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1731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455B875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7AD33C54" w14:textId="161A91BD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14BE5A07" w14:textId="77777777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65908D97" w14:textId="77777777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>
        <w:rPr>
          <w:rFonts w:ascii="Arial" w:eastAsia="Arial" w:hAnsi="Arial" w:cs="Arial"/>
          <w:b/>
          <w:lang w:eastAsia="es-CO" w:bidi="es-CO"/>
        </w:rPr>
        <w:t xml:space="preserve">MÍNIMA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7594CBE5" w14:textId="77777777" w:rsidR="002E0EAC" w:rsidRPr="006E0446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685EFB90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 xml:space="preserve">AUTORIZACIÓN DE CONSULTA – DELITOS SEXUALES </w:t>
      </w:r>
    </w:p>
    <w:p w14:paraId="1EE5A865" w14:textId="77777777" w:rsidR="002E0EAC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6B79DF70" w14:textId="77777777" w:rsidR="002E0EAC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3D7DC718" w14:textId="77777777" w:rsidR="002E0EAC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1D4BC3DB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7EA55DC1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0AB3F8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AA6F881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2982450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71B5D46C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67A31863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76EB7031" w14:textId="77777777" w:rsidR="002E0EAC" w:rsidRPr="003A2F61" w:rsidRDefault="002E0EAC" w:rsidP="002E0EA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413C0D06" w14:textId="77777777" w:rsidR="002E0EAC" w:rsidRPr="003A2F61" w:rsidRDefault="002E0EAC" w:rsidP="002E0EA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YO,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________________________________, IDENTIFICADO CON EL DOCUMENTO DE IDENTIDAD C.C: </w:t>
      </w:r>
      <w:proofErr w:type="spell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________________________, AUTORIZO PARA QUE SE REALICE A MI NOMBRE, LA CONSULTA RELACIONADA CON LOS DELITOS SEXUALES COMETIDOS CONTRA MENORES DE 18 AÑOS (LEY 1918 DE 2018).</w:t>
      </w:r>
    </w:p>
    <w:p w14:paraId="37CC7785" w14:textId="77777777" w:rsidR="002E0EAC" w:rsidRPr="003A2F61" w:rsidRDefault="002E0EAC" w:rsidP="002E0EA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3A120913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2FCFC" w14:textId="77777777" w:rsidR="002E0EAC" w:rsidRPr="003A2F61" w:rsidRDefault="002E0EAC" w:rsidP="002E0E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2F61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64E03CA4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09834B67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0CF07082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18E6A4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7955235A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523A249D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°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_________   DE ___________</w:t>
      </w:r>
    </w:p>
    <w:p w14:paraId="1B9B6AB0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345898A3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45E46F9E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679AE866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3CD26F64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0081D1A" w14:textId="77777777" w:rsidR="002E0EAC" w:rsidRPr="003A2F61" w:rsidRDefault="002E0EAC" w:rsidP="002E0E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</w:t>
      </w:r>
    </w:p>
    <w:p w14:paraId="754C8674" w14:textId="77777777" w:rsidR="001C3C74" w:rsidRDefault="001C3C74" w:rsidP="001C3C74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eastAsia="es-CO" w:bidi="es-CO"/>
        </w:rPr>
      </w:pPr>
    </w:p>
    <w:sectPr w:rsidR="001C3C74" w:rsidSect="00666FB2">
      <w:headerReference w:type="default" r:id="rId8"/>
      <w:footerReference w:type="default" r:id="rId9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D8F81" w14:textId="77777777" w:rsidR="00795AFD" w:rsidRDefault="00795AFD" w:rsidP="00795AFD">
      <w:pPr>
        <w:spacing w:after="0" w:line="240" w:lineRule="auto"/>
      </w:pPr>
      <w:r>
        <w:separator/>
      </w:r>
    </w:p>
  </w:endnote>
  <w:endnote w:type="continuationSeparator" w:id="0">
    <w:p w14:paraId="070167A6" w14:textId="77777777" w:rsidR="00795AFD" w:rsidRDefault="00795AFD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1091140"/>
      <w:docPartObj>
        <w:docPartGallery w:val="Page Numbers (Bottom of Page)"/>
        <w:docPartUnique/>
      </w:docPartObj>
    </w:sdtPr>
    <w:sdtEndPr/>
    <w:sdtContent>
      <w:p w14:paraId="631E755C" w14:textId="77777777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39CDF6D7" w14:textId="77777777" w:rsidR="002E474E" w:rsidRDefault="002E474E" w:rsidP="002E474E">
        <w:pPr>
          <w:pStyle w:val="Piedepgina"/>
        </w:pPr>
      </w:p>
      <w:p w14:paraId="2448E140" w14:textId="77777777" w:rsidR="002E474E" w:rsidRDefault="002E474E" w:rsidP="002E474E">
        <w:pPr>
          <w:pStyle w:val="Piedepgina"/>
        </w:pPr>
      </w:p>
      <w:p w14:paraId="67AF9D0A" w14:textId="77777777" w:rsidR="002E474E" w:rsidRDefault="002E474E" w:rsidP="002E474E">
        <w:pPr>
          <w:pStyle w:val="Piedepgina"/>
        </w:pPr>
      </w:p>
      <w:p w14:paraId="31A17B9D" w14:textId="6FCF5F7A" w:rsidR="002E474E" w:rsidRDefault="00694FF4" w:rsidP="002E474E">
        <w:pPr>
          <w:pStyle w:val="Piedepgina"/>
          <w:jc w:val="center"/>
        </w:pPr>
      </w:p>
    </w:sdtContent>
  </w:sdt>
  <w:p w14:paraId="0624F0C9" w14:textId="77777777" w:rsidR="002E474E" w:rsidRDefault="002E47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AFE38" w14:textId="77777777" w:rsidR="00795AFD" w:rsidRDefault="00795AFD" w:rsidP="00795AFD">
      <w:pPr>
        <w:spacing w:after="0" w:line="240" w:lineRule="auto"/>
      </w:pPr>
      <w:r>
        <w:separator/>
      </w:r>
    </w:p>
  </w:footnote>
  <w:footnote w:type="continuationSeparator" w:id="0">
    <w:p w14:paraId="5BC0E75B" w14:textId="77777777" w:rsidR="00795AFD" w:rsidRDefault="00795AFD" w:rsidP="00795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ED6D6" w14:textId="38B42ECC" w:rsidR="00795AFD" w:rsidRDefault="00795AF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5EE818" wp14:editId="32DF41DB">
          <wp:simplePos x="0" y="0"/>
          <wp:positionH relativeFrom="page">
            <wp:align>left</wp:align>
          </wp:positionH>
          <wp:positionV relativeFrom="paragraph">
            <wp:posOffset>-391473</wp:posOffset>
          </wp:positionV>
          <wp:extent cx="7771408" cy="11875325"/>
          <wp:effectExtent l="0" t="0" r="1270" b="0"/>
          <wp:wrapNone/>
          <wp:docPr id="15391559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155933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1408" cy="1187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537E0"/>
    <w:multiLevelType w:val="hybridMultilevel"/>
    <w:tmpl w:val="95660EB2"/>
    <w:lvl w:ilvl="0" w:tplc="1D9AE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72868"/>
    <w:multiLevelType w:val="multilevel"/>
    <w:tmpl w:val="0ADE24D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FD7DB4"/>
    <w:multiLevelType w:val="hybridMultilevel"/>
    <w:tmpl w:val="866AF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21D58"/>
    <w:multiLevelType w:val="hybridMultilevel"/>
    <w:tmpl w:val="68E468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C5A00"/>
    <w:multiLevelType w:val="hybridMultilevel"/>
    <w:tmpl w:val="E626E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7D1DCC"/>
    <w:multiLevelType w:val="hybridMultilevel"/>
    <w:tmpl w:val="5906CFA2"/>
    <w:lvl w:ilvl="0" w:tplc="14B83CF0">
      <w:start w:val="1"/>
      <w:numFmt w:val="lowerLetter"/>
      <w:lvlText w:val="%1)"/>
      <w:lvlJc w:val="left"/>
      <w:pPr>
        <w:ind w:left="473" w:hanging="361"/>
      </w:pPr>
      <w:rPr>
        <w:rFonts w:ascii="Arial" w:eastAsia="Arial" w:hAnsi="Arial" w:cs="Arial" w:hint="default"/>
        <w:b/>
        <w:spacing w:val="-1"/>
        <w:w w:val="100"/>
        <w:sz w:val="22"/>
        <w:szCs w:val="22"/>
        <w:lang w:val="es-CO" w:eastAsia="es-CO" w:bidi="es-CO"/>
      </w:rPr>
    </w:lvl>
    <w:lvl w:ilvl="1" w:tplc="D6B6A73C">
      <w:numFmt w:val="bullet"/>
      <w:lvlText w:val="•"/>
      <w:lvlJc w:val="left"/>
      <w:pPr>
        <w:ind w:left="1460" w:hanging="361"/>
      </w:pPr>
      <w:rPr>
        <w:rFonts w:hint="default"/>
        <w:lang w:val="es-CO" w:eastAsia="es-CO" w:bidi="es-CO"/>
      </w:rPr>
    </w:lvl>
    <w:lvl w:ilvl="2" w:tplc="19064F5E">
      <w:numFmt w:val="bullet"/>
      <w:lvlText w:val="•"/>
      <w:lvlJc w:val="left"/>
      <w:pPr>
        <w:ind w:left="2440" w:hanging="361"/>
      </w:pPr>
      <w:rPr>
        <w:rFonts w:hint="default"/>
        <w:lang w:val="es-CO" w:eastAsia="es-CO" w:bidi="es-CO"/>
      </w:rPr>
    </w:lvl>
    <w:lvl w:ilvl="3" w:tplc="4E547AE8">
      <w:numFmt w:val="bullet"/>
      <w:lvlText w:val="•"/>
      <w:lvlJc w:val="left"/>
      <w:pPr>
        <w:ind w:left="3420" w:hanging="361"/>
      </w:pPr>
      <w:rPr>
        <w:rFonts w:hint="default"/>
        <w:lang w:val="es-CO" w:eastAsia="es-CO" w:bidi="es-CO"/>
      </w:rPr>
    </w:lvl>
    <w:lvl w:ilvl="4" w:tplc="B41A008C">
      <w:numFmt w:val="bullet"/>
      <w:lvlText w:val="•"/>
      <w:lvlJc w:val="left"/>
      <w:pPr>
        <w:ind w:left="4400" w:hanging="361"/>
      </w:pPr>
      <w:rPr>
        <w:rFonts w:hint="default"/>
        <w:lang w:val="es-CO" w:eastAsia="es-CO" w:bidi="es-CO"/>
      </w:rPr>
    </w:lvl>
    <w:lvl w:ilvl="5" w:tplc="4F6C5EC0">
      <w:numFmt w:val="bullet"/>
      <w:lvlText w:val="•"/>
      <w:lvlJc w:val="left"/>
      <w:pPr>
        <w:ind w:left="5381" w:hanging="361"/>
      </w:pPr>
      <w:rPr>
        <w:rFonts w:hint="default"/>
        <w:lang w:val="es-CO" w:eastAsia="es-CO" w:bidi="es-CO"/>
      </w:rPr>
    </w:lvl>
    <w:lvl w:ilvl="6" w:tplc="7802514E">
      <w:numFmt w:val="bullet"/>
      <w:lvlText w:val="•"/>
      <w:lvlJc w:val="left"/>
      <w:pPr>
        <w:ind w:left="6361" w:hanging="361"/>
      </w:pPr>
      <w:rPr>
        <w:rFonts w:hint="default"/>
        <w:lang w:val="es-CO" w:eastAsia="es-CO" w:bidi="es-CO"/>
      </w:rPr>
    </w:lvl>
    <w:lvl w:ilvl="7" w:tplc="824E858E">
      <w:numFmt w:val="bullet"/>
      <w:lvlText w:val="•"/>
      <w:lvlJc w:val="left"/>
      <w:pPr>
        <w:ind w:left="7341" w:hanging="361"/>
      </w:pPr>
      <w:rPr>
        <w:rFonts w:hint="default"/>
        <w:lang w:val="es-CO" w:eastAsia="es-CO" w:bidi="es-CO"/>
      </w:rPr>
    </w:lvl>
    <w:lvl w:ilvl="8" w:tplc="35A8D33E">
      <w:numFmt w:val="bullet"/>
      <w:lvlText w:val="•"/>
      <w:lvlJc w:val="left"/>
      <w:pPr>
        <w:ind w:left="8321" w:hanging="361"/>
      </w:pPr>
      <w:rPr>
        <w:rFonts w:hint="default"/>
        <w:lang w:val="es-CO" w:eastAsia="es-CO" w:bidi="es-CO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AFD"/>
    <w:rsid w:val="00001B01"/>
    <w:rsid w:val="00022BB8"/>
    <w:rsid w:val="00044131"/>
    <w:rsid w:val="00053B1C"/>
    <w:rsid w:val="00080B6B"/>
    <w:rsid w:val="00097967"/>
    <w:rsid w:val="000B03B8"/>
    <w:rsid w:val="000C671B"/>
    <w:rsid w:val="00151DE4"/>
    <w:rsid w:val="001C3C74"/>
    <w:rsid w:val="001E336E"/>
    <w:rsid w:val="0026709A"/>
    <w:rsid w:val="002947E2"/>
    <w:rsid w:val="002E0EAC"/>
    <w:rsid w:val="002E474E"/>
    <w:rsid w:val="003A21B7"/>
    <w:rsid w:val="003E43C7"/>
    <w:rsid w:val="0046640B"/>
    <w:rsid w:val="004B2198"/>
    <w:rsid w:val="004D6758"/>
    <w:rsid w:val="005A673D"/>
    <w:rsid w:val="00652162"/>
    <w:rsid w:val="00666FB2"/>
    <w:rsid w:val="006C4C95"/>
    <w:rsid w:val="00795AFD"/>
    <w:rsid w:val="007A46BB"/>
    <w:rsid w:val="007C63C1"/>
    <w:rsid w:val="007D7D20"/>
    <w:rsid w:val="007F0917"/>
    <w:rsid w:val="00863FED"/>
    <w:rsid w:val="008A21C1"/>
    <w:rsid w:val="008E2C85"/>
    <w:rsid w:val="00916C37"/>
    <w:rsid w:val="00932ADE"/>
    <w:rsid w:val="00984BFA"/>
    <w:rsid w:val="009E19C8"/>
    <w:rsid w:val="00A52E4D"/>
    <w:rsid w:val="00A9290C"/>
    <w:rsid w:val="00AF477E"/>
    <w:rsid w:val="00B94357"/>
    <w:rsid w:val="00D14DF2"/>
    <w:rsid w:val="00D74047"/>
    <w:rsid w:val="00D76FEC"/>
    <w:rsid w:val="00DB322F"/>
    <w:rsid w:val="00DE55FB"/>
    <w:rsid w:val="00E93150"/>
    <w:rsid w:val="00EB30EB"/>
    <w:rsid w:val="00F17F37"/>
    <w:rsid w:val="00F4107D"/>
    <w:rsid w:val="00FE46FA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A39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,HOJA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7C63C1"/>
    <w:pPr>
      <w:spacing w:after="0" w:line="240" w:lineRule="auto"/>
    </w:pPr>
    <w:rPr>
      <w:rFonts w:ascii="Calibri" w:eastAsia="Calibri" w:hAnsi="Calibri" w:cs="Times New Roman"/>
      <w:kern w:val="0"/>
      <w:lang w:val="es-CO"/>
      <w14:ligatures w14:val="none"/>
    </w:rPr>
  </w:style>
  <w:style w:type="paragraph" w:styleId="Textoindependiente2">
    <w:name w:val="Body Text 2"/>
    <w:basedOn w:val="Normal"/>
    <w:link w:val="Textoindependiente2Car1"/>
    <w:uiPriority w:val="99"/>
    <w:unhideWhenUsed/>
    <w:rsid w:val="007C63C1"/>
    <w:pPr>
      <w:spacing w:after="120" w:line="480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Textoindependiente2Car">
    <w:name w:val="Texto independiente 2 Car"/>
    <w:basedOn w:val="Fuentedeprrafopredeter"/>
    <w:uiPriority w:val="99"/>
    <w:semiHidden/>
    <w:rsid w:val="007C63C1"/>
  </w:style>
  <w:style w:type="character" w:customStyle="1" w:styleId="Textoindependiente2Car1">
    <w:name w:val="Texto independiente 2 Car1"/>
    <w:basedOn w:val="Fuentedeprrafopredeter"/>
    <w:link w:val="Textoindependiente2"/>
    <w:uiPriority w:val="99"/>
    <w:rsid w:val="007C63C1"/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SinespaciadoCar">
    <w:name w:val="Sin espaciado Car"/>
    <w:link w:val="Sinespaciado"/>
    <w:uiPriority w:val="1"/>
    <w:rsid w:val="007C63C1"/>
    <w:rPr>
      <w:rFonts w:ascii="Calibri" w:eastAsia="Calibri" w:hAnsi="Calibri" w:cs="Times New Roman"/>
      <w:kern w:val="0"/>
      <w:lang w:val="es-CO"/>
      <w14:ligatures w14:val="non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151DE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2">
    <w:name w:val="MARITZA2"/>
    <w:rsid w:val="001C3C74"/>
    <w:pPr>
      <w:spacing w:after="0" w:line="240" w:lineRule="auto"/>
      <w:jc w:val="both"/>
    </w:pPr>
    <w:rPr>
      <w:rFonts w:ascii="Arial" w:eastAsia="Times New Roman" w:hAnsi="Arial" w:cs="Times New Roman"/>
      <w:noProof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14</Template>
  <TotalTime>1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Fabián Marmolejo Serna</dc:creator>
  <cp:keywords/>
  <dc:description/>
  <cp:lastModifiedBy>Claudia</cp:lastModifiedBy>
  <cp:revision>4</cp:revision>
  <cp:lastPrinted>2024-06-04T20:07:00Z</cp:lastPrinted>
  <dcterms:created xsi:type="dcterms:W3CDTF">2024-06-17T05:30:00Z</dcterms:created>
  <dcterms:modified xsi:type="dcterms:W3CDTF">2024-06-17T05:30:00Z</dcterms:modified>
</cp:coreProperties>
</file>