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41731" w14:textId="77777777" w:rsidR="002E0EAC" w:rsidRDefault="002E0EAC" w:rsidP="002E0EA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</w:p>
    <w:p w14:paraId="1455B875" w14:textId="77777777" w:rsidR="002E0EAC" w:rsidRDefault="002E0EAC" w:rsidP="002E0EAC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</w:p>
    <w:p w14:paraId="4CC970C9" w14:textId="77777777" w:rsidR="005A35AF" w:rsidRPr="006E0446" w:rsidRDefault="005A35AF" w:rsidP="005A35AF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FORMATO </w:t>
      </w:r>
      <w:proofErr w:type="spellStart"/>
      <w:r w:rsidRPr="006E0446">
        <w:rPr>
          <w:rFonts w:ascii="Arial" w:eastAsia="Arial" w:hAnsi="Arial" w:cs="Arial"/>
          <w:b/>
          <w:u w:val="single"/>
          <w:lang w:eastAsia="es-CO" w:bidi="es-CO"/>
        </w:rPr>
        <w:t>N°</w:t>
      </w:r>
      <w:proofErr w:type="spellEnd"/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 </w:t>
      </w:r>
      <w:r>
        <w:rPr>
          <w:rFonts w:ascii="Arial" w:eastAsia="Arial" w:hAnsi="Arial" w:cs="Arial"/>
          <w:b/>
          <w:u w:val="single"/>
          <w:lang w:eastAsia="es-CO" w:bidi="es-CO"/>
        </w:rPr>
        <w:t>15</w:t>
      </w:r>
    </w:p>
    <w:p w14:paraId="66F8B273" w14:textId="77777777" w:rsidR="005A35AF" w:rsidRPr="006E0446" w:rsidRDefault="005A35AF" w:rsidP="005A35AF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</w:p>
    <w:p w14:paraId="6DE2C10A" w14:textId="77777777" w:rsidR="005A35AF" w:rsidRPr="006E0446" w:rsidRDefault="005A35AF" w:rsidP="005A35AF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  <w:r w:rsidRPr="006E0446">
        <w:rPr>
          <w:rFonts w:ascii="Arial" w:eastAsia="Arial" w:hAnsi="Arial" w:cs="Arial"/>
          <w:b/>
          <w:lang w:eastAsia="es-CO" w:bidi="es-CO"/>
        </w:rPr>
        <w:t xml:space="preserve">PROCESO DE </w:t>
      </w:r>
      <w:r>
        <w:rPr>
          <w:rFonts w:ascii="Arial" w:eastAsia="Arial" w:hAnsi="Arial" w:cs="Arial"/>
          <w:b/>
          <w:lang w:eastAsia="es-CO" w:bidi="es-CO"/>
        </w:rPr>
        <w:t xml:space="preserve">MÍNIMA </w:t>
      </w:r>
      <w:r w:rsidRPr="006E0446">
        <w:rPr>
          <w:rFonts w:ascii="Arial" w:eastAsia="Arial" w:hAnsi="Arial" w:cs="Arial"/>
          <w:b/>
          <w:lang w:eastAsia="es-CO" w:bidi="es-CO"/>
        </w:rPr>
        <w:t xml:space="preserve">CUANTÍA </w:t>
      </w:r>
    </w:p>
    <w:p w14:paraId="2F147F9D" w14:textId="77777777" w:rsidR="005A35AF" w:rsidRPr="006E0446" w:rsidRDefault="005A35AF" w:rsidP="005A35AF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</w:p>
    <w:p w14:paraId="407081ED" w14:textId="77777777" w:rsidR="005A35AF" w:rsidRPr="000145ED" w:rsidRDefault="005A35AF" w:rsidP="005A35AF">
      <w:pPr>
        <w:pStyle w:val="Textoindependiente31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eastAsia="Arial" w:hAnsi="Arial" w:cs="Arial"/>
          <w:lang w:eastAsia="es-CO" w:bidi="es-CO"/>
        </w:rPr>
        <w:t xml:space="preserve">AUTORIZACIÓN DE CONSULTA – </w:t>
      </w:r>
      <w:r w:rsidRPr="000145ED">
        <w:rPr>
          <w:rFonts w:ascii="Arial" w:hAnsi="Arial" w:cs="Arial"/>
          <w:bCs/>
          <w:color w:val="000000" w:themeColor="text1"/>
          <w:sz w:val="22"/>
          <w:szCs w:val="22"/>
        </w:rPr>
        <w:t>REGISTRO DE DEUDORES ALIMENTARIOS MOROSOS (</w:t>
      </w:r>
      <w:r w:rsidRPr="000145ED">
        <w:rPr>
          <w:rFonts w:ascii="Arial" w:hAnsi="Arial" w:cs="Arial"/>
          <w:bCs/>
          <w:color w:val="000000" w:themeColor="text1"/>
          <w:sz w:val="22"/>
          <w:szCs w:val="22"/>
          <w:lang w:eastAsia="es-CO"/>
        </w:rPr>
        <w:t>REDAM)</w:t>
      </w:r>
    </w:p>
    <w:p w14:paraId="37353D69" w14:textId="77777777" w:rsidR="005A35AF" w:rsidRDefault="005A35AF" w:rsidP="005A35AF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</w:p>
    <w:p w14:paraId="1081B698" w14:textId="77777777" w:rsidR="005A35AF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5B46A9B4" w14:textId="77777777" w:rsidR="005A35AF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40E938FB" w14:textId="77777777" w:rsidR="005A35AF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4E3BBFD0" w14:textId="77777777" w:rsidR="005A35AF" w:rsidRPr="003A2F61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Y FECHA</w:t>
      </w:r>
    </w:p>
    <w:p w14:paraId="653A651A" w14:textId="77777777" w:rsidR="005A35AF" w:rsidRPr="003A2F61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458EC9" w14:textId="77777777" w:rsidR="005A35AF" w:rsidRPr="003A2F61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3835D8E" w14:textId="77777777" w:rsidR="005A35AF" w:rsidRPr="003A2F61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1A8F4B1" w14:textId="77777777" w:rsidR="005A35AF" w:rsidRPr="003A2F61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UNIDAD EJECUTORA DE SANEAMIENTO</w:t>
      </w:r>
    </w:p>
    <w:p w14:paraId="09BFF78E" w14:textId="77777777" w:rsidR="005A35AF" w:rsidRPr="003A2F61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CARRERA 37 A NO. 4-88</w:t>
      </w:r>
    </w:p>
    <w:p w14:paraId="2488C07B" w14:textId="77777777" w:rsidR="005A35AF" w:rsidRPr="003A2F61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CALI</w:t>
      </w:r>
    </w:p>
    <w:p w14:paraId="2D4CE382" w14:textId="77777777" w:rsidR="005A35AF" w:rsidRPr="003A2F61" w:rsidRDefault="005A35AF" w:rsidP="005A35A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79C0CE3C" w14:textId="77777777" w:rsidR="005A35AF" w:rsidRPr="000145ED" w:rsidRDefault="005A35AF" w:rsidP="005A35A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EN MI CONDICIÓN DE REPRESENTATE LEGAL (O PERSONA </w:t>
      </w:r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NATURAL) </w:t>
      </w:r>
      <w:proofErr w:type="gramStart"/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>YO,  _</w:t>
      </w:r>
      <w:proofErr w:type="gramEnd"/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________________________________, IDENTIFICADO CON EL DOCUMENTO DE IDENTIDAD C.C: </w:t>
      </w:r>
      <w:proofErr w:type="spellStart"/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>N°</w:t>
      </w:r>
      <w:proofErr w:type="spellEnd"/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________________________, AUTORIZO PARA QUE SE REALICE A MI NOMBRE, LA CONSULTA </w:t>
      </w:r>
      <w:r w:rsidRPr="000145ED">
        <w:rPr>
          <w:rFonts w:ascii="Arial" w:hAnsi="Arial" w:cs="Arial"/>
          <w:bCs/>
          <w:color w:val="000000" w:themeColor="text1"/>
          <w:sz w:val="20"/>
          <w:szCs w:val="20"/>
        </w:rPr>
        <w:t>REGISTRO DE DEUDORES ALIMENTARIOS MOROSOS (</w:t>
      </w:r>
      <w:r w:rsidRPr="000145ED">
        <w:rPr>
          <w:rFonts w:ascii="Arial" w:hAnsi="Arial" w:cs="Arial"/>
          <w:bCs/>
          <w:color w:val="000000" w:themeColor="text1"/>
          <w:sz w:val="20"/>
          <w:szCs w:val="20"/>
          <w:lang w:val="es-ES" w:eastAsia="es-CO"/>
        </w:rPr>
        <w:t>REDAM)</w:t>
      </w:r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 (</w:t>
      </w:r>
      <w:r w:rsidRPr="000145ED">
        <w:rPr>
          <w:rFonts w:ascii="Arial" w:hAnsi="Arial" w:cs="Arial"/>
          <w:color w:val="000000"/>
          <w:sz w:val="20"/>
          <w:szCs w:val="20"/>
        </w:rPr>
        <w:t>Ley 2097 de 2021</w:t>
      </w:r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>).</w:t>
      </w:r>
    </w:p>
    <w:p w14:paraId="74B4D618" w14:textId="77777777" w:rsidR="005A35AF" w:rsidRPr="000145ED" w:rsidRDefault="005A35AF" w:rsidP="005A35A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58865220" w14:textId="77777777" w:rsidR="005A35AF" w:rsidRPr="000145ED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40975C2" w14:textId="77777777" w:rsidR="005A35AF" w:rsidRPr="000145ED" w:rsidRDefault="005A35AF" w:rsidP="005A35A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145ED">
        <w:rPr>
          <w:rFonts w:ascii="Arial" w:hAnsi="Arial" w:cs="Arial"/>
          <w:color w:val="000000"/>
          <w:sz w:val="20"/>
          <w:szCs w:val="20"/>
        </w:rPr>
        <w:t>EN CONSTANCIA FIRMO A LOS ____ DÍAS DEL MES DE ___ DEL AÑO ______ EN LA CIUDAD DE __________________.</w:t>
      </w:r>
    </w:p>
    <w:p w14:paraId="69F76F09" w14:textId="77777777" w:rsidR="005A35AF" w:rsidRPr="000145ED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546BAB1F" w14:textId="77777777" w:rsidR="005A35AF" w:rsidRPr="000145ED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>ATENTAMENTE,</w:t>
      </w:r>
    </w:p>
    <w:p w14:paraId="4190B1F5" w14:textId="77777777" w:rsidR="005A35AF" w:rsidRPr="003A2F61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07DAD8" w14:textId="77777777" w:rsidR="005A35AF" w:rsidRPr="003A2F61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FIRMA DEL REPRESENTANTE LEGAL _______________________</w:t>
      </w:r>
    </w:p>
    <w:p w14:paraId="33637E51" w14:textId="77777777" w:rsidR="005A35AF" w:rsidRPr="003A2F61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NOMBRE ________________________________________________</w:t>
      </w:r>
    </w:p>
    <w:p w14:paraId="0AF1A7D8" w14:textId="77777777" w:rsidR="005A35AF" w:rsidRPr="003A2F61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C.C. N</w:t>
      </w:r>
      <w:proofErr w:type="gramStart"/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°  _</w:t>
      </w:r>
      <w:proofErr w:type="gramEnd"/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_________   DE ___________</w:t>
      </w:r>
    </w:p>
    <w:p w14:paraId="73C0C8B5" w14:textId="77777777" w:rsidR="005A35AF" w:rsidRPr="003A2F61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RAZÓN SOCIAL _________________________________________</w:t>
      </w:r>
    </w:p>
    <w:p w14:paraId="45E0AD48" w14:textId="77777777" w:rsidR="005A35AF" w:rsidRPr="003A2F61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NIT ___________</w:t>
      </w:r>
    </w:p>
    <w:p w14:paraId="576481CA" w14:textId="77777777" w:rsidR="005A35AF" w:rsidRPr="003A2F61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RÉGIMEN TRIBUTARIO AL CUAL PERTENECE ___________________</w:t>
      </w:r>
    </w:p>
    <w:p w14:paraId="45D40C08" w14:textId="77777777" w:rsidR="005A35AF" w:rsidRPr="003A2F61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DIRECCIÓN _______________</w:t>
      </w:r>
    </w:p>
    <w:p w14:paraId="72DE6D17" w14:textId="77777777" w:rsidR="005A35AF" w:rsidRPr="003A2F61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CELULAR _________________</w:t>
      </w:r>
    </w:p>
    <w:p w14:paraId="5A0BF18E" w14:textId="77777777" w:rsidR="005A35AF" w:rsidRPr="003A2F61" w:rsidRDefault="005A35AF" w:rsidP="005A35A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proofErr w:type="gramStart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 _</w:t>
      </w:r>
      <w:proofErr w:type="gramEnd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_________________</w:t>
      </w:r>
    </w:p>
    <w:p w14:paraId="173ECB80" w14:textId="77777777" w:rsidR="005A35AF" w:rsidRDefault="005A35AF" w:rsidP="005A35AF"/>
    <w:p w14:paraId="754C8674" w14:textId="77777777" w:rsidR="001C3C74" w:rsidRDefault="001C3C74" w:rsidP="001C3C74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bCs/>
          <w:lang w:eastAsia="es-CO" w:bidi="es-CO"/>
        </w:rPr>
      </w:pPr>
    </w:p>
    <w:sectPr w:rsidR="001C3C74" w:rsidSect="00666FB2">
      <w:headerReference w:type="default" r:id="rId8"/>
      <w:footerReference w:type="default" r:id="rId9"/>
      <w:pgSz w:w="12240" w:h="18720" w:code="14"/>
      <w:pgMar w:top="1843" w:right="1531" w:bottom="1531" w:left="153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D8F81" w14:textId="77777777" w:rsidR="00795AFD" w:rsidRDefault="00795AFD" w:rsidP="00795AFD">
      <w:pPr>
        <w:spacing w:after="0" w:line="240" w:lineRule="auto"/>
      </w:pPr>
      <w:r>
        <w:separator/>
      </w:r>
    </w:p>
  </w:endnote>
  <w:endnote w:type="continuationSeparator" w:id="0">
    <w:p w14:paraId="070167A6" w14:textId="77777777" w:rsidR="00795AFD" w:rsidRDefault="00795AFD" w:rsidP="00795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1091140"/>
      <w:docPartObj>
        <w:docPartGallery w:val="Page Numbers (Bottom of Page)"/>
        <w:docPartUnique/>
      </w:docPartObj>
    </w:sdtPr>
    <w:sdtEndPr/>
    <w:sdtContent>
      <w:p w14:paraId="631E755C" w14:textId="77777777" w:rsidR="002E474E" w:rsidRPr="00666FB2" w:rsidRDefault="002E474E" w:rsidP="002E474E">
        <w:pPr>
          <w:pStyle w:val="Piedepgina"/>
          <w:jc w:val="center"/>
          <w:rPr>
            <w:rFonts w:ascii="Arial" w:hAnsi="Arial" w:cs="Arial"/>
            <w:sz w:val="18"/>
            <w:szCs w:val="18"/>
          </w:rPr>
        </w:pPr>
        <w:r w:rsidRPr="00666FB2">
          <w:rPr>
            <w:rFonts w:ascii="Arial" w:hAnsi="Arial" w:cs="Arial"/>
            <w:sz w:val="18"/>
            <w:szCs w:val="18"/>
          </w:rPr>
          <w:fldChar w:fldCharType="begin"/>
        </w:r>
        <w:r w:rsidRPr="00666FB2">
          <w:rPr>
            <w:rFonts w:ascii="Arial" w:hAnsi="Arial" w:cs="Arial"/>
            <w:sz w:val="18"/>
            <w:szCs w:val="18"/>
          </w:rPr>
          <w:instrText>PAGE   \* MERGEFORMAT</w:instrText>
        </w:r>
        <w:r w:rsidRPr="00666FB2">
          <w:rPr>
            <w:rFonts w:ascii="Arial" w:hAnsi="Arial" w:cs="Arial"/>
            <w:sz w:val="18"/>
            <w:szCs w:val="18"/>
          </w:rPr>
          <w:fldChar w:fldCharType="separate"/>
        </w:r>
        <w:r w:rsidRPr="00666FB2">
          <w:rPr>
            <w:rFonts w:ascii="Arial" w:hAnsi="Arial" w:cs="Arial"/>
            <w:sz w:val="18"/>
            <w:szCs w:val="18"/>
            <w:lang w:val="es-ES"/>
          </w:rPr>
          <w:t>2</w:t>
        </w:r>
        <w:r w:rsidRPr="00666FB2">
          <w:rPr>
            <w:rFonts w:ascii="Arial" w:hAnsi="Arial" w:cs="Arial"/>
            <w:sz w:val="18"/>
            <w:szCs w:val="18"/>
          </w:rPr>
          <w:fldChar w:fldCharType="end"/>
        </w:r>
      </w:p>
      <w:p w14:paraId="39CDF6D7" w14:textId="77777777" w:rsidR="002E474E" w:rsidRDefault="002E474E" w:rsidP="002E474E">
        <w:pPr>
          <w:pStyle w:val="Piedepgina"/>
        </w:pPr>
      </w:p>
      <w:p w14:paraId="2448E140" w14:textId="77777777" w:rsidR="002E474E" w:rsidRDefault="002E474E" w:rsidP="002E474E">
        <w:pPr>
          <w:pStyle w:val="Piedepgina"/>
        </w:pPr>
      </w:p>
      <w:p w14:paraId="67AF9D0A" w14:textId="77777777" w:rsidR="002E474E" w:rsidRDefault="002E474E" w:rsidP="002E474E">
        <w:pPr>
          <w:pStyle w:val="Piedepgina"/>
        </w:pPr>
      </w:p>
      <w:p w14:paraId="31A17B9D" w14:textId="6FCF5F7A" w:rsidR="002E474E" w:rsidRDefault="005A35AF" w:rsidP="002E474E">
        <w:pPr>
          <w:pStyle w:val="Piedepgina"/>
          <w:jc w:val="center"/>
        </w:pPr>
      </w:p>
    </w:sdtContent>
  </w:sdt>
  <w:p w14:paraId="0624F0C9" w14:textId="77777777" w:rsidR="002E474E" w:rsidRDefault="002E47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AFE38" w14:textId="77777777" w:rsidR="00795AFD" w:rsidRDefault="00795AFD" w:rsidP="00795AFD">
      <w:pPr>
        <w:spacing w:after="0" w:line="240" w:lineRule="auto"/>
      </w:pPr>
      <w:r>
        <w:separator/>
      </w:r>
    </w:p>
  </w:footnote>
  <w:footnote w:type="continuationSeparator" w:id="0">
    <w:p w14:paraId="5BC0E75B" w14:textId="77777777" w:rsidR="00795AFD" w:rsidRDefault="00795AFD" w:rsidP="00795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ED6D6" w14:textId="38B42ECC" w:rsidR="00795AFD" w:rsidRDefault="00795AFD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35EE818" wp14:editId="32DF41DB">
          <wp:simplePos x="0" y="0"/>
          <wp:positionH relativeFrom="page">
            <wp:align>left</wp:align>
          </wp:positionH>
          <wp:positionV relativeFrom="paragraph">
            <wp:posOffset>-391473</wp:posOffset>
          </wp:positionV>
          <wp:extent cx="7771408" cy="11875325"/>
          <wp:effectExtent l="0" t="0" r="1270" b="0"/>
          <wp:wrapNone/>
          <wp:docPr id="153915591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9155933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71408" cy="1187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537E0"/>
    <w:multiLevelType w:val="hybridMultilevel"/>
    <w:tmpl w:val="95660EB2"/>
    <w:lvl w:ilvl="0" w:tplc="1D9AE0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72868"/>
    <w:multiLevelType w:val="multilevel"/>
    <w:tmpl w:val="0ADE24D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FD7DB4"/>
    <w:multiLevelType w:val="hybridMultilevel"/>
    <w:tmpl w:val="866AF9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F21D58"/>
    <w:multiLevelType w:val="hybridMultilevel"/>
    <w:tmpl w:val="68E468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1C5A00"/>
    <w:multiLevelType w:val="hybridMultilevel"/>
    <w:tmpl w:val="E626E3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7D1DCC"/>
    <w:multiLevelType w:val="hybridMultilevel"/>
    <w:tmpl w:val="5906CFA2"/>
    <w:lvl w:ilvl="0" w:tplc="14B83CF0">
      <w:start w:val="1"/>
      <w:numFmt w:val="lowerLetter"/>
      <w:lvlText w:val="%1)"/>
      <w:lvlJc w:val="left"/>
      <w:pPr>
        <w:ind w:left="473" w:hanging="361"/>
      </w:pPr>
      <w:rPr>
        <w:rFonts w:ascii="Arial" w:eastAsia="Arial" w:hAnsi="Arial" w:cs="Arial" w:hint="default"/>
        <w:b/>
        <w:spacing w:val="-1"/>
        <w:w w:val="100"/>
        <w:sz w:val="22"/>
        <w:szCs w:val="22"/>
        <w:lang w:val="es-CO" w:eastAsia="es-CO" w:bidi="es-CO"/>
      </w:rPr>
    </w:lvl>
    <w:lvl w:ilvl="1" w:tplc="D6B6A73C">
      <w:numFmt w:val="bullet"/>
      <w:lvlText w:val="•"/>
      <w:lvlJc w:val="left"/>
      <w:pPr>
        <w:ind w:left="1460" w:hanging="361"/>
      </w:pPr>
      <w:rPr>
        <w:rFonts w:hint="default"/>
        <w:lang w:val="es-CO" w:eastAsia="es-CO" w:bidi="es-CO"/>
      </w:rPr>
    </w:lvl>
    <w:lvl w:ilvl="2" w:tplc="19064F5E">
      <w:numFmt w:val="bullet"/>
      <w:lvlText w:val="•"/>
      <w:lvlJc w:val="left"/>
      <w:pPr>
        <w:ind w:left="2440" w:hanging="361"/>
      </w:pPr>
      <w:rPr>
        <w:rFonts w:hint="default"/>
        <w:lang w:val="es-CO" w:eastAsia="es-CO" w:bidi="es-CO"/>
      </w:rPr>
    </w:lvl>
    <w:lvl w:ilvl="3" w:tplc="4E547AE8">
      <w:numFmt w:val="bullet"/>
      <w:lvlText w:val="•"/>
      <w:lvlJc w:val="left"/>
      <w:pPr>
        <w:ind w:left="3420" w:hanging="361"/>
      </w:pPr>
      <w:rPr>
        <w:rFonts w:hint="default"/>
        <w:lang w:val="es-CO" w:eastAsia="es-CO" w:bidi="es-CO"/>
      </w:rPr>
    </w:lvl>
    <w:lvl w:ilvl="4" w:tplc="B41A008C">
      <w:numFmt w:val="bullet"/>
      <w:lvlText w:val="•"/>
      <w:lvlJc w:val="left"/>
      <w:pPr>
        <w:ind w:left="4400" w:hanging="361"/>
      </w:pPr>
      <w:rPr>
        <w:rFonts w:hint="default"/>
        <w:lang w:val="es-CO" w:eastAsia="es-CO" w:bidi="es-CO"/>
      </w:rPr>
    </w:lvl>
    <w:lvl w:ilvl="5" w:tplc="4F6C5EC0">
      <w:numFmt w:val="bullet"/>
      <w:lvlText w:val="•"/>
      <w:lvlJc w:val="left"/>
      <w:pPr>
        <w:ind w:left="5381" w:hanging="361"/>
      </w:pPr>
      <w:rPr>
        <w:rFonts w:hint="default"/>
        <w:lang w:val="es-CO" w:eastAsia="es-CO" w:bidi="es-CO"/>
      </w:rPr>
    </w:lvl>
    <w:lvl w:ilvl="6" w:tplc="7802514E">
      <w:numFmt w:val="bullet"/>
      <w:lvlText w:val="•"/>
      <w:lvlJc w:val="left"/>
      <w:pPr>
        <w:ind w:left="6361" w:hanging="361"/>
      </w:pPr>
      <w:rPr>
        <w:rFonts w:hint="default"/>
        <w:lang w:val="es-CO" w:eastAsia="es-CO" w:bidi="es-CO"/>
      </w:rPr>
    </w:lvl>
    <w:lvl w:ilvl="7" w:tplc="824E858E">
      <w:numFmt w:val="bullet"/>
      <w:lvlText w:val="•"/>
      <w:lvlJc w:val="left"/>
      <w:pPr>
        <w:ind w:left="7341" w:hanging="361"/>
      </w:pPr>
      <w:rPr>
        <w:rFonts w:hint="default"/>
        <w:lang w:val="es-CO" w:eastAsia="es-CO" w:bidi="es-CO"/>
      </w:rPr>
    </w:lvl>
    <w:lvl w:ilvl="8" w:tplc="35A8D33E">
      <w:numFmt w:val="bullet"/>
      <w:lvlText w:val="•"/>
      <w:lvlJc w:val="left"/>
      <w:pPr>
        <w:ind w:left="8321" w:hanging="361"/>
      </w:pPr>
      <w:rPr>
        <w:rFonts w:hint="default"/>
        <w:lang w:val="es-CO" w:eastAsia="es-CO" w:bidi="es-CO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AFD"/>
    <w:rsid w:val="00001B01"/>
    <w:rsid w:val="00022BB8"/>
    <w:rsid w:val="00044131"/>
    <w:rsid w:val="00053B1C"/>
    <w:rsid w:val="00080B6B"/>
    <w:rsid w:val="00097967"/>
    <w:rsid w:val="000B03B8"/>
    <w:rsid w:val="000C671B"/>
    <w:rsid w:val="00151DE4"/>
    <w:rsid w:val="001C3C74"/>
    <w:rsid w:val="001E336E"/>
    <w:rsid w:val="0026709A"/>
    <w:rsid w:val="002947E2"/>
    <w:rsid w:val="002E0EAC"/>
    <w:rsid w:val="002E474E"/>
    <w:rsid w:val="003A21B7"/>
    <w:rsid w:val="003E43C7"/>
    <w:rsid w:val="0046640B"/>
    <w:rsid w:val="004B2198"/>
    <w:rsid w:val="004D6758"/>
    <w:rsid w:val="005A35AF"/>
    <w:rsid w:val="005A673D"/>
    <w:rsid w:val="00652162"/>
    <w:rsid w:val="00666FB2"/>
    <w:rsid w:val="00694FF4"/>
    <w:rsid w:val="006C4C95"/>
    <w:rsid w:val="007048F0"/>
    <w:rsid w:val="00795AFD"/>
    <w:rsid w:val="007A46BB"/>
    <w:rsid w:val="007C63C1"/>
    <w:rsid w:val="007D7D20"/>
    <w:rsid w:val="007F0917"/>
    <w:rsid w:val="00863FED"/>
    <w:rsid w:val="008A21C1"/>
    <w:rsid w:val="008E2C85"/>
    <w:rsid w:val="00916C37"/>
    <w:rsid w:val="00932ADE"/>
    <w:rsid w:val="00984BFA"/>
    <w:rsid w:val="009E19C8"/>
    <w:rsid w:val="00A52E4D"/>
    <w:rsid w:val="00A9290C"/>
    <w:rsid w:val="00AF477E"/>
    <w:rsid w:val="00B94357"/>
    <w:rsid w:val="00D14DF2"/>
    <w:rsid w:val="00D74047"/>
    <w:rsid w:val="00D76FEC"/>
    <w:rsid w:val="00DB322F"/>
    <w:rsid w:val="00DE55FB"/>
    <w:rsid w:val="00E93150"/>
    <w:rsid w:val="00EB30EB"/>
    <w:rsid w:val="00F17F37"/>
    <w:rsid w:val="00F4107D"/>
    <w:rsid w:val="00FE46FA"/>
    <w:rsid w:val="00FE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7A398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419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2E474E"/>
    <w:pPr>
      <w:keepNext/>
      <w:keepLines/>
      <w:spacing w:after="0"/>
      <w:ind w:left="40" w:hanging="10"/>
      <w:jc w:val="center"/>
      <w:outlineLvl w:val="0"/>
    </w:pPr>
    <w:rPr>
      <w:rFonts w:ascii="Arial" w:eastAsia="Arial" w:hAnsi="Arial" w:cs="Arial"/>
      <w:b/>
      <w:color w:val="000000"/>
      <w:lang w:eastAsia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95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95AFD"/>
  </w:style>
  <w:style w:type="paragraph" w:styleId="Piedepgina">
    <w:name w:val="footer"/>
    <w:basedOn w:val="Normal"/>
    <w:link w:val="PiedepginaCar"/>
    <w:uiPriority w:val="99"/>
    <w:unhideWhenUsed/>
    <w:rsid w:val="00795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AFD"/>
  </w:style>
  <w:style w:type="character" w:customStyle="1" w:styleId="Ttulo1Car">
    <w:name w:val="Título 1 Car"/>
    <w:basedOn w:val="Fuentedeprrafopredeter"/>
    <w:link w:val="Ttulo1"/>
    <w:uiPriority w:val="9"/>
    <w:rsid w:val="002E474E"/>
    <w:rPr>
      <w:rFonts w:ascii="Arial" w:eastAsia="Arial" w:hAnsi="Arial" w:cs="Arial"/>
      <w:b/>
      <w:color w:val="000000"/>
      <w:lang w:eastAsia="es-419"/>
    </w:rPr>
  </w:style>
  <w:style w:type="table" w:customStyle="1" w:styleId="TableGrid">
    <w:name w:val="TableGrid"/>
    <w:rsid w:val="002E474E"/>
    <w:pPr>
      <w:spacing w:after="0" w:line="240" w:lineRule="auto"/>
    </w:pPr>
    <w:rPr>
      <w:rFonts w:eastAsiaTheme="minorEastAsia"/>
      <w:lang w:eastAsia="es-419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normal1">
    <w:name w:val="Plain Table 1"/>
    <w:basedOn w:val="Tablanormal"/>
    <w:uiPriority w:val="41"/>
    <w:rsid w:val="002E47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rrafodelista">
    <w:name w:val="List Paragraph"/>
    <w:aliases w:val="Subtítulo Subcontenido numerado,List Paragraph,Bullet List,FooterText,numbered,List Paragraph1,Paragraphe de liste1,lp1,Bulletr List Paragraph,Foot,列出段落,列出段落1,List Paragraph2,List Paragraph21,Parágrafo da Lista1,リスト段落1,Listeafsnit1,HOJA"/>
    <w:basedOn w:val="Normal"/>
    <w:link w:val="PrrafodelistaCar"/>
    <w:uiPriority w:val="99"/>
    <w:qFormat/>
    <w:rsid w:val="002E47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customStyle="1" w:styleId="mm8nw">
    <w:name w:val="mm8nw"/>
    <w:basedOn w:val="Normal"/>
    <w:rsid w:val="002E4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419"/>
      <w14:ligatures w14:val="none"/>
    </w:rPr>
  </w:style>
  <w:style w:type="character" w:styleId="Hipervnculo">
    <w:name w:val="Hyperlink"/>
    <w:basedOn w:val="Fuentedeprrafopredeter"/>
    <w:uiPriority w:val="99"/>
    <w:rsid w:val="002E474E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2E474E"/>
    <w:pPr>
      <w:spacing w:after="0" w:line="240" w:lineRule="auto"/>
    </w:pPr>
    <w:rPr>
      <w:kern w:val="0"/>
      <w:lang w:val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uiPriority w:val="22"/>
    <w:qFormat/>
    <w:rsid w:val="002E474E"/>
    <w:rPr>
      <w:b/>
      <w:bCs/>
    </w:rPr>
  </w:style>
  <w:style w:type="paragraph" w:styleId="Textoindependiente3">
    <w:name w:val="Body Text 3"/>
    <w:basedOn w:val="Normal"/>
    <w:link w:val="Textoindependiente3Car"/>
    <w:rsid w:val="002E474E"/>
    <w:pPr>
      <w:spacing w:after="120" w:line="240" w:lineRule="auto"/>
    </w:pPr>
    <w:rPr>
      <w:rFonts w:ascii="Times New Roman" w:eastAsia="Times New Roman" w:hAnsi="Times New Roman" w:cs="Times New Roman"/>
      <w:kern w:val="0"/>
      <w:sz w:val="16"/>
      <w:szCs w:val="16"/>
      <w:lang w:val="es-CO" w:eastAsia="es-ES"/>
      <w14:ligatures w14:val="none"/>
    </w:rPr>
  </w:style>
  <w:style w:type="character" w:customStyle="1" w:styleId="Textoindependiente3Car">
    <w:name w:val="Texto independiente 3 Car"/>
    <w:basedOn w:val="Fuentedeprrafopredeter"/>
    <w:link w:val="Textoindependiente3"/>
    <w:rsid w:val="002E474E"/>
    <w:rPr>
      <w:rFonts w:ascii="Times New Roman" w:eastAsia="Times New Roman" w:hAnsi="Times New Roman" w:cs="Times New Roman"/>
      <w:kern w:val="0"/>
      <w:sz w:val="16"/>
      <w:szCs w:val="16"/>
      <w:lang w:val="es-CO" w:eastAsia="es-ES"/>
      <w14:ligatures w14:val="none"/>
    </w:rPr>
  </w:style>
  <w:style w:type="paragraph" w:customStyle="1" w:styleId="Default">
    <w:name w:val="Default"/>
    <w:rsid w:val="002E474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val="es-CO" w:eastAsia="es-CO"/>
      <w14:ligatures w14:val="none"/>
    </w:rPr>
  </w:style>
  <w:style w:type="character" w:styleId="nfasis">
    <w:name w:val="Emphasis"/>
    <w:uiPriority w:val="20"/>
    <w:qFormat/>
    <w:rsid w:val="002E474E"/>
    <w:rPr>
      <w:i/>
      <w:iCs/>
    </w:rPr>
  </w:style>
  <w:style w:type="table" w:customStyle="1" w:styleId="Tablanormal11">
    <w:name w:val="Tabla normal 11"/>
    <w:basedOn w:val="Tablanormal"/>
    <w:uiPriority w:val="41"/>
    <w:rsid w:val="002E474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2phjq">
    <w:name w:val="_2phjq"/>
    <w:basedOn w:val="Fuentedeprrafopredeter"/>
    <w:rsid w:val="002E474E"/>
  </w:style>
  <w:style w:type="paragraph" w:styleId="Textodeglobo">
    <w:name w:val="Balloon Text"/>
    <w:basedOn w:val="Normal"/>
    <w:link w:val="TextodegloboCar"/>
    <w:uiPriority w:val="99"/>
    <w:semiHidden/>
    <w:unhideWhenUsed/>
    <w:rsid w:val="002E474E"/>
    <w:pPr>
      <w:spacing w:after="0" w:line="240" w:lineRule="auto"/>
    </w:pPr>
    <w:rPr>
      <w:rFonts w:ascii="Tahoma" w:eastAsia="Times New Roman" w:hAnsi="Tahoma" w:cs="Tahoma"/>
      <w:kern w:val="0"/>
      <w:sz w:val="16"/>
      <w:szCs w:val="16"/>
      <w:lang w:val="es-ES" w:eastAsia="es-ES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474E"/>
    <w:rPr>
      <w:rFonts w:ascii="Tahoma" w:eastAsia="Times New Roman" w:hAnsi="Tahoma" w:cs="Tahoma"/>
      <w:kern w:val="0"/>
      <w:sz w:val="16"/>
      <w:szCs w:val="16"/>
      <w:lang w:val="es-ES" w:eastAsia="es-ES"/>
      <w14:ligatures w14:val="none"/>
    </w:rPr>
  </w:style>
  <w:style w:type="character" w:customStyle="1" w:styleId="PrrafodelistaCar">
    <w:name w:val="Párrafo de lista Car"/>
    <w:aliases w:val="Subtítulo Subcontenido numerado Car,List Paragraph Car,Bullet List Car,FooterText Car,numbered Car,List Paragraph1 Car,Paragraphe de liste1 Car,lp1 Car,Bulletr List Paragraph Car,Foot Car,列出段落 Car,列出段落1 Car,List Paragraph2 Car"/>
    <w:link w:val="Prrafodelista"/>
    <w:uiPriority w:val="99"/>
    <w:qFormat/>
    <w:rsid w:val="002E474E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extoindependiente">
    <w:name w:val="Body Text"/>
    <w:basedOn w:val="Normal"/>
    <w:link w:val="TextoindependienteCar"/>
    <w:qFormat/>
    <w:rsid w:val="002E474E"/>
    <w:pPr>
      <w:spacing w:after="12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2E474E"/>
    <w:rPr>
      <w:rFonts w:ascii="Times New Roman" w:eastAsia="Times New Roman" w:hAnsi="Times New Roman" w:cs="Times New Roman"/>
      <w:kern w:val="0"/>
      <w:sz w:val="20"/>
      <w:szCs w:val="20"/>
      <w:lang w:val="es-CO" w:eastAsia="es-ES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A9290C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link w:val="SinespaciadoCar"/>
    <w:uiPriority w:val="1"/>
    <w:qFormat/>
    <w:rsid w:val="007C63C1"/>
    <w:pPr>
      <w:spacing w:after="0" w:line="240" w:lineRule="auto"/>
    </w:pPr>
    <w:rPr>
      <w:rFonts w:ascii="Calibri" w:eastAsia="Calibri" w:hAnsi="Calibri" w:cs="Times New Roman"/>
      <w:kern w:val="0"/>
      <w:lang w:val="es-CO"/>
      <w14:ligatures w14:val="none"/>
    </w:rPr>
  </w:style>
  <w:style w:type="paragraph" w:styleId="Textoindependiente2">
    <w:name w:val="Body Text 2"/>
    <w:basedOn w:val="Normal"/>
    <w:link w:val="Textoindependiente2Car1"/>
    <w:uiPriority w:val="99"/>
    <w:unhideWhenUsed/>
    <w:rsid w:val="007C63C1"/>
    <w:pPr>
      <w:spacing w:after="120" w:line="480" w:lineRule="auto"/>
    </w:pPr>
    <w:rPr>
      <w:rFonts w:ascii="Calibri" w:eastAsia="Calibri" w:hAnsi="Calibri" w:cs="Times New Roman"/>
      <w:kern w:val="0"/>
      <w:lang w:val="es-ES"/>
      <w14:ligatures w14:val="none"/>
    </w:rPr>
  </w:style>
  <w:style w:type="character" w:customStyle="1" w:styleId="Textoindependiente2Car">
    <w:name w:val="Texto independiente 2 Car"/>
    <w:basedOn w:val="Fuentedeprrafopredeter"/>
    <w:uiPriority w:val="99"/>
    <w:semiHidden/>
    <w:rsid w:val="007C63C1"/>
  </w:style>
  <w:style w:type="character" w:customStyle="1" w:styleId="Textoindependiente2Car1">
    <w:name w:val="Texto independiente 2 Car1"/>
    <w:basedOn w:val="Fuentedeprrafopredeter"/>
    <w:link w:val="Textoindependiente2"/>
    <w:uiPriority w:val="99"/>
    <w:rsid w:val="007C63C1"/>
    <w:rPr>
      <w:rFonts w:ascii="Calibri" w:eastAsia="Calibri" w:hAnsi="Calibri" w:cs="Times New Roman"/>
      <w:kern w:val="0"/>
      <w:lang w:val="es-ES"/>
      <w14:ligatures w14:val="none"/>
    </w:rPr>
  </w:style>
  <w:style w:type="character" w:customStyle="1" w:styleId="SinespaciadoCar">
    <w:name w:val="Sin espaciado Car"/>
    <w:link w:val="Sinespaciado"/>
    <w:uiPriority w:val="1"/>
    <w:rsid w:val="007C63C1"/>
    <w:rPr>
      <w:rFonts w:ascii="Calibri" w:eastAsia="Calibri" w:hAnsi="Calibri" w:cs="Times New Roman"/>
      <w:kern w:val="0"/>
      <w:lang w:val="es-CO"/>
      <w14:ligatures w14:val="none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151DE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CO"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RITZA2">
    <w:name w:val="MARITZA2"/>
    <w:rsid w:val="001C3C74"/>
    <w:pPr>
      <w:spacing w:after="0" w:line="240" w:lineRule="auto"/>
      <w:jc w:val="both"/>
    </w:pPr>
    <w:rPr>
      <w:rFonts w:ascii="Arial" w:eastAsia="Times New Roman" w:hAnsi="Arial" w:cs="Times New Roman"/>
      <w:noProof/>
      <w:kern w:val="0"/>
      <w:sz w:val="20"/>
      <w:szCs w:val="20"/>
      <w:lang w:val="es-ES" w:eastAsia="es-ES"/>
      <w14:ligatures w14:val="none"/>
    </w:rPr>
  </w:style>
  <w:style w:type="paragraph" w:customStyle="1" w:styleId="Textoindependiente31">
    <w:name w:val="Texto independiente 31"/>
    <w:basedOn w:val="Normal"/>
    <w:uiPriority w:val="99"/>
    <w:rsid w:val="005A35AF"/>
    <w:pPr>
      <w:spacing w:after="0" w:line="240" w:lineRule="auto"/>
      <w:jc w:val="center"/>
    </w:pPr>
    <w:rPr>
      <w:rFonts w:ascii="Times New Roman" w:eastAsia="Times New Roman" w:hAnsi="Times New Roman" w:cs="Times New Roman"/>
      <w:b/>
      <w:noProof/>
      <w:kern w:val="0"/>
      <w:sz w:val="24"/>
      <w:szCs w:val="2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B9BE7-58BB-4E91-835A-46CE07F42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FORMATO 15</Template>
  <TotalTime>0</TotalTime>
  <Pages>1</Pages>
  <Words>151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Fabián Marmolejo Serna</dc:creator>
  <cp:keywords/>
  <dc:description/>
  <cp:lastModifiedBy>Claudia</cp:lastModifiedBy>
  <cp:revision>3</cp:revision>
  <cp:lastPrinted>2024-06-04T20:07:00Z</cp:lastPrinted>
  <dcterms:created xsi:type="dcterms:W3CDTF">2024-06-17T05:30:00Z</dcterms:created>
  <dcterms:modified xsi:type="dcterms:W3CDTF">2024-06-17T05:31:00Z</dcterms:modified>
</cp:coreProperties>
</file>