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B2F663" w14:textId="105FCCB8" w:rsidR="00A705C8" w:rsidRPr="00B2469B" w:rsidRDefault="00A705C8" w:rsidP="00C777E9">
      <w:pPr>
        <w:spacing w:line="276" w:lineRule="auto"/>
        <w:jc w:val="center"/>
        <w:rPr>
          <w:rFonts w:ascii="Arial" w:hAnsi="Arial" w:cs="Arial"/>
          <w:b/>
          <w:lang w:val="es-ES"/>
        </w:rPr>
      </w:pPr>
      <w:r w:rsidRPr="00B2469B">
        <w:rPr>
          <w:rFonts w:ascii="Arial" w:hAnsi="Arial" w:cs="Arial"/>
          <w:b/>
          <w:lang w:val="es-ES"/>
        </w:rPr>
        <w:t>ANEXO 1</w:t>
      </w:r>
    </w:p>
    <w:p w14:paraId="04A33BBD" w14:textId="77777777" w:rsidR="00A705C8" w:rsidRPr="00B2469B" w:rsidRDefault="00A705C8" w:rsidP="00723416">
      <w:pPr>
        <w:pStyle w:val="MINUTAS"/>
        <w:spacing w:before="0" w:line="276" w:lineRule="auto"/>
        <w:ind w:left="0" w:right="0"/>
        <w:rPr>
          <w:rFonts w:ascii="Arial" w:hAnsi="Arial" w:cs="Arial"/>
          <w:b/>
          <w:sz w:val="22"/>
          <w:szCs w:val="22"/>
          <w:lang w:val="es-ES"/>
        </w:rPr>
      </w:pPr>
    </w:p>
    <w:p w14:paraId="05377A3C" w14:textId="77777777" w:rsidR="00A705C8" w:rsidRPr="00B2469B" w:rsidRDefault="00A705C8" w:rsidP="00723416">
      <w:pPr>
        <w:pStyle w:val="MINUTAS"/>
        <w:spacing w:before="0" w:line="276" w:lineRule="auto"/>
        <w:ind w:left="0" w:right="0"/>
        <w:rPr>
          <w:rFonts w:ascii="Arial" w:hAnsi="Arial" w:cs="Arial"/>
          <w:b/>
          <w:sz w:val="22"/>
          <w:szCs w:val="22"/>
          <w:lang w:val="es-ES"/>
        </w:rPr>
      </w:pPr>
      <w:r w:rsidRPr="00B2469B">
        <w:rPr>
          <w:rFonts w:ascii="Arial" w:hAnsi="Arial" w:cs="Arial"/>
          <w:b/>
          <w:sz w:val="22"/>
          <w:szCs w:val="22"/>
          <w:lang w:val="es-ES"/>
        </w:rPr>
        <w:t>CARTA DE PRESENTACIÓN DE LA PROPUESTA</w:t>
      </w:r>
    </w:p>
    <w:p w14:paraId="3C590898" w14:textId="77777777" w:rsidR="00A705C8" w:rsidRPr="00B2469B" w:rsidRDefault="00A705C8" w:rsidP="00723416">
      <w:pPr>
        <w:pStyle w:val="MINUTAS"/>
        <w:spacing w:before="0" w:line="276" w:lineRule="auto"/>
        <w:ind w:left="0" w:right="0"/>
        <w:rPr>
          <w:rFonts w:ascii="Arial" w:hAnsi="Arial" w:cs="Arial"/>
          <w:b/>
          <w:sz w:val="22"/>
          <w:szCs w:val="22"/>
          <w:lang w:val="es-ES"/>
        </w:rPr>
      </w:pPr>
    </w:p>
    <w:p w14:paraId="3EAB7CEB" w14:textId="77777777" w:rsidR="00A705C8" w:rsidRPr="00B2469B" w:rsidRDefault="00A705C8" w:rsidP="00723416">
      <w:pPr>
        <w:pStyle w:val="MINUTAS"/>
        <w:spacing w:before="0" w:line="276" w:lineRule="auto"/>
        <w:ind w:left="0" w:right="0"/>
        <w:rPr>
          <w:rFonts w:ascii="Arial" w:hAnsi="Arial" w:cs="Arial"/>
          <w:b/>
          <w:sz w:val="22"/>
          <w:szCs w:val="22"/>
          <w:lang w:val="es-ES"/>
        </w:rPr>
      </w:pPr>
    </w:p>
    <w:p w14:paraId="53E42B12" w14:textId="77777777" w:rsidR="00A705C8" w:rsidRPr="00B2469B" w:rsidRDefault="00A705C8" w:rsidP="00723416">
      <w:pPr>
        <w:pStyle w:val="MINUTAS"/>
        <w:spacing w:before="0" w:line="276" w:lineRule="auto"/>
        <w:ind w:left="0" w:right="0"/>
        <w:rPr>
          <w:rFonts w:ascii="Arial" w:hAnsi="Arial" w:cs="Arial"/>
          <w:b/>
          <w:sz w:val="22"/>
          <w:szCs w:val="22"/>
          <w:lang w:val="es-ES"/>
        </w:rPr>
      </w:pPr>
    </w:p>
    <w:p w14:paraId="73553A5C" w14:textId="77777777" w:rsidR="00A705C8" w:rsidRPr="00B2469B" w:rsidRDefault="00A705C8" w:rsidP="00723416">
      <w:pPr>
        <w:pStyle w:val="MINUTAS"/>
        <w:spacing w:before="0" w:line="276" w:lineRule="auto"/>
        <w:ind w:left="0" w:right="0"/>
        <w:rPr>
          <w:rFonts w:ascii="Arial" w:hAnsi="Arial" w:cs="Arial"/>
          <w:sz w:val="22"/>
          <w:szCs w:val="22"/>
          <w:lang w:val="es-ES"/>
        </w:rPr>
      </w:pPr>
      <w:r w:rsidRPr="00B2469B">
        <w:rPr>
          <w:rFonts w:ascii="Arial" w:hAnsi="Arial" w:cs="Arial"/>
          <w:sz w:val="22"/>
          <w:szCs w:val="22"/>
          <w:lang w:val="es-ES"/>
        </w:rPr>
        <w:t xml:space="preserve">Señores </w:t>
      </w:r>
    </w:p>
    <w:p w14:paraId="27ACE00C" w14:textId="77777777" w:rsidR="00A705C8" w:rsidRPr="00B2469B" w:rsidRDefault="00A705C8" w:rsidP="00723416">
      <w:pPr>
        <w:pStyle w:val="MINUTAS"/>
        <w:spacing w:before="0" w:line="276" w:lineRule="auto"/>
        <w:ind w:left="0" w:right="0"/>
        <w:rPr>
          <w:rFonts w:ascii="Arial" w:hAnsi="Arial" w:cs="Arial"/>
          <w:b/>
          <w:sz w:val="22"/>
          <w:szCs w:val="22"/>
          <w:lang w:val="es-ES"/>
        </w:rPr>
      </w:pPr>
      <w:r w:rsidRPr="00B2469B">
        <w:rPr>
          <w:rFonts w:ascii="Arial" w:hAnsi="Arial" w:cs="Arial"/>
          <w:b/>
          <w:sz w:val="22"/>
          <w:szCs w:val="22"/>
          <w:lang w:val="es-ES"/>
        </w:rPr>
        <w:t xml:space="preserve">CONTRALORÍA DEPARTAMENTAL DEL GUAVIARE </w:t>
      </w:r>
    </w:p>
    <w:p w14:paraId="2E1BF351" w14:textId="77777777" w:rsidR="00A705C8" w:rsidRPr="00B2469B" w:rsidRDefault="00A705C8" w:rsidP="00723416">
      <w:pPr>
        <w:pStyle w:val="MINUTAS"/>
        <w:spacing w:before="0" w:line="276" w:lineRule="auto"/>
        <w:ind w:left="0" w:right="0"/>
        <w:rPr>
          <w:rFonts w:ascii="Arial" w:hAnsi="Arial" w:cs="Arial"/>
          <w:sz w:val="22"/>
          <w:szCs w:val="22"/>
          <w:lang w:val="es-ES"/>
        </w:rPr>
      </w:pPr>
      <w:r w:rsidRPr="00B2469B">
        <w:rPr>
          <w:rFonts w:ascii="Arial" w:hAnsi="Arial" w:cs="Arial"/>
          <w:sz w:val="22"/>
          <w:szCs w:val="22"/>
          <w:lang w:val="es-ES"/>
        </w:rPr>
        <w:t xml:space="preserve">Calle 12 No. 22-83 Barrio la Esperanza </w:t>
      </w:r>
    </w:p>
    <w:p w14:paraId="015244CB" w14:textId="77777777" w:rsidR="00A705C8" w:rsidRPr="00B2469B" w:rsidRDefault="00A705C8" w:rsidP="00723416">
      <w:pPr>
        <w:pStyle w:val="MINUTAS"/>
        <w:spacing w:before="0" w:line="276" w:lineRule="auto"/>
        <w:ind w:left="0" w:right="0"/>
        <w:rPr>
          <w:rFonts w:ascii="Arial" w:hAnsi="Arial" w:cs="Arial"/>
          <w:sz w:val="22"/>
          <w:szCs w:val="22"/>
          <w:lang w:val="es-ES"/>
        </w:rPr>
      </w:pPr>
      <w:r w:rsidRPr="00B2469B">
        <w:rPr>
          <w:rFonts w:ascii="Arial" w:hAnsi="Arial" w:cs="Arial"/>
          <w:sz w:val="22"/>
          <w:szCs w:val="22"/>
          <w:lang w:val="es-ES"/>
        </w:rPr>
        <w:t>Tel (098) 5840987</w:t>
      </w:r>
    </w:p>
    <w:p w14:paraId="4C25D578" w14:textId="77777777" w:rsidR="00A705C8" w:rsidRPr="00B2469B" w:rsidRDefault="00A705C8" w:rsidP="00723416">
      <w:pPr>
        <w:pStyle w:val="MINUTAS"/>
        <w:spacing w:before="0" w:line="276" w:lineRule="auto"/>
        <w:ind w:left="0" w:right="0"/>
        <w:rPr>
          <w:rFonts w:ascii="Arial" w:hAnsi="Arial" w:cs="Arial"/>
          <w:sz w:val="22"/>
          <w:szCs w:val="22"/>
          <w:lang w:val="es-ES"/>
        </w:rPr>
      </w:pPr>
    </w:p>
    <w:p w14:paraId="627B3F80" w14:textId="77777777" w:rsidR="00A705C8" w:rsidRPr="00B2469B" w:rsidRDefault="00A705C8" w:rsidP="00723416">
      <w:pPr>
        <w:pStyle w:val="MINUTAS"/>
        <w:spacing w:before="0" w:line="276" w:lineRule="auto"/>
        <w:ind w:left="0" w:right="0"/>
        <w:rPr>
          <w:rFonts w:ascii="Arial" w:hAnsi="Arial" w:cs="Arial"/>
          <w:sz w:val="22"/>
          <w:szCs w:val="22"/>
          <w:lang w:val="es-ES"/>
        </w:rPr>
      </w:pPr>
    </w:p>
    <w:p w14:paraId="62F5B4DC" w14:textId="77777777" w:rsidR="00736A1C" w:rsidRPr="00B2469B" w:rsidRDefault="00A705C8" w:rsidP="00723416">
      <w:pPr>
        <w:pStyle w:val="MINUTAS"/>
        <w:spacing w:before="0" w:line="276" w:lineRule="auto"/>
        <w:ind w:left="708" w:right="0" w:hanging="708"/>
        <w:rPr>
          <w:rFonts w:ascii="Arial" w:hAnsi="Arial" w:cs="Arial"/>
          <w:sz w:val="22"/>
          <w:szCs w:val="22"/>
          <w:lang w:val="es-ES"/>
        </w:rPr>
      </w:pPr>
      <w:r w:rsidRPr="00B2469B">
        <w:rPr>
          <w:rFonts w:ascii="Arial" w:hAnsi="Arial" w:cs="Arial"/>
          <w:sz w:val="22"/>
          <w:szCs w:val="22"/>
          <w:lang w:val="es-ES"/>
        </w:rPr>
        <w:t xml:space="preserve">Ref. </w:t>
      </w:r>
      <w:r w:rsidRPr="00B2469B">
        <w:rPr>
          <w:rFonts w:ascii="Arial" w:hAnsi="Arial" w:cs="Arial"/>
          <w:sz w:val="22"/>
          <w:szCs w:val="22"/>
          <w:lang w:val="es-ES"/>
        </w:rPr>
        <w:tab/>
      </w:r>
      <w:r w:rsidR="00736A1C" w:rsidRPr="00B2469B">
        <w:rPr>
          <w:rFonts w:ascii="Arial" w:hAnsi="Arial" w:cs="Arial"/>
          <w:sz w:val="22"/>
          <w:szCs w:val="22"/>
          <w:lang w:val="es-ES"/>
        </w:rPr>
        <w:t>Selección Mínima Cuantía ________________</w:t>
      </w:r>
    </w:p>
    <w:p w14:paraId="072854B6" w14:textId="77777777" w:rsidR="00736A1C" w:rsidRPr="00B2469B" w:rsidRDefault="00736A1C" w:rsidP="00723416">
      <w:pPr>
        <w:pStyle w:val="MINUTAS"/>
        <w:spacing w:before="0" w:line="276" w:lineRule="auto"/>
        <w:ind w:left="708" w:right="0" w:hanging="708"/>
        <w:rPr>
          <w:rFonts w:ascii="Arial" w:hAnsi="Arial" w:cs="Arial"/>
          <w:bCs/>
          <w:sz w:val="22"/>
          <w:szCs w:val="22"/>
          <w:lang w:val="es-ES"/>
        </w:rPr>
      </w:pPr>
    </w:p>
    <w:p w14:paraId="3146761A" w14:textId="77777777" w:rsidR="00736A1C" w:rsidRPr="00B2469B" w:rsidRDefault="00736A1C" w:rsidP="00723416">
      <w:pPr>
        <w:spacing w:line="276" w:lineRule="auto"/>
        <w:ind w:left="708" w:hanging="708"/>
        <w:jc w:val="both"/>
        <w:rPr>
          <w:rFonts w:ascii="Arial" w:hAnsi="Arial" w:cs="Arial"/>
          <w:b/>
          <w:bCs/>
        </w:rPr>
      </w:pPr>
    </w:p>
    <w:p w14:paraId="772D8ED2" w14:textId="77777777" w:rsidR="00736A1C" w:rsidRPr="00B2469B" w:rsidRDefault="00736A1C" w:rsidP="00723416">
      <w:pPr>
        <w:spacing w:line="276" w:lineRule="auto"/>
        <w:ind w:left="708" w:hanging="708"/>
        <w:jc w:val="both"/>
        <w:rPr>
          <w:rFonts w:ascii="Arial" w:hAnsi="Arial" w:cs="Arial"/>
        </w:rPr>
      </w:pPr>
      <w:r w:rsidRPr="00B2469B">
        <w:rPr>
          <w:rFonts w:ascii="Arial" w:hAnsi="Arial" w:cs="Arial"/>
        </w:rPr>
        <w:t xml:space="preserve">Por medio del presente escrito me permito presentar propuesta para participar en la selección de mínima cuantía No. _____________ cuyo objeto es: </w:t>
      </w:r>
    </w:p>
    <w:p w14:paraId="21D422FE" w14:textId="28D73414" w:rsidR="00A705C8" w:rsidRPr="00B2469B" w:rsidRDefault="00A705C8" w:rsidP="00723416">
      <w:pPr>
        <w:pStyle w:val="MINUTAS"/>
        <w:spacing w:before="0" w:line="276" w:lineRule="auto"/>
        <w:ind w:left="0" w:right="0"/>
        <w:rPr>
          <w:rFonts w:ascii="Arial" w:hAnsi="Arial" w:cs="Arial"/>
          <w:sz w:val="22"/>
          <w:szCs w:val="22"/>
          <w:lang w:val="es-CO"/>
        </w:rPr>
      </w:pPr>
    </w:p>
    <w:p w14:paraId="7C2778D6" w14:textId="5A0B6A31" w:rsidR="00A705C8" w:rsidRPr="00B2469B" w:rsidRDefault="00A705C8" w:rsidP="00723416">
      <w:pPr>
        <w:spacing w:line="276" w:lineRule="auto"/>
        <w:jc w:val="both"/>
        <w:rPr>
          <w:rFonts w:ascii="Arial" w:hAnsi="Arial" w:cs="Arial"/>
        </w:rPr>
      </w:pPr>
      <w:r w:rsidRPr="00B2469B">
        <w:rPr>
          <w:rFonts w:ascii="Arial" w:hAnsi="Arial" w:cs="Arial"/>
        </w:rPr>
        <w:t xml:space="preserve">En el evento de ser seleccionada mi propuesta me comprometo a perfeccionar y legalizar el contrato respectivo dentro de los </w:t>
      </w:r>
      <w:r w:rsidR="009C7625" w:rsidRPr="00B2469B">
        <w:rPr>
          <w:rFonts w:ascii="Arial" w:hAnsi="Arial" w:cs="Arial"/>
        </w:rPr>
        <w:t xml:space="preserve">tres </w:t>
      </w:r>
      <w:r w:rsidRPr="00B2469B">
        <w:rPr>
          <w:rFonts w:ascii="Arial" w:hAnsi="Arial" w:cs="Arial"/>
        </w:rPr>
        <w:t>(</w:t>
      </w:r>
      <w:r w:rsidR="009C7625" w:rsidRPr="00B2469B">
        <w:rPr>
          <w:rFonts w:ascii="Arial" w:hAnsi="Arial" w:cs="Arial"/>
        </w:rPr>
        <w:t>3</w:t>
      </w:r>
      <w:r w:rsidRPr="00B2469B">
        <w:rPr>
          <w:rFonts w:ascii="Arial" w:hAnsi="Arial" w:cs="Arial"/>
        </w:rPr>
        <w:t xml:space="preserve">) </w:t>
      </w:r>
      <w:r w:rsidR="009C7625" w:rsidRPr="00B2469B">
        <w:rPr>
          <w:rFonts w:ascii="Arial" w:hAnsi="Arial" w:cs="Arial"/>
        </w:rPr>
        <w:t xml:space="preserve">días </w:t>
      </w:r>
      <w:r w:rsidRPr="00B2469B">
        <w:rPr>
          <w:rFonts w:ascii="Arial" w:hAnsi="Arial" w:cs="Arial"/>
        </w:rPr>
        <w:t xml:space="preserve">siguientes a la comunicación de la misma y a ejecutar el objeto contractual de acuerdo a lo señalado en los documentos de la invitación pública y de la propuesta presentada y las demás estipulaciones convenidas entre las partes y aceptadas por la Contraloría.  </w:t>
      </w:r>
    </w:p>
    <w:p w14:paraId="11539F02" w14:textId="77777777" w:rsidR="00A705C8" w:rsidRPr="00B2469B" w:rsidRDefault="00A705C8" w:rsidP="00723416">
      <w:pPr>
        <w:pStyle w:val="MINUTAS"/>
        <w:spacing w:before="0" w:line="276" w:lineRule="auto"/>
        <w:ind w:left="0" w:right="0"/>
        <w:rPr>
          <w:rFonts w:ascii="Arial" w:hAnsi="Arial" w:cs="Arial"/>
          <w:sz w:val="22"/>
          <w:szCs w:val="22"/>
          <w:lang w:val="es-ES"/>
        </w:rPr>
      </w:pPr>
      <w:r w:rsidRPr="00B2469B">
        <w:rPr>
          <w:rFonts w:ascii="Arial" w:hAnsi="Arial" w:cs="Arial"/>
          <w:sz w:val="22"/>
          <w:szCs w:val="22"/>
          <w:lang w:val="es-ES"/>
        </w:rPr>
        <w:t xml:space="preserve"> </w:t>
      </w:r>
    </w:p>
    <w:p w14:paraId="5007CD8B" w14:textId="77777777" w:rsidR="00A705C8" w:rsidRPr="00B2469B" w:rsidRDefault="00A705C8" w:rsidP="00723416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B2469B">
        <w:rPr>
          <w:rFonts w:ascii="Arial" w:hAnsi="Arial" w:cs="Arial"/>
        </w:rPr>
        <w:t>En mi calidad de proponente declaro:</w:t>
      </w:r>
    </w:p>
    <w:p w14:paraId="566521B7" w14:textId="77777777" w:rsidR="00A705C8" w:rsidRPr="00B2469B" w:rsidRDefault="00A705C8" w:rsidP="00723416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0CB499E" w14:textId="40E44581" w:rsidR="00A705C8" w:rsidRPr="00B2469B" w:rsidRDefault="00A705C8" w:rsidP="00723416">
      <w:pPr>
        <w:widowControl w:val="0"/>
        <w:numPr>
          <w:ilvl w:val="0"/>
          <w:numId w:val="14"/>
        </w:numPr>
        <w:tabs>
          <w:tab w:val="left" w:pos="180"/>
        </w:tabs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B2469B">
        <w:rPr>
          <w:rFonts w:ascii="Arial" w:hAnsi="Arial" w:cs="Arial"/>
        </w:rPr>
        <w:t>Que no he sido sancionado mediante acto administrativo ejecutoriado por ninguna Entidad Oficial dentro de los últimos tres (3) años anteriores a la fecha límite de entrega de las propuestas o en su defecto informamos que hemos tenido incumplimiento con las siguientes entidades: (indicar el nombre de cada entidad).</w:t>
      </w:r>
    </w:p>
    <w:p w14:paraId="104B31FE" w14:textId="77777777" w:rsidR="009C7625" w:rsidRPr="00B2469B" w:rsidRDefault="009C7625" w:rsidP="00723416">
      <w:pPr>
        <w:widowControl w:val="0"/>
        <w:tabs>
          <w:tab w:val="left" w:pos="180"/>
        </w:tabs>
        <w:autoSpaceDE w:val="0"/>
        <w:autoSpaceDN w:val="0"/>
        <w:adjustRightInd w:val="0"/>
        <w:spacing w:after="0" w:line="276" w:lineRule="auto"/>
        <w:ind w:left="540"/>
        <w:jc w:val="both"/>
        <w:rPr>
          <w:rFonts w:ascii="Arial" w:hAnsi="Arial" w:cs="Arial"/>
        </w:rPr>
      </w:pPr>
    </w:p>
    <w:p w14:paraId="0968B114" w14:textId="2E69AD0B" w:rsidR="00A705C8" w:rsidRPr="00B2469B" w:rsidRDefault="00A705C8" w:rsidP="00723416">
      <w:pPr>
        <w:widowControl w:val="0"/>
        <w:numPr>
          <w:ilvl w:val="0"/>
          <w:numId w:val="14"/>
        </w:numPr>
        <w:tabs>
          <w:tab w:val="left" w:pos="180"/>
        </w:tabs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B2469B">
        <w:rPr>
          <w:rFonts w:ascii="Arial" w:hAnsi="Arial" w:cs="Arial"/>
        </w:rPr>
        <w:t>Que conozco la invitación publica de la presente selección abreviada, y las informaciones sobre preguntas y respuestas, así como los demás documentos relacionados con el proceso, y acepto cumplir todos los requisitos en ellos exigidos.</w:t>
      </w:r>
    </w:p>
    <w:p w14:paraId="26E5037F" w14:textId="77777777" w:rsidR="009C7625" w:rsidRPr="00B2469B" w:rsidRDefault="009C7625" w:rsidP="00723416">
      <w:pPr>
        <w:pStyle w:val="Prrafodelista"/>
        <w:spacing w:line="276" w:lineRule="auto"/>
        <w:rPr>
          <w:rFonts w:ascii="Arial" w:hAnsi="Arial" w:cs="Arial"/>
          <w:sz w:val="22"/>
          <w:szCs w:val="22"/>
        </w:rPr>
      </w:pPr>
    </w:p>
    <w:p w14:paraId="001C29CB" w14:textId="77777777" w:rsidR="00A705C8" w:rsidRPr="00B2469B" w:rsidRDefault="00A705C8" w:rsidP="00723416">
      <w:pPr>
        <w:widowControl w:val="0"/>
        <w:numPr>
          <w:ilvl w:val="0"/>
          <w:numId w:val="14"/>
        </w:numPr>
        <w:tabs>
          <w:tab w:val="left" w:pos="180"/>
        </w:tabs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B2469B">
        <w:rPr>
          <w:rFonts w:ascii="Arial" w:hAnsi="Arial" w:cs="Arial"/>
        </w:rPr>
        <w:t>De igual forma manifiesto que acepto las consecuencias que se deriven por el incumplimiento de los requisitos a que se refiere el numeral anterior.</w:t>
      </w:r>
    </w:p>
    <w:p w14:paraId="537BF247" w14:textId="77777777" w:rsidR="00A705C8" w:rsidRPr="00B2469B" w:rsidRDefault="00A705C8" w:rsidP="00723416">
      <w:pPr>
        <w:widowControl w:val="0"/>
        <w:tabs>
          <w:tab w:val="left" w:pos="180"/>
        </w:tabs>
        <w:autoSpaceDE w:val="0"/>
        <w:autoSpaceDN w:val="0"/>
        <w:adjustRightInd w:val="0"/>
        <w:spacing w:line="276" w:lineRule="auto"/>
        <w:ind w:left="540"/>
        <w:jc w:val="both"/>
        <w:rPr>
          <w:rFonts w:ascii="Arial" w:hAnsi="Arial" w:cs="Arial"/>
        </w:rPr>
      </w:pPr>
    </w:p>
    <w:p w14:paraId="550A5F5A" w14:textId="5B55FBF4" w:rsidR="00A705C8" w:rsidRPr="00B2469B" w:rsidRDefault="00A705C8" w:rsidP="00723416">
      <w:pPr>
        <w:widowControl w:val="0"/>
        <w:numPr>
          <w:ilvl w:val="0"/>
          <w:numId w:val="14"/>
        </w:numPr>
        <w:tabs>
          <w:tab w:val="left" w:pos="180"/>
        </w:tabs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B2469B">
        <w:rPr>
          <w:rFonts w:ascii="Arial" w:hAnsi="Arial" w:cs="Arial"/>
        </w:rPr>
        <w:lastRenderedPageBreak/>
        <w:t>Que acepto las cantidades establecidas por la Contraloría para la ejecución del contrato, entendiendo que son aproximadas y que por tanto podrán aumentar o disminuir durante el desarrollo del mismo.</w:t>
      </w:r>
    </w:p>
    <w:p w14:paraId="425E96F3" w14:textId="77777777" w:rsidR="009C7625" w:rsidRPr="00B2469B" w:rsidRDefault="009C7625" w:rsidP="00723416">
      <w:pPr>
        <w:pStyle w:val="Prrafodelista"/>
        <w:spacing w:line="276" w:lineRule="auto"/>
        <w:rPr>
          <w:rFonts w:ascii="Arial" w:hAnsi="Arial" w:cs="Arial"/>
          <w:sz w:val="22"/>
          <w:szCs w:val="22"/>
        </w:rPr>
      </w:pPr>
    </w:p>
    <w:p w14:paraId="2E224763" w14:textId="6AF4B999" w:rsidR="00A705C8" w:rsidRPr="00B2469B" w:rsidRDefault="00A705C8" w:rsidP="00723416">
      <w:pPr>
        <w:widowControl w:val="0"/>
        <w:numPr>
          <w:ilvl w:val="0"/>
          <w:numId w:val="14"/>
        </w:numPr>
        <w:tabs>
          <w:tab w:val="left" w:pos="180"/>
        </w:tabs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B2469B">
        <w:rPr>
          <w:rFonts w:ascii="Arial" w:hAnsi="Arial" w:cs="Arial"/>
        </w:rPr>
        <w:t>Que he tomado cuidadosa nota de las especificaciones y condiciones del presente proceso de contratación y acepto todos los requisitos contenidos en la invitación pública.</w:t>
      </w:r>
    </w:p>
    <w:p w14:paraId="1E304A92" w14:textId="77777777" w:rsidR="009C7625" w:rsidRPr="00B2469B" w:rsidRDefault="009C7625" w:rsidP="00723416">
      <w:pPr>
        <w:pStyle w:val="Prrafodelista"/>
        <w:spacing w:line="276" w:lineRule="auto"/>
        <w:rPr>
          <w:rFonts w:ascii="Arial" w:hAnsi="Arial" w:cs="Arial"/>
          <w:sz w:val="22"/>
          <w:szCs w:val="22"/>
        </w:rPr>
      </w:pPr>
    </w:p>
    <w:p w14:paraId="0DEE2084" w14:textId="79F8325A" w:rsidR="00A705C8" w:rsidRPr="00B2469B" w:rsidRDefault="00C953F3" w:rsidP="00723416">
      <w:pPr>
        <w:widowControl w:val="0"/>
        <w:numPr>
          <w:ilvl w:val="0"/>
          <w:numId w:val="14"/>
        </w:numPr>
        <w:tabs>
          <w:tab w:val="left" w:pos="180"/>
        </w:tabs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B2469B">
        <w:rPr>
          <w:rFonts w:ascii="Arial" w:hAnsi="Arial" w:cs="Arial"/>
        </w:rPr>
        <w:t>Que,</w:t>
      </w:r>
      <w:r w:rsidR="00A705C8" w:rsidRPr="00B2469B">
        <w:rPr>
          <w:rFonts w:ascii="Arial" w:hAnsi="Arial" w:cs="Arial"/>
        </w:rPr>
        <w:t xml:space="preserve"> en caso de ser aceptada mi propuesta, me comprometo a iniciar la ejecución del contrato respectivo, cuando la Contraloría dé la orden de iniciación mediante la comunicación escrita que se suscriba para el efecto, y a terminarlo dentro de los plazos contractuales de acuerdo con lo establecido en los documentos del presente proceso, la propuest</w:t>
      </w:r>
      <w:r w:rsidR="009C7625" w:rsidRPr="00B2469B">
        <w:rPr>
          <w:rFonts w:ascii="Arial" w:hAnsi="Arial" w:cs="Arial"/>
        </w:rPr>
        <w:t>a y el contrato respectivamente</w:t>
      </w:r>
    </w:p>
    <w:p w14:paraId="47323B03" w14:textId="77777777" w:rsidR="009C7625" w:rsidRPr="00B2469B" w:rsidRDefault="009C7625" w:rsidP="00723416">
      <w:pPr>
        <w:pStyle w:val="Prrafodelista"/>
        <w:spacing w:line="276" w:lineRule="auto"/>
        <w:rPr>
          <w:rFonts w:ascii="Arial" w:hAnsi="Arial" w:cs="Arial"/>
          <w:sz w:val="22"/>
          <w:szCs w:val="22"/>
        </w:rPr>
      </w:pPr>
    </w:p>
    <w:p w14:paraId="6544A252" w14:textId="4618FB5F" w:rsidR="00A705C8" w:rsidRPr="00B2469B" w:rsidRDefault="00A705C8" w:rsidP="00723416">
      <w:pPr>
        <w:widowControl w:val="0"/>
        <w:numPr>
          <w:ilvl w:val="0"/>
          <w:numId w:val="14"/>
        </w:numPr>
        <w:tabs>
          <w:tab w:val="left" w:pos="180"/>
        </w:tabs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B2469B">
        <w:rPr>
          <w:rFonts w:ascii="Arial" w:hAnsi="Arial" w:cs="Arial"/>
        </w:rPr>
        <w:t>Que los precios de la propuesta se mantendrán sin variación durante la vigencia del proceso de selección y el contrato.</w:t>
      </w:r>
    </w:p>
    <w:p w14:paraId="15704F69" w14:textId="77777777" w:rsidR="009C7625" w:rsidRPr="00B2469B" w:rsidRDefault="009C7625" w:rsidP="00723416">
      <w:pPr>
        <w:pStyle w:val="Prrafodelista"/>
        <w:spacing w:line="276" w:lineRule="auto"/>
        <w:rPr>
          <w:rFonts w:ascii="Arial" w:hAnsi="Arial" w:cs="Arial"/>
          <w:sz w:val="22"/>
          <w:szCs w:val="22"/>
        </w:rPr>
      </w:pPr>
    </w:p>
    <w:p w14:paraId="3F11EBD4" w14:textId="60589141" w:rsidR="00A705C8" w:rsidRPr="00B2469B" w:rsidRDefault="00A705C8" w:rsidP="00723416">
      <w:pPr>
        <w:widowControl w:val="0"/>
        <w:numPr>
          <w:ilvl w:val="0"/>
          <w:numId w:val="14"/>
        </w:numPr>
        <w:tabs>
          <w:tab w:val="left" w:pos="180"/>
        </w:tabs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B2469B">
        <w:rPr>
          <w:rFonts w:ascii="Arial" w:hAnsi="Arial" w:cs="Arial"/>
        </w:rPr>
        <w:t>Que conozco y acepto en un todo las leyes generales y especiales aplicables a este proceso.</w:t>
      </w:r>
    </w:p>
    <w:p w14:paraId="1FE3CF04" w14:textId="77777777" w:rsidR="009C7625" w:rsidRPr="00B2469B" w:rsidRDefault="009C7625" w:rsidP="00723416">
      <w:pPr>
        <w:pStyle w:val="Prrafodelista"/>
        <w:spacing w:line="276" w:lineRule="auto"/>
        <w:rPr>
          <w:rFonts w:ascii="Arial" w:hAnsi="Arial" w:cs="Arial"/>
          <w:sz w:val="22"/>
          <w:szCs w:val="22"/>
        </w:rPr>
      </w:pPr>
    </w:p>
    <w:p w14:paraId="2C84A1F5" w14:textId="478C35E0" w:rsidR="00A705C8" w:rsidRPr="00B2469B" w:rsidRDefault="00A705C8" w:rsidP="00723416">
      <w:pPr>
        <w:widowControl w:val="0"/>
        <w:numPr>
          <w:ilvl w:val="0"/>
          <w:numId w:val="14"/>
        </w:numPr>
        <w:tabs>
          <w:tab w:val="left" w:pos="180"/>
        </w:tabs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B2469B">
        <w:rPr>
          <w:rFonts w:ascii="Arial" w:hAnsi="Arial" w:cs="Arial"/>
        </w:rPr>
        <w:t>Que con la firma de la presente carta manifiesto bajo la gravedad del juramento que no me encuentro incurso en ninguna de las causales de inhabilidad, incompatibilidad y demás prohibiciones consagradas en la Ley para celebrar el contrato.</w:t>
      </w:r>
    </w:p>
    <w:p w14:paraId="7B77795D" w14:textId="77777777" w:rsidR="009C7625" w:rsidRPr="00B2469B" w:rsidRDefault="009C7625" w:rsidP="00723416">
      <w:pPr>
        <w:pStyle w:val="Prrafodelista"/>
        <w:spacing w:line="276" w:lineRule="auto"/>
        <w:rPr>
          <w:rFonts w:ascii="Arial" w:hAnsi="Arial" w:cs="Arial"/>
          <w:sz w:val="22"/>
          <w:szCs w:val="22"/>
        </w:rPr>
      </w:pPr>
    </w:p>
    <w:p w14:paraId="55C1A6D0" w14:textId="4B413922" w:rsidR="00A705C8" w:rsidRPr="00B2469B" w:rsidRDefault="00A705C8" w:rsidP="00723416">
      <w:pPr>
        <w:widowControl w:val="0"/>
        <w:numPr>
          <w:ilvl w:val="0"/>
          <w:numId w:val="14"/>
        </w:numPr>
        <w:tabs>
          <w:tab w:val="left" w:pos="180"/>
        </w:tabs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B2469B">
        <w:rPr>
          <w:rFonts w:ascii="Arial" w:hAnsi="Arial" w:cs="Arial"/>
        </w:rPr>
        <w:t>Que leí cuidadosamente la invitación publica de este proceso y elaboré mi propuesta ajustada a los mismos. Por tanto, conocí y tuve las oportunidades establecidas para solicitar aclaraciones, formular objeciones, efectuar preguntas y obtener respuestas a mis inquietudes.</w:t>
      </w:r>
    </w:p>
    <w:p w14:paraId="21479986" w14:textId="77777777" w:rsidR="009C7625" w:rsidRPr="00B2469B" w:rsidRDefault="009C7625" w:rsidP="00723416">
      <w:pPr>
        <w:pStyle w:val="Prrafodelista"/>
        <w:spacing w:line="276" w:lineRule="auto"/>
        <w:rPr>
          <w:rFonts w:ascii="Arial" w:hAnsi="Arial" w:cs="Arial"/>
          <w:sz w:val="22"/>
          <w:szCs w:val="22"/>
        </w:rPr>
      </w:pPr>
    </w:p>
    <w:p w14:paraId="29C1E478" w14:textId="4DEC86DA" w:rsidR="00A705C8" w:rsidRPr="00B2469B" w:rsidRDefault="00A705C8" w:rsidP="00723416">
      <w:pPr>
        <w:widowControl w:val="0"/>
        <w:numPr>
          <w:ilvl w:val="0"/>
          <w:numId w:val="14"/>
        </w:numPr>
        <w:tabs>
          <w:tab w:val="left" w:pos="180"/>
        </w:tabs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B2469B">
        <w:rPr>
          <w:rFonts w:ascii="Arial" w:hAnsi="Arial" w:cs="Arial"/>
        </w:rPr>
        <w:t>Igualmente declaro bajo la gravedad de juramento, que toda la información aportada y contenida en (_______ páginas) correspondientes a los documentos y Anexos jurídicos, técnicos y económicos, es veraz y susceptible de comprobación.</w:t>
      </w:r>
    </w:p>
    <w:p w14:paraId="2D5BBD9D" w14:textId="77777777" w:rsidR="009C7625" w:rsidRPr="00B2469B" w:rsidRDefault="009C7625" w:rsidP="00723416">
      <w:pPr>
        <w:pStyle w:val="Prrafodelista"/>
        <w:spacing w:line="276" w:lineRule="auto"/>
        <w:rPr>
          <w:rFonts w:ascii="Arial" w:hAnsi="Arial" w:cs="Arial"/>
          <w:sz w:val="22"/>
          <w:szCs w:val="22"/>
        </w:rPr>
      </w:pPr>
    </w:p>
    <w:p w14:paraId="136225CB" w14:textId="77777777" w:rsidR="00A705C8" w:rsidRPr="00B2469B" w:rsidRDefault="00A705C8" w:rsidP="00723416">
      <w:pPr>
        <w:widowControl w:val="0"/>
        <w:numPr>
          <w:ilvl w:val="0"/>
          <w:numId w:val="14"/>
        </w:numPr>
        <w:tabs>
          <w:tab w:val="left" w:pos="180"/>
        </w:tabs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B2469B">
        <w:rPr>
          <w:rFonts w:ascii="Arial" w:hAnsi="Arial" w:cs="Arial"/>
        </w:rPr>
        <w:t>Que acepto y autorizo a la Contraloría para que se nos informe de todas las actuaciones y tramites contractuales y se nos notifique de los actos administrativos que se surtan en desarrollo del presente proceso de contratación en el siguiente correo electrónico _____________________</w:t>
      </w:r>
    </w:p>
    <w:p w14:paraId="3750A145" w14:textId="77777777" w:rsidR="00A705C8" w:rsidRPr="00B2469B" w:rsidRDefault="00A705C8" w:rsidP="00723416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</w:rPr>
      </w:pPr>
    </w:p>
    <w:p w14:paraId="75A9F8B7" w14:textId="77777777" w:rsidR="00A705C8" w:rsidRDefault="00A705C8" w:rsidP="00723416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</w:rPr>
      </w:pPr>
    </w:p>
    <w:p w14:paraId="0E9C721D" w14:textId="77777777" w:rsidR="00C777E9" w:rsidRDefault="00C777E9" w:rsidP="00723416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</w:rPr>
      </w:pPr>
    </w:p>
    <w:p w14:paraId="7DCFB0BA" w14:textId="77777777" w:rsidR="00C777E9" w:rsidRDefault="00C777E9" w:rsidP="00723416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</w:rPr>
      </w:pPr>
    </w:p>
    <w:p w14:paraId="74C30BD5" w14:textId="77777777" w:rsidR="00C777E9" w:rsidRPr="00B2469B" w:rsidRDefault="00C777E9" w:rsidP="00723416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</w:rPr>
      </w:pPr>
    </w:p>
    <w:p w14:paraId="14B76AE9" w14:textId="77777777" w:rsidR="00A705C8" w:rsidRPr="00B2469B" w:rsidRDefault="00A705C8" w:rsidP="00723416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</w:rPr>
      </w:pPr>
      <w:r w:rsidRPr="00B2469B">
        <w:rPr>
          <w:rFonts w:ascii="Arial" w:hAnsi="Arial" w:cs="Arial"/>
          <w:b/>
        </w:rPr>
        <w:t>RESUMEN DE LA PROPUESTA:</w:t>
      </w:r>
    </w:p>
    <w:p w14:paraId="5B8D2BCF" w14:textId="77777777" w:rsidR="00A705C8" w:rsidRPr="00B2469B" w:rsidRDefault="00A705C8" w:rsidP="00723416">
      <w:pPr>
        <w:widowControl w:val="0"/>
        <w:tabs>
          <w:tab w:val="left" w:pos="4253"/>
        </w:tabs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</w:p>
    <w:p w14:paraId="51D682C2" w14:textId="77777777" w:rsidR="00A705C8" w:rsidRPr="00B2469B" w:rsidRDefault="00A705C8" w:rsidP="00723416">
      <w:pPr>
        <w:widowControl w:val="0"/>
        <w:tabs>
          <w:tab w:val="left" w:pos="4253"/>
        </w:tabs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B2469B">
        <w:rPr>
          <w:rFonts w:ascii="Arial" w:hAnsi="Arial" w:cs="Arial"/>
        </w:rPr>
        <w:t>Nombre o Razón Social del Proponente:</w:t>
      </w:r>
      <w:r w:rsidRPr="00B2469B">
        <w:rPr>
          <w:rFonts w:ascii="Arial" w:hAnsi="Arial" w:cs="Arial"/>
        </w:rPr>
        <w:tab/>
        <w:t>___________________________</w:t>
      </w:r>
    </w:p>
    <w:p w14:paraId="2D632F29" w14:textId="77777777" w:rsidR="00A705C8" w:rsidRPr="00B2469B" w:rsidRDefault="00A705C8" w:rsidP="00723416">
      <w:pPr>
        <w:widowControl w:val="0"/>
        <w:tabs>
          <w:tab w:val="left" w:pos="4253"/>
        </w:tabs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B2469B">
        <w:rPr>
          <w:rFonts w:ascii="Arial" w:hAnsi="Arial" w:cs="Arial"/>
        </w:rPr>
        <w:t>Cédula de ciudadanía o NIT:</w:t>
      </w:r>
      <w:r w:rsidRPr="00B2469B">
        <w:rPr>
          <w:rFonts w:ascii="Arial" w:hAnsi="Arial" w:cs="Arial"/>
        </w:rPr>
        <w:tab/>
        <w:t>___________________________</w:t>
      </w:r>
    </w:p>
    <w:p w14:paraId="5114F3D6" w14:textId="77777777" w:rsidR="00A705C8" w:rsidRPr="00B2469B" w:rsidRDefault="00A705C8" w:rsidP="00723416">
      <w:pPr>
        <w:widowControl w:val="0"/>
        <w:tabs>
          <w:tab w:val="left" w:pos="4253"/>
        </w:tabs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B2469B">
        <w:rPr>
          <w:rFonts w:ascii="Arial" w:hAnsi="Arial" w:cs="Arial"/>
        </w:rPr>
        <w:t>Representante Legal:</w:t>
      </w:r>
      <w:r w:rsidRPr="00B2469B">
        <w:rPr>
          <w:rFonts w:ascii="Arial" w:hAnsi="Arial" w:cs="Arial"/>
        </w:rPr>
        <w:tab/>
        <w:t>___________________________</w:t>
      </w:r>
    </w:p>
    <w:p w14:paraId="2BDB3E92" w14:textId="77777777" w:rsidR="00A705C8" w:rsidRPr="00B2469B" w:rsidRDefault="00A705C8" w:rsidP="00723416">
      <w:pPr>
        <w:widowControl w:val="0"/>
        <w:tabs>
          <w:tab w:val="left" w:pos="4253"/>
        </w:tabs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B2469B">
        <w:rPr>
          <w:rFonts w:ascii="Arial" w:hAnsi="Arial" w:cs="Arial"/>
        </w:rPr>
        <w:t>Profesión:</w:t>
      </w:r>
      <w:r w:rsidRPr="00B2469B">
        <w:rPr>
          <w:rFonts w:ascii="Arial" w:hAnsi="Arial" w:cs="Arial"/>
        </w:rPr>
        <w:tab/>
        <w:t>___________________________</w:t>
      </w:r>
    </w:p>
    <w:p w14:paraId="14FC3B1D" w14:textId="77777777" w:rsidR="00A705C8" w:rsidRPr="00B2469B" w:rsidRDefault="00A705C8" w:rsidP="00723416">
      <w:pPr>
        <w:widowControl w:val="0"/>
        <w:tabs>
          <w:tab w:val="left" w:pos="4253"/>
        </w:tabs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B2469B">
        <w:rPr>
          <w:rFonts w:ascii="Arial" w:hAnsi="Arial" w:cs="Arial"/>
        </w:rPr>
        <w:t>Tarjeta Profesional:</w:t>
      </w:r>
      <w:r w:rsidRPr="00B2469B">
        <w:rPr>
          <w:rFonts w:ascii="Arial" w:hAnsi="Arial" w:cs="Arial"/>
        </w:rPr>
        <w:tab/>
        <w:t>___________________________</w:t>
      </w:r>
    </w:p>
    <w:p w14:paraId="2B74735F" w14:textId="77777777" w:rsidR="00A705C8" w:rsidRPr="00B2469B" w:rsidRDefault="00A705C8" w:rsidP="00723416">
      <w:pPr>
        <w:widowControl w:val="0"/>
        <w:tabs>
          <w:tab w:val="left" w:pos="4253"/>
        </w:tabs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B2469B">
        <w:rPr>
          <w:rFonts w:ascii="Arial" w:hAnsi="Arial" w:cs="Arial"/>
        </w:rPr>
        <w:t>País de Origen del Proponente:</w:t>
      </w:r>
      <w:r w:rsidRPr="00B2469B">
        <w:rPr>
          <w:rFonts w:ascii="Arial" w:hAnsi="Arial" w:cs="Arial"/>
        </w:rPr>
        <w:tab/>
        <w:t>___________________________</w:t>
      </w:r>
    </w:p>
    <w:p w14:paraId="2D7AC0F4" w14:textId="77777777" w:rsidR="00A705C8" w:rsidRPr="00B2469B" w:rsidRDefault="00A705C8" w:rsidP="00723416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</w:p>
    <w:p w14:paraId="59492861" w14:textId="77777777" w:rsidR="00A705C8" w:rsidRPr="00B2469B" w:rsidRDefault="00A705C8" w:rsidP="00723416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B2469B">
        <w:rPr>
          <w:rFonts w:ascii="Arial" w:hAnsi="Arial" w:cs="Arial"/>
        </w:rPr>
        <w:t>(En caso de presentarse la propuesta en consorcio o unión temporal se debe indicar el nombre y país de origen de cada uno de los integrantes)</w:t>
      </w:r>
    </w:p>
    <w:p w14:paraId="669F05F9" w14:textId="77777777" w:rsidR="00A705C8" w:rsidRPr="00B2469B" w:rsidRDefault="00A705C8" w:rsidP="00723416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</w:p>
    <w:p w14:paraId="7DB52182" w14:textId="77777777" w:rsidR="00A705C8" w:rsidRPr="00B2469B" w:rsidRDefault="00A705C8" w:rsidP="00723416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B2469B">
        <w:rPr>
          <w:rFonts w:ascii="Arial" w:hAnsi="Arial" w:cs="Arial"/>
        </w:rPr>
        <w:t>PLAZO TOTAL PARA EJECUTAR EL CONTRATO: _______________________</w:t>
      </w:r>
    </w:p>
    <w:p w14:paraId="28D36254" w14:textId="77777777" w:rsidR="00A705C8" w:rsidRPr="00B2469B" w:rsidRDefault="00A705C8" w:rsidP="00723416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</w:p>
    <w:p w14:paraId="506FEBC9" w14:textId="77777777" w:rsidR="00A705C8" w:rsidRPr="00B2469B" w:rsidRDefault="00A705C8" w:rsidP="00723416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B2469B">
        <w:rPr>
          <w:rFonts w:ascii="Arial" w:hAnsi="Arial" w:cs="Arial"/>
        </w:rPr>
        <w:t>Me permito informar que las comunicaciones relativas a este proceso de selección las recibiré en la siguiente Dirección:</w:t>
      </w:r>
    </w:p>
    <w:p w14:paraId="70B54B7E" w14:textId="77777777" w:rsidR="00A705C8" w:rsidRPr="00B2469B" w:rsidRDefault="00A705C8" w:rsidP="00723416">
      <w:pPr>
        <w:widowControl w:val="0"/>
        <w:tabs>
          <w:tab w:val="left" w:pos="2127"/>
        </w:tabs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B2469B">
        <w:rPr>
          <w:rFonts w:ascii="Arial" w:hAnsi="Arial" w:cs="Arial"/>
        </w:rPr>
        <w:t>Dirección:</w:t>
      </w:r>
      <w:r w:rsidRPr="00B2469B">
        <w:rPr>
          <w:rFonts w:ascii="Arial" w:hAnsi="Arial" w:cs="Arial"/>
        </w:rPr>
        <w:tab/>
        <w:t>______________________________________________</w:t>
      </w:r>
    </w:p>
    <w:p w14:paraId="761E19EE" w14:textId="77777777" w:rsidR="00A705C8" w:rsidRPr="00B2469B" w:rsidRDefault="00A705C8" w:rsidP="00723416">
      <w:pPr>
        <w:widowControl w:val="0"/>
        <w:tabs>
          <w:tab w:val="left" w:pos="2127"/>
        </w:tabs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B2469B">
        <w:rPr>
          <w:rFonts w:ascii="Arial" w:hAnsi="Arial" w:cs="Arial"/>
        </w:rPr>
        <w:t>Ciudad:</w:t>
      </w:r>
      <w:r w:rsidRPr="00B2469B">
        <w:rPr>
          <w:rFonts w:ascii="Arial" w:hAnsi="Arial" w:cs="Arial"/>
        </w:rPr>
        <w:tab/>
        <w:t>______________________________________________</w:t>
      </w:r>
    </w:p>
    <w:p w14:paraId="7BD5B4B8" w14:textId="77777777" w:rsidR="00A705C8" w:rsidRPr="00B2469B" w:rsidRDefault="00A705C8" w:rsidP="00723416">
      <w:pPr>
        <w:widowControl w:val="0"/>
        <w:tabs>
          <w:tab w:val="left" w:pos="2127"/>
        </w:tabs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B2469B">
        <w:rPr>
          <w:rFonts w:ascii="Arial" w:hAnsi="Arial" w:cs="Arial"/>
        </w:rPr>
        <w:t>Teléfono(s):</w:t>
      </w:r>
      <w:r w:rsidRPr="00B2469B">
        <w:rPr>
          <w:rFonts w:ascii="Arial" w:hAnsi="Arial" w:cs="Arial"/>
        </w:rPr>
        <w:tab/>
        <w:t>______________________________________________</w:t>
      </w:r>
    </w:p>
    <w:p w14:paraId="50830163" w14:textId="77777777" w:rsidR="00A705C8" w:rsidRPr="00B2469B" w:rsidRDefault="00A705C8" w:rsidP="00723416">
      <w:pPr>
        <w:widowControl w:val="0"/>
        <w:tabs>
          <w:tab w:val="left" w:pos="2127"/>
        </w:tabs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B2469B">
        <w:rPr>
          <w:rFonts w:ascii="Arial" w:hAnsi="Arial" w:cs="Arial"/>
        </w:rPr>
        <w:t>Fax:</w:t>
      </w:r>
      <w:r w:rsidRPr="00B2469B">
        <w:rPr>
          <w:rFonts w:ascii="Arial" w:hAnsi="Arial" w:cs="Arial"/>
        </w:rPr>
        <w:tab/>
        <w:t>___________________________</w:t>
      </w:r>
    </w:p>
    <w:p w14:paraId="4CD90742" w14:textId="77777777" w:rsidR="00A705C8" w:rsidRPr="00B2469B" w:rsidRDefault="00A705C8" w:rsidP="00723416">
      <w:pPr>
        <w:widowControl w:val="0"/>
        <w:tabs>
          <w:tab w:val="left" w:pos="2127"/>
        </w:tabs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B2469B">
        <w:rPr>
          <w:rFonts w:ascii="Arial" w:hAnsi="Arial" w:cs="Arial"/>
        </w:rPr>
        <w:t>Teléfono Móvil:</w:t>
      </w:r>
      <w:r w:rsidRPr="00B2469B">
        <w:rPr>
          <w:rFonts w:ascii="Arial" w:hAnsi="Arial" w:cs="Arial"/>
        </w:rPr>
        <w:tab/>
        <w:t>___________________________</w:t>
      </w:r>
    </w:p>
    <w:p w14:paraId="3CF85614" w14:textId="77777777" w:rsidR="00A705C8" w:rsidRPr="00B2469B" w:rsidRDefault="00A705C8" w:rsidP="00723416">
      <w:pPr>
        <w:widowControl w:val="0"/>
        <w:tabs>
          <w:tab w:val="left" w:pos="2127"/>
        </w:tabs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B2469B">
        <w:rPr>
          <w:rFonts w:ascii="Arial" w:hAnsi="Arial" w:cs="Arial"/>
        </w:rPr>
        <w:t>Correo Electrónico:</w:t>
      </w:r>
      <w:r w:rsidRPr="00B2469B">
        <w:rPr>
          <w:rFonts w:ascii="Arial" w:hAnsi="Arial" w:cs="Arial"/>
        </w:rPr>
        <w:tab/>
        <w:t>___________________________</w:t>
      </w:r>
    </w:p>
    <w:p w14:paraId="1E0B14B6" w14:textId="77777777" w:rsidR="00A705C8" w:rsidRPr="00B2469B" w:rsidRDefault="00A705C8" w:rsidP="00723416">
      <w:pPr>
        <w:widowControl w:val="0"/>
        <w:tabs>
          <w:tab w:val="left" w:pos="2127"/>
        </w:tabs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</w:p>
    <w:p w14:paraId="2A263C9F" w14:textId="77777777" w:rsidR="00A705C8" w:rsidRPr="00B2469B" w:rsidRDefault="00A705C8" w:rsidP="00723416">
      <w:pPr>
        <w:widowControl w:val="0"/>
        <w:tabs>
          <w:tab w:val="left" w:pos="2127"/>
        </w:tabs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B2469B">
        <w:rPr>
          <w:rFonts w:ascii="Arial" w:hAnsi="Arial" w:cs="Arial"/>
        </w:rPr>
        <w:t>Atentamente,</w:t>
      </w:r>
    </w:p>
    <w:p w14:paraId="17F06393" w14:textId="77777777" w:rsidR="00A705C8" w:rsidRPr="00B2469B" w:rsidRDefault="00A705C8" w:rsidP="00723416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</w:p>
    <w:p w14:paraId="7C28C0A3" w14:textId="77777777" w:rsidR="00A705C8" w:rsidRPr="00B2469B" w:rsidRDefault="00A705C8" w:rsidP="00723416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</w:p>
    <w:p w14:paraId="42731CEF" w14:textId="77777777" w:rsidR="00A705C8" w:rsidRPr="00B2469B" w:rsidRDefault="00A705C8" w:rsidP="00723416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B2469B">
        <w:rPr>
          <w:rFonts w:ascii="Arial" w:hAnsi="Arial" w:cs="Arial"/>
        </w:rPr>
        <w:t>Firma:</w:t>
      </w:r>
      <w:r w:rsidRPr="00B2469B">
        <w:rPr>
          <w:rFonts w:ascii="Arial" w:hAnsi="Arial" w:cs="Arial"/>
        </w:rPr>
        <w:tab/>
        <w:t>_________________________________________</w:t>
      </w:r>
    </w:p>
    <w:p w14:paraId="5529D012" w14:textId="77777777" w:rsidR="00A705C8" w:rsidRPr="00B2469B" w:rsidRDefault="00A705C8" w:rsidP="00723416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B2469B">
        <w:rPr>
          <w:rFonts w:ascii="Arial" w:hAnsi="Arial" w:cs="Arial"/>
        </w:rPr>
        <w:t>Nombre:</w:t>
      </w:r>
      <w:r w:rsidRPr="00B2469B">
        <w:rPr>
          <w:rFonts w:ascii="Arial" w:hAnsi="Arial" w:cs="Arial"/>
        </w:rPr>
        <w:tab/>
        <w:t>_________________________________________</w:t>
      </w:r>
    </w:p>
    <w:p w14:paraId="402014D0" w14:textId="77777777" w:rsidR="00A705C8" w:rsidRPr="00B2469B" w:rsidRDefault="00A705C8" w:rsidP="00723416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B2469B">
        <w:rPr>
          <w:rFonts w:ascii="Arial" w:hAnsi="Arial" w:cs="Arial"/>
        </w:rPr>
        <w:t>C.C.:</w:t>
      </w:r>
      <w:r w:rsidRPr="00B2469B">
        <w:rPr>
          <w:rFonts w:ascii="Arial" w:hAnsi="Arial" w:cs="Arial"/>
        </w:rPr>
        <w:tab/>
        <w:t>_________________________________________</w:t>
      </w:r>
    </w:p>
    <w:p w14:paraId="29CB33F9" w14:textId="77777777" w:rsidR="00A705C8" w:rsidRPr="00B2469B" w:rsidRDefault="00A705C8" w:rsidP="00723416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</w:p>
    <w:p w14:paraId="7395AB13" w14:textId="77777777" w:rsidR="00A705C8" w:rsidRPr="00B2469B" w:rsidRDefault="00A705C8" w:rsidP="00723416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</w:p>
    <w:p w14:paraId="4FD0ED04" w14:textId="77777777" w:rsidR="00A705C8" w:rsidRPr="00B2469B" w:rsidRDefault="00A705C8" w:rsidP="00723416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B2469B">
        <w:rPr>
          <w:rFonts w:ascii="Arial" w:hAnsi="Arial" w:cs="Arial"/>
        </w:rPr>
        <w:t>En caso de personas naturales esta carta debe estar firmada por el proponente; en caso de personas jurídicas, consorcios o uniones temporales deberá estar firmada por el representante debidamente facultado.</w:t>
      </w:r>
    </w:p>
    <w:p w14:paraId="1D2188B3" w14:textId="77777777" w:rsidR="00A705C8" w:rsidRPr="00B2469B" w:rsidRDefault="00A705C8" w:rsidP="00723416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</w:p>
    <w:p w14:paraId="24F18756" w14:textId="77777777" w:rsidR="00A705C8" w:rsidRPr="00B2469B" w:rsidRDefault="00A705C8" w:rsidP="00723416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60E1A337" w14:textId="77777777" w:rsidR="00A705C8" w:rsidRPr="00B2469B" w:rsidRDefault="00A705C8" w:rsidP="00723416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4B3F5EEE" w14:textId="77777777" w:rsidR="007946C0" w:rsidRPr="00B2469B" w:rsidRDefault="007946C0" w:rsidP="00723416">
      <w:pPr>
        <w:spacing w:line="276" w:lineRule="auto"/>
        <w:jc w:val="both"/>
        <w:rPr>
          <w:rFonts w:ascii="Arial" w:hAnsi="Arial" w:cs="Arial"/>
          <w:b/>
        </w:rPr>
      </w:pPr>
      <w:r w:rsidRPr="00B2469B">
        <w:rPr>
          <w:rFonts w:ascii="Arial" w:hAnsi="Arial" w:cs="Arial"/>
          <w:b/>
        </w:rPr>
        <w:br w:type="page"/>
      </w:r>
    </w:p>
    <w:p w14:paraId="5929A428" w14:textId="77777777" w:rsidR="00A705C8" w:rsidRPr="00B2469B" w:rsidRDefault="00A705C8" w:rsidP="00C777E9">
      <w:pPr>
        <w:spacing w:line="276" w:lineRule="auto"/>
        <w:jc w:val="center"/>
        <w:rPr>
          <w:rFonts w:ascii="Arial" w:hAnsi="Arial" w:cs="Arial"/>
          <w:b/>
          <w:lang w:eastAsia="es-ES"/>
        </w:rPr>
      </w:pPr>
      <w:r w:rsidRPr="00B2469B">
        <w:rPr>
          <w:rFonts w:ascii="Arial" w:hAnsi="Arial" w:cs="Arial"/>
          <w:b/>
        </w:rPr>
        <w:lastRenderedPageBreak/>
        <w:t>ANEXO 2</w:t>
      </w:r>
    </w:p>
    <w:p w14:paraId="2D8B6840" w14:textId="77777777" w:rsidR="00A705C8" w:rsidRPr="00B2469B" w:rsidRDefault="00A705C8" w:rsidP="00723416">
      <w:pPr>
        <w:pStyle w:val="MINUTAS"/>
        <w:spacing w:before="0" w:line="276" w:lineRule="auto"/>
        <w:ind w:left="0" w:right="0"/>
        <w:rPr>
          <w:rFonts w:ascii="Arial" w:hAnsi="Arial" w:cs="Arial"/>
          <w:sz w:val="22"/>
          <w:szCs w:val="22"/>
          <w:lang w:val="es-ES"/>
        </w:rPr>
      </w:pPr>
      <w:r w:rsidRPr="00B2469B">
        <w:rPr>
          <w:rFonts w:ascii="Arial" w:hAnsi="Arial" w:cs="Arial"/>
          <w:sz w:val="22"/>
          <w:szCs w:val="22"/>
          <w:lang w:val="es-ES"/>
        </w:rPr>
        <w:t>(MODELO PARA PRESENTAR PROPUESTA ECONÓMICA)</w:t>
      </w:r>
    </w:p>
    <w:p w14:paraId="582B314C" w14:textId="77777777" w:rsidR="00A705C8" w:rsidRPr="00B2469B" w:rsidRDefault="00A705C8" w:rsidP="00723416">
      <w:pPr>
        <w:pStyle w:val="MINUTAS"/>
        <w:spacing w:before="0" w:line="276" w:lineRule="auto"/>
        <w:ind w:left="0" w:right="0"/>
        <w:rPr>
          <w:rFonts w:ascii="Arial" w:hAnsi="Arial" w:cs="Arial"/>
          <w:sz w:val="22"/>
          <w:szCs w:val="22"/>
          <w:lang w:val="es-ES"/>
        </w:rPr>
      </w:pPr>
    </w:p>
    <w:p w14:paraId="3CF80277" w14:textId="77777777" w:rsidR="00451DDD" w:rsidRPr="00B2469B" w:rsidRDefault="00451DDD" w:rsidP="00723416">
      <w:pPr>
        <w:pStyle w:val="MINUTAS"/>
        <w:spacing w:before="0" w:line="276" w:lineRule="auto"/>
        <w:ind w:left="708" w:right="0" w:hanging="708"/>
        <w:rPr>
          <w:rFonts w:ascii="Arial" w:hAnsi="Arial" w:cs="Arial"/>
          <w:bCs/>
          <w:sz w:val="22"/>
          <w:szCs w:val="22"/>
          <w:lang w:val="es-ES"/>
        </w:rPr>
      </w:pPr>
      <w:r w:rsidRPr="00B2469B">
        <w:rPr>
          <w:rFonts w:ascii="Arial" w:hAnsi="Arial" w:cs="Arial"/>
          <w:b/>
          <w:sz w:val="22"/>
          <w:szCs w:val="22"/>
          <w:lang w:val="es-ES"/>
        </w:rPr>
        <w:t>Proceso</w:t>
      </w:r>
      <w:r w:rsidRPr="00B2469B">
        <w:rPr>
          <w:rFonts w:ascii="Arial" w:hAnsi="Arial" w:cs="Arial"/>
          <w:sz w:val="22"/>
          <w:szCs w:val="22"/>
          <w:lang w:val="es-ES"/>
        </w:rPr>
        <w:t xml:space="preserve">: </w:t>
      </w:r>
      <w:r w:rsidRPr="00B2469B">
        <w:rPr>
          <w:rFonts w:ascii="Arial" w:hAnsi="Arial" w:cs="Arial"/>
          <w:sz w:val="22"/>
          <w:szCs w:val="22"/>
          <w:lang w:val="es-ES"/>
        </w:rPr>
        <w:tab/>
        <w:t>Selección Mínima Cuantía No. ___________________</w:t>
      </w:r>
    </w:p>
    <w:p w14:paraId="11836D32" w14:textId="77777777" w:rsidR="00451DDD" w:rsidRPr="00B2469B" w:rsidRDefault="00451DDD" w:rsidP="00723416">
      <w:pPr>
        <w:pStyle w:val="MINUTAS"/>
        <w:spacing w:before="0" w:line="276" w:lineRule="auto"/>
        <w:ind w:left="708" w:right="0" w:hanging="708"/>
        <w:rPr>
          <w:rFonts w:ascii="Arial" w:hAnsi="Arial" w:cs="Arial"/>
          <w:sz w:val="22"/>
          <w:szCs w:val="22"/>
          <w:lang w:val="es-ES"/>
        </w:rPr>
      </w:pPr>
    </w:p>
    <w:p w14:paraId="7A00C218" w14:textId="77777777" w:rsidR="00451DDD" w:rsidRPr="00B2469B" w:rsidRDefault="00451DDD" w:rsidP="00723416">
      <w:pPr>
        <w:pStyle w:val="MINUTAS"/>
        <w:spacing w:before="0" w:line="276" w:lineRule="auto"/>
        <w:ind w:left="708" w:right="0" w:hanging="708"/>
        <w:rPr>
          <w:rFonts w:ascii="Arial" w:hAnsi="Arial" w:cs="Arial"/>
          <w:sz w:val="22"/>
          <w:szCs w:val="22"/>
          <w:lang w:val="es-ES"/>
        </w:rPr>
      </w:pPr>
    </w:p>
    <w:p w14:paraId="0A2315FF" w14:textId="77777777" w:rsidR="00451DDD" w:rsidRPr="00B2469B" w:rsidRDefault="00451DDD" w:rsidP="00723416">
      <w:pPr>
        <w:spacing w:line="276" w:lineRule="auto"/>
        <w:ind w:left="708" w:hanging="708"/>
        <w:jc w:val="both"/>
        <w:rPr>
          <w:rFonts w:ascii="Arial" w:hAnsi="Arial" w:cs="Arial"/>
          <w:b/>
          <w:bCs/>
          <w:iCs/>
        </w:rPr>
      </w:pPr>
      <w:r w:rsidRPr="00B2469B">
        <w:rPr>
          <w:rFonts w:ascii="Arial" w:hAnsi="Arial" w:cs="Arial"/>
          <w:b/>
        </w:rPr>
        <w:t>Objeto:</w:t>
      </w:r>
      <w:r w:rsidRPr="00B2469B">
        <w:rPr>
          <w:rFonts w:ascii="Arial" w:hAnsi="Arial" w:cs="Arial"/>
        </w:rPr>
        <w:t xml:space="preserve">” ________________________”  </w:t>
      </w:r>
    </w:p>
    <w:p w14:paraId="7F0F941A" w14:textId="77777777" w:rsidR="00451DDD" w:rsidRPr="00B2469B" w:rsidRDefault="00451DDD" w:rsidP="00723416">
      <w:pPr>
        <w:spacing w:line="276" w:lineRule="auto"/>
        <w:ind w:left="708" w:hanging="708"/>
        <w:jc w:val="both"/>
        <w:rPr>
          <w:rFonts w:ascii="Arial" w:hAnsi="Arial" w:cs="Arial"/>
          <w:b/>
          <w:bCs/>
          <w:iCs/>
        </w:rPr>
      </w:pPr>
    </w:p>
    <w:p w14:paraId="1F61D2AD" w14:textId="77777777" w:rsidR="00451DDD" w:rsidRPr="00B2469B" w:rsidRDefault="00451DDD" w:rsidP="00723416">
      <w:pPr>
        <w:pStyle w:val="MINUTAS"/>
        <w:spacing w:before="0" w:line="276" w:lineRule="auto"/>
        <w:ind w:left="708" w:right="0" w:hanging="708"/>
        <w:rPr>
          <w:rFonts w:ascii="Arial" w:hAnsi="Arial" w:cs="Arial"/>
          <w:sz w:val="22"/>
          <w:szCs w:val="22"/>
          <w:lang w:val="es-ES"/>
        </w:rPr>
      </w:pPr>
      <w:r w:rsidRPr="00B2469B">
        <w:rPr>
          <w:rFonts w:ascii="Arial" w:hAnsi="Arial" w:cs="Arial"/>
          <w:b/>
          <w:sz w:val="22"/>
          <w:szCs w:val="22"/>
          <w:lang w:val="es-ES"/>
        </w:rPr>
        <w:t>Nombre o razón social del proponente</w:t>
      </w:r>
      <w:r w:rsidRPr="00B2469B">
        <w:rPr>
          <w:rFonts w:ascii="Arial" w:hAnsi="Arial" w:cs="Arial"/>
          <w:sz w:val="22"/>
          <w:szCs w:val="22"/>
          <w:lang w:val="es-ES"/>
        </w:rPr>
        <w:t xml:space="preserve">: </w:t>
      </w:r>
    </w:p>
    <w:p w14:paraId="06DBF33E" w14:textId="77777777" w:rsidR="00451DDD" w:rsidRPr="00B2469B" w:rsidRDefault="00451DDD" w:rsidP="00723416">
      <w:pPr>
        <w:pStyle w:val="MINUTAS"/>
        <w:spacing w:before="0" w:line="276" w:lineRule="auto"/>
        <w:ind w:left="708" w:right="0" w:hanging="708"/>
        <w:rPr>
          <w:rFonts w:ascii="Arial" w:hAnsi="Arial" w:cs="Arial"/>
          <w:sz w:val="22"/>
          <w:szCs w:val="22"/>
          <w:lang w:val="es-ES"/>
        </w:rPr>
      </w:pPr>
    </w:p>
    <w:p w14:paraId="3F0F546F" w14:textId="77777777" w:rsidR="00451DDD" w:rsidRPr="00B2469B" w:rsidRDefault="00451DDD" w:rsidP="00723416">
      <w:pPr>
        <w:pStyle w:val="MINUTAS"/>
        <w:spacing w:before="0" w:line="276" w:lineRule="auto"/>
        <w:ind w:left="708" w:right="0" w:hanging="708"/>
        <w:rPr>
          <w:rFonts w:ascii="Arial" w:hAnsi="Arial" w:cs="Arial"/>
          <w:sz w:val="22"/>
          <w:szCs w:val="22"/>
          <w:lang w:val="es-ES"/>
        </w:rPr>
      </w:pPr>
      <w:r w:rsidRPr="00B2469B">
        <w:rPr>
          <w:rFonts w:ascii="Arial" w:hAnsi="Arial" w:cs="Arial"/>
          <w:sz w:val="22"/>
          <w:szCs w:val="22"/>
          <w:lang w:val="es-ES"/>
        </w:rPr>
        <w:t>_______________________________________</w:t>
      </w:r>
    </w:p>
    <w:p w14:paraId="4A270808" w14:textId="77777777" w:rsidR="00451DDD" w:rsidRPr="00B2469B" w:rsidRDefault="00451DDD" w:rsidP="00723416">
      <w:pPr>
        <w:pStyle w:val="MINUTAS"/>
        <w:spacing w:before="0" w:line="276" w:lineRule="auto"/>
        <w:ind w:left="708" w:right="0" w:hanging="708"/>
        <w:rPr>
          <w:rFonts w:ascii="Arial" w:hAnsi="Arial" w:cs="Arial"/>
          <w:sz w:val="22"/>
          <w:szCs w:val="22"/>
          <w:lang w:val="es-ES"/>
        </w:rPr>
      </w:pPr>
    </w:p>
    <w:p w14:paraId="566BEF59" w14:textId="77777777" w:rsidR="00451DDD" w:rsidRPr="00B2469B" w:rsidRDefault="00451DDD" w:rsidP="00723416">
      <w:pPr>
        <w:pStyle w:val="MINUTAS"/>
        <w:spacing w:before="0" w:line="276" w:lineRule="auto"/>
        <w:ind w:left="708" w:right="0" w:hanging="708"/>
        <w:rPr>
          <w:rFonts w:ascii="Arial" w:hAnsi="Arial" w:cs="Arial"/>
          <w:sz w:val="22"/>
          <w:szCs w:val="22"/>
          <w:lang w:val="es-ES"/>
        </w:rPr>
      </w:pPr>
      <w:r w:rsidRPr="00B2469B">
        <w:rPr>
          <w:rFonts w:ascii="Arial" w:hAnsi="Arial" w:cs="Arial"/>
          <w:b/>
          <w:sz w:val="22"/>
          <w:szCs w:val="22"/>
          <w:lang w:val="es-ES"/>
        </w:rPr>
        <w:t>Identificación</w:t>
      </w:r>
      <w:r w:rsidRPr="00B2469B">
        <w:rPr>
          <w:rFonts w:ascii="Arial" w:hAnsi="Arial" w:cs="Arial"/>
          <w:sz w:val="22"/>
          <w:szCs w:val="22"/>
          <w:lang w:val="es-ES"/>
        </w:rPr>
        <w:t>: ____________________________________________________________</w:t>
      </w:r>
    </w:p>
    <w:p w14:paraId="05CA1E60" w14:textId="77777777" w:rsidR="00451DDD" w:rsidRPr="00B2469B" w:rsidRDefault="00451DDD" w:rsidP="00723416">
      <w:pPr>
        <w:pStyle w:val="MINUTAS"/>
        <w:spacing w:before="0" w:line="276" w:lineRule="auto"/>
        <w:ind w:left="708" w:right="0" w:hanging="708"/>
        <w:rPr>
          <w:rFonts w:ascii="Arial" w:hAnsi="Arial" w:cs="Arial"/>
          <w:sz w:val="22"/>
          <w:szCs w:val="22"/>
          <w:lang w:val="es-ES"/>
        </w:rPr>
      </w:pPr>
    </w:p>
    <w:tbl>
      <w:tblPr>
        <w:tblpPr w:leftFromText="141" w:rightFromText="141" w:vertAnchor="text" w:horzAnchor="margin" w:tblpX="216" w:tblpY="195"/>
        <w:tblW w:w="8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42"/>
        <w:gridCol w:w="2748"/>
        <w:gridCol w:w="1365"/>
        <w:gridCol w:w="1988"/>
        <w:gridCol w:w="1980"/>
      </w:tblGrid>
      <w:tr w:rsidR="00451DDD" w:rsidRPr="00B2469B" w14:paraId="1B698F9D" w14:textId="77777777" w:rsidTr="001961EA">
        <w:tc>
          <w:tcPr>
            <w:tcW w:w="613" w:type="dxa"/>
          </w:tcPr>
          <w:p w14:paraId="35FBF1B6" w14:textId="77777777" w:rsidR="00451DDD" w:rsidRPr="00B2469B" w:rsidRDefault="00451DDD" w:rsidP="00723416">
            <w:pPr>
              <w:pStyle w:val="MINUTAS"/>
              <w:spacing w:before="0" w:line="276" w:lineRule="auto"/>
              <w:ind w:left="708" w:right="0" w:hanging="708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B2469B">
              <w:rPr>
                <w:rFonts w:ascii="Arial" w:hAnsi="Arial" w:cs="Arial"/>
                <w:b/>
                <w:sz w:val="22"/>
                <w:szCs w:val="22"/>
                <w:lang w:val="es-ES"/>
              </w:rPr>
              <w:t>ÍTEM</w:t>
            </w:r>
          </w:p>
        </w:tc>
        <w:tc>
          <w:tcPr>
            <w:tcW w:w="3646" w:type="dxa"/>
          </w:tcPr>
          <w:p w14:paraId="1D74ACBC" w14:textId="77777777" w:rsidR="00451DDD" w:rsidRPr="00B2469B" w:rsidRDefault="00451DDD" w:rsidP="00723416">
            <w:pPr>
              <w:pStyle w:val="MINUTAS"/>
              <w:spacing w:before="0" w:line="276" w:lineRule="auto"/>
              <w:ind w:left="708" w:right="0" w:hanging="708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B2469B">
              <w:rPr>
                <w:rFonts w:ascii="Arial" w:hAnsi="Arial" w:cs="Arial"/>
                <w:b/>
                <w:sz w:val="22"/>
                <w:szCs w:val="22"/>
                <w:lang w:val="es-ES"/>
              </w:rPr>
              <w:t>DESCRIPCIÓN</w:t>
            </w:r>
          </w:p>
        </w:tc>
        <w:tc>
          <w:tcPr>
            <w:tcW w:w="1052" w:type="dxa"/>
          </w:tcPr>
          <w:p w14:paraId="20136511" w14:textId="77777777" w:rsidR="00451DDD" w:rsidRPr="00B2469B" w:rsidRDefault="00451DDD" w:rsidP="00723416">
            <w:pPr>
              <w:pStyle w:val="MINUTAS"/>
              <w:spacing w:before="0" w:line="276" w:lineRule="auto"/>
              <w:ind w:left="708" w:right="0" w:hanging="708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B2469B">
              <w:rPr>
                <w:rFonts w:ascii="Arial" w:hAnsi="Arial" w:cs="Arial"/>
                <w:b/>
                <w:sz w:val="22"/>
                <w:szCs w:val="22"/>
                <w:lang w:val="es-ES"/>
              </w:rPr>
              <w:t>CANTIDAD</w:t>
            </w:r>
          </w:p>
        </w:tc>
        <w:tc>
          <w:tcPr>
            <w:tcW w:w="1244" w:type="dxa"/>
          </w:tcPr>
          <w:p w14:paraId="2318FC91" w14:textId="77777777" w:rsidR="00451DDD" w:rsidRPr="00B2469B" w:rsidRDefault="00451DDD" w:rsidP="00723416">
            <w:pPr>
              <w:pStyle w:val="MINUTAS"/>
              <w:spacing w:before="0" w:line="276" w:lineRule="auto"/>
              <w:ind w:left="708" w:right="0" w:hanging="708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B2469B">
              <w:rPr>
                <w:rFonts w:ascii="Arial" w:hAnsi="Arial" w:cs="Arial"/>
                <w:b/>
                <w:sz w:val="22"/>
                <w:szCs w:val="22"/>
                <w:lang w:val="es-ES"/>
              </w:rPr>
              <w:t>VALOR UNITARIO (CON IVA)</w:t>
            </w:r>
          </w:p>
        </w:tc>
        <w:tc>
          <w:tcPr>
            <w:tcW w:w="2268" w:type="dxa"/>
          </w:tcPr>
          <w:p w14:paraId="109E13C8" w14:textId="77777777" w:rsidR="00451DDD" w:rsidRPr="00B2469B" w:rsidRDefault="00451DDD" w:rsidP="00723416">
            <w:pPr>
              <w:pStyle w:val="MINUTAS"/>
              <w:spacing w:before="0" w:line="276" w:lineRule="auto"/>
              <w:ind w:left="708" w:right="0" w:hanging="708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B2469B">
              <w:rPr>
                <w:rFonts w:ascii="Arial" w:hAnsi="Arial" w:cs="Arial"/>
                <w:b/>
                <w:sz w:val="22"/>
                <w:szCs w:val="22"/>
                <w:lang w:val="es-ES"/>
              </w:rPr>
              <w:t>VALOR TOTAL (CON IVA)</w:t>
            </w:r>
          </w:p>
        </w:tc>
      </w:tr>
      <w:tr w:rsidR="00451DDD" w:rsidRPr="00B2469B" w14:paraId="6C6C4E02" w14:textId="77777777" w:rsidTr="001961EA">
        <w:tc>
          <w:tcPr>
            <w:tcW w:w="613" w:type="dxa"/>
          </w:tcPr>
          <w:p w14:paraId="3BB7371A" w14:textId="77777777" w:rsidR="00451DDD" w:rsidRPr="00B2469B" w:rsidRDefault="00451DDD" w:rsidP="00723416">
            <w:pPr>
              <w:pStyle w:val="MINUTAS"/>
              <w:spacing w:before="0" w:line="276" w:lineRule="auto"/>
              <w:ind w:left="708" w:right="0" w:hanging="708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14:paraId="7EC9BBB4" w14:textId="77777777" w:rsidR="00451DDD" w:rsidRPr="00B2469B" w:rsidRDefault="00451DDD" w:rsidP="00723416">
            <w:pPr>
              <w:pStyle w:val="MINUTAS"/>
              <w:spacing w:before="0" w:line="276" w:lineRule="auto"/>
              <w:ind w:left="708" w:right="0" w:hanging="708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646" w:type="dxa"/>
          </w:tcPr>
          <w:p w14:paraId="1C32F1BD" w14:textId="77777777" w:rsidR="00451DDD" w:rsidRPr="00B2469B" w:rsidRDefault="00451DDD" w:rsidP="00723416">
            <w:pPr>
              <w:pStyle w:val="MINUTAS"/>
              <w:spacing w:before="0" w:line="276" w:lineRule="auto"/>
              <w:ind w:left="708" w:right="0" w:hanging="708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1052" w:type="dxa"/>
          </w:tcPr>
          <w:p w14:paraId="69709130" w14:textId="77777777" w:rsidR="00451DDD" w:rsidRPr="00B2469B" w:rsidRDefault="00451DDD" w:rsidP="00723416">
            <w:pPr>
              <w:pStyle w:val="MINUTAS"/>
              <w:spacing w:before="0" w:line="276" w:lineRule="auto"/>
              <w:ind w:left="708" w:right="0" w:hanging="708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1244" w:type="dxa"/>
          </w:tcPr>
          <w:p w14:paraId="1E7EBAC0" w14:textId="77777777" w:rsidR="00451DDD" w:rsidRPr="00B2469B" w:rsidRDefault="00451DDD" w:rsidP="00723416">
            <w:pPr>
              <w:pStyle w:val="MINUTAS"/>
              <w:spacing w:before="0" w:line="276" w:lineRule="auto"/>
              <w:ind w:left="708" w:right="0" w:hanging="708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2268" w:type="dxa"/>
          </w:tcPr>
          <w:p w14:paraId="7ECF2932" w14:textId="77777777" w:rsidR="00451DDD" w:rsidRPr="00B2469B" w:rsidRDefault="00451DDD" w:rsidP="00723416">
            <w:pPr>
              <w:pStyle w:val="MINUTAS"/>
              <w:spacing w:before="0" w:line="276" w:lineRule="auto"/>
              <w:ind w:left="708" w:right="0" w:hanging="708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451DDD" w:rsidRPr="00B2469B" w14:paraId="6C4E8D96" w14:textId="77777777" w:rsidTr="001961EA">
        <w:tc>
          <w:tcPr>
            <w:tcW w:w="613" w:type="dxa"/>
            <w:tcBorders>
              <w:right w:val="nil"/>
            </w:tcBorders>
          </w:tcPr>
          <w:p w14:paraId="11F9A3D5" w14:textId="77777777" w:rsidR="00451DDD" w:rsidRPr="00B2469B" w:rsidRDefault="00451DDD" w:rsidP="00723416">
            <w:pPr>
              <w:spacing w:line="276" w:lineRule="auto"/>
              <w:ind w:left="708" w:hanging="708"/>
              <w:jc w:val="both"/>
              <w:rPr>
                <w:rFonts w:ascii="Arial" w:hAnsi="Arial" w:cs="Arial"/>
              </w:rPr>
            </w:pPr>
          </w:p>
        </w:tc>
        <w:tc>
          <w:tcPr>
            <w:tcW w:w="3646" w:type="dxa"/>
            <w:tcBorders>
              <w:left w:val="nil"/>
              <w:right w:val="nil"/>
            </w:tcBorders>
          </w:tcPr>
          <w:p w14:paraId="310ED4A8" w14:textId="77777777" w:rsidR="00451DDD" w:rsidRPr="00B2469B" w:rsidRDefault="00451DDD" w:rsidP="00723416">
            <w:pPr>
              <w:pStyle w:val="MINUTAS"/>
              <w:spacing w:before="0" w:line="276" w:lineRule="auto"/>
              <w:ind w:left="708" w:right="0" w:hanging="708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B2469B">
              <w:rPr>
                <w:rFonts w:ascii="Arial" w:hAnsi="Arial" w:cs="Arial"/>
                <w:sz w:val="22"/>
                <w:szCs w:val="22"/>
                <w:lang w:val="es-ES"/>
              </w:rPr>
              <w:t>Valor total oferta</w:t>
            </w:r>
          </w:p>
        </w:tc>
        <w:tc>
          <w:tcPr>
            <w:tcW w:w="1052" w:type="dxa"/>
            <w:tcBorders>
              <w:left w:val="nil"/>
              <w:right w:val="nil"/>
            </w:tcBorders>
          </w:tcPr>
          <w:p w14:paraId="2101064D" w14:textId="77777777" w:rsidR="00451DDD" w:rsidRPr="00B2469B" w:rsidRDefault="00451DDD" w:rsidP="00723416">
            <w:pPr>
              <w:pStyle w:val="MINUTAS"/>
              <w:spacing w:before="0" w:line="276" w:lineRule="auto"/>
              <w:ind w:left="708" w:right="0" w:hanging="708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1244" w:type="dxa"/>
            <w:tcBorders>
              <w:left w:val="nil"/>
            </w:tcBorders>
          </w:tcPr>
          <w:p w14:paraId="3F5B8693" w14:textId="77777777" w:rsidR="00451DDD" w:rsidRPr="00B2469B" w:rsidRDefault="00451DDD" w:rsidP="00723416">
            <w:pPr>
              <w:pStyle w:val="MINUTAS"/>
              <w:spacing w:before="0" w:line="276" w:lineRule="auto"/>
              <w:ind w:left="708" w:right="0" w:hanging="708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2268" w:type="dxa"/>
          </w:tcPr>
          <w:p w14:paraId="35467DA2" w14:textId="77777777" w:rsidR="00451DDD" w:rsidRPr="00B2469B" w:rsidRDefault="00451DDD" w:rsidP="00723416">
            <w:pPr>
              <w:pStyle w:val="MINUTAS"/>
              <w:spacing w:before="0" w:line="276" w:lineRule="auto"/>
              <w:ind w:left="708" w:right="0" w:hanging="708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B2469B">
              <w:rPr>
                <w:rFonts w:ascii="Arial" w:hAnsi="Arial" w:cs="Arial"/>
                <w:sz w:val="22"/>
                <w:szCs w:val="22"/>
                <w:lang w:val="es-ES"/>
              </w:rPr>
              <w:t>$</w:t>
            </w:r>
          </w:p>
        </w:tc>
      </w:tr>
    </w:tbl>
    <w:p w14:paraId="1C9A9640" w14:textId="77777777" w:rsidR="00451DDD" w:rsidRPr="00B2469B" w:rsidRDefault="00451DDD" w:rsidP="00723416">
      <w:pPr>
        <w:pStyle w:val="MINUTAS"/>
        <w:spacing w:before="0" w:line="276" w:lineRule="auto"/>
        <w:ind w:left="708" w:right="0" w:hanging="708"/>
        <w:rPr>
          <w:rFonts w:ascii="Arial" w:hAnsi="Arial" w:cs="Arial"/>
          <w:sz w:val="22"/>
          <w:szCs w:val="22"/>
          <w:lang w:val="es-ES"/>
        </w:rPr>
      </w:pPr>
    </w:p>
    <w:p w14:paraId="7182D84F" w14:textId="77777777" w:rsidR="00451DDD" w:rsidRPr="00B2469B" w:rsidRDefault="00451DDD" w:rsidP="00723416">
      <w:pPr>
        <w:pStyle w:val="MINUTAS"/>
        <w:spacing w:before="0" w:line="276" w:lineRule="auto"/>
        <w:ind w:left="708" w:right="0" w:hanging="708"/>
        <w:rPr>
          <w:rFonts w:ascii="Arial" w:hAnsi="Arial" w:cs="Arial"/>
          <w:sz w:val="22"/>
          <w:szCs w:val="22"/>
          <w:lang w:val="es-ES"/>
        </w:rPr>
      </w:pPr>
      <w:r w:rsidRPr="00B2469B">
        <w:rPr>
          <w:rFonts w:ascii="Arial" w:hAnsi="Arial" w:cs="Arial"/>
          <w:sz w:val="22"/>
          <w:szCs w:val="22"/>
          <w:lang w:val="es-ES"/>
        </w:rPr>
        <w:t>Para los efectos de la presente oferta económica declaro que:</w:t>
      </w:r>
    </w:p>
    <w:p w14:paraId="43B13E58" w14:textId="77777777" w:rsidR="00451DDD" w:rsidRPr="00B2469B" w:rsidRDefault="00451DDD" w:rsidP="00723416">
      <w:pPr>
        <w:pStyle w:val="MINUTAS"/>
        <w:spacing w:before="0" w:line="276" w:lineRule="auto"/>
        <w:ind w:left="708" w:right="0" w:hanging="708"/>
        <w:rPr>
          <w:rFonts w:ascii="Arial" w:hAnsi="Arial" w:cs="Arial"/>
          <w:sz w:val="22"/>
          <w:szCs w:val="22"/>
          <w:lang w:val="es-ES"/>
        </w:rPr>
      </w:pPr>
    </w:p>
    <w:p w14:paraId="01B18253" w14:textId="77777777" w:rsidR="00451DDD" w:rsidRPr="00B2469B" w:rsidRDefault="00451DDD" w:rsidP="00723416">
      <w:pPr>
        <w:pStyle w:val="MINUTAS"/>
        <w:numPr>
          <w:ilvl w:val="0"/>
          <w:numId w:val="15"/>
        </w:numPr>
        <w:tabs>
          <w:tab w:val="clear" w:pos="720"/>
          <w:tab w:val="num" w:pos="360"/>
        </w:tabs>
        <w:spacing w:before="0" w:line="276" w:lineRule="auto"/>
        <w:ind w:left="708" w:right="0" w:hanging="708"/>
        <w:rPr>
          <w:rFonts w:ascii="Arial" w:hAnsi="Arial" w:cs="Arial"/>
          <w:sz w:val="22"/>
          <w:szCs w:val="22"/>
          <w:lang w:val="es-ES"/>
        </w:rPr>
      </w:pPr>
      <w:r w:rsidRPr="00B2469B">
        <w:rPr>
          <w:rFonts w:ascii="Arial" w:hAnsi="Arial" w:cs="Arial"/>
          <w:sz w:val="22"/>
          <w:szCs w:val="22"/>
          <w:lang w:val="es-ES"/>
        </w:rPr>
        <w:t>Las condiciones técnicas establecidas en la inscripción cumplen con lo requerido en la invitación y contiene lo mínimo que necesita la Entidad para satisfacer el servicio objeto del presente proceso de invitación pública.</w:t>
      </w:r>
    </w:p>
    <w:p w14:paraId="11E16127" w14:textId="77777777" w:rsidR="00451DDD" w:rsidRPr="00B2469B" w:rsidRDefault="00451DDD" w:rsidP="00723416">
      <w:pPr>
        <w:pStyle w:val="MINUTAS"/>
        <w:spacing w:before="0" w:line="276" w:lineRule="auto"/>
        <w:ind w:left="708" w:right="0" w:hanging="708"/>
        <w:rPr>
          <w:rFonts w:ascii="Arial" w:hAnsi="Arial" w:cs="Arial"/>
          <w:sz w:val="22"/>
          <w:szCs w:val="22"/>
          <w:lang w:val="es-ES"/>
        </w:rPr>
      </w:pPr>
    </w:p>
    <w:p w14:paraId="0E58D516" w14:textId="77777777" w:rsidR="00451DDD" w:rsidRPr="00B2469B" w:rsidRDefault="00451DDD" w:rsidP="00723416">
      <w:pPr>
        <w:pStyle w:val="MINUTAS"/>
        <w:numPr>
          <w:ilvl w:val="0"/>
          <w:numId w:val="15"/>
        </w:numPr>
        <w:tabs>
          <w:tab w:val="clear" w:pos="720"/>
          <w:tab w:val="num" w:pos="360"/>
        </w:tabs>
        <w:spacing w:before="0" w:line="276" w:lineRule="auto"/>
        <w:ind w:left="708" w:right="0" w:hanging="708"/>
        <w:rPr>
          <w:rFonts w:ascii="Arial" w:hAnsi="Arial" w:cs="Arial"/>
          <w:sz w:val="22"/>
          <w:szCs w:val="22"/>
          <w:lang w:val="es-ES"/>
        </w:rPr>
      </w:pPr>
      <w:r w:rsidRPr="00B2469B">
        <w:rPr>
          <w:rFonts w:ascii="Arial" w:hAnsi="Arial" w:cs="Arial"/>
          <w:sz w:val="22"/>
          <w:szCs w:val="22"/>
          <w:lang w:val="es-ES"/>
        </w:rPr>
        <w:t>El valor aquí ofertado incluye todos los gastos, costos, derechos, impuestos, tasas y demás contribuciones que se causen con ocasión de la presentación de la oferta, suscripción y ejecución del contrato, de acuerdo con las normas legales vigentes, ya que estos se entienden por cuenta de la empresa que represento.</w:t>
      </w:r>
    </w:p>
    <w:p w14:paraId="00F37527" w14:textId="77777777" w:rsidR="00451DDD" w:rsidRPr="00B2469B" w:rsidRDefault="00451DDD" w:rsidP="00723416">
      <w:pPr>
        <w:pStyle w:val="MINUTAS"/>
        <w:spacing w:before="0" w:line="276" w:lineRule="auto"/>
        <w:ind w:left="708" w:right="0" w:hanging="708"/>
        <w:rPr>
          <w:rFonts w:ascii="Arial" w:hAnsi="Arial" w:cs="Arial"/>
          <w:sz w:val="22"/>
          <w:szCs w:val="22"/>
          <w:lang w:val="es-ES"/>
        </w:rPr>
      </w:pPr>
    </w:p>
    <w:p w14:paraId="2F7A6169" w14:textId="77777777" w:rsidR="00451DDD" w:rsidRPr="00B2469B" w:rsidRDefault="00451DDD" w:rsidP="00723416">
      <w:pPr>
        <w:pStyle w:val="MINUTAS"/>
        <w:spacing w:before="0" w:line="276" w:lineRule="auto"/>
        <w:ind w:left="708" w:right="0" w:hanging="708"/>
        <w:rPr>
          <w:rFonts w:ascii="Arial" w:hAnsi="Arial" w:cs="Arial"/>
          <w:sz w:val="22"/>
          <w:szCs w:val="22"/>
          <w:lang w:val="es-ES"/>
        </w:rPr>
      </w:pPr>
      <w:r w:rsidRPr="00B2469B">
        <w:rPr>
          <w:rFonts w:ascii="Arial" w:hAnsi="Arial" w:cs="Arial"/>
          <w:sz w:val="22"/>
          <w:szCs w:val="22"/>
          <w:lang w:val="es-ES"/>
        </w:rPr>
        <w:t>-----------------------------------------------------</w:t>
      </w:r>
    </w:p>
    <w:p w14:paraId="04F7C6B3" w14:textId="77777777" w:rsidR="00451DDD" w:rsidRPr="00B2469B" w:rsidRDefault="00451DDD" w:rsidP="00723416">
      <w:pPr>
        <w:spacing w:line="276" w:lineRule="auto"/>
        <w:ind w:left="708" w:hanging="708"/>
        <w:jc w:val="both"/>
        <w:rPr>
          <w:rFonts w:ascii="Arial" w:hAnsi="Arial" w:cs="Arial"/>
          <w:bdr w:val="none" w:sz="0" w:space="0" w:color="auto" w:frame="1"/>
        </w:rPr>
      </w:pPr>
      <w:r w:rsidRPr="00B2469B">
        <w:rPr>
          <w:rFonts w:ascii="Arial" w:hAnsi="Arial" w:cs="Arial"/>
        </w:rPr>
        <w:t>NOMBRE, IDENTIFICACIÓN Y FIRMA DEL OFERENTE</w:t>
      </w:r>
    </w:p>
    <w:p w14:paraId="4B756CFB" w14:textId="77777777" w:rsidR="00451DDD" w:rsidRPr="00B2469B" w:rsidRDefault="00451DDD" w:rsidP="00723416">
      <w:pPr>
        <w:pStyle w:val="MINUTAS"/>
        <w:spacing w:before="0" w:line="276" w:lineRule="auto"/>
        <w:ind w:left="0" w:right="0"/>
        <w:rPr>
          <w:rFonts w:ascii="Arial" w:hAnsi="Arial" w:cs="Arial"/>
          <w:b/>
          <w:sz w:val="22"/>
          <w:szCs w:val="22"/>
          <w:lang w:val="es-ES"/>
        </w:rPr>
      </w:pPr>
    </w:p>
    <w:p w14:paraId="71F3DEFC" w14:textId="77777777" w:rsidR="00451DDD" w:rsidRPr="00B2469B" w:rsidRDefault="00451DDD" w:rsidP="00723416">
      <w:pPr>
        <w:pStyle w:val="MINUTAS"/>
        <w:spacing w:before="0" w:line="276" w:lineRule="auto"/>
        <w:ind w:left="0" w:right="0"/>
        <w:rPr>
          <w:rFonts w:ascii="Arial" w:hAnsi="Arial" w:cs="Arial"/>
          <w:b/>
          <w:sz w:val="22"/>
          <w:szCs w:val="22"/>
          <w:lang w:val="es-ES"/>
        </w:rPr>
      </w:pPr>
    </w:p>
    <w:p w14:paraId="7050DB37" w14:textId="77777777" w:rsidR="00451DDD" w:rsidRPr="00B2469B" w:rsidRDefault="00451DDD" w:rsidP="00723416">
      <w:pPr>
        <w:pStyle w:val="MINUTAS"/>
        <w:spacing w:before="0" w:line="276" w:lineRule="auto"/>
        <w:ind w:left="0" w:right="0"/>
        <w:rPr>
          <w:rFonts w:ascii="Arial" w:hAnsi="Arial" w:cs="Arial"/>
          <w:b/>
          <w:sz w:val="22"/>
          <w:szCs w:val="22"/>
          <w:lang w:val="es-ES"/>
        </w:rPr>
      </w:pPr>
    </w:p>
    <w:p w14:paraId="54053205" w14:textId="77777777" w:rsidR="00451DDD" w:rsidRPr="00B2469B" w:rsidRDefault="00451DDD" w:rsidP="00723416">
      <w:pPr>
        <w:pStyle w:val="MINUTAS"/>
        <w:spacing w:before="0" w:line="276" w:lineRule="auto"/>
        <w:ind w:left="0" w:right="0"/>
        <w:rPr>
          <w:rFonts w:ascii="Arial" w:hAnsi="Arial" w:cs="Arial"/>
          <w:b/>
          <w:sz w:val="22"/>
          <w:szCs w:val="22"/>
          <w:lang w:val="es-ES"/>
        </w:rPr>
      </w:pPr>
    </w:p>
    <w:sectPr w:rsidR="00451DDD" w:rsidRPr="00B2469B" w:rsidSect="00A705C8">
      <w:headerReference w:type="default" r:id="rId8"/>
      <w:footerReference w:type="default" r:id="rId9"/>
      <w:pgSz w:w="12240" w:h="15840" w:code="1"/>
      <w:pgMar w:top="1417" w:right="1701" w:bottom="1417" w:left="1701" w:header="90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AA52CB" w14:textId="77777777" w:rsidR="00624F31" w:rsidRDefault="00624F31" w:rsidP="00BD19F9">
      <w:pPr>
        <w:spacing w:after="0" w:line="240" w:lineRule="auto"/>
      </w:pPr>
      <w:r>
        <w:separator/>
      </w:r>
    </w:p>
  </w:endnote>
  <w:endnote w:type="continuationSeparator" w:id="0">
    <w:p w14:paraId="4F68909B" w14:textId="77777777" w:rsidR="00624F31" w:rsidRDefault="00624F31" w:rsidP="00BD1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Book">
    <w:altName w:val="Arial"/>
    <w:panose1 w:val="00000000000000000000"/>
    <w:charset w:val="00"/>
    <w:family w:val="modern"/>
    <w:notTrueType/>
    <w:pitch w:val="variable"/>
    <w:sig w:usb0="00000001" w:usb1="40000048" w:usb2="00000000" w:usb3="00000000" w:csb0="0000011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1879BD" w14:textId="04F6C259" w:rsidR="000F6E9D" w:rsidRDefault="000F6E9D" w:rsidP="008B7A20">
    <w:pPr>
      <w:pStyle w:val="Piedepgina"/>
      <w:tabs>
        <w:tab w:val="clear" w:pos="8838"/>
      </w:tabs>
    </w:pPr>
    <w:r w:rsidRPr="00ED2BFA">
      <w:rPr>
        <w:rFonts w:ascii="Times New Roman" w:eastAsia="Times New Roman" w:hAnsi="Times New Roman" w:cs="Times New Roman"/>
        <w:noProof/>
        <w:szCs w:val="20"/>
        <w:lang w:eastAsia="es-CO"/>
      </w:rPr>
      <w:drawing>
        <wp:anchor distT="0" distB="0" distL="114300" distR="114300" simplePos="0" relativeHeight="251671552" behindDoc="1" locked="0" layoutInCell="1" allowOverlap="1" wp14:anchorId="0995D75F" wp14:editId="103D395D">
          <wp:simplePos x="0" y="0"/>
          <wp:positionH relativeFrom="margin">
            <wp:posOffset>-476250</wp:posOffset>
          </wp:positionH>
          <wp:positionV relativeFrom="paragraph">
            <wp:posOffset>-142875</wp:posOffset>
          </wp:positionV>
          <wp:extent cx="6619875" cy="714375"/>
          <wp:effectExtent l="0" t="0" r="9525" b="9525"/>
          <wp:wrapNone/>
          <wp:docPr id="3" name="Imagen 3" descr="P:\Descargas\PLANTILLA_page-00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:\Descargas\PLANTILLA_page-00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987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505D0">
      <w:rPr>
        <w:rFonts w:ascii="Futura Book" w:hAnsi="Futura Book"/>
        <w:b/>
        <w:bCs/>
        <w:noProof/>
        <w:sz w:val="28"/>
        <w:szCs w:val="28"/>
        <w:lang w:eastAsia="es-CO"/>
      </w:rPr>
      <mc:AlternateContent>
        <mc:Choice Requires="wpg">
          <w:drawing>
            <wp:anchor distT="0" distB="0" distL="114300" distR="114300" simplePos="0" relativeHeight="251669504" behindDoc="0" locked="0" layoutInCell="0" allowOverlap="1" wp14:anchorId="7ABFA06D" wp14:editId="247A5E0D">
              <wp:simplePos x="0" y="0"/>
              <wp:positionH relativeFrom="rightMargin">
                <wp:posOffset>430530</wp:posOffset>
              </wp:positionH>
              <wp:positionV relativeFrom="page">
                <wp:posOffset>9422130</wp:posOffset>
              </wp:positionV>
              <wp:extent cx="488315" cy="237490"/>
              <wp:effectExtent l="0" t="9525" r="0" b="10160"/>
              <wp:wrapNone/>
              <wp:docPr id="2" name="Grup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88315" cy="237490"/>
                        <a:chOff x="689" y="3255"/>
                        <a:chExt cx="769" cy="374"/>
                      </a:xfrm>
                    </wpg:grpSpPr>
                    <wps:wsp>
                      <wps:cNvPr id="43" name="Text Box 71"/>
                      <wps:cNvSpPr txBox="1">
                        <a:spLocks noChangeArrowheads="1"/>
                      </wps:cNvSpPr>
                      <wps:spPr bwMode="auto">
                        <a:xfrm>
                          <a:off x="689" y="3263"/>
                          <a:ext cx="769" cy="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FB0A8A" w14:textId="0A18AE51" w:rsidR="000F6E9D" w:rsidRDefault="000F6E9D">
                            <w:pPr>
                              <w:pStyle w:val="Encabezado"/>
                              <w:jc w:val="center"/>
                            </w:pPr>
                            <w:r>
                              <w:fldChar w:fldCharType="begin"/>
                            </w:r>
                            <w:r>
                              <w:instrText>PAGE    \* MERGEFORMAT</w:instrText>
                            </w:r>
                            <w:r>
                              <w:fldChar w:fldCharType="separate"/>
                            </w:r>
                            <w:r w:rsidR="00BF6814" w:rsidRPr="00BF6814">
                              <w:rPr>
                                <w:rStyle w:val="Nmerodepgina"/>
                                <w:b/>
                                <w:bCs/>
                                <w:noProof/>
                                <w:color w:val="7F5F00" w:themeColor="accent4" w:themeShade="7F"/>
                                <w:sz w:val="16"/>
                                <w:szCs w:val="16"/>
                                <w:lang w:val="es-ES"/>
                              </w:rPr>
                              <w:t>1</w:t>
                            </w:r>
                            <w:r>
                              <w:rPr>
                                <w:rStyle w:val="Nmerodepgina"/>
                                <w:b/>
                                <w:bCs/>
                                <w:color w:val="7F5F00" w:themeColor="accent4" w:themeShade="7F"/>
                                <w:sz w:val="16"/>
                                <w:szCs w:val="1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  <wpg:grpSp>
                      <wpg:cNvPr id="45" name="Group 72"/>
                      <wpg:cNvGrpSpPr>
                        <a:grpSpLocks/>
                      </wpg:cNvGrpSpPr>
                      <wpg:grpSpPr bwMode="auto">
                        <a:xfrm>
                          <a:off x="886" y="3255"/>
                          <a:ext cx="374" cy="374"/>
                          <a:chOff x="1453" y="14832"/>
                          <a:chExt cx="374" cy="374"/>
                        </a:xfrm>
                      </wpg:grpSpPr>
                      <wps:wsp>
                        <wps:cNvPr id="46" name="Oval 73"/>
                        <wps:cNvSpPr>
                          <a:spLocks noChangeArrowheads="1"/>
                        </wps:cNvSpPr>
                        <wps:spPr bwMode="auto">
                          <a:xfrm>
                            <a:off x="1453" y="14832"/>
                            <a:ext cx="374" cy="374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84A2C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Oval 74"/>
                        <wps:cNvSpPr>
                          <a:spLocks noChangeArrowheads="1"/>
                        </wps:cNvSpPr>
                        <wps:spPr bwMode="auto">
                          <a:xfrm>
                            <a:off x="1462" y="14835"/>
                            <a:ext cx="101" cy="101"/>
                          </a:xfrm>
                          <a:prstGeom prst="ellipse">
                            <a:avLst/>
                          </a:prstGeom>
                          <a:solidFill>
                            <a:srgbClr val="84A2C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ABFA06D" id="Grupo 2" o:spid="_x0000_s1026" style="position:absolute;margin-left:33.9pt;margin-top:741.9pt;width:38.45pt;height:18.7pt;z-index:251669504;mso-position-horizontal-relative:right-margin-area;mso-position-vertical-relative:page" coordorigin="689,3255" coordsize="769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" o:allowincell="f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1" o:spid="_x0000_s1027" type="#_x0000_t202" style="position:absolute;left:689;top:3263;width:769;height: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" filled="f" stroked="f">
                <v:textbox inset="0,0,0,0">
                  <w:txbxContent>
                    <w:p w14:paraId="0BFB0A8A" w14:textId="0A18AE51" w:rsidR="000F6E9D" w:rsidRDefault="000F6E9D">
                      <w:pPr>
                        <w:pStyle w:val="Encabezado"/>
                        <w:jc w:val="center"/>
                      </w:pPr>
                      <w:r>
                        <w:fldChar w:fldCharType="begin"/>
                      </w:r>
                      <w:r>
                        <w:instrText>PAGE    \* MERGEFORMAT</w:instrText>
                      </w:r>
                      <w:r>
                        <w:fldChar w:fldCharType="separate"/>
                      </w:r>
                      <w:r w:rsidR="00BF6814" w:rsidRPr="00BF6814">
                        <w:rPr>
                          <w:rStyle w:val="Nmerodepgina"/>
                          <w:b/>
                          <w:bCs/>
                          <w:noProof/>
                          <w:color w:val="7F5F00" w:themeColor="accent4" w:themeShade="7F"/>
                          <w:sz w:val="16"/>
                          <w:szCs w:val="16"/>
                          <w:lang w:val="es-ES"/>
                        </w:rPr>
                        <w:t>1</w:t>
                      </w:r>
                      <w:r>
                        <w:rPr>
                          <w:rStyle w:val="Nmerodepgina"/>
                          <w:b/>
                          <w:bCs/>
                          <w:color w:val="7F5F00" w:themeColor="accent4" w:themeShade="7F"/>
                          <w:sz w:val="16"/>
                          <w:szCs w:val="16"/>
                        </w:rPr>
                        <w:fldChar w:fldCharType="end"/>
                      </w:r>
                    </w:p>
                  </w:txbxContent>
                </v:textbox>
              </v:shape>
              <v:group id="Group 72" o:spid="_x0000_s1028" style="position:absolute;left:886;top:3255;width:374;height:374" coordorigin="1453,14832" coordsize="374,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U6f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">
                <v:oval id="Oval 73" o:spid="_x0000_s1029" style="position:absolute;left:1453;top:14832;width:374;height:3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" filled="f" strokecolor="#84a2c6" strokeweight=".5pt"/>
                <v:oval id="Oval 74" o:spid="_x0000_s1030" style="position:absolute;left:1462;top:14835;width:101;height: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" fillcolor="#84a2c6" stroked="f"/>
              </v:group>
              <w10:wrap anchorx="margin" anchory="page"/>
            </v:group>
          </w:pict>
        </mc:Fallback>
      </mc:AlternateContent>
    </w:r>
    <w:r>
      <w:rPr>
        <w:rFonts w:ascii="Futura Book" w:hAnsi="Futura Book"/>
        <w:b/>
        <w:bCs/>
        <w:i/>
        <w:iCs/>
        <w:noProof/>
        <w:sz w:val="24"/>
        <w:szCs w:val="24"/>
        <w:lang w:eastAsia="es-CO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339E341C" wp14:editId="3DEF532F">
              <wp:simplePos x="0" y="0"/>
              <wp:positionH relativeFrom="column">
                <wp:posOffset>-581371</wp:posOffset>
              </wp:positionH>
              <wp:positionV relativeFrom="paragraph">
                <wp:posOffset>1361613</wp:posOffset>
              </wp:positionV>
              <wp:extent cx="6962242" cy="885298"/>
              <wp:effectExtent l="0" t="0" r="0" b="0"/>
              <wp:wrapNone/>
              <wp:docPr id="30" name="Grupo 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242" cy="885298"/>
                        <a:chOff x="0" y="0"/>
                        <a:chExt cx="6962242" cy="885298"/>
                      </a:xfrm>
                    </wpg:grpSpPr>
                    <wps:wsp>
                      <wps:cNvPr id="31" name="7 Conector recto"/>
                      <wps:cNvCnPr/>
                      <wps:spPr>
                        <a:xfrm>
                          <a:off x="193963" y="0"/>
                          <a:ext cx="638556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g:grpSp>
                      <wpg:cNvPr id="32" name="Grupo 32"/>
                      <wpg:cNvGrpSpPr/>
                      <wpg:grpSpPr>
                        <a:xfrm>
                          <a:off x="0" y="256217"/>
                          <a:ext cx="3338166" cy="353059"/>
                          <a:chOff x="0" y="-92"/>
                          <a:chExt cx="3338791" cy="353796"/>
                        </a:xfrm>
                      </wpg:grpSpPr>
                      <wps:wsp>
                        <wps:cNvPr id="33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45701" y="-92"/>
                            <a:ext cx="3293090" cy="3537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E6F519F" w14:textId="77777777" w:rsidR="000F6E9D" w:rsidRPr="00C25179" w:rsidRDefault="000F6E9D" w:rsidP="000E7815">
                              <w:pPr>
                                <w:rPr>
                                  <w:b/>
                                  <w:bCs/>
                                  <w:sz w:val="18"/>
                                  <w:szCs w:val="14"/>
                                </w:rPr>
                              </w:pPr>
                              <w:r w:rsidRPr="00C25179">
                                <w:rPr>
                                  <w:b/>
                                  <w:bCs/>
                                  <w:sz w:val="18"/>
                                  <w:szCs w:val="14"/>
                                </w:rPr>
                                <w:t xml:space="preserve">San José del Guaviare: </w:t>
                              </w:r>
                              <w:r w:rsidRPr="00C25179">
                                <w:rPr>
                                  <w:sz w:val="18"/>
                                  <w:szCs w:val="14"/>
                                </w:rPr>
                                <w:t>Calle 12 No. 22-83 B. La Esperanza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34" name="Gráfico 34" descr="Marcador"/>
                          <pic:cNvPicPr>
                            <a:picLocks noChangeAspect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0"/>
                            <a:ext cx="179705" cy="179705"/>
                          </a:xfrm>
                          <a:prstGeom prst="rect">
                            <a:avLst/>
                          </a:prstGeom>
                        </pic:spPr>
                      </pic:pic>
                    </wpg:grpSp>
                    <wpg:grpSp>
                      <wpg:cNvPr id="35" name="Grupo 35"/>
                      <wpg:cNvGrpSpPr/>
                      <wpg:grpSpPr>
                        <a:xfrm>
                          <a:off x="3352800" y="249382"/>
                          <a:ext cx="1028700" cy="312420"/>
                          <a:chOff x="0" y="0"/>
                          <a:chExt cx="1074420" cy="303530"/>
                        </a:xfrm>
                      </wpg:grpSpPr>
                      <pic:pic xmlns:pic="http://schemas.openxmlformats.org/drawingml/2006/picture">
                        <pic:nvPicPr>
                          <pic:cNvPr id="36" name="Gráfico 36" descr="Receptor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9060"/>
                            <a:ext cx="179705" cy="1797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7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99060" y="0"/>
                            <a:ext cx="975360" cy="3035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B8F20AB" w14:textId="77777777" w:rsidR="000F6E9D" w:rsidRPr="00EA7762" w:rsidRDefault="000F6E9D" w:rsidP="000E7815">
                              <w:pPr>
                                <w:rPr>
                                  <w:b/>
                                  <w:bCs/>
                                  <w:sz w:val="16"/>
                                  <w:szCs w:val="12"/>
                                  <w:lang w:val="es-MX"/>
                                </w:rPr>
                              </w:pPr>
                              <w:r w:rsidRPr="00EA7762">
                                <w:rPr>
                                  <w:b/>
                                  <w:bCs/>
                                  <w:sz w:val="16"/>
                                  <w:szCs w:val="12"/>
                                  <w:lang w:val="es-MX"/>
                                </w:rPr>
                                <w:t>(8) 584 0987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grpSp>
                    <wpg:grpSp>
                      <wpg:cNvPr id="38" name="Grupo 38"/>
                      <wpg:cNvGrpSpPr/>
                      <wpg:grpSpPr>
                        <a:xfrm>
                          <a:off x="4384963" y="249292"/>
                          <a:ext cx="2577279" cy="353059"/>
                          <a:chOff x="0" y="-90"/>
                          <a:chExt cx="2577279" cy="353059"/>
                        </a:xfrm>
                      </wpg:grpSpPr>
                      <pic:pic xmlns:pic="http://schemas.openxmlformats.org/drawingml/2006/picture">
                        <pic:nvPicPr>
                          <pic:cNvPr id="39" name="Gráfico 39" descr="Sobre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9060"/>
                            <a:ext cx="179705" cy="1797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0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98875" y="-90"/>
                            <a:ext cx="2478404" cy="3530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F0D227E" w14:textId="77777777" w:rsidR="000F6E9D" w:rsidRPr="00C25179" w:rsidRDefault="000F6E9D" w:rsidP="000E7815">
                              <w:pPr>
                                <w:rPr>
                                  <w:b/>
                                  <w:bCs/>
                                  <w:sz w:val="18"/>
                                  <w:szCs w:val="14"/>
                                  <w:lang w:val="es-MX"/>
                                </w:rPr>
                              </w:pPr>
                              <w:r w:rsidRPr="00C25179">
                                <w:rPr>
                                  <w:b/>
                                  <w:bCs/>
                                  <w:sz w:val="18"/>
                                  <w:szCs w:val="14"/>
                                  <w:lang w:val="es-MX"/>
                                </w:rPr>
                                <w:t>control@contraloriaguaviare.gov.co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grpSp>
                    <wps:wsp>
                      <wps:cNvPr id="41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796636" y="6927"/>
                          <a:ext cx="5181600" cy="3124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7BABE3" w14:textId="77777777" w:rsidR="000F6E9D" w:rsidRPr="00C25179" w:rsidRDefault="000F6E9D" w:rsidP="000E7815">
                            <w:pPr>
                              <w:pStyle w:val="Encabezado"/>
                              <w:jc w:val="center"/>
                              <w:rPr>
                                <w:rFonts w:ascii="Futura Book" w:hAnsi="Futura Boo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25179">
                              <w:rPr>
                                <w:rFonts w:ascii="Futura Book" w:hAnsi="Futura Book"/>
                                <w:b/>
                                <w:bCs/>
                                <w:sz w:val="24"/>
                                <w:szCs w:val="24"/>
                              </w:rPr>
                              <w:t>Calidad y Excelencia en el Control Fiscal</w:t>
                            </w:r>
                          </w:p>
                          <w:p w14:paraId="2B7DF091" w14:textId="77777777" w:rsidR="000F6E9D" w:rsidRDefault="000F6E9D" w:rsidP="000E781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wps:wsp>
                      <wps:cNvPr id="42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1738720" y="498584"/>
                          <a:ext cx="3291839" cy="38671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32B3B4" w14:textId="77777777" w:rsidR="000F6E9D" w:rsidRPr="00C25179" w:rsidRDefault="000F6E9D" w:rsidP="000E7815">
                            <w:pPr>
                              <w:jc w:val="center"/>
                              <w:rPr>
                                <w:b/>
                                <w:bCs/>
                                <w:szCs w:val="18"/>
                                <w:lang w:val="es-MX"/>
                              </w:rPr>
                            </w:pPr>
                            <w:r w:rsidRPr="00C25179">
                              <w:rPr>
                                <w:b/>
                                <w:bCs/>
                                <w:szCs w:val="18"/>
                                <w:lang w:val="es-MX"/>
                              </w:rPr>
                              <w:t>www.contraloriaguaviare.gov.co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339E341C" id="Grupo 30" o:spid="_x0000_s1031" style="position:absolute;margin-left:-45.8pt;margin-top:107.2pt;width:548.2pt;height:69.7pt;z-index:251666432" coordsize="69622,8852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">
              <v:line id="7 Conector recto" o:spid="_x0000_s1032" style="position:absolute;visibility:visible;mso-wrap-style:square" from="1939,0" to="65795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" strokecolor="#002060" strokeweight="1.5pt">
                <v:stroke joinstyle="miter"/>
              </v:line>
              <v:group id="Grupo 32" o:spid="_x0000_s1033" style="position:absolute;top:2562;width:33381;height:3530" coordorigin="" coordsize="33387,35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<v:shape id="Cuadro de texto 2" o:spid="_x0000_s1034" type="#_x0000_t202" style="position:absolute;left:457;width:32930;height:35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" filled="f" stroked="f">
                  <v:textbox style="mso-fit-shape-to-text:t">
                    <w:txbxContent>
                      <w:p w14:paraId="1E6F519F" w14:textId="77777777" w:rsidR="000F6E9D" w:rsidRPr="00C25179" w:rsidRDefault="000F6E9D" w:rsidP="000E7815">
                        <w:pPr>
                          <w:rPr>
                            <w:b/>
                            <w:bCs/>
                            <w:sz w:val="18"/>
                            <w:szCs w:val="14"/>
                          </w:rPr>
                        </w:pPr>
                        <w:r w:rsidRPr="00C25179">
                          <w:rPr>
                            <w:b/>
                            <w:bCs/>
                            <w:sz w:val="18"/>
                            <w:szCs w:val="14"/>
                          </w:rPr>
                          <w:t xml:space="preserve">San José del Guaviare: </w:t>
                        </w:r>
                        <w:r w:rsidRPr="00C25179">
                          <w:rPr>
                            <w:sz w:val="18"/>
                            <w:szCs w:val="14"/>
                          </w:rPr>
                          <w:t>Calle 12 No. 22-83 B. La Esperanza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Gráfico 34" o:spid="_x0000_s1035" type="#_x0000_t75" alt="Marcador" style="position:absolute;top:762;width:1797;height:17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">
                  <v:imagedata r:id="rId8" o:title="Marcador"/>
                </v:shape>
              </v:group>
              <v:group id="Grupo 35" o:spid="_x0000_s1036" style="position:absolute;left:33528;top:2493;width:10287;height:3125" coordsize="10744,3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z3i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">
                <v:shape id="Gráfico 36" o:spid="_x0000_s1037" type="#_x0000_t75" alt="Receptor" style="position:absolute;top:990;width:1797;height:17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">
                  <v:imagedata r:id="rId9" o:title="Receptor"/>
                </v:shape>
                <v:shape id="Cuadro de texto 2" o:spid="_x0000_s1038" type="#_x0000_t202" style="position:absolute;left:990;width:9754;height:30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" filled="f" stroked="f">
                  <v:textbox>
                    <w:txbxContent>
                      <w:p w14:paraId="6B8F20AB" w14:textId="77777777" w:rsidR="000F6E9D" w:rsidRPr="00EA7762" w:rsidRDefault="000F6E9D" w:rsidP="000E7815">
                        <w:pPr>
                          <w:rPr>
                            <w:b/>
                            <w:bCs/>
                            <w:sz w:val="16"/>
                            <w:szCs w:val="12"/>
                            <w:lang w:val="es-MX"/>
                          </w:rPr>
                        </w:pPr>
                        <w:r w:rsidRPr="00EA7762">
                          <w:rPr>
                            <w:b/>
                            <w:bCs/>
                            <w:sz w:val="16"/>
                            <w:szCs w:val="12"/>
                            <w:lang w:val="es-MX"/>
                          </w:rPr>
                          <w:t>(8) 584 0987</w:t>
                        </w:r>
                      </w:p>
                    </w:txbxContent>
                  </v:textbox>
                </v:shape>
              </v:group>
              <v:group id="Grupo 38" o:spid="_x0000_s1039" style="position:absolute;left:43849;top:2492;width:25773;height:3531" coordorigin="" coordsize="25772,3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<v:shape id="Gráfico 39" o:spid="_x0000_s1040" type="#_x0000_t75" alt="Sobre" style="position:absolute;top:990;width:1797;height:17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">
                  <v:imagedata r:id="rId10" o:title="Sobre"/>
                </v:shape>
                <v:shape id="Cuadro de texto 2" o:spid="_x0000_s1041" type="#_x0000_t202" style="position:absolute;left:988;width:24784;height:35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" filled="f" stroked="f">
                  <v:textbox style="mso-fit-shape-to-text:t">
                    <w:txbxContent>
                      <w:p w14:paraId="2F0D227E" w14:textId="77777777" w:rsidR="000F6E9D" w:rsidRPr="00C25179" w:rsidRDefault="000F6E9D" w:rsidP="000E7815">
                        <w:pPr>
                          <w:rPr>
                            <w:b/>
                            <w:bCs/>
                            <w:sz w:val="18"/>
                            <w:szCs w:val="14"/>
                            <w:lang w:val="es-MX"/>
                          </w:rPr>
                        </w:pPr>
                        <w:r w:rsidRPr="00C25179">
                          <w:rPr>
                            <w:b/>
                            <w:bCs/>
                            <w:sz w:val="18"/>
                            <w:szCs w:val="14"/>
                            <w:lang w:val="es-MX"/>
                          </w:rPr>
                          <w:t>control@contraloriaguaviare.gov.co</w:t>
                        </w:r>
                      </w:p>
                    </w:txbxContent>
                  </v:textbox>
                </v:shape>
              </v:group>
              <v:shape id="Cuadro de texto 2" o:spid="_x0000_s1042" type="#_x0000_t202" style="position:absolute;left:7966;top:69;width:51816;height:31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" filled="f" stroked="f">
                <v:textbox>
                  <w:txbxContent>
                    <w:p w14:paraId="287BABE3" w14:textId="77777777" w:rsidR="000F6E9D" w:rsidRPr="00C25179" w:rsidRDefault="000F6E9D" w:rsidP="000E7815">
                      <w:pPr>
                        <w:pStyle w:val="Encabezado"/>
                        <w:jc w:val="center"/>
                        <w:rPr>
                          <w:rFonts w:ascii="Futura Book" w:hAnsi="Futura Book"/>
                          <w:b/>
                          <w:bCs/>
                          <w:sz w:val="24"/>
                          <w:szCs w:val="24"/>
                        </w:rPr>
                      </w:pPr>
                      <w:r w:rsidRPr="00C25179">
                        <w:rPr>
                          <w:rFonts w:ascii="Futura Book" w:hAnsi="Futura Book"/>
                          <w:b/>
                          <w:bCs/>
                          <w:sz w:val="24"/>
                          <w:szCs w:val="24"/>
                        </w:rPr>
                        <w:t>Calidad y Excelencia en el Control Fiscal</w:t>
                      </w:r>
                    </w:p>
                    <w:p w14:paraId="2B7DF091" w14:textId="77777777" w:rsidR="000F6E9D" w:rsidRDefault="000F6E9D" w:rsidP="000E7815"/>
                  </w:txbxContent>
                </v:textbox>
              </v:shape>
              <v:shape id="Cuadro de texto 2" o:spid="_x0000_s1043" type="#_x0000_t202" style="position:absolute;left:17387;top:4985;width:32918;height:3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" filled="f" stroked="f">
                <v:textbox style="mso-fit-shape-to-text:t">
                  <w:txbxContent>
                    <w:p w14:paraId="4832B3B4" w14:textId="77777777" w:rsidR="000F6E9D" w:rsidRPr="00C25179" w:rsidRDefault="000F6E9D" w:rsidP="000E7815">
                      <w:pPr>
                        <w:jc w:val="center"/>
                        <w:rPr>
                          <w:b/>
                          <w:bCs/>
                          <w:szCs w:val="18"/>
                          <w:lang w:val="es-MX"/>
                        </w:rPr>
                      </w:pPr>
                      <w:r w:rsidRPr="00C25179">
                        <w:rPr>
                          <w:b/>
                          <w:bCs/>
                          <w:szCs w:val="18"/>
                          <w:lang w:val="es-MX"/>
                        </w:rPr>
                        <w:t>www.contraloriaguaviare.gov.co</w:t>
                      </w:r>
                    </w:p>
                  </w:txbxContent>
                </v:textbox>
              </v:shape>
            </v:group>
          </w:pict>
        </mc:Fallback>
      </mc:AlternateContent>
    </w:r>
    <w:r>
      <w:rPr>
        <w:rFonts w:ascii="Futura Book" w:hAnsi="Futura Book"/>
        <w:b/>
        <w:bCs/>
        <w:i/>
        <w:iCs/>
        <w:noProof/>
        <w:sz w:val="24"/>
        <w:szCs w:val="24"/>
        <w:lang w:eastAsia="es-CO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16346530" wp14:editId="731AAE1D">
              <wp:simplePos x="0" y="0"/>
              <wp:positionH relativeFrom="column">
                <wp:posOffset>-581025</wp:posOffset>
              </wp:positionH>
              <wp:positionV relativeFrom="paragraph">
                <wp:posOffset>1362075</wp:posOffset>
              </wp:positionV>
              <wp:extent cx="6962242" cy="885298"/>
              <wp:effectExtent l="0" t="0" r="0" b="0"/>
              <wp:wrapNone/>
              <wp:docPr id="17" name="Grupo 1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242" cy="885298"/>
                        <a:chOff x="0" y="0"/>
                        <a:chExt cx="6962242" cy="885298"/>
                      </a:xfrm>
                    </wpg:grpSpPr>
                    <wps:wsp>
                      <wps:cNvPr id="18" name="7 Conector recto"/>
                      <wps:cNvCnPr/>
                      <wps:spPr>
                        <a:xfrm>
                          <a:off x="193963" y="0"/>
                          <a:ext cx="638556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g:grpSp>
                      <wpg:cNvPr id="19" name="Grupo 19"/>
                      <wpg:cNvGrpSpPr/>
                      <wpg:grpSpPr>
                        <a:xfrm>
                          <a:off x="0" y="256217"/>
                          <a:ext cx="3338166" cy="353059"/>
                          <a:chOff x="0" y="-92"/>
                          <a:chExt cx="3338791" cy="353796"/>
                        </a:xfrm>
                      </wpg:grpSpPr>
                      <wps:wsp>
                        <wps:cNvPr id="20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45701" y="-92"/>
                            <a:ext cx="3293090" cy="3537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D0B78A7" w14:textId="77777777" w:rsidR="000F6E9D" w:rsidRPr="00C25179" w:rsidRDefault="000F6E9D" w:rsidP="000E7815">
                              <w:pPr>
                                <w:rPr>
                                  <w:b/>
                                  <w:bCs/>
                                  <w:sz w:val="18"/>
                                  <w:szCs w:val="14"/>
                                </w:rPr>
                              </w:pPr>
                              <w:r w:rsidRPr="00C25179">
                                <w:rPr>
                                  <w:b/>
                                  <w:bCs/>
                                  <w:sz w:val="18"/>
                                  <w:szCs w:val="14"/>
                                </w:rPr>
                                <w:t xml:space="preserve">San José del Guaviare: </w:t>
                              </w:r>
                              <w:r w:rsidRPr="00C25179">
                                <w:rPr>
                                  <w:sz w:val="18"/>
                                  <w:szCs w:val="14"/>
                                </w:rPr>
                                <w:t>Calle 12 No. 22-83 B. La Esperanza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21" name="Gráfico 21" descr="Marcador"/>
                          <pic:cNvPicPr>
                            <a:picLocks noChangeAspect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0"/>
                            <a:ext cx="179705" cy="179705"/>
                          </a:xfrm>
                          <a:prstGeom prst="rect">
                            <a:avLst/>
                          </a:prstGeom>
                        </pic:spPr>
                      </pic:pic>
                    </wpg:grpSp>
                    <wpg:grpSp>
                      <wpg:cNvPr id="22" name="Grupo 22"/>
                      <wpg:cNvGrpSpPr/>
                      <wpg:grpSpPr>
                        <a:xfrm>
                          <a:off x="3352800" y="249382"/>
                          <a:ext cx="1028700" cy="312420"/>
                          <a:chOff x="0" y="0"/>
                          <a:chExt cx="1074420" cy="303530"/>
                        </a:xfrm>
                      </wpg:grpSpPr>
                      <pic:pic xmlns:pic="http://schemas.openxmlformats.org/drawingml/2006/picture">
                        <pic:nvPicPr>
                          <pic:cNvPr id="23" name="Gráfico 23" descr="Receptor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9060"/>
                            <a:ext cx="179705" cy="1797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99060" y="0"/>
                            <a:ext cx="975360" cy="3035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EAE8A9B" w14:textId="77777777" w:rsidR="000F6E9D" w:rsidRPr="00EA7762" w:rsidRDefault="000F6E9D" w:rsidP="000E7815">
                              <w:pPr>
                                <w:rPr>
                                  <w:b/>
                                  <w:bCs/>
                                  <w:sz w:val="16"/>
                                  <w:szCs w:val="12"/>
                                  <w:lang w:val="es-MX"/>
                                </w:rPr>
                              </w:pPr>
                              <w:r w:rsidRPr="00EA7762">
                                <w:rPr>
                                  <w:b/>
                                  <w:bCs/>
                                  <w:sz w:val="16"/>
                                  <w:szCs w:val="12"/>
                                  <w:lang w:val="es-MX"/>
                                </w:rPr>
                                <w:t>(8) 584 0987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grpSp>
                    <wpg:grpSp>
                      <wpg:cNvPr id="25" name="Grupo 25"/>
                      <wpg:cNvGrpSpPr/>
                      <wpg:grpSpPr>
                        <a:xfrm>
                          <a:off x="4384963" y="249292"/>
                          <a:ext cx="2577279" cy="353059"/>
                          <a:chOff x="0" y="-90"/>
                          <a:chExt cx="2577279" cy="353059"/>
                        </a:xfrm>
                      </wpg:grpSpPr>
                      <pic:pic xmlns:pic="http://schemas.openxmlformats.org/drawingml/2006/picture">
                        <pic:nvPicPr>
                          <pic:cNvPr id="26" name="Gráfico 26" descr="Sobre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9060"/>
                            <a:ext cx="179705" cy="1797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98875" y="-90"/>
                            <a:ext cx="2478404" cy="3530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A6E48D9" w14:textId="77777777" w:rsidR="000F6E9D" w:rsidRPr="00C25179" w:rsidRDefault="000F6E9D" w:rsidP="000E7815">
                              <w:pPr>
                                <w:rPr>
                                  <w:b/>
                                  <w:bCs/>
                                  <w:sz w:val="18"/>
                                  <w:szCs w:val="14"/>
                                  <w:lang w:val="es-MX"/>
                                </w:rPr>
                              </w:pPr>
                              <w:r w:rsidRPr="00C25179">
                                <w:rPr>
                                  <w:b/>
                                  <w:bCs/>
                                  <w:sz w:val="18"/>
                                  <w:szCs w:val="14"/>
                                  <w:lang w:val="es-MX"/>
                                </w:rPr>
                                <w:t>control@contraloriaguaviare.gov.co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grpSp>
                    <wps:wsp>
                      <wps:cNvPr id="28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796636" y="6927"/>
                          <a:ext cx="5181600" cy="3124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F81EC8" w14:textId="77777777" w:rsidR="000F6E9D" w:rsidRPr="00C25179" w:rsidRDefault="000F6E9D" w:rsidP="000E7815">
                            <w:pPr>
                              <w:pStyle w:val="Encabezado"/>
                              <w:jc w:val="center"/>
                              <w:rPr>
                                <w:rFonts w:ascii="Futura Book" w:hAnsi="Futura Boo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25179">
                              <w:rPr>
                                <w:rFonts w:ascii="Futura Book" w:hAnsi="Futura Book"/>
                                <w:b/>
                                <w:bCs/>
                                <w:sz w:val="24"/>
                                <w:szCs w:val="24"/>
                              </w:rPr>
                              <w:t>Calidad y Excelencia en el Control Fiscal</w:t>
                            </w:r>
                          </w:p>
                          <w:p w14:paraId="4BC1D9B0" w14:textId="77777777" w:rsidR="000F6E9D" w:rsidRDefault="000F6E9D" w:rsidP="000E781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wps:wsp>
                      <wps:cNvPr id="29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1738720" y="498584"/>
                          <a:ext cx="3291839" cy="38671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C428E5" w14:textId="77777777" w:rsidR="000F6E9D" w:rsidRPr="00C25179" w:rsidRDefault="000F6E9D" w:rsidP="000E7815">
                            <w:pPr>
                              <w:jc w:val="center"/>
                              <w:rPr>
                                <w:b/>
                                <w:bCs/>
                                <w:szCs w:val="18"/>
                                <w:lang w:val="es-MX"/>
                              </w:rPr>
                            </w:pPr>
                            <w:r w:rsidRPr="00C25179">
                              <w:rPr>
                                <w:b/>
                                <w:bCs/>
                                <w:szCs w:val="18"/>
                                <w:lang w:val="es-MX"/>
                              </w:rPr>
                              <w:t>www.contraloriaguaviare.gov.co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16346530" id="Grupo 17" o:spid="_x0000_s1044" style="position:absolute;margin-left:-45.75pt;margin-top:107.25pt;width:548.2pt;height:69.7pt;z-index:251664384" coordsize="69622,8852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">
              <v:line id="7 Conector recto" o:spid="_x0000_s1045" style="position:absolute;visibility:visible;mso-wrap-style:square" from="1939,0" to="65795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" strokecolor="#002060" strokeweight="1.5pt">
                <v:stroke joinstyle="miter"/>
              </v:line>
              <v:group id="Grupo 19" o:spid="_x0000_s1046" style="position:absolute;top:2562;width:33381;height:3530" coordorigin="" coordsize="33387,35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<v:shape id="Cuadro de texto 2" o:spid="_x0000_s1047" type="#_x0000_t202" style="position:absolute;left:457;width:32930;height:35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" filled="f" stroked="f">
                  <v:textbox style="mso-fit-shape-to-text:t">
                    <w:txbxContent>
                      <w:p w14:paraId="0D0B78A7" w14:textId="77777777" w:rsidR="000F6E9D" w:rsidRPr="00C25179" w:rsidRDefault="000F6E9D" w:rsidP="000E7815">
                        <w:pPr>
                          <w:rPr>
                            <w:b/>
                            <w:bCs/>
                            <w:sz w:val="18"/>
                            <w:szCs w:val="14"/>
                          </w:rPr>
                        </w:pPr>
                        <w:r w:rsidRPr="00C25179">
                          <w:rPr>
                            <w:b/>
                            <w:bCs/>
                            <w:sz w:val="18"/>
                            <w:szCs w:val="14"/>
                          </w:rPr>
                          <w:t xml:space="preserve">San José del Guaviare: </w:t>
                        </w:r>
                        <w:r w:rsidRPr="00C25179">
                          <w:rPr>
                            <w:sz w:val="18"/>
                            <w:szCs w:val="14"/>
                          </w:rPr>
                          <w:t>Calle 12 No. 22-83 B. La Esperanza</w:t>
                        </w:r>
                      </w:p>
                    </w:txbxContent>
                  </v:textbox>
                </v:shape>
                <v:shape id="Gráfico 21" o:spid="_x0000_s1048" type="#_x0000_t75" alt="Marcador" style="position:absolute;top:762;width:1797;height:17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">
                  <v:imagedata r:id="rId8" o:title="Marcador"/>
                </v:shape>
              </v:group>
              <v:group id="Grupo 22" o:spid="_x0000_s1049" style="position:absolute;left:33528;top:2493;width:10287;height:3125" coordsize="10744,3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<v:shape id="Gráfico 23" o:spid="_x0000_s1050" type="#_x0000_t75" alt="Receptor" style="position:absolute;top:990;width:1797;height:17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">
                  <v:imagedata r:id="rId9" o:title="Receptor"/>
                </v:shape>
                <v:shape id="Cuadro de texto 2" o:spid="_x0000_s1051" type="#_x0000_t202" style="position:absolute;left:990;width:9754;height:30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" filled="f" stroked="f">
                  <v:textbox>
                    <w:txbxContent>
                      <w:p w14:paraId="4EAE8A9B" w14:textId="77777777" w:rsidR="000F6E9D" w:rsidRPr="00EA7762" w:rsidRDefault="000F6E9D" w:rsidP="000E7815">
                        <w:pPr>
                          <w:rPr>
                            <w:b/>
                            <w:bCs/>
                            <w:sz w:val="16"/>
                            <w:szCs w:val="12"/>
                            <w:lang w:val="es-MX"/>
                          </w:rPr>
                        </w:pPr>
                        <w:r w:rsidRPr="00EA7762">
                          <w:rPr>
                            <w:b/>
                            <w:bCs/>
                            <w:sz w:val="16"/>
                            <w:szCs w:val="12"/>
                            <w:lang w:val="es-MX"/>
                          </w:rPr>
                          <w:t>(8) 584 0987</w:t>
                        </w:r>
                      </w:p>
                    </w:txbxContent>
                  </v:textbox>
                </v:shape>
              </v:group>
              <v:group id="Grupo 25" o:spid="_x0000_s1052" style="position:absolute;left:43849;top:2492;width:25773;height:3531" coordorigin="" coordsize="25772,3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<v:shape id="Gráfico 26" o:spid="_x0000_s1053" type="#_x0000_t75" alt="Sobre" style="position:absolute;top:990;width:1797;height:17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">
                  <v:imagedata r:id="rId10" o:title="Sobre"/>
                </v:shape>
                <v:shape id="Cuadro de texto 2" o:spid="_x0000_s1054" type="#_x0000_t202" style="position:absolute;left:988;width:24784;height:35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" filled="f" stroked="f">
                  <v:textbox style="mso-fit-shape-to-text:t">
                    <w:txbxContent>
                      <w:p w14:paraId="6A6E48D9" w14:textId="77777777" w:rsidR="000F6E9D" w:rsidRPr="00C25179" w:rsidRDefault="000F6E9D" w:rsidP="000E7815">
                        <w:pPr>
                          <w:rPr>
                            <w:b/>
                            <w:bCs/>
                            <w:sz w:val="18"/>
                            <w:szCs w:val="14"/>
                            <w:lang w:val="es-MX"/>
                          </w:rPr>
                        </w:pPr>
                        <w:r w:rsidRPr="00C25179">
                          <w:rPr>
                            <w:b/>
                            <w:bCs/>
                            <w:sz w:val="18"/>
                            <w:szCs w:val="14"/>
                            <w:lang w:val="es-MX"/>
                          </w:rPr>
                          <w:t>control@contraloriaguaviare.gov.co</w:t>
                        </w:r>
                      </w:p>
                    </w:txbxContent>
                  </v:textbox>
                </v:shape>
              </v:group>
              <v:shape id="Cuadro de texto 2" o:spid="_x0000_s1055" type="#_x0000_t202" style="position:absolute;left:7966;top:69;width:51816;height:31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" filled="f" stroked="f">
                <v:textbox>
                  <w:txbxContent>
                    <w:p w14:paraId="6AF81EC8" w14:textId="77777777" w:rsidR="000F6E9D" w:rsidRPr="00C25179" w:rsidRDefault="000F6E9D" w:rsidP="000E7815">
                      <w:pPr>
                        <w:pStyle w:val="Encabezado"/>
                        <w:jc w:val="center"/>
                        <w:rPr>
                          <w:rFonts w:ascii="Futura Book" w:hAnsi="Futura Book"/>
                          <w:b/>
                          <w:bCs/>
                          <w:sz w:val="24"/>
                          <w:szCs w:val="24"/>
                        </w:rPr>
                      </w:pPr>
                      <w:r w:rsidRPr="00C25179">
                        <w:rPr>
                          <w:rFonts w:ascii="Futura Book" w:hAnsi="Futura Book"/>
                          <w:b/>
                          <w:bCs/>
                          <w:sz w:val="24"/>
                          <w:szCs w:val="24"/>
                        </w:rPr>
                        <w:t>Calidad y Excelencia en el Control Fiscal</w:t>
                      </w:r>
                    </w:p>
                    <w:p w14:paraId="4BC1D9B0" w14:textId="77777777" w:rsidR="000F6E9D" w:rsidRDefault="000F6E9D" w:rsidP="000E7815"/>
                  </w:txbxContent>
                </v:textbox>
              </v:shape>
              <v:shape id="Cuadro de texto 2" o:spid="_x0000_s1056" type="#_x0000_t202" style="position:absolute;left:17387;top:4985;width:32918;height:3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" filled="f" stroked="f">
                <v:textbox style="mso-fit-shape-to-text:t">
                  <w:txbxContent>
                    <w:p w14:paraId="4BC428E5" w14:textId="77777777" w:rsidR="000F6E9D" w:rsidRPr="00C25179" w:rsidRDefault="000F6E9D" w:rsidP="000E7815">
                      <w:pPr>
                        <w:jc w:val="center"/>
                        <w:rPr>
                          <w:b/>
                          <w:bCs/>
                          <w:szCs w:val="18"/>
                          <w:lang w:val="es-MX"/>
                        </w:rPr>
                      </w:pPr>
                      <w:r w:rsidRPr="00C25179">
                        <w:rPr>
                          <w:b/>
                          <w:bCs/>
                          <w:szCs w:val="18"/>
                          <w:lang w:val="es-MX"/>
                        </w:rPr>
                        <w:t>www.contraloriaguaviare.gov.co</w:t>
                      </w:r>
                    </w:p>
                  </w:txbxContent>
                </v:textbox>
              </v:shape>
            </v:group>
          </w:pict>
        </mc:Fallback>
      </mc:AlternateContent>
    </w:r>
    <w:r>
      <w:rPr>
        <w:rFonts w:ascii="Futura Book" w:hAnsi="Futura Book"/>
        <w:b/>
        <w:bCs/>
        <w:i/>
        <w:iCs/>
        <w:noProof/>
        <w:sz w:val="24"/>
        <w:szCs w:val="24"/>
        <w:lang w:eastAsia="es-CO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619679E8" wp14:editId="64CF9E5C">
              <wp:simplePos x="0" y="0"/>
              <wp:positionH relativeFrom="column">
                <wp:posOffset>-581025</wp:posOffset>
              </wp:positionH>
              <wp:positionV relativeFrom="paragraph">
                <wp:posOffset>1362075</wp:posOffset>
              </wp:positionV>
              <wp:extent cx="6962242" cy="885298"/>
              <wp:effectExtent l="0" t="0" r="0" b="0"/>
              <wp:wrapNone/>
              <wp:docPr id="1" name="Grupo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242" cy="885298"/>
                        <a:chOff x="0" y="0"/>
                        <a:chExt cx="6962242" cy="885298"/>
                      </a:xfrm>
                    </wpg:grpSpPr>
                    <wps:wsp>
                      <wps:cNvPr id="5" name="7 Conector recto"/>
                      <wps:cNvCnPr/>
                      <wps:spPr>
                        <a:xfrm>
                          <a:off x="193963" y="0"/>
                          <a:ext cx="638556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g:grpSp>
                      <wpg:cNvPr id="6" name="Grupo 6"/>
                      <wpg:cNvGrpSpPr/>
                      <wpg:grpSpPr>
                        <a:xfrm>
                          <a:off x="0" y="256217"/>
                          <a:ext cx="3338166" cy="353059"/>
                          <a:chOff x="0" y="-92"/>
                          <a:chExt cx="3338791" cy="353796"/>
                        </a:xfrm>
                      </wpg:grpSpPr>
                      <wps:wsp>
                        <wps:cNvPr id="7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45701" y="-92"/>
                            <a:ext cx="3293090" cy="3537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1045841" w14:textId="77777777" w:rsidR="000F6E9D" w:rsidRPr="00C25179" w:rsidRDefault="000F6E9D" w:rsidP="000E7815">
                              <w:pPr>
                                <w:rPr>
                                  <w:b/>
                                  <w:bCs/>
                                  <w:sz w:val="18"/>
                                  <w:szCs w:val="14"/>
                                </w:rPr>
                              </w:pPr>
                              <w:r w:rsidRPr="00C25179">
                                <w:rPr>
                                  <w:b/>
                                  <w:bCs/>
                                  <w:sz w:val="18"/>
                                  <w:szCs w:val="14"/>
                                </w:rPr>
                                <w:t xml:space="preserve">San José del Guaviare: </w:t>
                              </w:r>
                              <w:r w:rsidRPr="00C25179">
                                <w:rPr>
                                  <w:sz w:val="18"/>
                                  <w:szCs w:val="14"/>
                                </w:rPr>
                                <w:t>Calle 12 No. 22-83 B. La Esperanza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8" name="Gráfico 8" descr="Marcador"/>
                          <pic:cNvPicPr>
                            <a:picLocks noChangeAspect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0"/>
                            <a:ext cx="179705" cy="179705"/>
                          </a:xfrm>
                          <a:prstGeom prst="rect">
                            <a:avLst/>
                          </a:prstGeom>
                        </pic:spPr>
                      </pic:pic>
                    </wpg:grpSp>
                    <wpg:grpSp>
                      <wpg:cNvPr id="9" name="Grupo 9"/>
                      <wpg:cNvGrpSpPr/>
                      <wpg:grpSpPr>
                        <a:xfrm>
                          <a:off x="3352800" y="249382"/>
                          <a:ext cx="1028700" cy="312420"/>
                          <a:chOff x="0" y="0"/>
                          <a:chExt cx="1074420" cy="303530"/>
                        </a:xfrm>
                      </wpg:grpSpPr>
                      <pic:pic xmlns:pic="http://schemas.openxmlformats.org/drawingml/2006/picture">
                        <pic:nvPicPr>
                          <pic:cNvPr id="10" name="Gráfico 10" descr="Receptor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9060"/>
                            <a:ext cx="179705" cy="1797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99060" y="0"/>
                            <a:ext cx="975360" cy="3035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35546E3" w14:textId="77777777" w:rsidR="000F6E9D" w:rsidRPr="00EA7762" w:rsidRDefault="000F6E9D" w:rsidP="000E7815">
                              <w:pPr>
                                <w:rPr>
                                  <w:b/>
                                  <w:bCs/>
                                  <w:sz w:val="16"/>
                                  <w:szCs w:val="12"/>
                                  <w:lang w:val="es-MX"/>
                                </w:rPr>
                              </w:pPr>
                              <w:r w:rsidRPr="00EA7762">
                                <w:rPr>
                                  <w:b/>
                                  <w:bCs/>
                                  <w:sz w:val="16"/>
                                  <w:szCs w:val="12"/>
                                  <w:lang w:val="es-MX"/>
                                </w:rPr>
                                <w:t>(8) 584 0987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grpSp>
                    <wpg:grpSp>
                      <wpg:cNvPr id="12" name="Grupo 12"/>
                      <wpg:cNvGrpSpPr/>
                      <wpg:grpSpPr>
                        <a:xfrm>
                          <a:off x="4384963" y="249292"/>
                          <a:ext cx="2577279" cy="353059"/>
                          <a:chOff x="0" y="-90"/>
                          <a:chExt cx="2577279" cy="353059"/>
                        </a:xfrm>
                      </wpg:grpSpPr>
                      <pic:pic xmlns:pic="http://schemas.openxmlformats.org/drawingml/2006/picture">
                        <pic:nvPicPr>
                          <pic:cNvPr id="13" name="Gráfico 13" descr="Sobre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9060"/>
                            <a:ext cx="179705" cy="1797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98875" y="-90"/>
                            <a:ext cx="2478404" cy="3530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A92F694" w14:textId="77777777" w:rsidR="000F6E9D" w:rsidRPr="00C25179" w:rsidRDefault="000F6E9D" w:rsidP="000E7815">
                              <w:pPr>
                                <w:rPr>
                                  <w:b/>
                                  <w:bCs/>
                                  <w:sz w:val="18"/>
                                  <w:szCs w:val="14"/>
                                  <w:lang w:val="es-MX"/>
                                </w:rPr>
                              </w:pPr>
                              <w:r w:rsidRPr="00C25179">
                                <w:rPr>
                                  <w:b/>
                                  <w:bCs/>
                                  <w:sz w:val="18"/>
                                  <w:szCs w:val="14"/>
                                  <w:lang w:val="es-MX"/>
                                </w:rPr>
                                <w:t>control@contraloriaguaviare.gov.co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grpSp>
                    <wps:wsp>
                      <wps:cNvPr id="15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796636" y="6927"/>
                          <a:ext cx="5181600" cy="3124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332299" w14:textId="77777777" w:rsidR="000F6E9D" w:rsidRPr="00C25179" w:rsidRDefault="000F6E9D" w:rsidP="000E7815">
                            <w:pPr>
                              <w:pStyle w:val="Encabezado"/>
                              <w:jc w:val="center"/>
                              <w:rPr>
                                <w:rFonts w:ascii="Futura Book" w:hAnsi="Futura Boo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25179">
                              <w:rPr>
                                <w:rFonts w:ascii="Futura Book" w:hAnsi="Futura Book"/>
                                <w:b/>
                                <w:bCs/>
                                <w:sz w:val="24"/>
                                <w:szCs w:val="24"/>
                              </w:rPr>
                              <w:t>Calidad y Excelencia en el Control Fiscal</w:t>
                            </w:r>
                          </w:p>
                          <w:p w14:paraId="1BC32446" w14:textId="77777777" w:rsidR="000F6E9D" w:rsidRDefault="000F6E9D" w:rsidP="000E781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wps:wsp>
                      <wps:cNvPr id="16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1738720" y="498584"/>
                          <a:ext cx="3291839" cy="38671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30B6D1" w14:textId="77777777" w:rsidR="000F6E9D" w:rsidRPr="00C25179" w:rsidRDefault="000F6E9D" w:rsidP="000E7815">
                            <w:pPr>
                              <w:jc w:val="center"/>
                              <w:rPr>
                                <w:b/>
                                <w:bCs/>
                                <w:szCs w:val="18"/>
                                <w:lang w:val="es-MX"/>
                              </w:rPr>
                            </w:pPr>
                            <w:r w:rsidRPr="00C25179">
                              <w:rPr>
                                <w:b/>
                                <w:bCs/>
                                <w:szCs w:val="18"/>
                                <w:lang w:val="es-MX"/>
                              </w:rPr>
                              <w:t>www.contraloriaguaviare.gov.co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19679E8" id="Grupo 1" o:spid="_x0000_s1057" style="position:absolute;margin-left:-45.75pt;margin-top:107.25pt;width:548.2pt;height:69.7pt;z-index:251662336" coordsize="69622,8852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">
              <v:line id="7 Conector recto" o:spid="_x0000_s1058" style="position:absolute;visibility:visible;mso-wrap-style:square" from="1939,0" to="65795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" strokecolor="#002060" strokeweight="1.5pt">
                <v:stroke joinstyle="miter"/>
              </v:line>
              <v:group id="Grupo 6" o:spid="_x0000_s1059" style="position:absolute;top:2562;width:33381;height:3530" coordorigin="" coordsize="33387,35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<v:shape id="Cuadro de texto 2" o:spid="_x0000_s1060" type="#_x0000_t202" style="position:absolute;left:457;width:32930;height:35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" filled="f" stroked="f">
                  <v:textbox style="mso-fit-shape-to-text:t">
                    <w:txbxContent>
                      <w:p w14:paraId="21045841" w14:textId="77777777" w:rsidR="000F6E9D" w:rsidRPr="00C25179" w:rsidRDefault="000F6E9D" w:rsidP="000E7815">
                        <w:pPr>
                          <w:rPr>
                            <w:b/>
                            <w:bCs/>
                            <w:sz w:val="18"/>
                            <w:szCs w:val="14"/>
                          </w:rPr>
                        </w:pPr>
                        <w:r w:rsidRPr="00C25179">
                          <w:rPr>
                            <w:b/>
                            <w:bCs/>
                            <w:sz w:val="18"/>
                            <w:szCs w:val="14"/>
                          </w:rPr>
                          <w:t xml:space="preserve">San José del Guaviare: </w:t>
                        </w:r>
                        <w:r w:rsidRPr="00C25179">
                          <w:rPr>
                            <w:sz w:val="18"/>
                            <w:szCs w:val="14"/>
                          </w:rPr>
                          <w:t>Calle 12 No. 22-83 B. La Esperanza</w:t>
                        </w:r>
                      </w:p>
                    </w:txbxContent>
                  </v:textbox>
                </v:shape>
                <v:shape id="Gráfico 8" o:spid="_x0000_s1061" type="#_x0000_t75" alt="Marcador" style="position:absolute;top:762;width:1797;height:17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">
                  <v:imagedata r:id="rId8" o:title="Marcador"/>
                </v:shape>
              </v:group>
              <v:group id="Grupo 9" o:spid="_x0000_s1062" style="position:absolute;left:33528;top:2493;width:10287;height:3125" coordsize="10744,3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<v:shape id="Gráfico 10" o:spid="_x0000_s1063" type="#_x0000_t75" alt="Receptor" style="position:absolute;top:990;width:1797;height:17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">
                  <v:imagedata r:id="rId9" o:title="Receptor"/>
                </v:shape>
                <v:shape id="Cuadro de texto 2" o:spid="_x0000_s1064" type="#_x0000_t202" style="position:absolute;left:990;width:9754;height:30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" filled="f" stroked="f">
                  <v:textbox>
                    <w:txbxContent>
                      <w:p w14:paraId="135546E3" w14:textId="77777777" w:rsidR="000F6E9D" w:rsidRPr="00EA7762" w:rsidRDefault="000F6E9D" w:rsidP="000E7815">
                        <w:pPr>
                          <w:rPr>
                            <w:b/>
                            <w:bCs/>
                            <w:sz w:val="16"/>
                            <w:szCs w:val="12"/>
                            <w:lang w:val="es-MX"/>
                          </w:rPr>
                        </w:pPr>
                        <w:r w:rsidRPr="00EA7762">
                          <w:rPr>
                            <w:b/>
                            <w:bCs/>
                            <w:sz w:val="16"/>
                            <w:szCs w:val="12"/>
                            <w:lang w:val="es-MX"/>
                          </w:rPr>
                          <w:t>(8) 584 0987</w:t>
                        </w:r>
                      </w:p>
                    </w:txbxContent>
                  </v:textbox>
                </v:shape>
              </v:group>
              <v:group id="Grupo 12" o:spid="_x0000_s1065" style="position:absolute;left:43849;top:2492;width:25773;height:3531" coordorigin="" coordsize="25772,3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<v:shape id="Gráfico 13" o:spid="_x0000_s1066" type="#_x0000_t75" alt="Sobre" style="position:absolute;top:990;width:1797;height:17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">
                  <v:imagedata r:id="rId10" o:title="Sobre"/>
                </v:shape>
                <v:shape id="Cuadro de texto 2" o:spid="_x0000_s1067" type="#_x0000_t202" style="position:absolute;left:988;width:24784;height:35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" filled="f" stroked="f">
                  <v:textbox style="mso-fit-shape-to-text:t">
                    <w:txbxContent>
                      <w:p w14:paraId="4A92F694" w14:textId="77777777" w:rsidR="000F6E9D" w:rsidRPr="00C25179" w:rsidRDefault="000F6E9D" w:rsidP="000E7815">
                        <w:pPr>
                          <w:rPr>
                            <w:b/>
                            <w:bCs/>
                            <w:sz w:val="18"/>
                            <w:szCs w:val="14"/>
                            <w:lang w:val="es-MX"/>
                          </w:rPr>
                        </w:pPr>
                        <w:r w:rsidRPr="00C25179">
                          <w:rPr>
                            <w:b/>
                            <w:bCs/>
                            <w:sz w:val="18"/>
                            <w:szCs w:val="14"/>
                            <w:lang w:val="es-MX"/>
                          </w:rPr>
                          <w:t>control@contraloriaguaviare.gov.co</w:t>
                        </w:r>
                      </w:p>
                    </w:txbxContent>
                  </v:textbox>
                </v:shape>
              </v:group>
              <v:shape id="Cuadro de texto 2" o:spid="_x0000_s1068" type="#_x0000_t202" style="position:absolute;left:7966;top:69;width:51816;height:31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" filled="f" stroked="f">
                <v:textbox>
                  <w:txbxContent>
                    <w:p w14:paraId="43332299" w14:textId="77777777" w:rsidR="000F6E9D" w:rsidRPr="00C25179" w:rsidRDefault="000F6E9D" w:rsidP="000E7815">
                      <w:pPr>
                        <w:pStyle w:val="Encabezado"/>
                        <w:jc w:val="center"/>
                        <w:rPr>
                          <w:rFonts w:ascii="Futura Book" w:hAnsi="Futura Book"/>
                          <w:b/>
                          <w:bCs/>
                          <w:sz w:val="24"/>
                          <w:szCs w:val="24"/>
                        </w:rPr>
                      </w:pPr>
                      <w:r w:rsidRPr="00C25179">
                        <w:rPr>
                          <w:rFonts w:ascii="Futura Book" w:hAnsi="Futura Book"/>
                          <w:b/>
                          <w:bCs/>
                          <w:sz w:val="24"/>
                          <w:szCs w:val="24"/>
                        </w:rPr>
                        <w:t>Calidad y Excelencia en el Control Fiscal</w:t>
                      </w:r>
                    </w:p>
                    <w:p w14:paraId="1BC32446" w14:textId="77777777" w:rsidR="000F6E9D" w:rsidRDefault="000F6E9D" w:rsidP="000E7815"/>
                  </w:txbxContent>
                </v:textbox>
              </v:shape>
              <v:shape id="Cuadro de texto 2" o:spid="_x0000_s1069" type="#_x0000_t202" style="position:absolute;left:17387;top:4985;width:32918;height:3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" filled="f" stroked="f">
                <v:textbox style="mso-fit-shape-to-text:t">
                  <w:txbxContent>
                    <w:p w14:paraId="1F30B6D1" w14:textId="77777777" w:rsidR="000F6E9D" w:rsidRPr="00C25179" w:rsidRDefault="000F6E9D" w:rsidP="000E7815">
                      <w:pPr>
                        <w:jc w:val="center"/>
                        <w:rPr>
                          <w:b/>
                          <w:bCs/>
                          <w:szCs w:val="18"/>
                          <w:lang w:val="es-MX"/>
                        </w:rPr>
                      </w:pPr>
                      <w:r w:rsidRPr="00C25179">
                        <w:rPr>
                          <w:b/>
                          <w:bCs/>
                          <w:szCs w:val="18"/>
                          <w:lang w:val="es-MX"/>
                        </w:rPr>
                        <w:t>www.contraloriaguaviare.gov.co</w:t>
                      </w:r>
                    </w:p>
                  </w:txbxContent>
                </v:textbox>
              </v:shape>
            </v:group>
          </w:pict>
        </mc:Fallback>
      </mc:AlternateContent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1DE6DC" w14:textId="77777777" w:rsidR="00624F31" w:rsidRDefault="00624F31" w:rsidP="00BD19F9">
      <w:pPr>
        <w:spacing w:after="0" w:line="240" w:lineRule="auto"/>
      </w:pPr>
      <w:r>
        <w:separator/>
      </w:r>
    </w:p>
  </w:footnote>
  <w:footnote w:type="continuationSeparator" w:id="0">
    <w:p w14:paraId="133F3779" w14:textId="77777777" w:rsidR="00624F31" w:rsidRDefault="00624F31" w:rsidP="00BD1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C733EF" w14:textId="78486955" w:rsidR="000F6E9D" w:rsidRPr="000E7815" w:rsidRDefault="000F6E9D" w:rsidP="007374E8">
    <w:pPr>
      <w:pStyle w:val="Encabezado"/>
      <w:ind w:left="4419" w:hanging="4419"/>
      <w:jc w:val="center"/>
      <w:rPr>
        <w:rFonts w:ascii="Futura Book" w:hAnsi="Futura Book"/>
        <w:b/>
        <w:bCs/>
        <w:noProof/>
        <w:sz w:val="24"/>
        <w:szCs w:val="24"/>
      </w:rPr>
    </w:pPr>
    <w:r w:rsidRPr="000E7815">
      <w:rPr>
        <w:rFonts w:ascii="Futura Book" w:hAnsi="Futura Book"/>
        <w:b/>
        <w:bCs/>
        <w:noProof/>
        <w:sz w:val="28"/>
        <w:szCs w:val="28"/>
        <w:lang w:eastAsia="es-CO"/>
      </w:rPr>
      <w:drawing>
        <wp:anchor distT="0" distB="0" distL="114300" distR="114300" simplePos="0" relativeHeight="251673600" behindDoc="0" locked="0" layoutInCell="1" allowOverlap="1" wp14:anchorId="1A6042D5" wp14:editId="241C1523">
          <wp:simplePos x="0" y="0"/>
          <wp:positionH relativeFrom="margin">
            <wp:posOffset>-276225</wp:posOffset>
          </wp:positionH>
          <wp:positionV relativeFrom="paragraph">
            <wp:posOffset>-304800</wp:posOffset>
          </wp:positionV>
          <wp:extent cx="935182" cy="934750"/>
          <wp:effectExtent l="0" t="0" r="0" b="0"/>
          <wp:wrapNone/>
          <wp:docPr id="48" name="Imagen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5182" cy="934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rPr>
          <w:rFonts w:ascii="Futura Book" w:hAnsi="Futura Book"/>
          <w:b/>
          <w:bCs/>
          <w:noProof/>
          <w:sz w:val="28"/>
          <w:szCs w:val="28"/>
        </w:rPr>
        <w:id w:val="336191181"/>
        <w:docPartObj>
          <w:docPartGallery w:val="Page Numbers (Margins)"/>
          <w:docPartUnique/>
        </w:docPartObj>
      </w:sdtPr>
      <w:sdtContent/>
    </w:sdt>
    <w:r w:rsidRPr="000E7815">
      <w:rPr>
        <w:rFonts w:ascii="Futura Book" w:hAnsi="Futura Book"/>
        <w:b/>
        <w:bCs/>
        <w:noProof/>
        <w:sz w:val="28"/>
        <w:szCs w:val="28"/>
      </w:rPr>
      <w:t>C</w:t>
    </w:r>
    <w:r w:rsidRPr="000E7815">
      <w:rPr>
        <w:rFonts w:ascii="Futura Book" w:hAnsi="Futura Book"/>
        <w:b/>
        <w:bCs/>
        <w:noProof/>
        <w:sz w:val="24"/>
        <w:szCs w:val="24"/>
      </w:rPr>
      <w:t>ontraloria General del Departamento del Guaviare</w:t>
    </w:r>
  </w:p>
  <w:p w14:paraId="53204D16" w14:textId="77777777" w:rsidR="000F6E9D" w:rsidRPr="000E7815" w:rsidRDefault="000F6E9D" w:rsidP="007374E8">
    <w:pPr>
      <w:pStyle w:val="Encabezado"/>
      <w:ind w:left="4419" w:hanging="4419"/>
      <w:jc w:val="center"/>
      <w:rPr>
        <w:rFonts w:ascii="Futura Book" w:hAnsi="Futura Book" w:cs="Arial"/>
        <w:b/>
        <w:bCs/>
        <w:noProof/>
        <w:sz w:val="24"/>
        <w:szCs w:val="24"/>
      </w:rPr>
    </w:pPr>
    <w:r w:rsidRPr="000E7815">
      <w:rPr>
        <w:rFonts w:ascii="Futura Book" w:hAnsi="Futura Book" w:cs="Arial"/>
        <w:b/>
        <w:bCs/>
        <w:noProof/>
        <w:sz w:val="24"/>
        <w:szCs w:val="24"/>
      </w:rPr>
      <w:t>Nit. 832.000.115-7</w:t>
    </w:r>
  </w:p>
  <w:p w14:paraId="193A292D" w14:textId="77777777" w:rsidR="000F6E9D" w:rsidRDefault="000F6E9D" w:rsidP="00BD19F9">
    <w:pPr>
      <w:pStyle w:val="Encabezado"/>
      <w:ind w:left="4419" w:hanging="4419"/>
      <w:rPr>
        <w:noProof/>
      </w:rPr>
    </w:pPr>
  </w:p>
  <w:p w14:paraId="674A5134" w14:textId="77777777" w:rsidR="000F6E9D" w:rsidRDefault="000F6E9D" w:rsidP="00BD19F9">
    <w:pPr>
      <w:pStyle w:val="Encabezado"/>
      <w:ind w:left="4419" w:hanging="4419"/>
      <w:rPr>
        <w:noProof/>
      </w:rPr>
    </w:pPr>
    <w:r>
      <w:rPr>
        <w:noProof/>
        <w:lang w:eastAsia="es-CO"/>
      </w:rPr>
      <w:drawing>
        <wp:anchor distT="0" distB="0" distL="114300" distR="114300" simplePos="0" relativeHeight="251660288" behindDoc="1" locked="0" layoutInCell="1" allowOverlap="1" wp14:anchorId="7565B05C" wp14:editId="592BA757">
          <wp:simplePos x="0" y="0"/>
          <wp:positionH relativeFrom="margin">
            <wp:posOffset>-920808</wp:posOffset>
          </wp:positionH>
          <wp:positionV relativeFrom="paragraph">
            <wp:posOffset>1370136</wp:posOffset>
          </wp:positionV>
          <wp:extent cx="7452360" cy="5378659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452360" cy="537865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174DE7"/>
    <w:multiLevelType w:val="singleLevel"/>
    <w:tmpl w:val="96F4A2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1" w15:restartNumberingAfterBreak="0">
    <w:nsid w:val="05402082"/>
    <w:multiLevelType w:val="hybridMultilevel"/>
    <w:tmpl w:val="B50E76FA"/>
    <w:lvl w:ilvl="0" w:tplc="C95C8416">
      <w:start w:val="1"/>
      <w:numFmt w:val="decimal"/>
      <w:lvlText w:val="%1."/>
      <w:lvlJc w:val="left"/>
      <w:pPr>
        <w:ind w:left="4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99CD9B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71CDDC2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8F2794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6E245F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5B041A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6C0151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EDA46F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11C6E9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6273C1D"/>
    <w:multiLevelType w:val="hybridMultilevel"/>
    <w:tmpl w:val="D07CBF54"/>
    <w:lvl w:ilvl="0" w:tplc="04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08A95F6C"/>
    <w:multiLevelType w:val="hybridMultilevel"/>
    <w:tmpl w:val="FFFFFFFF"/>
    <w:lvl w:ilvl="0" w:tplc="29200DCE">
      <w:numFmt w:val="bullet"/>
      <w:lvlText w:val="*"/>
      <w:lvlJc w:val="left"/>
      <w:pPr>
        <w:ind w:left="97" w:hanging="121"/>
      </w:pPr>
      <w:rPr>
        <w:rFonts w:ascii="Arial MT" w:eastAsia="Times New Roman" w:hAnsi="Arial MT" w:hint="default"/>
        <w:w w:val="100"/>
        <w:sz w:val="18"/>
      </w:rPr>
    </w:lvl>
    <w:lvl w:ilvl="1" w:tplc="0EA07490">
      <w:numFmt w:val="bullet"/>
      <w:lvlText w:val="•"/>
      <w:lvlJc w:val="left"/>
      <w:pPr>
        <w:ind w:left="285" w:hanging="121"/>
      </w:pPr>
      <w:rPr>
        <w:rFonts w:hint="default"/>
      </w:rPr>
    </w:lvl>
    <w:lvl w:ilvl="2" w:tplc="5462BB76">
      <w:numFmt w:val="bullet"/>
      <w:lvlText w:val="•"/>
      <w:lvlJc w:val="left"/>
      <w:pPr>
        <w:ind w:left="470" w:hanging="121"/>
      </w:pPr>
      <w:rPr>
        <w:rFonts w:hint="default"/>
      </w:rPr>
    </w:lvl>
    <w:lvl w:ilvl="3" w:tplc="13DA15C2">
      <w:numFmt w:val="bullet"/>
      <w:lvlText w:val="•"/>
      <w:lvlJc w:val="left"/>
      <w:pPr>
        <w:ind w:left="655" w:hanging="121"/>
      </w:pPr>
      <w:rPr>
        <w:rFonts w:hint="default"/>
      </w:rPr>
    </w:lvl>
    <w:lvl w:ilvl="4" w:tplc="2F205C0E">
      <w:numFmt w:val="bullet"/>
      <w:lvlText w:val="•"/>
      <w:lvlJc w:val="left"/>
      <w:pPr>
        <w:ind w:left="840" w:hanging="121"/>
      </w:pPr>
      <w:rPr>
        <w:rFonts w:hint="default"/>
      </w:rPr>
    </w:lvl>
    <w:lvl w:ilvl="5" w:tplc="DD8CE3A4">
      <w:numFmt w:val="bullet"/>
      <w:lvlText w:val="•"/>
      <w:lvlJc w:val="left"/>
      <w:pPr>
        <w:ind w:left="1025" w:hanging="121"/>
      </w:pPr>
      <w:rPr>
        <w:rFonts w:hint="default"/>
      </w:rPr>
    </w:lvl>
    <w:lvl w:ilvl="6" w:tplc="A5067BF0">
      <w:numFmt w:val="bullet"/>
      <w:lvlText w:val="•"/>
      <w:lvlJc w:val="left"/>
      <w:pPr>
        <w:ind w:left="1210" w:hanging="121"/>
      </w:pPr>
      <w:rPr>
        <w:rFonts w:hint="default"/>
      </w:rPr>
    </w:lvl>
    <w:lvl w:ilvl="7" w:tplc="2466DF54">
      <w:numFmt w:val="bullet"/>
      <w:lvlText w:val="•"/>
      <w:lvlJc w:val="left"/>
      <w:pPr>
        <w:ind w:left="1395" w:hanging="121"/>
      </w:pPr>
      <w:rPr>
        <w:rFonts w:hint="default"/>
      </w:rPr>
    </w:lvl>
    <w:lvl w:ilvl="8" w:tplc="49665DD4">
      <w:numFmt w:val="bullet"/>
      <w:lvlText w:val="•"/>
      <w:lvlJc w:val="left"/>
      <w:pPr>
        <w:ind w:left="1580" w:hanging="121"/>
      </w:pPr>
      <w:rPr>
        <w:rFonts w:hint="default"/>
      </w:rPr>
    </w:lvl>
  </w:abstractNum>
  <w:abstractNum w:abstractNumId="4" w15:restartNumberingAfterBreak="0">
    <w:nsid w:val="0C500863"/>
    <w:multiLevelType w:val="hybridMultilevel"/>
    <w:tmpl w:val="BB3A2BBA"/>
    <w:lvl w:ilvl="0" w:tplc="04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 w15:restartNumberingAfterBreak="0">
    <w:nsid w:val="0EFA51C8"/>
    <w:multiLevelType w:val="hybridMultilevel"/>
    <w:tmpl w:val="FFFFFFFF"/>
    <w:lvl w:ilvl="0" w:tplc="32F66ADC">
      <w:numFmt w:val="bullet"/>
      <w:lvlText w:val="*"/>
      <w:lvlJc w:val="left"/>
      <w:pPr>
        <w:ind w:left="97" w:hanging="111"/>
      </w:pPr>
      <w:rPr>
        <w:rFonts w:ascii="Arial MT" w:eastAsia="Times New Roman" w:hAnsi="Arial MT" w:hint="default"/>
        <w:w w:val="100"/>
        <w:sz w:val="18"/>
      </w:rPr>
    </w:lvl>
    <w:lvl w:ilvl="1" w:tplc="F3384696">
      <w:numFmt w:val="bullet"/>
      <w:lvlText w:val="•"/>
      <w:lvlJc w:val="left"/>
      <w:pPr>
        <w:ind w:left="285" w:hanging="111"/>
      </w:pPr>
      <w:rPr>
        <w:rFonts w:hint="default"/>
      </w:rPr>
    </w:lvl>
    <w:lvl w:ilvl="2" w:tplc="65B2F5D2">
      <w:numFmt w:val="bullet"/>
      <w:lvlText w:val="•"/>
      <w:lvlJc w:val="left"/>
      <w:pPr>
        <w:ind w:left="470" w:hanging="111"/>
      </w:pPr>
      <w:rPr>
        <w:rFonts w:hint="default"/>
      </w:rPr>
    </w:lvl>
    <w:lvl w:ilvl="3" w:tplc="2BF26354">
      <w:numFmt w:val="bullet"/>
      <w:lvlText w:val="•"/>
      <w:lvlJc w:val="left"/>
      <w:pPr>
        <w:ind w:left="655" w:hanging="111"/>
      </w:pPr>
      <w:rPr>
        <w:rFonts w:hint="default"/>
      </w:rPr>
    </w:lvl>
    <w:lvl w:ilvl="4" w:tplc="F554469A">
      <w:numFmt w:val="bullet"/>
      <w:lvlText w:val="•"/>
      <w:lvlJc w:val="left"/>
      <w:pPr>
        <w:ind w:left="840" w:hanging="111"/>
      </w:pPr>
      <w:rPr>
        <w:rFonts w:hint="default"/>
      </w:rPr>
    </w:lvl>
    <w:lvl w:ilvl="5" w:tplc="F232EE2A">
      <w:numFmt w:val="bullet"/>
      <w:lvlText w:val="•"/>
      <w:lvlJc w:val="left"/>
      <w:pPr>
        <w:ind w:left="1025" w:hanging="111"/>
      </w:pPr>
      <w:rPr>
        <w:rFonts w:hint="default"/>
      </w:rPr>
    </w:lvl>
    <w:lvl w:ilvl="6" w:tplc="55E6AA16">
      <w:numFmt w:val="bullet"/>
      <w:lvlText w:val="•"/>
      <w:lvlJc w:val="left"/>
      <w:pPr>
        <w:ind w:left="1210" w:hanging="111"/>
      </w:pPr>
      <w:rPr>
        <w:rFonts w:hint="default"/>
      </w:rPr>
    </w:lvl>
    <w:lvl w:ilvl="7" w:tplc="A232035C">
      <w:numFmt w:val="bullet"/>
      <w:lvlText w:val="•"/>
      <w:lvlJc w:val="left"/>
      <w:pPr>
        <w:ind w:left="1395" w:hanging="111"/>
      </w:pPr>
      <w:rPr>
        <w:rFonts w:hint="default"/>
      </w:rPr>
    </w:lvl>
    <w:lvl w:ilvl="8" w:tplc="627C869C">
      <w:numFmt w:val="bullet"/>
      <w:lvlText w:val="•"/>
      <w:lvlJc w:val="left"/>
      <w:pPr>
        <w:ind w:left="1580" w:hanging="111"/>
      </w:pPr>
      <w:rPr>
        <w:rFonts w:hint="default"/>
      </w:rPr>
    </w:lvl>
  </w:abstractNum>
  <w:abstractNum w:abstractNumId="6" w15:restartNumberingAfterBreak="0">
    <w:nsid w:val="145C3066"/>
    <w:multiLevelType w:val="hybridMultilevel"/>
    <w:tmpl w:val="FFFFFFFF"/>
    <w:lvl w:ilvl="0" w:tplc="A96E76F6">
      <w:numFmt w:val="bullet"/>
      <w:lvlText w:val="*"/>
      <w:lvlJc w:val="left"/>
      <w:pPr>
        <w:ind w:left="97" w:hanging="111"/>
      </w:pPr>
      <w:rPr>
        <w:rFonts w:ascii="Arial MT" w:eastAsia="Times New Roman" w:hAnsi="Arial MT" w:hint="default"/>
        <w:w w:val="100"/>
        <w:sz w:val="18"/>
      </w:rPr>
    </w:lvl>
    <w:lvl w:ilvl="1" w:tplc="3636366E">
      <w:numFmt w:val="bullet"/>
      <w:lvlText w:val="•"/>
      <w:lvlJc w:val="left"/>
      <w:pPr>
        <w:ind w:left="285" w:hanging="111"/>
      </w:pPr>
      <w:rPr>
        <w:rFonts w:hint="default"/>
      </w:rPr>
    </w:lvl>
    <w:lvl w:ilvl="2" w:tplc="9EA49B3A">
      <w:numFmt w:val="bullet"/>
      <w:lvlText w:val="•"/>
      <w:lvlJc w:val="left"/>
      <w:pPr>
        <w:ind w:left="470" w:hanging="111"/>
      </w:pPr>
      <w:rPr>
        <w:rFonts w:hint="default"/>
      </w:rPr>
    </w:lvl>
    <w:lvl w:ilvl="3" w:tplc="837807CA">
      <w:numFmt w:val="bullet"/>
      <w:lvlText w:val="•"/>
      <w:lvlJc w:val="left"/>
      <w:pPr>
        <w:ind w:left="655" w:hanging="111"/>
      </w:pPr>
      <w:rPr>
        <w:rFonts w:hint="default"/>
      </w:rPr>
    </w:lvl>
    <w:lvl w:ilvl="4" w:tplc="4574E73C">
      <w:numFmt w:val="bullet"/>
      <w:lvlText w:val="•"/>
      <w:lvlJc w:val="left"/>
      <w:pPr>
        <w:ind w:left="840" w:hanging="111"/>
      </w:pPr>
      <w:rPr>
        <w:rFonts w:hint="default"/>
      </w:rPr>
    </w:lvl>
    <w:lvl w:ilvl="5" w:tplc="7110CEA0">
      <w:numFmt w:val="bullet"/>
      <w:lvlText w:val="•"/>
      <w:lvlJc w:val="left"/>
      <w:pPr>
        <w:ind w:left="1025" w:hanging="111"/>
      </w:pPr>
      <w:rPr>
        <w:rFonts w:hint="default"/>
      </w:rPr>
    </w:lvl>
    <w:lvl w:ilvl="6" w:tplc="80C239E2">
      <w:numFmt w:val="bullet"/>
      <w:lvlText w:val="•"/>
      <w:lvlJc w:val="left"/>
      <w:pPr>
        <w:ind w:left="1210" w:hanging="111"/>
      </w:pPr>
      <w:rPr>
        <w:rFonts w:hint="default"/>
      </w:rPr>
    </w:lvl>
    <w:lvl w:ilvl="7" w:tplc="239C5E94">
      <w:numFmt w:val="bullet"/>
      <w:lvlText w:val="•"/>
      <w:lvlJc w:val="left"/>
      <w:pPr>
        <w:ind w:left="1395" w:hanging="111"/>
      </w:pPr>
      <w:rPr>
        <w:rFonts w:hint="default"/>
      </w:rPr>
    </w:lvl>
    <w:lvl w:ilvl="8" w:tplc="A7F0173A">
      <w:numFmt w:val="bullet"/>
      <w:lvlText w:val="•"/>
      <w:lvlJc w:val="left"/>
      <w:pPr>
        <w:ind w:left="1580" w:hanging="111"/>
      </w:pPr>
      <w:rPr>
        <w:rFonts w:hint="default"/>
      </w:rPr>
    </w:lvl>
  </w:abstractNum>
  <w:abstractNum w:abstractNumId="7" w15:restartNumberingAfterBreak="0">
    <w:nsid w:val="1AF677A3"/>
    <w:multiLevelType w:val="hybridMultilevel"/>
    <w:tmpl w:val="0ACCB6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3A3DE1"/>
    <w:multiLevelType w:val="hybridMultilevel"/>
    <w:tmpl w:val="4A809DA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306818"/>
    <w:multiLevelType w:val="hybridMultilevel"/>
    <w:tmpl w:val="7B6C85E6"/>
    <w:lvl w:ilvl="0" w:tplc="442EF3B4">
      <w:start w:val="1"/>
      <w:numFmt w:val="decimal"/>
      <w:lvlText w:val="%1."/>
      <w:lvlJc w:val="left"/>
      <w:pPr>
        <w:ind w:left="8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858520A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C28F9CA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69625D4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F7CD396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4D02D9E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5606712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A9631C4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5EC9B92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FA523AB"/>
    <w:multiLevelType w:val="hybridMultilevel"/>
    <w:tmpl w:val="3DCADC26"/>
    <w:lvl w:ilvl="0" w:tplc="559239AE">
      <w:start w:val="1"/>
      <w:numFmt w:val="decimal"/>
      <w:lvlText w:val="%1."/>
      <w:lvlJc w:val="left"/>
      <w:pPr>
        <w:ind w:left="4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B44F1F2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7F2CD42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3CE247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D00A95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4E9EC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73C5F8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09461B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B7ED776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ACC1C3B"/>
    <w:multiLevelType w:val="multilevel"/>
    <w:tmpl w:val="97A4E13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C200E9F"/>
    <w:multiLevelType w:val="hybridMultilevel"/>
    <w:tmpl w:val="CD1890F2"/>
    <w:lvl w:ilvl="0" w:tplc="6D20DEF4">
      <w:start w:val="1"/>
      <w:numFmt w:val="decimal"/>
      <w:lvlText w:val="%1."/>
      <w:lvlJc w:val="left"/>
      <w:pPr>
        <w:ind w:left="720" w:hanging="360"/>
      </w:pPr>
      <w:rPr>
        <w:rFonts w:eastAsia="Calibri" w:cs="Calibri" w:hint="default"/>
        <w:b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4F7D46"/>
    <w:multiLevelType w:val="hybridMultilevel"/>
    <w:tmpl w:val="5FB054FA"/>
    <w:lvl w:ilvl="0" w:tplc="040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4" w15:restartNumberingAfterBreak="0">
    <w:nsid w:val="3B9161DC"/>
    <w:multiLevelType w:val="hybridMultilevel"/>
    <w:tmpl w:val="FFFFFFFF"/>
    <w:lvl w:ilvl="0" w:tplc="8C56321E">
      <w:numFmt w:val="bullet"/>
      <w:lvlText w:val="*"/>
      <w:lvlJc w:val="left"/>
      <w:pPr>
        <w:ind w:left="97" w:hanging="117"/>
      </w:pPr>
      <w:rPr>
        <w:rFonts w:ascii="Arial MT" w:eastAsia="Times New Roman" w:hAnsi="Arial MT" w:hint="default"/>
        <w:w w:val="100"/>
        <w:sz w:val="18"/>
      </w:rPr>
    </w:lvl>
    <w:lvl w:ilvl="1" w:tplc="103C2950">
      <w:numFmt w:val="bullet"/>
      <w:lvlText w:val="•"/>
      <w:lvlJc w:val="left"/>
      <w:pPr>
        <w:ind w:left="285" w:hanging="117"/>
      </w:pPr>
      <w:rPr>
        <w:rFonts w:hint="default"/>
      </w:rPr>
    </w:lvl>
    <w:lvl w:ilvl="2" w:tplc="4BD81948">
      <w:numFmt w:val="bullet"/>
      <w:lvlText w:val="•"/>
      <w:lvlJc w:val="left"/>
      <w:pPr>
        <w:ind w:left="470" w:hanging="117"/>
      </w:pPr>
      <w:rPr>
        <w:rFonts w:hint="default"/>
      </w:rPr>
    </w:lvl>
    <w:lvl w:ilvl="3" w:tplc="38988FC0">
      <w:numFmt w:val="bullet"/>
      <w:lvlText w:val="•"/>
      <w:lvlJc w:val="left"/>
      <w:pPr>
        <w:ind w:left="655" w:hanging="117"/>
      </w:pPr>
      <w:rPr>
        <w:rFonts w:hint="default"/>
      </w:rPr>
    </w:lvl>
    <w:lvl w:ilvl="4" w:tplc="4E7C46EE">
      <w:numFmt w:val="bullet"/>
      <w:lvlText w:val="•"/>
      <w:lvlJc w:val="left"/>
      <w:pPr>
        <w:ind w:left="840" w:hanging="117"/>
      </w:pPr>
      <w:rPr>
        <w:rFonts w:hint="default"/>
      </w:rPr>
    </w:lvl>
    <w:lvl w:ilvl="5" w:tplc="ACDCFCBC">
      <w:numFmt w:val="bullet"/>
      <w:lvlText w:val="•"/>
      <w:lvlJc w:val="left"/>
      <w:pPr>
        <w:ind w:left="1025" w:hanging="117"/>
      </w:pPr>
      <w:rPr>
        <w:rFonts w:hint="default"/>
      </w:rPr>
    </w:lvl>
    <w:lvl w:ilvl="6" w:tplc="43D6DE64">
      <w:numFmt w:val="bullet"/>
      <w:lvlText w:val="•"/>
      <w:lvlJc w:val="left"/>
      <w:pPr>
        <w:ind w:left="1210" w:hanging="117"/>
      </w:pPr>
      <w:rPr>
        <w:rFonts w:hint="default"/>
      </w:rPr>
    </w:lvl>
    <w:lvl w:ilvl="7" w:tplc="51243A28">
      <w:numFmt w:val="bullet"/>
      <w:lvlText w:val="•"/>
      <w:lvlJc w:val="left"/>
      <w:pPr>
        <w:ind w:left="1395" w:hanging="117"/>
      </w:pPr>
      <w:rPr>
        <w:rFonts w:hint="default"/>
      </w:rPr>
    </w:lvl>
    <w:lvl w:ilvl="8" w:tplc="80FA5B96">
      <w:numFmt w:val="bullet"/>
      <w:lvlText w:val="•"/>
      <w:lvlJc w:val="left"/>
      <w:pPr>
        <w:ind w:left="1580" w:hanging="117"/>
      </w:pPr>
      <w:rPr>
        <w:rFonts w:hint="default"/>
      </w:rPr>
    </w:lvl>
  </w:abstractNum>
  <w:abstractNum w:abstractNumId="15" w15:restartNumberingAfterBreak="0">
    <w:nsid w:val="3D5B05DB"/>
    <w:multiLevelType w:val="hybridMultilevel"/>
    <w:tmpl w:val="FFFFFFFF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086E05"/>
    <w:multiLevelType w:val="hybridMultilevel"/>
    <w:tmpl w:val="3022EA14"/>
    <w:lvl w:ilvl="0" w:tplc="AD88E354">
      <w:start w:val="1"/>
      <w:numFmt w:val="bullet"/>
      <w:lvlText w:val="•"/>
      <w:lvlJc w:val="left"/>
      <w:pPr>
        <w:ind w:left="6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DE3410">
      <w:start w:val="1"/>
      <w:numFmt w:val="bullet"/>
      <w:lvlText w:val="o"/>
      <w:lvlJc w:val="left"/>
      <w:pPr>
        <w:ind w:left="12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640843C">
      <w:start w:val="1"/>
      <w:numFmt w:val="bullet"/>
      <w:lvlText w:val="▪"/>
      <w:lvlJc w:val="left"/>
      <w:pPr>
        <w:ind w:left="19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8281ECE">
      <w:start w:val="1"/>
      <w:numFmt w:val="bullet"/>
      <w:lvlText w:val="•"/>
      <w:lvlJc w:val="left"/>
      <w:pPr>
        <w:ind w:left="2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A36DED8">
      <w:start w:val="1"/>
      <w:numFmt w:val="bullet"/>
      <w:lvlText w:val="o"/>
      <w:lvlJc w:val="left"/>
      <w:pPr>
        <w:ind w:left="34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44EF6A0">
      <w:start w:val="1"/>
      <w:numFmt w:val="bullet"/>
      <w:lvlText w:val="▪"/>
      <w:lvlJc w:val="left"/>
      <w:pPr>
        <w:ind w:left="41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6F0A626">
      <w:start w:val="1"/>
      <w:numFmt w:val="bullet"/>
      <w:lvlText w:val="•"/>
      <w:lvlJc w:val="left"/>
      <w:pPr>
        <w:ind w:left="4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BAAD528">
      <w:start w:val="1"/>
      <w:numFmt w:val="bullet"/>
      <w:lvlText w:val="o"/>
      <w:lvlJc w:val="left"/>
      <w:pPr>
        <w:ind w:left="55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8B029E2">
      <w:start w:val="1"/>
      <w:numFmt w:val="bullet"/>
      <w:lvlText w:val="▪"/>
      <w:lvlJc w:val="left"/>
      <w:pPr>
        <w:ind w:left="63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F2C409F"/>
    <w:multiLevelType w:val="hybridMultilevel"/>
    <w:tmpl w:val="A74A5A2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F403DA8"/>
    <w:multiLevelType w:val="hybridMultilevel"/>
    <w:tmpl w:val="362EF9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3F5F5E32"/>
    <w:multiLevelType w:val="hybridMultilevel"/>
    <w:tmpl w:val="C1022312"/>
    <w:lvl w:ilvl="0" w:tplc="EAB02274">
      <w:start w:val="1"/>
      <w:numFmt w:val="bullet"/>
      <w:lvlText w:val="•"/>
      <w:lvlJc w:val="left"/>
      <w:pPr>
        <w:ind w:left="1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F5C7D2A">
      <w:start w:val="1"/>
      <w:numFmt w:val="decimal"/>
      <w:lvlText w:val="%2."/>
      <w:lvlJc w:val="left"/>
      <w:pPr>
        <w:ind w:left="8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42CA082">
      <w:start w:val="1"/>
      <w:numFmt w:val="lowerRoman"/>
      <w:lvlText w:val="%3"/>
      <w:lvlJc w:val="left"/>
      <w:pPr>
        <w:ind w:left="15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880130C">
      <w:start w:val="1"/>
      <w:numFmt w:val="decimal"/>
      <w:lvlText w:val="%4"/>
      <w:lvlJc w:val="left"/>
      <w:pPr>
        <w:ind w:left="22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0883730">
      <w:start w:val="1"/>
      <w:numFmt w:val="lowerLetter"/>
      <w:lvlText w:val="%5"/>
      <w:lvlJc w:val="left"/>
      <w:pPr>
        <w:ind w:left="29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1CE0210">
      <w:start w:val="1"/>
      <w:numFmt w:val="lowerRoman"/>
      <w:lvlText w:val="%6"/>
      <w:lvlJc w:val="left"/>
      <w:pPr>
        <w:ind w:left="36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AC4548C">
      <w:start w:val="1"/>
      <w:numFmt w:val="decimal"/>
      <w:lvlText w:val="%7"/>
      <w:lvlJc w:val="left"/>
      <w:pPr>
        <w:ind w:left="44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8E29888">
      <w:start w:val="1"/>
      <w:numFmt w:val="lowerLetter"/>
      <w:lvlText w:val="%8"/>
      <w:lvlJc w:val="left"/>
      <w:pPr>
        <w:ind w:left="51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F38EB80">
      <w:start w:val="1"/>
      <w:numFmt w:val="lowerRoman"/>
      <w:lvlText w:val="%9"/>
      <w:lvlJc w:val="left"/>
      <w:pPr>
        <w:ind w:left="58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78A4A16"/>
    <w:multiLevelType w:val="hybridMultilevel"/>
    <w:tmpl w:val="FFFFFFFF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D95D2F"/>
    <w:multiLevelType w:val="hybridMultilevel"/>
    <w:tmpl w:val="5D5E6A3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4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24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4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4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24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4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24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4A9C1169"/>
    <w:multiLevelType w:val="hybridMultilevel"/>
    <w:tmpl w:val="3D16FC34"/>
    <w:lvl w:ilvl="0" w:tplc="05CE01B0">
      <w:start w:val="1"/>
      <w:numFmt w:val="decimal"/>
      <w:lvlText w:val="%1."/>
      <w:lvlJc w:val="left"/>
      <w:pPr>
        <w:ind w:left="41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EEC97C6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C0C370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25AC12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A2C424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300A80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19C9A0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F263CE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F3E0C1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DAF746F"/>
    <w:multiLevelType w:val="hybridMultilevel"/>
    <w:tmpl w:val="FFFFFFFF"/>
    <w:lvl w:ilvl="0" w:tplc="2A5EC1CE">
      <w:numFmt w:val="bullet"/>
      <w:lvlText w:val="*"/>
      <w:lvlJc w:val="left"/>
      <w:pPr>
        <w:ind w:left="97" w:hanging="121"/>
      </w:pPr>
      <w:rPr>
        <w:rFonts w:ascii="Arial MT" w:eastAsia="Times New Roman" w:hAnsi="Arial MT" w:hint="default"/>
        <w:w w:val="100"/>
        <w:sz w:val="18"/>
      </w:rPr>
    </w:lvl>
    <w:lvl w:ilvl="1" w:tplc="751AC394">
      <w:numFmt w:val="bullet"/>
      <w:lvlText w:val="•"/>
      <w:lvlJc w:val="left"/>
      <w:pPr>
        <w:ind w:left="285" w:hanging="121"/>
      </w:pPr>
      <w:rPr>
        <w:rFonts w:hint="default"/>
      </w:rPr>
    </w:lvl>
    <w:lvl w:ilvl="2" w:tplc="9912EAA6">
      <w:numFmt w:val="bullet"/>
      <w:lvlText w:val="•"/>
      <w:lvlJc w:val="left"/>
      <w:pPr>
        <w:ind w:left="470" w:hanging="121"/>
      </w:pPr>
      <w:rPr>
        <w:rFonts w:hint="default"/>
      </w:rPr>
    </w:lvl>
    <w:lvl w:ilvl="3" w:tplc="9D6E3290">
      <w:numFmt w:val="bullet"/>
      <w:lvlText w:val="•"/>
      <w:lvlJc w:val="left"/>
      <w:pPr>
        <w:ind w:left="655" w:hanging="121"/>
      </w:pPr>
      <w:rPr>
        <w:rFonts w:hint="default"/>
      </w:rPr>
    </w:lvl>
    <w:lvl w:ilvl="4" w:tplc="300CBB1A">
      <w:numFmt w:val="bullet"/>
      <w:lvlText w:val="•"/>
      <w:lvlJc w:val="left"/>
      <w:pPr>
        <w:ind w:left="840" w:hanging="121"/>
      </w:pPr>
      <w:rPr>
        <w:rFonts w:hint="default"/>
      </w:rPr>
    </w:lvl>
    <w:lvl w:ilvl="5" w:tplc="83DE515C">
      <w:numFmt w:val="bullet"/>
      <w:lvlText w:val="•"/>
      <w:lvlJc w:val="left"/>
      <w:pPr>
        <w:ind w:left="1025" w:hanging="121"/>
      </w:pPr>
      <w:rPr>
        <w:rFonts w:hint="default"/>
      </w:rPr>
    </w:lvl>
    <w:lvl w:ilvl="6" w:tplc="BF084EA4">
      <w:numFmt w:val="bullet"/>
      <w:lvlText w:val="•"/>
      <w:lvlJc w:val="left"/>
      <w:pPr>
        <w:ind w:left="1210" w:hanging="121"/>
      </w:pPr>
      <w:rPr>
        <w:rFonts w:hint="default"/>
      </w:rPr>
    </w:lvl>
    <w:lvl w:ilvl="7" w:tplc="71321A5C">
      <w:numFmt w:val="bullet"/>
      <w:lvlText w:val="•"/>
      <w:lvlJc w:val="left"/>
      <w:pPr>
        <w:ind w:left="1395" w:hanging="121"/>
      </w:pPr>
      <w:rPr>
        <w:rFonts w:hint="default"/>
      </w:rPr>
    </w:lvl>
    <w:lvl w:ilvl="8" w:tplc="BA48F044">
      <w:numFmt w:val="bullet"/>
      <w:lvlText w:val="•"/>
      <w:lvlJc w:val="left"/>
      <w:pPr>
        <w:ind w:left="1580" w:hanging="121"/>
      </w:pPr>
      <w:rPr>
        <w:rFonts w:hint="default"/>
      </w:rPr>
    </w:lvl>
  </w:abstractNum>
  <w:abstractNum w:abstractNumId="24" w15:restartNumberingAfterBreak="0">
    <w:nsid w:val="53BE6973"/>
    <w:multiLevelType w:val="hybridMultilevel"/>
    <w:tmpl w:val="4B544560"/>
    <w:lvl w:ilvl="0" w:tplc="BD4CBCC4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072178"/>
    <w:multiLevelType w:val="hybridMultilevel"/>
    <w:tmpl w:val="FFFFFFFF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4676F7"/>
    <w:multiLevelType w:val="hybridMultilevel"/>
    <w:tmpl w:val="85D478A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7" w15:restartNumberingAfterBreak="0">
    <w:nsid w:val="577F7BB1"/>
    <w:multiLevelType w:val="multilevel"/>
    <w:tmpl w:val="154C831C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8" w15:restartNumberingAfterBreak="0">
    <w:nsid w:val="5C101753"/>
    <w:multiLevelType w:val="hybridMultilevel"/>
    <w:tmpl w:val="DE40B7CE"/>
    <w:lvl w:ilvl="0" w:tplc="CB5C1354">
      <w:start w:val="1"/>
      <w:numFmt w:val="bullet"/>
      <w:lvlText w:val="•"/>
      <w:lvlJc w:val="left"/>
      <w:pPr>
        <w:ind w:left="8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974157C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8F04F6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C48C57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C06297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1C2F1B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50684E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370CC1A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410CF9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5FA463AB"/>
    <w:multiLevelType w:val="hybridMultilevel"/>
    <w:tmpl w:val="D540A70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3764A7"/>
    <w:multiLevelType w:val="hybridMultilevel"/>
    <w:tmpl w:val="3D7627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321149"/>
    <w:multiLevelType w:val="hybridMultilevel"/>
    <w:tmpl w:val="19621F18"/>
    <w:lvl w:ilvl="0" w:tplc="3558DFF4">
      <w:start w:val="1"/>
      <w:numFmt w:val="lowerLetter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630A3F02"/>
    <w:multiLevelType w:val="multilevel"/>
    <w:tmpl w:val="FFFFFFFF"/>
    <w:lvl w:ilvl="0"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Zero"/>
      <w:lvlText w:val="%1.%2"/>
      <w:lvlJc w:val="left"/>
      <w:pPr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33" w15:restartNumberingAfterBreak="0">
    <w:nsid w:val="676E2C71"/>
    <w:multiLevelType w:val="hybridMultilevel"/>
    <w:tmpl w:val="3304AB36"/>
    <w:lvl w:ilvl="0" w:tplc="240A000F">
      <w:start w:val="1"/>
      <w:numFmt w:val="decimal"/>
      <w:lvlText w:val="%1."/>
      <w:lvlJc w:val="left"/>
      <w:pPr>
        <w:ind w:left="862" w:hanging="360"/>
      </w:p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 w:tentative="1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4" w15:restartNumberingAfterBreak="0">
    <w:nsid w:val="6A9A543D"/>
    <w:multiLevelType w:val="hybridMultilevel"/>
    <w:tmpl w:val="FFFFFFFF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66039C"/>
    <w:multiLevelType w:val="hybridMultilevel"/>
    <w:tmpl w:val="FFFFFFFF"/>
    <w:lvl w:ilvl="0" w:tplc="CA747688">
      <w:numFmt w:val="bullet"/>
      <w:lvlText w:val="*"/>
      <w:lvlJc w:val="left"/>
      <w:pPr>
        <w:ind w:left="97" w:hanging="121"/>
      </w:pPr>
      <w:rPr>
        <w:rFonts w:ascii="Arial MT" w:eastAsia="Times New Roman" w:hAnsi="Arial MT" w:hint="default"/>
        <w:w w:val="100"/>
        <w:sz w:val="18"/>
      </w:rPr>
    </w:lvl>
    <w:lvl w:ilvl="1" w:tplc="ADA8A4DC">
      <w:numFmt w:val="bullet"/>
      <w:lvlText w:val="•"/>
      <w:lvlJc w:val="left"/>
      <w:pPr>
        <w:ind w:left="285" w:hanging="121"/>
      </w:pPr>
      <w:rPr>
        <w:rFonts w:hint="default"/>
      </w:rPr>
    </w:lvl>
    <w:lvl w:ilvl="2" w:tplc="374A7884">
      <w:numFmt w:val="bullet"/>
      <w:lvlText w:val="•"/>
      <w:lvlJc w:val="left"/>
      <w:pPr>
        <w:ind w:left="470" w:hanging="121"/>
      </w:pPr>
      <w:rPr>
        <w:rFonts w:hint="default"/>
      </w:rPr>
    </w:lvl>
    <w:lvl w:ilvl="3" w:tplc="E90286DC">
      <w:numFmt w:val="bullet"/>
      <w:lvlText w:val="•"/>
      <w:lvlJc w:val="left"/>
      <w:pPr>
        <w:ind w:left="655" w:hanging="121"/>
      </w:pPr>
      <w:rPr>
        <w:rFonts w:hint="default"/>
      </w:rPr>
    </w:lvl>
    <w:lvl w:ilvl="4" w:tplc="441C3A30">
      <w:numFmt w:val="bullet"/>
      <w:lvlText w:val="•"/>
      <w:lvlJc w:val="left"/>
      <w:pPr>
        <w:ind w:left="840" w:hanging="121"/>
      </w:pPr>
      <w:rPr>
        <w:rFonts w:hint="default"/>
      </w:rPr>
    </w:lvl>
    <w:lvl w:ilvl="5" w:tplc="A0382FF2">
      <w:numFmt w:val="bullet"/>
      <w:lvlText w:val="•"/>
      <w:lvlJc w:val="left"/>
      <w:pPr>
        <w:ind w:left="1025" w:hanging="121"/>
      </w:pPr>
      <w:rPr>
        <w:rFonts w:hint="default"/>
      </w:rPr>
    </w:lvl>
    <w:lvl w:ilvl="6" w:tplc="A5509510">
      <w:numFmt w:val="bullet"/>
      <w:lvlText w:val="•"/>
      <w:lvlJc w:val="left"/>
      <w:pPr>
        <w:ind w:left="1210" w:hanging="121"/>
      </w:pPr>
      <w:rPr>
        <w:rFonts w:hint="default"/>
      </w:rPr>
    </w:lvl>
    <w:lvl w:ilvl="7" w:tplc="F4BC5C9C">
      <w:numFmt w:val="bullet"/>
      <w:lvlText w:val="•"/>
      <w:lvlJc w:val="left"/>
      <w:pPr>
        <w:ind w:left="1395" w:hanging="121"/>
      </w:pPr>
      <w:rPr>
        <w:rFonts w:hint="default"/>
      </w:rPr>
    </w:lvl>
    <w:lvl w:ilvl="8" w:tplc="3778751E">
      <w:numFmt w:val="bullet"/>
      <w:lvlText w:val="•"/>
      <w:lvlJc w:val="left"/>
      <w:pPr>
        <w:ind w:left="1580" w:hanging="121"/>
      </w:pPr>
      <w:rPr>
        <w:rFonts w:hint="default"/>
      </w:rPr>
    </w:lvl>
  </w:abstractNum>
  <w:abstractNum w:abstractNumId="36" w15:restartNumberingAfterBreak="0">
    <w:nsid w:val="709F42E8"/>
    <w:multiLevelType w:val="hybridMultilevel"/>
    <w:tmpl w:val="EAC2D31C"/>
    <w:lvl w:ilvl="0" w:tplc="7A4C2BE6">
      <w:start w:val="1"/>
      <w:numFmt w:val="bullet"/>
      <w:lvlText w:val="•"/>
      <w:lvlJc w:val="left"/>
      <w:pPr>
        <w:ind w:left="4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6E21A76">
      <w:start w:val="1"/>
      <w:numFmt w:val="decimal"/>
      <w:lvlText w:val="%2."/>
      <w:lvlJc w:val="left"/>
      <w:pPr>
        <w:ind w:left="10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FF45C90">
      <w:start w:val="1"/>
      <w:numFmt w:val="lowerRoman"/>
      <w:lvlText w:val="%3"/>
      <w:lvlJc w:val="left"/>
      <w:pPr>
        <w:ind w:left="15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F0A706">
      <w:start w:val="1"/>
      <w:numFmt w:val="decimal"/>
      <w:lvlText w:val="%4"/>
      <w:lvlJc w:val="left"/>
      <w:pPr>
        <w:ind w:left="22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FB44E3E">
      <w:start w:val="1"/>
      <w:numFmt w:val="lowerLetter"/>
      <w:lvlText w:val="%5"/>
      <w:lvlJc w:val="left"/>
      <w:pPr>
        <w:ind w:left="29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23A965E">
      <w:start w:val="1"/>
      <w:numFmt w:val="lowerRoman"/>
      <w:lvlText w:val="%6"/>
      <w:lvlJc w:val="left"/>
      <w:pPr>
        <w:ind w:left="36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FE41D62">
      <w:start w:val="1"/>
      <w:numFmt w:val="decimal"/>
      <w:lvlText w:val="%7"/>
      <w:lvlJc w:val="left"/>
      <w:pPr>
        <w:ind w:left="44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6AC7F26">
      <w:start w:val="1"/>
      <w:numFmt w:val="lowerLetter"/>
      <w:lvlText w:val="%8"/>
      <w:lvlJc w:val="left"/>
      <w:pPr>
        <w:ind w:left="51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30A69D0">
      <w:start w:val="1"/>
      <w:numFmt w:val="lowerRoman"/>
      <w:lvlText w:val="%9"/>
      <w:lvlJc w:val="left"/>
      <w:pPr>
        <w:ind w:left="58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76503BA9"/>
    <w:multiLevelType w:val="hybridMultilevel"/>
    <w:tmpl w:val="FFFFFFFF"/>
    <w:lvl w:ilvl="0" w:tplc="0240BDB4">
      <w:numFmt w:val="bullet"/>
      <w:lvlText w:val="*"/>
      <w:lvlJc w:val="left"/>
      <w:pPr>
        <w:ind w:left="97" w:hanging="121"/>
      </w:pPr>
      <w:rPr>
        <w:rFonts w:ascii="Arial MT" w:eastAsia="Times New Roman" w:hAnsi="Arial MT" w:hint="default"/>
        <w:w w:val="100"/>
        <w:sz w:val="18"/>
      </w:rPr>
    </w:lvl>
    <w:lvl w:ilvl="1" w:tplc="2BD4B604">
      <w:numFmt w:val="bullet"/>
      <w:lvlText w:val="•"/>
      <w:lvlJc w:val="left"/>
      <w:pPr>
        <w:ind w:left="285" w:hanging="121"/>
      </w:pPr>
      <w:rPr>
        <w:rFonts w:hint="default"/>
      </w:rPr>
    </w:lvl>
    <w:lvl w:ilvl="2" w:tplc="543273B0">
      <w:numFmt w:val="bullet"/>
      <w:lvlText w:val="•"/>
      <w:lvlJc w:val="left"/>
      <w:pPr>
        <w:ind w:left="470" w:hanging="121"/>
      </w:pPr>
      <w:rPr>
        <w:rFonts w:hint="default"/>
      </w:rPr>
    </w:lvl>
    <w:lvl w:ilvl="3" w:tplc="987671CA">
      <w:numFmt w:val="bullet"/>
      <w:lvlText w:val="•"/>
      <w:lvlJc w:val="left"/>
      <w:pPr>
        <w:ind w:left="655" w:hanging="121"/>
      </w:pPr>
      <w:rPr>
        <w:rFonts w:hint="default"/>
      </w:rPr>
    </w:lvl>
    <w:lvl w:ilvl="4" w:tplc="E16C6D96">
      <w:numFmt w:val="bullet"/>
      <w:lvlText w:val="•"/>
      <w:lvlJc w:val="left"/>
      <w:pPr>
        <w:ind w:left="840" w:hanging="121"/>
      </w:pPr>
      <w:rPr>
        <w:rFonts w:hint="default"/>
      </w:rPr>
    </w:lvl>
    <w:lvl w:ilvl="5" w:tplc="AE6CD952">
      <w:numFmt w:val="bullet"/>
      <w:lvlText w:val="•"/>
      <w:lvlJc w:val="left"/>
      <w:pPr>
        <w:ind w:left="1025" w:hanging="121"/>
      </w:pPr>
      <w:rPr>
        <w:rFonts w:hint="default"/>
      </w:rPr>
    </w:lvl>
    <w:lvl w:ilvl="6" w:tplc="B68A3B56">
      <w:numFmt w:val="bullet"/>
      <w:lvlText w:val="•"/>
      <w:lvlJc w:val="left"/>
      <w:pPr>
        <w:ind w:left="1210" w:hanging="121"/>
      </w:pPr>
      <w:rPr>
        <w:rFonts w:hint="default"/>
      </w:rPr>
    </w:lvl>
    <w:lvl w:ilvl="7" w:tplc="B7607442">
      <w:numFmt w:val="bullet"/>
      <w:lvlText w:val="•"/>
      <w:lvlJc w:val="left"/>
      <w:pPr>
        <w:ind w:left="1395" w:hanging="121"/>
      </w:pPr>
      <w:rPr>
        <w:rFonts w:hint="default"/>
      </w:rPr>
    </w:lvl>
    <w:lvl w:ilvl="8" w:tplc="6A944194">
      <w:numFmt w:val="bullet"/>
      <w:lvlText w:val="•"/>
      <w:lvlJc w:val="left"/>
      <w:pPr>
        <w:ind w:left="1580" w:hanging="121"/>
      </w:pPr>
      <w:rPr>
        <w:rFonts w:hint="default"/>
      </w:rPr>
    </w:lvl>
  </w:abstractNum>
  <w:abstractNum w:abstractNumId="38" w15:restartNumberingAfterBreak="0">
    <w:nsid w:val="768E65E6"/>
    <w:multiLevelType w:val="hybridMultilevel"/>
    <w:tmpl w:val="FFFFFFFF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5D5A63"/>
    <w:multiLevelType w:val="hybridMultilevel"/>
    <w:tmpl w:val="FFFFFFFF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D835E49"/>
    <w:multiLevelType w:val="hybridMultilevel"/>
    <w:tmpl w:val="FFFFFFFF"/>
    <w:lvl w:ilvl="0" w:tplc="0409000D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3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7" w:hanging="360"/>
      </w:pPr>
      <w:rPr>
        <w:rFonts w:ascii="Wingdings" w:hAnsi="Wingdings" w:hint="default"/>
      </w:rPr>
    </w:lvl>
  </w:abstractNum>
  <w:num w:numId="1" w16cid:durableId="11623561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72130053">
    <w:abstractNumId w:val="22"/>
  </w:num>
  <w:num w:numId="3" w16cid:durableId="1216283905">
    <w:abstractNumId w:val="19"/>
  </w:num>
  <w:num w:numId="4" w16cid:durableId="193200396">
    <w:abstractNumId w:val="9"/>
  </w:num>
  <w:num w:numId="5" w16cid:durableId="1426463240">
    <w:abstractNumId w:val="28"/>
  </w:num>
  <w:num w:numId="6" w16cid:durableId="977802698">
    <w:abstractNumId w:val="10"/>
  </w:num>
  <w:num w:numId="7" w16cid:durableId="1159272762">
    <w:abstractNumId w:val="16"/>
  </w:num>
  <w:num w:numId="8" w16cid:durableId="305552424">
    <w:abstractNumId w:val="1"/>
  </w:num>
  <w:num w:numId="9" w16cid:durableId="1353066230">
    <w:abstractNumId w:val="29"/>
  </w:num>
  <w:num w:numId="10" w16cid:durableId="1108934976">
    <w:abstractNumId w:val="33"/>
  </w:num>
  <w:num w:numId="11" w16cid:durableId="152526348">
    <w:abstractNumId w:val="0"/>
  </w:num>
  <w:num w:numId="12" w16cid:durableId="634599791">
    <w:abstractNumId w:val="27"/>
  </w:num>
  <w:num w:numId="13" w16cid:durableId="267734365">
    <w:abstractNumId w:val="26"/>
  </w:num>
  <w:num w:numId="14" w16cid:durableId="908617521">
    <w:abstractNumId w:val="13"/>
  </w:num>
  <w:num w:numId="15" w16cid:durableId="1048409330">
    <w:abstractNumId w:val="18"/>
  </w:num>
  <w:num w:numId="16" w16cid:durableId="16734459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19420461">
    <w:abstractNumId w:val="12"/>
  </w:num>
  <w:num w:numId="18" w16cid:durableId="555698716">
    <w:abstractNumId w:val="24"/>
  </w:num>
  <w:num w:numId="19" w16cid:durableId="1684431580">
    <w:abstractNumId w:val="36"/>
  </w:num>
  <w:num w:numId="20" w16cid:durableId="2078749536">
    <w:abstractNumId w:val="31"/>
  </w:num>
  <w:num w:numId="21" w16cid:durableId="1193608981">
    <w:abstractNumId w:val="30"/>
  </w:num>
  <w:num w:numId="22" w16cid:durableId="323901874">
    <w:abstractNumId w:val="21"/>
  </w:num>
  <w:num w:numId="23" w16cid:durableId="855266517">
    <w:abstractNumId w:val="7"/>
  </w:num>
  <w:num w:numId="24" w16cid:durableId="1554804288">
    <w:abstractNumId w:val="8"/>
  </w:num>
  <w:num w:numId="25" w16cid:durableId="8989803">
    <w:abstractNumId w:val="11"/>
  </w:num>
  <w:num w:numId="26" w16cid:durableId="572009458">
    <w:abstractNumId w:val="4"/>
  </w:num>
  <w:num w:numId="27" w16cid:durableId="2006471391">
    <w:abstractNumId w:val="38"/>
  </w:num>
  <w:num w:numId="28" w16cid:durableId="244926347">
    <w:abstractNumId w:val="25"/>
  </w:num>
  <w:num w:numId="29" w16cid:durableId="1505585283">
    <w:abstractNumId w:val="34"/>
  </w:num>
  <w:num w:numId="30" w16cid:durableId="778991912">
    <w:abstractNumId w:val="40"/>
  </w:num>
  <w:num w:numId="31" w16cid:durableId="1485856372">
    <w:abstractNumId w:val="15"/>
  </w:num>
  <w:num w:numId="32" w16cid:durableId="1400785236">
    <w:abstractNumId w:val="20"/>
  </w:num>
  <w:num w:numId="33" w16cid:durableId="1474324322">
    <w:abstractNumId w:val="32"/>
  </w:num>
  <w:num w:numId="34" w16cid:durableId="1696803764">
    <w:abstractNumId w:val="39"/>
  </w:num>
  <w:num w:numId="35" w16cid:durableId="1704015681">
    <w:abstractNumId w:val="3"/>
  </w:num>
  <w:num w:numId="36" w16cid:durableId="1778528128">
    <w:abstractNumId w:val="5"/>
  </w:num>
  <w:num w:numId="37" w16cid:durableId="1975983076">
    <w:abstractNumId w:val="14"/>
  </w:num>
  <w:num w:numId="38" w16cid:durableId="807747082">
    <w:abstractNumId w:val="37"/>
  </w:num>
  <w:num w:numId="39" w16cid:durableId="957764161">
    <w:abstractNumId w:val="35"/>
  </w:num>
  <w:num w:numId="40" w16cid:durableId="1148521346">
    <w:abstractNumId w:val="23"/>
  </w:num>
  <w:num w:numId="41" w16cid:durableId="640111628">
    <w:abstractNumId w:val="6"/>
  </w:num>
  <w:num w:numId="42" w16cid:durableId="258949117">
    <w:abstractNumId w:val="2"/>
  </w:num>
  <w:num w:numId="43" w16cid:durableId="18783513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05C8"/>
    <w:rsid w:val="00001042"/>
    <w:rsid w:val="00017385"/>
    <w:rsid w:val="0003109D"/>
    <w:rsid w:val="0003281C"/>
    <w:rsid w:val="000529AF"/>
    <w:rsid w:val="00053AA9"/>
    <w:rsid w:val="0007362F"/>
    <w:rsid w:val="000875A8"/>
    <w:rsid w:val="000B4809"/>
    <w:rsid w:val="000C52A0"/>
    <w:rsid w:val="000C7F57"/>
    <w:rsid w:val="000D78AD"/>
    <w:rsid w:val="000E4474"/>
    <w:rsid w:val="000E45D0"/>
    <w:rsid w:val="000E7815"/>
    <w:rsid w:val="000F6E9D"/>
    <w:rsid w:val="0010266F"/>
    <w:rsid w:val="00112DFC"/>
    <w:rsid w:val="0012001C"/>
    <w:rsid w:val="001230BB"/>
    <w:rsid w:val="00136578"/>
    <w:rsid w:val="00136F99"/>
    <w:rsid w:val="00146D07"/>
    <w:rsid w:val="001548A9"/>
    <w:rsid w:val="00165539"/>
    <w:rsid w:val="0016783F"/>
    <w:rsid w:val="001961EA"/>
    <w:rsid w:val="001A086E"/>
    <w:rsid w:val="001C0EF8"/>
    <w:rsid w:val="001D49AC"/>
    <w:rsid w:val="00205E5C"/>
    <w:rsid w:val="002238F9"/>
    <w:rsid w:val="0023038C"/>
    <w:rsid w:val="00231644"/>
    <w:rsid w:val="00232508"/>
    <w:rsid w:val="00243641"/>
    <w:rsid w:val="00244246"/>
    <w:rsid w:val="00260662"/>
    <w:rsid w:val="00263B58"/>
    <w:rsid w:val="002723C7"/>
    <w:rsid w:val="00282F66"/>
    <w:rsid w:val="00287D31"/>
    <w:rsid w:val="002C6DB6"/>
    <w:rsid w:val="002D36E5"/>
    <w:rsid w:val="002D5DC8"/>
    <w:rsid w:val="00315D38"/>
    <w:rsid w:val="00323D6C"/>
    <w:rsid w:val="00324A2F"/>
    <w:rsid w:val="00330201"/>
    <w:rsid w:val="00381C1C"/>
    <w:rsid w:val="003B087E"/>
    <w:rsid w:val="003C787E"/>
    <w:rsid w:val="003D2160"/>
    <w:rsid w:val="003F67B2"/>
    <w:rsid w:val="00407128"/>
    <w:rsid w:val="00416123"/>
    <w:rsid w:val="004326B8"/>
    <w:rsid w:val="00435192"/>
    <w:rsid w:val="00451DDD"/>
    <w:rsid w:val="00457533"/>
    <w:rsid w:val="00475D46"/>
    <w:rsid w:val="004A664D"/>
    <w:rsid w:val="004A77E6"/>
    <w:rsid w:val="004B1E1A"/>
    <w:rsid w:val="004D604B"/>
    <w:rsid w:val="004E5654"/>
    <w:rsid w:val="004F2AE8"/>
    <w:rsid w:val="004F61AB"/>
    <w:rsid w:val="00507EB7"/>
    <w:rsid w:val="00514A32"/>
    <w:rsid w:val="00516783"/>
    <w:rsid w:val="00526D59"/>
    <w:rsid w:val="0052769F"/>
    <w:rsid w:val="005505D0"/>
    <w:rsid w:val="00571820"/>
    <w:rsid w:val="0057385C"/>
    <w:rsid w:val="0057543A"/>
    <w:rsid w:val="005850A6"/>
    <w:rsid w:val="005A7679"/>
    <w:rsid w:val="005B491D"/>
    <w:rsid w:val="005E47DB"/>
    <w:rsid w:val="006009C3"/>
    <w:rsid w:val="00624F31"/>
    <w:rsid w:val="00625832"/>
    <w:rsid w:val="00626A34"/>
    <w:rsid w:val="006430D3"/>
    <w:rsid w:val="00644EB5"/>
    <w:rsid w:val="006456D0"/>
    <w:rsid w:val="00666CBE"/>
    <w:rsid w:val="00667706"/>
    <w:rsid w:val="006814E3"/>
    <w:rsid w:val="006E2DE2"/>
    <w:rsid w:val="00707A73"/>
    <w:rsid w:val="0071445F"/>
    <w:rsid w:val="00715BD2"/>
    <w:rsid w:val="00723416"/>
    <w:rsid w:val="00724B4B"/>
    <w:rsid w:val="00732C01"/>
    <w:rsid w:val="00736A1C"/>
    <w:rsid w:val="007374E8"/>
    <w:rsid w:val="00744A1A"/>
    <w:rsid w:val="00747BD5"/>
    <w:rsid w:val="00754B7F"/>
    <w:rsid w:val="00760C5A"/>
    <w:rsid w:val="007615B6"/>
    <w:rsid w:val="00763416"/>
    <w:rsid w:val="00780150"/>
    <w:rsid w:val="007946C0"/>
    <w:rsid w:val="007A024A"/>
    <w:rsid w:val="007A260B"/>
    <w:rsid w:val="007A3C8F"/>
    <w:rsid w:val="007B2F25"/>
    <w:rsid w:val="007B5879"/>
    <w:rsid w:val="007C44BC"/>
    <w:rsid w:val="007E43F8"/>
    <w:rsid w:val="007F01C0"/>
    <w:rsid w:val="007F38F2"/>
    <w:rsid w:val="00830F69"/>
    <w:rsid w:val="00841F89"/>
    <w:rsid w:val="00863E52"/>
    <w:rsid w:val="00865916"/>
    <w:rsid w:val="00884BD1"/>
    <w:rsid w:val="008A1A70"/>
    <w:rsid w:val="008B7A20"/>
    <w:rsid w:val="008C005D"/>
    <w:rsid w:val="008C073A"/>
    <w:rsid w:val="008C1035"/>
    <w:rsid w:val="008C7B0F"/>
    <w:rsid w:val="008C7E92"/>
    <w:rsid w:val="008D2B61"/>
    <w:rsid w:val="008D3106"/>
    <w:rsid w:val="008D5610"/>
    <w:rsid w:val="008F3992"/>
    <w:rsid w:val="008F3BD8"/>
    <w:rsid w:val="00921103"/>
    <w:rsid w:val="00941C27"/>
    <w:rsid w:val="009420E9"/>
    <w:rsid w:val="00980CA6"/>
    <w:rsid w:val="00987A83"/>
    <w:rsid w:val="00995099"/>
    <w:rsid w:val="009A21EC"/>
    <w:rsid w:val="009A6C29"/>
    <w:rsid w:val="009B00AE"/>
    <w:rsid w:val="009C1F6C"/>
    <w:rsid w:val="009C7625"/>
    <w:rsid w:val="009D50E5"/>
    <w:rsid w:val="009E04C2"/>
    <w:rsid w:val="009F3DB2"/>
    <w:rsid w:val="00A052D1"/>
    <w:rsid w:val="00A2462E"/>
    <w:rsid w:val="00A4152D"/>
    <w:rsid w:val="00A500B2"/>
    <w:rsid w:val="00A6038D"/>
    <w:rsid w:val="00A65667"/>
    <w:rsid w:val="00A705C8"/>
    <w:rsid w:val="00AA0D5C"/>
    <w:rsid w:val="00AA4CCF"/>
    <w:rsid w:val="00AA51B2"/>
    <w:rsid w:val="00AB1266"/>
    <w:rsid w:val="00AB259E"/>
    <w:rsid w:val="00AC40A7"/>
    <w:rsid w:val="00AD11E4"/>
    <w:rsid w:val="00AF04F4"/>
    <w:rsid w:val="00AF7CC2"/>
    <w:rsid w:val="00B14693"/>
    <w:rsid w:val="00B14AE3"/>
    <w:rsid w:val="00B2469B"/>
    <w:rsid w:val="00B269CB"/>
    <w:rsid w:val="00B31876"/>
    <w:rsid w:val="00B437BC"/>
    <w:rsid w:val="00B55107"/>
    <w:rsid w:val="00B763AD"/>
    <w:rsid w:val="00BA38D5"/>
    <w:rsid w:val="00BA3B9D"/>
    <w:rsid w:val="00BA615D"/>
    <w:rsid w:val="00BA7B63"/>
    <w:rsid w:val="00BB6E91"/>
    <w:rsid w:val="00BC4136"/>
    <w:rsid w:val="00BC41CB"/>
    <w:rsid w:val="00BD19F9"/>
    <w:rsid w:val="00BF2D82"/>
    <w:rsid w:val="00BF6814"/>
    <w:rsid w:val="00C31097"/>
    <w:rsid w:val="00C61674"/>
    <w:rsid w:val="00C700C4"/>
    <w:rsid w:val="00C73109"/>
    <w:rsid w:val="00C777E9"/>
    <w:rsid w:val="00C82B73"/>
    <w:rsid w:val="00C901E5"/>
    <w:rsid w:val="00C953F3"/>
    <w:rsid w:val="00CC5E2E"/>
    <w:rsid w:val="00CC6D72"/>
    <w:rsid w:val="00CE3A7B"/>
    <w:rsid w:val="00D23115"/>
    <w:rsid w:val="00D348D6"/>
    <w:rsid w:val="00D54447"/>
    <w:rsid w:val="00D56DA4"/>
    <w:rsid w:val="00D65F44"/>
    <w:rsid w:val="00D90ADC"/>
    <w:rsid w:val="00D91ED7"/>
    <w:rsid w:val="00DC01F7"/>
    <w:rsid w:val="00DE0D91"/>
    <w:rsid w:val="00DF160B"/>
    <w:rsid w:val="00E04ED8"/>
    <w:rsid w:val="00E13887"/>
    <w:rsid w:val="00E30332"/>
    <w:rsid w:val="00E402EC"/>
    <w:rsid w:val="00E40F2F"/>
    <w:rsid w:val="00E5554D"/>
    <w:rsid w:val="00EA17C3"/>
    <w:rsid w:val="00EC40FA"/>
    <w:rsid w:val="00EE222D"/>
    <w:rsid w:val="00F17B4D"/>
    <w:rsid w:val="00F26A61"/>
    <w:rsid w:val="00F3062F"/>
    <w:rsid w:val="00F560DD"/>
    <w:rsid w:val="00F67E19"/>
    <w:rsid w:val="00F908F4"/>
    <w:rsid w:val="00FB0A09"/>
    <w:rsid w:val="00FB22BF"/>
    <w:rsid w:val="00FB3568"/>
    <w:rsid w:val="00FD6DA4"/>
    <w:rsid w:val="00FE107D"/>
    <w:rsid w:val="00FE4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DBCDF0"/>
  <w15:chartTrackingRefBased/>
  <w15:docId w15:val="{097D1280-7A17-44E1-82BE-31FE57A69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next w:val="Normal"/>
    <w:link w:val="Ttulo1Car"/>
    <w:uiPriority w:val="9"/>
    <w:unhideWhenUsed/>
    <w:qFormat/>
    <w:rsid w:val="00A705C8"/>
    <w:pPr>
      <w:keepNext/>
      <w:keepLines/>
      <w:spacing w:after="4"/>
      <w:ind w:left="146" w:hanging="10"/>
      <w:jc w:val="center"/>
      <w:outlineLvl w:val="0"/>
    </w:pPr>
    <w:rPr>
      <w:rFonts w:ascii="Calibri" w:eastAsia="Calibri" w:hAnsi="Calibri" w:cs="Calibri"/>
      <w:b/>
      <w:color w:val="000000"/>
      <w:sz w:val="30"/>
      <w:lang w:eastAsia="es-CO"/>
    </w:rPr>
  </w:style>
  <w:style w:type="paragraph" w:styleId="Ttulo2">
    <w:name w:val="heading 2"/>
    <w:next w:val="Normal"/>
    <w:link w:val="Ttulo2Car"/>
    <w:uiPriority w:val="9"/>
    <w:unhideWhenUsed/>
    <w:qFormat/>
    <w:rsid w:val="00A705C8"/>
    <w:pPr>
      <w:keepNext/>
      <w:keepLines/>
      <w:spacing w:after="4"/>
      <w:ind w:left="1899" w:hanging="10"/>
      <w:outlineLvl w:val="1"/>
    </w:pPr>
    <w:rPr>
      <w:rFonts w:ascii="Calibri" w:eastAsia="Calibri" w:hAnsi="Calibri" w:cs="Calibri"/>
      <w:b/>
      <w:color w:val="000000"/>
      <w:sz w:val="24"/>
      <w:lang w:eastAsia="es-CO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705C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Encabezado1"/>
    <w:basedOn w:val="Normal"/>
    <w:link w:val="EncabezadoCar"/>
    <w:uiPriority w:val="99"/>
    <w:unhideWhenUsed/>
    <w:rsid w:val="00BD19F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,Encabezado1 Car"/>
    <w:basedOn w:val="Fuentedeprrafopredeter"/>
    <w:link w:val="Encabezado"/>
    <w:uiPriority w:val="99"/>
    <w:rsid w:val="00BD19F9"/>
  </w:style>
  <w:style w:type="paragraph" w:styleId="Piedepgina">
    <w:name w:val="footer"/>
    <w:basedOn w:val="Normal"/>
    <w:link w:val="PiedepginaCar"/>
    <w:uiPriority w:val="99"/>
    <w:unhideWhenUsed/>
    <w:rsid w:val="00BD19F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D19F9"/>
  </w:style>
  <w:style w:type="character" w:customStyle="1" w:styleId="Ttulo1Car">
    <w:name w:val="Título 1 Car"/>
    <w:basedOn w:val="Fuentedeprrafopredeter"/>
    <w:link w:val="Ttulo1"/>
    <w:uiPriority w:val="9"/>
    <w:rsid w:val="00A705C8"/>
    <w:rPr>
      <w:rFonts w:ascii="Calibri" w:eastAsia="Calibri" w:hAnsi="Calibri" w:cs="Calibri"/>
      <w:b/>
      <w:color w:val="000000"/>
      <w:sz w:val="30"/>
      <w:lang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A705C8"/>
    <w:rPr>
      <w:rFonts w:ascii="Calibri" w:eastAsia="Calibri" w:hAnsi="Calibri" w:cs="Calibri"/>
      <w:b/>
      <w:color w:val="000000"/>
      <w:sz w:val="24"/>
      <w:lang w:eastAsia="es-CO"/>
    </w:rPr>
  </w:style>
  <w:style w:type="character" w:styleId="Hipervnculo">
    <w:name w:val="Hyperlink"/>
    <w:basedOn w:val="Fuentedeprrafopredeter"/>
    <w:uiPriority w:val="99"/>
    <w:unhideWhenUsed/>
    <w:rsid w:val="00A705C8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705C8"/>
    <w:pPr>
      <w:spacing w:after="0" w:line="240" w:lineRule="auto"/>
      <w:ind w:left="152" w:hanging="10"/>
      <w:jc w:val="both"/>
    </w:pPr>
    <w:rPr>
      <w:rFonts w:ascii="Tahoma" w:eastAsia="Calibri" w:hAnsi="Tahoma" w:cs="Tahoma"/>
      <w:color w:val="000000"/>
      <w:sz w:val="16"/>
      <w:szCs w:val="16"/>
      <w:lang w:eastAsia="es-CO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705C8"/>
    <w:rPr>
      <w:rFonts w:ascii="Tahoma" w:eastAsia="Calibri" w:hAnsi="Tahoma" w:cs="Tahoma"/>
      <w:color w:val="000000"/>
      <w:sz w:val="16"/>
      <w:szCs w:val="16"/>
      <w:lang w:eastAsia="es-CO"/>
    </w:rPr>
  </w:style>
  <w:style w:type="paragraph" w:styleId="Prrafodelista">
    <w:name w:val="List Paragraph"/>
    <w:basedOn w:val="Normal"/>
    <w:link w:val="PrrafodelistaCar"/>
    <w:uiPriority w:val="99"/>
    <w:qFormat/>
    <w:rsid w:val="00A705C8"/>
    <w:pPr>
      <w:spacing w:after="0" w:line="240" w:lineRule="auto"/>
      <w:ind w:left="720" w:hanging="10"/>
      <w:contextualSpacing/>
      <w:jc w:val="both"/>
    </w:pPr>
    <w:rPr>
      <w:rFonts w:ascii="Calibri" w:eastAsia="Batang" w:hAnsi="Calibri" w:cs="Times New Roman"/>
      <w:color w:val="000000"/>
      <w:sz w:val="20"/>
      <w:szCs w:val="20"/>
      <w:lang w:val="es-ES" w:eastAsia="es-CO"/>
    </w:rPr>
  </w:style>
  <w:style w:type="table" w:customStyle="1" w:styleId="TableGrid">
    <w:name w:val="TableGrid"/>
    <w:rsid w:val="00A705C8"/>
    <w:pPr>
      <w:spacing w:after="0" w:line="240" w:lineRule="auto"/>
    </w:pPr>
    <w:rPr>
      <w:rFonts w:eastAsiaTheme="minorEastAsia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MARITZA6">
    <w:name w:val="MARITZA6"/>
    <w:basedOn w:val="Normal"/>
    <w:rsid w:val="00A705C8"/>
    <w:pPr>
      <w:widowControl w:val="0"/>
      <w:tabs>
        <w:tab w:val="left" w:pos="-720"/>
        <w:tab w:val="left" w:pos="0"/>
      </w:tabs>
      <w:suppressAutoHyphens/>
      <w:spacing w:after="0" w:line="240" w:lineRule="auto"/>
      <w:jc w:val="center"/>
    </w:pPr>
    <w:rPr>
      <w:rFonts w:ascii="Sans Serif 12cpi" w:eastAsia="Times New Roman" w:hAnsi="Sans Serif 12cpi" w:cs="Times New Roman"/>
      <w:b/>
      <w:snapToGrid w:val="0"/>
      <w:spacing w:val="-2"/>
      <w:sz w:val="24"/>
      <w:szCs w:val="20"/>
      <w:lang w:val="es-ES_tradnl" w:eastAsia="es-ES"/>
    </w:rPr>
  </w:style>
  <w:style w:type="paragraph" w:customStyle="1" w:styleId="MINUTAS">
    <w:name w:val="MINUTAS"/>
    <w:uiPriority w:val="99"/>
    <w:rsid w:val="00A705C8"/>
    <w:pPr>
      <w:spacing w:before="170" w:after="0" w:line="240" w:lineRule="auto"/>
      <w:ind w:left="170" w:right="170"/>
      <w:jc w:val="both"/>
    </w:pPr>
    <w:rPr>
      <w:rFonts w:ascii="Helvetica" w:eastAsia="Times New Roman" w:hAnsi="Helvetica" w:cs="Helvetica"/>
      <w:sz w:val="20"/>
      <w:szCs w:val="20"/>
      <w:lang w:val="en-US" w:eastAsia="es-ES"/>
    </w:rPr>
  </w:style>
  <w:style w:type="character" w:styleId="Textoennegrita">
    <w:name w:val="Strong"/>
    <w:uiPriority w:val="22"/>
    <w:qFormat/>
    <w:rsid w:val="00A705C8"/>
    <w:rPr>
      <w:b/>
      <w:bCs/>
    </w:rPr>
  </w:style>
  <w:style w:type="paragraph" w:customStyle="1" w:styleId="Prrafodelista1">
    <w:name w:val="Párrafo de lista1"/>
    <w:basedOn w:val="Normal"/>
    <w:rsid w:val="00A705C8"/>
    <w:pPr>
      <w:spacing w:after="0" w:line="240" w:lineRule="auto"/>
      <w:ind w:left="720"/>
      <w:contextualSpacing/>
    </w:pPr>
    <w:rPr>
      <w:rFonts w:ascii="Arial" w:eastAsia="Calibri" w:hAnsi="Arial" w:cs="Times New Roman"/>
      <w:sz w:val="24"/>
      <w:szCs w:val="20"/>
      <w:lang w:eastAsia="es-ES"/>
    </w:rPr>
  </w:style>
  <w:style w:type="table" w:styleId="Tablaconcuadrcula">
    <w:name w:val="Table Grid"/>
    <w:basedOn w:val="Tablanormal"/>
    <w:uiPriority w:val="39"/>
    <w:rsid w:val="00A705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link w:val="Prrafodelista"/>
    <w:uiPriority w:val="99"/>
    <w:locked/>
    <w:rsid w:val="00A705C8"/>
    <w:rPr>
      <w:rFonts w:ascii="Calibri" w:eastAsia="Batang" w:hAnsi="Calibri" w:cs="Times New Roman"/>
      <w:color w:val="000000"/>
      <w:sz w:val="20"/>
      <w:szCs w:val="20"/>
      <w:lang w:val="es-ES" w:eastAsia="es-CO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705C8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ormalWeb">
    <w:name w:val="Normal (Web)"/>
    <w:basedOn w:val="Normal"/>
    <w:uiPriority w:val="99"/>
    <w:unhideWhenUsed/>
    <w:rsid w:val="00A705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Nmerodepgina">
    <w:name w:val="page number"/>
    <w:basedOn w:val="Fuentedeprrafopredeter"/>
    <w:uiPriority w:val="99"/>
    <w:unhideWhenUsed/>
    <w:rsid w:val="005505D0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A4CCF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315D3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020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svg"/><Relationship Id="rId7" Type="http://schemas.openxmlformats.org/officeDocument/2006/relationships/image" Target="media/image9.svg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6" Type="http://schemas.openxmlformats.org/officeDocument/2006/relationships/image" Target="media/image8.png"/><Relationship Id="rId5" Type="http://schemas.openxmlformats.org/officeDocument/2006/relationships/image" Target="media/image7.svg"/><Relationship Id="rId10" Type="http://schemas.openxmlformats.org/officeDocument/2006/relationships/image" Target="media/image12.png"/><Relationship Id="rId4" Type="http://schemas.openxmlformats.org/officeDocument/2006/relationships/image" Target="media/image6.png"/><Relationship Id="rId9" Type="http://schemas.openxmlformats.org/officeDocument/2006/relationships/image" Target="media/image1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ONTROL%20FISCAL\Desktop\PLANTILLA%20CDG%202020%20CART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70CD76-E23A-4AE4-AB45-F962A3620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 CDG 2020 CARTA</Template>
  <TotalTime>1250</TotalTime>
  <Pages>4</Pages>
  <Words>891</Words>
  <Characters>5082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DIRECCIÓN ADMINISTRATIVA Y FINANCIERA</dc:creator>
  <cp:keywords/>
  <dc:description/>
  <cp:lastModifiedBy>PRESUPUESTO</cp:lastModifiedBy>
  <cp:revision>72</cp:revision>
  <cp:lastPrinted>2024-12-09T23:24:00Z</cp:lastPrinted>
  <dcterms:created xsi:type="dcterms:W3CDTF">2022-01-24T23:54:00Z</dcterms:created>
  <dcterms:modified xsi:type="dcterms:W3CDTF">2024-12-09T23:35:00Z</dcterms:modified>
</cp:coreProperties>
</file>