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9801AC2" w14:textId="0963BBD5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42816">
              <w:rPr>
                <w:rFonts w:cs="Arial"/>
                <w:b/>
                <w:sz w:val="20"/>
                <w:szCs w:val="20"/>
              </w:rPr>
              <w:t>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328F5C38" w14:textId="5D8EA967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642816"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D19EB8" w14:textId="065F8720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642816">
              <w:rPr>
                <w:rFonts w:cs="Arial"/>
                <w:b/>
                <w:sz w:val="20"/>
                <w:szCs w:val="20"/>
              </w:rPr>
              <w:t xml:space="preserve"> 1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01139582" w14:textId="77777777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675B577E" w14:textId="35F81CBA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F26BD">
              <w:rPr>
                <w:rFonts w:cs="Arial"/>
                <w:b/>
                <w:sz w:val="20"/>
                <w:szCs w:val="20"/>
              </w:rPr>
              <w:t>2</w:t>
            </w:r>
            <w:r w:rsidR="00B5594E">
              <w:rPr>
                <w:rFonts w:cs="Arial"/>
                <w:b/>
                <w:sz w:val="20"/>
                <w:szCs w:val="20"/>
              </w:rPr>
              <w:t>6</w:t>
            </w:r>
            <w:r w:rsidR="00AF26B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NOVIEMBRE</w:t>
            </w:r>
            <w:r w:rsidR="00C61B96">
              <w:rPr>
                <w:rFonts w:cs="Arial"/>
                <w:b/>
                <w:sz w:val="20"/>
                <w:szCs w:val="20"/>
              </w:rPr>
              <w:t xml:space="preserve"> 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3638709D" w14:textId="094A76EF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42816">
              <w:rPr>
                <w:rFonts w:cs="Arial"/>
                <w:b/>
                <w:sz w:val="20"/>
                <w:szCs w:val="20"/>
              </w:rPr>
              <w:t xml:space="preserve">SUB 20 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2B4ECB6B" w14:textId="73E66C3B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642816">
              <w:rPr>
                <w:rFonts w:cs="Arial"/>
                <w:b/>
                <w:sz w:val="20"/>
                <w:szCs w:val="20"/>
              </w:rPr>
              <w:t>PREPARACION FISIC</w:t>
            </w:r>
            <w:r w:rsidR="00B5594E">
              <w:rPr>
                <w:rFonts w:cs="Arial"/>
                <w:b/>
                <w:sz w:val="20"/>
                <w:szCs w:val="20"/>
              </w:rPr>
              <w:t>A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08DE944D" w14:textId="7AFDB1C7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642816">
              <w:rPr>
                <w:rFonts w:cs="Arial"/>
                <w:b/>
                <w:bCs/>
                <w:sz w:val="20"/>
                <w:szCs w:val="20"/>
              </w:rPr>
              <w:t>CONOS, TOPES, ESTACAS, AROS, BALONES.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4392D858" w14:textId="04A3342E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FB61A3">
              <w:rPr>
                <w:rFonts w:cs="Arial"/>
                <w:b/>
                <w:sz w:val="20"/>
                <w:szCs w:val="20"/>
              </w:rPr>
              <w:t xml:space="preserve">DESARROLLO </w:t>
            </w:r>
            <w:r w:rsidR="00642816">
              <w:rPr>
                <w:rFonts w:cs="Arial"/>
                <w:b/>
                <w:sz w:val="20"/>
                <w:szCs w:val="20"/>
              </w:rPr>
              <w:t>DEL ESTADO FISICO</w:t>
            </w:r>
            <w:r w:rsidR="00B5594E">
              <w:rPr>
                <w:rFonts w:cs="Arial"/>
                <w:b/>
                <w:sz w:val="20"/>
                <w:szCs w:val="20"/>
              </w:rPr>
              <w:t xml:space="preserve"> DE LOS DEPORTISTAS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  <w:shd w:val="clear" w:color="auto" w:fill="auto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EC7DE5" w:rsidRPr="0005294D" w14:paraId="5DE5A84E" w14:textId="77777777" w:rsidTr="00EC7DE5">
        <w:trPr>
          <w:trHeight w:val="1888"/>
        </w:trPr>
        <w:tc>
          <w:tcPr>
            <w:tcW w:w="799" w:type="dxa"/>
            <w:shd w:val="clear" w:color="auto" w:fill="auto"/>
          </w:tcPr>
          <w:p w14:paraId="132B5525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17A1B148" w14:textId="77777777" w:rsidR="00EC7DE5" w:rsidRDefault="00EC7DE5" w:rsidP="00994D06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4D9D9CF0" w14:textId="551A7CA3" w:rsidR="00642816" w:rsidRDefault="00642816" w:rsidP="00994D06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CARRERA CONTINUA.</w:t>
            </w:r>
          </w:p>
          <w:p w14:paraId="779D2E15" w14:textId="77777777" w:rsidR="00C84907" w:rsidRDefault="00C84907" w:rsidP="00994D06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1D7CC567" w14:textId="77777777" w:rsidR="00C84907" w:rsidRDefault="00C84907" w:rsidP="00994D06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6436A331" w14:textId="77777777" w:rsidR="00C84907" w:rsidRDefault="00C84907" w:rsidP="00994D06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F09BA37" w14:textId="65680CD9" w:rsidR="00EC7DE5" w:rsidRDefault="00642816" w:rsidP="00994D06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EJERCICIOS DE MOVILIDAD ARTICULAR.</w:t>
            </w:r>
          </w:p>
          <w:p w14:paraId="69C78194" w14:textId="77777777" w:rsidR="004C5804" w:rsidRPr="004C5804" w:rsidRDefault="004C5804" w:rsidP="004C5804">
            <w:pPr>
              <w:rPr>
                <w:lang w:val="en-US"/>
              </w:rPr>
            </w:pPr>
          </w:p>
          <w:p w14:paraId="311AE6E2" w14:textId="53E1E954" w:rsidR="004C5804" w:rsidRPr="004C5804" w:rsidRDefault="004C5804" w:rsidP="004C5804">
            <w:pPr>
              <w:tabs>
                <w:tab w:val="left" w:pos="1125"/>
              </w:tabs>
              <w:rPr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5F051A48" w14:textId="6A3624F6" w:rsidR="00E7292F" w:rsidRDefault="00E7292F" w:rsidP="004C580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4B12A15" wp14:editId="21F0F985">
                  <wp:extent cx="1713230" cy="1284923"/>
                  <wp:effectExtent l="0" t="0" r="1270" b="0"/>
                  <wp:docPr id="94284770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377" cy="1295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660CB3" w14:textId="264B950D" w:rsidR="00E7292F" w:rsidRPr="00790496" w:rsidRDefault="00E7292F" w:rsidP="004C580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B820F8D" wp14:editId="49DF98AD">
                  <wp:extent cx="1653540" cy="1240155"/>
                  <wp:effectExtent l="0" t="0" r="3810" b="0"/>
                  <wp:docPr id="165740151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971" cy="1247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00022172" w14:textId="77777777" w:rsidR="00EC7DE5" w:rsidRDefault="00EC7DE5" w:rsidP="00994D0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6CC9D3E6" w14:textId="77777777" w:rsidR="00EC7DE5" w:rsidRDefault="00EC7DE5" w:rsidP="00994D0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DF16683" w14:textId="77777777" w:rsidR="00EC7DE5" w:rsidRDefault="00642816" w:rsidP="00994D0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5 MIN </w:t>
            </w:r>
          </w:p>
          <w:p w14:paraId="170CCE50" w14:textId="77777777" w:rsidR="00642816" w:rsidRDefault="00642816" w:rsidP="00642816">
            <w:pPr>
              <w:rPr>
                <w:rFonts w:cs="Arial"/>
                <w:bCs/>
                <w:sz w:val="20"/>
                <w:szCs w:val="20"/>
              </w:rPr>
            </w:pPr>
          </w:p>
          <w:p w14:paraId="17FD53B4" w14:textId="77777777" w:rsidR="00C84907" w:rsidRDefault="00C84907" w:rsidP="00642816">
            <w:pPr>
              <w:rPr>
                <w:rFonts w:cs="Arial"/>
                <w:sz w:val="20"/>
                <w:szCs w:val="20"/>
              </w:rPr>
            </w:pPr>
          </w:p>
          <w:p w14:paraId="265DD109" w14:textId="77777777" w:rsidR="00C84907" w:rsidRDefault="00C84907" w:rsidP="00642816">
            <w:pPr>
              <w:rPr>
                <w:rFonts w:cs="Arial"/>
                <w:sz w:val="20"/>
                <w:szCs w:val="20"/>
              </w:rPr>
            </w:pPr>
          </w:p>
          <w:p w14:paraId="5B857211" w14:textId="77777777" w:rsidR="00C84907" w:rsidRDefault="00C84907" w:rsidP="00642816">
            <w:pPr>
              <w:rPr>
                <w:rFonts w:cs="Arial"/>
                <w:sz w:val="20"/>
                <w:szCs w:val="20"/>
              </w:rPr>
            </w:pPr>
          </w:p>
          <w:p w14:paraId="15D31552" w14:textId="782917DD" w:rsidR="00642816" w:rsidRPr="00642816" w:rsidRDefault="00642816" w:rsidP="0064281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10 MIN </w:t>
            </w:r>
          </w:p>
        </w:tc>
      </w:tr>
      <w:tr w:rsidR="00EC7DE5" w:rsidRPr="0005294D" w14:paraId="23135BF2" w14:textId="77777777" w:rsidTr="00EC7DE5">
        <w:trPr>
          <w:trHeight w:val="579"/>
        </w:trPr>
        <w:tc>
          <w:tcPr>
            <w:tcW w:w="799" w:type="dxa"/>
            <w:shd w:val="clear" w:color="auto" w:fill="auto"/>
          </w:tcPr>
          <w:p w14:paraId="6E289BA8" w14:textId="77777777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434DE4E1" w14:textId="77777777" w:rsidR="00EC7DE5" w:rsidRDefault="00EC7DE5" w:rsidP="00994D06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E0B7EEA" w14:textId="32C35A12" w:rsidR="00AE5998" w:rsidRPr="004F5731" w:rsidRDefault="004F5731" w:rsidP="00994D06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F5731">
              <w:rPr>
                <w:rFonts w:ascii="Calibri" w:hAnsi="Calibri"/>
                <w:b/>
                <w:bCs/>
                <w:sz w:val="20"/>
                <w:szCs w:val="20"/>
              </w:rPr>
              <w:t>ESTACIONES FISICAS</w:t>
            </w:r>
          </w:p>
          <w:p w14:paraId="0E6EBDD8" w14:textId="77777777" w:rsidR="00AE5998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REALIZAMOS VARIAS ESTACIONES.</w:t>
            </w:r>
          </w:p>
          <w:p w14:paraId="43FC2E50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971DF8E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ESTACION 1: VELOCIDAD CON CABIOS DE DIRECCION, 5 REPECTICIONES.</w:t>
            </w:r>
          </w:p>
          <w:p w14:paraId="4825F0B9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2B370B50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ESTACION 2: SALTO UNIPODAL Y TERMINA CON VELOCIDAD.</w:t>
            </w:r>
          </w:p>
          <w:p w14:paraId="645669E1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BF817B4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ESTACION 3: ALARGUES CON CABIOS DE DIRECCION.</w:t>
            </w:r>
          </w:p>
          <w:p w14:paraId="6CFA2714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3A50405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ESTACION 4: SLALOM Y TERMINA CON VELOCIDAD.</w:t>
            </w:r>
          </w:p>
          <w:p w14:paraId="00847561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CA66387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DFCFAB7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DESPUES DE TERMINAR LAS 5 REPETICIONES EN CADA ESTACION DEBEN REALIZAR 4 </w:t>
            </w:r>
            <w:r>
              <w:rPr>
                <w:rFonts w:ascii="Calibri" w:hAnsi="Calibri"/>
                <w:sz w:val="20"/>
                <w:szCs w:val="20"/>
              </w:rPr>
              <w:lastRenderedPageBreak/>
              <w:t>VUELTAS EN CARRERA CONTINUA POR FUERA DELA CANCHA.</w:t>
            </w:r>
          </w:p>
          <w:p w14:paraId="2D0288EA" w14:textId="77777777" w:rsidR="00587274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E525518" w14:textId="6AFE16DF" w:rsidR="00587274" w:rsidRPr="00B44CE5" w:rsidRDefault="00587274" w:rsidP="004C5804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LUEGO REPETIMOS EL EJERCICO CON UNA DISMINUCION DE REPETICIONES. </w:t>
            </w:r>
          </w:p>
        </w:tc>
        <w:tc>
          <w:tcPr>
            <w:tcW w:w="2977" w:type="dxa"/>
            <w:shd w:val="clear" w:color="auto" w:fill="auto"/>
          </w:tcPr>
          <w:p w14:paraId="57974CE3" w14:textId="0EE4327A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626D9221" w14:textId="4835F146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208BEAE2" w14:textId="00A5792E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32BEB359" w14:textId="3F79452C" w:rsidR="00EC7DE5" w:rsidRDefault="00E7292F" w:rsidP="00994D0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B1EAB7B" wp14:editId="59130625">
                  <wp:extent cx="1777999" cy="1333500"/>
                  <wp:effectExtent l="0" t="0" r="0" b="0"/>
                  <wp:docPr id="125586970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67" cy="13478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F32F9A" w14:textId="77777777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047611B9" w14:textId="77777777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40929377" w14:textId="77777777" w:rsidR="00EC7DE5" w:rsidRPr="00110CB3" w:rsidRDefault="00EC7DE5" w:rsidP="00994D0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2300AFB" w14:textId="77777777" w:rsidR="00EC7DE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1822155B" w14:textId="77777777" w:rsidR="00EC7DE5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A736B0E" w14:textId="77777777" w:rsidR="00EC7DE5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2D5948F" w14:textId="77777777" w:rsidR="00465B64" w:rsidRPr="00465B64" w:rsidRDefault="00465B64" w:rsidP="00465B64">
            <w:pPr>
              <w:rPr>
                <w:rFonts w:cs="Arial"/>
                <w:sz w:val="20"/>
                <w:szCs w:val="20"/>
              </w:rPr>
            </w:pPr>
          </w:p>
          <w:p w14:paraId="431ADF2A" w14:textId="77777777" w:rsidR="00465B64" w:rsidRPr="00465B64" w:rsidRDefault="00465B64" w:rsidP="00465B64">
            <w:pPr>
              <w:rPr>
                <w:rFonts w:cs="Arial"/>
                <w:sz w:val="20"/>
                <w:szCs w:val="20"/>
              </w:rPr>
            </w:pPr>
          </w:p>
          <w:p w14:paraId="3019BA70" w14:textId="77777777" w:rsidR="00465B64" w:rsidRDefault="00465B64" w:rsidP="00465B64">
            <w:pPr>
              <w:rPr>
                <w:rFonts w:cs="Arial"/>
                <w:sz w:val="20"/>
                <w:szCs w:val="20"/>
              </w:rPr>
            </w:pPr>
          </w:p>
          <w:p w14:paraId="6E99F330" w14:textId="3183FCB6" w:rsidR="00465B64" w:rsidRPr="00465B64" w:rsidRDefault="00465B64" w:rsidP="00465B6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60 MIN </w:t>
            </w:r>
          </w:p>
        </w:tc>
      </w:tr>
      <w:tr w:rsidR="00EC7DE5" w:rsidRPr="0005294D" w14:paraId="7F375E02" w14:textId="77777777" w:rsidTr="00EC7DE5">
        <w:trPr>
          <w:trHeight w:val="1888"/>
        </w:trPr>
        <w:tc>
          <w:tcPr>
            <w:tcW w:w="799" w:type="dxa"/>
            <w:shd w:val="clear" w:color="auto" w:fill="auto"/>
          </w:tcPr>
          <w:p w14:paraId="38BB0EC8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3D52A855" w14:textId="77777777" w:rsidR="00EC7DE5" w:rsidRDefault="00EC7DE5" w:rsidP="00994D0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4EE9EB63" w14:textId="2F91E507" w:rsidR="00587274" w:rsidRDefault="00587274" w:rsidP="00994D0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               </w:t>
            </w:r>
          </w:p>
          <w:p w14:paraId="0B713CA0" w14:textId="76724555" w:rsidR="00587274" w:rsidRPr="00C82F55" w:rsidRDefault="00587274" w:rsidP="00994D0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               ESTIRAMIENTO INDIVIDUAL</w:t>
            </w:r>
          </w:p>
          <w:p w14:paraId="77236EFC" w14:textId="77777777" w:rsidR="00EC7DE5" w:rsidRDefault="00EC7DE5" w:rsidP="00994D0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2565B75A" w14:textId="77777777" w:rsidR="00EC7DE5" w:rsidRPr="0005294D" w:rsidRDefault="00EC7DE5" w:rsidP="00994D0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A37D0A3" w14:textId="144C56F4" w:rsidR="00EC7DE5" w:rsidRDefault="00E7292F" w:rsidP="00994D06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234CAF6" wp14:editId="475D159D">
                  <wp:extent cx="1724025" cy="2298700"/>
                  <wp:effectExtent l="0" t="0" r="9525" b="6350"/>
                  <wp:docPr id="204154750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929" cy="229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443FC1" w14:textId="09F70FED" w:rsidR="00C84907" w:rsidRPr="00C84907" w:rsidRDefault="00C84907" w:rsidP="00C8490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D4E98D7" w14:textId="77777777" w:rsidR="00EC7DE5" w:rsidRDefault="00EC7DE5" w:rsidP="00994D06">
            <w:pPr>
              <w:rPr>
                <w:rFonts w:cs="Arial"/>
                <w:sz w:val="20"/>
                <w:szCs w:val="20"/>
              </w:rPr>
            </w:pPr>
          </w:p>
          <w:p w14:paraId="1546E32B" w14:textId="77777777" w:rsidR="00C84907" w:rsidRDefault="00C84907" w:rsidP="00465B64">
            <w:pPr>
              <w:rPr>
                <w:rFonts w:cs="Arial"/>
                <w:sz w:val="20"/>
                <w:szCs w:val="20"/>
              </w:rPr>
            </w:pPr>
          </w:p>
          <w:p w14:paraId="5AF18991" w14:textId="660FE8A1" w:rsidR="00465B64" w:rsidRPr="00465B64" w:rsidRDefault="00465B64" w:rsidP="00465B6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E7292F">
              <w:rPr>
                <w:rFonts w:cs="Arial"/>
                <w:sz w:val="20"/>
                <w:szCs w:val="20"/>
              </w:rPr>
              <w:t>5</w:t>
            </w:r>
            <w:r>
              <w:rPr>
                <w:rFonts w:cs="Arial"/>
                <w:sz w:val="20"/>
                <w:szCs w:val="20"/>
              </w:rPr>
              <w:t xml:space="preserve"> MIN 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  <w:shd w:val="clear" w:color="auto" w:fill="auto"/>
          </w:tcPr>
          <w:p w14:paraId="4B5D1B1B" w14:textId="4A6500F3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465B6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03" w:type="dxa"/>
            <w:shd w:val="clear" w:color="auto" w:fill="auto"/>
          </w:tcPr>
          <w:p w14:paraId="4DE5A716" w14:textId="77777777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EC7DE5" w:rsidRPr="0005294D" w14:paraId="6C934E6E" w14:textId="77777777" w:rsidTr="00994D06">
        <w:tc>
          <w:tcPr>
            <w:tcW w:w="5303" w:type="dxa"/>
            <w:shd w:val="clear" w:color="auto" w:fill="auto"/>
          </w:tcPr>
          <w:p w14:paraId="239F1300" w14:textId="77777777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8A8BE25" w14:textId="77777777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04DE83C3" w14:textId="77777777" w:rsidR="00587274" w:rsidRDefault="00587274" w:rsidP="00EC7DE5">
      <w:pPr>
        <w:rPr>
          <w:sz w:val="20"/>
          <w:szCs w:val="20"/>
        </w:rPr>
      </w:pPr>
    </w:p>
    <w:p w14:paraId="07F2D5AC" w14:textId="77777777" w:rsidR="00587274" w:rsidRDefault="00587274" w:rsidP="00EC7DE5">
      <w:pPr>
        <w:rPr>
          <w:sz w:val="20"/>
          <w:szCs w:val="20"/>
        </w:rPr>
      </w:pPr>
    </w:p>
    <w:p w14:paraId="1DAFE52E" w14:textId="77777777" w:rsidR="00587274" w:rsidRDefault="00587274" w:rsidP="00EC7DE5">
      <w:pPr>
        <w:rPr>
          <w:sz w:val="20"/>
          <w:szCs w:val="20"/>
        </w:rPr>
      </w:pPr>
    </w:p>
    <w:p w14:paraId="6260ABEA" w14:textId="77777777" w:rsidR="00587274" w:rsidRDefault="00587274" w:rsidP="00EC7DE5">
      <w:pPr>
        <w:rPr>
          <w:sz w:val="20"/>
          <w:szCs w:val="20"/>
        </w:rPr>
      </w:pPr>
    </w:p>
    <w:p w14:paraId="1C32380A" w14:textId="77777777" w:rsidR="00587274" w:rsidRDefault="00587274" w:rsidP="00EC7DE5">
      <w:pPr>
        <w:rPr>
          <w:sz w:val="20"/>
          <w:szCs w:val="20"/>
        </w:rPr>
      </w:pPr>
    </w:p>
    <w:p w14:paraId="0904A92F" w14:textId="77777777" w:rsidR="00587274" w:rsidRDefault="00587274" w:rsidP="00EC7DE5">
      <w:pPr>
        <w:rPr>
          <w:sz w:val="20"/>
          <w:szCs w:val="20"/>
        </w:rPr>
      </w:pPr>
    </w:p>
    <w:p w14:paraId="7D627935" w14:textId="77777777" w:rsidR="00587274" w:rsidRDefault="00587274" w:rsidP="00EC7DE5">
      <w:pPr>
        <w:rPr>
          <w:sz w:val="20"/>
          <w:szCs w:val="20"/>
        </w:rPr>
      </w:pPr>
    </w:p>
    <w:p w14:paraId="7AE67FA8" w14:textId="77777777" w:rsidR="00587274" w:rsidRDefault="00587274" w:rsidP="00EC7DE5">
      <w:pPr>
        <w:rPr>
          <w:sz w:val="20"/>
          <w:szCs w:val="20"/>
        </w:rPr>
      </w:pPr>
    </w:p>
    <w:p w14:paraId="4A0A4F6D" w14:textId="77777777" w:rsidR="00B5594E" w:rsidRDefault="00B5594E" w:rsidP="00EC7DE5">
      <w:pPr>
        <w:rPr>
          <w:sz w:val="20"/>
          <w:szCs w:val="20"/>
        </w:rPr>
      </w:pPr>
    </w:p>
    <w:p w14:paraId="7736EA36" w14:textId="77777777" w:rsidR="00B5594E" w:rsidRDefault="00B5594E" w:rsidP="00EC7DE5">
      <w:pPr>
        <w:rPr>
          <w:sz w:val="20"/>
          <w:szCs w:val="20"/>
        </w:rPr>
      </w:pPr>
    </w:p>
    <w:p w14:paraId="027E1FC8" w14:textId="77777777" w:rsidR="00B35B75" w:rsidRPr="0005294D" w:rsidRDefault="00B35B75" w:rsidP="00B35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64"/>
        <w:gridCol w:w="3126"/>
        <w:gridCol w:w="2268"/>
      </w:tblGrid>
      <w:tr w:rsidR="00B35B75" w:rsidRPr="0005294D" w14:paraId="33937C94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3B95FFC4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 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0481E052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87534E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2</w:t>
            </w:r>
          </w:p>
        </w:tc>
      </w:tr>
      <w:tr w:rsidR="00B35B75" w:rsidRPr="0005294D" w14:paraId="6F427A66" w14:textId="77777777" w:rsidTr="007129EA">
        <w:trPr>
          <w:trHeight w:val="385"/>
        </w:trPr>
        <w:tc>
          <w:tcPr>
            <w:tcW w:w="5346" w:type="dxa"/>
            <w:gridSpan w:val="4"/>
            <w:shd w:val="clear" w:color="auto" w:fill="auto"/>
            <w:vAlign w:val="center"/>
          </w:tcPr>
          <w:p w14:paraId="3C1EF7CF" w14:textId="77777777" w:rsidR="00B35B75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0B1582F7" w14:textId="1596EC29" w:rsidR="00B35B75" w:rsidRPr="0005294D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F26BD">
              <w:rPr>
                <w:rFonts w:cs="Arial"/>
                <w:b/>
                <w:sz w:val="20"/>
                <w:szCs w:val="20"/>
              </w:rPr>
              <w:t>2</w:t>
            </w:r>
            <w:r w:rsidR="00B5594E">
              <w:rPr>
                <w:rFonts w:cs="Arial"/>
                <w:b/>
                <w:sz w:val="20"/>
                <w:szCs w:val="20"/>
              </w:rPr>
              <w:t>7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NOVIEMBRE</w:t>
            </w:r>
            <w:r w:rsidR="001C2BCB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2024</w:t>
            </w:r>
          </w:p>
        </w:tc>
        <w:tc>
          <w:tcPr>
            <w:tcW w:w="5394" w:type="dxa"/>
            <w:gridSpan w:val="2"/>
            <w:shd w:val="clear" w:color="auto" w:fill="auto"/>
            <w:vAlign w:val="center"/>
          </w:tcPr>
          <w:p w14:paraId="534DEB23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 SUB 20 </w:t>
            </w:r>
          </w:p>
        </w:tc>
      </w:tr>
      <w:tr w:rsidR="00B35B75" w:rsidRPr="0005294D" w14:paraId="1F3E6915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645E8F57" w14:textId="0AF8743B" w:rsidR="00B35B75" w:rsidRPr="0005294D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1C2BCB">
              <w:rPr>
                <w:rFonts w:cs="Arial"/>
                <w:b/>
                <w:sz w:val="20"/>
                <w:szCs w:val="20"/>
              </w:rPr>
              <w:t>T</w:t>
            </w:r>
            <w:r w:rsidR="007129EA">
              <w:rPr>
                <w:rFonts w:cs="Arial"/>
                <w:b/>
                <w:sz w:val="20"/>
                <w:szCs w:val="20"/>
              </w:rPr>
              <w:t>RABAJOS TACTICOS “PRESSING”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1AADF937" w14:textId="77777777" w:rsidR="00B35B75" w:rsidRPr="00245765" w:rsidRDefault="00B35B75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TOPES, ESTACAS.</w:t>
            </w:r>
          </w:p>
        </w:tc>
      </w:tr>
      <w:tr w:rsidR="00B35B75" w:rsidRPr="0005294D" w14:paraId="3D62D9E9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385203A6" w14:textId="6E12D666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7129EA">
              <w:rPr>
                <w:rFonts w:cs="Arial"/>
                <w:b/>
                <w:sz w:val="20"/>
                <w:szCs w:val="20"/>
              </w:rPr>
              <w:t xml:space="preserve">TRABAJAR LA PRESION TRAS PERDIDA </w:t>
            </w:r>
          </w:p>
        </w:tc>
      </w:tr>
      <w:tr w:rsidR="00B35B75" w:rsidRPr="0005294D" w14:paraId="6220DFBB" w14:textId="77777777" w:rsidTr="007129EA">
        <w:trPr>
          <w:trHeight w:val="315"/>
        </w:trPr>
        <w:tc>
          <w:tcPr>
            <w:tcW w:w="799" w:type="dxa"/>
            <w:shd w:val="clear" w:color="auto" w:fill="auto"/>
          </w:tcPr>
          <w:p w14:paraId="144E9AFC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69C7922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BDFE10C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3"/>
            <w:shd w:val="clear" w:color="auto" w:fill="auto"/>
          </w:tcPr>
          <w:p w14:paraId="36C95F14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651544F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3126" w:type="dxa"/>
            <w:shd w:val="clear" w:color="auto" w:fill="auto"/>
          </w:tcPr>
          <w:p w14:paraId="591C56EE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F3FC872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3CF98B0A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C57DF5D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B35B75" w:rsidRPr="0005294D" w14:paraId="7A55404F" w14:textId="77777777" w:rsidTr="007129EA">
        <w:trPr>
          <w:trHeight w:val="1888"/>
        </w:trPr>
        <w:tc>
          <w:tcPr>
            <w:tcW w:w="799" w:type="dxa"/>
            <w:shd w:val="clear" w:color="auto" w:fill="auto"/>
          </w:tcPr>
          <w:p w14:paraId="2233E6D2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C2AD09E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1921E6E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DA6446A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E9B8A46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0146B55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3A6675CB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7C1C564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FBE3C3C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547" w:type="dxa"/>
            <w:gridSpan w:val="3"/>
            <w:shd w:val="clear" w:color="auto" w:fill="auto"/>
          </w:tcPr>
          <w:p w14:paraId="30199866" w14:textId="77777777" w:rsidR="00B35B75" w:rsidRDefault="00B35B75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60F84949" w14:textId="77777777" w:rsidR="00B35B75" w:rsidRDefault="00B35B75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REALIZAMOS MOVIMIENTOS DE MOVILIDAD ARTICULAR.</w:t>
            </w:r>
          </w:p>
          <w:p w14:paraId="30205342" w14:textId="77777777" w:rsidR="00B35B75" w:rsidRDefault="00B35B75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6922F2F0" w14:textId="63B7EDC8" w:rsidR="00B35B75" w:rsidRPr="00BB09F4" w:rsidRDefault="00B35B75" w:rsidP="00B5594E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14:paraId="1635DDCD" w14:textId="0ABBF64E" w:rsidR="00B5594E" w:rsidRPr="00790496" w:rsidRDefault="00B5594E" w:rsidP="00AF26B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ABFF651" wp14:editId="20CB41D4">
                  <wp:extent cx="1879599" cy="1409700"/>
                  <wp:effectExtent l="0" t="0" r="6985" b="0"/>
                  <wp:docPr id="1269963833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10" cy="14224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2B8ACE93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723B3B9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FB27D45" w14:textId="3D6A36BD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  <w:r w:rsidR="007129EA">
              <w:rPr>
                <w:rFonts w:cs="Arial"/>
                <w:bCs/>
                <w:sz w:val="20"/>
                <w:szCs w:val="20"/>
              </w:rPr>
              <w:t>5</w:t>
            </w:r>
            <w:r>
              <w:rPr>
                <w:rFonts w:cs="Arial"/>
                <w:bCs/>
                <w:sz w:val="20"/>
                <w:szCs w:val="20"/>
              </w:rPr>
              <w:t xml:space="preserve"> MIN </w:t>
            </w:r>
          </w:p>
          <w:p w14:paraId="7D7CC1B0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361F866F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2750FC9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FEB8C75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A78107C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4B1D56CA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3F9752E2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B53773A" w14:textId="77777777" w:rsidR="00B35B75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FCE59BC" w14:textId="5E877E98" w:rsidR="00B35B75" w:rsidRPr="005C7312" w:rsidRDefault="00B35B75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</w:tr>
      <w:tr w:rsidR="00B35B75" w:rsidRPr="0005294D" w14:paraId="397FB015" w14:textId="77777777" w:rsidTr="007129EA">
        <w:trPr>
          <w:trHeight w:val="579"/>
        </w:trPr>
        <w:tc>
          <w:tcPr>
            <w:tcW w:w="799" w:type="dxa"/>
            <w:shd w:val="clear" w:color="auto" w:fill="auto"/>
          </w:tcPr>
          <w:p w14:paraId="33910DB0" w14:textId="77777777" w:rsidR="00B35B75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EC6DD7F" w14:textId="77777777" w:rsidR="00B35B75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E2C32B2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0A19D2C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31777E6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165FA75F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EA4A1CE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3CE041D0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0249AAA6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244CDD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547" w:type="dxa"/>
            <w:gridSpan w:val="3"/>
            <w:shd w:val="clear" w:color="auto" w:fill="auto"/>
          </w:tcPr>
          <w:p w14:paraId="0EA59AB9" w14:textId="77777777" w:rsidR="00B35B75" w:rsidRDefault="00B35B75" w:rsidP="00E35D1B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720005CD" w14:textId="77777777" w:rsidR="00E35D1B" w:rsidRDefault="00E35D1B" w:rsidP="00E35D1B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38C57B51" w14:textId="77777777" w:rsidR="00E35D1B" w:rsidRDefault="00E35D1B" w:rsidP="00E35D1B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42D170BC" w14:textId="77777777" w:rsidR="00E35D1B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TRABAJOS TACTICOS DEFENSIVOS</w:t>
            </w:r>
          </w:p>
          <w:p w14:paraId="6D23DD13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SE SACAN DOS EQUIPOS CON IGULDAD NUMERICA, DONDE AMBOS EQUIPOS TIENE TAREAS DIFERENTES, UN EQUIPO DEBE HACER PSESION DE BALON Y EL OTRO EQUIPO DEBE RECUPERAR LA PELOTA.</w:t>
            </w:r>
          </w:p>
          <w:p w14:paraId="2CFBB436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MANTENIENDO EL POSICIONAMIENTO ADECUADO DENTRO DEL CAMPO DE JEUGO.</w:t>
            </w:r>
          </w:p>
          <w:p w14:paraId="7DF33E76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3DB18822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633F44B7" w14:textId="77777777" w:rsidR="007129EA" w:rsidRDefault="007129EA" w:rsidP="00B5594E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3BB8CB77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129EA">
              <w:rPr>
                <w:rFonts w:ascii="Calibri" w:hAnsi="Calibri"/>
                <w:b/>
                <w:bCs/>
                <w:sz w:val="20"/>
                <w:szCs w:val="20"/>
              </w:rPr>
              <w:t xml:space="preserve">PRESSING </w:t>
            </w:r>
          </w:p>
          <w:p w14:paraId="753AE816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  <w:r w:rsidRPr="007129EA">
              <w:rPr>
                <w:rFonts w:ascii="Calibri" w:hAnsi="Calibri"/>
                <w:sz w:val="20"/>
                <w:szCs w:val="20"/>
              </w:rPr>
              <w:t xml:space="preserve">REALIZAMOS TRABAJO </w:t>
            </w:r>
            <w:r>
              <w:rPr>
                <w:rFonts w:ascii="Calibri" w:hAnsi="Calibri"/>
                <w:sz w:val="20"/>
                <w:szCs w:val="20"/>
              </w:rPr>
              <w:t>ANALITICO DEL CONCEPTO TACTICO DEL PRESSING.</w:t>
            </w:r>
          </w:p>
          <w:p w14:paraId="1D484A97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HACEMOS EL PRESSING EN EQUIPO, TODOS LOS JUGADORES DEBEN SALIR Y BUSCAR UN JUGADOR DEL EQUIPO RIVAL, HACER VIGILANCIAS Y PERMANECER CERCA DE LA MARCA.</w:t>
            </w:r>
          </w:p>
          <w:p w14:paraId="474CB23E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2281AA15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74F9CE37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</w:p>
          <w:p w14:paraId="4E5FCBB5" w14:textId="77777777" w:rsidR="007129EA" w:rsidRDefault="007129EA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0466">
              <w:rPr>
                <w:rFonts w:ascii="Calibri" w:hAnsi="Calibri"/>
                <w:b/>
                <w:bCs/>
                <w:sz w:val="20"/>
                <w:szCs w:val="20"/>
              </w:rPr>
              <w:lastRenderedPageBreak/>
              <w:t>PRESION TRAS PERDIDA</w:t>
            </w:r>
            <w:r w:rsidR="00450466" w:rsidRPr="00450466">
              <w:rPr>
                <w:rFonts w:ascii="Calibri" w:hAnsi="Calibri"/>
                <w:b/>
                <w:bCs/>
                <w:sz w:val="20"/>
                <w:szCs w:val="20"/>
              </w:rPr>
              <w:t xml:space="preserve"> DE BALON</w:t>
            </w:r>
          </w:p>
          <w:p w14:paraId="5D5D8226" w14:textId="3C7397F7" w:rsidR="00450466" w:rsidRPr="00450466" w:rsidRDefault="00450466" w:rsidP="007129EA">
            <w:pPr>
              <w:pStyle w:val="NormalWeb"/>
              <w:spacing w:before="0" w:beforeAutospacing="0" w:after="0" w:afterAutospacing="0"/>
              <w:ind w:left="613" w:firstLine="24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EL EQUIPO QUE PIERDA EL BALON, DEBE INTENTAR RECUPERAR LO ANTES POSIBLE EL BALON, LUEGO VAMOS ATENER UN TIEMPO LIMITE PARA PODER RECUPERAR EL BALON, DEBEMOS TAPAR LOS ESPACIOS E INTERCEPTAR EL BALON.</w:t>
            </w:r>
          </w:p>
        </w:tc>
        <w:tc>
          <w:tcPr>
            <w:tcW w:w="3126" w:type="dxa"/>
            <w:shd w:val="clear" w:color="auto" w:fill="auto"/>
          </w:tcPr>
          <w:p w14:paraId="6756D65A" w14:textId="76790268" w:rsidR="00B35B75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2CECA8B1" w14:textId="53B49EA1" w:rsidR="00B35B75" w:rsidRDefault="00B5594E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E481618" wp14:editId="4A2FA49F">
                  <wp:extent cx="1879601" cy="1409700"/>
                  <wp:effectExtent l="0" t="0" r="6350" b="0"/>
                  <wp:docPr id="609837375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53" cy="1416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49C939" w14:textId="757D7A83" w:rsidR="00AF26BD" w:rsidRDefault="00AF26BD" w:rsidP="007E3171">
            <w:pPr>
              <w:rPr>
                <w:rFonts w:cs="Arial"/>
                <w:sz w:val="20"/>
                <w:szCs w:val="20"/>
              </w:rPr>
            </w:pPr>
          </w:p>
          <w:p w14:paraId="0E1062E6" w14:textId="67FBE86C" w:rsidR="00B35B75" w:rsidRDefault="00277F65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8385527" wp14:editId="439D3BEE">
                  <wp:extent cx="1892300" cy="1419225"/>
                  <wp:effectExtent l="0" t="0" r="0" b="9525"/>
                  <wp:docPr id="1753686951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239" cy="14319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AEC7CE" w14:textId="32A73A3F" w:rsidR="00B35B75" w:rsidRPr="00110CB3" w:rsidRDefault="00277F65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62BAAFD5" wp14:editId="21E404EA">
                  <wp:extent cx="1866899" cy="1400175"/>
                  <wp:effectExtent l="0" t="0" r="635" b="0"/>
                  <wp:docPr id="36975133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914" cy="1416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3D33F0CB" w14:textId="77777777" w:rsidR="00B35B75" w:rsidRDefault="00B35B75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CA9761D" w14:textId="77777777" w:rsidR="00B35B75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C24EC42" w14:textId="77777777" w:rsidR="00B35B75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F8882E3" w14:textId="77777777" w:rsidR="00B35B75" w:rsidRDefault="00B35B75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311E8F4" w14:textId="0CBC7DF2" w:rsidR="00B35B75" w:rsidRDefault="00450466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</w:t>
            </w:r>
            <w:r w:rsidR="00B35B75">
              <w:rPr>
                <w:rFonts w:cs="Arial"/>
                <w:sz w:val="20"/>
                <w:szCs w:val="20"/>
              </w:rPr>
              <w:t xml:space="preserve"> MIN </w:t>
            </w:r>
          </w:p>
          <w:p w14:paraId="61228BBD" w14:textId="77777777" w:rsidR="00B35B75" w:rsidRPr="0045779B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0557CD39" w14:textId="77777777" w:rsidR="00B35B75" w:rsidRPr="0045779B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1468BBFB" w14:textId="77777777" w:rsidR="00B35B75" w:rsidRPr="0045779B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11004F79" w14:textId="77777777" w:rsidR="00B35B75" w:rsidRPr="0045779B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53F58CC7" w14:textId="77777777" w:rsidR="00B35B75" w:rsidRPr="0045779B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3356C988" w14:textId="77777777" w:rsidR="00B35B75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566D52DB" w14:textId="77777777" w:rsidR="00B35B75" w:rsidRDefault="0045046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</w:t>
            </w:r>
            <w:r w:rsidR="00B35B75">
              <w:rPr>
                <w:rFonts w:cs="Arial"/>
                <w:sz w:val="20"/>
                <w:szCs w:val="20"/>
              </w:rPr>
              <w:t xml:space="preserve"> MIN </w:t>
            </w:r>
          </w:p>
          <w:p w14:paraId="026BD09C" w14:textId="77777777" w:rsidR="00450466" w:rsidRDefault="00450466" w:rsidP="007E3171">
            <w:pPr>
              <w:rPr>
                <w:rFonts w:cs="Arial"/>
                <w:sz w:val="20"/>
                <w:szCs w:val="20"/>
              </w:rPr>
            </w:pPr>
          </w:p>
          <w:p w14:paraId="7FEC2807" w14:textId="77777777" w:rsidR="00450466" w:rsidRDefault="00450466" w:rsidP="007E3171">
            <w:pPr>
              <w:rPr>
                <w:rFonts w:cs="Arial"/>
                <w:sz w:val="20"/>
                <w:szCs w:val="20"/>
              </w:rPr>
            </w:pPr>
          </w:p>
          <w:p w14:paraId="28F35EA2" w14:textId="77777777" w:rsidR="00450466" w:rsidRDefault="00450466" w:rsidP="007E3171">
            <w:pPr>
              <w:rPr>
                <w:rFonts w:cs="Arial"/>
                <w:sz w:val="20"/>
                <w:szCs w:val="20"/>
              </w:rPr>
            </w:pPr>
          </w:p>
          <w:p w14:paraId="58146EA1" w14:textId="77777777" w:rsidR="00450466" w:rsidRDefault="00450466" w:rsidP="007E3171">
            <w:pPr>
              <w:rPr>
                <w:rFonts w:cs="Arial"/>
                <w:sz w:val="20"/>
                <w:szCs w:val="20"/>
              </w:rPr>
            </w:pPr>
          </w:p>
          <w:p w14:paraId="237E25DF" w14:textId="02D859D2" w:rsidR="00450466" w:rsidRPr="0045779B" w:rsidRDefault="0045046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</w:t>
            </w:r>
          </w:p>
        </w:tc>
      </w:tr>
      <w:tr w:rsidR="00B35B75" w:rsidRPr="0005294D" w14:paraId="56BD38C7" w14:textId="77777777" w:rsidTr="007129EA">
        <w:trPr>
          <w:trHeight w:val="1888"/>
        </w:trPr>
        <w:tc>
          <w:tcPr>
            <w:tcW w:w="799" w:type="dxa"/>
            <w:shd w:val="clear" w:color="auto" w:fill="auto"/>
          </w:tcPr>
          <w:p w14:paraId="7292E7D3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8D46D76" w14:textId="77777777" w:rsidR="00B35B75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877F93E" w14:textId="77777777" w:rsidR="00B35B75" w:rsidRPr="0005294D" w:rsidRDefault="00B35B75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DA1B444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0F8D4808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A111EA4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3DD15B36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A4F418" w14:textId="77777777" w:rsidR="00B35B75" w:rsidRPr="0005294D" w:rsidRDefault="00B35B75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547" w:type="dxa"/>
            <w:gridSpan w:val="3"/>
            <w:shd w:val="clear" w:color="auto" w:fill="auto"/>
          </w:tcPr>
          <w:p w14:paraId="0A350F85" w14:textId="77777777" w:rsidR="00B35B75" w:rsidRDefault="00B35B75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30A109C7" w14:textId="77777777" w:rsidR="00B35B75" w:rsidRDefault="00B35B75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VUELTA A LA CALMA </w:t>
            </w:r>
          </w:p>
          <w:p w14:paraId="7EE3D95D" w14:textId="77777777" w:rsidR="00E35D1B" w:rsidRDefault="00E35D1B" w:rsidP="00AF26BD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313CBEEB" w14:textId="77777777" w:rsidR="00E35D1B" w:rsidRDefault="00E35D1B" w:rsidP="00AF26BD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60252E81" w14:textId="77777777" w:rsidR="00E35D1B" w:rsidRDefault="00E35D1B" w:rsidP="00AF26BD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3F1F2BD0" w14:textId="0275114B" w:rsidR="00B35B75" w:rsidRPr="00AF26BD" w:rsidRDefault="00B35B75" w:rsidP="00AF26BD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ESTIRAMIENTOS ASISTIDOS</w:t>
            </w:r>
          </w:p>
          <w:p w14:paraId="29E099EA" w14:textId="77777777" w:rsidR="00B35B75" w:rsidRPr="00C82F55" w:rsidRDefault="00B35B75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287D6732" w14:textId="77777777" w:rsidR="00B35B75" w:rsidRDefault="00B35B75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6DECC40D" w14:textId="77777777" w:rsidR="00B35B75" w:rsidRPr="0005294D" w:rsidRDefault="00B35B75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14:paraId="4047743D" w14:textId="10A1204B" w:rsidR="00AF26BD" w:rsidRDefault="00277F65" w:rsidP="00AF26BD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B3176FD" wp14:editId="4751A2EC">
                  <wp:extent cx="1714501" cy="1285875"/>
                  <wp:effectExtent l="0" t="0" r="0" b="9525"/>
                  <wp:docPr id="1871225516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535" cy="1291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253575" w14:textId="7E471AB8" w:rsidR="00EE13CB" w:rsidRPr="00AF26BD" w:rsidRDefault="00277F65" w:rsidP="00AF26BD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B65DE79" wp14:editId="0C0C1A17">
                  <wp:extent cx="1885950" cy="1414463"/>
                  <wp:effectExtent l="0" t="0" r="0" b="0"/>
                  <wp:docPr id="421208874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601" cy="14299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7680B0D4" w14:textId="77777777" w:rsidR="00B35B75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420CA15D" w14:textId="77777777" w:rsidR="00B35B75" w:rsidRDefault="00B35B75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 MIN</w:t>
            </w:r>
          </w:p>
          <w:p w14:paraId="40CEAEBC" w14:textId="77777777" w:rsidR="00EE13CB" w:rsidRDefault="00EE13CB" w:rsidP="007E3171">
            <w:pPr>
              <w:rPr>
                <w:rFonts w:cs="Arial"/>
                <w:sz w:val="20"/>
                <w:szCs w:val="20"/>
              </w:rPr>
            </w:pPr>
          </w:p>
          <w:p w14:paraId="57B15DE2" w14:textId="77777777" w:rsidR="00EE13CB" w:rsidRDefault="00EE13CB" w:rsidP="007E3171">
            <w:pPr>
              <w:rPr>
                <w:rFonts w:cs="Arial"/>
                <w:sz w:val="20"/>
                <w:szCs w:val="20"/>
              </w:rPr>
            </w:pPr>
          </w:p>
          <w:p w14:paraId="18279BC5" w14:textId="77777777" w:rsidR="00EE13CB" w:rsidRDefault="00EE13CB" w:rsidP="007E3171">
            <w:pPr>
              <w:rPr>
                <w:rFonts w:cs="Arial"/>
                <w:sz w:val="20"/>
                <w:szCs w:val="20"/>
              </w:rPr>
            </w:pPr>
          </w:p>
          <w:p w14:paraId="1BE79D1E" w14:textId="77777777" w:rsidR="00277F65" w:rsidRDefault="00277F65" w:rsidP="007E3171">
            <w:pPr>
              <w:rPr>
                <w:rFonts w:cs="Arial"/>
                <w:sz w:val="20"/>
                <w:szCs w:val="20"/>
              </w:rPr>
            </w:pPr>
          </w:p>
          <w:p w14:paraId="7997396F" w14:textId="407321E1" w:rsidR="00B35B75" w:rsidRDefault="00B35B75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10 MIN </w:t>
            </w:r>
          </w:p>
          <w:p w14:paraId="3983508F" w14:textId="77777777" w:rsidR="00B35B75" w:rsidRDefault="00B35B75" w:rsidP="007E3171">
            <w:pPr>
              <w:rPr>
                <w:rFonts w:cs="Arial"/>
                <w:sz w:val="20"/>
                <w:szCs w:val="20"/>
              </w:rPr>
            </w:pPr>
          </w:p>
          <w:p w14:paraId="7DB653E3" w14:textId="77777777" w:rsidR="00B35B75" w:rsidRPr="000A68F7" w:rsidRDefault="00B35B75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34381A50" w14:textId="77777777" w:rsidR="00B35B75" w:rsidRPr="0005294D" w:rsidRDefault="00B35B75" w:rsidP="00B35B7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B35B75" w:rsidRPr="0005294D" w14:paraId="6EC29C48" w14:textId="77777777" w:rsidTr="007E3171">
        <w:tc>
          <w:tcPr>
            <w:tcW w:w="5303" w:type="dxa"/>
            <w:shd w:val="clear" w:color="auto" w:fill="auto"/>
          </w:tcPr>
          <w:p w14:paraId="675637BE" w14:textId="77777777" w:rsidR="00B35B75" w:rsidRPr="0005294D" w:rsidRDefault="00B35B75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  </w:t>
            </w:r>
          </w:p>
        </w:tc>
        <w:tc>
          <w:tcPr>
            <w:tcW w:w="5303" w:type="dxa"/>
            <w:shd w:val="clear" w:color="auto" w:fill="auto"/>
          </w:tcPr>
          <w:p w14:paraId="71A55534" w14:textId="77777777" w:rsidR="00B35B75" w:rsidRPr="0005294D" w:rsidRDefault="00B35B75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B35B75" w:rsidRPr="0005294D" w14:paraId="56521D28" w14:textId="77777777" w:rsidTr="007E3171">
        <w:tc>
          <w:tcPr>
            <w:tcW w:w="5303" w:type="dxa"/>
            <w:shd w:val="clear" w:color="auto" w:fill="auto"/>
          </w:tcPr>
          <w:p w14:paraId="3AF261AE" w14:textId="77777777" w:rsidR="00B35B75" w:rsidRPr="0005294D" w:rsidRDefault="00B35B75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7F9A1CDC" w14:textId="77777777" w:rsidR="00B35B75" w:rsidRPr="0005294D" w:rsidRDefault="00B35B75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27355D7A" w14:textId="77777777" w:rsidR="00B35B75" w:rsidRDefault="00B35B75" w:rsidP="00B35B75">
      <w:pPr>
        <w:rPr>
          <w:sz w:val="20"/>
          <w:szCs w:val="20"/>
        </w:rPr>
      </w:pPr>
    </w:p>
    <w:p w14:paraId="454FD1E9" w14:textId="77777777" w:rsidR="00B35B75" w:rsidRDefault="00B35B75" w:rsidP="00B35B7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3B787468" w14:textId="77777777" w:rsidR="00E35D1B" w:rsidRDefault="00E35D1B" w:rsidP="00B35B75">
      <w:pPr>
        <w:rPr>
          <w:sz w:val="20"/>
          <w:szCs w:val="20"/>
        </w:rPr>
      </w:pPr>
    </w:p>
    <w:p w14:paraId="568EFEED" w14:textId="77777777" w:rsidR="00E35D1B" w:rsidRDefault="00E35D1B" w:rsidP="00B35B75">
      <w:pPr>
        <w:rPr>
          <w:sz w:val="20"/>
          <w:szCs w:val="20"/>
        </w:rPr>
      </w:pPr>
    </w:p>
    <w:p w14:paraId="3845B9D5" w14:textId="77777777" w:rsidR="00E35D1B" w:rsidRDefault="00E35D1B" w:rsidP="00B35B75">
      <w:pPr>
        <w:rPr>
          <w:sz w:val="20"/>
          <w:szCs w:val="20"/>
        </w:rPr>
      </w:pPr>
    </w:p>
    <w:p w14:paraId="4F854108" w14:textId="77777777" w:rsidR="00E35D1B" w:rsidRDefault="00E35D1B" w:rsidP="00B35B75">
      <w:pPr>
        <w:rPr>
          <w:sz w:val="20"/>
          <w:szCs w:val="20"/>
        </w:rPr>
      </w:pPr>
    </w:p>
    <w:p w14:paraId="7EF5C1D9" w14:textId="77777777" w:rsidR="00277F65" w:rsidRDefault="00277F65" w:rsidP="00B35B75">
      <w:pPr>
        <w:rPr>
          <w:sz w:val="20"/>
          <w:szCs w:val="20"/>
        </w:rPr>
      </w:pPr>
    </w:p>
    <w:p w14:paraId="599EC6D3" w14:textId="77777777" w:rsidR="00277F65" w:rsidRDefault="00277F65" w:rsidP="00B35B75">
      <w:pPr>
        <w:rPr>
          <w:sz w:val="20"/>
          <w:szCs w:val="20"/>
        </w:rPr>
      </w:pPr>
    </w:p>
    <w:p w14:paraId="4CD42E7E" w14:textId="77777777" w:rsidR="00AF26BD" w:rsidRPr="0005294D" w:rsidRDefault="00AF26BD" w:rsidP="00AF2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69"/>
        <w:gridCol w:w="2276"/>
      </w:tblGrid>
      <w:tr w:rsidR="00AF26BD" w:rsidRPr="0005294D" w14:paraId="17030CA5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03086973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1" w:type="dxa"/>
            <w:gridSpan w:val="3"/>
            <w:shd w:val="clear" w:color="auto" w:fill="auto"/>
            <w:vAlign w:val="center"/>
          </w:tcPr>
          <w:p w14:paraId="74C213CD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76" w:type="dxa"/>
            <w:shd w:val="clear" w:color="auto" w:fill="auto"/>
            <w:vAlign w:val="center"/>
          </w:tcPr>
          <w:p w14:paraId="547E9410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3</w:t>
            </w:r>
          </w:p>
        </w:tc>
      </w:tr>
      <w:tr w:rsidR="00AF26BD" w:rsidRPr="0005294D" w14:paraId="2C0A4F30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6B08DFD2" w14:textId="77777777" w:rsidR="00AF26B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4E7F58E0" w14:textId="63C764E9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2</w:t>
            </w:r>
            <w:r w:rsidR="00B5594E">
              <w:rPr>
                <w:rFonts w:cs="Arial"/>
                <w:b/>
                <w:sz w:val="20"/>
                <w:szCs w:val="20"/>
              </w:rPr>
              <w:t>8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NOVIEMBRE</w:t>
            </w:r>
            <w:r>
              <w:rPr>
                <w:rFonts w:cs="Arial"/>
                <w:b/>
                <w:sz w:val="20"/>
                <w:szCs w:val="20"/>
              </w:rPr>
              <w:t xml:space="preserve"> 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06815E46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AF26BD" w:rsidRPr="0005294D" w14:paraId="73C9E93E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228CC147" w14:textId="5ED9EB9D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EE13CB">
              <w:rPr>
                <w:rFonts w:cs="Arial"/>
                <w:b/>
                <w:sz w:val="20"/>
                <w:szCs w:val="20"/>
              </w:rPr>
              <w:t xml:space="preserve">PRACTICA DE FUTBOL 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0CDF764C" w14:textId="77777777" w:rsidR="00AF26BD" w:rsidRPr="00245765" w:rsidRDefault="00AF26BD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CINTA PARA MARCAR.</w:t>
            </w:r>
          </w:p>
        </w:tc>
      </w:tr>
      <w:tr w:rsidR="00AF26BD" w:rsidRPr="0005294D" w14:paraId="134BDE6D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2405F319" w14:textId="6670BCB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EE13CB">
              <w:rPr>
                <w:rFonts w:cs="Arial"/>
                <w:b/>
                <w:sz w:val="20"/>
                <w:szCs w:val="20"/>
              </w:rPr>
              <w:t>REALIZAR UN PRACTICA CORRECTIVA</w:t>
            </w:r>
          </w:p>
        </w:tc>
      </w:tr>
      <w:tr w:rsidR="00AF26BD" w:rsidRPr="0005294D" w14:paraId="4E3AB52E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60A0B4FE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04C535C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B26B727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774D3EFD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976585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69" w:type="dxa"/>
            <w:shd w:val="clear" w:color="auto" w:fill="auto"/>
          </w:tcPr>
          <w:p w14:paraId="7C28A35A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E0F9D0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76" w:type="dxa"/>
            <w:shd w:val="clear" w:color="auto" w:fill="auto"/>
          </w:tcPr>
          <w:p w14:paraId="780897D1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CB5318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AF26BD" w:rsidRPr="0005294D" w14:paraId="6CB2AEAB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3D458026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E5214DC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F71AB5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BC862FA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189E6C3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266ADCA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8260E41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6FD8E5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84B227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0576B855" w14:textId="77777777" w:rsidR="00AF26BD" w:rsidRDefault="00AF26BD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368A3AB8" w14:textId="0E049EE9" w:rsidR="00AF26BD" w:rsidRPr="00BB09F4" w:rsidRDefault="00AF26BD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MOVILIDAD ARTICULAR </w:t>
            </w:r>
          </w:p>
        </w:tc>
        <w:tc>
          <w:tcPr>
            <w:tcW w:w="2969" w:type="dxa"/>
            <w:shd w:val="clear" w:color="auto" w:fill="auto"/>
          </w:tcPr>
          <w:p w14:paraId="77F67CF6" w14:textId="41EB8B7B" w:rsidR="00AF26BD" w:rsidRPr="00790496" w:rsidRDefault="00277F65" w:rsidP="00AF26B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7CE74D3" wp14:editId="3038BF35">
                  <wp:extent cx="1783080" cy="1337310"/>
                  <wp:effectExtent l="0" t="0" r="7620" b="0"/>
                  <wp:docPr id="1558140300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031" cy="13440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shd w:val="clear" w:color="auto" w:fill="auto"/>
          </w:tcPr>
          <w:p w14:paraId="4624ED04" w14:textId="77777777" w:rsidR="00AF26BD" w:rsidRDefault="00AF26BD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1A591D7" w14:textId="77777777" w:rsidR="00AF26BD" w:rsidRDefault="00AF26BD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7D8A15A" w14:textId="77777777" w:rsidR="00AF26BD" w:rsidRPr="005C7312" w:rsidRDefault="00AF26BD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15 MIN </w:t>
            </w:r>
          </w:p>
        </w:tc>
      </w:tr>
      <w:tr w:rsidR="00AF26BD" w:rsidRPr="0005294D" w14:paraId="1961BF15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1DE3C012" w14:textId="77777777" w:rsidR="00AF26B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54C4662" w14:textId="77777777" w:rsidR="00AF26B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A350142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E7E0AC7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44707146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28B6635F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80EFE49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723E415C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595E5697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32CB58D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353D9BC5" w14:textId="77777777" w:rsidR="00AF26BD" w:rsidRDefault="00AF26BD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A333261" w14:textId="724C78DD" w:rsidR="00E35D1B" w:rsidRP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E35D1B">
              <w:rPr>
                <w:rFonts w:ascii="Calibri" w:hAnsi="Calibri"/>
                <w:b/>
                <w:bCs/>
                <w:sz w:val="20"/>
                <w:szCs w:val="20"/>
              </w:rPr>
              <w:t>RONDOS</w:t>
            </w:r>
          </w:p>
          <w:p w14:paraId="7D6178A8" w14:textId="77777777" w:rsidR="00AF26BD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REALIZAMOS TENENCIA DE BALON MIENTRAS EL JUGADOR QUE ESTA EN LA MITAD DEBE HACER RECUPERACION.</w:t>
            </w:r>
          </w:p>
          <w:p w14:paraId="1006B477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4FF02070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36C96459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246C7C7C" w14:textId="77777777" w:rsidR="0027138F" w:rsidRDefault="0027138F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52D29D37" w14:textId="77777777" w:rsidR="0027138F" w:rsidRDefault="0027138F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7D75E0E6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E35D1B">
              <w:rPr>
                <w:rFonts w:ascii="Calibri" w:hAnsi="Calibri"/>
                <w:b/>
                <w:bCs/>
                <w:sz w:val="20"/>
                <w:szCs w:val="20"/>
              </w:rPr>
              <w:t>PRACTICA DE FUTBOL</w:t>
            </w:r>
          </w:p>
          <w:p w14:paraId="5EDB5336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SACAMOS DOS EQUIPOS DE 11 JUGADORES CADA EQUIPO, HACEMOS CORRECIONES DE ACUERDO A LO QUE REQUIERE EL SISTEMA DE JUEGO Y NUESTRO MODELO DE JUEGO, BUSCAMOS ALTERNATIVAS CON CABIOS Y MODIFICACIONES DENTRO DEL CAMPO.</w:t>
            </w:r>
          </w:p>
          <w:p w14:paraId="64C0E6B8" w14:textId="77777777" w:rsid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217C0C20" w14:textId="660CD139" w:rsidR="00E35D1B" w:rsidRPr="00E35D1B" w:rsidRDefault="00E35D1B" w:rsidP="00E35D1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PONEMOS EN PRACTICA TODO LO QUE SE VIENE TRABAJANDO, SIMULAMOS LOS PARTIDOS OFICIALES.</w:t>
            </w:r>
          </w:p>
        </w:tc>
        <w:tc>
          <w:tcPr>
            <w:tcW w:w="2969" w:type="dxa"/>
            <w:shd w:val="clear" w:color="auto" w:fill="auto"/>
          </w:tcPr>
          <w:p w14:paraId="2EE9EC1C" w14:textId="6C3E358F" w:rsidR="00AF26BD" w:rsidRDefault="00277F65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44D6D6A" wp14:editId="05BFF578">
                  <wp:extent cx="1731645" cy="1298734"/>
                  <wp:effectExtent l="0" t="0" r="1905" b="0"/>
                  <wp:docPr id="138137052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431" cy="1320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FE4909" w14:textId="6A9506C3" w:rsidR="00700B5F" w:rsidRDefault="00277F65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A14DCBA" wp14:editId="78AC5183">
                  <wp:extent cx="1725295" cy="1293971"/>
                  <wp:effectExtent l="0" t="0" r="8255" b="1905"/>
                  <wp:docPr id="733543269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67" cy="130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96F0D8" w14:textId="3264D7CC" w:rsidR="00AF26BD" w:rsidRPr="00110CB3" w:rsidRDefault="00AF26BD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                                           </w:t>
            </w:r>
          </w:p>
        </w:tc>
        <w:tc>
          <w:tcPr>
            <w:tcW w:w="2276" w:type="dxa"/>
            <w:shd w:val="clear" w:color="auto" w:fill="auto"/>
          </w:tcPr>
          <w:p w14:paraId="23A28216" w14:textId="77777777" w:rsidR="00AF26BD" w:rsidRDefault="00AF26BD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C6543F6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3ECF029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10 MIN </w:t>
            </w:r>
          </w:p>
          <w:p w14:paraId="73C62CC8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4B0F756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40D4953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CC2DFFF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B183A98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B8C7D8F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7B9B476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A4CE0B8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255C21F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F04D97B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81822B1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09BCD1A" w14:textId="1BCBB928" w:rsidR="00AF26BD" w:rsidRDefault="00E35D1B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50 MIN </w:t>
            </w:r>
          </w:p>
          <w:p w14:paraId="74181A89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BBEED89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6AB7836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B2F887C" w14:textId="77777777" w:rsidR="00AF26B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3BF9FC8" w14:textId="61F98305" w:rsidR="00AF26BD" w:rsidRPr="0005294D" w:rsidRDefault="00AF26BD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F26BD" w:rsidRPr="0005294D" w14:paraId="743FD54C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55EC532E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64001A5" w14:textId="77777777" w:rsidR="00AF26B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08C1366" w14:textId="77777777" w:rsidR="00AF26BD" w:rsidRPr="0005294D" w:rsidRDefault="00AF26BD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8D0FE94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64C35B64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595ED2F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3B90674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C397CEF" w14:textId="77777777" w:rsidR="00AF26BD" w:rsidRPr="0005294D" w:rsidRDefault="00AF26BD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447AD323" w14:textId="77777777" w:rsidR="00AF26BD" w:rsidRDefault="00AF26BD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3702B85D" w14:textId="77777777" w:rsidR="00AF26BD" w:rsidRDefault="00AF26BD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VUELTA A LA CALMA</w:t>
            </w:r>
          </w:p>
          <w:p w14:paraId="7E6788AB" w14:textId="77777777" w:rsidR="00AF26BD" w:rsidRDefault="00AF26BD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ESTIRAMIENTO INDIVIDUAL.</w:t>
            </w:r>
          </w:p>
          <w:p w14:paraId="64F313DC" w14:textId="77777777" w:rsidR="00AF26BD" w:rsidRDefault="00AF26BD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5C4DD5FB" w14:textId="77777777" w:rsidR="00AF26BD" w:rsidRPr="0005294D" w:rsidRDefault="00AF26BD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</w:tcPr>
          <w:p w14:paraId="4F055E7D" w14:textId="1B02324D" w:rsidR="00AF26BD" w:rsidRPr="009137D3" w:rsidRDefault="00277F65" w:rsidP="00094AD9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245DD7E" wp14:editId="724C6ADB">
                  <wp:extent cx="1828799" cy="1647825"/>
                  <wp:effectExtent l="0" t="0" r="635" b="0"/>
                  <wp:docPr id="1276973033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794" cy="16721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shd w:val="clear" w:color="auto" w:fill="auto"/>
          </w:tcPr>
          <w:p w14:paraId="1C06B4CF" w14:textId="77777777" w:rsidR="00AF26BD" w:rsidRDefault="00AF26BD" w:rsidP="007E3171">
            <w:pPr>
              <w:rPr>
                <w:rFonts w:cs="Arial"/>
                <w:sz w:val="20"/>
                <w:szCs w:val="20"/>
              </w:rPr>
            </w:pPr>
          </w:p>
          <w:p w14:paraId="4853230B" w14:textId="77777777" w:rsidR="00AF26BD" w:rsidRDefault="00AF26BD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15 MIN </w:t>
            </w:r>
          </w:p>
          <w:p w14:paraId="38743F87" w14:textId="77777777" w:rsidR="00AF26BD" w:rsidRDefault="00AF26BD" w:rsidP="007E3171">
            <w:pPr>
              <w:rPr>
                <w:rFonts w:cs="Arial"/>
                <w:sz w:val="20"/>
                <w:szCs w:val="20"/>
              </w:rPr>
            </w:pPr>
          </w:p>
          <w:p w14:paraId="5EB5F269" w14:textId="77777777" w:rsidR="00AF26BD" w:rsidRDefault="00AF26BD" w:rsidP="007E3171">
            <w:pPr>
              <w:rPr>
                <w:rFonts w:cs="Arial"/>
                <w:sz w:val="20"/>
                <w:szCs w:val="20"/>
              </w:rPr>
            </w:pPr>
          </w:p>
          <w:p w14:paraId="05219438" w14:textId="77777777" w:rsidR="00AF26BD" w:rsidRPr="000A68F7" w:rsidRDefault="00AF26BD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4FE6C436" w14:textId="77777777" w:rsidR="00AF26BD" w:rsidRPr="0005294D" w:rsidRDefault="00AF26BD" w:rsidP="00AF26BD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AF26BD" w:rsidRPr="0005294D" w14:paraId="7AC57BEE" w14:textId="77777777" w:rsidTr="007E3171">
        <w:tc>
          <w:tcPr>
            <w:tcW w:w="5303" w:type="dxa"/>
            <w:shd w:val="clear" w:color="auto" w:fill="auto"/>
          </w:tcPr>
          <w:p w14:paraId="63023258" w14:textId="77777777" w:rsidR="00AF26BD" w:rsidRPr="0005294D" w:rsidRDefault="00AF26BD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665234EE" w14:textId="77777777" w:rsidR="00AF26BD" w:rsidRPr="0005294D" w:rsidRDefault="00AF26BD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AF26BD" w:rsidRPr="0005294D" w14:paraId="6915823A" w14:textId="77777777" w:rsidTr="007E3171">
        <w:tc>
          <w:tcPr>
            <w:tcW w:w="5303" w:type="dxa"/>
            <w:shd w:val="clear" w:color="auto" w:fill="auto"/>
          </w:tcPr>
          <w:p w14:paraId="053041C4" w14:textId="77777777" w:rsidR="00AF26BD" w:rsidRPr="0005294D" w:rsidRDefault="00AF26BD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757A9B0" w14:textId="77777777" w:rsidR="00AF26BD" w:rsidRPr="0005294D" w:rsidRDefault="00AF26BD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7931DB3C" w14:textId="77777777" w:rsidR="00AF26BD" w:rsidRDefault="00AF26BD" w:rsidP="00AF26BD">
      <w:pPr>
        <w:rPr>
          <w:sz w:val="20"/>
          <w:szCs w:val="20"/>
        </w:rPr>
      </w:pPr>
    </w:p>
    <w:p w14:paraId="08B489C8" w14:textId="77777777" w:rsidR="00AF26BD" w:rsidRDefault="00AF26BD" w:rsidP="00AF26BD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1116703C" w14:textId="77777777" w:rsidR="00AF26BD" w:rsidRDefault="00AF26BD" w:rsidP="00AF26BD">
      <w:pPr>
        <w:rPr>
          <w:sz w:val="20"/>
          <w:szCs w:val="20"/>
        </w:rPr>
      </w:pPr>
    </w:p>
    <w:p w14:paraId="24DC7894" w14:textId="77777777" w:rsidR="00AF26BD" w:rsidRPr="002B61E1" w:rsidRDefault="00AF26BD" w:rsidP="00AF26BD"/>
    <w:p w14:paraId="2234A127" w14:textId="77777777" w:rsidR="00B35B75" w:rsidRDefault="00B35B75" w:rsidP="00B35B75">
      <w:pPr>
        <w:rPr>
          <w:sz w:val="20"/>
          <w:szCs w:val="20"/>
        </w:rPr>
      </w:pPr>
    </w:p>
    <w:p w14:paraId="12D00586" w14:textId="77777777" w:rsidR="00AF26BD" w:rsidRDefault="00AF26BD" w:rsidP="00B35B75">
      <w:pPr>
        <w:rPr>
          <w:sz w:val="20"/>
          <w:szCs w:val="20"/>
        </w:rPr>
      </w:pPr>
    </w:p>
    <w:p w14:paraId="70408849" w14:textId="77777777" w:rsidR="00AF26BD" w:rsidRDefault="00AF26BD" w:rsidP="00B35B75">
      <w:pPr>
        <w:rPr>
          <w:sz w:val="20"/>
          <w:szCs w:val="20"/>
        </w:rPr>
      </w:pPr>
    </w:p>
    <w:p w14:paraId="4C940819" w14:textId="77777777" w:rsidR="00700B5F" w:rsidRDefault="00700B5F" w:rsidP="00B35B75">
      <w:pPr>
        <w:rPr>
          <w:sz w:val="20"/>
          <w:szCs w:val="20"/>
        </w:rPr>
      </w:pPr>
    </w:p>
    <w:p w14:paraId="575A11AB" w14:textId="77777777" w:rsidR="004F5731" w:rsidRDefault="004F5731" w:rsidP="00B35B75">
      <w:pPr>
        <w:rPr>
          <w:sz w:val="20"/>
          <w:szCs w:val="20"/>
        </w:rPr>
      </w:pPr>
    </w:p>
    <w:p w14:paraId="72A22ECF" w14:textId="77777777" w:rsidR="004F5731" w:rsidRDefault="004F5731" w:rsidP="00B35B75">
      <w:pPr>
        <w:rPr>
          <w:sz w:val="20"/>
          <w:szCs w:val="20"/>
        </w:rPr>
      </w:pPr>
    </w:p>
    <w:p w14:paraId="132124CA" w14:textId="77777777" w:rsidR="004F5731" w:rsidRDefault="004F5731" w:rsidP="00B35B75">
      <w:pPr>
        <w:rPr>
          <w:sz w:val="20"/>
          <w:szCs w:val="20"/>
        </w:rPr>
      </w:pPr>
    </w:p>
    <w:p w14:paraId="31925859" w14:textId="77777777" w:rsidR="004F5731" w:rsidRDefault="004F5731" w:rsidP="00B35B75">
      <w:pPr>
        <w:rPr>
          <w:sz w:val="20"/>
          <w:szCs w:val="20"/>
        </w:rPr>
      </w:pPr>
    </w:p>
    <w:p w14:paraId="4B9010E3" w14:textId="77777777" w:rsidR="00700B5F" w:rsidRDefault="00700B5F" w:rsidP="00B35B75">
      <w:pPr>
        <w:rPr>
          <w:sz w:val="20"/>
          <w:szCs w:val="20"/>
        </w:rPr>
      </w:pPr>
    </w:p>
    <w:p w14:paraId="4C594C18" w14:textId="77777777" w:rsidR="0027138F" w:rsidRDefault="0027138F" w:rsidP="00B35B75">
      <w:pPr>
        <w:rPr>
          <w:sz w:val="20"/>
          <w:szCs w:val="20"/>
        </w:rPr>
      </w:pPr>
    </w:p>
    <w:p w14:paraId="2B35B53E" w14:textId="77777777" w:rsidR="00450466" w:rsidRDefault="00450466" w:rsidP="00B35B75">
      <w:pPr>
        <w:rPr>
          <w:sz w:val="20"/>
          <w:szCs w:val="20"/>
        </w:rPr>
      </w:pPr>
    </w:p>
    <w:p w14:paraId="5A4FB232" w14:textId="77777777" w:rsidR="00450466" w:rsidRDefault="00450466" w:rsidP="00B35B75">
      <w:pPr>
        <w:rPr>
          <w:sz w:val="20"/>
          <w:szCs w:val="20"/>
        </w:rPr>
      </w:pPr>
    </w:p>
    <w:p w14:paraId="3ECCEB8B" w14:textId="77777777" w:rsidR="00AF26BD" w:rsidRDefault="00AF26BD" w:rsidP="00B35B75">
      <w:pPr>
        <w:rPr>
          <w:sz w:val="20"/>
          <w:szCs w:val="20"/>
        </w:rPr>
      </w:pPr>
    </w:p>
    <w:p w14:paraId="12E97FBE" w14:textId="77777777" w:rsidR="00C159E2" w:rsidRPr="0005294D" w:rsidRDefault="00C159E2" w:rsidP="00C15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C159E2" w:rsidRPr="0005294D" w14:paraId="59694F8D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2D6460F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114A8378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A25A26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4</w:t>
            </w:r>
          </w:p>
        </w:tc>
      </w:tr>
      <w:tr w:rsidR="00C159E2" w:rsidRPr="0005294D" w14:paraId="2CEEB700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381DB5DB" w14:textId="77777777" w:rsidR="00C159E2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66D66008" w14:textId="47463DF8" w:rsidR="00C159E2" w:rsidRPr="0005294D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 w:rsidR="00B5594E">
              <w:rPr>
                <w:rFonts w:cs="Arial"/>
                <w:b/>
                <w:sz w:val="20"/>
                <w:szCs w:val="20"/>
              </w:rPr>
              <w:t xml:space="preserve"> 03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DICIEMBRE</w:t>
            </w:r>
            <w:r>
              <w:rPr>
                <w:rFonts w:cs="Arial"/>
                <w:b/>
                <w:sz w:val="20"/>
                <w:szCs w:val="20"/>
              </w:rPr>
              <w:t xml:space="preserve"> 2024 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492F0C11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C159E2" w:rsidRPr="0005294D" w14:paraId="72E417DE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5CEF5822" w14:textId="3896B26F" w:rsidR="00C159E2" w:rsidRPr="0005294D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27138F">
              <w:rPr>
                <w:rFonts w:cs="Arial"/>
                <w:b/>
                <w:sz w:val="20"/>
                <w:szCs w:val="20"/>
              </w:rPr>
              <w:t xml:space="preserve">TRABAJOS TACTICOS 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65150816" w14:textId="77777777" w:rsidR="00C159E2" w:rsidRPr="00245765" w:rsidRDefault="00C159E2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BALONES; PETOS, ESTACAS, CINTA PARA MARCAR.</w:t>
            </w:r>
          </w:p>
        </w:tc>
      </w:tr>
      <w:tr w:rsidR="00C159E2" w:rsidRPr="0005294D" w14:paraId="1CE01777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3374A4B9" w14:textId="5817410A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27138F">
              <w:rPr>
                <w:rFonts w:cs="Arial"/>
                <w:b/>
                <w:sz w:val="20"/>
                <w:szCs w:val="20"/>
              </w:rPr>
              <w:t xml:space="preserve">PRACTICAR EL CONCEPTO </w:t>
            </w:r>
            <w:proofErr w:type="gramStart"/>
            <w:r w:rsidR="0027138F">
              <w:rPr>
                <w:rFonts w:cs="Arial"/>
                <w:b/>
                <w:sz w:val="20"/>
                <w:szCs w:val="20"/>
              </w:rPr>
              <w:t xml:space="preserve">TACTICO </w:t>
            </w:r>
            <w:r w:rsidR="00094AD9">
              <w:rPr>
                <w:rFonts w:cs="Arial"/>
                <w:b/>
                <w:sz w:val="20"/>
                <w:szCs w:val="20"/>
              </w:rPr>
              <w:t xml:space="preserve"> “</w:t>
            </w:r>
            <w:proofErr w:type="gramEnd"/>
            <w:r w:rsidR="00094AD9">
              <w:rPr>
                <w:rFonts w:cs="Arial"/>
                <w:b/>
                <w:sz w:val="20"/>
                <w:szCs w:val="20"/>
              </w:rPr>
              <w:t>REPLIEGUE”</w:t>
            </w:r>
          </w:p>
        </w:tc>
      </w:tr>
      <w:tr w:rsidR="00C159E2" w:rsidRPr="0005294D" w14:paraId="549E1B93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5BF0E3EE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365080A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15F234A9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07DB06BF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89E8E92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75D0784A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9A39575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73A99CF7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CF7AC69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C159E2" w:rsidRPr="0005294D" w14:paraId="62CA00CC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5094B1AA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370A9BC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42C8F7A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C8910A9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31511F54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02B9DC7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450A0F9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43C6DD0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D4D9A0F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151BEE98" w14:textId="77777777" w:rsidR="00C159E2" w:rsidRDefault="00C159E2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6B9CF916" w14:textId="77777777" w:rsidR="00C159E2" w:rsidRPr="00BB09F4" w:rsidRDefault="00C159E2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MOVILIDAD ARTICULAR CON EJERCICIOS DE COORDINACION  </w:t>
            </w:r>
          </w:p>
        </w:tc>
        <w:tc>
          <w:tcPr>
            <w:tcW w:w="2977" w:type="dxa"/>
            <w:shd w:val="clear" w:color="auto" w:fill="auto"/>
          </w:tcPr>
          <w:p w14:paraId="3F23058D" w14:textId="311AF6FB" w:rsidR="00C159E2" w:rsidRPr="00790496" w:rsidRDefault="00094AD9" w:rsidP="00C159E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E4CD090" wp14:editId="21DCA131">
                  <wp:extent cx="1744133" cy="1308100"/>
                  <wp:effectExtent l="0" t="0" r="8890" b="6350"/>
                  <wp:docPr id="1371571452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75" cy="1327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3D98C385" w14:textId="77777777" w:rsidR="00C159E2" w:rsidRDefault="00C159E2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891A23B" w14:textId="77777777" w:rsidR="00C159E2" w:rsidRDefault="00C159E2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6096DE6" w14:textId="77777777" w:rsidR="00C159E2" w:rsidRPr="005C7312" w:rsidRDefault="00C159E2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15 MIN </w:t>
            </w:r>
          </w:p>
        </w:tc>
      </w:tr>
      <w:tr w:rsidR="00C159E2" w:rsidRPr="0005294D" w14:paraId="5A25B112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7A8D6FD7" w14:textId="77777777" w:rsidR="00C159E2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F08943A" w14:textId="77777777" w:rsidR="00C159E2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72B3822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01539A2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950C80F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7B179082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20FB9BF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4055AB3B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3196BDEB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F009EC8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55D86A9F" w14:textId="77777777" w:rsidR="00C159E2" w:rsidRDefault="00C159E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FE76064" w14:textId="77777777" w:rsidR="00C159E2" w:rsidRDefault="00C159E2" w:rsidP="00C159E2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0A69A756" w14:textId="774FD232" w:rsidR="00C159E2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F5731">
              <w:rPr>
                <w:rFonts w:ascii="Calibri" w:hAnsi="Calibri"/>
                <w:b/>
                <w:bCs/>
                <w:sz w:val="20"/>
                <w:szCs w:val="20"/>
              </w:rPr>
              <w:t>TRABAJOS TACTICOS</w:t>
            </w:r>
          </w:p>
          <w:p w14:paraId="41F17E32" w14:textId="469716C4" w:rsidR="004F5731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POSICIONAMIENTO DENTRO DE LA CANCHA CON MOVIMIENTOS LARGOS Y CORTOS, CON BALON Y SIN BALON. </w:t>
            </w:r>
          </w:p>
          <w:p w14:paraId="4CE6E1C4" w14:textId="03861F84" w:rsidR="00450466" w:rsidRPr="00450466" w:rsidRDefault="004F5731" w:rsidP="00450466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MOVIMIENTOS DEFENSIVOS Y OFENSIVOS.</w:t>
            </w:r>
          </w:p>
          <w:p w14:paraId="345FDC7C" w14:textId="77777777" w:rsidR="00450466" w:rsidRDefault="00450466" w:rsidP="00450466">
            <w:pPr>
              <w:pStyle w:val="NormalWeb"/>
              <w:spacing w:after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506FEF39" w14:textId="4B73CBD7" w:rsidR="00450466" w:rsidRPr="00450466" w:rsidRDefault="00450466" w:rsidP="00450466">
            <w:pPr>
              <w:pStyle w:val="NormalWeb"/>
              <w:spacing w:after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0466">
              <w:rPr>
                <w:rFonts w:ascii="Calibri" w:hAnsi="Calibri"/>
                <w:b/>
                <w:bCs/>
                <w:sz w:val="20"/>
                <w:szCs w:val="20"/>
              </w:rPr>
              <w:t xml:space="preserve">REPLIEGUE </w:t>
            </w:r>
          </w:p>
          <w:p w14:paraId="7139416F" w14:textId="77777777" w:rsidR="00450466" w:rsidRPr="00450466" w:rsidRDefault="00450466" w:rsidP="00450466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  <w:r w:rsidRPr="00450466">
              <w:rPr>
                <w:rFonts w:ascii="Calibri" w:hAnsi="Calibri"/>
                <w:sz w:val="20"/>
                <w:szCs w:val="20"/>
              </w:rPr>
              <w:t>TRABAJAMOS EN TODA LA CANCHA EL REPLIEGUE DEL EQUIPO EN LOS MOMENTOS NECESARIOS DEL PARTIDO.</w:t>
            </w:r>
          </w:p>
          <w:p w14:paraId="3C903676" w14:textId="77777777" w:rsidR="00450466" w:rsidRPr="00450466" w:rsidRDefault="00450466" w:rsidP="00450466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  <w:r w:rsidRPr="00450466">
              <w:rPr>
                <w:rFonts w:ascii="Calibri" w:hAnsi="Calibri"/>
                <w:sz w:val="20"/>
                <w:szCs w:val="20"/>
              </w:rPr>
              <w:t>AJUSTAMOS LOS MOVIMIENTOS EN CONJUNTO PARA HACER UN BUEN REPLIEGUE EN EL MOMENTOS DE PERDER EL BALON.</w:t>
            </w:r>
          </w:p>
          <w:p w14:paraId="752495C1" w14:textId="77777777" w:rsidR="004F5731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954EB53" w14:textId="77777777" w:rsidR="004F5731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23D88BBE" w14:textId="77777777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374034B" w14:textId="77777777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0FAA2FA" w14:textId="77777777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730BC57" w14:textId="77777777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AF4E083" w14:textId="35374D5F" w:rsidR="004F5731" w:rsidRDefault="00450466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0466">
              <w:rPr>
                <w:rFonts w:ascii="Calibri" w:hAnsi="Calibri"/>
                <w:b/>
                <w:bCs/>
                <w:sz w:val="20"/>
                <w:szCs w:val="20"/>
              </w:rPr>
              <w:t>TEMPORIZACION DEFENSIVA</w:t>
            </w:r>
          </w:p>
          <w:p w14:paraId="070CB1CC" w14:textId="1C9CB1E3" w:rsidR="00450466" w:rsidRPr="00450466" w:rsidRDefault="00450466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DESPUES DE HACER EL REPLIEGUE, DEBEMOS HACER UNA TEMPORIZACION DEFENSIVA, MANTENIENDO LA UBICACION ASIGNADA, </w:t>
            </w:r>
            <w:r w:rsidR="00570710">
              <w:rPr>
                <w:rFonts w:ascii="Calibri" w:hAnsi="Calibri"/>
                <w:sz w:val="20"/>
                <w:szCs w:val="20"/>
              </w:rPr>
              <w:t>SALE DE SU POSICION, CUANDO SU MARCA TIENE EL BALON, CUANDO EL JUGADOR ASIGANDO PARA SU MARAC SUELTA EL BALON DEBE VOLVER A SU POSCION INICIAL.</w:t>
            </w:r>
          </w:p>
          <w:p w14:paraId="2DD5456E" w14:textId="77777777" w:rsidR="004F5731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4A7323DD" w14:textId="11A81546" w:rsidR="004F5731" w:rsidRPr="009969E6" w:rsidRDefault="004F5731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E33A529" w14:textId="28665C88" w:rsidR="00C159E2" w:rsidRDefault="00094AD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70568B29" wp14:editId="19F33248">
                  <wp:extent cx="1711960" cy="1283970"/>
                  <wp:effectExtent l="0" t="0" r="2540" b="0"/>
                  <wp:docPr id="1131342969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183" cy="1290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53E17F" w14:textId="2816B1AF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6D31A2D9" w14:textId="1E479760" w:rsidR="00094AD9" w:rsidRDefault="00094AD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8C58696" wp14:editId="7D61547D">
                  <wp:extent cx="1790700" cy="1343025"/>
                  <wp:effectExtent l="0" t="0" r="0" b="9525"/>
                  <wp:docPr id="714684492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88" cy="1351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CB4E77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2ED264CA" w14:textId="77777777" w:rsidR="00094AD9" w:rsidRDefault="00094AD9" w:rsidP="007E3171">
            <w:pPr>
              <w:rPr>
                <w:rFonts w:cs="Arial"/>
                <w:sz w:val="20"/>
                <w:szCs w:val="20"/>
              </w:rPr>
            </w:pPr>
          </w:p>
          <w:p w14:paraId="0F9B2EB5" w14:textId="77777777" w:rsidR="00094AD9" w:rsidRDefault="00094AD9" w:rsidP="007E3171">
            <w:pPr>
              <w:rPr>
                <w:rFonts w:cs="Arial"/>
                <w:sz w:val="20"/>
                <w:szCs w:val="20"/>
              </w:rPr>
            </w:pPr>
          </w:p>
          <w:p w14:paraId="422B8470" w14:textId="634E04D1" w:rsidR="00094AD9" w:rsidRPr="00110CB3" w:rsidRDefault="00094AD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5870FCA" wp14:editId="00349C6B">
                  <wp:extent cx="1743075" cy="1307306"/>
                  <wp:effectExtent l="0" t="0" r="0" b="7620"/>
                  <wp:docPr id="156939204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619" cy="1318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1A849C13" w14:textId="77777777" w:rsidR="00C159E2" w:rsidRDefault="00C159E2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6C644124" w14:textId="77777777" w:rsidR="00C159E2" w:rsidRDefault="00C159E2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D2403C7" w14:textId="41DF3A73" w:rsidR="00C159E2" w:rsidRDefault="00570710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</w:t>
            </w:r>
            <w:r w:rsidR="00C159E2">
              <w:rPr>
                <w:rFonts w:cs="Arial"/>
                <w:sz w:val="20"/>
                <w:szCs w:val="20"/>
              </w:rPr>
              <w:t xml:space="preserve"> MIN </w:t>
            </w:r>
          </w:p>
          <w:p w14:paraId="49B1D351" w14:textId="77777777" w:rsidR="00C159E2" w:rsidRPr="009969E6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4604A517" w14:textId="77777777" w:rsidR="00C159E2" w:rsidRPr="009969E6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3B3E34F4" w14:textId="77777777" w:rsidR="00C159E2" w:rsidRPr="009969E6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5C82470F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46B1F102" w14:textId="2602C40E" w:rsidR="00C159E2" w:rsidRDefault="00C159E2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570710">
              <w:rPr>
                <w:rFonts w:cs="Arial"/>
                <w:sz w:val="20"/>
                <w:szCs w:val="20"/>
              </w:rPr>
              <w:t>0</w:t>
            </w:r>
            <w:r>
              <w:rPr>
                <w:rFonts w:cs="Arial"/>
                <w:sz w:val="20"/>
                <w:szCs w:val="20"/>
              </w:rPr>
              <w:t xml:space="preserve"> MIN </w:t>
            </w:r>
          </w:p>
          <w:p w14:paraId="3377BCDC" w14:textId="77777777" w:rsidR="00C159E2" w:rsidRPr="009969E6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13950350" w14:textId="77777777" w:rsidR="00C159E2" w:rsidRPr="009969E6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56ACE12A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4146DE93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56D590D5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153D598D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3A6A5216" w14:textId="77777777" w:rsidR="00570710" w:rsidRDefault="00570710" w:rsidP="007E3171">
            <w:pPr>
              <w:rPr>
                <w:rFonts w:cs="Arial"/>
                <w:sz w:val="20"/>
                <w:szCs w:val="20"/>
              </w:rPr>
            </w:pPr>
          </w:p>
          <w:p w14:paraId="5CAF9107" w14:textId="77777777" w:rsidR="00570710" w:rsidRDefault="00570710" w:rsidP="007E3171">
            <w:pPr>
              <w:rPr>
                <w:rFonts w:cs="Arial"/>
                <w:sz w:val="20"/>
                <w:szCs w:val="20"/>
              </w:rPr>
            </w:pPr>
          </w:p>
          <w:p w14:paraId="14626F0F" w14:textId="77777777" w:rsidR="00570710" w:rsidRDefault="00570710" w:rsidP="007E3171">
            <w:pPr>
              <w:rPr>
                <w:rFonts w:cs="Arial"/>
                <w:sz w:val="20"/>
                <w:szCs w:val="20"/>
              </w:rPr>
            </w:pPr>
          </w:p>
          <w:p w14:paraId="6DA1256D" w14:textId="397D1C1B" w:rsidR="00C159E2" w:rsidRPr="009969E6" w:rsidRDefault="00570710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C159E2">
              <w:rPr>
                <w:rFonts w:cs="Arial"/>
                <w:sz w:val="20"/>
                <w:szCs w:val="20"/>
              </w:rPr>
              <w:t>0 MIN</w:t>
            </w:r>
          </w:p>
        </w:tc>
      </w:tr>
      <w:tr w:rsidR="00C159E2" w:rsidRPr="0005294D" w14:paraId="0FFE10E1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7306DDB9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974E868" w14:textId="77777777" w:rsidR="00C159E2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504D4B1" w14:textId="77777777" w:rsidR="00C159E2" w:rsidRPr="0005294D" w:rsidRDefault="00C159E2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5606E41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3F72994B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A6F9861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6359BAE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1A21EE8" w14:textId="77777777" w:rsidR="00C159E2" w:rsidRPr="0005294D" w:rsidRDefault="00C159E2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29FE3FA2" w14:textId="77777777" w:rsidR="00094AD9" w:rsidRDefault="00C159E2" w:rsidP="007E3171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C45D9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</w:t>
            </w:r>
          </w:p>
          <w:p w14:paraId="28894ED8" w14:textId="77777777" w:rsidR="00094AD9" w:rsidRDefault="00094AD9" w:rsidP="007E3171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8862B3" w14:textId="3E2A9C9E" w:rsidR="00C159E2" w:rsidRPr="00C45D93" w:rsidRDefault="00094AD9" w:rsidP="007E3171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</w:t>
            </w:r>
            <w:r w:rsidR="00C159E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159E2" w:rsidRPr="00C45D93">
              <w:rPr>
                <w:rFonts w:asciiTheme="minorHAnsi" w:hAnsiTheme="minorHAnsi" w:cstheme="minorHAnsi"/>
                <w:sz w:val="20"/>
                <w:szCs w:val="20"/>
              </w:rPr>
              <w:t xml:space="preserve">ESTIRAMIENTOS INDIVIDUALES </w:t>
            </w:r>
          </w:p>
          <w:p w14:paraId="023F649E" w14:textId="77777777" w:rsidR="00C159E2" w:rsidRDefault="00C159E2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5503B0FA" w14:textId="77777777" w:rsidR="00C159E2" w:rsidRDefault="00C159E2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09A94DC7" w14:textId="77777777" w:rsidR="00C159E2" w:rsidRDefault="00C159E2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3F198570" w14:textId="77777777" w:rsidR="00C159E2" w:rsidRPr="00C82F55" w:rsidRDefault="00C159E2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5120F1BA" w14:textId="0EB0E86B" w:rsidR="00C159E2" w:rsidRPr="0005294D" w:rsidRDefault="00C159E2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                 </w:t>
            </w:r>
          </w:p>
        </w:tc>
        <w:tc>
          <w:tcPr>
            <w:tcW w:w="2977" w:type="dxa"/>
            <w:shd w:val="clear" w:color="auto" w:fill="auto"/>
          </w:tcPr>
          <w:p w14:paraId="6730F071" w14:textId="7B4C5C13" w:rsidR="00C159E2" w:rsidRPr="009137D3" w:rsidRDefault="00094AD9" w:rsidP="00094AD9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02A3AC6" wp14:editId="60AA4C0E">
                  <wp:extent cx="1771650" cy="1697990"/>
                  <wp:effectExtent l="0" t="0" r="0" b="0"/>
                  <wp:docPr id="1179446152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087" cy="1707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0A05D3DB" w14:textId="77777777" w:rsidR="00094AD9" w:rsidRDefault="00094AD9" w:rsidP="007E3171">
            <w:pPr>
              <w:rPr>
                <w:rFonts w:cs="Arial"/>
                <w:sz w:val="20"/>
                <w:szCs w:val="20"/>
              </w:rPr>
            </w:pPr>
          </w:p>
          <w:p w14:paraId="55501FB3" w14:textId="77777777" w:rsidR="00094AD9" w:rsidRDefault="00094AD9" w:rsidP="007E3171">
            <w:pPr>
              <w:rPr>
                <w:rFonts w:cs="Arial"/>
                <w:sz w:val="20"/>
                <w:szCs w:val="20"/>
              </w:rPr>
            </w:pPr>
          </w:p>
          <w:p w14:paraId="5B851FED" w14:textId="1C9D303C" w:rsidR="00C159E2" w:rsidRDefault="00C159E2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A111EB">
              <w:rPr>
                <w:rFonts w:cs="Arial"/>
                <w:sz w:val="20"/>
                <w:szCs w:val="20"/>
              </w:rPr>
              <w:t>5</w:t>
            </w:r>
            <w:r>
              <w:rPr>
                <w:rFonts w:cs="Arial"/>
                <w:sz w:val="20"/>
                <w:szCs w:val="20"/>
              </w:rPr>
              <w:t xml:space="preserve"> MIN</w:t>
            </w:r>
          </w:p>
          <w:p w14:paraId="1D26B120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7065CCEC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0C7371B3" w14:textId="77777777" w:rsidR="00C159E2" w:rsidRDefault="00C159E2" w:rsidP="007E3171">
            <w:pPr>
              <w:rPr>
                <w:rFonts w:cs="Arial"/>
                <w:sz w:val="20"/>
                <w:szCs w:val="20"/>
              </w:rPr>
            </w:pPr>
          </w:p>
          <w:p w14:paraId="2556DA36" w14:textId="692413D4" w:rsidR="00C159E2" w:rsidRPr="000A68F7" w:rsidRDefault="00C159E2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0DA3140" w14:textId="77777777" w:rsidR="00C159E2" w:rsidRPr="0005294D" w:rsidRDefault="00C159E2" w:rsidP="00C159E2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C159E2" w:rsidRPr="0005294D" w14:paraId="2462B0B5" w14:textId="77777777" w:rsidTr="007E3171">
        <w:tc>
          <w:tcPr>
            <w:tcW w:w="5303" w:type="dxa"/>
            <w:shd w:val="clear" w:color="auto" w:fill="auto"/>
          </w:tcPr>
          <w:p w14:paraId="6DA02FDA" w14:textId="77777777" w:rsidR="00C159E2" w:rsidRPr="0005294D" w:rsidRDefault="00C159E2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3558A29A" w14:textId="77777777" w:rsidR="00C159E2" w:rsidRPr="0005294D" w:rsidRDefault="00C159E2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C159E2" w:rsidRPr="0005294D" w14:paraId="570AAC26" w14:textId="77777777" w:rsidTr="007E3171">
        <w:tc>
          <w:tcPr>
            <w:tcW w:w="5303" w:type="dxa"/>
            <w:shd w:val="clear" w:color="auto" w:fill="auto"/>
          </w:tcPr>
          <w:p w14:paraId="7921E385" w14:textId="77777777" w:rsidR="00C159E2" w:rsidRPr="0005294D" w:rsidRDefault="00C159E2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422685E" w14:textId="77777777" w:rsidR="00C159E2" w:rsidRPr="0005294D" w:rsidRDefault="00C159E2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4F7B0B04" w14:textId="77777777" w:rsidR="00C159E2" w:rsidRDefault="00C159E2" w:rsidP="00C159E2">
      <w:pPr>
        <w:rPr>
          <w:sz w:val="20"/>
          <w:szCs w:val="20"/>
        </w:rPr>
      </w:pPr>
    </w:p>
    <w:p w14:paraId="3E6270CB" w14:textId="77777777" w:rsidR="00C159E2" w:rsidRDefault="00C159E2" w:rsidP="00C159E2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618DFB81" w14:textId="77777777" w:rsidR="00C159E2" w:rsidRDefault="00C159E2" w:rsidP="00C159E2">
      <w:pPr>
        <w:rPr>
          <w:sz w:val="20"/>
          <w:szCs w:val="20"/>
        </w:rPr>
      </w:pPr>
    </w:p>
    <w:p w14:paraId="3B61C1BF" w14:textId="77777777" w:rsidR="00AF26BD" w:rsidRDefault="00AF26BD" w:rsidP="00B35B75">
      <w:pPr>
        <w:rPr>
          <w:sz w:val="20"/>
          <w:szCs w:val="20"/>
        </w:rPr>
      </w:pPr>
    </w:p>
    <w:p w14:paraId="58170FE9" w14:textId="77777777" w:rsidR="00B35B75" w:rsidRDefault="00B35B75" w:rsidP="00B35B75"/>
    <w:p w14:paraId="7A79741B" w14:textId="77777777" w:rsidR="004F5731" w:rsidRDefault="004F5731" w:rsidP="00B35B75"/>
    <w:p w14:paraId="544F3F91" w14:textId="77777777" w:rsidR="004F5731" w:rsidRDefault="004F5731" w:rsidP="00B35B75"/>
    <w:p w14:paraId="5085D08B" w14:textId="77777777" w:rsidR="004F5731" w:rsidRDefault="004F5731" w:rsidP="00B35B75"/>
    <w:p w14:paraId="5D93A551" w14:textId="77777777" w:rsidR="003137AF" w:rsidRDefault="003137AF" w:rsidP="00B35B75"/>
    <w:p w14:paraId="548F3446" w14:textId="77777777" w:rsidR="003137AF" w:rsidRPr="0005294D" w:rsidRDefault="003137AF" w:rsidP="00313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3137AF" w:rsidRPr="0005294D" w14:paraId="77B58CC1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14D53B92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535B1738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96AE9C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5</w:t>
            </w:r>
          </w:p>
        </w:tc>
      </w:tr>
      <w:tr w:rsidR="003137AF" w:rsidRPr="0005294D" w14:paraId="26BD72A7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0AE5D282" w14:textId="77777777" w:rsidR="003137AF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2DC98B96" w14:textId="0DBA1776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04</w:t>
            </w:r>
            <w:r w:rsidR="00A111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 xml:space="preserve">DICIEMBRE </w:t>
            </w:r>
            <w:r>
              <w:rPr>
                <w:rFonts w:cs="Arial"/>
                <w:b/>
                <w:sz w:val="20"/>
                <w:szCs w:val="20"/>
              </w:rPr>
              <w:t>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27FCC279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</w:t>
            </w:r>
          </w:p>
        </w:tc>
      </w:tr>
      <w:tr w:rsidR="003137AF" w:rsidRPr="0005294D" w14:paraId="3886C012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4CE42A36" w14:textId="71F67AC1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A111EB">
              <w:rPr>
                <w:rFonts w:cs="Arial"/>
                <w:b/>
                <w:sz w:val="20"/>
                <w:szCs w:val="20"/>
              </w:rPr>
              <w:t>TRABAJOS TACTICOS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683446A3" w14:textId="77777777" w:rsidR="003137AF" w:rsidRPr="00245765" w:rsidRDefault="003137A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ESTACAS, CINTA PARA MARCAR.</w:t>
            </w:r>
          </w:p>
        </w:tc>
      </w:tr>
      <w:tr w:rsidR="003137AF" w:rsidRPr="0005294D" w14:paraId="5924D8CB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248338C0" w14:textId="52D3595D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A111EB">
              <w:rPr>
                <w:rFonts w:cs="Arial"/>
                <w:b/>
                <w:sz w:val="20"/>
                <w:szCs w:val="20"/>
              </w:rPr>
              <w:t xml:space="preserve">EXPLICAR Y APLICAR </w:t>
            </w:r>
            <w:r w:rsidR="00094AD9">
              <w:rPr>
                <w:rFonts w:cs="Arial"/>
                <w:b/>
                <w:sz w:val="20"/>
                <w:szCs w:val="20"/>
              </w:rPr>
              <w:t xml:space="preserve">LAS VIGILANCIAS </w:t>
            </w:r>
          </w:p>
        </w:tc>
      </w:tr>
      <w:tr w:rsidR="003137AF" w:rsidRPr="0005294D" w14:paraId="1D28A12B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759DC2AD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0426C5F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4F44465D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094C2D10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A697908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4B5506E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7F72523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7F58794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0321A53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3137AF" w:rsidRPr="0005294D" w14:paraId="7853FD8B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3ABBBF3F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FA4A6D5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AA11623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0DB37F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4FF1DA7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A21737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4057C0B3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1886168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80D861B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69DEA3E8" w14:textId="77777777" w:rsidR="003137AF" w:rsidRDefault="003137AF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1D42E861" w14:textId="77777777" w:rsidR="003137AF" w:rsidRDefault="003137A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CARRERA CONTINUA </w:t>
            </w:r>
          </w:p>
          <w:p w14:paraId="2AD996B3" w14:textId="77777777" w:rsidR="003137AF" w:rsidRDefault="003137A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7877131C" w14:textId="77777777" w:rsidR="003137AF" w:rsidRDefault="003137A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605B5B97" w14:textId="77777777" w:rsidR="00A111EB" w:rsidRDefault="00A111EB" w:rsidP="00A111EB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0B252152" w14:textId="77777777" w:rsidR="003137AF" w:rsidRPr="00BB09F4" w:rsidRDefault="003137A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MOVILIDAD ARTICULAR </w:t>
            </w:r>
          </w:p>
        </w:tc>
        <w:tc>
          <w:tcPr>
            <w:tcW w:w="2977" w:type="dxa"/>
            <w:shd w:val="clear" w:color="auto" w:fill="auto"/>
          </w:tcPr>
          <w:p w14:paraId="2A7BFBEA" w14:textId="743A844E" w:rsidR="003137AF" w:rsidRDefault="00094AD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747EF5E" wp14:editId="74F7C76B">
                  <wp:extent cx="1762125" cy="1321594"/>
                  <wp:effectExtent l="0" t="0" r="0" b="0"/>
                  <wp:docPr id="1432775305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691" cy="1331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7C1187" w14:textId="28CB16DD" w:rsidR="003137AF" w:rsidRPr="00790496" w:rsidRDefault="00094AD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152DF99" wp14:editId="4237E277">
                  <wp:extent cx="1733550" cy="1300162"/>
                  <wp:effectExtent l="0" t="0" r="0" b="0"/>
                  <wp:docPr id="1598509156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605" cy="1312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3FB959DC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44B92377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D925E35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5 MIN </w:t>
            </w:r>
          </w:p>
          <w:p w14:paraId="4334BFCA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9AE8C7C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85064AA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F328BA6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31243A7E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5E4CFC9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46042DF5" w14:textId="77777777" w:rsidR="003137AF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84A1804" w14:textId="77777777" w:rsidR="00A111EB" w:rsidRDefault="00A111EB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6C76969" w14:textId="77777777" w:rsidR="00A111EB" w:rsidRDefault="00A111EB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963E4F9" w14:textId="3D8808D3" w:rsidR="003137AF" w:rsidRPr="005C7312" w:rsidRDefault="003137A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10 MIN </w:t>
            </w:r>
          </w:p>
        </w:tc>
      </w:tr>
      <w:tr w:rsidR="003137AF" w:rsidRPr="0005294D" w14:paraId="25C37EBB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4932BC93" w14:textId="77777777" w:rsidR="003137AF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A792FA4" w14:textId="77777777" w:rsidR="003137AF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625710E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56F150D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4187944D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09511C20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7B0BC6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238D83F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79CCA307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3A9741F3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7C311EBF" w14:textId="77777777" w:rsidR="003137AF" w:rsidRDefault="003137A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375770F" w14:textId="11FD9947" w:rsidR="003137AF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TRABAJOS TACTICOS</w:t>
            </w:r>
          </w:p>
          <w:p w14:paraId="6A546753" w14:textId="1E85FCB7" w:rsid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HACEMOS ATAQUE – DEFENSA </w:t>
            </w:r>
          </w:p>
          <w:p w14:paraId="05B1EA6E" w14:textId="2BD5959C" w:rsidR="00202EA2" w:rsidRPr="00A111EB" w:rsidRDefault="00202EA2" w:rsidP="00A111EB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ATACAMOS LA DEFENSA DE DIFERENTES MANERAS, OBSERVANDO LA RESPUESTA DE LA DEFENSA, HACIENDO LAS RESPECTIVAS CORRECCIONES.</w:t>
            </w:r>
          </w:p>
          <w:p w14:paraId="31DF6A77" w14:textId="77777777" w:rsid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C1BDB1D" w14:textId="77777777" w:rsidR="00094AD9" w:rsidRDefault="00094AD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623483C" w14:textId="77777777" w:rsidR="00094AD9" w:rsidRDefault="00094AD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57D25E1" w14:textId="3892CD46" w:rsidR="00A111EB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VIGILANCIAS DEFENSIVAS</w:t>
            </w:r>
          </w:p>
          <w:p w14:paraId="261B1B24" w14:textId="0D24368E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POSICIONAMIENTO DEFENSIVO, DEBEMOS ESTAR ATENTOS A LA MARCA, SIEMPRE PENDIENTES DE LA MARCA, VIGILAR LOS MOVIMIENTOS DEL RIVGAL, ESTAR CERCA DE RIVAL.</w:t>
            </w:r>
          </w:p>
          <w:p w14:paraId="5A06E032" w14:textId="77777777" w:rsid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DC77C2D" w14:textId="77777777" w:rsidR="00570710" w:rsidRPr="00570710" w:rsidRDefault="00570710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214CA6AD" w14:textId="77777777" w:rsidR="00094AD9" w:rsidRDefault="00094AD9" w:rsidP="00800E56">
            <w:pPr>
              <w:pStyle w:val="NormalWeb"/>
              <w:spacing w:before="0" w:beforeAutospacing="0" w:after="0" w:afterAutospacing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C651CB1" w14:textId="0AFF0EB9" w:rsidR="003137AF" w:rsidRDefault="003137A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E4369">
              <w:rPr>
                <w:rFonts w:ascii="Calibri" w:hAnsi="Calibri"/>
                <w:b/>
                <w:bCs/>
                <w:sz w:val="20"/>
                <w:szCs w:val="20"/>
              </w:rPr>
              <w:t xml:space="preserve">PARTIDO CON POSICIONAMIENTO DEFENSIVO </w:t>
            </w:r>
            <w:r w:rsidR="00202EA2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  <w:p w14:paraId="5E0A8C83" w14:textId="77777777" w:rsidR="003137AF" w:rsidRDefault="003137A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 w:rsidRPr="00FE4369">
              <w:rPr>
                <w:rFonts w:ascii="Calibri" w:hAnsi="Calibri"/>
                <w:sz w:val="20"/>
                <w:szCs w:val="20"/>
              </w:rPr>
              <w:t>DOS EQUIPOS SE ENFRENTAN</w:t>
            </w:r>
            <w:r>
              <w:rPr>
                <w:rFonts w:ascii="Calibri" w:hAnsi="Calibri"/>
                <w:sz w:val="20"/>
                <w:szCs w:val="20"/>
              </w:rPr>
              <w:t xml:space="preserve"> EN UN MINI PARTIDO, CUANDO SE PIERDA LA PELOTA EN ATAQUE DEBEMOS POSICIONARNOS Y CERRAR ESPACIOS PARA EVITAR UN CONTRAATAQUE DEL RIVAL.</w:t>
            </w:r>
          </w:p>
          <w:p w14:paraId="55BD721A" w14:textId="77777777" w:rsidR="003137AF" w:rsidRPr="00FE4369" w:rsidRDefault="003137A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CUANDO SE PIERDE LA PELOTA DEBEN TAPAR TODAS LAS LINEAS DE PASE.</w:t>
            </w:r>
          </w:p>
        </w:tc>
        <w:tc>
          <w:tcPr>
            <w:tcW w:w="2977" w:type="dxa"/>
            <w:shd w:val="clear" w:color="auto" w:fill="auto"/>
          </w:tcPr>
          <w:p w14:paraId="5FCF3A97" w14:textId="697B59BE" w:rsidR="003137AF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A1A4675" wp14:editId="513956E9">
                  <wp:extent cx="1739900" cy="1304925"/>
                  <wp:effectExtent l="0" t="0" r="0" b="9525"/>
                  <wp:docPr id="659887538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039" cy="13162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07A952" w14:textId="11B7FA2B" w:rsidR="003137AF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3FF5BC7" wp14:editId="235D66B1">
                  <wp:extent cx="1704975" cy="1162050"/>
                  <wp:effectExtent l="0" t="0" r="9525" b="0"/>
                  <wp:docPr id="1028320482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14729" cy="1168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8F6122" w14:textId="4A4B5535" w:rsidR="003137AF" w:rsidRDefault="003137AF" w:rsidP="007E3171">
            <w:pPr>
              <w:rPr>
                <w:rFonts w:cs="Arial"/>
                <w:sz w:val="20"/>
                <w:szCs w:val="20"/>
              </w:rPr>
            </w:pPr>
          </w:p>
          <w:p w14:paraId="5BBA7032" w14:textId="55400C74" w:rsidR="003137AF" w:rsidRPr="00110CB3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70C5724" wp14:editId="5C5AD2FF">
                  <wp:extent cx="1664335" cy="1248251"/>
                  <wp:effectExtent l="0" t="0" r="0" b="9525"/>
                  <wp:docPr id="1992927513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479" cy="1256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1A6F03E2" w14:textId="77777777" w:rsidR="003137AF" w:rsidRDefault="003137A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FF4C726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C88D2AC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10 MIN </w:t>
            </w:r>
          </w:p>
          <w:p w14:paraId="0806F079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D43F939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3BCBA15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A3B57D8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1A5FDB7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803463F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BF7817E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74F9112" w14:textId="77777777" w:rsidR="00094AD9" w:rsidRDefault="00094AD9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12F844F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20 MIN </w:t>
            </w:r>
          </w:p>
          <w:p w14:paraId="06F393C2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97830C6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2F3F7B8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47314E1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DF4B6B5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01215B8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0D81720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CFBF3F3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8CA9C7F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EB20A8E" w14:textId="77777777" w:rsidR="003137AF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30 MIN </w:t>
            </w:r>
          </w:p>
          <w:p w14:paraId="4F4BB09E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3137AF" w:rsidRPr="0005294D" w14:paraId="6EE2011F" w14:textId="77777777" w:rsidTr="003137AF">
        <w:trPr>
          <w:trHeight w:val="4095"/>
        </w:trPr>
        <w:tc>
          <w:tcPr>
            <w:tcW w:w="799" w:type="dxa"/>
            <w:shd w:val="clear" w:color="auto" w:fill="auto"/>
          </w:tcPr>
          <w:p w14:paraId="57E1A3E6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65991D7" w14:textId="77777777" w:rsidR="003137AF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53C8C12" w14:textId="77777777" w:rsidR="003137AF" w:rsidRPr="0005294D" w:rsidRDefault="003137A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ED65365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F4A471F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F974CCC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A6A1475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29FD15A" w14:textId="77777777" w:rsidR="003137AF" w:rsidRPr="0005294D" w:rsidRDefault="003137A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28896D15" w14:textId="036816CA" w:rsidR="003137AF" w:rsidRDefault="003137AF" w:rsidP="007E3171">
            <w:pPr>
              <w:pStyle w:val="NormalWeb"/>
              <w:tabs>
                <w:tab w:val="left" w:pos="795"/>
              </w:tabs>
              <w:rPr>
                <w:rFonts w:ascii="Calibri" w:hAnsi="Calibri" w:cs="Arial"/>
                <w:sz w:val="20"/>
                <w:szCs w:val="20"/>
              </w:rPr>
            </w:pPr>
          </w:p>
          <w:p w14:paraId="792A894F" w14:textId="77777777" w:rsidR="003137AF" w:rsidRDefault="003137AF" w:rsidP="00800E56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719874A3" w14:textId="77777777" w:rsidR="003137AF" w:rsidRDefault="003137AF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ESTIRAMIENTO EN PAREJAS </w:t>
            </w:r>
          </w:p>
          <w:p w14:paraId="76DC3A25" w14:textId="77777777" w:rsidR="003137AF" w:rsidRPr="0005294D" w:rsidRDefault="003137A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9AF977F" w14:textId="42D1F124" w:rsidR="003137AF" w:rsidRDefault="003137AF" w:rsidP="007E3171">
            <w:pPr>
              <w:rPr>
                <w:rFonts w:cs="Arial"/>
                <w:noProof/>
                <w:sz w:val="20"/>
                <w:szCs w:val="20"/>
              </w:rPr>
            </w:pPr>
          </w:p>
          <w:p w14:paraId="749AD0F4" w14:textId="3F93841A" w:rsidR="003137AF" w:rsidRPr="003137AF" w:rsidRDefault="00800E56" w:rsidP="003137A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79EFD1B" wp14:editId="206EF933">
                  <wp:extent cx="1504950" cy="2006600"/>
                  <wp:effectExtent l="0" t="0" r="0" b="0"/>
                  <wp:docPr id="1867376021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09" cy="2007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724F233D" w14:textId="77777777" w:rsidR="003137AF" w:rsidRDefault="003137AF" w:rsidP="007E3171">
            <w:pPr>
              <w:rPr>
                <w:rFonts w:cs="Arial"/>
                <w:sz w:val="20"/>
                <w:szCs w:val="20"/>
              </w:rPr>
            </w:pPr>
          </w:p>
          <w:p w14:paraId="058654DC" w14:textId="77777777" w:rsidR="003137AF" w:rsidRDefault="003137AF" w:rsidP="007E3171">
            <w:pPr>
              <w:rPr>
                <w:rFonts w:cs="Arial"/>
                <w:sz w:val="20"/>
                <w:szCs w:val="20"/>
              </w:rPr>
            </w:pPr>
          </w:p>
          <w:p w14:paraId="0D722429" w14:textId="756BA8E8" w:rsidR="003137AF" w:rsidRPr="000A68F7" w:rsidRDefault="003137A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800E56">
              <w:rPr>
                <w:rFonts w:cs="Arial"/>
                <w:sz w:val="20"/>
                <w:szCs w:val="20"/>
              </w:rPr>
              <w:t>5</w:t>
            </w:r>
            <w:r>
              <w:rPr>
                <w:rFonts w:cs="Arial"/>
                <w:sz w:val="20"/>
                <w:szCs w:val="20"/>
              </w:rPr>
              <w:t xml:space="preserve"> MIN </w:t>
            </w:r>
          </w:p>
        </w:tc>
      </w:tr>
    </w:tbl>
    <w:p w14:paraId="6F52065C" w14:textId="77777777" w:rsidR="003137AF" w:rsidRPr="0005294D" w:rsidRDefault="003137AF" w:rsidP="003137AF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3137AF" w:rsidRPr="0005294D" w14:paraId="4A92D43B" w14:textId="77777777" w:rsidTr="007E3171">
        <w:tc>
          <w:tcPr>
            <w:tcW w:w="5303" w:type="dxa"/>
            <w:shd w:val="clear" w:color="auto" w:fill="auto"/>
          </w:tcPr>
          <w:p w14:paraId="38CADA41" w14:textId="77777777" w:rsidR="003137AF" w:rsidRPr="0005294D" w:rsidRDefault="003137A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5923B991" w14:textId="77777777" w:rsidR="003137AF" w:rsidRPr="0005294D" w:rsidRDefault="003137A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3137AF" w:rsidRPr="0005294D" w14:paraId="17E7182D" w14:textId="77777777" w:rsidTr="007E3171">
        <w:tc>
          <w:tcPr>
            <w:tcW w:w="5303" w:type="dxa"/>
            <w:shd w:val="clear" w:color="auto" w:fill="auto"/>
          </w:tcPr>
          <w:p w14:paraId="7DE4AC21" w14:textId="77777777" w:rsidR="003137AF" w:rsidRPr="0005294D" w:rsidRDefault="003137A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48AC5FE1" w14:textId="77777777" w:rsidR="003137AF" w:rsidRPr="0005294D" w:rsidRDefault="003137A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17973D3C" w14:textId="77777777" w:rsidR="003137AF" w:rsidRDefault="003137AF" w:rsidP="003137AF">
      <w:pPr>
        <w:rPr>
          <w:sz w:val="20"/>
          <w:szCs w:val="20"/>
        </w:rPr>
      </w:pPr>
    </w:p>
    <w:p w14:paraId="2014D3D5" w14:textId="77777777" w:rsidR="003137AF" w:rsidRDefault="003137AF" w:rsidP="003137AF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3FEEDBEC" w14:textId="77777777" w:rsidR="003137AF" w:rsidRDefault="003137AF" w:rsidP="00B35B75"/>
    <w:p w14:paraId="1EEEC5DA" w14:textId="77777777" w:rsidR="00202EA2" w:rsidRDefault="00202EA2" w:rsidP="00B35B75"/>
    <w:p w14:paraId="44D27063" w14:textId="77777777" w:rsidR="00202EA2" w:rsidRDefault="00202EA2" w:rsidP="00B35B75"/>
    <w:p w14:paraId="04B123F0" w14:textId="77777777" w:rsidR="00202EA2" w:rsidRDefault="00202EA2" w:rsidP="00B35B75"/>
    <w:p w14:paraId="45DC40DF" w14:textId="77777777" w:rsidR="00202EA2" w:rsidRDefault="00202EA2" w:rsidP="00B35B75"/>
    <w:p w14:paraId="5C0E72E1" w14:textId="77777777" w:rsidR="00570710" w:rsidRDefault="00570710" w:rsidP="00B35B75"/>
    <w:p w14:paraId="0FEEBD9A" w14:textId="77777777" w:rsidR="00202EA2" w:rsidRPr="002B61E1" w:rsidRDefault="00202EA2" w:rsidP="00B35B75"/>
    <w:p w14:paraId="7E33A9A2" w14:textId="77777777" w:rsidR="00700B5F" w:rsidRPr="0005294D" w:rsidRDefault="00700B5F" w:rsidP="00700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700B5F" w:rsidRPr="0005294D" w14:paraId="7B047024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1EFFAB75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516167DE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DA8A9D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6</w:t>
            </w:r>
          </w:p>
        </w:tc>
      </w:tr>
      <w:tr w:rsidR="00700B5F" w:rsidRPr="0005294D" w14:paraId="329BD532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744EFD60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155B4616" w14:textId="280FEA00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05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DICIEMBRE</w:t>
            </w:r>
            <w:r>
              <w:rPr>
                <w:rFonts w:cs="Arial"/>
                <w:b/>
                <w:sz w:val="20"/>
                <w:szCs w:val="20"/>
              </w:rPr>
              <w:t xml:space="preserve"> 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699C775B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700B5F" w:rsidRPr="0005294D" w14:paraId="5F04025F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1F4EB1AA" w14:textId="45D2ACB9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B1760F">
              <w:rPr>
                <w:rFonts w:cs="Arial"/>
                <w:b/>
                <w:sz w:val="20"/>
                <w:szCs w:val="20"/>
              </w:rPr>
              <w:t>PRACTICA DE FUTBOL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290279B6" w14:textId="77777777" w:rsidR="00700B5F" w:rsidRPr="00245765" w:rsidRDefault="00700B5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TOPES, ESTACAS.</w:t>
            </w:r>
          </w:p>
        </w:tc>
      </w:tr>
      <w:tr w:rsidR="00700B5F" w:rsidRPr="0005294D" w14:paraId="0B164D5B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37DBECC0" w14:textId="3C3717C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B1760F">
              <w:rPr>
                <w:rFonts w:cs="Arial"/>
                <w:b/>
                <w:sz w:val="20"/>
                <w:szCs w:val="20"/>
              </w:rPr>
              <w:t xml:space="preserve">REALIZAR UNA PRACTICA DE FUTBOL CORRECTIVA </w:t>
            </w:r>
          </w:p>
        </w:tc>
      </w:tr>
      <w:tr w:rsidR="00700B5F" w:rsidRPr="0005294D" w14:paraId="22726E8E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71A25A19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C675A34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3FC771A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2771DDD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6574556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6D0BC6BC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7D419F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1EF55314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480F637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700B5F" w:rsidRPr="0005294D" w14:paraId="40760A72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1B07F782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BAEF95D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2A1350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D7C625A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7D5E67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3F85AC5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9BF2018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43EFB2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F36F1F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49EDA444" w14:textId="77777777" w:rsidR="00700B5F" w:rsidRDefault="00700B5F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3CC39121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MOVILIDAD ARTICULAR CON RELEVOS DE VELOCIDAD  </w:t>
            </w:r>
          </w:p>
          <w:p w14:paraId="35A38351" w14:textId="77777777" w:rsidR="00700B5F" w:rsidRPr="008B5956" w:rsidRDefault="00700B5F" w:rsidP="007E3171">
            <w:pPr>
              <w:rPr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5CF19C95" w14:textId="3780526A" w:rsidR="00700B5F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1B6F5B6" wp14:editId="61EB7185">
                  <wp:extent cx="1701799" cy="1276350"/>
                  <wp:effectExtent l="0" t="0" r="0" b="0"/>
                  <wp:docPr id="1022914949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918" cy="1286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10D805" w14:textId="77777777" w:rsidR="00700B5F" w:rsidRPr="00790496" w:rsidRDefault="00700B5F" w:rsidP="007E317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D3C1420" w14:textId="77777777" w:rsidR="00700B5F" w:rsidRDefault="00700B5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34DD0770" w14:textId="77777777" w:rsidR="00700B5F" w:rsidRDefault="00700B5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E731840" w14:textId="77777777" w:rsidR="00700B5F" w:rsidRPr="005C7312" w:rsidRDefault="00700B5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15 MIN </w:t>
            </w:r>
          </w:p>
        </w:tc>
      </w:tr>
      <w:tr w:rsidR="00700B5F" w:rsidRPr="0005294D" w14:paraId="7F26CF5D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0B7B7DED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B9A9DA7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59EDE1F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ABC058F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A2DFE9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018BBC53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8C45FB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5099E094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3A4969E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D7192F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7920272E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18C0FE9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554B55C1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F21F7">
              <w:rPr>
                <w:rFonts w:ascii="Calibri" w:hAnsi="Calibri"/>
                <w:b/>
                <w:bCs/>
                <w:sz w:val="20"/>
                <w:szCs w:val="20"/>
              </w:rPr>
              <w:t xml:space="preserve">RONDO 4 VS 1 </w:t>
            </w:r>
          </w:p>
          <w:p w14:paraId="4625AD79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CUATRO JUGADORES CONTRA UNO QUE DEBE RECUPERAR EL BALON.</w:t>
            </w:r>
          </w:p>
          <w:p w14:paraId="2E7CC510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EL JUGADOR DEL MEDIO DEBE RECUPERAR EL BALON LA MAYOR CATIDAD DE VECES DURANTE UN MINUTO, ESTE EJERCICIO LO DEBEN REALIZAR LOS 5 JUGADORES QUE ESTAN EN CUADRADO, EL JUGADOR QUE MENOS RECUPERACIONES HAGA DEBE PAGAR PENITENCIA.</w:t>
            </w:r>
          </w:p>
          <w:p w14:paraId="03A0C2F2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49636002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2EFCBC4A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05DDB8CE" w14:textId="77777777" w:rsidR="00700B5F" w:rsidRDefault="00202EA2" w:rsidP="00202EA2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PARTIDO DE FUTBOL</w:t>
            </w:r>
          </w:p>
          <w:p w14:paraId="70D53337" w14:textId="6DD499E7" w:rsidR="00202EA2" w:rsidRPr="00202EA2" w:rsidRDefault="00202EA2" w:rsidP="00202EA2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DOS EQUIPOS DE 11 JUGADORES CADA EQUIPO, SE ENFRENTAN ENTRE ELLOS Y VAMOS HACIENDO LAS CORRECCIONES PERTINENTES, DE ACUERDO A LO QUE HEMOS VENIDO ENSEÑANDO, APLICAMOS TODOS LOS CONCEPTOS TACTICOS QUE SE VIENEN TRABAJANDO.</w:t>
            </w:r>
          </w:p>
        </w:tc>
        <w:tc>
          <w:tcPr>
            <w:tcW w:w="2977" w:type="dxa"/>
            <w:shd w:val="clear" w:color="auto" w:fill="auto"/>
          </w:tcPr>
          <w:p w14:paraId="3E1AC436" w14:textId="320909FF" w:rsidR="00700B5F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EB9CF11" wp14:editId="408FA64B">
                  <wp:extent cx="1712595" cy="1284446"/>
                  <wp:effectExtent l="0" t="0" r="1905" b="0"/>
                  <wp:docPr id="1279982859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879" cy="12974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E041F0" w14:textId="77777777" w:rsidR="00800E56" w:rsidRDefault="00800E56" w:rsidP="007E3171">
            <w:pPr>
              <w:rPr>
                <w:rFonts w:cs="Arial"/>
                <w:sz w:val="20"/>
                <w:szCs w:val="20"/>
              </w:rPr>
            </w:pPr>
          </w:p>
          <w:p w14:paraId="2A33DE82" w14:textId="77777777" w:rsidR="00800E56" w:rsidRDefault="00800E56" w:rsidP="007E3171">
            <w:pPr>
              <w:rPr>
                <w:rFonts w:cs="Arial"/>
                <w:sz w:val="20"/>
                <w:szCs w:val="20"/>
              </w:rPr>
            </w:pPr>
          </w:p>
          <w:p w14:paraId="79DC7370" w14:textId="10AC70AE" w:rsidR="00700B5F" w:rsidRPr="00110CB3" w:rsidRDefault="00800E56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E147516" wp14:editId="64AF9FBB">
                  <wp:extent cx="1777999" cy="1333500"/>
                  <wp:effectExtent l="0" t="0" r="0" b="0"/>
                  <wp:docPr id="1745711151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98782" cy="1349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1945875A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1B663E52" w14:textId="77777777" w:rsidR="00700B5F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C71933A" w14:textId="77777777" w:rsidR="00700B5F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 MIN</w:t>
            </w:r>
          </w:p>
          <w:p w14:paraId="6C29DDD4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D2FEBFA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527CA744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329C68E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44B2E9D0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EC09B32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5E0E7D57" w14:textId="36D324A1" w:rsidR="00700B5F" w:rsidRDefault="00202EA2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50 </w:t>
            </w:r>
            <w:r w:rsidR="00700B5F">
              <w:rPr>
                <w:rFonts w:cs="Arial"/>
                <w:sz w:val="20"/>
                <w:szCs w:val="20"/>
              </w:rPr>
              <w:t xml:space="preserve">MIN </w:t>
            </w:r>
          </w:p>
          <w:p w14:paraId="6CEB6AF0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E726E74" w14:textId="77777777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40C2759D" w14:textId="54ADBD88" w:rsidR="00700B5F" w:rsidRPr="008B5956" w:rsidRDefault="00700B5F" w:rsidP="007E3171">
            <w:pPr>
              <w:rPr>
                <w:rFonts w:cs="Arial"/>
                <w:sz w:val="20"/>
                <w:szCs w:val="20"/>
              </w:rPr>
            </w:pPr>
          </w:p>
        </w:tc>
      </w:tr>
      <w:tr w:rsidR="00700B5F" w:rsidRPr="0005294D" w14:paraId="559466E2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0EEE1FFE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04E1AD4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F6822C4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90A7452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311D53B1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208857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41B3FA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466DA64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08D502A0" w14:textId="77777777" w:rsidR="00700B5F" w:rsidRPr="008B5956" w:rsidRDefault="00700B5F" w:rsidP="007E3171">
            <w:pPr>
              <w:pStyle w:val="NormalWeb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8B5956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</w:p>
          <w:p w14:paraId="6ED274DC" w14:textId="77777777" w:rsidR="00700B5F" w:rsidRDefault="00700B5F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ESTIRAMIENTO INDIVIDUAL </w:t>
            </w:r>
          </w:p>
          <w:p w14:paraId="1ADA19BB" w14:textId="77777777" w:rsidR="00700B5F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3C19CD83" w14:textId="77777777" w:rsidR="00700B5F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44EDE55E" w14:textId="77777777" w:rsidR="00700B5F" w:rsidRPr="0005294D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5852BA0" w14:textId="7093E1CC" w:rsidR="00700B5F" w:rsidRPr="009137D3" w:rsidRDefault="001A72FA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372B340" wp14:editId="16269E08">
                  <wp:extent cx="1816100" cy="1362075"/>
                  <wp:effectExtent l="0" t="0" r="0" b="9525"/>
                  <wp:docPr id="1674029177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820" cy="1369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10E78939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D87F8FF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15 MIN </w:t>
            </w:r>
          </w:p>
          <w:p w14:paraId="04680557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25A17EA6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3F8467F1" w14:textId="77777777" w:rsidR="00700B5F" w:rsidRPr="000A68F7" w:rsidRDefault="00700B5F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393BE03E" w14:textId="77777777" w:rsidR="00700B5F" w:rsidRPr="0005294D" w:rsidRDefault="00700B5F" w:rsidP="00700B5F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700B5F" w:rsidRPr="0005294D" w14:paraId="1E41587B" w14:textId="77777777" w:rsidTr="007E3171">
        <w:tc>
          <w:tcPr>
            <w:tcW w:w="5303" w:type="dxa"/>
            <w:shd w:val="clear" w:color="auto" w:fill="auto"/>
          </w:tcPr>
          <w:p w14:paraId="491672D4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7D4013B7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700B5F" w:rsidRPr="0005294D" w14:paraId="656C0CE2" w14:textId="77777777" w:rsidTr="007E3171">
        <w:tc>
          <w:tcPr>
            <w:tcW w:w="5303" w:type="dxa"/>
            <w:shd w:val="clear" w:color="auto" w:fill="auto"/>
          </w:tcPr>
          <w:p w14:paraId="4BEC2A0B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3E15CD26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7D373162" w14:textId="77777777" w:rsidR="00700B5F" w:rsidRDefault="00700B5F" w:rsidP="00700B5F">
      <w:pPr>
        <w:rPr>
          <w:sz w:val="20"/>
          <w:szCs w:val="20"/>
        </w:rPr>
      </w:pPr>
    </w:p>
    <w:p w14:paraId="496E8366" w14:textId="77777777" w:rsidR="00700B5F" w:rsidRDefault="00700B5F" w:rsidP="00700B5F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FB3B134" w14:textId="77777777" w:rsidR="00700B5F" w:rsidRDefault="00700B5F" w:rsidP="00700B5F">
      <w:pPr>
        <w:rPr>
          <w:sz w:val="20"/>
          <w:szCs w:val="20"/>
        </w:rPr>
      </w:pPr>
    </w:p>
    <w:p w14:paraId="1BA1E6DE" w14:textId="77777777" w:rsidR="00700B5F" w:rsidRPr="002B61E1" w:rsidRDefault="00700B5F" w:rsidP="00700B5F"/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Default="00D70766" w:rsidP="002B61E1"/>
    <w:p w14:paraId="7EA2C5F2" w14:textId="77777777" w:rsidR="00700B5F" w:rsidRDefault="00700B5F" w:rsidP="002B61E1"/>
    <w:p w14:paraId="37CE79DF" w14:textId="77777777" w:rsidR="00700B5F" w:rsidRDefault="00700B5F" w:rsidP="002B61E1"/>
    <w:p w14:paraId="5E166DEE" w14:textId="77777777" w:rsidR="00700B5F" w:rsidRDefault="00700B5F" w:rsidP="002B61E1"/>
    <w:p w14:paraId="3A67B309" w14:textId="77777777" w:rsidR="00202EA2" w:rsidRDefault="00202EA2" w:rsidP="002B61E1"/>
    <w:p w14:paraId="03412BA2" w14:textId="77777777" w:rsidR="00202EA2" w:rsidRDefault="00202EA2" w:rsidP="002B61E1"/>
    <w:p w14:paraId="31B0FE2B" w14:textId="77777777" w:rsidR="00202EA2" w:rsidRDefault="00202EA2" w:rsidP="002B61E1"/>
    <w:p w14:paraId="7FA36ED4" w14:textId="77777777" w:rsidR="00202EA2" w:rsidRDefault="00202EA2" w:rsidP="002B61E1"/>
    <w:p w14:paraId="3C8C91BB" w14:textId="77777777" w:rsidR="00570710" w:rsidRDefault="00570710" w:rsidP="002B61E1"/>
    <w:p w14:paraId="0B34D1D8" w14:textId="77777777" w:rsidR="00570710" w:rsidRDefault="00570710" w:rsidP="002B61E1"/>
    <w:p w14:paraId="6800375F" w14:textId="77777777" w:rsidR="00570710" w:rsidRDefault="00570710" w:rsidP="002B61E1"/>
    <w:p w14:paraId="5836FF1A" w14:textId="77777777" w:rsidR="00570710" w:rsidRDefault="00570710" w:rsidP="002B61E1"/>
    <w:p w14:paraId="24729C3A" w14:textId="77777777" w:rsidR="00202EA2" w:rsidRDefault="00202EA2" w:rsidP="002B61E1"/>
    <w:p w14:paraId="0E5A5D71" w14:textId="77777777" w:rsidR="00700B5F" w:rsidRPr="0005294D" w:rsidRDefault="00700B5F" w:rsidP="00700B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700B5F" w:rsidRPr="0005294D" w14:paraId="03B1ACDF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3BBF7737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3B4D578A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242BD1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7</w:t>
            </w:r>
          </w:p>
        </w:tc>
      </w:tr>
      <w:tr w:rsidR="00700B5F" w:rsidRPr="0005294D" w14:paraId="72E0087B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5241A67A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3B9C6A64" w14:textId="2B789BE6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10</w:t>
            </w:r>
            <w:r w:rsidR="00B1760F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DICIEMBRE</w:t>
            </w:r>
            <w:r>
              <w:rPr>
                <w:rFonts w:cs="Arial"/>
                <w:b/>
                <w:sz w:val="20"/>
                <w:szCs w:val="20"/>
              </w:rPr>
              <w:t xml:space="preserve"> 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7AAA5085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700B5F" w:rsidRPr="0005294D" w14:paraId="4DACA709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17B254CA" w14:textId="3E378BC2" w:rsidR="00700B5F" w:rsidRPr="0005294D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073CDE">
              <w:rPr>
                <w:rFonts w:cs="Arial"/>
                <w:b/>
                <w:sz w:val="20"/>
                <w:szCs w:val="20"/>
              </w:rPr>
              <w:t xml:space="preserve">DEFINICION AL ARCO 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2F6B97D6" w14:textId="77777777" w:rsidR="00700B5F" w:rsidRPr="00245765" w:rsidRDefault="00700B5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TOPES, ESTACAS. </w:t>
            </w:r>
          </w:p>
        </w:tc>
      </w:tr>
      <w:tr w:rsidR="00700B5F" w:rsidRPr="0005294D" w14:paraId="197754E5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7390EA3E" w14:textId="7319A06A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</w:t>
            </w:r>
            <w:r w:rsidR="00073CDE">
              <w:rPr>
                <w:rFonts w:cs="Arial"/>
                <w:b/>
                <w:sz w:val="20"/>
                <w:szCs w:val="20"/>
              </w:rPr>
              <w:t xml:space="preserve"> MEJORAR LA DEFINICION FRENTE AL ARCO </w:t>
            </w:r>
          </w:p>
        </w:tc>
      </w:tr>
      <w:tr w:rsidR="00700B5F" w:rsidRPr="0005294D" w14:paraId="41B336CC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12009F26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CE632FF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63F3155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21547BC6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11D1201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1348774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E137F48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2D06CD5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9014B5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700B5F" w:rsidRPr="0005294D" w14:paraId="21E56FDC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1349F7F8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7BA9FFD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D987DE8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E2314B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2DD4A86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E80E56D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1EE4C0F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E89D8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FF0728C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766766A2" w14:textId="77777777" w:rsidR="00700B5F" w:rsidRDefault="00700B5F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77D945C4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CARRERA CONTINUA </w:t>
            </w:r>
          </w:p>
          <w:p w14:paraId="65566637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3E9C291E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7E23546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C227BF3" w14:textId="77777777" w:rsidR="00700B5F" w:rsidRDefault="00700B5F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MOVILIDAD ARTICULAR </w:t>
            </w:r>
          </w:p>
          <w:p w14:paraId="21F9D1A0" w14:textId="77777777" w:rsidR="00700B5F" w:rsidRPr="00E90F7D" w:rsidRDefault="00700B5F" w:rsidP="007E3171">
            <w:pPr>
              <w:rPr>
                <w:lang w:val="en-US"/>
              </w:rPr>
            </w:pPr>
          </w:p>
          <w:p w14:paraId="07EBB162" w14:textId="77777777" w:rsidR="00700B5F" w:rsidRPr="00E90F7D" w:rsidRDefault="00700B5F" w:rsidP="007E3171">
            <w:pPr>
              <w:rPr>
                <w:lang w:val="en-US"/>
              </w:rPr>
            </w:pPr>
          </w:p>
          <w:p w14:paraId="7800B04D" w14:textId="77777777" w:rsidR="00700B5F" w:rsidRPr="00E90F7D" w:rsidRDefault="00700B5F" w:rsidP="007E3171">
            <w:pPr>
              <w:rPr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4D78608D" w14:textId="7C98C806" w:rsidR="00700B5F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C3E7D14" wp14:editId="75854EA2">
                  <wp:extent cx="1715347" cy="1228725"/>
                  <wp:effectExtent l="0" t="0" r="0" b="0"/>
                  <wp:docPr id="1709853223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12" cy="1237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1CCE54" w14:textId="5F0E494B" w:rsidR="00700B5F" w:rsidRPr="00790496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CB270D6" wp14:editId="1F64B520">
                  <wp:extent cx="1713230" cy="1284923"/>
                  <wp:effectExtent l="0" t="0" r="1270" b="0"/>
                  <wp:docPr id="1767863667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906" cy="1292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52241C78" w14:textId="77777777" w:rsidR="00700B5F" w:rsidRDefault="00700B5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4E650B06" w14:textId="77777777" w:rsidR="00700B5F" w:rsidRDefault="00700B5F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5 MIN </w:t>
            </w:r>
          </w:p>
          <w:p w14:paraId="1564C072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55379208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4FEA14B9" w14:textId="77777777" w:rsidR="00700B5F" w:rsidRDefault="00700B5F" w:rsidP="007E3171">
            <w:pPr>
              <w:rPr>
                <w:rFonts w:cs="Arial"/>
                <w:bCs/>
                <w:sz w:val="20"/>
                <w:szCs w:val="20"/>
              </w:rPr>
            </w:pPr>
          </w:p>
          <w:p w14:paraId="6229D28C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797F40CA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 MIN</w:t>
            </w:r>
          </w:p>
        </w:tc>
      </w:tr>
      <w:tr w:rsidR="00700B5F" w:rsidRPr="0005294D" w14:paraId="35FA0B49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7A0102BE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3D3193B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47B969F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44E0F5B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31AFD56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1998A02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3A50492A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3513B350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FD2E2D9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855700D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30B89F08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412EDFF" w14:textId="130D7D3D" w:rsidR="00700B5F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202EA2">
              <w:rPr>
                <w:rFonts w:ascii="Calibri" w:hAnsi="Calibri"/>
                <w:b/>
                <w:bCs/>
                <w:sz w:val="20"/>
                <w:szCs w:val="20"/>
              </w:rPr>
              <w:t xml:space="preserve">DEFINICION AL ARCO </w:t>
            </w:r>
          </w:p>
          <w:p w14:paraId="422DEC9C" w14:textId="01BC8017" w:rsidR="00202EA2" w:rsidRP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CADA JUGADOR REALIZA UNA CONDUCION CON CABIO DE DIRECCION Y REMATA AL ARCO.</w:t>
            </w:r>
          </w:p>
          <w:p w14:paraId="45413F48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7325795B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C51E098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447E8369" w14:textId="77777777" w:rsidR="00700B5F" w:rsidRDefault="00700B5F" w:rsidP="00202EA2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44842557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C995E6A" w14:textId="7D575CC6" w:rsidR="00700B5F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CENTROS CON FINALIZACION </w:t>
            </w:r>
          </w:p>
          <w:p w14:paraId="63468752" w14:textId="2D417FC3" w:rsidR="00202EA2" w:rsidRP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REALIZAMOS CENTROS DESDE LOS COSTADOS Y HACEN FINALIZACION, CAMBIAMOS LOS SITIOS DE LANZAMIENTO Y LOS JUGADORES QUE LLEGAN A LA FINALIZACION SE DEBEN CRUZAR.</w:t>
            </w:r>
          </w:p>
          <w:p w14:paraId="5F0C88D1" w14:textId="77777777" w:rsidR="00202EA2" w:rsidRDefault="00202EA2" w:rsidP="00202EA2">
            <w:pPr>
              <w:pStyle w:val="NormalWeb"/>
              <w:spacing w:before="0" w:beforeAutospacing="0" w:after="0" w:afterAutospacing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5850881E" w14:textId="77777777" w:rsid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94470F7" w14:textId="77777777" w:rsidR="00202EA2" w:rsidRDefault="00202EA2" w:rsidP="00202EA2">
            <w:pPr>
              <w:pStyle w:val="NormalWeb"/>
              <w:spacing w:before="0" w:beforeAutospacing="0" w:after="0" w:afterAutospacing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11AE479" w14:textId="413BB951" w:rsidR="00202EA2" w:rsidRDefault="00202EA2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DUELOS CON SUPERIORIDAD NUMERICA EN ATAQUE</w:t>
            </w:r>
            <w:r w:rsidR="008A1E43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  <w:p w14:paraId="7F9F6775" w14:textId="6B3A49A2" w:rsidR="008A1E43" w:rsidRPr="008A1E43" w:rsidRDefault="008A1E43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CREAMOS DUELOS DE ATAQUE – DEFENSA CON FINALIZACION, SIEMPRE LOS ATACANTES DEBEN TENER SUPERIORIDAD NUMERICA, DEBE REALIZAR PASES Y PARED ENTRE ELLOS PARA REALIZAR LA FINALIZACION.</w:t>
            </w:r>
          </w:p>
          <w:p w14:paraId="42C7B9E3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33307D8" w14:textId="77777777" w:rsidR="00700B5F" w:rsidRDefault="00700B5F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65EFB41A" w14:textId="77777777" w:rsidR="00700B5F" w:rsidRPr="00B44CE5" w:rsidRDefault="00700B5F" w:rsidP="00202EA2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7DD3438" w14:textId="39844864" w:rsidR="00700B5F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7AAF632E" wp14:editId="7C8F455B">
                  <wp:extent cx="1685925" cy="1264444"/>
                  <wp:effectExtent l="0" t="0" r="0" b="0"/>
                  <wp:docPr id="712293589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658" cy="12762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99C1DB" w14:textId="38157918" w:rsidR="00700B5F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76A7A80" wp14:editId="14C59FC7">
                  <wp:extent cx="1619250" cy="1214437"/>
                  <wp:effectExtent l="0" t="0" r="0" b="5080"/>
                  <wp:docPr id="1014805612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651" cy="1240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556D47" w14:textId="5289F2B6" w:rsidR="00700B5F" w:rsidRPr="00110CB3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686AD40A" wp14:editId="18050CB8">
                  <wp:extent cx="1663700" cy="1247775"/>
                  <wp:effectExtent l="0" t="0" r="0" b="9525"/>
                  <wp:docPr id="2073391150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133" cy="126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464E4204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43476BCB" w14:textId="77777777" w:rsidR="00700B5F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5FF2A82" w14:textId="77777777" w:rsidR="00700B5F" w:rsidRDefault="00700B5F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 MIN</w:t>
            </w:r>
          </w:p>
          <w:p w14:paraId="490E75F2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4ACFB202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1CECE28D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46BBFD4F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34F1A17B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34CCC719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15 MIN </w:t>
            </w:r>
          </w:p>
          <w:p w14:paraId="2EFED4A3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013040CB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33325B7A" w14:textId="15DEBF51" w:rsidR="00700B5F" w:rsidRDefault="00202EA2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30 </w:t>
            </w:r>
            <w:r w:rsidR="00700B5F">
              <w:rPr>
                <w:rFonts w:cs="Arial"/>
                <w:sz w:val="20"/>
                <w:szCs w:val="20"/>
              </w:rPr>
              <w:t>MIN</w:t>
            </w:r>
          </w:p>
          <w:p w14:paraId="2DEC25D9" w14:textId="77777777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5774C298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355A31B9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08F18EA5" w14:textId="451F2FE9" w:rsidR="00700B5F" w:rsidRPr="00EA094B" w:rsidRDefault="00700B5F" w:rsidP="007E3171">
            <w:pPr>
              <w:rPr>
                <w:rFonts w:cs="Arial"/>
                <w:sz w:val="20"/>
                <w:szCs w:val="20"/>
              </w:rPr>
            </w:pPr>
          </w:p>
        </w:tc>
      </w:tr>
      <w:tr w:rsidR="00700B5F" w:rsidRPr="0005294D" w14:paraId="61521CF0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548FC3F6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A5DA968" w14:textId="77777777" w:rsidR="00700B5F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638C9FA" w14:textId="77777777" w:rsidR="00700B5F" w:rsidRPr="0005294D" w:rsidRDefault="00700B5F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BA97BCD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1FFF243E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A1E1DEA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06E671D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676737C" w14:textId="77777777" w:rsidR="00700B5F" w:rsidRPr="0005294D" w:rsidRDefault="00700B5F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618C8CB1" w14:textId="1F4980A9" w:rsidR="00700B5F" w:rsidRDefault="00700B5F" w:rsidP="00073CDE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67FE5E61" w14:textId="77777777" w:rsidR="00700B5F" w:rsidRDefault="00700B5F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2477A7A6" w14:textId="77777777" w:rsidR="00700B5F" w:rsidRPr="00E90F7D" w:rsidRDefault="00700B5F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ESTIRAMIENTO EN PAREJA</w:t>
            </w:r>
          </w:p>
          <w:p w14:paraId="1D67612D" w14:textId="77777777" w:rsidR="00700B5F" w:rsidRPr="00C82F55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2207B4F8" w14:textId="77777777" w:rsidR="00700B5F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1CB65BB9" w14:textId="77777777" w:rsidR="00700B5F" w:rsidRPr="0005294D" w:rsidRDefault="00700B5F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AE98294" w14:textId="05A4297B" w:rsidR="00700B5F" w:rsidRDefault="00700B5F" w:rsidP="007E3171">
            <w:pPr>
              <w:rPr>
                <w:rFonts w:cs="Arial"/>
                <w:noProof/>
                <w:sz w:val="20"/>
                <w:szCs w:val="20"/>
              </w:rPr>
            </w:pPr>
          </w:p>
          <w:p w14:paraId="0B432E5A" w14:textId="68330D7A" w:rsidR="00700B5F" w:rsidRDefault="001A72F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3F46D30" wp14:editId="0DEA14F7">
                  <wp:extent cx="1884045" cy="1414145"/>
                  <wp:effectExtent l="0" t="0" r="1905" b="0"/>
                  <wp:docPr id="605281637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55EA38" w14:textId="77777777" w:rsidR="00700B5F" w:rsidRPr="009137D3" w:rsidRDefault="00700B5F" w:rsidP="007E317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A0730AD" w14:textId="77777777" w:rsidR="00700B5F" w:rsidRDefault="00700B5F" w:rsidP="007E3171">
            <w:pPr>
              <w:rPr>
                <w:rFonts w:cs="Arial"/>
                <w:sz w:val="20"/>
                <w:szCs w:val="20"/>
              </w:rPr>
            </w:pPr>
          </w:p>
          <w:p w14:paraId="746478AF" w14:textId="61D98452" w:rsidR="00700B5F" w:rsidRDefault="00700B5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</w:t>
            </w:r>
          </w:p>
          <w:p w14:paraId="4D76CAE2" w14:textId="74DEB819" w:rsidR="00700B5F" w:rsidRPr="000A68F7" w:rsidRDefault="00700B5F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073CDE">
              <w:rPr>
                <w:rFonts w:cs="Arial"/>
                <w:sz w:val="20"/>
                <w:szCs w:val="20"/>
              </w:rPr>
              <w:t>5</w:t>
            </w:r>
            <w:r>
              <w:rPr>
                <w:rFonts w:cs="Arial"/>
                <w:sz w:val="20"/>
                <w:szCs w:val="20"/>
              </w:rPr>
              <w:t xml:space="preserve"> MIN </w:t>
            </w:r>
          </w:p>
        </w:tc>
      </w:tr>
    </w:tbl>
    <w:p w14:paraId="262CFF0D" w14:textId="77777777" w:rsidR="00700B5F" w:rsidRPr="0005294D" w:rsidRDefault="00700B5F" w:rsidP="00700B5F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700B5F" w:rsidRPr="0005294D" w14:paraId="748D1A35" w14:textId="77777777" w:rsidTr="007E3171">
        <w:tc>
          <w:tcPr>
            <w:tcW w:w="5303" w:type="dxa"/>
            <w:shd w:val="clear" w:color="auto" w:fill="auto"/>
          </w:tcPr>
          <w:p w14:paraId="274163BA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129B8D6C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700B5F" w:rsidRPr="0005294D" w14:paraId="77A671D6" w14:textId="77777777" w:rsidTr="007E3171">
        <w:tc>
          <w:tcPr>
            <w:tcW w:w="5303" w:type="dxa"/>
            <w:shd w:val="clear" w:color="auto" w:fill="auto"/>
          </w:tcPr>
          <w:p w14:paraId="64336960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35E671C" w14:textId="77777777" w:rsidR="00700B5F" w:rsidRPr="0005294D" w:rsidRDefault="00700B5F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476A28AF" w14:textId="77777777" w:rsidR="00700B5F" w:rsidRDefault="00700B5F" w:rsidP="00700B5F">
      <w:pPr>
        <w:rPr>
          <w:sz w:val="20"/>
          <w:szCs w:val="20"/>
        </w:rPr>
      </w:pPr>
    </w:p>
    <w:p w14:paraId="4EA7AAD9" w14:textId="77777777" w:rsidR="00700B5F" w:rsidRDefault="00700B5F" w:rsidP="00700B5F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FD78651" w14:textId="77777777" w:rsidR="008A1E43" w:rsidRDefault="008A1E43" w:rsidP="00700B5F">
      <w:pPr>
        <w:rPr>
          <w:sz w:val="20"/>
          <w:szCs w:val="20"/>
        </w:rPr>
      </w:pPr>
    </w:p>
    <w:p w14:paraId="4F60D293" w14:textId="77777777" w:rsidR="008A1E43" w:rsidRDefault="008A1E43" w:rsidP="00700B5F">
      <w:pPr>
        <w:rPr>
          <w:sz w:val="20"/>
          <w:szCs w:val="20"/>
        </w:rPr>
      </w:pPr>
    </w:p>
    <w:p w14:paraId="21CEE8D5" w14:textId="77777777" w:rsidR="008A1E43" w:rsidRDefault="008A1E43" w:rsidP="00700B5F">
      <w:pPr>
        <w:rPr>
          <w:sz w:val="20"/>
          <w:szCs w:val="20"/>
        </w:rPr>
      </w:pPr>
    </w:p>
    <w:p w14:paraId="02CC009C" w14:textId="77777777" w:rsidR="008A1E43" w:rsidRDefault="008A1E43" w:rsidP="00700B5F">
      <w:pPr>
        <w:rPr>
          <w:sz w:val="20"/>
          <w:szCs w:val="20"/>
        </w:rPr>
      </w:pPr>
    </w:p>
    <w:p w14:paraId="1E01A21F" w14:textId="77777777" w:rsidR="008A1E43" w:rsidRDefault="008A1E43" w:rsidP="00700B5F">
      <w:pPr>
        <w:rPr>
          <w:sz w:val="20"/>
          <w:szCs w:val="20"/>
        </w:rPr>
      </w:pPr>
    </w:p>
    <w:p w14:paraId="3EC92BF8" w14:textId="77777777" w:rsidR="002E1455" w:rsidRDefault="002E1455" w:rsidP="00700B5F">
      <w:pPr>
        <w:rPr>
          <w:sz w:val="20"/>
          <w:szCs w:val="20"/>
        </w:rPr>
      </w:pPr>
    </w:p>
    <w:p w14:paraId="506546A4" w14:textId="77777777" w:rsidR="002E1455" w:rsidRDefault="002E1455" w:rsidP="00700B5F">
      <w:pPr>
        <w:rPr>
          <w:sz w:val="20"/>
          <w:szCs w:val="20"/>
        </w:rPr>
      </w:pPr>
    </w:p>
    <w:p w14:paraId="0A90E0DA" w14:textId="77777777" w:rsidR="00570710" w:rsidRDefault="00570710" w:rsidP="00700B5F">
      <w:pPr>
        <w:rPr>
          <w:sz w:val="20"/>
          <w:szCs w:val="20"/>
        </w:rPr>
      </w:pPr>
    </w:p>
    <w:p w14:paraId="1BBC02C3" w14:textId="77777777" w:rsidR="002B3ACA" w:rsidRPr="0005294D" w:rsidRDefault="002B3ACA" w:rsidP="002B3A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2B3ACA" w:rsidRPr="0005294D" w14:paraId="240B9102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16C2B741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46FCE5DF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0B6AC2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8</w:t>
            </w:r>
          </w:p>
        </w:tc>
      </w:tr>
      <w:tr w:rsidR="002B3ACA" w:rsidRPr="0005294D" w14:paraId="352FD9D2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6AC6CF5E" w14:textId="77777777" w:rsidR="002B3ACA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680E3A96" w14:textId="5CC1F348" w:rsidR="002B3ACA" w:rsidRPr="0005294D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11</w:t>
            </w:r>
            <w:r w:rsidR="002E145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 xml:space="preserve">DICIEMBRE </w:t>
            </w:r>
            <w:r>
              <w:rPr>
                <w:rFonts w:cs="Arial"/>
                <w:b/>
                <w:sz w:val="20"/>
                <w:szCs w:val="20"/>
              </w:rPr>
              <w:t>2024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04EA8D00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2B3ACA" w:rsidRPr="0005294D" w14:paraId="3C30277F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07C41633" w14:textId="112DD152" w:rsidR="002B3ACA" w:rsidRPr="0005294D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1A72FA">
              <w:rPr>
                <w:rFonts w:cs="Arial"/>
                <w:b/>
                <w:sz w:val="20"/>
                <w:szCs w:val="20"/>
              </w:rPr>
              <w:t>CREAR APOYOS EN ATAQUE</w:t>
            </w:r>
            <w:r w:rsidR="002E1455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08944BE4" w14:textId="77777777" w:rsidR="002B3ACA" w:rsidRPr="00245765" w:rsidRDefault="002B3ACA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TOPES, CONOS, ESTACAS.</w:t>
            </w:r>
          </w:p>
        </w:tc>
      </w:tr>
      <w:tr w:rsidR="002B3ACA" w:rsidRPr="0005294D" w14:paraId="15D86640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1E67F96C" w14:textId="395E60D9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>:</w:t>
            </w:r>
            <w:r w:rsidR="002E145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71E1C">
              <w:rPr>
                <w:rFonts w:cs="Arial"/>
                <w:b/>
                <w:sz w:val="20"/>
                <w:szCs w:val="20"/>
              </w:rPr>
              <w:t>APOYOS EN PROFUNDIDAD</w:t>
            </w:r>
          </w:p>
        </w:tc>
      </w:tr>
      <w:tr w:rsidR="002B3ACA" w:rsidRPr="0005294D" w14:paraId="6D274D75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29D759B4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5990790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1AC3E97E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68E159DE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8418459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747F16FB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AA1946B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33C7A2D1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CBDEC84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2B3ACA" w:rsidRPr="0005294D" w14:paraId="21DAD969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17D3629D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37AE419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C8D5C5D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61D27FD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793E455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FAB7F65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14342E5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C6A391D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21DD2FE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5D3442B9" w14:textId="77777777" w:rsidR="002B3ACA" w:rsidRDefault="002B3ACA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38F094FD" w14:textId="77777777" w:rsidR="002B3ACA" w:rsidRPr="00BB09F4" w:rsidRDefault="002B3ACA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MOVILIDAD ARTICULAR  </w:t>
            </w:r>
          </w:p>
        </w:tc>
        <w:tc>
          <w:tcPr>
            <w:tcW w:w="2977" w:type="dxa"/>
            <w:shd w:val="clear" w:color="auto" w:fill="auto"/>
          </w:tcPr>
          <w:p w14:paraId="00908954" w14:textId="3D5B756E" w:rsidR="002B3ACA" w:rsidRPr="00790496" w:rsidRDefault="00A71E1C" w:rsidP="002B3AC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2594CB5" wp14:editId="3A99E7B9">
                  <wp:extent cx="1713230" cy="1286510"/>
                  <wp:effectExtent l="0" t="0" r="1270" b="8890"/>
                  <wp:docPr id="838397189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30" cy="1286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43F0FFB5" w14:textId="77777777" w:rsidR="002B3ACA" w:rsidRDefault="002B3ACA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F8E9255" w14:textId="77777777" w:rsidR="002B3ACA" w:rsidRDefault="002B3ACA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6B908212" w14:textId="4BAF7A5E" w:rsidR="002B3ACA" w:rsidRPr="005C7312" w:rsidRDefault="002B3ACA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15 MIN</w:t>
            </w:r>
          </w:p>
        </w:tc>
      </w:tr>
      <w:tr w:rsidR="002B3ACA" w:rsidRPr="0005294D" w14:paraId="203F3881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63D36822" w14:textId="77777777" w:rsidR="002B3ACA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04EDC22" w14:textId="77777777" w:rsidR="002B3ACA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5FE0E4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5434AD0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319A1269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7EC121EE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23F94DB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6C3E76E3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3363E0CC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9B3AF2E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1D542C9D" w14:textId="77777777" w:rsidR="002B3ACA" w:rsidRDefault="002B3ACA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545E5A9" w14:textId="78C2DF7F" w:rsidR="002B3ACA" w:rsidRDefault="007F3E6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RONDOS DE APOYO</w:t>
            </w:r>
          </w:p>
          <w:p w14:paraId="4623CAB4" w14:textId="7E93382B" w:rsidR="007F3E69" w:rsidRDefault="007F3E6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TENEMOS UN RONDO CON 8 JUGADORES, 4 PARA UN EQUIPO Y 4 PARA OTRO, TENEMOS OTROS 4 JUGADORES POR FUERA, HACEMOS POSECION DE BALON, EL EQUIPO QUE TIENE BALON PUEDE ENTRAGAR EL BALOS CON LOS 4 JUGADORES DE AFUERA.</w:t>
            </w:r>
          </w:p>
          <w:p w14:paraId="2B849156" w14:textId="77777777" w:rsidR="007F3E69" w:rsidRDefault="007F3E6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B02A2AF" w14:textId="77777777" w:rsidR="007F3E69" w:rsidRDefault="007F3E69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8B944FD" w14:textId="13F7095A" w:rsidR="002B3ACA" w:rsidRPr="007F3E69" w:rsidRDefault="007F3E69" w:rsidP="007F3E69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F3E69">
              <w:rPr>
                <w:rFonts w:ascii="Calibri" w:hAnsi="Calibri"/>
                <w:b/>
                <w:bCs/>
                <w:sz w:val="20"/>
                <w:szCs w:val="20"/>
              </w:rPr>
              <w:t>APOYOS CON PROFUNDIDAD</w:t>
            </w:r>
          </w:p>
          <w:p w14:paraId="2D180429" w14:textId="72CBEAAE" w:rsidR="007F3E69" w:rsidRPr="007F3E69" w:rsidRDefault="007F3E69" w:rsidP="007F3E69">
            <w:pPr>
              <w:tabs>
                <w:tab w:val="left" w:pos="900"/>
              </w:tabs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  </w:t>
            </w:r>
            <w:r w:rsidRPr="007F3E69">
              <w:rPr>
                <w:sz w:val="20"/>
                <w:szCs w:val="20"/>
                <w:lang w:val="en-US"/>
              </w:rPr>
              <w:t xml:space="preserve">HACEMOS EL RONDO DE 4 VS 4 Y TENEMOS </w:t>
            </w:r>
            <w:r>
              <w:rPr>
                <w:sz w:val="20"/>
                <w:szCs w:val="20"/>
                <w:lang w:val="en-US"/>
              </w:rPr>
              <w:t xml:space="preserve">             </w:t>
            </w:r>
            <w:r w:rsidRPr="007F3E69">
              <w:rPr>
                <w:sz w:val="20"/>
                <w:szCs w:val="20"/>
                <w:lang w:val="en-US"/>
              </w:rPr>
              <w:t>LOS 4 APOYOS, AL SONAR LA INDICACION HACEMOS UN PASE AL ESPACIO Y UN APOYO DEBE IR EN VELOCIDAD A TIRAR EL CENTRO, LOS OTROS 3 APOYOS DEBEN IR A LA DEFINICION.</w:t>
            </w:r>
          </w:p>
        </w:tc>
        <w:tc>
          <w:tcPr>
            <w:tcW w:w="2977" w:type="dxa"/>
            <w:shd w:val="clear" w:color="auto" w:fill="auto"/>
          </w:tcPr>
          <w:p w14:paraId="0D646CF8" w14:textId="51023458" w:rsidR="002B3ACA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C0C0AAA" wp14:editId="13896E2C">
                  <wp:extent cx="1702436" cy="1276827"/>
                  <wp:effectExtent l="0" t="0" r="0" b="0"/>
                  <wp:docPr id="399408043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582" cy="1286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B511ED" w14:textId="40A60C41" w:rsidR="002B3ACA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5412DC41" w14:textId="7ECBC955" w:rsidR="002B3ACA" w:rsidRPr="00B12A0D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FBB5ECD" wp14:editId="40C2FDA5">
                  <wp:extent cx="1789429" cy="1342072"/>
                  <wp:effectExtent l="0" t="0" r="1905" b="0"/>
                  <wp:docPr id="1802526854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86" cy="1350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729898BB" w14:textId="77777777" w:rsidR="002B3ACA" w:rsidRDefault="002B3ACA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63282615" w14:textId="77777777" w:rsidR="002B3ACA" w:rsidRDefault="002B3AC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03C43AA" w14:textId="77777777" w:rsidR="00612F0A" w:rsidRDefault="00612F0A" w:rsidP="007E3171">
            <w:pPr>
              <w:rPr>
                <w:rFonts w:cs="Arial"/>
                <w:sz w:val="20"/>
                <w:szCs w:val="20"/>
              </w:rPr>
            </w:pPr>
          </w:p>
          <w:p w14:paraId="2B252632" w14:textId="6C828516" w:rsidR="002B3ACA" w:rsidRPr="00BA7C57" w:rsidRDefault="007F3E6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40</w:t>
            </w:r>
            <w:r w:rsidR="00612F0A">
              <w:rPr>
                <w:rFonts w:cs="Arial"/>
                <w:sz w:val="20"/>
                <w:szCs w:val="20"/>
              </w:rPr>
              <w:t xml:space="preserve"> MIN </w:t>
            </w:r>
          </w:p>
          <w:p w14:paraId="4B370CFA" w14:textId="77777777" w:rsidR="002B3ACA" w:rsidRPr="00BA7C57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19F9B13C" w14:textId="77777777" w:rsidR="002B3ACA" w:rsidRPr="00BA7C57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1B10F92E" w14:textId="77777777" w:rsidR="002B3ACA" w:rsidRPr="00BA7C57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75341DE5" w14:textId="77777777" w:rsidR="002B3ACA" w:rsidRPr="00BA7C57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6B6BBF44" w14:textId="212BEC8B" w:rsidR="002B3ACA" w:rsidRPr="00BA7C57" w:rsidRDefault="007F3E69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</w:t>
            </w:r>
          </w:p>
          <w:p w14:paraId="1F959542" w14:textId="77777777" w:rsidR="002B3ACA" w:rsidRPr="00BA7C57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488BBAB3" w14:textId="77777777" w:rsidR="002B3ACA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7A801F57" w14:textId="1EA5135E" w:rsidR="002B3ACA" w:rsidRPr="00B12A0D" w:rsidRDefault="002B3ACA" w:rsidP="00612F0A">
            <w:pPr>
              <w:rPr>
                <w:rFonts w:cs="Arial"/>
                <w:sz w:val="20"/>
                <w:szCs w:val="20"/>
              </w:rPr>
            </w:pPr>
          </w:p>
        </w:tc>
      </w:tr>
      <w:tr w:rsidR="002B3ACA" w:rsidRPr="0005294D" w14:paraId="56482803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346775EB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239609" w14:textId="77777777" w:rsidR="002B3ACA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03F8CB1" w14:textId="77777777" w:rsidR="002B3ACA" w:rsidRPr="0005294D" w:rsidRDefault="002B3ACA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1054FB2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53CF4F62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32535C5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58CB83B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2849E55" w14:textId="77777777" w:rsidR="002B3ACA" w:rsidRPr="0005294D" w:rsidRDefault="002B3ACA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04BACFC4" w14:textId="77777777" w:rsidR="002B3ACA" w:rsidRDefault="002B3ACA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0DC13E1D" w14:textId="77777777" w:rsidR="002B3ACA" w:rsidRDefault="002B3ACA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4978A2F2" w14:textId="77777777" w:rsidR="002B3ACA" w:rsidRDefault="002B3ACA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              ESTIRAMIENTO INDIVIDUAL</w:t>
            </w:r>
          </w:p>
          <w:p w14:paraId="340FF189" w14:textId="77777777" w:rsidR="002B3ACA" w:rsidRDefault="002B3ACA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62B1E384" w14:textId="77777777" w:rsidR="002B3ACA" w:rsidRDefault="002B3ACA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039176EC" w14:textId="77777777" w:rsidR="002B3ACA" w:rsidRDefault="002B3ACA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7E8BE803" w14:textId="77777777" w:rsidR="002B3ACA" w:rsidRPr="0005294D" w:rsidRDefault="002B3ACA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850C8B4" w14:textId="08AF0578" w:rsidR="002B3ACA" w:rsidRDefault="002B3ACA" w:rsidP="007E3171">
            <w:pPr>
              <w:rPr>
                <w:rFonts w:cs="Arial"/>
                <w:noProof/>
                <w:sz w:val="20"/>
                <w:szCs w:val="20"/>
              </w:rPr>
            </w:pPr>
          </w:p>
          <w:p w14:paraId="16B4C3EF" w14:textId="105E382F" w:rsidR="004F2C9E" w:rsidRPr="004F2C9E" w:rsidRDefault="00A71E1C" w:rsidP="004F2C9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90648C6" wp14:editId="12CCA6E0">
                  <wp:extent cx="1774190" cy="1701165"/>
                  <wp:effectExtent l="0" t="0" r="0" b="0"/>
                  <wp:docPr id="965704777" name="Imagen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701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2FCD6425" w14:textId="77777777" w:rsidR="002B3ACA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75879B62" w14:textId="77777777" w:rsidR="002B3ACA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6E60E46D" w14:textId="77777777" w:rsidR="002B3ACA" w:rsidRDefault="002B3AC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 MIN</w:t>
            </w:r>
          </w:p>
          <w:p w14:paraId="1628241C" w14:textId="77777777" w:rsidR="002B3ACA" w:rsidRDefault="002B3ACA" w:rsidP="007E3171">
            <w:pPr>
              <w:rPr>
                <w:rFonts w:cs="Arial"/>
                <w:sz w:val="20"/>
                <w:szCs w:val="20"/>
              </w:rPr>
            </w:pPr>
          </w:p>
          <w:p w14:paraId="1CFDF90D" w14:textId="77777777" w:rsidR="002B3ACA" w:rsidRPr="000A68F7" w:rsidRDefault="002B3ACA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933CF16" w14:textId="77777777" w:rsidR="002B3ACA" w:rsidRPr="0005294D" w:rsidRDefault="002B3ACA" w:rsidP="002B3ACA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2B3ACA" w:rsidRPr="0005294D" w14:paraId="4973E46F" w14:textId="77777777" w:rsidTr="007E3171">
        <w:tc>
          <w:tcPr>
            <w:tcW w:w="5303" w:type="dxa"/>
            <w:shd w:val="clear" w:color="auto" w:fill="auto"/>
          </w:tcPr>
          <w:p w14:paraId="439C4A38" w14:textId="77777777" w:rsidR="002B3ACA" w:rsidRPr="0005294D" w:rsidRDefault="002B3ACA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5DD82E45" w14:textId="77777777" w:rsidR="002B3ACA" w:rsidRPr="0005294D" w:rsidRDefault="002B3ACA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2B3ACA" w:rsidRPr="0005294D" w14:paraId="1637A771" w14:textId="77777777" w:rsidTr="007E3171">
        <w:tc>
          <w:tcPr>
            <w:tcW w:w="5303" w:type="dxa"/>
            <w:shd w:val="clear" w:color="auto" w:fill="auto"/>
          </w:tcPr>
          <w:p w14:paraId="7E0F4838" w14:textId="77777777" w:rsidR="002B3ACA" w:rsidRPr="0005294D" w:rsidRDefault="002B3ACA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B527AA4" w14:textId="77777777" w:rsidR="002B3ACA" w:rsidRPr="0005294D" w:rsidRDefault="002B3ACA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701F66ED" w14:textId="77777777" w:rsidR="002B3ACA" w:rsidRDefault="002B3ACA" w:rsidP="002B3ACA">
      <w:pPr>
        <w:rPr>
          <w:sz w:val="20"/>
          <w:szCs w:val="20"/>
        </w:rPr>
      </w:pPr>
    </w:p>
    <w:p w14:paraId="7FBC79DF" w14:textId="77777777" w:rsidR="002B3ACA" w:rsidRDefault="002B3ACA" w:rsidP="002B3ACA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C9C4FE0" w14:textId="77777777" w:rsidR="002B3ACA" w:rsidRDefault="002B3ACA" w:rsidP="002B3ACA">
      <w:pPr>
        <w:rPr>
          <w:sz w:val="20"/>
          <w:szCs w:val="20"/>
        </w:rPr>
      </w:pPr>
    </w:p>
    <w:p w14:paraId="13B14BEC" w14:textId="77777777" w:rsidR="002B3ACA" w:rsidRDefault="002B3ACA" w:rsidP="002B3ACA"/>
    <w:p w14:paraId="1006D458" w14:textId="77777777" w:rsidR="00612F0A" w:rsidRDefault="00612F0A" w:rsidP="002B3ACA"/>
    <w:p w14:paraId="16E1348C" w14:textId="77777777" w:rsidR="00612F0A" w:rsidRDefault="00612F0A" w:rsidP="002B3ACA"/>
    <w:p w14:paraId="7C8DBCD7" w14:textId="77777777" w:rsidR="00612F0A" w:rsidRDefault="00612F0A" w:rsidP="002B3ACA"/>
    <w:p w14:paraId="65774A99" w14:textId="77777777" w:rsidR="00612F0A" w:rsidRDefault="00612F0A" w:rsidP="002B3ACA"/>
    <w:p w14:paraId="3AEE2F04" w14:textId="77777777" w:rsidR="00612F0A" w:rsidRDefault="00612F0A" w:rsidP="002B3ACA"/>
    <w:p w14:paraId="1C9D5E9A" w14:textId="77777777" w:rsidR="00612F0A" w:rsidRDefault="00612F0A" w:rsidP="002B3ACA"/>
    <w:p w14:paraId="418BE8D2" w14:textId="77777777" w:rsidR="00612F0A" w:rsidRDefault="00612F0A" w:rsidP="002B3ACA"/>
    <w:p w14:paraId="481D9449" w14:textId="77777777" w:rsidR="004F2C9E" w:rsidRDefault="004F2C9E" w:rsidP="002B3ACA"/>
    <w:p w14:paraId="020D807D" w14:textId="77777777" w:rsidR="007F3E69" w:rsidRDefault="007F3E69" w:rsidP="002B3ACA"/>
    <w:p w14:paraId="33AB5047" w14:textId="77777777" w:rsidR="007F3E69" w:rsidRDefault="007F3E69" w:rsidP="002B3ACA"/>
    <w:p w14:paraId="2AF2AFD8" w14:textId="77777777" w:rsidR="007F3E69" w:rsidRDefault="007F3E69" w:rsidP="002B3ACA"/>
    <w:p w14:paraId="78ACFADC" w14:textId="77777777" w:rsidR="004F2C9E" w:rsidRPr="0005294D" w:rsidRDefault="004F2C9E" w:rsidP="004F2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4F2C9E" w:rsidRPr="0005294D" w14:paraId="646E7B1C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1F20B153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 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443F8A1B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A1F630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9 </w:t>
            </w:r>
          </w:p>
        </w:tc>
      </w:tr>
      <w:tr w:rsidR="004F2C9E" w:rsidRPr="0005294D" w14:paraId="28BEEC5B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7D75BBAF" w14:textId="77777777" w:rsidR="004F2C9E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28AE1299" w14:textId="784AB07C" w:rsidR="004F2C9E" w:rsidRPr="0005294D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12</w:t>
            </w:r>
            <w:r w:rsidR="002E145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DICIEMBRE</w:t>
            </w:r>
            <w:r w:rsidR="002E1455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 xml:space="preserve">2024 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390C5252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4F2C9E" w:rsidRPr="0005294D" w14:paraId="7B2F544B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3F7E2D5C" w14:textId="5B50D6EC" w:rsidR="004F2C9E" w:rsidRPr="0005294D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2E1455">
              <w:rPr>
                <w:rFonts w:cs="Arial"/>
                <w:b/>
                <w:sz w:val="20"/>
                <w:szCs w:val="20"/>
              </w:rPr>
              <w:t>PRACTICA DE FUTBOL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669EF524" w14:textId="77777777" w:rsidR="004F2C9E" w:rsidRPr="00245765" w:rsidRDefault="004F2C9E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TOPES, CONOS, AROS, PETOS.</w:t>
            </w:r>
          </w:p>
        </w:tc>
      </w:tr>
      <w:tr w:rsidR="004F2C9E" w:rsidRPr="0005294D" w14:paraId="6243BDCB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61C1C8DD" w14:textId="12A9C44C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2E1455">
              <w:rPr>
                <w:rFonts w:cs="Arial"/>
                <w:b/>
                <w:sz w:val="20"/>
                <w:szCs w:val="20"/>
              </w:rPr>
              <w:t>SIMULAR PARTIDO DE FUTBOL</w:t>
            </w:r>
          </w:p>
        </w:tc>
      </w:tr>
      <w:tr w:rsidR="004F2C9E" w:rsidRPr="0005294D" w14:paraId="75185698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5BD50A15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6F0B2B4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B046C86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63C40EF1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37E3194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4B40E889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25ADA8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0483D05D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FDD3A74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4F2C9E" w:rsidRPr="0005294D" w14:paraId="6EBD9386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41BEF8FC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662A773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1BEC0B2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DF31EF1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2F6D8D1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2E8BEE4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5EFF910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2329230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91EF7D4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6416694A" w14:textId="77777777" w:rsidR="004F2C9E" w:rsidRDefault="004F2C9E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1C72D4FF" w14:textId="77777777" w:rsidR="004F2C9E" w:rsidRDefault="00612F0A" w:rsidP="00612F0A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JUEGO CONCEPTUAL </w:t>
            </w:r>
          </w:p>
          <w:p w14:paraId="2D9E09DA" w14:textId="77777777" w:rsidR="00612F0A" w:rsidRDefault="00612F0A" w:rsidP="00612F0A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EN PAREJAS</w:t>
            </w:r>
            <w:r w:rsidR="00A71E1C">
              <w:rPr>
                <w:rFonts w:ascii="Calibri" w:hAnsi="Calibri" w:cs="Arial"/>
                <w:sz w:val="20"/>
                <w:szCs w:val="20"/>
              </w:rPr>
              <w:t xml:space="preserve"> DOMINAR EL BALON SIN DEJARLA CAER.</w:t>
            </w:r>
          </w:p>
          <w:p w14:paraId="7A2A9B14" w14:textId="4FC8C8A7" w:rsidR="00A71E1C" w:rsidRPr="00BB09F4" w:rsidRDefault="00A71E1C" w:rsidP="00612F0A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968E47E" w14:textId="66E14FAD" w:rsidR="004F2C9E" w:rsidRPr="00790496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913D089" wp14:editId="463029DE">
                  <wp:extent cx="1781810" cy="1336358"/>
                  <wp:effectExtent l="0" t="0" r="8890" b="0"/>
                  <wp:docPr id="1816937364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691" cy="1348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6812710A" w14:textId="77777777" w:rsidR="004F2C9E" w:rsidRDefault="004F2C9E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6878079" w14:textId="77777777" w:rsidR="004F2C9E" w:rsidRDefault="004F2C9E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375874C1" w14:textId="77777777" w:rsidR="004F2C9E" w:rsidRDefault="004F2C9E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783DEF0" w14:textId="77777777" w:rsidR="004F2C9E" w:rsidRDefault="004F2C9E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90C7A52" w14:textId="77777777" w:rsidR="004F2C9E" w:rsidRPr="005C7312" w:rsidRDefault="004F2C9E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15 MIN </w:t>
            </w:r>
          </w:p>
        </w:tc>
      </w:tr>
      <w:tr w:rsidR="004F2C9E" w:rsidRPr="0005294D" w14:paraId="398CA720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79D15FB5" w14:textId="77777777" w:rsidR="004F2C9E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0518F79" w14:textId="77777777" w:rsidR="004F2C9E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3FA0461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986B49D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FCBA76E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2E2E9DF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632F1B8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B6FF44A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00FB8990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CD90226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3C34456C" w14:textId="77777777" w:rsidR="004F2C9E" w:rsidRDefault="004F2C9E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726E2330" w14:textId="77777777" w:rsidR="004F2C9E" w:rsidRDefault="004F2C9E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0648E9FE" w14:textId="77777777" w:rsidR="004F2C9E" w:rsidRDefault="004F2C9E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36456AFF" w14:textId="2AE5293B" w:rsidR="004F2C9E" w:rsidRPr="00612F0A" w:rsidRDefault="00612F0A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12F0A">
              <w:rPr>
                <w:rFonts w:ascii="Calibri" w:hAnsi="Calibri"/>
                <w:b/>
                <w:bCs/>
                <w:sz w:val="20"/>
                <w:szCs w:val="20"/>
              </w:rPr>
              <w:t>RONDOS CON PRESION ALTA</w:t>
            </w:r>
          </w:p>
          <w:p w14:paraId="20269B8B" w14:textId="77777777" w:rsidR="004F2C9E" w:rsidRDefault="004F2C9E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1C6B6462" w14:textId="4383C2D7" w:rsidR="00612F0A" w:rsidRPr="00612F0A" w:rsidRDefault="00612F0A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12F0A">
              <w:rPr>
                <w:rFonts w:ascii="Calibri" w:hAnsi="Calibri"/>
                <w:b/>
                <w:bCs/>
                <w:sz w:val="20"/>
                <w:szCs w:val="20"/>
              </w:rPr>
              <w:t xml:space="preserve">4 VS 1 </w:t>
            </w:r>
          </w:p>
          <w:p w14:paraId="0429F459" w14:textId="74D69E6A" w:rsidR="004F2C9E" w:rsidRDefault="00612F0A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CUATRO JUGADORES DEBEN ESTAR AFUERA DEL CUADRO TOCANDO EL BALON SIN QUE EL JUGADOR DEL MEDIO RECUPERE LA PELOTA.</w:t>
            </w:r>
          </w:p>
          <w:p w14:paraId="4BB409F8" w14:textId="35C48ED7" w:rsidR="00612F0A" w:rsidRDefault="00612F0A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EL JUGADOR DEL MEDIO TIENE UN MINUTO PARA </w:t>
            </w:r>
            <w:r w:rsidR="00FB61A3">
              <w:rPr>
                <w:rFonts w:ascii="Calibri" w:hAnsi="Calibri"/>
                <w:sz w:val="20"/>
                <w:szCs w:val="20"/>
              </w:rPr>
              <w:t>HACER LA MAYOR CANTIDAD DE RECUPERACIONES POSIBLES.</w:t>
            </w:r>
          </w:p>
          <w:p w14:paraId="35E4C7A1" w14:textId="77777777" w:rsidR="004F2C9E" w:rsidRDefault="004F2C9E" w:rsidP="007F3E6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233BA267" w14:textId="77777777" w:rsidR="007F3E69" w:rsidRDefault="007F3E69" w:rsidP="007F3E6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24CB48DA" w14:textId="77777777" w:rsidR="004F2C9E" w:rsidRDefault="004F2C9E" w:rsidP="00A71E1C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3D6FEE4F" w14:textId="77777777" w:rsidR="004F2C9E" w:rsidRDefault="00FB61A3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B61A3">
              <w:rPr>
                <w:rFonts w:ascii="Calibri" w:hAnsi="Calibri"/>
                <w:b/>
                <w:bCs/>
                <w:sz w:val="20"/>
                <w:szCs w:val="20"/>
              </w:rPr>
              <w:t>PRACTICA DE FUTBOL</w:t>
            </w:r>
          </w:p>
          <w:p w14:paraId="6BA8E8FC" w14:textId="6EB8C9A8" w:rsidR="00FB61A3" w:rsidRPr="00FB61A3" w:rsidRDefault="00FB61A3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  <w:r w:rsidRPr="00FB61A3">
              <w:rPr>
                <w:rFonts w:ascii="Calibri" w:hAnsi="Calibri"/>
                <w:sz w:val="20"/>
                <w:szCs w:val="20"/>
              </w:rPr>
              <w:t>SIMULAMOS UN PARTIDO DE FUTBOL</w:t>
            </w:r>
          </w:p>
        </w:tc>
        <w:tc>
          <w:tcPr>
            <w:tcW w:w="2977" w:type="dxa"/>
            <w:shd w:val="clear" w:color="auto" w:fill="auto"/>
          </w:tcPr>
          <w:p w14:paraId="49FEEC34" w14:textId="43F7FEFB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53B86D04" w14:textId="2B00616F" w:rsidR="004F2C9E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269BBAA" wp14:editId="221CCEA4">
                  <wp:extent cx="1712595" cy="1284446"/>
                  <wp:effectExtent l="0" t="0" r="1905" b="0"/>
                  <wp:docPr id="1348315133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28" cy="1292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FE06EF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28A364C5" w14:textId="1A6B2249" w:rsidR="00CE48F9" w:rsidRPr="00110CB3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F6A2581" wp14:editId="49C4E89E">
                  <wp:extent cx="1739900" cy="1304925"/>
                  <wp:effectExtent l="0" t="0" r="0" b="9525"/>
                  <wp:docPr id="1330999419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478" cy="13128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1F5D9882" w14:textId="77777777" w:rsidR="004F2C9E" w:rsidRDefault="004F2C9E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64B07CE1" w14:textId="77777777" w:rsidR="004F2C9E" w:rsidRDefault="004F2C9E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1B3B2C8" w14:textId="0AC4B3F9" w:rsidR="004F2C9E" w:rsidRDefault="00FB61A3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  <w:r w:rsidR="004F2C9E">
              <w:rPr>
                <w:rFonts w:cs="Arial"/>
                <w:sz w:val="20"/>
                <w:szCs w:val="20"/>
              </w:rPr>
              <w:t xml:space="preserve"> MIN </w:t>
            </w:r>
          </w:p>
          <w:p w14:paraId="45DE83D7" w14:textId="77777777" w:rsidR="004F2C9E" w:rsidRPr="00FD3E2A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04749923" w14:textId="77777777" w:rsidR="004F2C9E" w:rsidRPr="00FD3E2A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082398E1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58AC95F3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720EB746" w14:textId="77777777" w:rsidR="00FB61A3" w:rsidRDefault="00FB61A3" w:rsidP="007E3171">
            <w:pPr>
              <w:rPr>
                <w:rFonts w:cs="Arial"/>
                <w:sz w:val="20"/>
                <w:szCs w:val="20"/>
              </w:rPr>
            </w:pPr>
          </w:p>
          <w:p w14:paraId="61A31C17" w14:textId="77777777" w:rsidR="00FB61A3" w:rsidRDefault="00FB61A3" w:rsidP="007E3171">
            <w:pPr>
              <w:rPr>
                <w:rFonts w:cs="Arial"/>
                <w:sz w:val="20"/>
                <w:szCs w:val="20"/>
              </w:rPr>
            </w:pPr>
          </w:p>
          <w:p w14:paraId="70017D8A" w14:textId="16CF70BE" w:rsidR="004F2C9E" w:rsidRDefault="00FB61A3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50</w:t>
            </w:r>
            <w:r w:rsidR="004F2C9E">
              <w:rPr>
                <w:rFonts w:cs="Arial"/>
                <w:sz w:val="20"/>
                <w:szCs w:val="20"/>
              </w:rPr>
              <w:t xml:space="preserve"> MIN </w:t>
            </w:r>
          </w:p>
          <w:p w14:paraId="5BF74E88" w14:textId="3E50D4E3" w:rsidR="004F2C9E" w:rsidRPr="00FD3E2A" w:rsidRDefault="004F2C9E" w:rsidP="007E3171">
            <w:pPr>
              <w:rPr>
                <w:rFonts w:cs="Arial"/>
                <w:sz w:val="20"/>
                <w:szCs w:val="20"/>
              </w:rPr>
            </w:pPr>
          </w:p>
        </w:tc>
      </w:tr>
      <w:tr w:rsidR="004F2C9E" w:rsidRPr="0005294D" w14:paraId="5C35FBC0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63F449CB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DBFE26A" w14:textId="77777777" w:rsidR="004F2C9E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55DC50A" w14:textId="77777777" w:rsidR="004F2C9E" w:rsidRPr="0005294D" w:rsidRDefault="004F2C9E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95CE3E0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B9F0103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DF69481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7ABC61F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DC6203" w14:textId="77777777" w:rsidR="004F2C9E" w:rsidRPr="0005294D" w:rsidRDefault="004F2C9E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58A8E342" w14:textId="77777777" w:rsidR="004F2C9E" w:rsidRDefault="004F2C9E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62233078" w14:textId="77777777" w:rsidR="004F2C9E" w:rsidRDefault="004F2C9E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</w:p>
          <w:p w14:paraId="7B074F18" w14:textId="77777777" w:rsidR="004F2C9E" w:rsidRDefault="004F2C9E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ESTIRAMIENTO EN PAREJAS </w:t>
            </w:r>
          </w:p>
          <w:p w14:paraId="62725450" w14:textId="77777777" w:rsidR="004F2C9E" w:rsidRDefault="004F2C9E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7384BFE7" w14:textId="77777777" w:rsidR="004F2C9E" w:rsidRDefault="004F2C9E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46C30577" w14:textId="77777777" w:rsidR="004F2C9E" w:rsidRPr="0005294D" w:rsidRDefault="004F2C9E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2B58C82" w14:textId="0D8C1A8E" w:rsidR="004F2C9E" w:rsidRDefault="004F2C9E" w:rsidP="007E3171">
            <w:pPr>
              <w:rPr>
                <w:rFonts w:cs="Arial"/>
                <w:noProof/>
                <w:sz w:val="20"/>
                <w:szCs w:val="20"/>
              </w:rPr>
            </w:pPr>
          </w:p>
          <w:p w14:paraId="1EFA0EDC" w14:textId="49B5DBA0" w:rsidR="004F2C9E" w:rsidRPr="009137D3" w:rsidRDefault="00A71E1C" w:rsidP="0031372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2B56B33" wp14:editId="5627A370">
                  <wp:extent cx="1884045" cy="1414145"/>
                  <wp:effectExtent l="0" t="0" r="1905" b="0"/>
                  <wp:docPr id="88389573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7A18CD9C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2494C2A6" w14:textId="5B113D0A" w:rsidR="004F2C9E" w:rsidRDefault="004F2C9E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CE48F9">
              <w:rPr>
                <w:rFonts w:cs="Arial"/>
                <w:sz w:val="20"/>
                <w:szCs w:val="20"/>
              </w:rPr>
              <w:t>5</w:t>
            </w:r>
            <w:r>
              <w:rPr>
                <w:rFonts w:cs="Arial"/>
                <w:sz w:val="20"/>
                <w:szCs w:val="20"/>
              </w:rPr>
              <w:t xml:space="preserve"> MIN </w:t>
            </w:r>
          </w:p>
          <w:p w14:paraId="79FC2036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586CA383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5AC9C802" w14:textId="77777777" w:rsidR="004F2C9E" w:rsidRDefault="004F2C9E" w:rsidP="007E3171">
            <w:pPr>
              <w:rPr>
                <w:rFonts w:cs="Arial"/>
                <w:sz w:val="20"/>
                <w:szCs w:val="20"/>
              </w:rPr>
            </w:pPr>
          </w:p>
          <w:p w14:paraId="0A0AD264" w14:textId="7870DC40" w:rsidR="004F2C9E" w:rsidRPr="001728F3" w:rsidRDefault="004F2C9E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1E07E226" w14:textId="77777777" w:rsidR="004F2C9E" w:rsidRPr="0005294D" w:rsidRDefault="004F2C9E" w:rsidP="004F2C9E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4F2C9E" w:rsidRPr="0005294D" w14:paraId="3CFD0179" w14:textId="77777777" w:rsidTr="007E3171">
        <w:tc>
          <w:tcPr>
            <w:tcW w:w="5303" w:type="dxa"/>
            <w:shd w:val="clear" w:color="auto" w:fill="auto"/>
          </w:tcPr>
          <w:p w14:paraId="2F7B86C6" w14:textId="77777777" w:rsidR="004F2C9E" w:rsidRPr="0005294D" w:rsidRDefault="004F2C9E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30EE31E6" w14:textId="77777777" w:rsidR="004F2C9E" w:rsidRPr="0005294D" w:rsidRDefault="004F2C9E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4F2C9E" w:rsidRPr="0005294D" w14:paraId="170BCD4F" w14:textId="77777777" w:rsidTr="007E3171">
        <w:tc>
          <w:tcPr>
            <w:tcW w:w="5303" w:type="dxa"/>
            <w:shd w:val="clear" w:color="auto" w:fill="auto"/>
          </w:tcPr>
          <w:p w14:paraId="512E4C48" w14:textId="77777777" w:rsidR="004F2C9E" w:rsidRPr="0005294D" w:rsidRDefault="004F2C9E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78315160" w14:textId="77777777" w:rsidR="004F2C9E" w:rsidRPr="0005294D" w:rsidRDefault="004F2C9E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3AD005DF" w14:textId="77777777" w:rsidR="004F2C9E" w:rsidRDefault="004F2C9E" w:rsidP="004F2C9E">
      <w:pPr>
        <w:rPr>
          <w:sz w:val="20"/>
          <w:szCs w:val="20"/>
        </w:rPr>
      </w:pPr>
    </w:p>
    <w:p w14:paraId="597E225D" w14:textId="77777777" w:rsidR="004F2C9E" w:rsidRDefault="004F2C9E" w:rsidP="004F2C9E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3F206FE" w14:textId="77777777" w:rsidR="00FB61A3" w:rsidRDefault="00FB61A3" w:rsidP="004F2C9E">
      <w:pPr>
        <w:rPr>
          <w:sz w:val="20"/>
          <w:szCs w:val="20"/>
        </w:rPr>
      </w:pPr>
    </w:p>
    <w:p w14:paraId="3EB7EBBA" w14:textId="77777777" w:rsidR="00FB61A3" w:rsidRDefault="00FB61A3" w:rsidP="004F2C9E">
      <w:pPr>
        <w:rPr>
          <w:sz w:val="20"/>
          <w:szCs w:val="20"/>
        </w:rPr>
      </w:pPr>
    </w:p>
    <w:p w14:paraId="5DB2036E" w14:textId="77777777" w:rsidR="00FB61A3" w:rsidRDefault="00FB61A3" w:rsidP="004F2C9E">
      <w:pPr>
        <w:rPr>
          <w:sz w:val="20"/>
          <w:szCs w:val="20"/>
        </w:rPr>
      </w:pPr>
    </w:p>
    <w:p w14:paraId="0CCDFF39" w14:textId="77777777" w:rsidR="00FB61A3" w:rsidRDefault="00FB61A3" w:rsidP="004F2C9E">
      <w:pPr>
        <w:rPr>
          <w:sz w:val="20"/>
          <w:szCs w:val="20"/>
        </w:rPr>
      </w:pPr>
    </w:p>
    <w:p w14:paraId="538D0EA5" w14:textId="77777777" w:rsidR="00CE48F9" w:rsidRDefault="00CE48F9" w:rsidP="004F2C9E">
      <w:pPr>
        <w:rPr>
          <w:sz w:val="20"/>
          <w:szCs w:val="20"/>
        </w:rPr>
      </w:pPr>
    </w:p>
    <w:p w14:paraId="3DD28BA2" w14:textId="77777777" w:rsidR="00CE48F9" w:rsidRDefault="00CE48F9" w:rsidP="004F2C9E">
      <w:pPr>
        <w:rPr>
          <w:sz w:val="20"/>
          <w:szCs w:val="20"/>
        </w:rPr>
      </w:pPr>
    </w:p>
    <w:p w14:paraId="2C464479" w14:textId="77777777" w:rsidR="00CE48F9" w:rsidRDefault="00CE48F9" w:rsidP="004F2C9E">
      <w:pPr>
        <w:rPr>
          <w:sz w:val="20"/>
          <w:szCs w:val="20"/>
        </w:rPr>
      </w:pPr>
    </w:p>
    <w:p w14:paraId="6A032556" w14:textId="77777777" w:rsidR="00CE48F9" w:rsidRDefault="00CE48F9" w:rsidP="004F2C9E">
      <w:pPr>
        <w:rPr>
          <w:sz w:val="20"/>
          <w:szCs w:val="20"/>
        </w:rPr>
      </w:pPr>
    </w:p>
    <w:p w14:paraId="730C4196" w14:textId="77777777" w:rsidR="00CE48F9" w:rsidRDefault="00CE48F9" w:rsidP="004F2C9E">
      <w:pPr>
        <w:rPr>
          <w:sz w:val="20"/>
          <w:szCs w:val="20"/>
        </w:rPr>
      </w:pPr>
    </w:p>
    <w:p w14:paraId="18EB6E9F" w14:textId="77777777" w:rsidR="00CE48F9" w:rsidRDefault="00CE48F9" w:rsidP="004F2C9E">
      <w:pPr>
        <w:rPr>
          <w:sz w:val="20"/>
          <w:szCs w:val="20"/>
        </w:rPr>
      </w:pPr>
    </w:p>
    <w:p w14:paraId="5AFACAB6" w14:textId="77777777" w:rsidR="00CE48F9" w:rsidRDefault="00CE48F9" w:rsidP="004F2C9E">
      <w:pPr>
        <w:rPr>
          <w:sz w:val="20"/>
          <w:szCs w:val="20"/>
        </w:rPr>
      </w:pPr>
    </w:p>
    <w:p w14:paraId="7B02D0A2" w14:textId="77777777" w:rsidR="00FB61A3" w:rsidRDefault="00FB61A3" w:rsidP="004F2C9E">
      <w:pPr>
        <w:rPr>
          <w:sz w:val="20"/>
          <w:szCs w:val="20"/>
        </w:rPr>
      </w:pPr>
    </w:p>
    <w:p w14:paraId="22B2F0C2" w14:textId="77777777" w:rsidR="00A71E1C" w:rsidRDefault="00A71E1C" w:rsidP="004F2C9E">
      <w:pPr>
        <w:rPr>
          <w:sz w:val="20"/>
          <w:szCs w:val="20"/>
        </w:rPr>
      </w:pPr>
    </w:p>
    <w:p w14:paraId="1BAE253D" w14:textId="77777777" w:rsidR="00A71E1C" w:rsidRDefault="00A71E1C" w:rsidP="004F2C9E">
      <w:pPr>
        <w:rPr>
          <w:sz w:val="20"/>
          <w:szCs w:val="20"/>
        </w:rPr>
      </w:pPr>
    </w:p>
    <w:p w14:paraId="1A7D0AB2" w14:textId="77777777" w:rsidR="00A71E1C" w:rsidRDefault="00A71E1C" w:rsidP="004F2C9E">
      <w:pPr>
        <w:rPr>
          <w:sz w:val="20"/>
          <w:szCs w:val="20"/>
        </w:rPr>
      </w:pPr>
    </w:p>
    <w:p w14:paraId="3422BEAA" w14:textId="77777777" w:rsidR="00313724" w:rsidRPr="0005294D" w:rsidRDefault="00313724" w:rsidP="00313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313724" w:rsidRPr="0005294D" w14:paraId="1A2812F2" w14:textId="77777777" w:rsidTr="007E3171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33F94D89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FUTBOL </w:t>
            </w:r>
          </w:p>
        </w:tc>
        <w:tc>
          <w:tcPr>
            <w:tcW w:w="5439" w:type="dxa"/>
            <w:gridSpan w:val="3"/>
            <w:shd w:val="clear" w:color="auto" w:fill="auto"/>
            <w:vAlign w:val="center"/>
          </w:tcPr>
          <w:p w14:paraId="7E204912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 xml:space="preserve">JUAN JOSE RESTREPO GONZALEZ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A0429B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10 </w:t>
            </w:r>
          </w:p>
        </w:tc>
      </w:tr>
      <w:tr w:rsidR="00313724" w:rsidRPr="0005294D" w14:paraId="28AEFD57" w14:textId="77777777" w:rsidTr="007E3171">
        <w:trPr>
          <w:trHeight w:val="385"/>
        </w:trPr>
        <w:tc>
          <w:tcPr>
            <w:tcW w:w="5495" w:type="dxa"/>
            <w:gridSpan w:val="4"/>
            <w:shd w:val="clear" w:color="auto" w:fill="auto"/>
            <w:vAlign w:val="center"/>
          </w:tcPr>
          <w:p w14:paraId="0E6B9134" w14:textId="77777777" w:rsidR="00313724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4FAE2FB6" w14:textId="06569D90" w:rsidR="00313724" w:rsidRPr="0005294D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1</w:t>
            </w:r>
            <w:r w:rsidR="00B5594E">
              <w:rPr>
                <w:rFonts w:cs="Arial"/>
                <w:b/>
                <w:sz w:val="20"/>
                <w:szCs w:val="20"/>
              </w:rPr>
              <w:t>7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594E">
              <w:rPr>
                <w:rFonts w:cs="Arial"/>
                <w:b/>
                <w:sz w:val="20"/>
                <w:szCs w:val="20"/>
              </w:rPr>
              <w:t>DICIEMBRE</w:t>
            </w:r>
            <w:r>
              <w:rPr>
                <w:rFonts w:cs="Arial"/>
                <w:b/>
                <w:sz w:val="20"/>
                <w:szCs w:val="20"/>
              </w:rPr>
              <w:t xml:space="preserve"> 2024 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68693F51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SUB 20 </w:t>
            </w:r>
          </w:p>
        </w:tc>
      </w:tr>
      <w:tr w:rsidR="00313724" w:rsidRPr="0005294D" w14:paraId="48824B9A" w14:textId="77777777" w:rsidTr="007E3171">
        <w:trPr>
          <w:trHeight w:val="130"/>
        </w:trPr>
        <w:tc>
          <w:tcPr>
            <w:tcW w:w="5282" w:type="dxa"/>
            <w:gridSpan w:val="3"/>
            <w:shd w:val="clear" w:color="auto" w:fill="auto"/>
            <w:vAlign w:val="center"/>
          </w:tcPr>
          <w:p w14:paraId="5C39B032" w14:textId="62E83553" w:rsidR="00313724" w:rsidRPr="0005294D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A71E1C">
              <w:rPr>
                <w:rFonts w:cs="Arial"/>
                <w:b/>
                <w:sz w:val="20"/>
                <w:szCs w:val="20"/>
              </w:rPr>
              <w:t>RONDOS</w:t>
            </w:r>
          </w:p>
        </w:tc>
        <w:tc>
          <w:tcPr>
            <w:tcW w:w="5458" w:type="dxa"/>
            <w:gridSpan w:val="3"/>
            <w:shd w:val="clear" w:color="auto" w:fill="auto"/>
            <w:vAlign w:val="center"/>
          </w:tcPr>
          <w:p w14:paraId="2C2953D8" w14:textId="77777777" w:rsidR="00313724" w:rsidRPr="00245765" w:rsidRDefault="00313724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BALONES, PETOS, TOPES, CONOS, ESTACAS.</w:t>
            </w:r>
          </w:p>
        </w:tc>
      </w:tr>
      <w:tr w:rsidR="00313724" w:rsidRPr="0005294D" w14:paraId="6128EBA8" w14:textId="77777777" w:rsidTr="007E3171">
        <w:trPr>
          <w:trHeight w:val="337"/>
        </w:trPr>
        <w:tc>
          <w:tcPr>
            <w:tcW w:w="10740" w:type="dxa"/>
            <w:gridSpan w:val="6"/>
            <w:shd w:val="clear" w:color="auto" w:fill="auto"/>
            <w:vAlign w:val="center"/>
          </w:tcPr>
          <w:p w14:paraId="499B2D62" w14:textId="1DBE0126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  <w:r w:rsidR="00A71E1C">
              <w:rPr>
                <w:rFonts w:cs="Arial"/>
                <w:b/>
                <w:sz w:val="20"/>
                <w:szCs w:val="20"/>
              </w:rPr>
              <w:t>RONDOS CON FINALIZACION</w:t>
            </w:r>
          </w:p>
        </w:tc>
      </w:tr>
      <w:tr w:rsidR="00313724" w:rsidRPr="0005294D" w14:paraId="1031F219" w14:textId="77777777" w:rsidTr="007E3171">
        <w:trPr>
          <w:trHeight w:val="315"/>
        </w:trPr>
        <w:tc>
          <w:tcPr>
            <w:tcW w:w="799" w:type="dxa"/>
            <w:shd w:val="clear" w:color="auto" w:fill="auto"/>
          </w:tcPr>
          <w:p w14:paraId="79E56AD0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3FA525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31AF78C0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  <w:shd w:val="clear" w:color="auto" w:fill="auto"/>
          </w:tcPr>
          <w:p w14:paraId="33B81E6A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97398FB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  <w:shd w:val="clear" w:color="auto" w:fill="auto"/>
          </w:tcPr>
          <w:p w14:paraId="22C0B22C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580056B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  <w:shd w:val="clear" w:color="auto" w:fill="auto"/>
          </w:tcPr>
          <w:p w14:paraId="2B5CC5FF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1247F3C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313724" w:rsidRPr="0005294D" w14:paraId="3204A0FF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67215FA1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65E8653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353C1AA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F399AB4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FF0E6A7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7CD4081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830524F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0D25214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A397A4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21FD4845" w14:textId="77777777" w:rsidR="00313724" w:rsidRDefault="00313724" w:rsidP="007E3171">
            <w:pPr>
              <w:pStyle w:val="Prrafodelista"/>
              <w:rPr>
                <w:rFonts w:cs="Arial"/>
                <w:sz w:val="20"/>
                <w:szCs w:val="20"/>
              </w:rPr>
            </w:pPr>
          </w:p>
          <w:p w14:paraId="0CCA42CE" w14:textId="77777777" w:rsidR="0031372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MOVILIDAD ARTICULAR </w:t>
            </w:r>
          </w:p>
          <w:p w14:paraId="4671941B" w14:textId="77777777" w:rsidR="0031372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E4B9D4A" w14:textId="77777777" w:rsidR="0031372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28AE74D8" w14:textId="77777777" w:rsidR="0031372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3C71F2F" w14:textId="77777777" w:rsidR="0031372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  <w:p w14:paraId="05DDCC52" w14:textId="58EBE5A1" w:rsidR="00313724" w:rsidRPr="00BB09F4" w:rsidRDefault="00313724" w:rsidP="007E3171">
            <w:pPr>
              <w:pStyle w:val="NormalWeb"/>
              <w:ind w:left="855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8F40E41" w14:textId="52E37AEC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35D38A63" w14:textId="74F9B90B" w:rsidR="00A71E1C" w:rsidRPr="00A71E1C" w:rsidRDefault="00A71E1C" w:rsidP="00A71E1C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BA3CA19" wp14:editId="40760138">
                  <wp:extent cx="1877695" cy="1408430"/>
                  <wp:effectExtent l="0" t="0" r="8255" b="1270"/>
                  <wp:docPr id="2052404700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695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0F70C957" w14:textId="77777777" w:rsidR="00313724" w:rsidRDefault="00313724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5A10B57F" w14:textId="77777777" w:rsidR="00A71E1C" w:rsidRDefault="00A71E1C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4E8CC1E" w14:textId="2B3CE457" w:rsidR="00313724" w:rsidRDefault="00FB61A3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  <w:r w:rsidR="00313724">
              <w:rPr>
                <w:rFonts w:cs="Arial"/>
                <w:bCs/>
                <w:sz w:val="20"/>
                <w:szCs w:val="20"/>
              </w:rPr>
              <w:t xml:space="preserve">5 MIN </w:t>
            </w:r>
          </w:p>
          <w:p w14:paraId="21EB9FF9" w14:textId="77777777" w:rsidR="00313724" w:rsidRDefault="00313724" w:rsidP="007E317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6764DDB5" w14:textId="77777777" w:rsidR="00313724" w:rsidRPr="00995F1E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39A692F" w14:textId="77777777" w:rsidR="00313724" w:rsidRDefault="00313724" w:rsidP="007E3171">
            <w:pPr>
              <w:rPr>
                <w:rFonts w:cs="Arial"/>
                <w:bCs/>
                <w:sz w:val="20"/>
                <w:szCs w:val="20"/>
              </w:rPr>
            </w:pPr>
          </w:p>
          <w:p w14:paraId="75C1F049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C2C13E9" w14:textId="1AC83EAA" w:rsidR="00313724" w:rsidRPr="00995F1E" w:rsidRDefault="00313724" w:rsidP="007E3171">
            <w:pPr>
              <w:rPr>
                <w:rFonts w:cs="Arial"/>
                <w:sz w:val="20"/>
                <w:szCs w:val="20"/>
              </w:rPr>
            </w:pPr>
          </w:p>
        </w:tc>
      </w:tr>
      <w:tr w:rsidR="00313724" w:rsidRPr="0005294D" w14:paraId="1554F281" w14:textId="77777777" w:rsidTr="007E3171">
        <w:trPr>
          <w:trHeight w:val="579"/>
        </w:trPr>
        <w:tc>
          <w:tcPr>
            <w:tcW w:w="799" w:type="dxa"/>
            <w:shd w:val="clear" w:color="auto" w:fill="auto"/>
          </w:tcPr>
          <w:p w14:paraId="76A117D2" w14:textId="77777777" w:rsidR="00313724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1BD48B" w14:textId="77777777" w:rsidR="00313724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4FB598B6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4B04B26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A3F99CA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74FBC1EE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94BC8DC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6B65946F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32FC518C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4D13F01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7C1CB4DF" w14:textId="77777777" w:rsidR="00313724" w:rsidRDefault="00313724" w:rsidP="00CE48F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</w:p>
          <w:p w14:paraId="4AC62AD1" w14:textId="77777777" w:rsidR="00313724" w:rsidRDefault="00313724" w:rsidP="007E3171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357F9C1E" w14:textId="750608DE" w:rsidR="00616E8A" w:rsidRDefault="007F3E69" w:rsidP="00616E8A">
            <w:pPr>
              <w:pStyle w:val="NormalWeb"/>
              <w:spacing w:after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F3E69">
              <w:rPr>
                <w:rFonts w:ascii="Calibri" w:hAnsi="Calibri"/>
                <w:b/>
                <w:bCs/>
                <w:sz w:val="20"/>
                <w:szCs w:val="20"/>
              </w:rPr>
              <w:t xml:space="preserve">RONDOS CON FINALIZACION </w:t>
            </w:r>
          </w:p>
          <w:p w14:paraId="25AD250C" w14:textId="72968156" w:rsidR="007F3E69" w:rsidRPr="007F3E69" w:rsidRDefault="007F3E69" w:rsidP="00616E8A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4 VS 1 Y CUANDO LOGREN HACER 15 TOQUES EL JUGADOR QUE QUEDE CON EL ULTIMO TOQUE SALE EN VELOCIDAD A DEFINIR </w:t>
            </w:r>
          </w:p>
          <w:p w14:paraId="4A9158E0" w14:textId="77070B3A" w:rsidR="00616E8A" w:rsidRDefault="007F3E69" w:rsidP="00616E8A">
            <w:pPr>
              <w:pStyle w:val="NormalWeb"/>
              <w:spacing w:after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RONDOS CON PASE AL ESPACIO LIBRE Y FINALIZACION </w:t>
            </w:r>
          </w:p>
          <w:p w14:paraId="06B74140" w14:textId="1D250E94" w:rsidR="007F3E69" w:rsidRDefault="007F3E69" w:rsidP="00616E8A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 VS 4 CUANDO LOGREN HACER 10 TOQUES DEBEN HACER UN FILTRO AL ESPACIO Y TIRAR CENTRO, LOS DEMAS JUGADORES ENTRAN A DEFINIR.</w:t>
            </w:r>
          </w:p>
          <w:p w14:paraId="3207408E" w14:textId="77777777" w:rsidR="007F3E69" w:rsidRDefault="007F3E69" w:rsidP="00616E8A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</w:p>
          <w:p w14:paraId="6574F125" w14:textId="29A8ED58" w:rsidR="007F3E69" w:rsidRDefault="00DC1239" w:rsidP="00616E8A">
            <w:pPr>
              <w:pStyle w:val="NormalWeb"/>
              <w:spacing w:after="0"/>
              <w:ind w:left="855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DC1239">
              <w:rPr>
                <w:rFonts w:ascii="Calibri" w:hAnsi="Calibri"/>
                <w:b/>
                <w:bCs/>
                <w:sz w:val="20"/>
                <w:szCs w:val="20"/>
              </w:rPr>
              <w:lastRenderedPageBreak/>
              <w:t>MINI PARTIDO</w:t>
            </w:r>
          </w:p>
          <w:p w14:paraId="0BCF67B5" w14:textId="2F53DAFB" w:rsidR="00DC1239" w:rsidRPr="00DC1239" w:rsidRDefault="00DC1239" w:rsidP="00616E8A">
            <w:pPr>
              <w:pStyle w:val="NormalWeb"/>
              <w:spacing w:after="0"/>
              <w:ind w:left="855"/>
              <w:rPr>
                <w:rFonts w:ascii="Calibri" w:hAnsi="Calibri"/>
                <w:sz w:val="20"/>
                <w:szCs w:val="20"/>
              </w:rPr>
            </w:pPr>
            <w:r w:rsidRPr="00DC1239">
              <w:rPr>
                <w:rFonts w:ascii="Calibri" w:hAnsi="Calibri"/>
                <w:sz w:val="20"/>
                <w:szCs w:val="20"/>
              </w:rPr>
              <w:t xml:space="preserve">PARTIDO DE FUTBOL PRIORIZANDO EL ESPACIO REDUCIDO Y LA FINALIZACION DESPUES DE HACER POSESION DEL BALON </w:t>
            </w:r>
          </w:p>
          <w:p w14:paraId="08BBAEA0" w14:textId="340132AE" w:rsidR="00FB61A3" w:rsidRPr="00FB61A3" w:rsidRDefault="00FB61A3" w:rsidP="00616E8A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326EE05" w14:textId="241869CD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785EAA5" w14:textId="3BB00CCD" w:rsidR="00313724" w:rsidRDefault="00A71E1C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10BBCC1" wp14:editId="7C5AFDBB">
                  <wp:extent cx="1685925" cy="1264444"/>
                  <wp:effectExtent l="0" t="0" r="0" b="0"/>
                  <wp:docPr id="1032016148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97931" cy="12734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877197" w14:textId="206A6ED3" w:rsidR="00313724" w:rsidRDefault="007B5978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96D0599" wp14:editId="65A4BFB2">
                  <wp:extent cx="1739901" cy="1304925"/>
                  <wp:effectExtent l="0" t="0" r="0" b="9525"/>
                  <wp:docPr id="11955603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186" cy="1315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1D89CC" w14:textId="31BC8436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389D9E35" w14:textId="7FF8B5B5" w:rsidR="00313724" w:rsidRDefault="007B5978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774DF401" wp14:editId="7735CA74">
                  <wp:extent cx="1752599" cy="1314450"/>
                  <wp:effectExtent l="0" t="0" r="635" b="0"/>
                  <wp:docPr id="1337121865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690" cy="1322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3C05B7" w14:textId="02ECEFF4" w:rsidR="007B5978" w:rsidRPr="007B5978" w:rsidRDefault="007B5978" w:rsidP="007B597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3B41693" w14:textId="77777777" w:rsidR="00313724" w:rsidRDefault="00313724" w:rsidP="007E317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7ED2CEC1" w14:textId="77777777" w:rsidR="00313724" w:rsidRDefault="00313724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DA80F94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80DD120" w14:textId="212F8B0A" w:rsidR="00616E8A" w:rsidRDefault="007F3E69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</w:t>
            </w:r>
          </w:p>
          <w:p w14:paraId="00E176CD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7E64485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CEE29CC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0ABAE77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88B1693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6A4F0A3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EAB908C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C0FE020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32F519F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8320AF1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9E1C48F" w14:textId="77777777" w:rsidR="00616E8A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852BBA5" w14:textId="1992AB73" w:rsidR="00313724" w:rsidRDefault="00616E8A" w:rsidP="007E317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20 </w:t>
            </w:r>
            <w:r w:rsidR="00313724">
              <w:rPr>
                <w:rFonts w:cs="Arial"/>
                <w:sz w:val="20"/>
                <w:szCs w:val="20"/>
              </w:rPr>
              <w:t xml:space="preserve">MIN </w:t>
            </w:r>
          </w:p>
          <w:p w14:paraId="18F59AC3" w14:textId="77777777" w:rsidR="00313724" w:rsidRPr="00995F1E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13EDB05" w14:textId="77777777" w:rsidR="00313724" w:rsidRPr="00995F1E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036520CB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44F321E0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004986E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2DA2023A" w14:textId="6A5955FE" w:rsidR="00313724" w:rsidRDefault="00616E8A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</w:t>
            </w:r>
            <w:r w:rsidR="00CE48F9">
              <w:rPr>
                <w:rFonts w:cs="Arial"/>
                <w:sz w:val="20"/>
                <w:szCs w:val="20"/>
              </w:rPr>
              <w:t>MIN</w:t>
            </w:r>
          </w:p>
          <w:p w14:paraId="1F5830CD" w14:textId="4A6DADE2" w:rsidR="00313724" w:rsidRPr="00995F1E" w:rsidRDefault="00313724" w:rsidP="007E3171">
            <w:pPr>
              <w:rPr>
                <w:rFonts w:cs="Arial"/>
                <w:sz w:val="20"/>
                <w:szCs w:val="20"/>
              </w:rPr>
            </w:pPr>
          </w:p>
        </w:tc>
      </w:tr>
      <w:tr w:rsidR="00313724" w:rsidRPr="0005294D" w14:paraId="6D639F43" w14:textId="77777777" w:rsidTr="007E3171">
        <w:trPr>
          <w:trHeight w:val="1888"/>
        </w:trPr>
        <w:tc>
          <w:tcPr>
            <w:tcW w:w="799" w:type="dxa"/>
            <w:shd w:val="clear" w:color="auto" w:fill="auto"/>
          </w:tcPr>
          <w:p w14:paraId="76E80405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DEF26C2" w14:textId="77777777" w:rsidR="00313724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AAEAC88" w14:textId="77777777" w:rsidR="00313724" w:rsidRPr="0005294D" w:rsidRDefault="00313724" w:rsidP="007E3171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A1D9EE5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1D658798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B0F81DF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CF635EE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C7FD736" w14:textId="77777777" w:rsidR="00313724" w:rsidRPr="0005294D" w:rsidRDefault="00313724" w:rsidP="007E3171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shd w:val="clear" w:color="auto" w:fill="auto"/>
          </w:tcPr>
          <w:p w14:paraId="1F6FEDE3" w14:textId="77777777" w:rsidR="00313724" w:rsidRDefault="00313724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2405EAF1" w14:textId="77777777" w:rsidR="00313724" w:rsidRDefault="00313724" w:rsidP="007E3171">
            <w:pPr>
              <w:pStyle w:val="NormalWeb"/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ESTIRAMIENTO INDIVIDUAL </w:t>
            </w:r>
          </w:p>
          <w:p w14:paraId="1212F25A" w14:textId="77777777" w:rsidR="00313724" w:rsidRDefault="00313724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7BE80F27" w14:textId="77777777" w:rsidR="00313724" w:rsidRDefault="00313724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109A4EAC" w14:textId="77777777" w:rsidR="00313724" w:rsidRDefault="00313724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  <w:p w14:paraId="0AC8C792" w14:textId="77777777" w:rsidR="00313724" w:rsidRPr="0005294D" w:rsidRDefault="00313724" w:rsidP="007E3171">
            <w:pPr>
              <w:pStyle w:val="NormalWeb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D53D734" w14:textId="277A6E49" w:rsidR="00313724" w:rsidRPr="00A3657D" w:rsidRDefault="007B5978" w:rsidP="007E3171">
            <w:pPr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E272C23" wp14:editId="3477E916">
                  <wp:extent cx="1614170" cy="1676400"/>
                  <wp:effectExtent l="0" t="0" r="5080" b="0"/>
                  <wp:docPr id="145517750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297" cy="1683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7473DE4C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1C2405D8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15 MIN </w:t>
            </w:r>
          </w:p>
          <w:p w14:paraId="2D00E93D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1700A4BA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0EBC25B3" w14:textId="77777777" w:rsidR="00313724" w:rsidRDefault="00313724" w:rsidP="007E3171">
            <w:pPr>
              <w:rPr>
                <w:rFonts w:cs="Arial"/>
                <w:sz w:val="20"/>
                <w:szCs w:val="20"/>
              </w:rPr>
            </w:pPr>
          </w:p>
          <w:p w14:paraId="62FF0B5B" w14:textId="77777777" w:rsidR="00313724" w:rsidRPr="000A68F7" w:rsidRDefault="00313724" w:rsidP="007E317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1E1BB30" w14:textId="77777777" w:rsidR="00313724" w:rsidRPr="0005294D" w:rsidRDefault="00313724" w:rsidP="00313724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313724" w:rsidRPr="0005294D" w14:paraId="0A3FE992" w14:textId="77777777" w:rsidTr="007E3171">
        <w:tc>
          <w:tcPr>
            <w:tcW w:w="5303" w:type="dxa"/>
            <w:shd w:val="clear" w:color="auto" w:fill="auto"/>
          </w:tcPr>
          <w:p w14:paraId="6BD6DF00" w14:textId="77777777" w:rsidR="00313724" w:rsidRPr="0005294D" w:rsidRDefault="00313724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5303" w:type="dxa"/>
            <w:shd w:val="clear" w:color="auto" w:fill="auto"/>
          </w:tcPr>
          <w:p w14:paraId="2D35F68A" w14:textId="77777777" w:rsidR="00313724" w:rsidRPr="0005294D" w:rsidRDefault="00313724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</w:p>
        </w:tc>
      </w:tr>
      <w:tr w:rsidR="00313724" w:rsidRPr="0005294D" w14:paraId="4BA14B32" w14:textId="77777777" w:rsidTr="007E3171">
        <w:tc>
          <w:tcPr>
            <w:tcW w:w="5303" w:type="dxa"/>
            <w:shd w:val="clear" w:color="auto" w:fill="auto"/>
          </w:tcPr>
          <w:p w14:paraId="50F04CEC" w14:textId="77777777" w:rsidR="00313724" w:rsidRPr="0005294D" w:rsidRDefault="00313724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</w:p>
        </w:tc>
        <w:tc>
          <w:tcPr>
            <w:tcW w:w="5303" w:type="dxa"/>
            <w:shd w:val="clear" w:color="auto" w:fill="auto"/>
          </w:tcPr>
          <w:p w14:paraId="2DC3CD22" w14:textId="77777777" w:rsidR="00313724" w:rsidRPr="0005294D" w:rsidRDefault="00313724" w:rsidP="007E3171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</w:p>
        </w:tc>
      </w:tr>
    </w:tbl>
    <w:p w14:paraId="05CE9FB3" w14:textId="77777777" w:rsidR="00313724" w:rsidRDefault="00313724" w:rsidP="00313724">
      <w:pPr>
        <w:rPr>
          <w:sz w:val="20"/>
          <w:szCs w:val="20"/>
        </w:rPr>
      </w:pPr>
    </w:p>
    <w:p w14:paraId="62D14408" w14:textId="77777777" w:rsidR="00313724" w:rsidRDefault="00313724" w:rsidP="00313724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112BD4FB" w14:textId="77777777" w:rsidR="00313724" w:rsidRDefault="00313724" w:rsidP="00313724">
      <w:pPr>
        <w:rPr>
          <w:sz w:val="20"/>
          <w:szCs w:val="20"/>
        </w:rPr>
      </w:pPr>
    </w:p>
    <w:p w14:paraId="59964E24" w14:textId="77777777" w:rsidR="00313724" w:rsidRPr="002B61E1" w:rsidRDefault="00313724" w:rsidP="00313724"/>
    <w:p w14:paraId="56F92845" w14:textId="77777777" w:rsidR="004F2C9E" w:rsidRDefault="004F2C9E" w:rsidP="004F2C9E">
      <w:pPr>
        <w:rPr>
          <w:sz w:val="20"/>
          <w:szCs w:val="20"/>
        </w:rPr>
      </w:pPr>
    </w:p>
    <w:p w14:paraId="6503377A" w14:textId="77777777" w:rsidR="004F2C9E" w:rsidRPr="002B61E1" w:rsidRDefault="004F2C9E" w:rsidP="002B3ACA"/>
    <w:p w14:paraId="5BB8E547" w14:textId="77777777" w:rsidR="00700B5F" w:rsidRPr="002B61E1" w:rsidRDefault="00700B5F" w:rsidP="002B61E1"/>
    <w:sectPr w:rsidR="00700B5F" w:rsidRPr="002B61E1" w:rsidSect="005472C5">
      <w:headerReference w:type="default" r:id="rId55"/>
      <w:footerReference w:type="default" r:id="rId56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C5774" w14:textId="77777777" w:rsidR="0049412B" w:rsidRDefault="0049412B" w:rsidP="005367BF">
      <w:pPr>
        <w:spacing w:after="0" w:line="240" w:lineRule="auto"/>
      </w:pPr>
      <w:r>
        <w:separator/>
      </w:r>
    </w:p>
  </w:endnote>
  <w:endnote w:type="continuationSeparator" w:id="0">
    <w:p w14:paraId="36097581" w14:textId="77777777" w:rsidR="0049412B" w:rsidRDefault="0049412B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DB39" w14:textId="731B0A06" w:rsidR="00386DA0" w:rsidRDefault="00A05C0B" w:rsidP="00600D55">
    <w:pPr>
      <w:spacing w:after="0"/>
    </w:pPr>
    <w:r>
      <w:rPr>
        <w:noProof/>
      </w:rPr>
      <w:drawing>
        <wp:anchor distT="0" distB="0" distL="114300" distR="114300" simplePos="0" relativeHeight="251697152" behindDoc="0" locked="0" layoutInCell="1" allowOverlap="1" wp14:anchorId="6F5C8A2D" wp14:editId="0C153733">
          <wp:simplePos x="0" y="0"/>
          <wp:positionH relativeFrom="column">
            <wp:posOffset>4170066</wp:posOffset>
          </wp:positionH>
          <wp:positionV relativeFrom="paragraph">
            <wp:posOffset>-271090</wp:posOffset>
          </wp:positionV>
          <wp:extent cx="2184226" cy="885825"/>
          <wp:effectExtent l="0" t="0" r="6985" b="0"/>
          <wp:wrapThrough wrapText="bothSides">
            <wp:wrapPolygon edited="0">
              <wp:start x="0" y="0"/>
              <wp:lineTo x="0" y="20903"/>
              <wp:lineTo x="21481" y="20903"/>
              <wp:lineTo x="21481" y="0"/>
              <wp:lineTo x="0" y="0"/>
            </wp:wrapPolygon>
          </wp:wrapThrough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874"/>
                  <a:stretch/>
                </pic:blipFill>
                <pic:spPr bwMode="auto">
                  <a:xfrm>
                    <a:off x="0" y="0"/>
                    <a:ext cx="2184226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F4A92F" w14:textId="77777777" w:rsidR="0049412B" w:rsidRDefault="0049412B" w:rsidP="005367BF">
      <w:pPr>
        <w:spacing w:after="0" w:line="240" w:lineRule="auto"/>
      </w:pPr>
      <w:r>
        <w:separator/>
      </w:r>
    </w:p>
  </w:footnote>
  <w:footnote w:type="continuationSeparator" w:id="0">
    <w:p w14:paraId="2F3E5838" w14:textId="77777777" w:rsidR="0049412B" w:rsidRDefault="0049412B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57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449C"/>
    <w:multiLevelType w:val="hybridMultilevel"/>
    <w:tmpl w:val="2BD26B48"/>
    <w:lvl w:ilvl="0" w:tplc="1C24ECE8">
      <w:start w:val="10"/>
      <w:numFmt w:val="bullet"/>
      <w:lvlText w:val="-"/>
      <w:lvlJc w:val="left"/>
      <w:pPr>
        <w:ind w:left="1215" w:hanging="360"/>
      </w:pPr>
      <w:rPr>
        <w:rFonts w:ascii="Calibri" w:eastAsia="Times New Roman" w:hAnsi="Calibri" w:cs="Calibri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464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7723699">
    <w:abstractNumId w:val="1"/>
  </w:num>
  <w:num w:numId="3" w16cid:durableId="119150866">
    <w:abstractNumId w:val="8"/>
  </w:num>
  <w:num w:numId="4" w16cid:durableId="13498647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05424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3687283">
    <w:abstractNumId w:val="6"/>
  </w:num>
  <w:num w:numId="7" w16cid:durableId="167403878">
    <w:abstractNumId w:val="5"/>
  </w:num>
  <w:num w:numId="8" w16cid:durableId="821048917">
    <w:abstractNumId w:val="3"/>
  </w:num>
  <w:num w:numId="9" w16cid:durableId="1613367395">
    <w:abstractNumId w:val="0"/>
  </w:num>
  <w:num w:numId="10" w16cid:durableId="1851487328">
    <w:abstractNumId w:val="9"/>
  </w:num>
  <w:num w:numId="11" w16cid:durableId="138668372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3CDE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4AD9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65F4"/>
    <w:rsid w:val="000F749D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18AF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A72FA"/>
    <w:rsid w:val="001B5AE6"/>
    <w:rsid w:val="001B769D"/>
    <w:rsid w:val="001C1BA3"/>
    <w:rsid w:val="001C1C5B"/>
    <w:rsid w:val="001C2BC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111A"/>
    <w:rsid w:val="001F2277"/>
    <w:rsid w:val="001F2AB6"/>
    <w:rsid w:val="001F4345"/>
    <w:rsid w:val="001F44E4"/>
    <w:rsid w:val="001F5ACB"/>
    <w:rsid w:val="001F6D12"/>
    <w:rsid w:val="00201CFB"/>
    <w:rsid w:val="00202438"/>
    <w:rsid w:val="00202EA2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138F"/>
    <w:rsid w:val="00272387"/>
    <w:rsid w:val="00273164"/>
    <w:rsid w:val="00273A16"/>
    <w:rsid w:val="00275915"/>
    <w:rsid w:val="00277F6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33F2"/>
    <w:rsid w:val="002A4707"/>
    <w:rsid w:val="002A753C"/>
    <w:rsid w:val="002B21F7"/>
    <w:rsid w:val="002B3AC1"/>
    <w:rsid w:val="002B3ACA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1455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724"/>
    <w:rsid w:val="003137AF"/>
    <w:rsid w:val="00313E79"/>
    <w:rsid w:val="0031514E"/>
    <w:rsid w:val="0031790E"/>
    <w:rsid w:val="00317E71"/>
    <w:rsid w:val="00320844"/>
    <w:rsid w:val="00325B2C"/>
    <w:rsid w:val="00325DE3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22B1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0466"/>
    <w:rsid w:val="00454979"/>
    <w:rsid w:val="00454CAA"/>
    <w:rsid w:val="00454E7C"/>
    <w:rsid w:val="00457778"/>
    <w:rsid w:val="00457B95"/>
    <w:rsid w:val="00465B64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12B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C5804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2C9E"/>
    <w:rsid w:val="004F4B21"/>
    <w:rsid w:val="004F5731"/>
    <w:rsid w:val="004F6C61"/>
    <w:rsid w:val="00500FCB"/>
    <w:rsid w:val="00502187"/>
    <w:rsid w:val="005030E9"/>
    <w:rsid w:val="005044A7"/>
    <w:rsid w:val="00505350"/>
    <w:rsid w:val="00505D6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0710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87274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52A6"/>
    <w:rsid w:val="00600D55"/>
    <w:rsid w:val="00602B4C"/>
    <w:rsid w:val="00604955"/>
    <w:rsid w:val="00604E77"/>
    <w:rsid w:val="00606D1F"/>
    <w:rsid w:val="00610A7F"/>
    <w:rsid w:val="0061134E"/>
    <w:rsid w:val="00612F0A"/>
    <w:rsid w:val="00614AA6"/>
    <w:rsid w:val="006155D5"/>
    <w:rsid w:val="00616E8A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2816"/>
    <w:rsid w:val="00643436"/>
    <w:rsid w:val="006469BF"/>
    <w:rsid w:val="00646B18"/>
    <w:rsid w:val="00647E9C"/>
    <w:rsid w:val="00650F53"/>
    <w:rsid w:val="00651884"/>
    <w:rsid w:val="00655621"/>
    <w:rsid w:val="00661A09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05C7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67D3"/>
    <w:rsid w:val="006E7A8D"/>
    <w:rsid w:val="006F18A0"/>
    <w:rsid w:val="006F1DD3"/>
    <w:rsid w:val="006F546F"/>
    <w:rsid w:val="006F6872"/>
    <w:rsid w:val="006F69D3"/>
    <w:rsid w:val="00700B5F"/>
    <w:rsid w:val="00700E88"/>
    <w:rsid w:val="007028AA"/>
    <w:rsid w:val="00703DDB"/>
    <w:rsid w:val="00704BBE"/>
    <w:rsid w:val="007065F0"/>
    <w:rsid w:val="00710D7D"/>
    <w:rsid w:val="007120A3"/>
    <w:rsid w:val="007129EA"/>
    <w:rsid w:val="00717654"/>
    <w:rsid w:val="00720EF6"/>
    <w:rsid w:val="0072103C"/>
    <w:rsid w:val="00721A0A"/>
    <w:rsid w:val="00723214"/>
    <w:rsid w:val="00723552"/>
    <w:rsid w:val="00726A9A"/>
    <w:rsid w:val="00730ACD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066C"/>
    <w:rsid w:val="007A5BE4"/>
    <w:rsid w:val="007A72CD"/>
    <w:rsid w:val="007B02D3"/>
    <w:rsid w:val="007B06F3"/>
    <w:rsid w:val="007B1B05"/>
    <w:rsid w:val="007B44AA"/>
    <w:rsid w:val="007B4BFF"/>
    <w:rsid w:val="007B5978"/>
    <w:rsid w:val="007B63F7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3E69"/>
    <w:rsid w:val="007F6C2A"/>
    <w:rsid w:val="00800E56"/>
    <w:rsid w:val="00803F1E"/>
    <w:rsid w:val="008059BA"/>
    <w:rsid w:val="00805F7D"/>
    <w:rsid w:val="0080662C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0CF1"/>
    <w:rsid w:val="00831BD5"/>
    <w:rsid w:val="008338D8"/>
    <w:rsid w:val="008348C5"/>
    <w:rsid w:val="008352D2"/>
    <w:rsid w:val="0084021A"/>
    <w:rsid w:val="00841B42"/>
    <w:rsid w:val="00843529"/>
    <w:rsid w:val="00843767"/>
    <w:rsid w:val="008453E7"/>
    <w:rsid w:val="00850E04"/>
    <w:rsid w:val="008516E6"/>
    <w:rsid w:val="00852F7A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67873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1E43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2172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5C0B"/>
    <w:rsid w:val="00A05D91"/>
    <w:rsid w:val="00A067E4"/>
    <w:rsid w:val="00A104C6"/>
    <w:rsid w:val="00A10548"/>
    <w:rsid w:val="00A111EB"/>
    <w:rsid w:val="00A11CB6"/>
    <w:rsid w:val="00A165EE"/>
    <w:rsid w:val="00A177A4"/>
    <w:rsid w:val="00A21A67"/>
    <w:rsid w:val="00A21FD0"/>
    <w:rsid w:val="00A266E9"/>
    <w:rsid w:val="00A279E2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195D"/>
    <w:rsid w:val="00A71E1C"/>
    <w:rsid w:val="00A73089"/>
    <w:rsid w:val="00A80156"/>
    <w:rsid w:val="00A81F27"/>
    <w:rsid w:val="00A91334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5998"/>
    <w:rsid w:val="00AE6BCA"/>
    <w:rsid w:val="00AF26BD"/>
    <w:rsid w:val="00AF41C0"/>
    <w:rsid w:val="00AF602F"/>
    <w:rsid w:val="00AF7C5A"/>
    <w:rsid w:val="00B0088E"/>
    <w:rsid w:val="00B02F60"/>
    <w:rsid w:val="00B06522"/>
    <w:rsid w:val="00B06F5A"/>
    <w:rsid w:val="00B1151A"/>
    <w:rsid w:val="00B123A2"/>
    <w:rsid w:val="00B12D13"/>
    <w:rsid w:val="00B14702"/>
    <w:rsid w:val="00B15736"/>
    <w:rsid w:val="00B1760F"/>
    <w:rsid w:val="00B2390D"/>
    <w:rsid w:val="00B250A3"/>
    <w:rsid w:val="00B2741F"/>
    <w:rsid w:val="00B27DD4"/>
    <w:rsid w:val="00B30654"/>
    <w:rsid w:val="00B31C86"/>
    <w:rsid w:val="00B321D2"/>
    <w:rsid w:val="00B35173"/>
    <w:rsid w:val="00B35B75"/>
    <w:rsid w:val="00B41ECB"/>
    <w:rsid w:val="00B446E2"/>
    <w:rsid w:val="00B457DE"/>
    <w:rsid w:val="00B47432"/>
    <w:rsid w:val="00B47491"/>
    <w:rsid w:val="00B514D9"/>
    <w:rsid w:val="00B5308F"/>
    <w:rsid w:val="00B5594E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5CD"/>
    <w:rsid w:val="00BA7D73"/>
    <w:rsid w:val="00BB0F24"/>
    <w:rsid w:val="00BB2B06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59E2"/>
    <w:rsid w:val="00C169B9"/>
    <w:rsid w:val="00C17E27"/>
    <w:rsid w:val="00C21ED5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227C"/>
    <w:rsid w:val="00C52D03"/>
    <w:rsid w:val="00C53A7C"/>
    <w:rsid w:val="00C544F6"/>
    <w:rsid w:val="00C54BF5"/>
    <w:rsid w:val="00C60616"/>
    <w:rsid w:val="00C61110"/>
    <w:rsid w:val="00C61B96"/>
    <w:rsid w:val="00C625BD"/>
    <w:rsid w:val="00C671D8"/>
    <w:rsid w:val="00C70F2B"/>
    <w:rsid w:val="00C77924"/>
    <w:rsid w:val="00C80577"/>
    <w:rsid w:val="00C83F7E"/>
    <w:rsid w:val="00C84907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6A02"/>
    <w:rsid w:val="00CE1EED"/>
    <w:rsid w:val="00CE48F9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445F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1239"/>
    <w:rsid w:val="00DC76A7"/>
    <w:rsid w:val="00DD36DB"/>
    <w:rsid w:val="00DD3D10"/>
    <w:rsid w:val="00DD3F92"/>
    <w:rsid w:val="00DD52F3"/>
    <w:rsid w:val="00DD5EB2"/>
    <w:rsid w:val="00DE2FDA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35D1B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02EE"/>
    <w:rsid w:val="00E7292F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0B02"/>
    <w:rsid w:val="00ED2754"/>
    <w:rsid w:val="00ED6F66"/>
    <w:rsid w:val="00EE13CB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6F54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1CB"/>
    <w:rsid w:val="00F95360"/>
    <w:rsid w:val="00F96E64"/>
    <w:rsid w:val="00F977BF"/>
    <w:rsid w:val="00FA05E5"/>
    <w:rsid w:val="00FA1DA1"/>
    <w:rsid w:val="00FB61A3"/>
    <w:rsid w:val="00FC19F4"/>
    <w:rsid w:val="00FC5659"/>
    <w:rsid w:val="00FD2130"/>
    <w:rsid w:val="00FD2F8D"/>
    <w:rsid w:val="00FD38C4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9.jpeg"/><Relationship Id="rId1" Type="http://schemas.openxmlformats.org/officeDocument/2006/relationships/image" Target="media/image4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EBF69-B061-4BA0-9527-1791EC93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347</TotalTime>
  <Pages>1</Pages>
  <Words>1923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 manuel castillo soto</cp:lastModifiedBy>
  <cp:revision>10</cp:revision>
  <cp:lastPrinted>2024-03-04T21:59:00Z</cp:lastPrinted>
  <dcterms:created xsi:type="dcterms:W3CDTF">2024-10-17T17:21:00Z</dcterms:created>
  <dcterms:modified xsi:type="dcterms:W3CDTF">2024-12-13T16:39:00Z</dcterms:modified>
</cp:coreProperties>
</file>