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3FBE1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6452A1A1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510F94D9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5DCE303B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756A2C00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4A1D3ABF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E63A02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F02FDA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0CA16E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03DDAC4F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6A2806FF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1CA15C9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04DB1CDD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0526F4B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286B59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4F0788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84BDE3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7199507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1B055D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0BB1F7D1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64EEFD6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F7B942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2EFB08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053F76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7046BB0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6482DF0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1B38D05D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457CC73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EF3955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1B44CC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CF2F81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5023625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788180D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6D6E03B8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6D9E36D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9AB5CC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E141E6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4DE5D6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31B1530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7ACB89A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3091A181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5DEDAED9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0259A4A3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440DA09C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59D75EA2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36565527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90D8D04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07E78FC0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59825C31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p w14:paraId="79179A6A" w14:textId="77777777" w:rsidR="001314B2" w:rsidRDefault="001314B2">
      <w:pPr>
        <w:rPr>
          <w:sz w:val="28"/>
        </w:rPr>
      </w:pPr>
    </w:p>
    <w:p w14:paraId="198BD3D0" w14:textId="77777777" w:rsidR="001314B2" w:rsidRPr="001314B2" w:rsidRDefault="001314B2" w:rsidP="001314B2">
      <w:pPr>
        <w:rPr>
          <w:sz w:val="28"/>
        </w:rPr>
      </w:pPr>
    </w:p>
    <w:p w14:paraId="24499D6B" w14:textId="77777777" w:rsidR="001314B2" w:rsidRPr="001314B2" w:rsidRDefault="001314B2" w:rsidP="001314B2">
      <w:pPr>
        <w:rPr>
          <w:sz w:val="28"/>
        </w:rPr>
      </w:pPr>
    </w:p>
    <w:p w14:paraId="3728D6F5" w14:textId="77777777" w:rsidR="001314B2" w:rsidRPr="001314B2" w:rsidRDefault="001314B2" w:rsidP="001314B2">
      <w:pPr>
        <w:rPr>
          <w:sz w:val="28"/>
        </w:rPr>
      </w:pPr>
    </w:p>
    <w:p w14:paraId="34CB3A9D" w14:textId="77777777" w:rsidR="001314B2" w:rsidRPr="001314B2" w:rsidRDefault="001314B2" w:rsidP="001314B2">
      <w:pPr>
        <w:rPr>
          <w:sz w:val="28"/>
        </w:rPr>
      </w:pPr>
    </w:p>
    <w:p w14:paraId="7394690E" w14:textId="77777777" w:rsidR="001314B2" w:rsidRDefault="001314B2" w:rsidP="001314B2">
      <w:pPr>
        <w:rPr>
          <w:sz w:val="28"/>
        </w:rPr>
      </w:pPr>
    </w:p>
    <w:p w14:paraId="1F8F3DFE" w14:textId="77777777" w:rsidR="00283B72" w:rsidRPr="001314B2" w:rsidRDefault="001314B2" w:rsidP="001314B2">
      <w:pPr>
        <w:tabs>
          <w:tab w:val="left" w:pos="7408"/>
        </w:tabs>
        <w:rPr>
          <w:sz w:val="28"/>
        </w:rPr>
      </w:pPr>
      <w:r>
        <w:rPr>
          <w:sz w:val="28"/>
        </w:rPr>
        <w:tab/>
      </w:r>
    </w:p>
    <w:sectPr w:rsidR="00283B72" w:rsidRPr="001314B2" w:rsidSect="00703D36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A5100" w14:textId="77777777" w:rsidR="009075DB" w:rsidRDefault="009075DB" w:rsidP="001E78FC">
      <w:r>
        <w:separator/>
      </w:r>
    </w:p>
  </w:endnote>
  <w:endnote w:type="continuationSeparator" w:id="0">
    <w:p w14:paraId="567757A6" w14:textId="77777777" w:rsidR="009075DB" w:rsidRDefault="009075DB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10D62" w14:textId="77777777" w:rsidR="00F070F9" w:rsidRPr="00703D36" w:rsidRDefault="00F070F9" w:rsidP="00F070F9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703D36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14:paraId="7F0B39E5" w14:textId="77777777" w:rsidR="00537838" w:rsidRPr="00703D36" w:rsidRDefault="00537838" w:rsidP="00537838">
    <w:pPr>
      <w:pStyle w:val="Piedepgina"/>
      <w:jc w:val="center"/>
      <w:rPr>
        <w:color w:val="000000" w:themeColor="text1"/>
      </w:rPr>
    </w:pPr>
    <w:r w:rsidRPr="00703D36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14:paraId="6CB90977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11ACFD10" w14:textId="77777777" w:rsidR="00F070F9" w:rsidRDefault="00F070F9">
    <w:pPr>
      <w:pStyle w:val="Piedepgina"/>
    </w:pPr>
  </w:p>
  <w:p w14:paraId="347518C5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7E15A" w14:textId="77777777" w:rsidR="009075DB" w:rsidRDefault="009075DB" w:rsidP="001E78FC">
      <w:r>
        <w:separator/>
      </w:r>
    </w:p>
  </w:footnote>
  <w:footnote w:type="continuationSeparator" w:id="0">
    <w:p w14:paraId="6B77763D" w14:textId="77777777" w:rsidR="009075DB" w:rsidRDefault="009075DB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E78FC" w14:paraId="3C1AC5C9" w14:textId="77777777" w:rsidTr="00B11513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0BA762B5" w14:textId="77777777" w:rsidR="001E78FC" w:rsidRDefault="00DA3DBC" w:rsidP="001E78FC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57728" behindDoc="0" locked="0" layoutInCell="1" allowOverlap="1" wp14:anchorId="7EAC13DF" wp14:editId="2A8355D0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F827DA4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5C3A76AD" w14:textId="77777777" w:rsidTr="00B11513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A227540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F91229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3F799E9A" w14:textId="77777777" w:rsidTr="00B11513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9E7A523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6B704D5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FT-FAF-116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6414668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5136D441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03D3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03D3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37C63D62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59"/>
    <w:rsid w:val="00041AEF"/>
    <w:rsid w:val="00077641"/>
    <w:rsid w:val="000A3DB3"/>
    <w:rsid w:val="001314B2"/>
    <w:rsid w:val="001E78FC"/>
    <w:rsid w:val="00260647"/>
    <w:rsid w:val="0028269C"/>
    <w:rsid w:val="00283B72"/>
    <w:rsid w:val="002F53F0"/>
    <w:rsid w:val="004C2C1C"/>
    <w:rsid w:val="004F74D2"/>
    <w:rsid w:val="00537838"/>
    <w:rsid w:val="006F063E"/>
    <w:rsid w:val="006F79C4"/>
    <w:rsid w:val="00703D36"/>
    <w:rsid w:val="007053C5"/>
    <w:rsid w:val="00766BDC"/>
    <w:rsid w:val="00876C61"/>
    <w:rsid w:val="009075DB"/>
    <w:rsid w:val="009C2901"/>
    <w:rsid w:val="00A23874"/>
    <w:rsid w:val="00A60327"/>
    <w:rsid w:val="00B11513"/>
    <w:rsid w:val="00B14959"/>
    <w:rsid w:val="00C44602"/>
    <w:rsid w:val="00CC7B63"/>
    <w:rsid w:val="00D14A09"/>
    <w:rsid w:val="00D9496D"/>
    <w:rsid w:val="00DA3DBC"/>
    <w:rsid w:val="00DF7BFE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26FAE"/>
  <w15:chartTrackingRefBased/>
  <w15:docId w15:val="{08C179B0-2A62-4F3C-B70D-8FAC1692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3.%20EMPRESAS%20LABORADAS\14.%20CORANTIOQUIA\SEGUIM%20POMCAS\ESTUDIOS%20PREVIOS%20IMPLEMENTAC%20POMCAS\4.%20Pliegos%20Concurso%20de%20M&#233;ritos\Anexos\FT-FAF-116-Experiencia%20RUP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FT-FAF-116-Experiencia RUP.dotm</Template>
  <TotalTime>3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Báez</dc:creator>
  <cp:keywords/>
  <dc:description/>
  <cp:lastModifiedBy>Andrea Carolina Báez Ardila</cp:lastModifiedBy>
  <cp:revision>1</cp:revision>
  <dcterms:created xsi:type="dcterms:W3CDTF">2020-07-14T21:25:00Z</dcterms:created>
  <dcterms:modified xsi:type="dcterms:W3CDTF">2020-07-14T21:28:00Z</dcterms:modified>
</cp:coreProperties>
</file>