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7F2D8" w14:textId="211C351F" w:rsidR="00787CD9" w:rsidRPr="00107403" w:rsidRDefault="00787CD9" w:rsidP="00124E1F">
      <w:pPr>
        <w:spacing w:after="0"/>
        <w:jc w:val="center"/>
        <w:rPr>
          <w:rFonts w:ascii="Arial" w:eastAsia="Times New Roman" w:hAnsi="Arial" w:cs="Arial"/>
          <w:lang w:eastAsia="es-CO"/>
        </w:rPr>
      </w:pPr>
      <w:r w:rsidRPr="00107403">
        <w:rPr>
          <w:rFonts w:ascii="Arial" w:eastAsia="Times New Roman" w:hAnsi="Arial" w:cs="Arial"/>
          <w:lang w:eastAsia="es-CO"/>
        </w:rPr>
        <w:t xml:space="preserve">Documentación </w:t>
      </w:r>
      <w:r w:rsidR="00C17C94" w:rsidRPr="00107403">
        <w:rPr>
          <w:rFonts w:ascii="Arial" w:eastAsia="Times New Roman" w:hAnsi="Arial" w:cs="Arial"/>
          <w:lang w:eastAsia="es-CO"/>
        </w:rPr>
        <w:t>r</w:t>
      </w:r>
      <w:r w:rsidRPr="00107403">
        <w:rPr>
          <w:rFonts w:ascii="Arial" w:eastAsia="Times New Roman" w:hAnsi="Arial" w:cs="Arial"/>
          <w:lang w:eastAsia="es-CO"/>
        </w:rPr>
        <w:t>equerida</w:t>
      </w:r>
      <w:r w:rsidR="00C17C94" w:rsidRPr="00107403">
        <w:rPr>
          <w:rFonts w:ascii="Arial" w:eastAsia="Times New Roman" w:hAnsi="Arial" w:cs="Arial"/>
          <w:lang w:eastAsia="es-CO"/>
        </w:rPr>
        <w:t xml:space="preserve"> p</w:t>
      </w:r>
      <w:r w:rsidRPr="00107403">
        <w:rPr>
          <w:rFonts w:ascii="Arial" w:eastAsia="Times New Roman" w:hAnsi="Arial" w:cs="Arial"/>
          <w:lang w:eastAsia="es-CO"/>
        </w:rPr>
        <w:t xml:space="preserve">ara suscribir contratos </w:t>
      </w:r>
      <w:r w:rsidR="00F70DA7">
        <w:rPr>
          <w:rFonts w:ascii="Arial" w:eastAsia="Times New Roman" w:hAnsi="Arial" w:cs="Arial"/>
          <w:lang w:eastAsia="es-CO"/>
        </w:rPr>
        <w:t xml:space="preserve">bajo la modalidad de contratación directa con persona jurídica. </w:t>
      </w:r>
      <w:r w:rsidRPr="00107403">
        <w:rPr>
          <w:rFonts w:ascii="Arial" w:eastAsia="Times New Roman" w:hAnsi="Arial" w:cs="Arial"/>
          <w:lang w:eastAsia="es-CO"/>
        </w:rPr>
        <w:t xml:space="preserve"> </w:t>
      </w:r>
    </w:p>
    <w:p w14:paraId="0F2C15F3" w14:textId="77777777" w:rsidR="00787CD9" w:rsidRPr="00107403" w:rsidRDefault="00787CD9" w:rsidP="00787CD9">
      <w:pPr>
        <w:spacing w:after="0"/>
        <w:jc w:val="center"/>
        <w:rPr>
          <w:rFonts w:ascii="Arial" w:eastAsia="Times New Roman" w:hAnsi="Arial" w:cs="Arial"/>
          <w:b/>
          <w:lang w:eastAsia="es-CO"/>
        </w:rPr>
      </w:pPr>
    </w:p>
    <w:p w14:paraId="2952B7B6" w14:textId="77777777" w:rsidR="00714B75" w:rsidRPr="00107403" w:rsidRDefault="00787CD9" w:rsidP="00787CD9">
      <w:pPr>
        <w:spacing w:after="0"/>
        <w:jc w:val="center"/>
        <w:rPr>
          <w:rFonts w:ascii="Arial" w:eastAsia="Times New Roman" w:hAnsi="Arial" w:cs="Arial"/>
          <w:b/>
          <w:lang w:eastAsia="es-CO"/>
        </w:rPr>
      </w:pPr>
      <w:r w:rsidRPr="00107403">
        <w:rPr>
          <w:rFonts w:ascii="Arial" w:eastAsia="Times New Roman" w:hAnsi="Arial" w:cs="Arial"/>
          <w:b/>
          <w:lang w:eastAsia="es-CO"/>
        </w:rPr>
        <w:t>LA BIBLIOTECA PÚBLICA PILOTO DE MEDELLÍN PARA AMERICA LATINA</w:t>
      </w:r>
    </w:p>
    <w:p w14:paraId="655E8FF1" w14:textId="58FC3A33" w:rsidR="00744365" w:rsidRPr="00107403" w:rsidRDefault="00744365" w:rsidP="00714B75">
      <w:pPr>
        <w:spacing w:after="0"/>
        <w:jc w:val="center"/>
        <w:rPr>
          <w:rFonts w:ascii="Arial" w:eastAsia="Times New Roman" w:hAnsi="Arial" w:cs="Arial"/>
          <w:b/>
          <w:lang w:eastAsia="es-CO"/>
        </w:rPr>
      </w:pPr>
    </w:p>
    <w:p w14:paraId="77C4EDAF" w14:textId="07674D7D" w:rsidR="000D5570" w:rsidRPr="00107403" w:rsidRDefault="000D5570" w:rsidP="000D5570">
      <w:pPr>
        <w:rPr>
          <w:rFonts w:ascii="Arial" w:hAnsi="Arial" w:cs="Arial"/>
        </w:rPr>
      </w:pPr>
    </w:p>
    <w:p w14:paraId="21145CF3" w14:textId="522EB60F" w:rsidR="00B71646" w:rsidRPr="00107403" w:rsidRDefault="00B71646" w:rsidP="00B71646">
      <w:pPr>
        <w:jc w:val="center"/>
        <w:rPr>
          <w:rFonts w:ascii="Arial" w:hAnsi="Arial" w:cs="Arial"/>
        </w:rPr>
      </w:pPr>
      <w:r w:rsidRPr="00107403">
        <w:rPr>
          <w:rFonts w:ascii="Arial" w:eastAsia="Times New Roman" w:hAnsi="Arial" w:cs="Arial"/>
          <w:lang w:eastAsia="es-CO"/>
        </w:rPr>
        <w:t xml:space="preserve">Versión: </w:t>
      </w:r>
      <w:proofErr w:type="gramStart"/>
      <w:r w:rsidR="00F70DA7">
        <w:rPr>
          <w:rFonts w:ascii="Arial" w:eastAsia="Times New Roman" w:hAnsi="Arial" w:cs="Arial"/>
          <w:lang w:eastAsia="es-CO"/>
        </w:rPr>
        <w:t>Febrero</w:t>
      </w:r>
      <w:proofErr w:type="gramEnd"/>
      <w:r w:rsidR="00F70DA7">
        <w:rPr>
          <w:rFonts w:ascii="Arial" w:eastAsia="Times New Roman" w:hAnsi="Arial" w:cs="Arial"/>
          <w:lang w:eastAsia="es-CO"/>
        </w:rPr>
        <w:t xml:space="preserve"> de 2024</w:t>
      </w:r>
    </w:p>
    <w:p w14:paraId="58DF4A4F" w14:textId="42B80F54" w:rsidR="000D5570" w:rsidRDefault="005E4389" w:rsidP="000D5570">
      <w:pPr>
        <w:rPr>
          <w:rFonts w:ascii="Arial" w:hAnsi="Arial" w:cs="Arial"/>
          <w:b/>
          <w:u w:val="single"/>
        </w:rPr>
      </w:pPr>
      <w:r w:rsidRPr="00107403">
        <w:rPr>
          <w:rFonts w:ascii="Arial" w:hAnsi="Arial" w:cs="Arial"/>
          <w:b/>
          <w:u w:val="single"/>
        </w:rPr>
        <w:t>Requisitos</w:t>
      </w:r>
      <w:r w:rsidR="000D5570" w:rsidRPr="00107403">
        <w:rPr>
          <w:rFonts w:ascii="Arial" w:hAnsi="Arial" w:cs="Arial"/>
          <w:b/>
          <w:u w:val="single"/>
        </w:rPr>
        <w:t>:</w:t>
      </w:r>
    </w:p>
    <w:p w14:paraId="0DE0F50E" w14:textId="0A25D55C" w:rsidR="0095205D" w:rsidRDefault="0095205D" w:rsidP="000D5570">
      <w:pPr>
        <w:rPr>
          <w:rFonts w:ascii="Arial" w:hAnsi="Arial" w:cs="Arial"/>
          <w:b/>
          <w:u w:val="single"/>
        </w:rPr>
      </w:pPr>
    </w:p>
    <w:tbl>
      <w:tblPr>
        <w:tblW w:w="10728" w:type="dxa"/>
        <w:tblInd w:w="-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03"/>
        <w:gridCol w:w="1011"/>
        <w:gridCol w:w="1014"/>
      </w:tblGrid>
      <w:tr w:rsidR="0095205D" w14:paraId="19861234" w14:textId="77777777" w:rsidTr="004160BA">
        <w:trPr>
          <w:trHeight w:val="534"/>
        </w:trPr>
        <w:tc>
          <w:tcPr>
            <w:tcW w:w="870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0C0C0" w:fill="auto"/>
          </w:tcPr>
          <w:p w14:paraId="59EB4F98" w14:textId="77777777" w:rsidR="0095205D" w:rsidRDefault="009520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CO"/>
              </w:rPr>
              <w:t>LISTA DE REQUISITOS</w:t>
            </w:r>
          </w:p>
        </w:tc>
        <w:tc>
          <w:tcPr>
            <w:tcW w:w="202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C0C0C0" w:fill="auto"/>
          </w:tcPr>
          <w:p w14:paraId="07D1DFDF" w14:textId="6A26BC5E" w:rsidR="0095205D" w:rsidRDefault="009520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CO"/>
              </w:rPr>
              <w:t>CUMPLE</w:t>
            </w:r>
          </w:p>
        </w:tc>
      </w:tr>
      <w:tr w:rsidR="0095205D" w14:paraId="4C435179" w14:textId="77777777" w:rsidTr="0095205D">
        <w:trPr>
          <w:trHeight w:val="534"/>
        </w:trPr>
        <w:tc>
          <w:tcPr>
            <w:tcW w:w="870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C0C0C0" w:fill="auto"/>
          </w:tcPr>
          <w:p w14:paraId="47752477" w14:textId="77777777" w:rsidR="0095205D" w:rsidRDefault="009520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CO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C0C0C0" w:fill="auto"/>
          </w:tcPr>
          <w:p w14:paraId="7404BF52" w14:textId="77777777" w:rsidR="0095205D" w:rsidRDefault="009520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CO"/>
              </w:rPr>
              <w:t>SI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C0C0C0" w:fill="auto"/>
          </w:tcPr>
          <w:p w14:paraId="752CA1AD" w14:textId="77777777" w:rsidR="0095205D" w:rsidRDefault="009520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CO"/>
              </w:rPr>
              <w:t>NO</w:t>
            </w:r>
          </w:p>
        </w:tc>
      </w:tr>
      <w:tr w:rsidR="0095205D" w14:paraId="4F1EF6D1" w14:textId="77777777" w:rsidTr="0095205D">
        <w:trPr>
          <w:trHeight w:val="455"/>
        </w:trPr>
        <w:tc>
          <w:tcPr>
            <w:tcW w:w="87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1B232AF" w14:textId="3F8176DA" w:rsidR="0095205D" w:rsidRPr="0095205D" w:rsidRDefault="00BF4730" w:rsidP="0095205D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  <w:r>
              <w:rPr>
                <w:rFonts w:cstheme="minorHAnsi"/>
                <w:color w:val="000000"/>
                <w:sz w:val="24"/>
                <w:szCs w:val="24"/>
                <w:lang w:val="es-CO"/>
              </w:rPr>
              <w:t>P</w:t>
            </w:r>
            <w:r w:rsidR="0095205D"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t xml:space="preserve">ropuesta </w:t>
            </w:r>
            <w:r>
              <w:rPr>
                <w:rFonts w:cstheme="minorHAnsi"/>
                <w:color w:val="000000"/>
                <w:sz w:val="24"/>
                <w:szCs w:val="24"/>
                <w:lang w:val="es-CO"/>
              </w:rPr>
              <w:t xml:space="preserve">técnico económica </w:t>
            </w:r>
            <w:r w:rsidR="0095205D"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t>con fecha del mes en el que se pretende suscribir el contrato, firmada por el Representante Legal</w:t>
            </w:r>
            <w:r>
              <w:rPr>
                <w:rFonts w:cstheme="minorHAnsi"/>
                <w:color w:val="000000"/>
                <w:sz w:val="24"/>
                <w:szCs w:val="24"/>
                <w:lang w:val="es-CO"/>
              </w:rPr>
              <w:t xml:space="preserve"> o designado</w:t>
            </w:r>
            <w:r w:rsidR="0095205D"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t>.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C4F3ADE" w14:textId="77777777" w:rsidR="0095205D" w:rsidRPr="0095205D" w:rsidRDefault="0095205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6922194" w14:textId="77777777" w:rsidR="0095205D" w:rsidRPr="0095205D" w:rsidRDefault="0095205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</w:p>
        </w:tc>
      </w:tr>
      <w:tr w:rsidR="0095205D" w14:paraId="1DC3F0A4" w14:textId="77777777" w:rsidTr="0095205D">
        <w:trPr>
          <w:trHeight w:val="455"/>
        </w:trPr>
        <w:tc>
          <w:tcPr>
            <w:tcW w:w="87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8C98237" w14:textId="41770D90" w:rsidR="0095205D" w:rsidRPr="0095205D" w:rsidRDefault="0095205D" w:rsidP="0095205D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  <w:r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t xml:space="preserve">Fotocopia legible de la cédula de ciudadanía </w:t>
            </w:r>
            <w:r w:rsidR="00A81495">
              <w:rPr>
                <w:rFonts w:cstheme="minorHAnsi"/>
                <w:color w:val="000000"/>
                <w:sz w:val="24"/>
                <w:szCs w:val="24"/>
                <w:lang w:val="es-CO"/>
              </w:rPr>
              <w:t xml:space="preserve">o extranjería </w:t>
            </w:r>
            <w:r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t>del Representante Legal.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5955F9B" w14:textId="77777777" w:rsidR="0095205D" w:rsidRPr="0095205D" w:rsidRDefault="0095205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E819F2B" w14:textId="77777777" w:rsidR="0095205D" w:rsidRPr="0095205D" w:rsidRDefault="0095205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</w:p>
        </w:tc>
      </w:tr>
      <w:tr w:rsidR="0095205D" w14:paraId="7B1A00DE" w14:textId="77777777" w:rsidTr="0095205D">
        <w:trPr>
          <w:trHeight w:val="455"/>
        </w:trPr>
        <w:tc>
          <w:tcPr>
            <w:tcW w:w="87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E46B20D" w14:textId="7DC85AD6" w:rsidR="0095205D" w:rsidRPr="0095205D" w:rsidRDefault="0095205D" w:rsidP="0095205D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  <w:r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t xml:space="preserve">Fotocopia del RUT (con fecha de generación no mayor a un 1 mes).  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9294E2D" w14:textId="77777777" w:rsidR="0095205D" w:rsidRPr="0095205D" w:rsidRDefault="0095205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0A8E9B1" w14:textId="77777777" w:rsidR="0095205D" w:rsidRPr="0095205D" w:rsidRDefault="0095205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</w:p>
        </w:tc>
      </w:tr>
      <w:tr w:rsidR="0095205D" w14:paraId="01AAD59E" w14:textId="77777777" w:rsidTr="0095205D">
        <w:trPr>
          <w:trHeight w:val="455"/>
        </w:trPr>
        <w:tc>
          <w:tcPr>
            <w:tcW w:w="87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73891DE" w14:textId="650B4872" w:rsidR="0095205D" w:rsidRPr="0095205D" w:rsidRDefault="0095205D" w:rsidP="0095205D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  <w:r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t xml:space="preserve">Certificado de </w:t>
            </w:r>
            <w:r w:rsidR="00BF4730">
              <w:rPr>
                <w:rFonts w:cstheme="minorHAnsi"/>
                <w:color w:val="000000"/>
                <w:sz w:val="24"/>
                <w:szCs w:val="24"/>
                <w:lang w:val="es-CO"/>
              </w:rPr>
              <w:t xml:space="preserve">Existencia y representación legal </w:t>
            </w:r>
            <w:r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t>(vigencia 1 mes</w:t>
            </w:r>
            <w:r w:rsidR="00BF4730">
              <w:rPr>
                <w:rFonts w:cstheme="minorHAnsi"/>
                <w:color w:val="000000"/>
                <w:sz w:val="24"/>
                <w:szCs w:val="24"/>
                <w:lang w:val="es-CO"/>
              </w:rPr>
              <w:t xml:space="preserve"> de expedición</w:t>
            </w:r>
            <w:r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t>).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040D753" w14:textId="77777777" w:rsidR="0095205D" w:rsidRPr="0095205D" w:rsidRDefault="0095205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29177B9" w14:textId="77777777" w:rsidR="0095205D" w:rsidRPr="0095205D" w:rsidRDefault="0095205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</w:p>
        </w:tc>
      </w:tr>
      <w:tr w:rsidR="00A81495" w14:paraId="050223EE" w14:textId="77777777" w:rsidTr="0095205D">
        <w:trPr>
          <w:trHeight w:val="455"/>
        </w:trPr>
        <w:tc>
          <w:tcPr>
            <w:tcW w:w="87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9E9E080" w14:textId="4B365497" w:rsidR="00A81495" w:rsidRPr="0095205D" w:rsidRDefault="00A81495" w:rsidP="0095205D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  <w:r>
              <w:rPr>
                <w:rFonts w:cstheme="minorHAnsi"/>
                <w:color w:val="000000"/>
                <w:sz w:val="24"/>
                <w:szCs w:val="24"/>
                <w:lang w:val="es-CO"/>
              </w:rPr>
              <w:t>Documento de nombramiento y posesión en caso que aplique y autorización para contratar en caso de requerirse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C565D8D" w14:textId="77777777" w:rsidR="00A81495" w:rsidRPr="0095205D" w:rsidRDefault="00A81495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84FB5E6" w14:textId="77777777" w:rsidR="00A81495" w:rsidRPr="0095205D" w:rsidRDefault="00A81495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</w:p>
        </w:tc>
      </w:tr>
      <w:tr w:rsidR="0095205D" w14:paraId="6C7F6D45" w14:textId="77777777" w:rsidTr="0095205D">
        <w:trPr>
          <w:trHeight w:val="455"/>
        </w:trPr>
        <w:tc>
          <w:tcPr>
            <w:tcW w:w="87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650CD54" w14:textId="56CED554" w:rsidR="0095205D" w:rsidRPr="0095205D" w:rsidRDefault="0095205D" w:rsidP="0095205D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  <w:r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fldChar w:fldCharType="begin"/>
            </w:r>
            <w:r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instrText>HIPERVINCULO "https://www.funcionpublica.gov.co/descarga-de-formatos"</w:instrText>
            </w:r>
            <w:r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fldChar w:fldCharType="separate"/>
            </w:r>
            <w:r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t>Hoja de vida persona jurídica (en el formato establecido por el SIGEP (Sistema de Información y Gestión del Empleo Público). Firmada por el Representante Legal.  Se puede descargar desde la página del DAFP: https://www.funcionpublica.gov.co/descarga-de-formatos</w:t>
            </w:r>
            <w:r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fldChar w:fldCharType="end"/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4E1FEA2" w14:textId="77777777" w:rsidR="0095205D" w:rsidRPr="0095205D" w:rsidRDefault="0095205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CF27501" w14:textId="77777777" w:rsidR="0095205D" w:rsidRPr="0095205D" w:rsidRDefault="0095205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</w:p>
        </w:tc>
      </w:tr>
      <w:tr w:rsidR="0095205D" w14:paraId="12E84CB3" w14:textId="77777777" w:rsidTr="0095205D">
        <w:trPr>
          <w:trHeight w:val="455"/>
        </w:trPr>
        <w:tc>
          <w:tcPr>
            <w:tcW w:w="87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ECBCDF2" w14:textId="7CE725F0" w:rsidR="0095205D" w:rsidRPr="0095205D" w:rsidRDefault="0095205D" w:rsidP="0095205D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  <w:r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t>Certificados de experiencia</w:t>
            </w:r>
            <w:r w:rsidR="00BF4730">
              <w:rPr>
                <w:rFonts w:cstheme="minorHAnsi"/>
                <w:color w:val="000000"/>
                <w:sz w:val="24"/>
                <w:szCs w:val="24"/>
                <w:lang w:val="es-CO"/>
              </w:rPr>
              <w:t xml:space="preserve"> de acuerdo con lo requerido </w:t>
            </w:r>
            <w:r w:rsidR="00A81495">
              <w:rPr>
                <w:rFonts w:cstheme="minorHAnsi"/>
                <w:color w:val="000000"/>
                <w:sz w:val="24"/>
                <w:szCs w:val="24"/>
                <w:lang w:val="es-CO"/>
              </w:rPr>
              <w:t>y con</w:t>
            </w:r>
            <w:r w:rsidR="00BF4730">
              <w:rPr>
                <w:rFonts w:cstheme="minorHAnsi"/>
                <w:color w:val="000000"/>
                <w:sz w:val="24"/>
                <w:szCs w:val="24"/>
                <w:lang w:val="es-CO"/>
              </w:rPr>
              <w:t xml:space="preserve"> e</w:t>
            </w:r>
            <w:r w:rsidR="00BF4730"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t>l servicio que se pretende contratar</w:t>
            </w:r>
            <w:r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t>.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BA886CC" w14:textId="77777777" w:rsidR="0095205D" w:rsidRPr="0095205D" w:rsidRDefault="0095205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B47F754" w14:textId="77777777" w:rsidR="0095205D" w:rsidRPr="0095205D" w:rsidRDefault="0095205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</w:p>
        </w:tc>
      </w:tr>
      <w:tr w:rsidR="0095205D" w14:paraId="7C861CB7" w14:textId="77777777" w:rsidTr="0095205D">
        <w:trPr>
          <w:trHeight w:val="455"/>
        </w:trPr>
        <w:tc>
          <w:tcPr>
            <w:tcW w:w="87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CB45D3F" w14:textId="4AA750F0" w:rsidR="0095205D" w:rsidRPr="0095205D" w:rsidRDefault="0095205D" w:rsidP="0095205D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  <w:r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t>Certificado de consulta</w:t>
            </w:r>
            <w:r w:rsidR="00BF4730">
              <w:rPr>
                <w:rFonts w:cstheme="minorHAnsi"/>
                <w:color w:val="000000"/>
                <w:sz w:val="24"/>
                <w:szCs w:val="24"/>
                <w:lang w:val="es-CO"/>
              </w:rPr>
              <w:t xml:space="preserve"> </w:t>
            </w:r>
            <w:r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t>Procuraduría tanto de la persona jurídica como del Representante Legal (vigencia 3 meses)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E6A3286" w14:textId="77777777" w:rsidR="0095205D" w:rsidRPr="0095205D" w:rsidRDefault="0095205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B21033D" w14:textId="77777777" w:rsidR="0095205D" w:rsidRPr="0095205D" w:rsidRDefault="0095205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</w:p>
        </w:tc>
      </w:tr>
      <w:tr w:rsidR="00BF4730" w14:paraId="7D6AD6F3" w14:textId="77777777" w:rsidTr="0095205D">
        <w:trPr>
          <w:trHeight w:val="455"/>
        </w:trPr>
        <w:tc>
          <w:tcPr>
            <w:tcW w:w="87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565E3A6" w14:textId="0FD8DEA2" w:rsidR="00BF4730" w:rsidRPr="0095205D" w:rsidRDefault="00BF4730" w:rsidP="0095205D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  <w:r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t>Certificado de consulta Contraloría tanto de la persona jurídica como del Representante Legal (vigencia 3 meses)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0DB0CCE" w14:textId="77777777" w:rsidR="00BF4730" w:rsidRPr="0095205D" w:rsidRDefault="00BF4730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E8708D6" w14:textId="77777777" w:rsidR="00BF4730" w:rsidRPr="0095205D" w:rsidRDefault="00BF4730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</w:p>
        </w:tc>
      </w:tr>
      <w:tr w:rsidR="00BF4730" w14:paraId="65C1BABF" w14:textId="77777777" w:rsidTr="0095205D">
        <w:trPr>
          <w:trHeight w:val="455"/>
        </w:trPr>
        <w:tc>
          <w:tcPr>
            <w:tcW w:w="87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8DA601F" w14:textId="0DE19F5B" w:rsidR="00BF4730" w:rsidRDefault="00BF4730" w:rsidP="0095205D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  <w:r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t>Certificado de consulta de antecedentes judiciales en la página de la policía únicamente el representante legal (vigencia 1 mes).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CA62C13" w14:textId="77777777" w:rsidR="00BF4730" w:rsidRPr="0095205D" w:rsidRDefault="00BF4730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DF5B230" w14:textId="77777777" w:rsidR="00BF4730" w:rsidRPr="0095205D" w:rsidRDefault="00BF4730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</w:p>
        </w:tc>
      </w:tr>
      <w:tr w:rsidR="0095205D" w14:paraId="65CEF14E" w14:textId="77777777" w:rsidTr="00BF4730">
        <w:trPr>
          <w:trHeight w:val="455"/>
        </w:trPr>
        <w:tc>
          <w:tcPr>
            <w:tcW w:w="87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A8CD7F" w14:textId="23AB29DF" w:rsidR="0095205D" w:rsidRPr="0095205D" w:rsidRDefault="0095205D" w:rsidP="0095205D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  <w:r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fldChar w:fldCharType="begin"/>
            </w:r>
            <w:r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instrText>HIPERVINCULO "https://srvpsi.policia.gov.co/PSC/frm_cnp_consulta.aspx"</w:instrText>
            </w:r>
            <w:r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fldChar w:fldCharType="separate"/>
            </w:r>
            <w:r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t>Certificado del sistema de registro Nacional de medidas correctivas (RNMC) del Representante Legal, el cual se consulta en el siguiente link https://srvpsi.policia.gov.co/PSC/frm_cnp_consulta.aspx (vigencia 1 mes).</w:t>
            </w:r>
            <w:r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fldChar w:fldCharType="end"/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E044F3" w14:textId="77777777" w:rsidR="0095205D" w:rsidRPr="0095205D" w:rsidRDefault="0095205D" w:rsidP="0095205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C1E083" w14:textId="77777777" w:rsidR="0095205D" w:rsidRPr="0095205D" w:rsidRDefault="0095205D" w:rsidP="0095205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</w:p>
        </w:tc>
      </w:tr>
      <w:tr w:rsidR="00F70DA7" w14:paraId="3FF92514" w14:textId="77777777" w:rsidTr="00BF4730">
        <w:trPr>
          <w:trHeight w:val="455"/>
        </w:trPr>
        <w:tc>
          <w:tcPr>
            <w:tcW w:w="87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48D657" w14:textId="77777777" w:rsidR="00F70DA7" w:rsidRPr="00F70DA7" w:rsidRDefault="00F70DA7" w:rsidP="00F70DA7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  <w:r w:rsidRPr="00F70DA7">
              <w:rPr>
                <w:rFonts w:cstheme="minorHAnsi"/>
                <w:color w:val="000000"/>
                <w:sz w:val="24"/>
                <w:szCs w:val="24"/>
                <w:lang w:val="es-CO"/>
              </w:rPr>
              <w:t>Consulta inhabilidades delitos sexuales Ley 1918 de 2018 consultado con el NIT.</w:t>
            </w:r>
          </w:p>
          <w:p w14:paraId="60537456" w14:textId="77777777" w:rsidR="00F70DA7" w:rsidRPr="00F70DA7" w:rsidRDefault="00F70DA7" w:rsidP="00F70DA7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</w:p>
          <w:p w14:paraId="5005D8AA" w14:textId="3134C235" w:rsidR="00F70DA7" w:rsidRPr="0095205D" w:rsidRDefault="00F70DA7" w:rsidP="00F70DA7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  <w:r w:rsidRPr="00F70DA7">
              <w:rPr>
                <w:rFonts w:cstheme="minorHAnsi"/>
                <w:color w:val="000000"/>
                <w:sz w:val="24"/>
                <w:szCs w:val="24"/>
                <w:lang w:val="es-CO"/>
              </w:rPr>
              <w:t>de la Biblioteca Pública Piloto 890.980.150-1.</w:t>
            </w:r>
            <w:r w:rsidR="00C16E70">
              <w:rPr>
                <w:rFonts w:cstheme="minorHAnsi"/>
                <w:color w:val="000000"/>
                <w:sz w:val="24"/>
                <w:szCs w:val="24"/>
                <w:lang w:val="es-CO"/>
              </w:rPr>
              <w:t xml:space="preserve"> </w:t>
            </w:r>
            <w:r w:rsidR="00C16E70"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t>(vigencia 1 mes).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55E17B" w14:textId="77777777" w:rsidR="00F70DA7" w:rsidRPr="0095205D" w:rsidRDefault="00F70DA7" w:rsidP="0095205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B7D87D" w14:textId="77777777" w:rsidR="00F70DA7" w:rsidRPr="0095205D" w:rsidRDefault="00F70DA7" w:rsidP="0095205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</w:p>
        </w:tc>
      </w:tr>
      <w:tr w:rsidR="00F70DA7" w14:paraId="0451D5A4" w14:textId="77777777" w:rsidTr="00BF4730">
        <w:trPr>
          <w:trHeight w:val="455"/>
        </w:trPr>
        <w:tc>
          <w:tcPr>
            <w:tcW w:w="87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391C4A" w14:textId="77777777" w:rsidR="00F70DA7" w:rsidRPr="00F70DA7" w:rsidRDefault="00F70DA7" w:rsidP="00F70DA7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  <w:r w:rsidRPr="00F70DA7">
              <w:rPr>
                <w:rFonts w:cstheme="minorHAnsi"/>
                <w:color w:val="000000"/>
                <w:sz w:val="24"/>
                <w:szCs w:val="24"/>
                <w:lang w:val="es-CO"/>
              </w:rPr>
              <w:t>Certificado de antecedentes del Registro de Deudores Alimentarios Morosos –</w:t>
            </w:r>
          </w:p>
          <w:p w14:paraId="61FF020C" w14:textId="77777777" w:rsidR="00F70DA7" w:rsidRPr="00F70DA7" w:rsidRDefault="00F70DA7" w:rsidP="00F70DA7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</w:p>
          <w:p w14:paraId="30694B5C" w14:textId="489A2F29" w:rsidR="00F70DA7" w:rsidRPr="0095205D" w:rsidRDefault="00F70DA7" w:rsidP="00F70DA7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  <w:r w:rsidRPr="00F70DA7">
              <w:rPr>
                <w:rFonts w:cstheme="minorHAnsi"/>
                <w:color w:val="000000"/>
                <w:sz w:val="24"/>
                <w:szCs w:val="24"/>
                <w:lang w:val="es-CO"/>
              </w:rPr>
              <w:t>REDAM</w:t>
            </w:r>
            <w:r w:rsidR="00C16E70">
              <w:rPr>
                <w:rFonts w:cstheme="minorHAnsi"/>
                <w:color w:val="000000"/>
                <w:sz w:val="24"/>
                <w:szCs w:val="24"/>
                <w:lang w:val="es-CO"/>
              </w:rPr>
              <w:t xml:space="preserve"> </w:t>
            </w:r>
            <w:r w:rsidR="00FE2EC4">
              <w:rPr>
                <w:rFonts w:cstheme="minorHAnsi"/>
                <w:color w:val="000000"/>
                <w:sz w:val="24"/>
                <w:szCs w:val="24"/>
                <w:lang w:val="es-CO"/>
              </w:rPr>
              <w:t>(Vigencia 3 meses)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7CC351" w14:textId="77777777" w:rsidR="00F70DA7" w:rsidRPr="0095205D" w:rsidRDefault="00F70DA7" w:rsidP="0095205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5DCB6D" w14:textId="77777777" w:rsidR="00F70DA7" w:rsidRPr="0095205D" w:rsidRDefault="00F70DA7" w:rsidP="0095205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</w:p>
        </w:tc>
      </w:tr>
      <w:tr w:rsidR="0095205D" w14:paraId="66F79C42" w14:textId="77777777" w:rsidTr="00BF4730">
        <w:trPr>
          <w:trHeight w:val="455"/>
        </w:trPr>
        <w:tc>
          <w:tcPr>
            <w:tcW w:w="8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8E48" w14:textId="6A84E1C4" w:rsidR="0095205D" w:rsidRPr="0095205D" w:rsidRDefault="0095205D" w:rsidP="0095205D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  <w:r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t xml:space="preserve">Certificado de </w:t>
            </w:r>
            <w:r w:rsidR="00BF4730">
              <w:rPr>
                <w:rFonts w:cstheme="minorHAnsi"/>
                <w:color w:val="000000"/>
                <w:sz w:val="24"/>
                <w:szCs w:val="24"/>
                <w:lang w:val="es-CO"/>
              </w:rPr>
              <w:t xml:space="preserve">paz y salvo de </w:t>
            </w:r>
            <w:r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t xml:space="preserve">aportes </w:t>
            </w:r>
            <w:r w:rsidR="00BF4730">
              <w:rPr>
                <w:rFonts w:cstheme="minorHAnsi"/>
                <w:color w:val="000000"/>
                <w:sz w:val="24"/>
                <w:szCs w:val="24"/>
                <w:lang w:val="es-CO"/>
              </w:rPr>
              <w:t xml:space="preserve">de seguridad social y </w:t>
            </w:r>
            <w:r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t xml:space="preserve">parafiscales del mes </w:t>
            </w:r>
            <w:r w:rsidR="00BF4730">
              <w:rPr>
                <w:rFonts w:cstheme="minorHAnsi"/>
                <w:color w:val="000000"/>
                <w:sz w:val="24"/>
                <w:szCs w:val="24"/>
                <w:lang w:val="es-CO"/>
              </w:rPr>
              <w:t xml:space="preserve">en que se suscribe el contrato, firmado por Representante Legal, en caso de no </w:t>
            </w:r>
            <w:r w:rsidR="00BF4730">
              <w:rPr>
                <w:rFonts w:cstheme="minorHAnsi"/>
                <w:color w:val="000000"/>
                <w:sz w:val="24"/>
                <w:szCs w:val="24"/>
                <w:lang w:val="es-CO"/>
              </w:rPr>
              <w:lastRenderedPageBreak/>
              <w:t>contar con</w:t>
            </w:r>
            <w:r w:rsidR="00FE2EC4">
              <w:rPr>
                <w:rFonts w:cstheme="minorHAnsi"/>
                <w:color w:val="000000"/>
                <w:sz w:val="24"/>
                <w:szCs w:val="24"/>
                <w:lang w:val="es-CO"/>
              </w:rPr>
              <w:t xml:space="preserve"> la obligación legal de tener</w:t>
            </w:r>
            <w:r w:rsidR="00BF4730">
              <w:rPr>
                <w:rFonts w:cstheme="minorHAnsi"/>
                <w:color w:val="000000"/>
                <w:sz w:val="24"/>
                <w:szCs w:val="24"/>
                <w:lang w:val="es-CO"/>
              </w:rPr>
              <w:t xml:space="preserve"> Revisoría Fiscal</w:t>
            </w:r>
            <w:r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t xml:space="preserve"> (en caso de tener Revisor Fiscal: anexar copia de la cédula, copia de la tarjeta profesional y certificado de la </w:t>
            </w:r>
            <w:r w:rsidR="00BF4730">
              <w:rPr>
                <w:rFonts w:cstheme="minorHAnsi"/>
                <w:color w:val="000000"/>
                <w:sz w:val="24"/>
                <w:szCs w:val="24"/>
                <w:lang w:val="es-CO"/>
              </w:rPr>
              <w:t>J</w:t>
            </w:r>
            <w:r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t xml:space="preserve">unta </w:t>
            </w:r>
            <w:r w:rsidR="00BF4730">
              <w:rPr>
                <w:rFonts w:cstheme="minorHAnsi"/>
                <w:color w:val="000000"/>
                <w:sz w:val="24"/>
                <w:szCs w:val="24"/>
                <w:lang w:val="es-CO"/>
              </w:rPr>
              <w:t>C</w:t>
            </w:r>
            <w:r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t xml:space="preserve">entral de </w:t>
            </w:r>
            <w:r w:rsidR="00BF4730">
              <w:rPr>
                <w:rFonts w:cstheme="minorHAnsi"/>
                <w:color w:val="000000"/>
                <w:sz w:val="24"/>
                <w:szCs w:val="24"/>
                <w:lang w:val="es-CO"/>
              </w:rPr>
              <w:t>C</w:t>
            </w:r>
            <w:r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t xml:space="preserve">ontadores </w:t>
            </w:r>
            <w:r w:rsidR="00BF4730">
              <w:rPr>
                <w:rFonts w:cstheme="minorHAnsi"/>
                <w:color w:val="000000"/>
                <w:sz w:val="24"/>
                <w:szCs w:val="24"/>
                <w:lang w:val="es-CO"/>
              </w:rPr>
              <w:t>vigente</w:t>
            </w:r>
            <w:r w:rsidRPr="0095205D">
              <w:rPr>
                <w:rFonts w:cstheme="minorHAnsi"/>
                <w:color w:val="000000"/>
                <w:sz w:val="24"/>
                <w:szCs w:val="24"/>
                <w:lang w:val="es-CO"/>
              </w:rPr>
              <w:t>).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F4C34" w14:textId="77777777" w:rsidR="0095205D" w:rsidRPr="0095205D" w:rsidRDefault="0095205D" w:rsidP="0095205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B3E09" w14:textId="77777777" w:rsidR="0095205D" w:rsidRPr="0095205D" w:rsidRDefault="0095205D" w:rsidP="0095205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val="es-CO"/>
              </w:rPr>
            </w:pPr>
          </w:p>
        </w:tc>
      </w:tr>
    </w:tbl>
    <w:p w14:paraId="78574C0B" w14:textId="480D4C8A" w:rsidR="0095205D" w:rsidRDefault="0095205D" w:rsidP="00107403">
      <w:pPr>
        <w:pStyle w:val="Prrafodelista"/>
        <w:ind w:left="0"/>
        <w:jc w:val="both"/>
        <w:rPr>
          <w:rFonts w:ascii="Arial" w:hAnsi="Arial" w:cs="Arial"/>
        </w:rPr>
      </w:pPr>
    </w:p>
    <w:p w14:paraId="413E1E6D" w14:textId="77777777" w:rsidR="0095205D" w:rsidRPr="00107403" w:rsidRDefault="0095205D" w:rsidP="00107403">
      <w:pPr>
        <w:pStyle w:val="Prrafodelista"/>
        <w:ind w:left="0"/>
        <w:jc w:val="both"/>
        <w:rPr>
          <w:rFonts w:ascii="Arial" w:hAnsi="Arial" w:cs="Arial"/>
        </w:rPr>
      </w:pPr>
    </w:p>
    <w:p w14:paraId="6541B7FA" w14:textId="197710FE" w:rsidR="001D224C" w:rsidRPr="00364245" w:rsidRDefault="0009726A" w:rsidP="0009726A">
      <w:pPr>
        <w:spacing w:after="0"/>
        <w:jc w:val="both"/>
        <w:rPr>
          <w:rFonts w:ascii="Arial" w:eastAsia="Arial Unicode MS" w:hAnsi="Arial" w:cs="Arial"/>
          <w:u w:val="single"/>
        </w:rPr>
      </w:pPr>
      <w:r w:rsidRPr="00364245">
        <w:rPr>
          <w:rFonts w:ascii="Arial" w:eastAsia="Arial Unicode MS" w:hAnsi="Arial" w:cs="Arial"/>
          <w:b/>
        </w:rPr>
        <w:t>IMPORTANTE:</w:t>
      </w:r>
      <w:r w:rsidRPr="00364245">
        <w:rPr>
          <w:rFonts w:ascii="Arial" w:eastAsia="Arial Unicode MS" w:hAnsi="Arial" w:cs="Arial"/>
        </w:rPr>
        <w:t xml:space="preserve"> para efectos de la inscripción de las cuentas para realización de los pagos del contrato, cada contratista debe aportar el Certificado de cuenta de Banco </w:t>
      </w:r>
      <w:r>
        <w:rPr>
          <w:rFonts w:ascii="Arial" w:eastAsia="Arial Unicode MS" w:hAnsi="Arial" w:cs="Arial"/>
        </w:rPr>
        <w:t>a</w:t>
      </w:r>
      <w:r w:rsidRPr="00364245">
        <w:rPr>
          <w:rFonts w:ascii="Arial" w:eastAsia="Arial Unicode MS" w:hAnsi="Arial" w:cs="Arial"/>
        </w:rPr>
        <w:t xml:space="preserve"> nombre la </w:t>
      </w:r>
      <w:r>
        <w:rPr>
          <w:rFonts w:ascii="Arial" w:eastAsia="Arial Unicode MS" w:hAnsi="Arial" w:cs="Arial"/>
        </w:rPr>
        <w:t xml:space="preserve">entidad </w:t>
      </w:r>
      <w:r w:rsidR="00E34D3A">
        <w:rPr>
          <w:rFonts w:ascii="Arial" w:eastAsia="Arial Unicode MS" w:hAnsi="Arial" w:cs="Arial"/>
        </w:rPr>
        <w:t xml:space="preserve">contratada, la </w:t>
      </w:r>
      <w:r w:rsidRPr="00364245">
        <w:rPr>
          <w:rFonts w:ascii="Arial" w:eastAsia="Arial Unicode MS" w:hAnsi="Arial" w:cs="Arial"/>
        </w:rPr>
        <w:t>cual</w:t>
      </w:r>
      <w:r w:rsidR="00E34D3A">
        <w:rPr>
          <w:rFonts w:ascii="Arial" w:eastAsia="Arial Unicode MS" w:hAnsi="Arial" w:cs="Arial"/>
        </w:rPr>
        <w:t xml:space="preserve"> se</w:t>
      </w:r>
      <w:r w:rsidRPr="00364245">
        <w:rPr>
          <w:rFonts w:ascii="Arial" w:eastAsia="Arial Unicode MS" w:hAnsi="Arial" w:cs="Arial"/>
        </w:rPr>
        <w:t xml:space="preserve"> deberá entregar al Tesorero de la BPP </w:t>
      </w:r>
      <w:r w:rsidRPr="007233A0">
        <w:rPr>
          <w:rFonts w:ascii="Arial" w:eastAsia="Arial Unicode MS" w:hAnsi="Arial" w:cs="Arial"/>
        </w:rPr>
        <w:t>al momento de la suscripción del contrato en la oficina administrativa</w:t>
      </w:r>
      <w:r w:rsidR="00E34D3A">
        <w:rPr>
          <w:rFonts w:ascii="Arial" w:eastAsia="Arial Unicode MS" w:hAnsi="Arial" w:cs="Arial"/>
        </w:rPr>
        <w:t>.</w:t>
      </w:r>
      <w:r w:rsidR="001D224C">
        <w:rPr>
          <w:rFonts w:ascii="Arial" w:eastAsia="Arial Unicode MS" w:hAnsi="Arial" w:cs="Arial"/>
        </w:rPr>
        <w:t xml:space="preserve">  </w:t>
      </w:r>
      <w:r w:rsidR="001D224C" w:rsidRPr="001D224C">
        <w:rPr>
          <w:rFonts w:ascii="Arial" w:eastAsia="Arial Unicode MS" w:hAnsi="Arial" w:cs="Arial"/>
          <w:u w:val="single"/>
        </w:rPr>
        <w:t>Si el contratista no presenta este requisito dentro del plazo establecido se podrían generar retrasos en sus pagos.</w:t>
      </w:r>
    </w:p>
    <w:p w14:paraId="1935BBBC" w14:textId="77777777" w:rsidR="00F167D1" w:rsidRPr="00107403" w:rsidRDefault="00F167D1" w:rsidP="00107403">
      <w:pPr>
        <w:pStyle w:val="Prrafodelista"/>
        <w:ind w:left="360"/>
        <w:jc w:val="both"/>
        <w:rPr>
          <w:rFonts w:ascii="Arial" w:hAnsi="Arial" w:cs="Arial"/>
        </w:rPr>
      </w:pPr>
    </w:p>
    <w:p w14:paraId="3C6C0AA6" w14:textId="77777777" w:rsidR="000C0BF3" w:rsidRPr="00C06F31" w:rsidRDefault="000C0BF3" w:rsidP="000C0BF3">
      <w:pPr>
        <w:ind w:firstLine="360"/>
        <w:jc w:val="center"/>
        <w:rPr>
          <w:rFonts w:ascii="Arial" w:eastAsia="Arial Unicode MS" w:hAnsi="Arial" w:cs="Arial"/>
          <w:b/>
        </w:rPr>
      </w:pPr>
      <w:bookmarkStart w:id="0" w:name="_Hlk514927335"/>
      <w:r w:rsidRPr="00C06F31">
        <w:rPr>
          <w:rFonts w:ascii="Arial" w:eastAsia="Arial Unicode MS" w:hAnsi="Arial" w:cs="Arial"/>
          <w:b/>
        </w:rPr>
        <w:t>__________________________________________</w:t>
      </w:r>
    </w:p>
    <w:p w14:paraId="012B53D2" w14:textId="77777777" w:rsidR="004328D3" w:rsidRDefault="004328D3" w:rsidP="00F5407A">
      <w:pPr>
        <w:spacing w:after="0" w:line="360" w:lineRule="auto"/>
        <w:jc w:val="both"/>
        <w:rPr>
          <w:rFonts w:ascii="Arial" w:hAnsi="Arial" w:cs="Arial"/>
          <w:b/>
        </w:rPr>
      </w:pPr>
    </w:p>
    <w:p w14:paraId="2FB44FA0" w14:textId="59AA9BE4" w:rsidR="00A8543A" w:rsidRPr="00107403" w:rsidRDefault="00BC5C6F" w:rsidP="00571E85">
      <w:pPr>
        <w:spacing w:after="0" w:line="276" w:lineRule="auto"/>
        <w:jc w:val="both"/>
        <w:rPr>
          <w:rFonts w:ascii="Arial" w:hAnsi="Arial" w:cs="Arial"/>
        </w:rPr>
      </w:pPr>
      <w:r w:rsidRPr="009E409A">
        <w:rPr>
          <w:rFonts w:ascii="Arial" w:hAnsi="Arial" w:cs="Arial"/>
          <w:b/>
        </w:rPr>
        <w:t>DEVOLUCIÓN DE DOCUMENTOS:</w:t>
      </w:r>
      <w:r w:rsidRPr="009E409A">
        <w:rPr>
          <w:rFonts w:ascii="Arial" w:hAnsi="Arial" w:cs="Arial"/>
        </w:rPr>
        <w:t xml:space="preserve"> </w:t>
      </w:r>
      <w:r w:rsidRPr="00107403">
        <w:rPr>
          <w:rFonts w:ascii="Arial" w:hAnsi="Arial" w:cs="Arial"/>
        </w:rPr>
        <w:t>en caso de faltar algún documento, o se encontrasen mal diligenciados o sin firmas, serán devueltos hasta subsanar lo indicado por el personal de apoyo.</w:t>
      </w:r>
    </w:p>
    <w:bookmarkEnd w:id="0"/>
    <w:p w14:paraId="335F744F" w14:textId="77777777" w:rsidR="00BC5C6F" w:rsidRPr="00107403" w:rsidRDefault="00BC5C6F" w:rsidP="00F5407A">
      <w:pPr>
        <w:spacing w:after="0" w:line="360" w:lineRule="auto"/>
        <w:jc w:val="both"/>
        <w:rPr>
          <w:rFonts w:ascii="Arial" w:hAnsi="Arial" w:cs="Arial"/>
        </w:rPr>
      </w:pPr>
    </w:p>
    <w:p w14:paraId="29ADAEBC" w14:textId="77777777" w:rsidR="0031739F" w:rsidRPr="00107403" w:rsidRDefault="0031739F" w:rsidP="0019505F">
      <w:pPr>
        <w:spacing w:after="0" w:line="360" w:lineRule="auto"/>
        <w:jc w:val="both"/>
        <w:rPr>
          <w:rFonts w:ascii="Arial" w:hAnsi="Arial" w:cs="Arial"/>
          <w:b/>
          <w:bCs/>
        </w:rPr>
      </w:pPr>
    </w:p>
    <w:sectPr w:rsidR="0031739F" w:rsidRPr="00107403" w:rsidSect="002510F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2" w:h="18722" w:code="186"/>
      <w:pgMar w:top="1701" w:right="1701" w:bottom="1701" w:left="85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A9698" w14:textId="77777777" w:rsidR="002510FA" w:rsidRDefault="002510FA" w:rsidP="00DD3FDD">
      <w:r>
        <w:separator/>
      </w:r>
    </w:p>
  </w:endnote>
  <w:endnote w:type="continuationSeparator" w:id="0">
    <w:p w14:paraId="2FC419F5" w14:textId="77777777" w:rsidR="002510FA" w:rsidRDefault="002510FA" w:rsidP="00DD3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F1BB8" w14:textId="77777777" w:rsidR="00456E4D" w:rsidRDefault="00456E4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E5357" w14:textId="5E24CEE0" w:rsidR="00530160" w:rsidRDefault="00530160" w:rsidP="00530160">
    <w:pPr>
      <w:pStyle w:val="Piedepgina"/>
      <w:ind w:left="-1701"/>
      <w:jc w:val="right"/>
      <w:rPr>
        <w:rFonts w:cs="Arial"/>
        <w:sz w:val="18"/>
      </w:rPr>
    </w:pPr>
    <w:r w:rsidRPr="00B2601D">
      <w:rPr>
        <w:rFonts w:cs="Arial"/>
        <w:sz w:val="18"/>
        <w:lang w:val="pt-BR"/>
      </w:rPr>
      <w:t xml:space="preserve">  </w:t>
    </w:r>
  </w:p>
  <w:p w14:paraId="25231BAC" w14:textId="4AE64616" w:rsidR="00822EC0" w:rsidRPr="00B2601D" w:rsidRDefault="0070132A" w:rsidP="00530160">
    <w:pPr>
      <w:pStyle w:val="Piedepgina"/>
      <w:ind w:left="-1701"/>
      <w:jc w:val="right"/>
      <w:rPr>
        <w:rFonts w:cs="Arial"/>
        <w:sz w:val="18"/>
      </w:rPr>
    </w:pPr>
    <w:r>
      <w:rPr>
        <w:noProof/>
      </w:rPr>
      <w:drawing>
        <wp:inline distT="0" distB="0" distL="0" distR="0" wp14:anchorId="7F1B87FD" wp14:editId="107BEFA5">
          <wp:extent cx="6153150" cy="1351280"/>
          <wp:effectExtent l="0" t="0" r="0" b="1270"/>
          <wp:docPr id="9" name="Imagen 8">
            <a:extLst xmlns:a="http://schemas.openxmlformats.org/drawingml/2006/main">
              <a:ext uri="{FF2B5EF4-FFF2-40B4-BE49-F238E27FC236}">
                <a16:creationId xmlns:a16="http://schemas.microsoft.com/office/drawing/2014/main" id="{5E681BB1-6123-45C9-AD1D-E41D4245622C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8">
                    <a:extLst>
                      <a:ext uri="{FF2B5EF4-FFF2-40B4-BE49-F238E27FC236}">
                        <a16:creationId xmlns:a16="http://schemas.microsoft.com/office/drawing/2014/main" id="{5E681BB1-6123-45C9-AD1D-E41D4245622C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150" cy="1351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54DA2DE" w14:textId="22BFF34C" w:rsidR="00BD528A" w:rsidRPr="00BF64CA" w:rsidRDefault="00BD528A" w:rsidP="00A71DD3">
    <w:pPr>
      <w:pStyle w:val="Piedepgina"/>
      <w:ind w:left="-1276" w:right="-799"/>
      <w:jc w:val="right"/>
      <w:rPr>
        <w:rFonts w:cs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DEFD8" w14:textId="77777777" w:rsidR="00456E4D" w:rsidRDefault="00456E4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BC640" w14:textId="77777777" w:rsidR="002510FA" w:rsidRDefault="002510FA" w:rsidP="00DD3FDD">
      <w:r>
        <w:separator/>
      </w:r>
    </w:p>
  </w:footnote>
  <w:footnote w:type="continuationSeparator" w:id="0">
    <w:p w14:paraId="07587928" w14:textId="77777777" w:rsidR="002510FA" w:rsidRDefault="002510FA" w:rsidP="00DD3F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343D7" w14:textId="77777777" w:rsidR="00456E4D" w:rsidRDefault="00456E4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714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376"/>
      <w:gridCol w:w="3353"/>
      <w:gridCol w:w="1985"/>
    </w:tblGrid>
    <w:tr w:rsidR="0020384F" w:rsidRPr="009A076F" w14:paraId="5C4C737C" w14:textId="77777777" w:rsidTr="00D53AE1">
      <w:trPr>
        <w:cantSplit/>
        <w:trHeight w:val="1698"/>
      </w:trPr>
      <w:tc>
        <w:tcPr>
          <w:tcW w:w="3376" w:type="dxa"/>
          <w:shd w:val="clear" w:color="auto" w:fill="auto"/>
          <w:noWrap/>
          <w:vAlign w:val="center"/>
          <w:hideMark/>
        </w:tcPr>
        <w:p w14:paraId="37721645" w14:textId="1097072B" w:rsidR="0020384F" w:rsidRPr="009A076F" w:rsidRDefault="00D53AE1" w:rsidP="00822EC0">
          <w:pPr>
            <w:spacing w:line="259" w:lineRule="auto"/>
            <w:jc w:val="center"/>
            <w:rPr>
              <w:rFonts w:ascii="Arial" w:hAnsi="Arial" w:cs="Arial"/>
              <w:color w:val="000000"/>
              <w:sz w:val="20"/>
              <w:szCs w:val="20"/>
              <w:lang w:val="es-CO" w:eastAsia="es-CO"/>
            </w:rPr>
          </w:pPr>
          <w:r>
            <w:rPr>
              <w:noProof/>
            </w:rPr>
            <w:drawing>
              <wp:inline distT="0" distB="0" distL="0" distR="0" wp14:anchorId="0CFAC408" wp14:editId="0B3F1E5B">
                <wp:extent cx="1465385" cy="859790"/>
                <wp:effectExtent l="0" t="0" r="1905" b="0"/>
                <wp:docPr id="7" name="Imagen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155B5B1E-FA35-4B3D-919B-4D9A2861DEF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6">
                          <a:extLst>
                            <a:ext uri="{FF2B5EF4-FFF2-40B4-BE49-F238E27FC236}">
                              <a16:creationId xmlns:a16="http://schemas.microsoft.com/office/drawing/2014/main" id="{155B5B1E-FA35-4B3D-919B-4D9A2861DEF0}"/>
                            </a:ext>
                          </a:extLst>
                        </pic:cNvPr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5385" cy="8597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53" w:type="dxa"/>
          <w:shd w:val="clear" w:color="auto" w:fill="auto"/>
          <w:noWrap/>
          <w:vAlign w:val="center"/>
          <w:hideMark/>
        </w:tcPr>
        <w:p w14:paraId="123C48D2" w14:textId="77777777" w:rsidR="00256F20" w:rsidRDefault="0020384F" w:rsidP="00256F20">
          <w:pPr>
            <w:spacing w:after="0"/>
            <w:jc w:val="center"/>
            <w:rPr>
              <w:rFonts w:ascii="Arial" w:eastAsia="Times New Roman" w:hAnsi="Arial" w:cs="Arial"/>
              <w:b/>
              <w:bCs/>
              <w:lang w:eastAsia="es-CO"/>
            </w:rPr>
          </w:pPr>
          <w:r w:rsidRPr="00712863">
            <w:rPr>
              <w:rFonts w:ascii="Arial" w:eastAsia="Times New Roman" w:hAnsi="Arial" w:cs="Arial"/>
              <w:b/>
              <w:bCs/>
              <w:lang w:eastAsia="es-CO"/>
            </w:rPr>
            <w:t xml:space="preserve">DOCUMENTACIÓN CONTRATOS </w:t>
          </w:r>
        </w:p>
        <w:p w14:paraId="2ECD27F0" w14:textId="02E1245A" w:rsidR="0020384F" w:rsidRPr="00712863" w:rsidRDefault="0020384F" w:rsidP="0020384F">
          <w:pPr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eastAsia="Times New Roman" w:hAnsi="Arial" w:cs="Arial"/>
              <w:b/>
              <w:bCs/>
              <w:lang w:eastAsia="es-CO"/>
            </w:rPr>
            <w:t>CON PERSONA JURÍDICA</w:t>
          </w:r>
        </w:p>
      </w:tc>
      <w:tc>
        <w:tcPr>
          <w:tcW w:w="1985" w:type="dxa"/>
        </w:tcPr>
        <w:p w14:paraId="0F81F7FC" w14:textId="77777777" w:rsidR="0020384F" w:rsidRPr="009A076F" w:rsidRDefault="0020384F" w:rsidP="0020384F">
          <w:pPr>
            <w:spacing w:line="259" w:lineRule="auto"/>
            <w:jc w:val="right"/>
            <w:rPr>
              <w:rFonts w:ascii="Arial" w:hAnsi="Arial" w:cs="Arial"/>
              <w:color w:val="000000"/>
              <w:sz w:val="20"/>
              <w:szCs w:val="20"/>
              <w:lang w:val="es-CO"/>
            </w:rPr>
          </w:pPr>
        </w:p>
        <w:p w14:paraId="08133134" w14:textId="66EB3E63" w:rsidR="0020384F" w:rsidRPr="009A076F" w:rsidRDefault="0020384F" w:rsidP="0020384F">
          <w:pPr>
            <w:spacing w:line="259" w:lineRule="auto"/>
            <w:jc w:val="right"/>
            <w:rPr>
              <w:rFonts w:ascii="Arial" w:hAnsi="Arial" w:cs="Arial"/>
              <w:b/>
              <w:bCs/>
              <w:color w:val="000000"/>
              <w:sz w:val="20"/>
              <w:szCs w:val="20"/>
              <w:lang w:val="es-CO"/>
            </w:rPr>
          </w:pPr>
          <w:r>
            <w:rPr>
              <w:rFonts w:ascii="Arial" w:hAnsi="Arial" w:cs="Arial"/>
              <w:color w:val="000000"/>
              <w:sz w:val="20"/>
              <w:szCs w:val="20"/>
              <w:lang w:val="es-CO"/>
            </w:rPr>
            <w:t>F</w:t>
          </w:r>
          <w:r w:rsidRPr="009A076F">
            <w:rPr>
              <w:rFonts w:ascii="Arial" w:hAnsi="Arial" w:cs="Arial"/>
              <w:color w:val="000000"/>
              <w:sz w:val="20"/>
              <w:szCs w:val="20"/>
              <w:lang w:val="es-CO"/>
            </w:rPr>
            <w:t>-GJ</w:t>
          </w:r>
          <w:r w:rsidR="00C70160">
            <w:rPr>
              <w:rFonts w:ascii="Arial" w:hAnsi="Arial" w:cs="Arial"/>
              <w:color w:val="000000"/>
              <w:sz w:val="20"/>
              <w:szCs w:val="20"/>
              <w:lang w:val="es-CO"/>
            </w:rPr>
            <w:t>C</w:t>
          </w:r>
          <w:r w:rsidRPr="009A076F">
            <w:rPr>
              <w:rFonts w:ascii="Arial" w:hAnsi="Arial" w:cs="Arial"/>
              <w:color w:val="000000"/>
              <w:sz w:val="20"/>
              <w:szCs w:val="20"/>
              <w:lang w:val="es-CO"/>
            </w:rPr>
            <w:t>-</w:t>
          </w:r>
          <w:r w:rsidR="00C70160">
            <w:rPr>
              <w:rFonts w:ascii="Arial" w:hAnsi="Arial" w:cs="Arial"/>
              <w:color w:val="000000"/>
              <w:sz w:val="20"/>
              <w:szCs w:val="20"/>
              <w:lang w:val="es-CO"/>
            </w:rPr>
            <w:t>22</w:t>
          </w:r>
        </w:p>
        <w:p w14:paraId="63534346" w14:textId="2AEBE8D5" w:rsidR="0020384F" w:rsidRPr="009A076F" w:rsidRDefault="0020384F" w:rsidP="0020384F">
          <w:pPr>
            <w:spacing w:line="259" w:lineRule="auto"/>
            <w:jc w:val="right"/>
            <w:rPr>
              <w:rFonts w:ascii="Arial" w:hAnsi="Arial" w:cs="Arial"/>
              <w:b/>
              <w:bCs/>
              <w:color w:val="000000"/>
              <w:sz w:val="20"/>
              <w:szCs w:val="20"/>
              <w:lang w:val="es-CO"/>
            </w:rPr>
          </w:pPr>
          <w:r w:rsidRPr="009A076F">
            <w:rPr>
              <w:rFonts w:ascii="Arial" w:hAnsi="Arial" w:cs="Arial"/>
              <w:color w:val="000000"/>
              <w:sz w:val="20"/>
              <w:szCs w:val="20"/>
              <w:lang w:val="es-CO"/>
            </w:rPr>
            <w:t>Versión: 0</w:t>
          </w:r>
          <w:r w:rsidR="00456E4D">
            <w:rPr>
              <w:rFonts w:ascii="Arial" w:hAnsi="Arial" w:cs="Arial"/>
              <w:color w:val="000000"/>
              <w:sz w:val="20"/>
              <w:szCs w:val="20"/>
              <w:lang w:val="es-CO"/>
            </w:rPr>
            <w:t>2</w:t>
          </w:r>
        </w:p>
        <w:p w14:paraId="0C48B4CA" w14:textId="5298ACC8" w:rsidR="0020384F" w:rsidRPr="009A076F" w:rsidRDefault="0020384F" w:rsidP="0020384F">
          <w:pPr>
            <w:spacing w:line="259" w:lineRule="auto"/>
            <w:jc w:val="right"/>
            <w:rPr>
              <w:rFonts w:ascii="Arial" w:hAnsi="Arial" w:cs="Arial"/>
              <w:b/>
              <w:bCs/>
              <w:color w:val="000000"/>
              <w:sz w:val="28"/>
              <w:szCs w:val="28"/>
              <w:lang w:val="es-CO"/>
            </w:rPr>
          </w:pPr>
          <w:r w:rsidRPr="009A076F">
            <w:rPr>
              <w:rFonts w:ascii="Arial" w:hAnsi="Arial" w:cs="Arial"/>
              <w:color w:val="000000"/>
              <w:sz w:val="20"/>
              <w:szCs w:val="20"/>
              <w:lang w:val="es-CO"/>
            </w:rPr>
            <w:t>Fecha:  20</w:t>
          </w:r>
          <w:r w:rsidR="007503C0">
            <w:rPr>
              <w:rFonts w:ascii="Arial" w:hAnsi="Arial" w:cs="Arial"/>
              <w:color w:val="000000"/>
              <w:sz w:val="20"/>
              <w:szCs w:val="20"/>
              <w:lang w:val="es-CO"/>
            </w:rPr>
            <w:t>23/03</w:t>
          </w:r>
          <w:r w:rsidRPr="009A076F">
            <w:rPr>
              <w:rFonts w:ascii="Arial" w:hAnsi="Arial" w:cs="Arial"/>
              <w:color w:val="000000"/>
              <w:sz w:val="20"/>
              <w:szCs w:val="20"/>
              <w:lang w:val="es-CO"/>
            </w:rPr>
            <w:t>/</w:t>
          </w:r>
          <w:r w:rsidR="007503C0">
            <w:rPr>
              <w:rFonts w:ascii="Arial" w:hAnsi="Arial" w:cs="Arial"/>
              <w:color w:val="000000"/>
              <w:sz w:val="20"/>
              <w:szCs w:val="20"/>
              <w:lang w:val="es-CO"/>
            </w:rPr>
            <w:t>31</w:t>
          </w:r>
        </w:p>
      </w:tc>
    </w:tr>
  </w:tbl>
  <w:p w14:paraId="4352D430" w14:textId="77777777" w:rsidR="00BD528A" w:rsidRPr="00841F06" w:rsidRDefault="00BD528A" w:rsidP="004F7AD2">
    <w:pPr>
      <w:pStyle w:val="Encabezado"/>
      <w:rPr>
        <w:i/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35915" w14:textId="77777777" w:rsidR="00456E4D" w:rsidRDefault="00456E4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17407"/>
    <w:multiLevelType w:val="hybridMultilevel"/>
    <w:tmpl w:val="34AC2F6A"/>
    <w:lvl w:ilvl="0" w:tplc="5680C9C2">
      <w:numFmt w:val="bullet"/>
      <w:lvlText w:val="-"/>
      <w:lvlJc w:val="left"/>
      <w:pPr>
        <w:ind w:left="360" w:hanging="360"/>
      </w:pPr>
      <w:rPr>
        <w:rFonts w:ascii="Century Gothic" w:eastAsia="Times New Roman" w:hAnsi="Century Gothic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A2217A"/>
    <w:multiLevelType w:val="hybridMultilevel"/>
    <w:tmpl w:val="EF949D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10522E"/>
    <w:multiLevelType w:val="hybridMultilevel"/>
    <w:tmpl w:val="0DFE49F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C13253"/>
    <w:multiLevelType w:val="hybridMultilevel"/>
    <w:tmpl w:val="B25E50E0"/>
    <w:lvl w:ilvl="0" w:tplc="58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5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57473231">
    <w:abstractNumId w:val="0"/>
  </w:num>
  <w:num w:numId="2" w16cid:durableId="1364668700">
    <w:abstractNumId w:val="2"/>
  </w:num>
  <w:num w:numId="3" w16cid:durableId="1245727081">
    <w:abstractNumId w:val="1"/>
  </w:num>
  <w:num w:numId="4" w16cid:durableId="5153409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MX" w:vendorID="64" w:dllVersion="6" w:nlCheck="1" w:checkStyle="1"/>
  <w:activeWritingStyle w:appName="MSWord" w:lang="es-ES" w:vendorID="64" w:dllVersion="0" w:nlCheck="1" w:checkStyle="0"/>
  <w:activeWritingStyle w:appName="MSWord" w:lang="pt-BR" w:vendorID="64" w:dllVersion="0" w:nlCheck="1" w:checkStyle="0"/>
  <w:activeWritingStyle w:appName="MSWord" w:lang="es-CO" w:vendorID="64" w:dllVersion="0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proofState w:spelling="clean" w:grammar="clean"/>
  <w:attachedTemplate r:id="rId1"/>
  <w:trackRevision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1C4A"/>
    <w:rsid w:val="00014563"/>
    <w:rsid w:val="00025C71"/>
    <w:rsid w:val="00033138"/>
    <w:rsid w:val="0005085D"/>
    <w:rsid w:val="00050A8F"/>
    <w:rsid w:val="0006768D"/>
    <w:rsid w:val="000728C8"/>
    <w:rsid w:val="00073041"/>
    <w:rsid w:val="000745D7"/>
    <w:rsid w:val="0009726A"/>
    <w:rsid w:val="000974D9"/>
    <w:rsid w:val="000A2AA4"/>
    <w:rsid w:val="000A514F"/>
    <w:rsid w:val="000B2D34"/>
    <w:rsid w:val="000B6469"/>
    <w:rsid w:val="000B7B0E"/>
    <w:rsid w:val="000C0BF3"/>
    <w:rsid w:val="000C4600"/>
    <w:rsid w:val="000D02BC"/>
    <w:rsid w:val="000D5570"/>
    <w:rsid w:val="000D5D29"/>
    <w:rsid w:val="000E2322"/>
    <w:rsid w:val="000F3084"/>
    <w:rsid w:val="00107403"/>
    <w:rsid w:val="0011308F"/>
    <w:rsid w:val="00113366"/>
    <w:rsid w:val="001136A8"/>
    <w:rsid w:val="00115BD2"/>
    <w:rsid w:val="00120367"/>
    <w:rsid w:val="001239EF"/>
    <w:rsid w:val="00124E1F"/>
    <w:rsid w:val="00127D4C"/>
    <w:rsid w:val="00127D50"/>
    <w:rsid w:val="00143BCB"/>
    <w:rsid w:val="00151D42"/>
    <w:rsid w:val="00163A65"/>
    <w:rsid w:val="00164D45"/>
    <w:rsid w:val="0016753F"/>
    <w:rsid w:val="00171A02"/>
    <w:rsid w:val="00172724"/>
    <w:rsid w:val="00174831"/>
    <w:rsid w:val="001923CF"/>
    <w:rsid w:val="00194B64"/>
    <w:rsid w:val="0019505F"/>
    <w:rsid w:val="001965B6"/>
    <w:rsid w:val="001C124E"/>
    <w:rsid w:val="001D224C"/>
    <w:rsid w:val="001D4792"/>
    <w:rsid w:val="001E55C0"/>
    <w:rsid w:val="001E7A64"/>
    <w:rsid w:val="001E7EF9"/>
    <w:rsid w:val="0020384F"/>
    <w:rsid w:val="002340CB"/>
    <w:rsid w:val="00234A28"/>
    <w:rsid w:val="00246E18"/>
    <w:rsid w:val="002510FA"/>
    <w:rsid w:val="00256F20"/>
    <w:rsid w:val="00262595"/>
    <w:rsid w:val="002760D1"/>
    <w:rsid w:val="00286122"/>
    <w:rsid w:val="002911CF"/>
    <w:rsid w:val="00291258"/>
    <w:rsid w:val="00294E31"/>
    <w:rsid w:val="002A0B8E"/>
    <w:rsid w:val="002A3C08"/>
    <w:rsid w:val="002A50FD"/>
    <w:rsid w:val="002C263B"/>
    <w:rsid w:val="002D4505"/>
    <w:rsid w:val="002D4DFB"/>
    <w:rsid w:val="002D74AD"/>
    <w:rsid w:val="002F03B4"/>
    <w:rsid w:val="002F1ACE"/>
    <w:rsid w:val="002F4404"/>
    <w:rsid w:val="003117FF"/>
    <w:rsid w:val="00313EB1"/>
    <w:rsid w:val="0031739F"/>
    <w:rsid w:val="00325C01"/>
    <w:rsid w:val="00335703"/>
    <w:rsid w:val="00365ED1"/>
    <w:rsid w:val="003768AD"/>
    <w:rsid w:val="00377FAC"/>
    <w:rsid w:val="00386298"/>
    <w:rsid w:val="003902FF"/>
    <w:rsid w:val="003A486E"/>
    <w:rsid w:val="003B1F9A"/>
    <w:rsid w:val="003B21AA"/>
    <w:rsid w:val="003B247E"/>
    <w:rsid w:val="003B365B"/>
    <w:rsid w:val="003B4587"/>
    <w:rsid w:val="003B6CB2"/>
    <w:rsid w:val="003B7143"/>
    <w:rsid w:val="003C56C6"/>
    <w:rsid w:val="003E75BB"/>
    <w:rsid w:val="00401FEB"/>
    <w:rsid w:val="00417EA9"/>
    <w:rsid w:val="00423339"/>
    <w:rsid w:val="00432011"/>
    <w:rsid w:val="0043216E"/>
    <w:rsid w:val="004328D3"/>
    <w:rsid w:val="00450034"/>
    <w:rsid w:val="00456E4D"/>
    <w:rsid w:val="00457465"/>
    <w:rsid w:val="00460CFC"/>
    <w:rsid w:val="004654CD"/>
    <w:rsid w:val="004742FF"/>
    <w:rsid w:val="00483A75"/>
    <w:rsid w:val="00483B6A"/>
    <w:rsid w:val="004847DC"/>
    <w:rsid w:val="004972A6"/>
    <w:rsid w:val="004A6F92"/>
    <w:rsid w:val="004C2FBC"/>
    <w:rsid w:val="004D22DF"/>
    <w:rsid w:val="004D7C3A"/>
    <w:rsid w:val="004E7F91"/>
    <w:rsid w:val="004F7AD2"/>
    <w:rsid w:val="005152B2"/>
    <w:rsid w:val="0052283A"/>
    <w:rsid w:val="00530160"/>
    <w:rsid w:val="00546D24"/>
    <w:rsid w:val="00557C79"/>
    <w:rsid w:val="00571189"/>
    <w:rsid w:val="00571E85"/>
    <w:rsid w:val="00574814"/>
    <w:rsid w:val="00577954"/>
    <w:rsid w:val="00582EAD"/>
    <w:rsid w:val="005866C1"/>
    <w:rsid w:val="005A5E2B"/>
    <w:rsid w:val="005A7787"/>
    <w:rsid w:val="005A79F8"/>
    <w:rsid w:val="005B74F2"/>
    <w:rsid w:val="005C008D"/>
    <w:rsid w:val="005C67A3"/>
    <w:rsid w:val="005E2D83"/>
    <w:rsid w:val="005E4389"/>
    <w:rsid w:val="005F5F78"/>
    <w:rsid w:val="0060131E"/>
    <w:rsid w:val="00605AC1"/>
    <w:rsid w:val="00622500"/>
    <w:rsid w:val="00623E6E"/>
    <w:rsid w:val="00641FD5"/>
    <w:rsid w:val="00656877"/>
    <w:rsid w:val="0066692B"/>
    <w:rsid w:val="00667372"/>
    <w:rsid w:val="006737D4"/>
    <w:rsid w:val="00690F8E"/>
    <w:rsid w:val="00692A92"/>
    <w:rsid w:val="006956E6"/>
    <w:rsid w:val="006B1481"/>
    <w:rsid w:val="006B303E"/>
    <w:rsid w:val="006C0FEA"/>
    <w:rsid w:val="006C2499"/>
    <w:rsid w:val="006C4969"/>
    <w:rsid w:val="006D7EE7"/>
    <w:rsid w:val="0070132A"/>
    <w:rsid w:val="00704972"/>
    <w:rsid w:val="007113D9"/>
    <w:rsid w:val="00714B75"/>
    <w:rsid w:val="00720A01"/>
    <w:rsid w:val="00732EE5"/>
    <w:rsid w:val="00734F0B"/>
    <w:rsid w:val="00744365"/>
    <w:rsid w:val="007503C0"/>
    <w:rsid w:val="0075197B"/>
    <w:rsid w:val="007601DD"/>
    <w:rsid w:val="0076423F"/>
    <w:rsid w:val="00772FD0"/>
    <w:rsid w:val="0077743F"/>
    <w:rsid w:val="00785467"/>
    <w:rsid w:val="00787C27"/>
    <w:rsid w:val="00787CD9"/>
    <w:rsid w:val="00793B31"/>
    <w:rsid w:val="007B2723"/>
    <w:rsid w:val="007B4148"/>
    <w:rsid w:val="007C40B6"/>
    <w:rsid w:val="007D3876"/>
    <w:rsid w:val="007D42D8"/>
    <w:rsid w:val="007F0BC7"/>
    <w:rsid w:val="007F77B3"/>
    <w:rsid w:val="00800CBC"/>
    <w:rsid w:val="00813FCA"/>
    <w:rsid w:val="00815839"/>
    <w:rsid w:val="00822EC0"/>
    <w:rsid w:val="00841F06"/>
    <w:rsid w:val="008476A2"/>
    <w:rsid w:val="008543AE"/>
    <w:rsid w:val="0085746C"/>
    <w:rsid w:val="00860DEC"/>
    <w:rsid w:val="008617D1"/>
    <w:rsid w:val="00866A7F"/>
    <w:rsid w:val="00872C77"/>
    <w:rsid w:val="00882907"/>
    <w:rsid w:val="00885EBE"/>
    <w:rsid w:val="008A0181"/>
    <w:rsid w:val="008A05DD"/>
    <w:rsid w:val="008C0B22"/>
    <w:rsid w:val="008C2BA6"/>
    <w:rsid w:val="008D5EC5"/>
    <w:rsid w:val="008E11AB"/>
    <w:rsid w:val="008E2A30"/>
    <w:rsid w:val="008F448E"/>
    <w:rsid w:val="008F5F39"/>
    <w:rsid w:val="00907A4B"/>
    <w:rsid w:val="00910951"/>
    <w:rsid w:val="00912E98"/>
    <w:rsid w:val="009238F6"/>
    <w:rsid w:val="009278D0"/>
    <w:rsid w:val="00930F86"/>
    <w:rsid w:val="00932646"/>
    <w:rsid w:val="00943867"/>
    <w:rsid w:val="00946AD7"/>
    <w:rsid w:val="0095205D"/>
    <w:rsid w:val="009572FB"/>
    <w:rsid w:val="009620CB"/>
    <w:rsid w:val="00973139"/>
    <w:rsid w:val="00985341"/>
    <w:rsid w:val="00985A7C"/>
    <w:rsid w:val="00987EB6"/>
    <w:rsid w:val="00994B67"/>
    <w:rsid w:val="009A1E39"/>
    <w:rsid w:val="009A2814"/>
    <w:rsid w:val="009B34DC"/>
    <w:rsid w:val="009E01E0"/>
    <w:rsid w:val="009E409A"/>
    <w:rsid w:val="009E695B"/>
    <w:rsid w:val="009E78AE"/>
    <w:rsid w:val="009E7F56"/>
    <w:rsid w:val="009F2013"/>
    <w:rsid w:val="009F3D2E"/>
    <w:rsid w:val="009F3DA2"/>
    <w:rsid w:val="009F6EFC"/>
    <w:rsid w:val="00A01425"/>
    <w:rsid w:val="00A02BE6"/>
    <w:rsid w:val="00A277ED"/>
    <w:rsid w:val="00A43C8D"/>
    <w:rsid w:val="00A47D6E"/>
    <w:rsid w:val="00A6227E"/>
    <w:rsid w:val="00A71DD3"/>
    <w:rsid w:val="00A81495"/>
    <w:rsid w:val="00A848F6"/>
    <w:rsid w:val="00A8543A"/>
    <w:rsid w:val="00A8699B"/>
    <w:rsid w:val="00A97675"/>
    <w:rsid w:val="00AA3241"/>
    <w:rsid w:val="00AA4F73"/>
    <w:rsid w:val="00AB366C"/>
    <w:rsid w:val="00AD698C"/>
    <w:rsid w:val="00AE13A5"/>
    <w:rsid w:val="00AE3115"/>
    <w:rsid w:val="00AF4788"/>
    <w:rsid w:val="00B2043E"/>
    <w:rsid w:val="00B30ABE"/>
    <w:rsid w:val="00B340C6"/>
    <w:rsid w:val="00B36E64"/>
    <w:rsid w:val="00B544A8"/>
    <w:rsid w:val="00B55DE5"/>
    <w:rsid w:val="00B71099"/>
    <w:rsid w:val="00B71646"/>
    <w:rsid w:val="00B82950"/>
    <w:rsid w:val="00B86C9D"/>
    <w:rsid w:val="00BA1C4A"/>
    <w:rsid w:val="00BB02E0"/>
    <w:rsid w:val="00BB26A1"/>
    <w:rsid w:val="00BB291F"/>
    <w:rsid w:val="00BB5789"/>
    <w:rsid w:val="00BC324B"/>
    <w:rsid w:val="00BC527A"/>
    <w:rsid w:val="00BC5C6F"/>
    <w:rsid w:val="00BC70B5"/>
    <w:rsid w:val="00BD0E1D"/>
    <w:rsid w:val="00BD528A"/>
    <w:rsid w:val="00BD6821"/>
    <w:rsid w:val="00BE5F59"/>
    <w:rsid w:val="00BE7B29"/>
    <w:rsid w:val="00BF2A8F"/>
    <w:rsid w:val="00BF4730"/>
    <w:rsid w:val="00BF64CA"/>
    <w:rsid w:val="00BF6F75"/>
    <w:rsid w:val="00C036E2"/>
    <w:rsid w:val="00C16E70"/>
    <w:rsid w:val="00C17C94"/>
    <w:rsid w:val="00C22D13"/>
    <w:rsid w:val="00C24379"/>
    <w:rsid w:val="00C27254"/>
    <w:rsid w:val="00C32A37"/>
    <w:rsid w:val="00C44518"/>
    <w:rsid w:val="00C47057"/>
    <w:rsid w:val="00C47B80"/>
    <w:rsid w:val="00C50C4E"/>
    <w:rsid w:val="00C604F2"/>
    <w:rsid w:val="00C60AF3"/>
    <w:rsid w:val="00C616D4"/>
    <w:rsid w:val="00C6271A"/>
    <w:rsid w:val="00C65FDF"/>
    <w:rsid w:val="00C66394"/>
    <w:rsid w:val="00C70160"/>
    <w:rsid w:val="00C72AC8"/>
    <w:rsid w:val="00C97950"/>
    <w:rsid w:val="00CC34E2"/>
    <w:rsid w:val="00CC5B3D"/>
    <w:rsid w:val="00CE79BA"/>
    <w:rsid w:val="00CF2B71"/>
    <w:rsid w:val="00D16A77"/>
    <w:rsid w:val="00D2200F"/>
    <w:rsid w:val="00D4381D"/>
    <w:rsid w:val="00D4650B"/>
    <w:rsid w:val="00D47ECF"/>
    <w:rsid w:val="00D51C32"/>
    <w:rsid w:val="00D53AE1"/>
    <w:rsid w:val="00D744F2"/>
    <w:rsid w:val="00D77630"/>
    <w:rsid w:val="00D90CC4"/>
    <w:rsid w:val="00DA13ED"/>
    <w:rsid w:val="00DA6078"/>
    <w:rsid w:val="00DB1D8C"/>
    <w:rsid w:val="00DB4F5A"/>
    <w:rsid w:val="00DB6104"/>
    <w:rsid w:val="00DB771C"/>
    <w:rsid w:val="00DD3FDD"/>
    <w:rsid w:val="00DD420F"/>
    <w:rsid w:val="00DE0DDA"/>
    <w:rsid w:val="00DE181B"/>
    <w:rsid w:val="00DF37E7"/>
    <w:rsid w:val="00E007C2"/>
    <w:rsid w:val="00E10694"/>
    <w:rsid w:val="00E144B2"/>
    <w:rsid w:val="00E21B0B"/>
    <w:rsid w:val="00E22B4D"/>
    <w:rsid w:val="00E27160"/>
    <w:rsid w:val="00E34A1C"/>
    <w:rsid w:val="00E34D3A"/>
    <w:rsid w:val="00E55A3E"/>
    <w:rsid w:val="00E57A70"/>
    <w:rsid w:val="00E764B3"/>
    <w:rsid w:val="00E81945"/>
    <w:rsid w:val="00E83537"/>
    <w:rsid w:val="00E843F0"/>
    <w:rsid w:val="00E94ABD"/>
    <w:rsid w:val="00E94CAF"/>
    <w:rsid w:val="00E9743D"/>
    <w:rsid w:val="00EB47E6"/>
    <w:rsid w:val="00EC3A92"/>
    <w:rsid w:val="00ED35B1"/>
    <w:rsid w:val="00ED7313"/>
    <w:rsid w:val="00EE59EB"/>
    <w:rsid w:val="00EE7F3B"/>
    <w:rsid w:val="00EF70F8"/>
    <w:rsid w:val="00F01743"/>
    <w:rsid w:val="00F0289F"/>
    <w:rsid w:val="00F07FB1"/>
    <w:rsid w:val="00F14474"/>
    <w:rsid w:val="00F167D1"/>
    <w:rsid w:val="00F26B39"/>
    <w:rsid w:val="00F32C4B"/>
    <w:rsid w:val="00F33976"/>
    <w:rsid w:val="00F5407A"/>
    <w:rsid w:val="00F55B9D"/>
    <w:rsid w:val="00F70DA7"/>
    <w:rsid w:val="00FA1745"/>
    <w:rsid w:val="00FA2883"/>
    <w:rsid w:val="00FA54A7"/>
    <w:rsid w:val="00FC41D7"/>
    <w:rsid w:val="00FC4958"/>
    <w:rsid w:val="00FD40F5"/>
    <w:rsid w:val="00FE254E"/>
    <w:rsid w:val="00FE2EC4"/>
    <w:rsid w:val="00FF0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DFA402"/>
  <w15:docId w15:val="{25D33C77-7E20-4C79-BDF9-DE8A1F035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2A8F"/>
    <w:pPr>
      <w:spacing w:after="120" w:line="240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BF2A8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0000" w:themeColor="text1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F2A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D3FD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D3FDD"/>
  </w:style>
  <w:style w:type="paragraph" w:styleId="Piedepgina">
    <w:name w:val="footer"/>
    <w:basedOn w:val="Normal"/>
    <w:link w:val="PiedepginaCar"/>
    <w:uiPriority w:val="99"/>
    <w:unhideWhenUsed/>
    <w:rsid w:val="00DD3FD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D3FDD"/>
  </w:style>
  <w:style w:type="paragraph" w:styleId="Textodeglobo">
    <w:name w:val="Balloon Text"/>
    <w:basedOn w:val="Normal"/>
    <w:link w:val="TextodegloboCar"/>
    <w:uiPriority w:val="99"/>
    <w:semiHidden/>
    <w:unhideWhenUsed/>
    <w:rsid w:val="00DD3FD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D3FDD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DD3F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C47057"/>
    <w:pPr>
      <w:spacing w:after="300"/>
      <w:contextualSpacing/>
    </w:pPr>
    <w:rPr>
      <w:rFonts w:asciiTheme="majorHAnsi" w:eastAsiaTheme="majorEastAsia" w:hAnsiTheme="majorHAnsi" w:cstheme="majorBidi"/>
      <w:color w:val="000000" w:themeColor="text1"/>
      <w:spacing w:val="5"/>
      <w:kern w:val="28"/>
      <w:sz w:val="44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C47057"/>
    <w:rPr>
      <w:rFonts w:asciiTheme="majorHAnsi" w:eastAsiaTheme="majorEastAsia" w:hAnsiTheme="majorHAnsi" w:cstheme="majorBidi"/>
      <w:color w:val="000000" w:themeColor="text1"/>
      <w:spacing w:val="5"/>
      <w:kern w:val="28"/>
      <w:sz w:val="44"/>
      <w:szCs w:val="52"/>
    </w:rPr>
  </w:style>
  <w:style w:type="character" w:styleId="Nmerodepgina">
    <w:name w:val="page number"/>
    <w:basedOn w:val="Fuentedeprrafopredeter"/>
    <w:uiPriority w:val="99"/>
    <w:unhideWhenUsed/>
    <w:rsid w:val="006D7EE7"/>
    <w:rPr>
      <w:rFonts w:eastAsiaTheme="minorEastAsia" w:cstheme="minorBidi"/>
      <w:bCs w:val="0"/>
      <w:iCs w:val="0"/>
      <w:szCs w:val="22"/>
      <w:lang w:val="es-ES"/>
    </w:rPr>
  </w:style>
  <w:style w:type="paragraph" w:styleId="Sinespaciado">
    <w:name w:val="No Spacing"/>
    <w:link w:val="SinespaciadoCar"/>
    <w:uiPriority w:val="1"/>
    <w:qFormat/>
    <w:rsid w:val="00C47057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uiPriority w:val="9"/>
    <w:semiHidden/>
    <w:rsid w:val="00BF2A8F"/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character" w:customStyle="1" w:styleId="Ttulo1Car">
    <w:name w:val="Título 1 Car"/>
    <w:basedOn w:val="Fuentedeprrafopredeter"/>
    <w:link w:val="Ttulo1"/>
    <w:uiPriority w:val="9"/>
    <w:rsid w:val="00BF2A8F"/>
    <w:rPr>
      <w:rFonts w:asciiTheme="majorHAnsi" w:eastAsiaTheme="majorEastAsia" w:hAnsiTheme="majorHAnsi" w:cstheme="majorBidi"/>
      <w:b/>
      <w:bCs/>
      <w:color w:val="000000" w:themeColor="text1"/>
      <w:sz w:val="28"/>
      <w:szCs w:val="28"/>
    </w:rPr>
  </w:style>
  <w:style w:type="paragraph" w:styleId="Subttulo">
    <w:name w:val="Subtitle"/>
    <w:basedOn w:val="Normal"/>
    <w:next w:val="Normal"/>
    <w:link w:val="SubttuloCar"/>
    <w:uiPriority w:val="11"/>
    <w:qFormat/>
    <w:rsid w:val="00BF2A8F"/>
    <w:pPr>
      <w:numPr>
        <w:ilvl w:val="1"/>
      </w:numPr>
    </w:pPr>
    <w:rPr>
      <w:rFonts w:asciiTheme="majorHAnsi" w:eastAsiaTheme="majorEastAsia" w:hAnsiTheme="majorHAnsi" w:cstheme="majorBidi"/>
      <w:i/>
      <w:iCs/>
      <w:color w:val="000000" w:themeColor="tex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BF2A8F"/>
    <w:rPr>
      <w:rFonts w:asciiTheme="majorHAnsi" w:eastAsiaTheme="majorEastAsia" w:hAnsiTheme="majorHAnsi" w:cstheme="majorBidi"/>
      <w:i/>
      <w:iCs/>
      <w:color w:val="000000" w:themeColor="text1"/>
      <w:spacing w:val="15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F55B9D"/>
    <w:rPr>
      <w:color w:val="5F5F5F" w:themeColor="hyperlink"/>
      <w:u w:val="single"/>
    </w:rPr>
  </w:style>
  <w:style w:type="paragraph" w:styleId="Prrafodelista">
    <w:name w:val="List Paragraph"/>
    <w:basedOn w:val="Normal"/>
    <w:uiPriority w:val="34"/>
    <w:qFormat/>
    <w:rsid w:val="00AE3115"/>
    <w:pPr>
      <w:ind w:left="720"/>
      <w:contextualSpacing/>
    </w:pPr>
  </w:style>
  <w:style w:type="character" w:customStyle="1" w:styleId="SinespaciadoCar">
    <w:name w:val="Sin espaciado Car"/>
    <w:link w:val="Sinespaciado"/>
    <w:uiPriority w:val="1"/>
    <w:rsid w:val="00994B67"/>
  </w:style>
  <w:style w:type="paragraph" w:customStyle="1" w:styleId="Default">
    <w:name w:val="Default"/>
    <w:rsid w:val="00987EB6"/>
    <w:pPr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s-CO"/>
    </w:rPr>
  </w:style>
  <w:style w:type="character" w:styleId="Hipervnculovisitado">
    <w:name w:val="FollowedHyperlink"/>
    <w:basedOn w:val="Fuentedeprrafopredeter"/>
    <w:uiPriority w:val="99"/>
    <w:semiHidden/>
    <w:unhideWhenUsed/>
    <w:rsid w:val="00744365"/>
    <w:rPr>
      <w:color w:val="919191" w:themeColor="followed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B26A1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F70DA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93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Andres%20Montoya\1%20SISTEMA%20BIBLIOTECAS\1%20DISE&#209;O\INSTITUCIONAL\PLANTILLAS\Hojas%20Word\2012\bpp%20hoja%20ejecutivo%2033.dotx" TargetMode="External"/></Relationships>
</file>

<file path=word/theme/theme1.xml><?xml version="1.0" encoding="utf-8"?>
<a:theme xmlns:a="http://schemas.openxmlformats.org/drawingml/2006/main" name="Tema de Office">
  <a:themeElements>
    <a:clrScheme name="Personalizado 4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3E3E3E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Clásico de Office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1856603FC0A348AA0219C8782AFC9B" ma:contentTypeVersion="8" ma:contentTypeDescription="Crear nuevo documento." ma:contentTypeScope="" ma:versionID="be5e10023bebc11268a6297d803433d2">
  <xsd:schema xmlns:xsd="http://www.w3.org/2001/XMLSchema" xmlns:xs="http://www.w3.org/2001/XMLSchema" xmlns:p="http://schemas.microsoft.com/office/2006/metadata/properties" xmlns:ns3="645d21ac-163d-4f0f-b545-2056ff85ee71" targetNamespace="http://schemas.microsoft.com/office/2006/metadata/properties" ma:root="true" ma:fieldsID="c855f4cfc831d96c8d6db1ed8e812216" ns3:_="">
    <xsd:import namespace="645d21ac-163d-4f0f-b545-2056ff85ee7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EventHashCode" minOccurs="0"/>
                <xsd:element ref="ns3:MediaServiceGenerationTim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5d21ac-163d-4f0f-b545-2056ff85ee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1219108-A6D9-4D1D-A5EE-6EC52167D04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D260EB9-757D-4E81-8399-F04E31B447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5d21ac-163d-4f0f-b545-2056ff85ee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46C74E-6459-4361-8A4E-5308BDAEAD8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5CC8FA1-010A-445A-AF70-7368A6BAE16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bpp hoja ejecutivo 33</Template>
  <TotalTime>2</TotalTime>
  <Pages>2</Pages>
  <Words>482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DISEÑO</dc:creator>
  <cp:lastModifiedBy>Jonathan Eduardo Romero Martinez</cp:lastModifiedBy>
  <cp:revision>3</cp:revision>
  <cp:lastPrinted>2018-05-23T19:45:00Z</cp:lastPrinted>
  <dcterms:created xsi:type="dcterms:W3CDTF">2024-02-14T12:57:00Z</dcterms:created>
  <dcterms:modified xsi:type="dcterms:W3CDTF">2024-02-27T18:23:00Z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0x010100B31856603FC0A348AA0219C8782AFC9B</vt:lpwstr>
  </property>
</Properties>
</file>