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91A5EE" w14:textId="0D0A8029" w:rsidR="003F348E" w:rsidRPr="00364069" w:rsidRDefault="003F348E" w:rsidP="002F7217">
      <w:pPr>
        <w:jc w:val="center"/>
        <w:rPr>
          <w:b/>
          <w:sz w:val="22"/>
          <w:szCs w:val="22"/>
        </w:rPr>
      </w:pPr>
      <w:r w:rsidRPr="004317E8">
        <w:rPr>
          <w:b/>
          <w:sz w:val="22"/>
          <w:szCs w:val="22"/>
        </w:rPr>
        <w:t>ANEXO</w:t>
      </w:r>
      <w:r w:rsidR="00600738">
        <w:rPr>
          <w:b/>
          <w:sz w:val="22"/>
          <w:szCs w:val="22"/>
        </w:rPr>
        <w:t xml:space="preserve"> </w:t>
      </w:r>
      <w:r w:rsidR="004317E8" w:rsidRPr="004317E8">
        <w:rPr>
          <w:b/>
          <w:sz w:val="22"/>
          <w:szCs w:val="22"/>
        </w:rPr>
        <w:t xml:space="preserve">CARTA DE COMPROMISO DEL </w:t>
      </w:r>
      <w:r w:rsidR="004317E8" w:rsidRPr="00364069">
        <w:rPr>
          <w:b/>
          <w:sz w:val="22"/>
          <w:szCs w:val="22"/>
        </w:rPr>
        <w:t>ANEXO TÉCNICO Y EQUIPO DE TRABAJO</w:t>
      </w:r>
      <w:r w:rsidR="004B3E3D" w:rsidRPr="00364069">
        <w:rPr>
          <w:b/>
          <w:sz w:val="22"/>
          <w:szCs w:val="22"/>
        </w:rPr>
        <w:t xml:space="preserve"> </w:t>
      </w:r>
      <w:r w:rsidRPr="00364069">
        <w:rPr>
          <w:b/>
          <w:sz w:val="22"/>
          <w:szCs w:val="22"/>
        </w:rPr>
        <w:t xml:space="preserve"> </w:t>
      </w:r>
    </w:p>
    <w:p w14:paraId="21F5F853" w14:textId="77777777" w:rsidR="007F3C36" w:rsidRPr="00364069" w:rsidRDefault="007F3C36" w:rsidP="007F3C36">
      <w:pPr>
        <w:jc w:val="center"/>
        <w:rPr>
          <w:b/>
          <w:sz w:val="22"/>
          <w:szCs w:val="22"/>
        </w:rPr>
      </w:pPr>
      <w:r w:rsidRPr="00364069">
        <w:rPr>
          <w:b/>
          <w:sz w:val="22"/>
          <w:szCs w:val="22"/>
        </w:rPr>
        <w:t xml:space="preserve">Proceso de Selección Abreviada de Menor Cuantía </w:t>
      </w:r>
    </w:p>
    <w:p w14:paraId="74444D16" w14:textId="123DB303" w:rsidR="007F3C36" w:rsidRPr="00364069" w:rsidRDefault="008434CD" w:rsidP="5858B9B6">
      <w:pPr>
        <w:jc w:val="center"/>
        <w:rPr>
          <w:b/>
          <w:bCs/>
          <w:sz w:val="22"/>
          <w:szCs w:val="22"/>
        </w:rPr>
      </w:pPr>
      <w:r w:rsidRPr="1975605B">
        <w:rPr>
          <w:b/>
          <w:bCs/>
          <w:sz w:val="22"/>
          <w:szCs w:val="22"/>
        </w:rPr>
        <w:t>SDMUJER</w:t>
      </w:r>
      <w:r w:rsidR="007F3C36" w:rsidRPr="1975605B">
        <w:rPr>
          <w:b/>
          <w:bCs/>
          <w:sz w:val="22"/>
          <w:szCs w:val="22"/>
        </w:rPr>
        <w:t>-SA</w:t>
      </w:r>
      <w:r w:rsidR="00230B46" w:rsidRPr="1975605B">
        <w:rPr>
          <w:b/>
          <w:bCs/>
          <w:sz w:val="22"/>
          <w:szCs w:val="22"/>
        </w:rPr>
        <w:t>MC</w:t>
      </w:r>
      <w:r w:rsidR="007F3C36" w:rsidRPr="1975605B">
        <w:rPr>
          <w:b/>
          <w:bCs/>
          <w:sz w:val="22"/>
          <w:szCs w:val="22"/>
        </w:rPr>
        <w:t>-</w:t>
      </w:r>
      <w:r w:rsidR="00605051">
        <w:rPr>
          <w:b/>
          <w:bCs/>
          <w:sz w:val="22"/>
          <w:szCs w:val="22"/>
        </w:rPr>
        <w:t>001</w:t>
      </w:r>
      <w:r w:rsidR="007F3C36" w:rsidRPr="1975605B">
        <w:rPr>
          <w:b/>
          <w:bCs/>
          <w:sz w:val="22"/>
          <w:szCs w:val="22"/>
        </w:rPr>
        <w:t>-</w:t>
      </w:r>
      <w:r w:rsidR="00CA75EC" w:rsidRPr="1975605B">
        <w:rPr>
          <w:b/>
          <w:bCs/>
          <w:sz w:val="22"/>
          <w:szCs w:val="22"/>
        </w:rPr>
        <w:t>20</w:t>
      </w:r>
      <w:r w:rsidR="002A2FD4" w:rsidRPr="1975605B">
        <w:rPr>
          <w:b/>
          <w:bCs/>
          <w:sz w:val="22"/>
          <w:szCs w:val="22"/>
        </w:rPr>
        <w:t>2</w:t>
      </w:r>
      <w:r w:rsidR="433C59AF" w:rsidRPr="1975605B">
        <w:rPr>
          <w:b/>
          <w:bCs/>
          <w:sz w:val="22"/>
          <w:szCs w:val="22"/>
        </w:rPr>
        <w:t>5</w:t>
      </w:r>
    </w:p>
    <w:p w14:paraId="2CEBA520" w14:textId="7B4E2E87" w:rsidR="003F348E" w:rsidRPr="00364069" w:rsidRDefault="003F348E" w:rsidP="002F7217">
      <w:pPr>
        <w:jc w:val="center"/>
        <w:rPr>
          <w:b/>
          <w:sz w:val="22"/>
          <w:szCs w:val="22"/>
        </w:rPr>
      </w:pPr>
    </w:p>
    <w:p w14:paraId="6B2F8F6C" w14:textId="77777777" w:rsidR="008556AE" w:rsidRPr="00364069" w:rsidRDefault="008556AE" w:rsidP="002F7217">
      <w:pPr>
        <w:jc w:val="center"/>
        <w:rPr>
          <w:b/>
          <w:sz w:val="22"/>
          <w:szCs w:val="22"/>
        </w:rPr>
      </w:pPr>
    </w:p>
    <w:p w14:paraId="44B95EF3" w14:textId="1C656B4C" w:rsidR="007F3C36" w:rsidRPr="00364069" w:rsidRDefault="00221761" w:rsidP="007F3C36">
      <w:pPr>
        <w:jc w:val="both"/>
        <w:rPr>
          <w:sz w:val="22"/>
          <w:szCs w:val="22"/>
        </w:rPr>
      </w:pPr>
      <w:r w:rsidRPr="00364069">
        <w:rPr>
          <w:sz w:val="22"/>
          <w:szCs w:val="22"/>
        </w:rPr>
        <w:t>Señores</w:t>
      </w:r>
    </w:p>
    <w:p w14:paraId="79D20F08" w14:textId="0834E818" w:rsidR="00221761" w:rsidRPr="00364069" w:rsidRDefault="008434CD" w:rsidP="007F3C36">
      <w:pPr>
        <w:jc w:val="both"/>
        <w:rPr>
          <w:b/>
          <w:sz w:val="22"/>
          <w:szCs w:val="22"/>
        </w:rPr>
      </w:pPr>
      <w:r w:rsidRPr="00364069">
        <w:rPr>
          <w:b/>
          <w:sz w:val="22"/>
          <w:szCs w:val="22"/>
        </w:rPr>
        <w:t xml:space="preserve">SECRETARÍA DE LA MUJER </w:t>
      </w:r>
    </w:p>
    <w:p w14:paraId="67C15D11" w14:textId="4FC32C7F" w:rsidR="003F348E" w:rsidRPr="00364069" w:rsidRDefault="00F35B8B" w:rsidP="00F35B8B">
      <w:pPr>
        <w:jc w:val="both"/>
        <w:rPr>
          <w:sz w:val="22"/>
          <w:szCs w:val="22"/>
        </w:rPr>
      </w:pPr>
      <w:r w:rsidRPr="00364069">
        <w:rPr>
          <w:sz w:val="22"/>
          <w:szCs w:val="22"/>
        </w:rPr>
        <w:t>Ciudad.</w:t>
      </w:r>
    </w:p>
    <w:p w14:paraId="0D8EE985" w14:textId="3EA13D94" w:rsidR="00F35B8B" w:rsidRPr="00364069" w:rsidRDefault="00F35B8B" w:rsidP="00F35B8B">
      <w:pPr>
        <w:jc w:val="both"/>
        <w:rPr>
          <w:sz w:val="22"/>
          <w:szCs w:val="22"/>
        </w:rPr>
      </w:pPr>
    </w:p>
    <w:p w14:paraId="1A9E25A9" w14:textId="77777777" w:rsidR="008556AE" w:rsidRPr="00364069" w:rsidRDefault="008556AE" w:rsidP="00F35B8B">
      <w:pPr>
        <w:jc w:val="both"/>
        <w:rPr>
          <w:sz w:val="22"/>
          <w:szCs w:val="22"/>
        </w:rPr>
      </w:pPr>
    </w:p>
    <w:p w14:paraId="53857788" w14:textId="62A34EB7" w:rsidR="004317E8" w:rsidRPr="00364069" w:rsidRDefault="00B702DF" w:rsidP="77106E01">
      <w:pPr>
        <w:spacing w:line="360" w:lineRule="auto"/>
        <w:jc w:val="both"/>
        <w:rPr>
          <w:snapToGrid w:val="0"/>
          <w:color w:val="000000"/>
          <w:sz w:val="22"/>
          <w:szCs w:val="22"/>
          <w:lang w:eastAsia="en-US"/>
        </w:rPr>
      </w:pPr>
      <w:r w:rsidRPr="00364069">
        <w:rPr>
          <w:sz w:val="22"/>
          <w:szCs w:val="22"/>
        </w:rPr>
        <w:t>El suscrito</w:t>
      </w:r>
      <w:r w:rsidR="002A2FD4" w:rsidRPr="00364069">
        <w:rPr>
          <w:sz w:val="22"/>
          <w:szCs w:val="22"/>
        </w:rPr>
        <w:t xml:space="preserve">, </w:t>
      </w:r>
      <w:r w:rsidRPr="00364069">
        <w:rPr>
          <w:spacing w:val="-8"/>
          <w:sz w:val="22"/>
          <w:szCs w:val="22"/>
        </w:rPr>
        <w:t xml:space="preserve"> </w:t>
      </w:r>
      <w:r w:rsidR="00876EE6" w:rsidRPr="00364069">
        <w:rPr>
          <w:sz w:val="22"/>
          <w:szCs w:val="22"/>
        </w:rPr>
        <w:t>________________________________________________________________</w:t>
      </w:r>
      <w:r w:rsidRPr="00364069">
        <w:rPr>
          <w:sz w:val="22"/>
          <w:szCs w:val="22"/>
        </w:rPr>
        <w:t>, en mi condición de representante legal</w:t>
      </w:r>
      <w:r w:rsidRPr="00364069">
        <w:rPr>
          <w:spacing w:val="43"/>
          <w:sz w:val="22"/>
          <w:szCs w:val="22"/>
        </w:rPr>
        <w:t xml:space="preserve"> </w:t>
      </w:r>
      <w:r w:rsidRPr="00364069">
        <w:rPr>
          <w:sz w:val="22"/>
          <w:szCs w:val="22"/>
        </w:rPr>
        <w:t>de</w:t>
      </w:r>
      <w:r w:rsidR="007F571D" w:rsidRPr="00364069">
        <w:rPr>
          <w:sz w:val="22"/>
          <w:szCs w:val="22"/>
        </w:rPr>
        <w:t xml:space="preserve"> ________________________________ </w:t>
      </w:r>
      <w:r w:rsidR="004317E8" w:rsidRPr="00364069">
        <w:rPr>
          <w:snapToGrid w:val="0"/>
          <w:color w:val="000000"/>
          <w:sz w:val="22"/>
          <w:szCs w:val="22"/>
          <w:lang w:eastAsia="en-US"/>
        </w:rPr>
        <w:t xml:space="preserve">por medio del presente, suscribo Carta de Compromiso de cumplimiento del </w:t>
      </w:r>
      <w:r w:rsidR="165347A6" w:rsidRPr="00364069">
        <w:rPr>
          <w:snapToGrid w:val="0"/>
          <w:color w:val="000000"/>
          <w:sz w:val="22"/>
          <w:szCs w:val="22"/>
          <w:lang w:eastAsia="en-US"/>
        </w:rPr>
        <w:t>A</w:t>
      </w:r>
      <w:r w:rsidR="004317E8" w:rsidRPr="00364069">
        <w:rPr>
          <w:snapToGrid w:val="0"/>
          <w:color w:val="000000"/>
          <w:sz w:val="22"/>
          <w:szCs w:val="22"/>
          <w:lang w:eastAsia="en-US"/>
        </w:rPr>
        <w:t xml:space="preserve">nexo </w:t>
      </w:r>
      <w:r w:rsidR="3CAB1FD3" w:rsidRPr="00364069">
        <w:rPr>
          <w:snapToGrid w:val="0"/>
          <w:color w:val="000000"/>
          <w:sz w:val="22"/>
          <w:szCs w:val="22"/>
          <w:lang w:eastAsia="en-US"/>
        </w:rPr>
        <w:t>T</w:t>
      </w:r>
      <w:r w:rsidR="004317E8" w:rsidRPr="00364069">
        <w:rPr>
          <w:snapToGrid w:val="0"/>
          <w:color w:val="000000"/>
          <w:sz w:val="22"/>
          <w:szCs w:val="22"/>
          <w:lang w:eastAsia="en-US"/>
        </w:rPr>
        <w:t>écnico y del equipo de trabajo y por lo mismo me comprometo al cumplimiento de la totalidad de</w:t>
      </w:r>
      <w:r w:rsidR="276C3E2B" w:rsidRPr="00364069">
        <w:rPr>
          <w:snapToGrid w:val="0"/>
          <w:color w:val="000000"/>
          <w:sz w:val="22"/>
          <w:szCs w:val="22"/>
          <w:lang w:eastAsia="en-US"/>
        </w:rPr>
        <w:t xml:space="preserve"> </w:t>
      </w:r>
      <w:r w:rsidR="004317E8" w:rsidRPr="00364069">
        <w:rPr>
          <w:snapToGrid w:val="0"/>
          <w:color w:val="000000"/>
          <w:sz w:val="22"/>
          <w:szCs w:val="22"/>
          <w:lang w:eastAsia="en-US"/>
        </w:rPr>
        <w:t>l</w:t>
      </w:r>
      <w:bookmarkStart w:id="0" w:name="_GoBack"/>
      <w:bookmarkEnd w:id="0"/>
      <w:r w:rsidR="69C299E4" w:rsidRPr="00364069">
        <w:rPr>
          <w:snapToGrid w:val="0"/>
          <w:color w:val="000000"/>
          <w:sz w:val="22"/>
          <w:szCs w:val="22"/>
          <w:lang w:eastAsia="en-US"/>
        </w:rPr>
        <w:t>os componentes del servicio establecidos en el</w:t>
      </w:r>
      <w:r w:rsidR="004317E8" w:rsidRPr="00364069">
        <w:rPr>
          <w:snapToGrid w:val="0"/>
          <w:color w:val="000000"/>
          <w:sz w:val="22"/>
          <w:szCs w:val="22"/>
          <w:lang w:eastAsia="en-US"/>
        </w:rPr>
        <w:t xml:space="preserve"> Anexo Técnico y del equipo de trabajo, a través de la siguiente declaración unilateral:</w:t>
      </w:r>
    </w:p>
    <w:p w14:paraId="42476BE8" w14:textId="77777777" w:rsidR="004317E8" w:rsidRPr="00364069" w:rsidRDefault="004317E8" w:rsidP="004317E8">
      <w:pPr>
        <w:spacing w:line="360" w:lineRule="auto"/>
        <w:jc w:val="both"/>
        <w:rPr>
          <w:i/>
          <w:snapToGrid w:val="0"/>
          <w:color w:val="000000"/>
          <w:sz w:val="22"/>
          <w:szCs w:val="22"/>
          <w:lang w:eastAsia="en-US"/>
        </w:rPr>
      </w:pPr>
    </w:p>
    <w:p w14:paraId="49037268" w14:textId="77777777" w:rsidR="004317E8" w:rsidRPr="004317E8" w:rsidRDefault="004317E8" w:rsidP="004317E8">
      <w:pPr>
        <w:pStyle w:val="Prrafodelista"/>
        <w:numPr>
          <w:ilvl w:val="0"/>
          <w:numId w:val="47"/>
        </w:numPr>
        <w:spacing w:line="360" w:lineRule="auto"/>
        <w:jc w:val="both"/>
        <w:rPr>
          <w:iCs/>
          <w:sz w:val="22"/>
          <w:szCs w:val="22"/>
          <w:lang w:eastAsia="es-CO"/>
        </w:rPr>
      </w:pPr>
      <w:r w:rsidRPr="00364069">
        <w:rPr>
          <w:iCs/>
          <w:sz w:val="22"/>
          <w:szCs w:val="22"/>
        </w:rPr>
        <w:t>Que hemos estudiado, conocemos, entendemos y aceptamos el Anexo Técnico y del acápite del equipo de trabajo en su totalidad del proceso de Selección No. ____________, así como las demás condiciones e informaciones técnicas necesarias para la presentación de esta Propuesta, y aceptamos totalmente todos los requerimientos, obligaciones</w:t>
      </w:r>
      <w:r w:rsidRPr="004317E8">
        <w:rPr>
          <w:iCs/>
          <w:sz w:val="22"/>
          <w:szCs w:val="22"/>
        </w:rPr>
        <w:t xml:space="preserve"> y derechos establecidos en dichos Pliegos y documentos.</w:t>
      </w:r>
    </w:p>
    <w:p w14:paraId="18BD86DA" w14:textId="77777777" w:rsidR="004317E8" w:rsidRPr="004317E8" w:rsidRDefault="004317E8" w:rsidP="004317E8">
      <w:pPr>
        <w:pStyle w:val="Prrafodelista"/>
        <w:numPr>
          <w:ilvl w:val="0"/>
          <w:numId w:val="47"/>
        </w:numPr>
        <w:spacing w:line="360" w:lineRule="auto"/>
        <w:jc w:val="both"/>
        <w:rPr>
          <w:iCs/>
          <w:sz w:val="22"/>
          <w:szCs w:val="22"/>
        </w:rPr>
      </w:pPr>
      <w:r w:rsidRPr="004317E8">
        <w:rPr>
          <w:iCs/>
          <w:sz w:val="22"/>
          <w:szCs w:val="22"/>
        </w:rPr>
        <w:t>Que nuestra Propuesta cumple con todos y cada uno de los requerimientos y condiciones establecidos en el Anexo Técnico del proceso y para el equipo de trabajo, y no incluye excepción o condicionamiento alguno para la Adjudicación.</w:t>
      </w:r>
    </w:p>
    <w:p w14:paraId="0B0CA03E" w14:textId="2FA5DB21" w:rsidR="004317E8" w:rsidRPr="004317E8" w:rsidRDefault="004317E8" w:rsidP="28812EA0">
      <w:pPr>
        <w:pStyle w:val="Prrafodelista"/>
        <w:numPr>
          <w:ilvl w:val="0"/>
          <w:numId w:val="47"/>
        </w:numPr>
        <w:spacing w:line="360" w:lineRule="auto"/>
        <w:jc w:val="both"/>
        <w:rPr>
          <w:sz w:val="22"/>
          <w:szCs w:val="22"/>
        </w:rPr>
      </w:pPr>
      <w:r w:rsidRPr="37579B15">
        <w:rPr>
          <w:sz w:val="22"/>
          <w:szCs w:val="22"/>
        </w:rPr>
        <w:t>Que nuestra propuesta cumple a cabalidad con las especificaciones de uso de suelo y técnicas mínimas solicitadas por la Secretaría Distrital de la Mujer en el Anexo Técnico, cumpliendo con las condiciones de accesibilidad, señalización y señalética exigidos por la normatividad vigente sobre la materia.</w:t>
      </w:r>
    </w:p>
    <w:p w14:paraId="11C3A609" w14:textId="7E6C2F14" w:rsidR="004317E8" w:rsidRPr="004317E8" w:rsidRDefault="004317E8" w:rsidP="002A2FD4">
      <w:pPr>
        <w:pStyle w:val="Textoindependiente"/>
        <w:tabs>
          <w:tab w:val="left" w:pos="9988"/>
        </w:tabs>
        <w:jc w:val="both"/>
        <w:rPr>
          <w:rFonts w:ascii="Times New Roman" w:hAnsi="Times New Roman"/>
          <w:b w:val="0"/>
          <w:sz w:val="22"/>
          <w:szCs w:val="22"/>
        </w:rPr>
      </w:pPr>
    </w:p>
    <w:p w14:paraId="7113D49B" w14:textId="6399B915" w:rsidR="00D50BC9" w:rsidRDefault="00D50BC9" w:rsidP="3F094F11">
      <w:pPr>
        <w:spacing w:after="160" w:line="256" w:lineRule="auto"/>
        <w:jc w:val="both"/>
        <w:rPr>
          <w:sz w:val="22"/>
          <w:szCs w:val="22"/>
        </w:rPr>
      </w:pPr>
      <w:r w:rsidRPr="3F094F11">
        <w:rPr>
          <w:sz w:val="22"/>
          <w:szCs w:val="22"/>
        </w:rPr>
        <w:t>Con la firma de la carta de presentación de la oferta, se entienden avalados cada uno de los documentos y anexos que hacen parte de esta.</w:t>
      </w:r>
    </w:p>
    <w:p w14:paraId="58EFB41C" w14:textId="20D033B9" w:rsidR="002A2FD4" w:rsidRPr="004317E8" w:rsidRDefault="002A2FD4" w:rsidP="3F094F11">
      <w:pPr>
        <w:jc w:val="both"/>
        <w:rPr>
          <w:sz w:val="22"/>
          <w:szCs w:val="22"/>
        </w:rPr>
      </w:pPr>
    </w:p>
    <w:p w14:paraId="2FB6EA43" w14:textId="51C7E1DA" w:rsidR="002E5D8F" w:rsidRDefault="002E5D8F" w:rsidP="00233C54">
      <w:pPr>
        <w:jc w:val="both"/>
        <w:rPr>
          <w:rFonts w:eastAsia="Arial"/>
          <w:b/>
          <w:sz w:val="22"/>
          <w:szCs w:val="22"/>
          <w:lang w:val="es-MX"/>
        </w:rPr>
      </w:pPr>
    </w:p>
    <w:p w14:paraId="1D796478" w14:textId="7B78C936" w:rsidR="00B51C14" w:rsidRPr="00F30BFE" w:rsidRDefault="00B51C14" w:rsidP="00557705">
      <w:pPr>
        <w:spacing w:before="1"/>
        <w:rPr>
          <w:sz w:val="22"/>
          <w:szCs w:val="22"/>
          <w:lang w:val="es-CO"/>
        </w:rPr>
      </w:pPr>
    </w:p>
    <w:sectPr w:rsidR="00B51C14" w:rsidRPr="00F30BFE" w:rsidSect="00D13CEB">
      <w:headerReference w:type="even" r:id="rId8"/>
      <w:headerReference w:type="default" r:id="rId9"/>
      <w:footerReference w:type="default" r:id="rId10"/>
      <w:headerReference w:type="first" r:id="rId11"/>
      <w:pgSz w:w="12242" w:h="15842" w:code="1"/>
      <w:pgMar w:top="1418" w:right="1701" w:bottom="1702" w:left="1701"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6AA31" w14:textId="77777777" w:rsidR="00B01D44" w:rsidRDefault="00B01D44">
      <w:r>
        <w:separator/>
      </w:r>
    </w:p>
  </w:endnote>
  <w:endnote w:type="continuationSeparator" w:id="0">
    <w:p w14:paraId="2EDA82C1" w14:textId="77777777" w:rsidR="00B01D44" w:rsidRDefault="00B01D44">
      <w:r>
        <w:continuationSeparator/>
      </w:r>
    </w:p>
  </w:endnote>
  <w:endnote w:type="continuationNotice" w:id="1">
    <w:p w14:paraId="444E9A86" w14:textId="77777777" w:rsidR="00B01D44" w:rsidRDefault="00B01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Bell MSFE Light">
    <w:altName w:val="Cambria"/>
    <w:panose1 w:val="020B0604020202020204"/>
    <w:charset w:val="00"/>
    <w:family w:val="roman"/>
    <w:notTrueType/>
    <w:pitch w:val="default"/>
  </w:font>
  <w:font w:name="Times">
    <w:panose1 w:val="02000500000000000000"/>
    <w:charset w:val="00"/>
    <w:family w:val="auto"/>
    <w:notTrueType/>
    <w:pitch w:val="variable"/>
    <w:sig w:usb0="E00002FF" w:usb1="5000205A" w:usb2="00000000" w:usb3="00000000" w:csb0="0000019F" w:csb1="00000000"/>
  </w:font>
  <w:font w:name="Open Sans">
    <w:panose1 w:val="020B0604020202020204"/>
    <w:charset w:val="00"/>
    <w:family w:val="swiss"/>
    <w:pitch w:val="variable"/>
    <w:sig w:usb0="E00002EF" w:usb1="4000205B" w:usb2="00000028" w:usb3="00000000" w:csb0="0000019F" w:csb1="00000000"/>
  </w:font>
  <w:font w:name="Liberation Sans Narrow">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307EC" w14:textId="3C30EE51" w:rsidR="0038074A" w:rsidRDefault="0038074A" w:rsidP="00412502">
    <w:pPr>
      <w:pStyle w:val="Piedepgina"/>
      <w:ind w:left="70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FD4CD8" w14:textId="77777777" w:rsidR="00B01D44" w:rsidRDefault="00B01D44">
      <w:r>
        <w:separator/>
      </w:r>
    </w:p>
  </w:footnote>
  <w:footnote w:type="continuationSeparator" w:id="0">
    <w:p w14:paraId="75118FD5" w14:textId="77777777" w:rsidR="00B01D44" w:rsidRDefault="00B01D44">
      <w:r>
        <w:continuationSeparator/>
      </w:r>
    </w:p>
  </w:footnote>
  <w:footnote w:type="continuationNotice" w:id="1">
    <w:p w14:paraId="36797A0C" w14:textId="77777777" w:rsidR="00B01D44" w:rsidRDefault="00B01D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48B5" w14:textId="77777777" w:rsidR="0038074A" w:rsidRDefault="00B01D44">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papeleria-03"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5058" w14:textId="3260EB2F" w:rsidR="0038074A" w:rsidRPr="00EE5223" w:rsidRDefault="0038074A" w:rsidP="00DA2ED4">
    <w:pPr>
      <w:tabs>
        <w:tab w:val="left" w:pos="1770"/>
        <w:tab w:val="left" w:pos="2895"/>
      </w:tabs>
      <w:snapToGrid w:val="0"/>
      <w:ind w:left="-15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48D03" w14:textId="77777777" w:rsidR="0038074A" w:rsidRDefault="00B01D44">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papeleria-03"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551C2E"/>
    <w:multiLevelType w:val="hybridMultilevel"/>
    <w:tmpl w:val="30A0E3C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6"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8"/>
  </w:num>
  <w:num w:numId="3">
    <w:abstractNumId w:val="25"/>
  </w:num>
  <w:num w:numId="4">
    <w:abstractNumId w:val="14"/>
  </w:num>
  <w:num w:numId="5">
    <w:abstractNumId w:val="0"/>
  </w:num>
  <w:num w:numId="6">
    <w:abstractNumId w:val="42"/>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33"/>
  </w:num>
  <w:num w:numId="11">
    <w:abstractNumId w:val="27"/>
  </w:num>
  <w:num w:numId="12">
    <w:abstractNumId w:val="22"/>
  </w:num>
  <w:num w:numId="13">
    <w:abstractNumId w:val="32"/>
  </w:num>
  <w:num w:numId="14">
    <w:abstractNumId w:val="38"/>
  </w:num>
  <w:num w:numId="15">
    <w:abstractNumId w:val="18"/>
  </w:num>
  <w:num w:numId="16">
    <w:abstractNumId w:val="30"/>
  </w:num>
  <w:num w:numId="17">
    <w:abstractNumId w:val="15"/>
  </w:num>
  <w:num w:numId="18">
    <w:abstractNumId w:val="44"/>
  </w:num>
  <w:num w:numId="19">
    <w:abstractNumId w:val="9"/>
  </w:num>
  <w:num w:numId="20">
    <w:abstractNumId w:val="29"/>
  </w:num>
  <w:num w:numId="21">
    <w:abstractNumId w:val="43"/>
  </w:num>
  <w:num w:numId="22">
    <w:abstractNumId w:val="8"/>
  </w:num>
  <w:num w:numId="23">
    <w:abstractNumId w:val="31"/>
  </w:num>
  <w:num w:numId="24">
    <w:abstractNumId w:val="19"/>
  </w:num>
  <w:num w:numId="25">
    <w:abstractNumId w:val="40"/>
  </w:num>
  <w:num w:numId="26">
    <w:abstractNumId w:val="2"/>
  </w:num>
  <w:num w:numId="27">
    <w:abstractNumId w:val="5"/>
  </w:num>
  <w:num w:numId="28">
    <w:abstractNumId w:val="34"/>
  </w:num>
  <w:num w:numId="29">
    <w:abstractNumId w:val="39"/>
  </w:num>
  <w:num w:numId="30">
    <w:abstractNumId w:val="41"/>
  </w:num>
  <w:num w:numId="31">
    <w:abstractNumId w:val="17"/>
  </w:num>
  <w:num w:numId="32">
    <w:abstractNumId w:val="12"/>
  </w:num>
  <w:num w:numId="33">
    <w:abstractNumId w:val="26"/>
  </w:num>
  <w:num w:numId="34">
    <w:abstractNumId w:val="46"/>
  </w:num>
  <w:num w:numId="35">
    <w:abstractNumId w:val="16"/>
  </w:num>
  <w:num w:numId="36">
    <w:abstractNumId w:val="11"/>
  </w:num>
  <w:num w:numId="37">
    <w:abstractNumId w:val="21"/>
  </w:num>
  <w:num w:numId="38">
    <w:abstractNumId w:val="6"/>
  </w:num>
  <w:num w:numId="39">
    <w:abstractNumId w:val="35"/>
  </w:num>
  <w:num w:numId="40">
    <w:abstractNumId w:val="1"/>
  </w:num>
  <w:num w:numId="41">
    <w:abstractNumId w:val="45"/>
  </w:num>
  <w:num w:numId="42">
    <w:abstractNumId w:val="13"/>
  </w:num>
  <w:num w:numId="43">
    <w:abstractNumId w:val="10"/>
  </w:num>
  <w:num w:numId="44">
    <w:abstractNumId w:val="4"/>
  </w:num>
  <w:num w:numId="45">
    <w:abstractNumId w:val="24"/>
  </w:num>
  <w:num w:numId="46">
    <w:abstractNumId w:val="37"/>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activeWritingStyle w:appName="MSWord" w:lang="es-ES" w:vendorID="64" w:dllVersion="0" w:nlCheck="1" w:checkStyle="0"/>
  <w:activeWritingStyle w:appName="MSWord" w:lang="es-ES" w:vendorID="64" w:dllVersion="4096"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FFF"/>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61D0"/>
    <w:rsid w:val="000871CA"/>
    <w:rsid w:val="00090085"/>
    <w:rsid w:val="00090356"/>
    <w:rsid w:val="00092C9C"/>
    <w:rsid w:val="00092EF2"/>
    <w:rsid w:val="00093834"/>
    <w:rsid w:val="00094646"/>
    <w:rsid w:val="00094798"/>
    <w:rsid w:val="00095BB2"/>
    <w:rsid w:val="00096E66"/>
    <w:rsid w:val="000A29A7"/>
    <w:rsid w:val="000A3CA3"/>
    <w:rsid w:val="000A4A07"/>
    <w:rsid w:val="000A626A"/>
    <w:rsid w:val="000B59D3"/>
    <w:rsid w:val="000B5D21"/>
    <w:rsid w:val="000B5FEF"/>
    <w:rsid w:val="000B6535"/>
    <w:rsid w:val="000B6C2E"/>
    <w:rsid w:val="000C1CF2"/>
    <w:rsid w:val="000C24B0"/>
    <w:rsid w:val="000C3F0D"/>
    <w:rsid w:val="000C4C48"/>
    <w:rsid w:val="000C659E"/>
    <w:rsid w:val="000C7052"/>
    <w:rsid w:val="000D17CD"/>
    <w:rsid w:val="000D1AB1"/>
    <w:rsid w:val="000D536C"/>
    <w:rsid w:val="000D71E6"/>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107F"/>
    <w:rsid w:val="00111356"/>
    <w:rsid w:val="001146FF"/>
    <w:rsid w:val="00114B91"/>
    <w:rsid w:val="00114CA3"/>
    <w:rsid w:val="00115428"/>
    <w:rsid w:val="001171AC"/>
    <w:rsid w:val="00117EA7"/>
    <w:rsid w:val="001205DA"/>
    <w:rsid w:val="0012361D"/>
    <w:rsid w:val="00123EDD"/>
    <w:rsid w:val="001247CA"/>
    <w:rsid w:val="0012786E"/>
    <w:rsid w:val="00127FE0"/>
    <w:rsid w:val="001330F6"/>
    <w:rsid w:val="0013333A"/>
    <w:rsid w:val="001348C5"/>
    <w:rsid w:val="00134A69"/>
    <w:rsid w:val="001350A5"/>
    <w:rsid w:val="001365F2"/>
    <w:rsid w:val="00137E00"/>
    <w:rsid w:val="00140876"/>
    <w:rsid w:val="0014246F"/>
    <w:rsid w:val="00142A74"/>
    <w:rsid w:val="0014406C"/>
    <w:rsid w:val="001502A7"/>
    <w:rsid w:val="001505B7"/>
    <w:rsid w:val="001536F2"/>
    <w:rsid w:val="0015616C"/>
    <w:rsid w:val="001564B2"/>
    <w:rsid w:val="00160789"/>
    <w:rsid w:val="00160A17"/>
    <w:rsid w:val="00160C26"/>
    <w:rsid w:val="00160CA2"/>
    <w:rsid w:val="00161088"/>
    <w:rsid w:val="00161C4F"/>
    <w:rsid w:val="00162FBC"/>
    <w:rsid w:val="001654F0"/>
    <w:rsid w:val="00165FAD"/>
    <w:rsid w:val="0016747B"/>
    <w:rsid w:val="00167802"/>
    <w:rsid w:val="001716F5"/>
    <w:rsid w:val="00172423"/>
    <w:rsid w:val="001750AF"/>
    <w:rsid w:val="00175149"/>
    <w:rsid w:val="00175A98"/>
    <w:rsid w:val="001765CC"/>
    <w:rsid w:val="00176E1F"/>
    <w:rsid w:val="00181584"/>
    <w:rsid w:val="00182308"/>
    <w:rsid w:val="001830A8"/>
    <w:rsid w:val="001835D8"/>
    <w:rsid w:val="001853A4"/>
    <w:rsid w:val="001867F2"/>
    <w:rsid w:val="00187713"/>
    <w:rsid w:val="00190FC2"/>
    <w:rsid w:val="00192A36"/>
    <w:rsid w:val="001935B4"/>
    <w:rsid w:val="00194279"/>
    <w:rsid w:val="001943DC"/>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6394"/>
    <w:rsid w:val="001E2744"/>
    <w:rsid w:val="001E5E30"/>
    <w:rsid w:val="001E691B"/>
    <w:rsid w:val="001E6F16"/>
    <w:rsid w:val="001F2629"/>
    <w:rsid w:val="001F58D9"/>
    <w:rsid w:val="001F5FD2"/>
    <w:rsid w:val="001F6103"/>
    <w:rsid w:val="001F67CA"/>
    <w:rsid w:val="002006AA"/>
    <w:rsid w:val="00201431"/>
    <w:rsid w:val="00203825"/>
    <w:rsid w:val="00205047"/>
    <w:rsid w:val="002061AF"/>
    <w:rsid w:val="002066A7"/>
    <w:rsid w:val="00207357"/>
    <w:rsid w:val="00207F48"/>
    <w:rsid w:val="00210DBC"/>
    <w:rsid w:val="00211942"/>
    <w:rsid w:val="0021212C"/>
    <w:rsid w:val="00212D22"/>
    <w:rsid w:val="00216319"/>
    <w:rsid w:val="00216955"/>
    <w:rsid w:val="0021719B"/>
    <w:rsid w:val="00217944"/>
    <w:rsid w:val="00221761"/>
    <w:rsid w:val="0022306E"/>
    <w:rsid w:val="002243B2"/>
    <w:rsid w:val="002251D9"/>
    <w:rsid w:val="00225484"/>
    <w:rsid w:val="002271DA"/>
    <w:rsid w:val="002272F3"/>
    <w:rsid w:val="0022794E"/>
    <w:rsid w:val="002301AC"/>
    <w:rsid w:val="00230B46"/>
    <w:rsid w:val="00232198"/>
    <w:rsid w:val="00232606"/>
    <w:rsid w:val="00233C54"/>
    <w:rsid w:val="00234F82"/>
    <w:rsid w:val="002355B1"/>
    <w:rsid w:val="002422E4"/>
    <w:rsid w:val="0024326C"/>
    <w:rsid w:val="0024529E"/>
    <w:rsid w:val="0024559D"/>
    <w:rsid w:val="00245DBC"/>
    <w:rsid w:val="00247606"/>
    <w:rsid w:val="00251014"/>
    <w:rsid w:val="00252C62"/>
    <w:rsid w:val="00253A1D"/>
    <w:rsid w:val="00254A03"/>
    <w:rsid w:val="00255CCC"/>
    <w:rsid w:val="00257388"/>
    <w:rsid w:val="00261B07"/>
    <w:rsid w:val="00262CCA"/>
    <w:rsid w:val="00264FBC"/>
    <w:rsid w:val="00265625"/>
    <w:rsid w:val="00265F03"/>
    <w:rsid w:val="002663A5"/>
    <w:rsid w:val="00267EE1"/>
    <w:rsid w:val="00270638"/>
    <w:rsid w:val="00271146"/>
    <w:rsid w:val="00271AA5"/>
    <w:rsid w:val="00271C40"/>
    <w:rsid w:val="0027274F"/>
    <w:rsid w:val="002732D9"/>
    <w:rsid w:val="00274271"/>
    <w:rsid w:val="00280938"/>
    <w:rsid w:val="00282807"/>
    <w:rsid w:val="00282ED5"/>
    <w:rsid w:val="0028702D"/>
    <w:rsid w:val="00290810"/>
    <w:rsid w:val="00291DCE"/>
    <w:rsid w:val="00294A2A"/>
    <w:rsid w:val="00294AD3"/>
    <w:rsid w:val="002968D2"/>
    <w:rsid w:val="00296A0A"/>
    <w:rsid w:val="0029791F"/>
    <w:rsid w:val="002A03BC"/>
    <w:rsid w:val="002A1DFA"/>
    <w:rsid w:val="002A2A30"/>
    <w:rsid w:val="002A2FD4"/>
    <w:rsid w:val="002A3809"/>
    <w:rsid w:val="002A537E"/>
    <w:rsid w:val="002A7B23"/>
    <w:rsid w:val="002B0E49"/>
    <w:rsid w:val="002B1FA4"/>
    <w:rsid w:val="002B593A"/>
    <w:rsid w:val="002B679B"/>
    <w:rsid w:val="002C0141"/>
    <w:rsid w:val="002C020C"/>
    <w:rsid w:val="002C121E"/>
    <w:rsid w:val="002C3418"/>
    <w:rsid w:val="002C4507"/>
    <w:rsid w:val="002C6198"/>
    <w:rsid w:val="002C69F7"/>
    <w:rsid w:val="002D0CC0"/>
    <w:rsid w:val="002D0F34"/>
    <w:rsid w:val="002D1961"/>
    <w:rsid w:val="002D1F9B"/>
    <w:rsid w:val="002D2AB3"/>
    <w:rsid w:val="002D2ECC"/>
    <w:rsid w:val="002D3428"/>
    <w:rsid w:val="002D59AB"/>
    <w:rsid w:val="002D6314"/>
    <w:rsid w:val="002D66B8"/>
    <w:rsid w:val="002D6E20"/>
    <w:rsid w:val="002E0A61"/>
    <w:rsid w:val="002E147D"/>
    <w:rsid w:val="002E2274"/>
    <w:rsid w:val="002E3F13"/>
    <w:rsid w:val="002E5D8F"/>
    <w:rsid w:val="002F0C3E"/>
    <w:rsid w:val="002F1A5F"/>
    <w:rsid w:val="002F1E4E"/>
    <w:rsid w:val="002F25AF"/>
    <w:rsid w:val="002F31F6"/>
    <w:rsid w:val="002F7217"/>
    <w:rsid w:val="002F77CD"/>
    <w:rsid w:val="00300C87"/>
    <w:rsid w:val="00302C90"/>
    <w:rsid w:val="00303B03"/>
    <w:rsid w:val="00305E9D"/>
    <w:rsid w:val="003145CE"/>
    <w:rsid w:val="00315D65"/>
    <w:rsid w:val="00316830"/>
    <w:rsid w:val="00316BC5"/>
    <w:rsid w:val="00320923"/>
    <w:rsid w:val="00320C56"/>
    <w:rsid w:val="00321E71"/>
    <w:rsid w:val="003233E7"/>
    <w:rsid w:val="00324ABE"/>
    <w:rsid w:val="00325D33"/>
    <w:rsid w:val="00330320"/>
    <w:rsid w:val="00332090"/>
    <w:rsid w:val="003325B1"/>
    <w:rsid w:val="00334D95"/>
    <w:rsid w:val="00334DE8"/>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53FBB"/>
    <w:rsid w:val="0035594E"/>
    <w:rsid w:val="00361605"/>
    <w:rsid w:val="003616C7"/>
    <w:rsid w:val="0036243D"/>
    <w:rsid w:val="0036362F"/>
    <w:rsid w:val="00363C04"/>
    <w:rsid w:val="00364069"/>
    <w:rsid w:val="0036419C"/>
    <w:rsid w:val="00370D65"/>
    <w:rsid w:val="003721EE"/>
    <w:rsid w:val="003725FC"/>
    <w:rsid w:val="003734DC"/>
    <w:rsid w:val="00373831"/>
    <w:rsid w:val="0037705F"/>
    <w:rsid w:val="0038018E"/>
    <w:rsid w:val="0038074A"/>
    <w:rsid w:val="00381F3B"/>
    <w:rsid w:val="0038271C"/>
    <w:rsid w:val="00383431"/>
    <w:rsid w:val="00383775"/>
    <w:rsid w:val="00384349"/>
    <w:rsid w:val="00386792"/>
    <w:rsid w:val="00387209"/>
    <w:rsid w:val="003905C3"/>
    <w:rsid w:val="00390846"/>
    <w:rsid w:val="00392614"/>
    <w:rsid w:val="003956D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3AE"/>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6B2A"/>
    <w:rsid w:val="0041747E"/>
    <w:rsid w:val="00420059"/>
    <w:rsid w:val="0042079F"/>
    <w:rsid w:val="00420911"/>
    <w:rsid w:val="00420F1F"/>
    <w:rsid w:val="00420F79"/>
    <w:rsid w:val="0042244C"/>
    <w:rsid w:val="004224B1"/>
    <w:rsid w:val="00422649"/>
    <w:rsid w:val="00423C46"/>
    <w:rsid w:val="00424901"/>
    <w:rsid w:val="004258F2"/>
    <w:rsid w:val="00426098"/>
    <w:rsid w:val="00427C75"/>
    <w:rsid w:val="0043063F"/>
    <w:rsid w:val="00430B66"/>
    <w:rsid w:val="004317E8"/>
    <w:rsid w:val="00431933"/>
    <w:rsid w:val="0043359A"/>
    <w:rsid w:val="00433A9C"/>
    <w:rsid w:val="00435BE5"/>
    <w:rsid w:val="004366C7"/>
    <w:rsid w:val="00442898"/>
    <w:rsid w:val="00442928"/>
    <w:rsid w:val="0044338D"/>
    <w:rsid w:val="0044456F"/>
    <w:rsid w:val="00445AD5"/>
    <w:rsid w:val="00445BA6"/>
    <w:rsid w:val="00445D0D"/>
    <w:rsid w:val="00446ADF"/>
    <w:rsid w:val="00447551"/>
    <w:rsid w:val="00452688"/>
    <w:rsid w:val="00454F20"/>
    <w:rsid w:val="0046459A"/>
    <w:rsid w:val="0046720D"/>
    <w:rsid w:val="00467542"/>
    <w:rsid w:val="00467757"/>
    <w:rsid w:val="00471444"/>
    <w:rsid w:val="0047340F"/>
    <w:rsid w:val="00476614"/>
    <w:rsid w:val="004777F5"/>
    <w:rsid w:val="00477CC2"/>
    <w:rsid w:val="00480276"/>
    <w:rsid w:val="00480B33"/>
    <w:rsid w:val="00483CB4"/>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3415"/>
    <w:rsid w:val="004A717B"/>
    <w:rsid w:val="004A7456"/>
    <w:rsid w:val="004B15DF"/>
    <w:rsid w:val="004B2289"/>
    <w:rsid w:val="004B331C"/>
    <w:rsid w:val="004B3E3D"/>
    <w:rsid w:val="004B3FA7"/>
    <w:rsid w:val="004B5676"/>
    <w:rsid w:val="004C1A17"/>
    <w:rsid w:val="004C2D3B"/>
    <w:rsid w:val="004C335A"/>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30D0"/>
    <w:rsid w:val="004F316A"/>
    <w:rsid w:val="004F56B4"/>
    <w:rsid w:val="004F6570"/>
    <w:rsid w:val="004F68C5"/>
    <w:rsid w:val="004F7DD4"/>
    <w:rsid w:val="0050041C"/>
    <w:rsid w:val="0050190A"/>
    <w:rsid w:val="005029F9"/>
    <w:rsid w:val="005033B9"/>
    <w:rsid w:val="005047A9"/>
    <w:rsid w:val="00504AA9"/>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2AD9"/>
    <w:rsid w:val="0053433A"/>
    <w:rsid w:val="00535E3A"/>
    <w:rsid w:val="0053646D"/>
    <w:rsid w:val="00540862"/>
    <w:rsid w:val="00541D8A"/>
    <w:rsid w:val="00542503"/>
    <w:rsid w:val="00542E14"/>
    <w:rsid w:val="00543DCB"/>
    <w:rsid w:val="005476CA"/>
    <w:rsid w:val="00547DF9"/>
    <w:rsid w:val="0055068D"/>
    <w:rsid w:val="0055238A"/>
    <w:rsid w:val="00552E2B"/>
    <w:rsid w:val="005530A5"/>
    <w:rsid w:val="005532DB"/>
    <w:rsid w:val="005540AA"/>
    <w:rsid w:val="005548A5"/>
    <w:rsid w:val="00557705"/>
    <w:rsid w:val="00557D8C"/>
    <w:rsid w:val="00561910"/>
    <w:rsid w:val="00563E27"/>
    <w:rsid w:val="005646A9"/>
    <w:rsid w:val="00565E85"/>
    <w:rsid w:val="00566270"/>
    <w:rsid w:val="005704FD"/>
    <w:rsid w:val="005709FA"/>
    <w:rsid w:val="005765BD"/>
    <w:rsid w:val="00576F30"/>
    <w:rsid w:val="00577341"/>
    <w:rsid w:val="0057795F"/>
    <w:rsid w:val="00582EC2"/>
    <w:rsid w:val="00586033"/>
    <w:rsid w:val="005920C8"/>
    <w:rsid w:val="00592795"/>
    <w:rsid w:val="00594B94"/>
    <w:rsid w:val="005A16A5"/>
    <w:rsid w:val="005A16BA"/>
    <w:rsid w:val="005A27A2"/>
    <w:rsid w:val="005A39E9"/>
    <w:rsid w:val="005A6F62"/>
    <w:rsid w:val="005A76AF"/>
    <w:rsid w:val="005A7999"/>
    <w:rsid w:val="005B0174"/>
    <w:rsid w:val="005B2763"/>
    <w:rsid w:val="005B2E47"/>
    <w:rsid w:val="005B4EC2"/>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5225"/>
    <w:rsid w:val="005F01AA"/>
    <w:rsid w:val="005F1549"/>
    <w:rsid w:val="005F1F0C"/>
    <w:rsid w:val="005F2CB4"/>
    <w:rsid w:val="005F442C"/>
    <w:rsid w:val="005F701F"/>
    <w:rsid w:val="005F7513"/>
    <w:rsid w:val="00600738"/>
    <w:rsid w:val="00600977"/>
    <w:rsid w:val="00601988"/>
    <w:rsid w:val="00601BD3"/>
    <w:rsid w:val="006032BB"/>
    <w:rsid w:val="0060378B"/>
    <w:rsid w:val="00603A5E"/>
    <w:rsid w:val="00605051"/>
    <w:rsid w:val="00607E7E"/>
    <w:rsid w:val="00610C76"/>
    <w:rsid w:val="00612D04"/>
    <w:rsid w:val="00613904"/>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A11"/>
    <w:rsid w:val="006562D5"/>
    <w:rsid w:val="00660440"/>
    <w:rsid w:val="00660F80"/>
    <w:rsid w:val="00661570"/>
    <w:rsid w:val="0066179E"/>
    <w:rsid w:val="00662810"/>
    <w:rsid w:val="00667CA4"/>
    <w:rsid w:val="00672764"/>
    <w:rsid w:val="006728BC"/>
    <w:rsid w:val="00673672"/>
    <w:rsid w:val="00673CFD"/>
    <w:rsid w:val="00673F9C"/>
    <w:rsid w:val="0067598A"/>
    <w:rsid w:val="00676514"/>
    <w:rsid w:val="00676DCC"/>
    <w:rsid w:val="00677251"/>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A045C"/>
    <w:rsid w:val="006A0698"/>
    <w:rsid w:val="006A0C18"/>
    <w:rsid w:val="006A1C72"/>
    <w:rsid w:val="006A242C"/>
    <w:rsid w:val="006A2B3D"/>
    <w:rsid w:val="006A56D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2D4A"/>
    <w:rsid w:val="00707025"/>
    <w:rsid w:val="00712759"/>
    <w:rsid w:val="00712BC3"/>
    <w:rsid w:val="0071481A"/>
    <w:rsid w:val="00714F1C"/>
    <w:rsid w:val="007156AE"/>
    <w:rsid w:val="0072056D"/>
    <w:rsid w:val="00720B9D"/>
    <w:rsid w:val="007224AD"/>
    <w:rsid w:val="00722966"/>
    <w:rsid w:val="00722E1E"/>
    <w:rsid w:val="00726809"/>
    <w:rsid w:val="007268E9"/>
    <w:rsid w:val="00730146"/>
    <w:rsid w:val="00730F42"/>
    <w:rsid w:val="00731080"/>
    <w:rsid w:val="007312D9"/>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22C9"/>
    <w:rsid w:val="007637E2"/>
    <w:rsid w:val="007639D0"/>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66A0"/>
    <w:rsid w:val="0078772E"/>
    <w:rsid w:val="0079055A"/>
    <w:rsid w:val="007912C9"/>
    <w:rsid w:val="00792A85"/>
    <w:rsid w:val="00792C87"/>
    <w:rsid w:val="00793027"/>
    <w:rsid w:val="00793E43"/>
    <w:rsid w:val="00795838"/>
    <w:rsid w:val="007975B2"/>
    <w:rsid w:val="00797A6A"/>
    <w:rsid w:val="007A34FF"/>
    <w:rsid w:val="007A456F"/>
    <w:rsid w:val="007A4CB7"/>
    <w:rsid w:val="007A6E19"/>
    <w:rsid w:val="007A6FF5"/>
    <w:rsid w:val="007A7F1C"/>
    <w:rsid w:val="007B145D"/>
    <w:rsid w:val="007B28A2"/>
    <w:rsid w:val="007B4A31"/>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E14F8"/>
    <w:rsid w:val="007E1546"/>
    <w:rsid w:val="007E2F4C"/>
    <w:rsid w:val="007F05E3"/>
    <w:rsid w:val="007F3595"/>
    <w:rsid w:val="007F3C36"/>
    <w:rsid w:val="007F571D"/>
    <w:rsid w:val="007F66AB"/>
    <w:rsid w:val="007F7D99"/>
    <w:rsid w:val="007F7F1D"/>
    <w:rsid w:val="008013C4"/>
    <w:rsid w:val="00801FE0"/>
    <w:rsid w:val="0080232E"/>
    <w:rsid w:val="00803312"/>
    <w:rsid w:val="00804611"/>
    <w:rsid w:val="008046C9"/>
    <w:rsid w:val="00805A6D"/>
    <w:rsid w:val="00806295"/>
    <w:rsid w:val="008079F6"/>
    <w:rsid w:val="0081091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4C01"/>
    <w:rsid w:val="00836485"/>
    <w:rsid w:val="008376D4"/>
    <w:rsid w:val="00840A34"/>
    <w:rsid w:val="00840CC2"/>
    <w:rsid w:val="00841DD7"/>
    <w:rsid w:val="008434CD"/>
    <w:rsid w:val="00843732"/>
    <w:rsid w:val="00843A71"/>
    <w:rsid w:val="00844273"/>
    <w:rsid w:val="00844CA1"/>
    <w:rsid w:val="008457BF"/>
    <w:rsid w:val="00845E29"/>
    <w:rsid w:val="008473E6"/>
    <w:rsid w:val="00847AD9"/>
    <w:rsid w:val="00847E8C"/>
    <w:rsid w:val="00851148"/>
    <w:rsid w:val="00851AF4"/>
    <w:rsid w:val="00851DCB"/>
    <w:rsid w:val="00852E43"/>
    <w:rsid w:val="00854D06"/>
    <w:rsid w:val="00854D4D"/>
    <w:rsid w:val="008556AE"/>
    <w:rsid w:val="00860CEF"/>
    <w:rsid w:val="00862D5B"/>
    <w:rsid w:val="008638C0"/>
    <w:rsid w:val="008638F5"/>
    <w:rsid w:val="00864780"/>
    <w:rsid w:val="00864A19"/>
    <w:rsid w:val="00871255"/>
    <w:rsid w:val="00871B2C"/>
    <w:rsid w:val="00872EF5"/>
    <w:rsid w:val="00873DB1"/>
    <w:rsid w:val="00874DDB"/>
    <w:rsid w:val="00875714"/>
    <w:rsid w:val="008759B6"/>
    <w:rsid w:val="00876EE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49BA"/>
    <w:rsid w:val="008A7FBD"/>
    <w:rsid w:val="008B2BB9"/>
    <w:rsid w:val="008B2F69"/>
    <w:rsid w:val="008B4302"/>
    <w:rsid w:val="008B57F8"/>
    <w:rsid w:val="008B5A14"/>
    <w:rsid w:val="008B5E26"/>
    <w:rsid w:val="008B6426"/>
    <w:rsid w:val="008C0191"/>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190"/>
    <w:rsid w:val="008F5264"/>
    <w:rsid w:val="008F62C5"/>
    <w:rsid w:val="008F6C02"/>
    <w:rsid w:val="009002E7"/>
    <w:rsid w:val="00901F21"/>
    <w:rsid w:val="009031C0"/>
    <w:rsid w:val="00905A83"/>
    <w:rsid w:val="00907616"/>
    <w:rsid w:val="009079DC"/>
    <w:rsid w:val="00915F24"/>
    <w:rsid w:val="009174B4"/>
    <w:rsid w:val="00920176"/>
    <w:rsid w:val="00920E0F"/>
    <w:rsid w:val="0092266B"/>
    <w:rsid w:val="009236E6"/>
    <w:rsid w:val="00924703"/>
    <w:rsid w:val="009249EA"/>
    <w:rsid w:val="00925A91"/>
    <w:rsid w:val="00925B2B"/>
    <w:rsid w:val="009300A1"/>
    <w:rsid w:val="00931300"/>
    <w:rsid w:val="0093147C"/>
    <w:rsid w:val="00932107"/>
    <w:rsid w:val="009324A2"/>
    <w:rsid w:val="009333B1"/>
    <w:rsid w:val="009344E7"/>
    <w:rsid w:val="00940EB6"/>
    <w:rsid w:val="009445BF"/>
    <w:rsid w:val="009452AD"/>
    <w:rsid w:val="009453FF"/>
    <w:rsid w:val="00950E68"/>
    <w:rsid w:val="00951BC6"/>
    <w:rsid w:val="00951E96"/>
    <w:rsid w:val="00952266"/>
    <w:rsid w:val="00955DD4"/>
    <w:rsid w:val="00955E1A"/>
    <w:rsid w:val="00960479"/>
    <w:rsid w:val="00960E83"/>
    <w:rsid w:val="0096174D"/>
    <w:rsid w:val="00962C0B"/>
    <w:rsid w:val="009640D2"/>
    <w:rsid w:val="0096506B"/>
    <w:rsid w:val="009667D4"/>
    <w:rsid w:val="00966823"/>
    <w:rsid w:val="00967EB8"/>
    <w:rsid w:val="009751FC"/>
    <w:rsid w:val="00975667"/>
    <w:rsid w:val="009761D4"/>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105B"/>
    <w:rsid w:val="009A1F76"/>
    <w:rsid w:val="009A2BA9"/>
    <w:rsid w:val="009A3044"/>
    <w:rsid w:val="009A33C1"/>
    <w:rsid w:val="009A34D7"/>
    <w:rsid w:val="009A3A3C"/>
    <w:rsid w:val="009A3E33"/>
    <w:rsid w:val="009A3FF4"/>
    <w:rsid w:val="009A6E26"/>
    <w:rsid w:val="009B0883"/>
    <w:rsid w:val="009B42FD"/>
    <w:rsid w:val="009B64CC"/>
    <w:rsid w:val="009B7154"/>
    <w:rsid w:val="009C0B9D"/>
    <w:rsid w:val="009C0EDC"/>
    <w:rsid w:val="009C26A8"/>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287"/>
    <w:rsid w:val="009E5CA0"/>
    <w:rsid w:val="009E785E"/>
    <w:rsid w:val="009F002E"/>
    <w:rsid w:val="009F019E"/>
    <w:rsid w:val="009F06F4"/>
    <w:rsid w:val="009F1615"/>
    <w:rsid w:val="009F23B0"/>
    <w:rsid w:val="009F4CB4"/>
    <w:rsid w:val="009F5225"/>
    <w:rsid w:val="009F706C"/>
    <w:rsid w:val="00A01897"/>
    <w:rsid w:val="00A037A1"/>
    <w:rsid w:val="00A037AC"/>
    <w:rsid w:val="00A03801"/>
    <w:rsid w:val="00A03EC9"/>
    <w:rsid w:val="00A05D86"/>
    <w:rsid w:val="00A05E5E"/>
    <w:rsid w:val="00A05ED1"/>
    <w:rsid w:val="00A0606F"/>
    <w:rsid w:val="00A06E98"/>
    <w:rsid w:val="00A1096B"/>
    <w:rsid w:val="00A11254"/>
    <w:rsid w:val="00A118DE"/>
    <w:rsid w:val="00A13819"/>
    <w:rsid w:val="00A1459B"/>
    <w:rsid w:val="00A15244"/>
    <w:rsid w:val="00A162EB"/>
    <w:rsid w:val="00A22EFC"/>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671EF"/>
    <w:rsid w:val="00A74FAB"/>
    <w:rsid w:val="00A764A4"/>
    <w:rsid w:val="00A81989"/>
    <w:rsid w:val="00A81F39"/>
    <w:rsid w:val="00A8299B"/>
    <w:rsid w:val="00A852BA"/>
    <w:rsid w:val="00A8544B"/>
    <w:rsid w:val="00A859C0"/>
    <w:rsid w:val="00A8730B"/>
    <w:rsid w:val="00A912BA"/>
    <w:rsid w:val="00AA20DD"/>
    <w:rsid w:val="00AA27EB"/>
    <w:rsid w:val="00AA28D3"/>
    <w:rsid w:val="00AA2A52"/>
    <w:rsid w:val="00AA2BBC"/>
    <w:rsid w:val="00AA5FAB"/>
    <w:rsid w:val="00AA6122"/>
    <w:rsid w:val="00AA623F"/>
    <w:rsid w:val="00AA6816"/>
    <w:rsid w:val="00AA732F"/>
    <w:rsid w:val="00AB0DA4"/>
    <w:rsid w:val="00AB0E3E"/>
    <w:rsid w:val="00AB17EB"/>
    <w:rsid w:val="00AB213F"/>
    <w:rsid w:val="00AB2697"/>
    <w:rsid w:val="00AB2BC1"/>
    <w:rsid w:val="00AB2C16"/>
    <w:rsid w:val="00AB41FD"/>
    <w:rsid w:val="00AB48D0"/>
    <w:rsid w:val="00AB5014"/>
    <w:rsid w:val="00AB5E5E"/>
    <w:rsid w:val="00AB6F8E"/>
    <w:rsid w:val="00AC2CED"/>
    <w:rsid w:val="00AC5403"/>
    <w:rsid w:val="00AC5B5C"/>
    <w:rsid w:val="00AC5EF3"/>
    <w:rsid w:val="00AC6686"/>
    <w:rsid w:val="00AD2EF4"/>
    <w:rsid w:val="00AD3D5A"/>
    <w:rsid w:val="00AD4A99"/>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AB8"/>
    <w:rsid w:val="00AF58E7"/>
    <w:rsid w:val="00AF63FD"/>
    <w:rsid w:val="00B01D44"/>
    <w:rsid w:val="00B032AC"/>
    <w:rsid w:val="00B0397E"/>
    <w:rsid w:val="00B1052B"/>
    <w:rsid w:val="00B13A7C"/>
    <w:rsid w:val="00B15C1C"/>
    <w:rsid w:val="00B16144"/>
    <w:rsid w:val="00B1683F"/>
    <w:rsid w:val="00B16CD2"/>
    <w:rsid w:val="00B174A2"/>
    <w:rsid w:val="00B212C2"/>
    <w:rsid w:val="00B21FA5"/>
    <w:rsid w:val="00B239B5"/>
    <w:rsid w:val="00B23B9B"/>
    <w:rsid w:val="00B23EA0"/>
    <w:rsid w:val="00B24D77"/>
    <w:rsid w:val="00B24ECD"/>
    <w:rsid w:val="00B26955"/>
    <w:rsid w:val="00B26B5D"/>
    <w:rsid w:val="00B27D40"/>
    <w:rsid w:val="00B27D5E"/>
    <w:rsid w:val="00B3037E"/>
    <w:rsid w:val="00B3053B"/>
    <w:rsid w:val="00B3078C"/>
    <w:rsid w:val="00B30A75"/>
    <w:rsid w:val="00B32024"/>
    <w:rsid w:val="00B330E8"/>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6968"/>
    <w:rsid w:val="00B6020B"/>
    <w:rsid w:val="00B604F8"/>
    <w:rsid w:val="00B607EB"/>
    <w:rsid w:val="00B61667"/>
    <w:rsid w:val="00B62D76"/>
    <w:rsid w:val="00B66A47"/>
    <w:rsid w:val="00B66A74"/>
    <w:rsid w:val="00B702DF"/>
    <w:rsid w:val="00B70799"/>
    <w:rsid w:val="00B70EAD"/>
    <w:rsid w:val="00B77677"/>
    <w:rsid w:val="00B81793"/>
    <w:rsid w:val="00B82040"/>
    <w:rsid w:val="00B83A4F"/>
    <w:rsid w:val="00B90398"/>
    <w:rsid w:val="00B920DA"/>
    <w:rsid w:val="00B95C9C"/>
    <w:rsid w:val="00B969C9"/>
    <w:rsid w:val="00B96E16"/>
    <w:rsid w:val="00B97E1B"/>
    <w:rsid w:val="00BA03D1"/>
    <w:rsid w:val="00BA12E6"/>
    <w:rsid w:val="00BA1AB4"/>
    <w:rsid w:val="00BA1C52"/>
    <w:rsid w:val="00BA1F29"/>
    <w:rsid w:val="00BA3027"/>
    <w:rsid w:val="00BA4638"/>
    <w:rsid w:val="00BA4EA1"/>
    <w:rsid w:val="00BA7DF0"/>
    <w:rsid w:val="00BB0271"/>
    <w:rsid w:val="00BB10DC"/>
    <w:rsid w:val="00BB1F39"/>
    <w:rsid w:val="00BB2839"/>
    <w:rsid w:val="00BB3111"/>
    <w:rsid w:val="00BB358C"/>
    <w:rsid w:val="00BB532E"/>
    <w:rsid w:val="00BB6506"/>
    <w:rsid w:val="00BB6CDD"/>
    <w:rsid w:val="00BB7AE7"/>
    <w:rsid w:val="00BC002A"/>
    <w:rsid w:val="00BC20CE"/>
    <w:rsid w:val="00BC2FFE"/>
    <w:rsid w:val="00BC3042"/>
    <w:rsid w:val="00BC361B"/>
    <w:rsid w:val="00BC45CD"/>
    <w:rsid w:val="00BC6111"/>
    <w:rsid w:val="00BC7A98"/>
    <w:rsid w:val="00BC7BEB"/>
    <w:rsid w:val="00BC7C20"/>
    <w:rsid w:val="00BC7ECE"/>
    <w:rsid w:val="00BD1DBE"/>
    <w:rsid w:val="00BD3701"/>
    <w:rsid w:val="00BD39E0"/>
    <w:rsid w:val="00BD4B14"/>
    <w:rsid w:val="00BD5443"/>
    <w:rsid w:val="00BD558F"/>
    <w:rsid w:val="00BD669D"/>
    <w:rsid w:val="00BD6AA1"/>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FE3"/>
    <w:rsid w:val="00C16C08"/>
    <w:rsid w:val="00C1785D"/>
    <w:rsid w:val="00C17926"/>
    <w:rsid w:val="00C20121"/>
    <w:rsid w:val="00C246A2"/>
    <w:rsid w:val="00C27EDE"/>
    <w:rsid w:val="00C338CB"/>
    <w:rsid w:val="00C3575A"/>
    <w:rsid w:val="00C36E82"/>
    <w:rsid w:val="00C37674"/>
    <w:rsid w:val="00C376A9"/>
    <w:rsid w:val="00C4035E"/>
    <w:rsid w:val="00C4141F"/>
    <w:rsid w:val="00C41808"/>
    <w:rsid w:val="00C4252F"/>
    <w:rsid w:val="00C42F3E"/>
    <w:rsid w:val="00C43087"/>
    <w:rsid w:val="00C43C83"/>
    <w:rsid w:val="00C4689E"/>
    <w:rsid w:val="00C53300"/>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2CE2"/>
    <w:rsid w:val="00C84F10"/>
    <w:rsid w:val="00C854BE"/>
    <w:rsid w:val="00C92091"/>
    <w:rsid w:val="00C92317"/>
    <w:rsid w:val="00C93EF7"/>
    <w:rsid w:val="00C9465D"/>
    <w:rsid w:val="00C9517D"/>
    <w:rsid w:val="00C954E3"/>
    <w:rsid w:val="00C95739"/>
    <w:rsid w:val="00C96D2B"/>
    <w:rsid w:val="00C9760E"/>
    <w:rsid w:val="00CA0131"/>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2706"/>
    <w:rsid w:val="00CE3D8D"/>
    <w:rsid w:val="00CE5AF9"/>
    <w:rsid w:val="00CE7345"/>
    <w:rsid w:val="00CE7750"/>
    <w:rsid w:val="00CF0DA7"/>
    <w:rsid w:val="00CF15A9"/>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1ECF"/>
    <w:rsid w:val="00D13641"/>
    <w:rsid w:val="00D13CEB"/>
    <w:rsid w:val="00D13D2A"/>
    <w:rsid w:val="00D14B9D"/>
    <w:rsid w:val="00D15455"/>
    <w:rsid w:val="00D15B68"/>
    <w:rsid w:val="00D163A6"/>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0BC9"/>
    <w:rsid w:val="00D534ED"/>
    <w:rsid w:val="00D539E4"/>
    <w:rsid w:val="00D565C7"/>
    <w:rsid w:val="00D567D4"/>
    <w:rsid w:val="00D57ADA"/>
    <w:rsid w:val="00D6030B"/>
    <w:rsid w:val="00D6064C"/>
    <w:rsid w:val="00D60C71"/>
    <w:rsid w:val="00D62341"/>
    <w:rsid w:val="00D62AFC"/>
    <w:rsid w:val="00D656FD"/>
    <w:rsid w:val="00D6689A"/>
    <w:rsid w:val="00D66CAC"/>
    <w:rsid w:val="00D67744"/>
    <w:rsid w:val="00D71110"/>
    <w:rsid w:val="00D7268E"/>
    <w:rsid w:val="00D7291B"/>
    <w:rsid w:val="00D72B22"/>
    <w:rsid w:val="00D736BD"/>
    <w:rsid w:val="00D73FDB"/>
    <w:rsid w:val="00D74C28"/>
    <w:rsid w:val="00D74CB2"/>
    <w:rsid w:val="00D74CF1"/>
    <w:rsid w:val="00D7628D"/>
    <w:rsid w:val="00D77758"/>
    <w:rsid w:val="00D8139F"/>
    <w:rsid w:val="00D82BE7"/>
    <w:rsid w:val="00D84B5B"/>
    <w:rsid w:val="00D91ACC"/>
    <w:rsid w:val="00D92D5D"/>
    <w:rsid w:val="00D94A41"/>
    <w:rsid w:val="00D94F86"/>
    <w:rsid w:val="00D963FC"/>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33B3"/>
    <w:rsid w:val="00E24734"/>
    <w:rsid w:val="00E24D99"/>
    <w:rsid w:val="00E25093"/>
    <w:rsid w:val="00E26412"/>
    <w:rsid w:val="00E27219"/>
    <w:rsid w:val="00E2750E"/>
    <w:rsid w:val="00E27E1A"/>
    <w:rsid w:val="00E300E1"/>
    <w:rsid w:val="00E30F3E"/>
    <w:rsid w:val="00E31567"/>
    <w:rsid w:val="00E32D72"/>
    <w:rsid w:val="00E340E7"/>
    <w:rsid w:val="00E41973"/>
    <w:rsid w:val="00E439AF"/>
    <w:rsid w:val="00E47C61"/>
    <w:rsid w:val="00E50443"/>
    <w:rsid w:val="00E50D48"/>
    <w:rsid w:val="00E5159C"/>
    <w:rsid w:val="00E53329"/>
    <w:rsid w:val="00E5366D"/>
    <w:rsid w:val="00E53E86"/>
    <w:rsid w:val="00E540CB"/>
    <w:rsid w:val="00E54C4C"/>
    <w:rsid w:val="00E54D2A"/>
    <w:rsid w:val="00E56246"/>
    <w:rsid w:val="00E56823"/>
    <w:rsid w:val="00E56E90"/>
    <w:rsid w:val="00E60056"/>
    <w:rsid w:val="00E60365"/>
    <w:rsid w:val="00E605C0"/>
    <w:rsid w:val="00E61FDE"/>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7015"/>
    <w:rsid w:val="00E87C3C"/>
    <w:rsid w:val="00E90426"/>
    <w:rsid w:val="00E90B37"/>
    <w:rsid w:val="00E911D4"/>
    <w:rsid w:val="00E94C94"/>
    <w:rsid w:val="00E95798"/>
    <w:rsid w:val="00E95EC8"/>
    <w:rsid w:val="00EA24B9"/>
    <w:rsid w:val="00EA311A"/>
    <w:rsid w:val="00EA435F"/>
    <w:rsid w:val="00EA4EFD"/>
    <w:rsid w:val="00EA5E55"/>
    <w:rsid w:val="00EA6029"/>
    <w:rsid w:val="00EA73FD"/>
    <w:rsid w:val="00EB0B1D"/>
    <w:rsid w:val="00EB1461"/>
    <w:rsid w:val="00EB1B27"/>
    <w:rsid w:val="00EB1BD9"/>
    <w:rsid w:val="00EB26B6"/>
    <w:rsid w:val="00EB4078"/>
    <w:rsid w:val="00EB4904"/>
    <w:rsid w:val="00EB514B"/>
    <w:rsid w:val="00EC14EF"/>
    <w:rsid w:val="00EC1662"/>
    <w:rsid w:val="00EC1A07"/>
    <w:rsid w:val="00EC3340"/>
    <w:rsid w:val="00EC4C6E"/>
    <w:rsid w:val="00EC647F"/>
    <w:rsid w:val="00ED2348"/>
    <w:rsid w:val="00ED2B96"/>
    <w:rsid w:val="00ED30EC"/>
    <w:rsid w:val="00ED349E"/>
    <w:rsid w:val="00ED383C"/>
    <w:rsid w:val="00ED45E7"/>
    <w:rsid w:val="00ED685C"/>
    <w:rsid w:val="00ED7D2B"/>
    <w:rsid w:val="00EE0C5F"/>
    <w:rsid w:val="00EE1517"/>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12EEA"/>
    <w:rsid w:val="00F132FB"/>
    <w:rsid w:val="00F13353"/>
    <w:rsid w:val="00F138E9"/>
    <w:rsid w:val="00F14327"/>
    <w:rsid w:val="00F14AAE"/>
    <w:rsid w:val="00F16FD0"/>
    <w:rsid w:val="00F170F0"/>
    <w:rsid w:val="00F17EE8"/>
    <w:rsid w:val="00F20847"/>
    <w:rsid w:val="00F214EF"/>
    <w:rsid w:val="00F22FA4"/>
    <w:rsid w:val="00F2318A"/>
    <w:rsid w:val="00F23688"/>
    <w:rsid w:val="00F23957"/>
    <w:rsid w:val="00F3039B"/>
    <w:rsid w:val="00F30BFE"/>
    <w:rsid w:val="00F31F49"/>
    <w:rsid w:val="00F35319"/>
    <w:rsid w:val="00F35B8B"/>
    <w:rsid w:val="00F360B5"/>
    <w:rsid w:val="00F363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3807"/>
    <w:rsid w:val="00FD5B54"/>
    <w:rsid w:val="00FD7615"/>
    <w:rsid w:val="00FE1B40"/>
    <w:rsid w:val="00FE243F"/>
    <w:rsid w:val="00FE3C7D"/>
    <w:rsid w:val="00FE5038"/>
    <w:rsid w:val="00FF1B14"/>
    <w:rsid w:val="00FF2326"/>
    <w:rsid w:val="00FF4A93"/>
    <w:rsid w:val="00FF55A7"/>
    <w:rsid w:val="02956C2F"/>
    <w:rsid w:val="0993A320"/>
    <w:rsid w:val="0F8F1C9E"/>
    <w:rsid w:val="12D8C6C1"/>
    <w:rsid w:val="14C2125D"/>
    <w:rsid w:val="14E1BD0A"/>
    <w:rsid w:val="165347A6"/>
    <w:rsid w:val="1975605B"/>
    <w:rsid w:val="22701049"/>
    <w:rsid w:val="22DB106D"/>
    <w:rsid w:val="276C3E2B"/>
    <w:rsid w:val="28812EA0"/>
    <w:rsid w:val="2CBDCEAD"/>
    <w:rsid w:val="37579B15"/>
    <w:rsid w:val="3B56850E"/>
    <w:rsid w:val="3CAB1FD3"/>
    <w:rsid w:val="3D4BA3AB"/>
    <w:rsid w:val="3EE7740C"/>
    <w:rsid w:val="3F094F11"/>
    <w:rsid w:val="433C59AF"/>
    <w:rsid w:val="45586111"/>
    <w:rsid w:val="4DEB7584"/>
    <w:rsid w:val="5858B9B6"/>
    <w:rsid w:val="5A2B858D"/>
    <w:rsid w:val="5D6FFDF7"/>
    <w:rsid w:val="5FB6DC78"/>
    <w:rsid w:val="69C299E4"/>
    <w:rsid w:val="77106E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CD8A018"/>
  <w15:docId w15:val="{612C232F-14CA-44BC-91B7-7D77ABDF2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l,b1"/>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qFormat/>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customStyle="1" w:styleId="Mencinsinresolver3">
    <w:name w:val="Mención sin resolver3"/>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 w:type="paragraph" w:customStyle="1" w:styleId="paragraph">
    <w:name w:val="paragraph"/>
    <w:basedOn w:val="Normal"/>
    <w:rsid w:val="00810916"/>
    <w:pPr>
      <w:spacing w:before="100" w:beforeAutospacing="1" w:after="100" w:afterAutospacing="1"/>
    </w:pPr>
    <w:rPr>
      <w:lang w:val="es-CO" w:eastAsia="es-CO"/>
    </w:rPr>
  </w:style>
  <w:style w:type="character" w:customStyle="1" w:styleId="normaltextrun">
    <w:name w:val="normaltextrun"/>
    <w:basedOn w:val="Fuentedeprrafopredeter"/>
    <w:rsid w:val="00810916"/>
  </w:style>
  <w:style w:type="character" w:customStyle="1" w:styleId="eop">
    <w:name w:val="eop"/>
    <w:basedOn w:val="Fuentedeprrafopredeter"/>
    <w:rsid w:val="008109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191265194">
      <w:bodyDiv w:val="1"/>
      <w:marLeft w:val="0"/>
      <w:marRight w:val="0"/>
      <w:marTop w:val="0"/>
      <w:marBottom w:val="0"/>
      <w:divBdr>
        <w:top w:val="none" w:sz="0" w:space="0" w:color="auto"/>
        <w:left w:val="none" w:sz="0" w:space="0" w:color="auto"/>
        <w:bottom w:val="none" w:sz="0" w:space="0" w:color="auto"/>
        <w:right w:val="none" w:sz="0" w:space="0" w:color="auto"/>
      </w:divBdr>
      <w:divsChild>
        <w:div w:id="698628109">
          <w:marLeft w:val="0"/>
          <w:marRight w:val="0"/>
          <w:marTop w:val="0"/>
          <w:marBottom w:val="0"/>
          <w:divBdr>
            <w:top w:val="none" w:sz="0" w:space="0" w:color="auto"/>
            <w:left w:val="none" w:sz="0" w:space="0" w:color="auto"/>
            <w:bottom w:val="none" w:sz="0" w:space="0" w:color="auto"/>
            <w:right w:val="none" w:sz="0" w:space="0" w:color="auto"/>
          </w:divBdr>
          <w:divsChild>
            <w:div w:id="1627203428">
              <w:marLeft w:val="0"/>
              <w:marRight w:val="0"/>
              <w:marTop w:val="0"/>
              <w:marBottom w:val="0"/>
              <w:divBdr>
                <w:top w:val="none" w:sz="0" w:space="0" w:color="auto"/>
                <w:left w:val="none" w:sz="0" w:space="0" w:color="auto"/>
                <w:bottom w:val="none" w:sz="0" w:space="0" w:color="auto"/>
                <w:right w:val="none" w:sz="0" w:space="0" w:color="auto"/>
              </w:divBdr>
            </w:div>
          </w:divsChild>
        </w:div>
        <w:div w:id="302276053">
          <w:marLeft w:val="0"/>
          <w:marRight w:val="0"/>
          <w:marTop w:val="0"/>
          <w:marBottom w:val="0"/>
          <w:divBdr>
            <w:top w:val="none" w:sz="0" w:space="0" w:color="auto"/>
            <w:left w:val="none" w:sz="0" w:space="0" w:color="auto"/>
            <w:bottom w:val="none" w:sz="0" w:space="0" w:color="auto"/>
            <w:right w:val="none" w:sz="0" w:space="0" w:color="auto"/>
          </w:divBdr>
          <w:divsChild>
            <w:div w:id="1596473903">
              <w:marLeft w:val="0"/>
              <w:marRight w:val="0"/>
              <w:marTop w:val="0"/>
              <w:marBottom w:val="0"/>
              <w:divBdr>
                <w:top w:val="none" w:sz="0" w:space="0" w:color="auto"/>
                <w:left w:val="none" w:sz="0" w:space="0" w:color="auto"/>
                <w:bottom w:val="none" w:sz="0" w:space="0" w:color="auto"/>
                <w:right w:val="none" w:sz="0" w:space="0" w:color="auto"/>
              </w:divBdr>
            </w:div>
          </w:divsChild>
        </w:div>
        <w:div w:id="436146019">
          <w:marLeft w:val="0"/>
          <w:marRight w:val="0"/>
          <w:marTop w:val="0"/>
          <w:marBottom w:val="0"/>
          <w:divBdr>
            <w:top w:val="none" w:sz="0" w:space="0" w:color="auto"/>
            <w:left w:val="none" w:sz="0" w:space="0" w:color="auto"/>
            <w:bottom w:val="none" w:sz="0" w:space="0" w:color="auto"/>
            <w:right w:val="none" w:sz="0" w:space="0" w:color="auto"/>
          </w:divBdr>
          <w:divsChild>
            <w:div w:id="1412039657">
              <w:marLeft w:val="0"/>
              <w:marRight w:val="0"/>
              <w:marTop w:val="0"/>
              <w:marBottom w:val="0"/>
              <w:divBdr>
                <w:top w:val="none" w:sz="0" w:space="0" w:color="auto"/>
                <w:left w:val="none" w:sz="0" w:space="0" w:color="auto"/>
                <w:bottom w:val="none" w:sz="0" w:space="0" w:color="auto"/>
                <w:right w:val="none" w:sz="0" w:space="0" w:color="auto"/>
              </w:divBdr>
            </w:div>
          </w:divsChild>
        </w:div>
        <w:div w:id="1661763251">
          <w:marLeft w:val="0"/>
          <w:marRight w:val="0"/>
          <w:marTop w:val="0"/>
          <w:marBottom w:val="0"/>
          <w:divBdr>
            <w:top w:val="none" w:sz="0" w:space="0" w:color="auto"/>
            <w:left w:val="none" w:sz="0" w:space="0" w:color="auto"/>
            <w:bottom w:val="none" w:sz="0" w:space="0" w:color="auto"/>
            <w:right w:val="none" w:sz="0" w:space="0" w:color="auto"/>
          </w:divBdr>
          <w:divsChild>
            <w:div w:id="1400907925">
              <w:marLeft w:val="0"/>
              <w:marRight w:val="0"/>
              <w:marTop w:val="0"/>
              <w:marBottom w:val="0"/>
              <w:divBdr>
                <w:top w:val="none" w:sz="0" w:space="0" w:color="auto"/>
                <w:left w:val="none" w:sz="0" w:space="0" w:color="auto"/>
                <w:bottom w:val="none" w:sz="0" w:space="0" w:color="auto"/>
                <w:right w:val="none" w:sz="0" w:space="0" w:color="auto"/>
              </w:divBdr>
            </w:div>
          </w:divsChild>
        </w:div>
        <w:div w:id="106239950">
          <w:marLeft w:val="0"/>
          <w:marRight w:val="0"/>
          <w:marTop w:val="0"/>
          <w:marBottom w:val="0"/>
          <w:divBdr>
            <w:top w:val="none" w:sz="0" w:space="0" w:color="auto"/>
            <w:left w:val="none" w:sz="0" w:space="0" w:color="auto"/>
            <w:bottom w:val="none" w:sz="0" w:space="0" w:color="auto"/>
            <w:right w:val="none" w:sz="0" w:space="0" w:color="auto"/>
          </w:divBdr>
          <w:divsChild>
            <w:div w:id="1237283254">
              <w:marLeft w:val="0"/>
              <w:marRight w:val="0"/>
              <w:marTop w:val="0"/>
              <w:marBottom w:val="0"/>
              <w:divBdr>
                <w:top w:val="none" w:sz="0" w:space="0" w:color="auto"/>
                <w:left w:val="none" w:sz="0" w:space="0" w:color="auto"/>
                <w:bottom w:val="none" w:sz="0" w:space="0" w:color="auto"/>
                <w:right w:val="none" w:sz="0" w:space="0" w:color="auto"/>
              </w:divBdr>
            </w:div>
          </w:divsChild>
        </w:div>
        <w:div w:id="169419182">
          <w:marLeft w:val="0"/>
          <w:marRight w:val="0"/>
          <w:marTop w:val="0"/>
          <w:marBottom w:val="0"/>
          <w:divBdr>
            <w:top w:val="none" w:sz="0" w:space="0" w:color="auto"/>
            <w:left w:val="none" w:sz="0" w:space="0" w:color="auto"/>
            <w:bottom w:val="none" w:sz="0" w:space="0" w:color="auto"/>
            <w:right w:val="none" w:sz="0" w:space="0" w:color="auto"/>
          </w:divBdr>
          <w:divsChild>
            <w:div w:id="1377244204">
              <w:marLeft w:val="0"/>
              <w:marRight w:val="0"/>
              <w:marTop w:val="0"/>
              <w:marBottom w:val="0"/>
              <w:divBdr>
                <w:top w:val="none" w:sz="0" w:space="0" w:color="auto"/>
                <w:left w:val="none" w:sz="0" w:space="0" w:color="auto"/>
                <w:bottom w:val="none" w:sz="0" w:space="0" w:color="auto"/>
                <w:right w:val="none" w:sz="0" w:space="0" w:color="auto"/>
              </w:divBdr>
            </w:div>
            <w:div w:id="1557275682">
              <w:marLeft w:val="0"/>
              <w:marRight w:val="0"/>
              <w:marTop w:val="0"/>
              <w:marBottom w:val="0"/>
              <w:divBdr>
                <w:top w:val="none" w:sz="0" w:space="0" w:color="auto"/>
                <w:left w:val="none" w:sz="0" w:space="0" w:color="auto"/>
                <w:bottom w:val="none" w:sz="0" w:space="0" w:color="auto"/>
                <w:right w:val="none" w:sz="0" w:space="0" w:color="auto"/>
              </w:divBdr>
            </w:div>
            <w:div w:id="867836456">
              <w:marLeft w:val="0"/>
              <w:marRight w:val="0"/>
              <w:marTop w:val="0"/>
              <w:marBottom w:val="0"/>
              <w:divBdr>
                <w:top w:val="none" w:sz="0" w:space="0" w:color="auto"/>
                <w:left w:val="none" w:sz="0" w:space="0" w:color="auto"/>
                <w:bottom w:val="none" w:sz="0" w:space="0" w:color="auto"/>
                <w:right w:val="none" w:sz="0" w:space="0" w:color="auto"/>
              </w:divBdr>
            </w:div>
            <w:div w:id="2011449342">
              <w:marLeft w:val="0"/>
              <w:marRight w:val="0"/>
              <w:marTop w:val="0"/>
              <w:marBottom w:val="0"/>
              <w:divBdr>
                <w:top w:val="none" w:sz="0" w:space="0" w:color="auto"/>
                <w:left w:val="none" w:sz="0" w:space="0" w:color="auto"/>
                <w:bottom w:val="none" w:sz="0" w:space="0" w:color="auto"/>
                <w:right w:val="none" w:sz="0" w:space="0" w:color="auto"/>
              </w:divBdr>
            </w:div>
          </w:divsChild>
        </w:div>
        <w:div w:id="1940021247">
          <w:marLeft w:val="0"/>
          <w:marRight w:val="0"/>
          <w:marTop w:val="0"/>
          <w:marBottom w:val="0"/>
          <w:divBdr>
            <w:top w:val="none" w:sz="0" w:space="0" w:color="auto"/>
            <w:left w:val="none" w:sz="0" w:space="0" w:color="auto"/>
            <w:bottom w:val="none" w:sz="0" w:space="0" w:color="auto"/>
            <w:right w:val="none" w:sz="0" w:space="0" w:color="auto"/>
          </w:divBdr>
          <w:divsChild>
            <w:div w:id="362438932">
              <w:marLeft w:val="0"/>
              <w:marRight w:val="0"/>
              <w:marTop w:val="0"/>
              <w:marBottom w:val="0"/>
              <w:divBdr>
                <w:top w:val="none" w:sz="0" w:space="0" w:color="auto"/>
                <w:left w:val="none" w:sz="0" w:space="0" w:color="auto"/>
                <w:bottom w:val="none" w:sz="0" w:space="0" w:color="auto"/>
                <w:right w:val="none" w:sz="0" w:space="0" w:color="auto"/>
              </w:divBdr>
            </w:div>
          </w:divsChild>
        </w:div>
        <w:div w:id="2089493834">
          <w:marLeft w:val="0"/>
          <w:marRight w:val="0"/>
          <w:marTop w:val="0"/>
          <w:marBottom w:val="0"/>
          <w:divBdr>
            <w:top w:val="none" w:sz="0" w:space="0" w:color="auto"/>
            <w:left w:val="none" w:sz="0" w:space="0" w:color="auto"/>
            <w:bottom w:val="none" w:sz="0" w:space="0" w:color="auto"/>
            <w:right w:val="none" w:sz="0" w:space="0" w:color="auto"/>
          </w:divBdr>
          <w:divsChild>
            <w:div w:id="1674409345">
              <w:marLeft w:val="0"/>
              <w:marRight w:val="0"/>
              <w:marTop w:val="0"/>
              <w:marBottom w:val="0"/>
              <w:divBdr>
                <w:top w:val="none" w:sz="0" w:space="0" w:color="auto"/>
                <w:left w:val="none" w:sz="0" w:space="0" w:color="auto"/>
                <w:bottom w:val="none" w:sz="0" w:space="0" w:color="auto"/>
                <w:right w:val="none" w:sz="0" w:space="0" w:color="auto"/>
              </w:divBdr>
            </w:div>
          </w:divsChild>
        </w:div>
        <w:div w:id="786046562">
          <w:marLeft w:val="0"/>
          <w:marRight w:val="0"/>
          <w:marTop w:val="0"/>
          <w:marBottom w:val="0"/>
          <w:divBdr>
            <w:top w:val="none" w:sz="0" w:space="0" w:color="auto"/>
            <w:left w:val="none" w:sz="0" w:space="0" w:color="auto"/>
            <w:bottom w:val="none" w:sz="0" w:space="0" w:color="auto"/>
            <w:right w:val="none" w:sz="0" w:space="0" w:color="auto"/>
          </w:divBdr>
          <w:divsChild>
            <w:div w:id="391124387">
              <w:marLeft w:val="0"/>
              <w:marRight w:val="0"/>
              <w:marTop w:val="0"/>
              <w:marBottom w:val="0"/>
              <w:divBdr>
                <w:top w:val="none" w:sz="0" w:space="0" w:color="auto"/>
                <w:left w:val="none" w:sz="0" w:space="0" w:color="auto"/>
                <w:bottom w:val="none" w:sz="0" w:space="0" w:color="auto"/>
                <w:right w:val="none" w:sz="0" w:space="0" w:color="auto"/>
              </w:divBdr>
            </w:div>
          </w:divsChild>
        </w:div>
        <w:div w:id="474183552">
          <w:marLeft w:val="0"/>
          <w:marRight w:val="0"/>
          <w:marTop w:val="0"/>
          <w:marBottom w:val="0"/>
          <w:divBdr>
            <w:top w:val="none" w:sz="0" w:space="0" w:color="auto"/>
            <w:left w:val="none" w:sz="0" w:space="0" w:color="auto"/>
            <w:bottom w:val="none" w:sz="0" w:space="0" w:color="auto"/>
            <w:right w:val="none" w:sz="0" w:space="0" w:color="auto"/>
          </w:divBdr>
          <w:divsChild>
            <w:div w:id="754282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12632937">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399867155">
      <w:bodyDiv w:val="1"/>
      <w:marLeft w:val="0"/>
      <w:marRight w:val="0"/>
      <w:marTop w:val="0"/>
      <w:marBottom w:val="0"/>
      <w:divBdr>
        <w:top w:val="none" w:sz="0" w:space="0" w:color="auto"/>
        <w:left w:val="none" w:sz="0" w:space="0" w:color="auto"/>
        <w:bottom w:val="none" w:sz="0" w:space="0" w:color="auto"/>
        <w:right w:val="none" w:sz="0" w:space="0" w:color="auto"/>
      </w:divBdr>
      <w:divsChild>
        <w:div w:id="934216678">
          <w:marLeft w:val="0"/>
          <w:marRight w:val="0"/>
          <w:marTop w:val="0"/>
          <w:marBottom w:val="0"/>
          <w:divBdr>
            <w:top w:val="none" w:sz="0" w:space="0" w:color="auto"/>
            <w:left w:val="none" w:sz="0" w:space="0" w:color="auto"/>
            <w:bottom w:val="none" w:sz="0" w:space="0" w:color="auto"/>
            <w:right w:val="none" w:sz="0" w:space="0" w:color="auto"/>
          </w:divBdr>
        </w:div>
        <w:div w:id="460003478">
          <w:marLeft w:val="0"/>
          <w:marRight w:val="0"/>
          <w:marTop w:val="0"/>
          <w:marBottom w:val="0"/>
          <w:divBdr>
            <w:top w:val="none" w:sz="0" w:space="0" w:color="auto"/>
            <w:left w:val="none" w:sz="0" w:space="0" w:color="auto"/>
            <w:bottom w:val="none" w:sz="0" w:space="0" w:color="auto"/>
            <w:right w:val="none" w:sz="0" w:space="0" w:color="auto"/>
          </w:divBdr>
        </w:div>
        <w:div w:id="888027585">
          <w:marLeft w:val="0"/>
          <w:marRight w:val="0"/>
          <w:marTop w:val="0"/>
          <w:marBottom w:val="0"/>
          <w:divBdr>
            <w:top w:val="none" w:sz="0" w:space="0" w:color="auto"/>
            <w:left w:val="none" w:sz="0" w:space="0" w:color="auto"/>
            <w:bottom w:val="none" w:sz="0" w:space="0" w:color="auto"/>
            <w:right w:val="none" w:sz="0" w:space="0" w:color="auto"/>
          </w:divBdr>
        </w:div>
        <w:div w:id="850799554">
          <w:marLeft w:val="0"/>
          <w:marRight w:val="0"/>
          <w:marTop w:val="0"/>
          <w:marBottom w:val="0"/>
          <w:divBdr>
            <w:top w:val="none" w:sz="0" w:space="0" w:color="auto"/>
            <w:left w:val="none" w:sz="0" w:space="0" w:color="auto"/>
            <w:bottom w:val="none" w:sz="0" w:space="0" w:color="auto"/>
            <w:right w:val="none" w:sz="0" w:space="0" w:color="auto"/>
          </w:divBdr>
        </w:div>
      </w:divsChild>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18C670-63C4-5D4C-8DD2-97C34C5EE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Settings\ctriana\Escritorio\documentos orfeo\plantilla_Memorando_ORFEO.dot</Template>
  <TotalTime>0</TotalTime>
  <Pages>1</Pages>
  <Words>264</Words>
  <Characters>1453</Characters>
  <Application>Microsoft Office Word</Application>
  <DocSecurity>0</DocSecurity>
  <Lines>12</Lines>
  <Paragraphs>3</Paragraphs>
  <ScaleCrop>false</ScaleCrop>
  <Company>Accion Social</Company>
  <LinksUpToDate>false</LinksUpToDate>
  <CharactersWithSpaces>1714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Erika Esther Negrete Gonzalez</cp:lastModifiedBy>
  <cp:revision>28</cp:revision>
  <cp:lastPrinted>2018-04-26T16:49:00Z</cp:lastPrinted>
  <dcterms:created xsi:type="dcterms:W3CDTF">2021-08-02T18:54:00Z</dcterms:created>
  <dcterms:modified xsi:type="dcterms:W3CDTF">2025-04-15T04:51:00Z</dcterms:modified>
</cp:coreProperties>
</file>