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p w:rsidR="001314B2" w:rsidRDefault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Pr="001314B2" w:rsidRDefault="001314B2" w:rsidP="001314B2">
      <w:pPr>
        <w:rPr>
          <w:sz w:val="28"/>
        </w:rPr>
      </w:pPr>
    </w:p>
    <w:p w:rsidR="001314B2" w:rsidRDefault="001314B2" w:rsidP="001314B2">
      <w:pPr>
        <w:rPr>
          <w:sz w:val="28"/>
        </w:rPr>
      </w:pPr>
    </w:p>
    <w:p w:rsidR="00283B72" w:rsidRPr="001314B2" w:rsidRDefault="001314B2" w:rsidP="001314B2">
      <w:pPr>
        <w:tabs>
          <w:tab w:val="left" w:pos="7408"/>
        </w:tabs>
        <w:rPr>
          <w:sz w:val="28"/>
        </w:rPr>
      </w:pPr>
      <w:r>
        <w:rPr>
          <w:sz w:val="28"/>
        </w:rPr>
        <w:tab/>
      </w:r>
      <w:bookmarkStart w:id="0" w:name="_GoBack"/>
      <w:bookmarkEnd w:id="0"/>
    </w:p>
    <w:sectPr w:rsidR="00283B72" w:rsidRPr="001314B2" w:rsidSect="00703D36">
      <w:headerReference w:type="default" r:id="rId6"/>
      <w:footerReference w:type="default" r:id="rId7"/>
      <w:pgSz w:w="12240" w:h="15840"/>
      <w:pgMar w:top="2268" w:right="1701" w:bottom="2268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96D" w:rsidRDefault="00D9496D" w:rsidP="001E78FC">
      <w:r>
        <w:separator/>
      </w:r>
    </w:p>
  </w:endnote>
  <w:endnote w:type="continuationSeparator" w:id="0">
    <w:p w:rsidR="00D9496D" w:rsidRDefault="00D9496D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0F9" w:rsidRPr="00703D36" w:rsidRDefault="00F070F9" w:rsidP="00F070F9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703D36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537838" w:rsidRPr="00703D36" w:rsidRDefault="00537838" w:rsidP="00537838">
    <w:pPr>
      <w:pStyle w:val="Piedepgina"/>
      <w:jc w:val="center"/>
      <w:rPr>
        <w:color w:val="000000" w:themeColor="text1"/>
      </w:rPr>
    </w:pPr>
    <w:r w:rsidRPr="00703D36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:rsidR="00F070F9" w:rsidRDefault="00F070F9">
    <w:pPr>
      <w:pStyle w:val="Piedepgina"/>
    </w:pPr>
  </w:p>
  <w:p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96D" w:rsidRDefault="00D9496D" w:rsidP="001E78FC">
      <w:r>
        <w:separator/>
      </w:r>
    </w:p>
  </w:footnote>
  <w:footnote w:type="continuationSeparator" w:id="0">
    <w:p w:rsidR="00D9496D" w:rsidRDefault="00D9496D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1E78FC" w:rsidTr="00B11513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1E78FC" w:rsidRDefault="00DA3DBC" w:rsidP="001E78FC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:rsidTr="00B11513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:rsidTr="00B11513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FT-FAF-116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03D36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03D36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01"/>
    <w:rsid w:val="00041AEF"/>
    <w:rsid w:val="00077641"/>
    <w:rsid w:val="000A3DB3"/>
    <w:rsid w:val="001314B2"/>
    <w:rsid w:val="001E78FC"/>
    <w:rsid w:val="00260647"/>
    <w:rsid w:val="0028269C"/>
    <w:rsid w:val="00283B72"/>
    <w:rsid w:val="002F53F0"/>
    <w:rsid w:val="004C2C1C"/>
    <w:rsid w:val="004F74D2"/>
    <w:rsid w:val="00537838"/>
    <w:rsid w:val="006F063E"/>
    <w:rsid w:val="006F79C4"/>
    <w:rsid w:val="00703D36"/>
    <w:rsid w:val="007053C5"/>
    <w:rsid w:val="00766BDC"/>
    <w:rsid w:val="00876C61"/>
    <w:rsid w:val="009C2901"/>
    <w:rsid w:val="00A23874"/>
    <w:rsid w:val="00A60327"/>
    <w:rsid w:val="00B11513"/>
    <w:rsid w:val="00C44602"/>
    <w:rsid w:val="00CC7B63"/>
    <w:rsid w:val="00D14A09"/>
    <w:rsid w:val="00D9496D"/>
    <w:rsid w:val="00DA3DBC"/>
    <w:rsid w:val="00DF7BFE"/>
    <w:rsid w:val="00F070F9"/>
    <w:rsid w:val="00F5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FT-FAF-116-Experiencia RUP</Template>
  <TotalTime>2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Victor Alfonso López Simanca</cp:lastModifiedBy>
  <cp:revision>4</cp:revision>
  <dcterms:created xsi:type="dcterms:W3CDTF">2019-06-19T16:19:00Z</dcterms:created>
  <dcterms:modified xsi:type="dcterms:W3CDTF">2019-10-16T13:39:00Z</dcterms:modified>
</cp:coreProperties>
</file>