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02C" w:rsidRDefault="00FA102C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FA102C">
      <w:pPr>
        <w:pStyle w:val="Textoindependiente2"/>
        <w:rPr>
          <w:rStyle w:val="EquationCaption"/>
          <w:sz w:val="18"/>
          <w:szCs w:val="18"/>
        </w:rPr>
      </w:pPr>
      <w:r w:rsidRPr="004A099B">
        <w:rPr>
          <w:rStyle w:val="EquationCaption"/>
          <w:sz w:val="18"/>
          <w:szCs w:val="18"/>
        </w:rPr>
        <w:t>Los abajo firmantes nos manifesta</w:t>
      </w:r>
      <w:r w:rsidR="00943021">
        <w:rPr>
          <w:rStyle w:val="EquationCaption"/>
          <w:sz w:val="18"/>
          <w:szCs w:val="18"/>
        </w:rPr>
        <w:t>mos</w:t>
      </w:r>
      <w:r w:rsidRPr="004A099B">
        <w:rPr>
          <w:rStyle w:val="EquationCaption"/>
          <w:sz w:val="18"/>
          <w:szCs w:val="18"/>
        </w:rPr>
        <w:t xml:space="preserve"> a través de este documento que hemos convenido asociarnos en consorcio </w:t>
      </w:r>
      <w:r>
        <w:rPr>
          <w:rStyle w:val="EquationCaption"/>
          <w:sz w:val="18"/>
          <w:szCs w:val="18"/>
        </w:rPr>
        <w:t xml:space="preserve">________ </w:t>
      </w:r>
      <w:r w:rsidRPr="004A099B">
        <w:rPr>
          <w:rStyle w:val="EquationCaption"/>
          <w:sz w:val="18"/>
          <w:szCs w:val="18"/>
        </w:rPr>
        <w:t xml:space="preserve">o unión </w:t>
      </w:r>
      <w:r w:rsidR="003A5A5B">
        <w:rPr>
          <w:rStyle w:val="EquationCaption"/>
          <w:sz w:val="18"/>
          <w:szCs w:val="18"/>
        </w:rPr>
        <w:t xml:space="preserve">para </w:t>
      </w:r>
      <w:r w:rsidR="00D3582A">
        <w:rPr>
          <w:rStyle w:val="EquationCaption"/>
          <w:sz w:val="18"/>
          <w:szCs w:val="18"/>
        </w:rPr>
        <w:t xml:space="preserve">presentar oferta </w:t>
      </w:r>
      <w:r w:rsidR="0050207D">
        <w:rPr>
          <w:rStyle w:val="EquationCaption"/>
          <w:sz w:val="18"/>
          <w:szCs w:val="18"/>
        </w:rPr>
        <w:t xml:space="preserve">para </w:t>
      </w:r>
      <w:r w:rsidR="0050207D" w:rsidRPr="0050207D">
        <w:rPr>
          <w:rStyle w:val="EquationCaption"/>
          <w:sz w:val="18"/>
          <w:szCs w:val="18"/>
        </w:rPr>
        <w:t>el servicio de mantenimiento del sistema de purificación de agua de la Regional Occidente del Instituto Nacional de Medicina Legal y Ciencias Forenses.</w:t>
      </w:r>
      <w:bookmarkStart w:id="0" w:name="_GoBack"/>
      <w:bookmarkEnd w:id="0"/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:rsidR="00373A84" w:rsidRPr="004A099B" w:rsidRDefault="00E016F4" w:rsidP="00E016F4">
      <w:pPr>
        <w:tabs>
          <w:tab w:val="left" w:pos="-720"/>
          <w:tab w:val="left" w:pos="0"/>
          <w:tab w:val="left" w:pos="3915"/>
        </w:tabs>
        <w:ind w:left="1418" w:hanging="14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929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405"/>
        <w:gridCol w:w="1651"/>
        <w:gridCol w:w="2459"/>
      </w:tblGrid>
      <w:tr w:rsidR="00373A84" w:rsidRPr="004A099B" w:rsidTr="00DC0C96">
        <w:tc>
          <w:tcPr>
            <w:tcW w:w="4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373A84" w:rsidRPr="004A099B" w:rsidTr="00DC0C96">
        <w:tc>
          <w:tcPr>
            <w:tcW w:w="481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:rsidR="00373A84" w:rsidRPr="004A099B" w:rsidRDefault="00373A84" w:rsidP="00373A84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</w:t>
      </w:r>
      <w:r w:rsidR="00896BE1">
        <w:rPr>
          <w:rStyle w:val="EquationCaption"/>
          <w:rFonts w:ascii="Arial" w:hAnsi="Arial" w:cs="Arial"/>
          <w:sz w:val="18"/>
          <w:szCs w:val="18"/>
        </w:rPr>
        <w:t>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proofErr w:type="spellStart"/>
      <w:r w:rsidRPr="004A099B">
        <w:rPr>
          <w:rStyle w:val="EquationCaption"/>
          <w:rFonts w:ascii="Arial" w:hAnsi="Arial" w:cs="Arial"/>
          <w:sz w:val="18"/>
          <w:szCs w:val="18"/>
        </w:rPr>
        <w:t>de</w:t>
      </w:r>
      <w:proofErr w:type="spellEnd"/>
      <w:r w:rsidRPr="004A099B">
        <w:rPr>
          <w:rStyle w:val="EquationCaption"/>
          <w:rFonts w:ascii="Arial" w:hAnsi="Arial" w:cs="Arial"/>
          <w:sz w:val="18"/>
          <w:szCs w:val="18"/>
        </w:rPr>
        <w:t xml:space="preserve"> 20</w:t>
      </w:r>
      <w:r w:rsidR="00D43DF0">
        <w:rPr>
          <w:rStyle w:val="EquationCaption"/>
          <w:rFonts w:ascii="Arial" w:hAnsi="Arial" w:cs="Arial"/>
          <w:sz w:val="18"/>
          <w:szCs w:val="18"/>
        </w:rPr>
        <w:t>2</w:t>
      </w:r>
      <w:r>
        <w:rPr>
          <w:rStyle w:val="EquationCaption"/>
          <w:rFonts w:ascii="Arial" w:hAnsi="Arial" w:cs="Arial"/>
          <w:sz w:val="18"/>
          <w:szCs w:val="18"/>
        </w:rPr>
        <w:t>__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161C1C" w:rsidRPr="00BC100F" w:rsidRDefault="00373A84" w:rsidP="00190645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</w:t>
      </w:r>
      <w:r w:rsidR="0083748B"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o</w:t>
      </w:r>
      <w:r w:rsidR="00BC100F">
        <w:rPr>
          <w:rStyle w:val="EquationCaption"/>
          <w:rFonts w:ascii="Arial" w:hAnsi="Arial" w:cs="Arial"/>
          <w:sz w:val="18"/>
          <w:szCs w:val="18"/>
        </w:rPr>
        <w:t>.</w:t>
      </w:r>
    </w:p>
    <w:p w:rsidR="00CD2CD3" w:rsidRDefault="00CD2CD3" w:rsidP="001108D6">
      <w:pPr>
        <w:rPr>
          <w:rFonts w:ascii="Arial" w:hAnsi="Arial" w:cs="Arial"/>
          <w:b/>
          <w:sz w:val="18"/>
          <w:szCs w:val="18"/>
          <w:lang w:val="es-ES"/>
        </w:rPr>
      </w:pPr>
    </w:p>
    <w:p w:rsidR="002C772F" w:rsidRDefault="002C772F" w:rsidP="002C772F">
      <w:pPr>
        <w:rPr>
          <w:rFonts w:ascii="Arial" w:hAnsi="Arial" w:cs="Arial"/>
          <w:sz w:val="18"/>
          <w:szCs w:val="18"/>
          <w:lang w:val="es-ES"/>
        </w:rPr>
      </w:pPr>
    </w:p>
    <w:p w:rsidR="00246B84" w:rsidRPr="002C772F" w:rsidRDefault="002C772F" w:rsidP="002C772F">
      <w:pPr>
        <w:tabs>
          <w:tab w:val="left" w:pos="6975"/>
        </w:tabs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ab/>
      </w:r>
    </w:p>
    <w:sectPr w:rsidR="00246B84" w:rsidRPr="002C772F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E6A" w:rsidRDefault="00F76E6A">
      <w:r>
        <w:separator/>
      </w:r>
    </w:p>
  </w:endnote>
  <w:endnote w:type="continuationSeparator" w:id="0">
    <w:p w:rsidR="00F76E6A" w:rsidRDefault="00F76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794" w:rsidRDefault="00987794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87794" w:rsidRDefault="0098779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729" w:rsidRPr="00C14729" w:rsidRDefault="00C14729" w:rsidP="00C14729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</w:p>
  <w:p w:rsidR="00C14729" w:rsidRPr="00C14729" w:rsidRDefault="00C14729" w:rsidP="00C14729">
    <w:pPr>
      <w:tabs>
        <w:tab w:val="center" w:pos="4419"/>
        <w:tab w:val="right" w:pos="8838"/>
      </w:tabs>
      <w:jc w:val="center"/>
      <w:textAlignment w:val="auto"/>
      <w:rPr>
        <w:rFonts w:ascii="Calibri" w:hAnsi="Calibri" w:cs="Calibri"/>
        <w:color w:val="000000"/>
        <w:sz w:val="18"/>
        <w:szCs w:val="18"/>
      </w:rPr>
    </w:pPr>
    <w:r w:rsidRPr="00C14729">
      <w:rPr>
        <w:rFonts w:ascii="Calibri" w:hAnsi="Calibri" w:cs="Calibri"/>
        <w:color w:val="000000"/>
        <w:sz w:val="18"/>
        <w:szCs w:val="18"/>
      </w:rPr>
      <w:t>Avenida las Américas N</w:t>
    </w:r>
    <w:r w:rsidR="00331DB4">
      <w:rPr>
        <w:rFonts w:ascii="Calibri" w:hAnsi="Calibri" w:cs="Calibri"/>
        <w:color w:val="000000"/>
        <w:sz w:val="18"/>
        <w:szCs w:val="18"/>
      </w:rPr>
      <w:t>r</w:t>
    </w:r>
    <w:r w:rsidRPr="00C14729">
      <w:rPr>
        <w:rFonts w:ascii="Calibri" w:hAnsi="Calibri" w:cs="Calibri"/>
        <w:color w:val="000000"/>
        <w:sz w:val="18"/>
        <w:szCs w:val="18"/>
      </w:rPr>
      <w:t>o</w:t>
    </w:r>
    <w:r w:rsidR="00331DB4">
      <w:rPr>
        <w:rFonts w:ascii="Calibri" w:hAnsi="Calibri" w:cs="Calibri"/>
        <w:color w:val="000000"/>
        <w:sz w:val="18"/>
        <w:szCs w:val="18"/>
      </w:rPr>
      <w:t>.</w:t>
    </w:r>
    <w:r w:rsidRPr="00C14729">
      <w:rPr>
        <w:rFonts w:ascii="Calibri" w:hAnsi="Calibri" w:cs="Calibri"/>
        <w:color w:val="000000"/>
        <w:sz w:val="18"/>
        <w:szCs w:val="18"/>
      </w:rPr>
      <w:t xml:space="preserve"> 98-25 Pereira Risaralda, Conmutador (606) 3515310 Ext. 60401 – 60040</w:t>
    </w:r>
  </w:p>
  <w:p w:rsidR="00331DB4" w:rsidRDefault="00F76E6A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/>
        <w:sz w:val="16"/>
        <w:szCs w:val="24"/>
        <w:lang w:val="x-none" w:eastAsia="x-none"/>
      </w:rPr>
    </w:pPr>
    <w:hyperlink r:id="rId1" w:history="1">
      <w:r w:rsidR="00C14729" w:rsidRPr="00C1472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</w:p>
  <w:p w:rsidR="00331DB4" w:rsidRPr="00C14729" w:rsidRDefault="00F76E6A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 w:cs="Arial"/>
        <w:sz w:val="16"/>
        <w:szCs w:val="16"/>
        <w:lang w:val="es-ES"/>
      </w:rPr>
    </w:pPr>
    <w:hyperlink r:id="rId2" w:history="1">
      <w:r w:rsidR="00C14729" w:rsidRPr="00C1472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</w:p>
  <w:p w:rsidR="00987794" w:rsidRPr="00872629" w:rsidRDefault="00C14729" w:rsidP="00C14729">
    <w:pPr>
      <w:pStyle w:val="Encabezado"/>
      <w:ind w:right="360"/>
      <w:jc w:val="center"/>
    </w:pPr>
    <w:r w:rsidRPr="00C14729">
      <w:rPr>
        <w:rFonts w:ascii="Arial" w:hAnsi="Arial" w:cs="Arial"/>
        <w:sz w:val="16"/>
        <w:szCs w:val="16"/>
        <w:lang w:val="es-E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E6A" w:rsidRDefault="00F76E6A">
      <w:r>
        <w:separator/>
      </w:r>
    </w:p>
  </w:footnote>
  <w:footnote w:type="continuationSeparator" w:id="0">
    <w:p w:rsidR="00F76E6A" w:rsidRDefault="00F76E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A04BAA" w:rsidRDefault="000D35F8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>
      <w:rPr>
        <w:rFonts w:ascii="Humanst521 BT" w:hAnsi="Humanst521 BT"/>
        <w:caps/>
        <w:noProof/>
        <w:lang w:val="es-CO" w:eastAsia="es-CO"/>
      </w:rPr>
      <w:drawing>
        <wp:inline distT="0" distB="0" distL="0" distR="0" wp14:anchorId="14E2E373" wp14:editId="5F3C608F">
          <wp:extent cx="605772" cy="438150"/>
          <wp:effectExtent l="0" t="0" r="444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835" cy="4389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87794" w:rsidRPr="001D1B44" w:rsidRDefault="00A04BAA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987794" w:rsidRDefault="0098779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FD5FF9" w:rsidRPr="00AC0E46" w:rsidRDefault="00FD5FF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AC0E46">
      <w:rPr>
        <w:rFonts w:ascii="Arial" w:hAnsi="Arial" w:cs="Arial"/>
        <w:b/>
      </w:rPr>
      <w:t>ANEXO 3</w:t>
    </w:r>
  </w:p>
  <w:p w:rsidR="00011219" w:rsidRDefault="0001121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E016F4" w:rsidRPr="006062A4" w:rsidRDefault="00BC312F" w:rsidP="0028667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 w:rsidRPr="006062A4">
      <w:rPr>
        <w:rFonts w:ascii="Arial" w:hAnsi="Arial" w:cs="Arial"/>
        <w:sz w:val="18"/>
        <w:szCs w:val="18"/>
      </w:rPr>
      <w:t>Carta Información de Consorcios o Uniones Tem</w:t>
    </w:r>
    <w:r w:rsidR="008B31EC" w:rsidRPr="006062A4">
      <w:rPr>
        <w:rFonts w:ascii="Arial" w:hAnsi="Arial" w:cs="Arial"/>
        <w:sz w:val="18"/>
        <w:szCs w:val="18"/>
      </w:rPr>
      <w:t xml:space="preserve">porales Invitación Pública </w:t>
    </w:r>
    <w:r w:rsidR="00D43DF0" w:rsidRPr="006062A4">
      <w:rPr>
        <w:rFonts w:ascii="Arial" w:hAnsi="Arial" w:cs="Arial"/>
        <w:sz w:val="18"/>
        <w:szCs w:val="18"/>
      </w:rPr>
      <w:t>MiC</w:t>
    </w:r>
    <w:r w:rsidR="008B31EC" w:rsidRPr="006062A4">
      <w:rPr>
        <w:rFonts w:ascii="Arial" w:hAnsi="Arial" w:cs="Arial"/>
        <w:sz w:val="18"/>
        <w:szCs w:val="18"/>
      </w:rPr>
      <w:t>-</w:t>
    </w:r>
    <w:r w:rsidR="00D43DF0" w:rsidRPr="006062A4">
      <w:rPr>
        <w:rFonts w:ascii="Arial" w:hAnsi="Arial" w:cs="Arial"/>
        <w:sz w:val="18"/>
        <w:szCs w:val="18"/>
      </w:rPr>
      <w:t>00</w:t>
    </w:r>
    <w:r w:rsidR="006062A4" w:rsidRPr="006062A4">
      <w:rPr>
        <w:rFonts w:ascii="Arial" w:hAnsi="Arial" w:cs="Arial"/>
        <w:sz w:val="18"/>
        <w:szCs w:val="18"/>
      </w:rPr>
      <w:t>1</w:t>
    </w:r>
    <w:r w:rsidR="0050207D">
      <w:rPr>
        <w:rFonts w:ascii="Arial" w:hAnsi="Arial" w:cs="Arial"/>
        <w:sz w:val="18"/>
        <w:szCs w:val="18"/>
      </w:rPr>
      <w:t>7</w:t>
    </w:r>
    <w:r w:rsidR="00D43DF0" w:rsidRPr="006062A4">
      <w:rPr>
        <w:rFonts w:ascii="Arial" w:hAnsi="Arial" w:cs="Arial"/>
        <w:sz w:val="18"/>
        <w:szCs w:val="18"/>
      </w:rPr>
      <w:t>-DROC-202</w:t>
    </w:r>
    <w:r w:rsidR="00331DB4" w:rsidRPr="006062A4">
      <w:rPr>
        <w:rFonts w:ascii="Arial" w:hAnsi="Arial" w:cs="Arial"/>
        <w:sz w:val="18"/>
        <w:szCs w:val="18"/>
      </w:rPr>
      <w:t>5</w:t>
    </w:r>
  </w:p>
  <w:p w:rsidR="0050207D" w:rsidRPr="0050207D" w:rsidRDefault="0050207D" w:rsidP="0050207D">
    <w:pP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  <w:lang w:val="es-ES"/>
      </w:rPr>
    </w:pPr>
    <w:r w:rsidRPr="0050207D">
      <w:rPr>
        <w:rFonts w:ascii="Arial" w:hAnsi="Arial" w:cs="Arial"/>
        <w:sz w:val="18"/>
        <w:szCs w:val="18"/>
        <w:lang w:val="es-CO"/>
      </w:rPr>
      <w:t>Prestar el servicio de mantenimiento del sistema de purificación de agua de la Regional Occidente del Instituto Nacional de Med</w:t>
    </w:r>
    <w:r>
      <w:rPr>
        <w:rFonts w:ascii="Arial" w:hAnsi="Arial" w:cs="Arial"/>
        <w:sz w:val="18"/>
        <w:szCs w:val="18"/>
        <w:lang w:val="es-CO"/>
      </w:rPr>
      <w:t>icina Legal y Ciencias Forenses</w:t>
    </w:r>
  </w:p>
  <w:p w:rsidR="00340847" w:rsidRPr="006062A4" w:rsidRDefault="00340847" w:rsidP="0050207D">
    <w:pPr>
      <w:tabs>
        <w:tab w:val="center" w:pos="3402"/>
        <w:tab w:val="right" w:pos="8838"/>
      </w:tabs>
      <w:jc w:val="center"/>
      <w:rPr>
        <w:rFonts w:ascii="Monotype Corsiva" w:hAnsi="Monotype Corsiv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55pt;height:11.55pt" o:bullet="t">
        <v:imagedata r:id="rId1" o:title="mso15"/>
      </v:shape>
    </w:pict>
  </w:numPicBullet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38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219"/>
    <w:rsid w:val="00012EE1"/>
    <w:rsid w:val="00015196"/>
    <w:rsid w:val="000151AC"/>
    <w:rsid w:val="00015741"/>
    <w:rsid w:val="00015AC1"/>
    <w:rsid w:val="00017AE3"/>
    <w:rsid w:val="00017F17"/>
    <w:rsid w:val="0002183C"/>
    <w:rsid w:val="00021A99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5A4"/>
    <w:rsid w:val="000605D4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73B"/>
    <w:rsid w:val="00094843"/>
    <w:rsid w:val="00095209"/>
    <w:rsid w:val="00097090"/>
    <w:rsid w:val="000A060F"/>
    <w:rsid w:val="000A1A38"/>
    <w:rsid w:val="000A4DC2"/>
    <w:rsid w:val="000A6FEC"/>
    <w:rsid w:val="000B4943"/>
    <w:rsid w:val="000B787F"/>
    <w:rsid w:val="000C26CE"/>
    <w:rsid w:val="000C3257"/>
    <w:rsid w:val="000C3A05"/>
    <w:rsid w:val="000C4251"/>
    <w:rsid w:val="000C5148"/>
    <w:rsid w:val="000C6C15"/>
    <w:rsid w:val="000C70D4"/>
    <w:rsid w:val="000D01B7"/>
    <w:rsid w:val="000D35F8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027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5F2B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08D6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46D6"/>
    <w:rsid w:val="00136C43"/>
    <w:rsid w:val="00137143"/>
    <w:rsid w:val="001378A9"/>
    <w:rsid w:val="00140A15"/>
    <w:rsid w:val="001413B7"/>
    <w:rsid w:val="00142476"/>
    <w:rsid w:val="00142743"/>
    <w:rsid w:val="00142940"/>
    <w:rsid w:val="001451A2"/>
    <w:rsid w:val="00146BBA"/>
    <w:rsid w:val="00146BF9"/>
    <w:rsid w:val="00147118"/>
    <w:rsid w:val="001472BD"/>
    <w:rsid w:val="0014766E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897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587"/>
    <w:rsid w:val="00165B14"/>
    <w:rsid w:val="00167749"/>
    <w:rsid w:val="0017434E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377C"/>
    <w:rsid w:val="0019473E"/>
    <w:rsid w:val="00196171"/>
    <w:rsid w:val="001A04B7"/>
    <w:rsid w:val="001A0FE0"/>
    <w:rsid w:val="001A17A2"/>
    <w:rsid w:val="001A21F4"/>
    <w:rsid w:val="001A2254"/>
    <w:rsid w:val="001A3CF8"/>
    <w:rsid w:val="001A5531"/>
    <w:rsid w:val="001A58FB"/>
    <w:rsid w:val="001A59D8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079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E6928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07530"/>
    <w:rsid w:val="0021081F"/>
    <w:rsid w:val="00210846"/>
    <w:rsid w:val="00210ACB"/>
    <w:rsid w:val="0021114F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556"/>
    <w:rsid w:val="00230DB1"/>
    <w:rsid w:val="00233AE3"/>
    <w:rsid w:val="00233D47"/>
    <w:rsid w:val="00233FA3"/>
    <w:rsid w:val="0023415A"/>
    <w:rsid w:val="0023416F"/>
    <w:rsid w:val="0023757B"/>
    <w:rsid w:val="00240DB0"/>
    <w:rsid w:val="0024115C"/>
    <w:rsid w:val="0024394D"/>
    <w:rsid w:val="00244B68"/>
    <w:rsid w:val="0024602F"/>
    <w:rsid w:val="00246B84"/>
    <w:rsid w:val="00247FBD"/>
    <w:rsid w:val="00251E1F"/>
    <w:rsid w:val="00252A41"/>
    <w:rsid w:val="00253262"/>
    <w:rsid w:val="002537AE"/>
    <w:rsid w:val="00254B9E"/>
    <w:rsid w:val="00255375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85FF7"/>
    <w:rsid w:val="0028667C"/>
    <w:rsid w:val="00291BAD"/>
    <w:rsid w:val="00292EBF"/>
    <w:rsid w:val="00293523"/>
    <w:rsid w:val="00294A23"/>
    <w:rsid w:val="00296797"/>
    <w:rsid w:val="00296E46"/>
    <w:rsid w:val="00297016"/>
    <w:rsid w:val="002970CA"/>
    <w:rsid w:val="00297335"/>
    <w:rsid w:val="00297DE7"/>
    <w:rsid w:val="002A07EF"/>
    <w:rsid w:val="002A10EB"/>
    <w:rsid w:val="002A11FE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C2D48"/>
    <w:rsid w:val="002C2E4A"/>
    <w:rsid w:val="002C4477"/>
    <w:rsid w:val="002C48B2"/>
    <w:rsid w:val="002C4D17"/>
    <w:rsid w:val="002C53ED"/>
    <w:rsid w:val="002C5860"/>
    <w:rsid w:val="002C65CB"/>
    <w:rsid w:val="002C772F"/>
    <w:rsid w:val="002D0804"/>
    <w:rsid w:val="002D1931"/>
    <w:rsid w:val="002D2531"/>
    <w:rsid w:val="002D363E"/>
    <w:rsid w:val="002D4A9F"/>
    <w:rsid w:val="002D604B"/>
    <w:rsid w:val="002D66B4"/>
    <w:rsid w:val="002E1322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0B0F"/>
    <w:rsid w:val="00301973"/>
    <w:rsid w:val="003024D7"/>
    <w:rsid w:val="00302505"/>
    <w:rsid w:val="00303D9B"/>
    <w:rsid w:val="00303EC1"/>
    <w:rsid w:val="0030414E"/>
    <w:rsid w:val="003043BF"/>
    <w:rsid w:val="00305DA6"/>
    <w:rsid w:val="00307D28"/>
    <w:rsid w:val="00311BD7"/>
    <w:rsid w:val="00312EA5"/>
    <w:rsid w:val="00313AE2"/>
    <w:rsid w:val="00313DAB"/>
    <w:rsid w:val="0031689D"/>
    <w:rsid w:val="003178CA"/>
    <w:rsid w:val="00317C94"/>
    <w:rsid w:val="00323424"/>
    <w:rsid w:val="00326317"/>
    <w:rsid w:val="00331AE2"/>
    <w:rsid w:val="00331DB4"/>
    <w:rsid w:val="00333514"/>
    <w:rsid w:val="00334DED"/>
    <w:rsid w:val="00334E5F"/>
    <w:rsid w:val="0033551A"/>
    <w:rsid w:val="0033620E"/>
    <w:rsid w:val="0033675B"/>
    <w:rsid w:val="00337856"/>
    <w:rsid w:val="00340847"/>
    <w:rsid w:val="003410E5"/>
    <w:rsid w:val="00341610"/>
    <w:rsid w:val="00341BF6"/>
    <w:rsid w:val="003421DE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29CD"/>
    <w:rsid w:val="0035358C"/>
    <w:rsid w:val="00354095"/>
    <w:rsid w:val="00357F7F"/>
    <w:rsid w:val="003606BE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37DF"/>
    <w:rsid w:val="00373A84"/>
    <w:rsid w:val="00374B1B"/>
    <w:rsid w:val="0037525A"/>
    <w:rsid w:val="00375C64"/>
    <w:rsid w:val="00375FE7"/>
    <w:rsid w:val="003763F6"/>
    <w:rsid w:val="0037785D"/>
    <w:rsid w:val="00377966"/>
    <w:rsid w:val="003807E1"/>
    <w:rsid w:val="00380821"/>
    <w:rsid w:val="0038193B"/>
    <w:rsid w:val="003828A8"/>
    <w:rsid w:val="00384284"/>
    <w:rsid w:val="00384FD3"/>
    <w:rsid w:val="003855F0"/>
    <w:rsid w:val="00387907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5A5B"/>
    <w:rsid w:val="003A6510"/>
    <w:rsid w:val="003A65B5"/>
    <w:rsid w:val="003A728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07B9"/>
    <w:rsid w:val="003C1725"/>
    <w:rsid w:val="003C2FB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901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0E24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84F"/>
    <w:rsid w:val="00423A14"/>
    <w:rsid w:val="004270CD"/>
    <w:rsid w:val="00427580"/>
    <w:rsid w:val="0042768C"/>
    <w:rsid w:val="00430EFE"/>
    <w:rsid w:val="00430F53"/>
    <w:rsid w:val="00432F52"/>
    <w:rsid w:val="00434016"/>
    <w:rsid w:val="004344FB"/>
    <w:rsid w:val="00434784"/>
    <w:rsid w:val="0043490A"/>
    <w:rsid w:val="00435E21"/>
    <w:rsid w:val="00435E5E"/>
    <w:rsid w:val="00436490"/>
    <w:rsid w:val="00436736"/>
    <w:rsid w:val="004373B1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1308"/>
    <w:rsid w:val="00453AEB"/>
    <w:rsid w:val="00453F92"/>
    <w:rsid w:val="00455874"/>
    <w:rsid w:val="00456C68"/>
    <w:rsid w:val="00457BAC"/>
    <w:rsid w:val="00457F17"/>
    <w:rsid w:val="00461634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10F5"/>
    <w:rsid w:val="004727B1"/>
    <w:rsid w:val="00474EA9"/>
    <w:rsid w:val="0047627B"/>
    <w:rsid w:val="00477911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53"/>
    <w:rsid w:val="004B3FB8"/>
    <w:rsid w:val="004B42C6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5EB2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E75BD"/>
    <w:rsid w:val="004F0C12"/>
    <w:rsid w:val="004F236B"/>
    <w:rsid w:val="004F35AF"/>
    <w:rsid w:val="004F35EC"/>
    <w:rsid w:val="004F569C"/>
    <w:rsid w:val="004F5EC8"/>
    <w:rsid w:val="004F5F71"/>
    <w:rsid w:val="00501621"/>
    <w:rsid w:val="0050207D"/>
    <w:rsid w:val="005021AF"/>
    <w:rsid w:val="00503362"/>
    <w:rsid w:val="005055DD"/>
    <w:rsid w:val="00505BC8"/>
    <w:rsid w:val="00507751"/>
    <w:rsid w:val="005079B1"/>
    <w:rsid w:val="0051295C"/>
    <w:rsid w:val="005131CC"/>
    <w:rsid w:val="00514B76"/>
    <w:rsid w:val="00514DBB"/>
    <w:rsid w:val="00515F56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E8F"/>
    <w:rsid w:val="00530ACD"/>
    <w:rsid w:val="00530F39"/>
    <w:rsid w:val="00531CEF"/>
    <w:rsid w:val="00531F10"/>
    <w:rsid w:val="005326A4"/>
    <w:rsid w:val="00532D88"/>
    <w:rsid w:val="00534CBC"/>
    <w:rsid w:val="00535CAA"/>
    <w:rsid w:val="005375C0"/>
    <w:rsid w:val="00540D70"/>
    <w:rsid w:val="00541396"/>
    <w:rsid w:val="0054181B"/>
    <w:rsid w:val="0054279A"/>
    <w:rsid w:val="0054323F"/>
    <w:rsid w:val="00543BDE"/>
    <w:rsid w:val="00543EDD"/>
    <w:rsid w:val="00544F8F"/>
    <w:rsid w:val="00545FFB"/>
    <w:rsid w:val="0054639E"/>
    <w:rsid w:val="00546427"/>
    <w:rsid w:val="00550303"/>
    <w:rsid w:val="0055052A"/>
    <w:rsid w:val="00550D4A"/>
    <w:rsid w:val="00550ED3"/>
    <w:rsid w:val="005521E8"/>
    <w:rsid w:val="005531E1"/>
    <w:rsid w:val="005543D0"/>
    <w:rsid w:val="00556CBB"/>
    <w:rsid w:val="00556EBD"/>
    <w:rsid w:val="005574C8"/>
    <w:rsid w:val="005605D4"/>
    <w:rsid w:val="00562DDE"/>
    <w:rsid w:val="00562F16"/>
    <w:rsid w:val="00563C00"/>
    <w:rsid w:val="00566176"/>
    <w:rsid w:val="0056736A"/>
    <w:rsid w:val="005673A0"/>
    <w:rsid w:val="0056782A"/>
    <w:rsid w:val="00567ED6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A47"/>
    <w:rsid w:val="0058515E"/>
    <w:rsid w:val="00585340"/>
    <w:rsid w:val="00585B51"/>
    <w:rsid w:val="00585C0E"/>
    <w:rsid w:val="00585FF2"/>
    <w:rsid w:val="00590197"/>
    <w:rsid w:val="005912EC"/>
    <w:rsid w:val="0059282D"/>
    <w:rsid w:val="005928CC"/>
    <w:rsid w:val="005931FD"/>
    <w:rsid w:val="00594268"/>
    <w:rsid w:val="0059749C"/>
    <w:rsid w:val="0059774F"/>
    <w:rsid w:val="005A168C"/>
    <w:rsid w:val="005A1CB8"/>
    <w:rsid w:val="005A1F66"/>
    <w:rsid w:val="005A4BF9"/>
    <w:rsid w:val="005A4EC5"/>
    <w:rsid w:val="005A5A11"/>
    <w:rsid w:val="005A5DBF"/>
    <w:rsid w:val="005A6D30"/>
    <w:rsid w:val="005A74BB"/>
    <w:rsid w:val="005B1535"/>
    <w:rsid w:val="005B536D"/>
    <w:rsid w:val="005B7B2A"/>
    <w:rsid w:val="005C287C"/>
    <w:rsid w:val="005C3B17"/>
    <w:rsid w:val="005C478D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2C27"/>
    <w:rsid w:val="006035F1"/>
    <w:rsid w:val="00603C38"/>
    <w:rsid w:val="00603E3E"/>
    <w:rsid w:val="006062A4"/>
    <w:rsid w:val="00607B2E"/>
    <w:rsid w:val="00607F02"/>
    <w:rsid w:val="00611644"/>
    <w:rsid w:val="00612A22"/>
    <w:rsid w:val="00614E28"/>
    <w:rsid w:val="00615B7C"/>
    <w:rsid w:val="00615EF1"/>
    <w:rsid w:val="00617963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47B6"/>
    <w:rsid w:val="00626BAB"/>
    <w:rsid w:val="0063079D"/>
    <w:rsid w:val="00630F2C"/>
    <w:rsid w:val="00631EA6"/>
    <w:rsid w:val="00633599"/>
    <w:rsid w:val="0063718D"/>
    <w:rsid w:val="00637A30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0575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67D3C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282"/>
    <w:rsid w:val="006834AC"/>
    <w:rsid w:val="00683D88"/>
    <w:rsid w:val="006849AA"/>
    <w:rsid w:val="00684E98"/>
    <w:rsid w:val="006855C2"/>
    <w:rsid w:val="006855E6"/>
    <w:rsid w:val="00685CDE"/>
    <w:rsid w:val="00686089"/>
    <w:rsid w:val="00691F5D"/>
    <w:rsid w:val="00692AF5"/>
    <w:rsid w:val="00692D01"/>
    <w:rsid w:val="00692FCF"/>
    <w:rsid w:val="00693877"/>
    <w:rsid w:val="006939B6"/>
    <w:rsid w:val="00693CEE"/>
    <w:rsid w:val="006942FA"/>
    <w:rsid w:val="0069715B"/>
    <w:rsid w:val="006A150F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5015"/>
    <w:rsid w:val="006B638C"/>
    <w:rsid w:val="006B7262"/>
    <w:rsid w:val="006B7D7A"/>
    <w:rsid w:val="006C04AD"/>
    <w:rsid w:val="006C1DFD"/>
    <w:rsid w:val="006C25A2"/>
    <w:rsid w:val="006C5424"/>
    <w:rsid w:val="006C5A7F"/>
    <w:rsid w:val="006D0E5B"/>
    <w:rsid w:val="006D1BDA"/>
    <w:rsid w:val="006D26A8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5FB1"/>
    <w:rsid w:val="006E660E"/>
    <w:rsid w:val="006F088C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07F9A"/>
    <w:rsid w:val="00711716"/>
    <w:rsid w:val="00711AD7"/>
    <w:rsid w:val="007141EC"/>
    <w:rsid w:val="00714F16"/>
    <w:rsid w:val="00715875"/>
    <w:rsid w:val="00715FD4"/>
    <w:rsid w:val="00716024"/>
    <w:rsid w:val="00716621"/>
    <w:rsid w:val="00716626"/>
    <w:rsid w:val="0071674F"/>
    <w:rsid w:val="00720468"/>
    <w:rsid w:val="00721D77"/>
    <w:rsid w:val="007231FF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4A"/>
    <w:rsid w:val="007343AC"/>
    <w:rsid w:val="007360EC"/>
    <w:rsid w:val="00736B0A"/>
    <w:rsid w:val="00736C9A"/>
    <w:rsid w:val="00737CF8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092"/>
    <w:rsid w:val="00766D3F"/>
    <w:rsid w:val="00770380"/>
    <w:rsid w:val="00770C30"/>
    <w:rsid w:val="0077214C"/>
    <w:rsid w:val="007727FA"/>
    <w:rsid w:val="007732D7"/>
    <w:rsid w:val="0077434D"/>
    <w:rsid w:val="00775055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6A2"/>
    <w:rsid w:val="007A2D18"/>
    <w:rsid w:val="007A7423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229B"/>
    <w:rsid w:val="007C4ECC"/>
    <w:rsid w:val="007C6F84"/>
    <w:rsid w:val="007C77D1"/>
    <w:rsid w:val="007C7818"/>
    <w:rsid w:val="007C7A39"/>
    <w:rsid w:val="007C7AE4"/>
    <w:rsid w:val="007C7D9C"/>
    <w:rsid w:val="007D115C"/>
    <w:rsid w:val="007D2FFF"/>
    <w:rsid w:val="007D3BA1"/>
    <w:rsid w:val="007D4836"/>
    <w:rsid w:val="007D48F0"/>
    <w:rsid w:val="007D5082"/>
    <w:rsid w:val="007D652D"/>
    <w:rsid w:val="007D686E"/>
    <w:rsid w:val="007D6929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274D"/>
    <w:rsid w:val="007F5271"/>
    <w:rsid w:val="007F5B93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0D9"/>
    <w:rsid w:val="008117D6"/>
    <w:rsid w:val="008160D3"/>
    <w:rsid w:val="0081649F"/>
    <w:rsid w:val="008174F0"/>
    <w:rsid w:val="00821291"/>
    <w:rsid w:val="00821DB1"/>
    <w:rsid w:val="008221A7"/>
    <w:rsid w:val="00822DD5"/>
    <w:rsid w:val="00823474"/>
    <w:rsid w:val="0082412B"/>
    <w:rsid w:val="0082550D"/>
    <w:rsid w:val="00825CB0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48B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3A4E"/>
    <w:rsid w:val="00857049"/>
    <w:rsid w:val="00857D1B"/>
    <w:rsid w:val="00862320"/>
    <w:rsid w:val="00863908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777B3"/>
    <w:rsid w:val="00880D45"/>
    <w:rsid w:val="0088106D"/>
    <w:rsid w:val="00881ADD"/>
    <w:rsid w:val="0088205D"/>
    <w:rsid w:val="00882780"/>
    <w:rsid w:val="00882ABA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6205"/>
    <w:rsid w:val="00896BE1"/>
    <w:rsid w:val="00897554"/>
    <w:rsid w:val="008A0B7A"/>
    <w:rsid w:val="008A2786"/>
    <w:rsid w:val="008A2D63"/>
    <w:rsid w:val="008A5085"/>
    <w:rsid w:val="008A57BC"/>
    <w:rsid w:val="008A617F"/>
    <w:rsid w:val="008A69C2"/>
    <w:rsid w:val="008A7E64"/>
    <w:rsid w:val="008B0959"/>
    <w:rsid w:val="008B2225"/>
    <w:rsid w:val="008B285C"/>
    <w:rsid w:val="008B2D1A"/>
    <w:rsid w:val="008B31EC"/>
    <w:rsid w:val="008B64AE"/>
    <w:rsid w:val="008B7498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ABB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5AC"/>
    <w:rsid w:val="00935D7D"/>
    <w:rsid w:val="009374B3"/>
    <w:rsid w:val="00937D7A"/>
    <w:rsid w:val="00937DFC"/>
    <w:rsid w:val="00941356"/>
    <w:rsid w:val="009417FF"/>
    <w:rsid w:val="00943021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38FD"/>
    <w:rsid w:val="00974132"/>
    <w:rsid w:val="00977066"/>
    <w:rsid w:val="0097777C"/>
    <w:rsid w:val="00977A4E"/>
    <w:rsid w:val="00980264"/>
    <w:rsid w:val="0098124E"/>
    <w:rsid w:val="0098213E"/>
    <w:rsid w:val="009836AF"/>
    <w:rsid w:val="009846E7"/>
    <w:rsid w:val="009854EE"/>
    <w:rsid w:val="009862D1"/>
    <w:rsid w:val="009863D8"/>
    <w:rsid w:val="00986D2D"/>
    <w:rsid w:val="00987794"/>
    <w:rsid w:val="00987C76"/>
    <w:rsid w:val="00987CDD"/>
    <w:rsid w:val="0099017F"/>
    <w:rsid w:val="009905A9"/>
    <w:rsid w:val="00993B09"/>
    <w:rsid w:val="00993D3B"/>
    <w:rsid w:val="009965D7"/>
    <w:rsid w:val="0099662E"/>
    <w:rsid w:val="0099787C"/>
    <w:rsid w:val="009A1B00"/>
    <w:rsid w:val="009A234C"/>
    <w:rsid w:val="009A2500"/>
    <w:rsid w:val="009A2D24"/>
    <w:rsid w:val="009A3D6C"/>
    <w:rsid w:val="009A4540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BD1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6B5C"/>
    <w:rsid w:val="009E70BD"/>
    <w:rsid w:val="009F0142"/>
    <w:rsid w:val="009F182A"/>
    <w:rsid w:val="009F21A0"/>
    <w:rsid w:val="009F2EBB"/>
    <w:rsid w:val="009F3478"/>
    <w:rsid w:val="009F36FD"/>
    <w:rsid w:val="009F3777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04BAA"/>
    <w:rsid w:val="00A10E29"/>
    <w:rsid w:val="00A111A0"/>
    <w:rsid w:val="00A12C9A"/>
    <w:rsid w:val="00A13F9F"/>
    <w:rsid w:val="00A14D0A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960"/>
    <w:rsid w:val="00A40FF6"/>
    <w:rsid w:val="00A41D8C"/>
    <w:rsid w:val="00A46337"/>
    <w:rsid w:val="00A4731C"/>
    <w:rsid w:val="00A509F6"/>
    <w:rsid w:val="00A51CF5"/>
    <w:rsid w:val="00A52DBD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70F7"/>
    <w:rsid w:val="00A6762D"/>
    <w:rsid w:val="00A703F2"/>
    <w:rsid w:val="00A71E24"/>
    <w:rsid w:val="00A72207"/>
    <w:rsid w:val="00A7248C"/>
    <w:rsid w:val="00A73B61"/>
    <w:rsid w:val="00A751D6"/>
    <w:rsid w:val="00A7551F"/>
    <w:rsid w:val="00A77AED"/>
    <w:rsid w:val="00A80179"/>
    <w:rsid w:val="00A809C1"/>
    <w:rsid w:val="00A815A7"/>
    <w:rsid w:val="00A82F2D"/>
    <w:rsid w:val="00A83D62"/>
    <w:rsid w:val="00A8569B"/>
    <w:rsid w:val="00A870B3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6FEA"/>
    <w:rsid w:val="00AB76F1"/>
    <w:rsid w:val="00AB7A2C"/>
    <w:rsid w:val="00AC0653"/>
    <w:rsid w:val="00AC0800"/>
    <w:rsid w:val="00AC08FD"/>
    <w:rsid w:val="00AC0E46"/>
    <w:rsid w:val="00AC155F"/>
    <w:rsid w:val="00AC181E"/>
    <w:rsid w:val="00AC274A"/>
    <w:rsid w:val="00AC2B30"/>
    <w:rsid w:val="00AC3369"/>
    <w:rsid w:val="00AC76A4"/>
    <w:rsid w:val="00AD2392"/>
    <w:rsid w:val="00AD4103"/>
    <w:rsid w:val="00AD5837"/>
    <w:rsid w:val="00AD59FF"/>
    <w:rsid w:val="00AD6A6E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7D"/>
    <w:rsid w:val="00AF791F"/>
    <w:rsid w:val="00B0265B"/>
    <w:rsid w:val="00B028BF"/>
    <w:rsid w:val="00B03EBF"/>
    <w:rsid w:val="00B03FE5"/>
    <w:rsid w:val="00B043BC"/>
    <w:rsid w:val="00B071DF"/>
    <w:rsid w:val="00B0757B"/>
    <w:rsid w:val="00B075FA"/>
    <w:rsid w:val="00B113F6"/>
    <w:rsid w:val="00B11C72"/>
    <w:rsid w:val="00B11E9C"/>
    <w:rsid w:val="00B11EF8"/>
    <w:rsid w:val="00B13685"/>
    <w:rsid w:val="00B13E1B"/>
    <w:rsid w:val="00B142F1"/>
    <w:rsid w:val="00B176B9"/>
    <w:rsid w:val="00B17AC6"/>
    <w:rsid w:val="00B20938"/>
    <w:rsid w:val="00B23766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371B"/>
    <w:rsid w:val="00B45701"/>
    <w:rsid w:val="00B46FBD"/>
    <w:rsid w:val="00B503A8"/>
    <w:rsid w:val="00B50675"/>
    <w:rsid w:val="00B51B97"/>
    <w:rsid w:val="00B5519E"/>
    <w:rsid w:val="00B56D1C"/>
    <w:rsid w:val="00B61222"/>
    <w:rsid w:val="00B61B88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01B"/>
    <w:rsid w:val="00B93F05"/>
    <w:rsid w:val="00B9458A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4D65"/>
    <w:rsid w:val="00BB5BFC"/>
    <w:rsid w:val="00BC0E77"/>
    <w:rsid w:val="00BC100F"/>
    <w:rsid w:val="00BC136A"/>
    <w:rsid w:val="00BC1B62"/>
    <w:rsid w:val="00BC26DD"/>
    <w:rsid w:val="00BC2B2C"/>
    <w:rsid w:val="00BC312F"/>
    <w:rsid w:val="00BC4C30"/>
    <w:rsid w:val="00BC4F07"/>
    <w:rsid w:val="00BC795B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34FD"/>
    <w:rsid w:val="00C1400A"/>
    <w:rsid w:val="00C14729"/>
    <w:rsid w:val="00C1509C"/>
    <w:rsid w:val="00C164A7"/>
    <w:rsid w:val="00C17463"/>
    <w:rsid w:val="00C17B37"/>
    <w:rsid w:val="00C17F65"/>
    <w:rsid w:val="00C211D1"/>
    <w:rsid w:val="00C220A5"/>
    <w:rsid w:val="00C25406"/>
    <w:rsid w:val="00C25FA7"/>
    <w:rsid w:val="00C27016"/>
    <w:rsid w:val="00C316E1"/>
    <w:rsid w:val="00C325B5"/>
    <w:rsid w:val="00C326A6"/>
    <w:rsid w:val="00C32937"/>
    <w:rsid w:val="00C32AD5"/>
    <w:rsid w:val="00C34733"/>
    <w:rsid w:val="00C349B9"/>
    <w:rsid w:val="00C354B3"/>
    <w:rsid w:val="00C36EF1"/>
    <w:rsid w:val="00C371D4"/>
    <w:rsid w:val="00C3722E"/>
    <w:rsid w:val="00C40865"/>
    <w:rsid w:val="00C40BC3"/>
    <w:rsid w:val="00C40C13"/>
    <w:rsid w:val="00C41A52"/>
    <w:rsid w:val="00C41FEB"/>
    <w:rsid w:val="00C426D0"/>
    <w:rsid w:val="00C428E2"/>
    <w:rsid w:val="00C44B94"/>
    <w:rsid w:val="00C4504D"/>
    <w:rsid w:val="00C453DA"/>
    <w:rsid w:val="00C45F6D"/>
    <w:rsid w:val="00C4678B"/>
    <w:rsid w:val="00C473C2"/>
    <w:rsid w:val="00C51A90"/>
    <w:rsid w:val="00C51AD8"/>
    <w:rsid w:val="00C521D7"/>
    <w:rsid w:val="00C526F5"/>
    <w:rsid w:val="00C52EBE"/>
    <w:rsid w:val="00C555C1"/>
    <w:rsid w:val="00C5588B"/>
    <w:rsid w:val="00C57AF2"/>
    <w:rsid w:val="00C60CAD"/>
    <w:rsid w:val="00C625BB"/>
    <w:rsid w:val="00C62D0F"/>
    <w:rsid w:val="00C62D4E"/>
    <w:rsid w:val="00C63569"/>
    <w:rsid w:val="00C645E6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6592"/>
    <w:rsid w:val="00C97FED"/>
    <w:rsid w:val="00CA1ABF"/>
    <w:rsid w:val="00CA2ECE"/>
    <w:rsid w:val="00CA4A5D"/>
    <w:rsid w:val="00CA6021"/>
    <w:rsid w:val="00CA615C"/>
    <w:rsid w:val="00CA6CB3"/>
    <w:rsid w:val="00CB204D"/>
    <w:rsid w:val="00CB3EA4"/>
    <w:rsid w:val="00CB41B6"/>
    <w:rsid w:val="00CB4ED0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0C0D"/>
    <w:rsid w:val="00CD276D"/>
    <w:rsid w:val="00CD2CD3"/>
    <w:rsid w:val="00CD381B"/>
    <w:rsid w:val="00CD4E28"/>
    <w:rsid w:val="00CD55C7"/>
    <w:rsid w:val="00CD6887"/>
    <w:rsid w:val="00CD6C9E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E7F35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83"/>
    <w:rsid w:val="00D0459F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294C"/>
    <w:rsid w:val="00D23DF3"/>
    <w:rsid w:val="00D247BD"/>
    <w:rsid w:val="00D24A58"/>
    <w:rsid w:val="00D24CB7"/>
    <w:rsid w:val="00D25308"/>
    <w:rsid w:val="00D26121"/>
    <w:rsid w:val="00D26A23"/>
    <w:rsid w:val="00D30EAB"/>
    <w:rsid w:val="00D326BA"/>
    <w:rsid w:val="00D35161"/>
    <w:rsid w:val="00D3582A"/>
    <w:rsid w:val="00D36CA5"/>
    <w:rsid w:val="00D3737D"/>
    <w:rsid w:val="00D3783A"/>
    <w:rsid w:val="00D4024B"/>
    <w:rsid w:val="00D40647"/>
    <w:rsid w:val="00D41CF9"/>
    <w:rsid w:val="00D43DF0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DB0"/>
    <w:rsid w:val="00D64FF4"/>
    <w:rsid w:val="00D65494"/>
    <w:rsid w:val="00D66BAE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69FA"/>
    <w:rsid w:val="00D87564"/>
    <w:rsid w:val="00D87CDD"/>
    <w:rsid w:val="00D909F0"/>
    <w:rsid w:val="00D91EE2"/>
    <w:rsid w:val="00D92559"/>
    <w:rsid w:val="00D92643"/>
    <w:rsid w:val="00D92675"/>
    <w:rsid w:val="00D92D6A"/>
    <w:rsid w:val="00D95F4D"/>
    <w:rsid w:val="00D96031"/>
    <w:rsid w:val="00D97223"/>
    <w:rsid w:val="00D975BC"/>
    <w:rsid w:val="00D9763D"/>
    <w:rsid w:val="00DA110A"/>
    <w:rsid w:val="00DA235A"/>
    <w:rsid w:val="00DA3675"/>
    <w:rsid w:val="00DA409E"/>
    <w:rsid w:val="00DA429A"/>
    <w:rsid w:val="00DA46CC"/>
    <w:rsid w:val="00DB0348"/>
    <w:rsid w:val="00DB32B3"/>
    <w:rsid w:val="00DB3415"/>
    <w:rsid w:val="00DB532C"/>
    <w:rsid w:val="00DB625F"/>
    <w:rsid w:val="00DB74B7"/>
    <w:rsid w:val="00DB7C26"/>
    <w:rsid w:val="00DC0C96"/>
    <w:rsid w:val="00DC3A1F"/>
    <w:rsid w:val="00DC3A7C"/>
    <w:rsid w:val="00DC3D41"/>
    <w:rsid w:val="00DC40E6"/>
    <w:rsid w:val="00DC422F"/>
    <w:rsid w:val="00DC43DB"/>
    <w:rsid w:val="00DC47B4"/>
    <w:rsid w:val="00DC5799"/>
    <w:rsid w:val="00DC6EDA"/>
    <w:rsid w:val="00DD1BB1"/>
    <w:rsid w:val="00DD4B45"/>
    <w:rsid w:val="00DD5390"/>
    <w:rsid w:val="00DD574F"/>
    <w:rsid w:val="00DE054F"/>
    <w:rsid w:val="00DE199D"/>
    <w:rsid w:val="00DE319B"/>
    <w:rsid w:val="00DE3E22"/>
    <w:rsid w:val="00DE43F2"/>
    <w:rsid w:val="00DE6254"/>
    <w:rsid w:val="00DE6F4D"/>
    <w:rsid w:val="00DE71ED"/>
    <w:rsid w:val="00DE7930"/>
    <w:rsid w:val="00DF0DBE"/>
    <w:rsid w:val="00DF1875"/>
    <w:rsid w:val="00DF395F"/>
    <w:rsid w:val="00DF3A5C"/>
    <w:rsid w:val="00DF3C3E"/>
    <w:rsid w:val="00DF5315"/>
    <w:rsid w:val="00DF700B"/>
    <w:rsid w:val="00E01069"/>
    <w:rsid w:val="00E016F4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17F45"/>
    <w:rsid w:val="00E211DD"/>
    <w:rsid w:val="00E219D9"/>
    <w:rsid w:val="00E22373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1CB3"/>
    <w:rsid w:val="00E62233"/>
    <w:rsid w:val="00E6352C"/>
    <w:rsid w:val="00E63B78"/>
    <w:rsid w:val="00E66D4C"/>
    <w:rsid w:val="00E670DA"/>
    <w:rsid w:val="00E70826"/>
    <w:rsid w:val="00E7142D"/>
    <w:rsid w:val="00E71AF4"/>
    <w:rsid w:val="00E73577"/>
    <w:rsid w:val="00E74735"/>
    <w:rsid w:val="00E7684A"/>
    <w:rsid w:val="00E76F83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A7EA2"/>
    <w:rsid w:val="00EB017D"/>
    <w:rsid w:val="00EB05B7"/>
    <w:rsid w:val="00EB0B0A"/>
    <w:rsid w:val="00EB1109"/>
    <w:rsid w:val="00EB2864"/>
    <w:rsid w:val="00EB28D5"/>
    <w:rsid w:val="00EB300B"/>
    <w:rsid w:val="00EB64F9"/>
    <w:rsid w:val="00EB6E31"/>
    <w:rsid w:val="00EC1876"/>
    <w:rsid w:val="00EC363C"/>
    <w:rsid w:val="00EC4A19"/>
    <w:rsid w:val="00EC7A72"/>
    <w:rsid w:val="00EC7B99"/>
    <w:rsid w:val="00ED0347"/>
    <w:rsid w:val="00ED1586"/>
    <w:rsid w:val="00ED4DBC"/>
    <w:rsid w:val="00ED5920"/>
    <w:rsid w:val="00ED690E"/>
    <w:rsid w:val="00ED6BB5"/>
    <w:rsid w:val="00ED7822"/>
    <w:rsid w:val="00EE04F6"/>
    <w:rsid w:val="00EE0AEC"/>
    <w:rsid w:val="00EE189A"/>
    <w:rsid w:val="00EE3C34"/>
    <w:rsid w:val="00EE6243"/>
    <w:rsid w:val="00EE6ED6"/>
    <w:rsid w:val="00EF5B3A"/>
    <w:rsid w:val="00EF70BD"/>
    <w:rsid w:val="00EF7707"/>
    <w:rsid w:val="00F00747"/>
    <w:rsid w:val="00F019F7"/>
    <w:rsid w:val="00F0284E"/>
    <w:rsid w:val="00F02D65"/>
    <w:rsid w:val="00F03AEA"/>
    <w:rsid w:val="00F043A0"/>
    <w:rsid w:val="00F04E72"/>
    <w:rsid w:val="00F0624C"/>
    <w:rsid w:val="00F10292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27B09"/>
    <w:rsid w:val="00F32452"/>
    <w:rsid w:val="00F32C3C"/>
    <w:rsid w:val="00F34EE7"/>
    <w:rsid w:val="00F35975"/>
    <w:rsid w:val="00F377F2"/>
    <w:rsid w:val="00F40C5A"/>
    <w:rsid w:val="00F420C2"/>
    <w:rsid w:val="00F425B4"/>
    <w:rsid w:val="00F43548"/>
    <w:rsid w:val="00F44F1C"/>
    <w:rsid w:val="00F4596E"/>
    <w:rsid w:val="00F45C58"/>
    <w:rsid w:val="00F50811"/>
    <w:rsid w:val="00F51165"/>
    <w:rsid w:val="00F51494"/>
    <w:rsid w:val="00F53E02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02DE"/>
    <w:rsid w:val="00F724FF"/>
    <w:rsid w:val="00F73D8B"/>
    <w:rsid w:val="00F74EE6"/>
    <w:rsid w:val="00F76A2B"/>
    <w:rsid w:val="00F76E6A"/>
    <w:rsid w:val="00F775FE"/>
    <w:rsid w:val="00F77610"/>
    <w:rsid w:val="00F80806"/>
    <w:rsid w:val="00F809D2"/>
    <w:rsid w:val="00F80AB9"/>
    <w:rsid w:val="00F820B5"/>
    <w:rsid w:val="00F82C38"/>
    <w:rsid w:val="00F849E9"/>
    <w:rsid w:val="00F905C3"/>
    <w:rsid w:val="00F91A5E"/>
    <w:rsid w:val="00F93666"/>
    <w:rsid w:val="00F966A9"/>
    <w:rsid w:val="00F970F7"/>
    <w:rsid w:val="00F97416"/>
    <w:rsid w:val="00FA102C"/>
    <w:rsid w:val="00FA2635"/>
    <w:rsid w:val="00FA276A"/>
    <w:rsid w:val="00FA4013"/>
    <w:rsid w:val="00FA579F"/>
    <w:rsid w:val="00FA58F4"/>
    <w:rsid w:val="00FA5925"/>
    <w:rsid w:val="00FA699E"/>
    <w:rsid w:val="00FA6EDB"/>
    <w:rsid w:val="00FA7098"/>
    <w:rsid w:val="00FA7A89"/>
    <w:rsid w:val="00FA7F73"/>
    <w:rsid w:val="00FB25DB"/>
    <w:rsid w:val="00FB26E5"/>
    <w:rsid w:val="00FB52A0"/>
    <w:rsid w:val="00FB5A44"/>
    <w:rsid w:val="00FB7466"/>
    <w:rsid w:val="00FC0996"/>
    <w:rsid w:val="00FC5497"/>
    <w:rsid w:val="00FC7A80"/>
    <w:rsid w:val="00FC7E00"/>
    <w:rsid w:val="00FD09EF"/>
    <w:rsid w:val="00FD270D"/>
    <w:rsid w:val="00FD29C1"/>
    <w:rsid w:val="00FD3655"/>
    <w:rsid w:val="00FD3837"/>
    <w:rsid w:val="00FD4740"/>
    <w:rsid w:val="00FD568A"/>
    <w:rsid w:val="00FD5FF9"/>
    <w:rsid w:val="00FD7848"/>
    <w:rsid w:val="00FE06AC"/>
    <w:rsid w:val="00FE13D9"/>
    <w:rsid w:val="00FE142C"/>
    <w:rsid w:val="00FE4D08"/>
    <w:rsid w:val="00FE4F32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050A49C-A767-4664-9E3C-A9396B49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17</TotalTime>
  <Pages>1</Pages>
  <Words>352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2289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Leon Adel Hauochar Ramirez</cp:lastModifiedBy>
  <cp:revision>32</cp:revision>
  <cp:lastPrinted>2017-11-27T16:29:00Z</cp:lastPrinted>
  <dcterms:created xsi:type="dcterms:W3CDTF">2023-01-25T17:44:00Z</dcterms:created>
  <dcterms:modified xsi:type="dcterms:W3CDTF">2025-05-12T19:32:00Z</dcterms:modified>
</cp:coreProperties>
</file>