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2253" w:rsidRDefault="00BA2253">
      <w:pPr>
        <w:pStyle w:val="Textoindependiente3"/>
      </w:pPr>
    </w:p>
    <w:p w:rsidR="00C7073C" w:rsidRPr="00BA2253" w:rsidRDefault="00861AFC">
      <w:pPr>
        <w:pStyle w:val="Textoindependiente3"/>
        <w:rPr>
          <w:b/>
        </w:rPr>
      </w:pPr>
      <w:r w:rsidRPr="00BA2253">
        <w:rPr>
          <w:b/>
        </w:rPr>
        <w:t xml:space="preserve">FORMULARIO </w:t>
      </w:r>
      <w:proofErr w:type="spellStart"/>
      <w:r w:rsidRPr="00BA2253">
        <w:rPr>
          <w:b/>
        </w:rPr>
        <w:t>N°</w:t>
      </w:r>
      <w:proofErr w:type="spellEnd"/>
      <w:r w:rsidRPr="00BA2253">
        <w:rPr>
          <w:b/>
        </w:rPr>
        <w:t xml:space="preserve">________  </w:t>
      </w:r>
    </w:p>
    <w:p w:rsidR="00C7073C" w:rsidRDefault="00C7073C">
      <w:pPr>
        <w:pStyle w:val="Textoindependiente3"/>
      </w:pPr>
    </w:p>
    <w:p w:rsidR="00E6127A" w:rsidRPr="003A65D7" w:rsidRDefault="00E6127A" w:rsidP="00E6127A">
      <w:pPr>
        <w:pStyle w:val="Textoindependiente"/>
        <w:rPr>
          <w:sz w:val="20"/>
        </w:rPr>
      </w:pPr>
    </w:p>
    <w:p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pStyle w:val="Ttulo3"/>
      </w:pPr>
      <w:r>
        <w:t>Ciudad y Fecha: _______________________ NIT__</w:t>
      </w:r>
      <w:proofErr w:type="gramStart"/>
      <w:r>
        <w:t>_  C.</w:t>
      </w:r>
      <w:proofErr w:type="gramEnd"/>
      <w:r>
        <w:t xml:space="preserve"> C.___   No. _____________________ </w:t>
      </w:r>
    </w:p>
    <w:p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 xml:space="preserve">Entidad </w:t>
      </w:r>
      <w:proofErr w:type="spellStart"/>
      <w:r>
        <w:rPr>
          <w:sz w:val="20"/>
        </w:rPr>
        <w:t>Pública_______Si</w:t>
      </w:r>
      <w:proofErr w:type="spellEnd"/>
      <w:r>
        <w:rPr>
          <w:sz w:val="20"/>
        </w:rPr>
        <w:t xml:space="preserve"> marco X </w:t>
      </w:r>
      <w:proofErr w:type="gramStart"/>
      <w:r>
        <w:rPr>
          <w:sz w:val="20"/>
        </w:rPr>
        <w:t>escriba  el</w:t>
      </w:r>
      <w:proofErr w:type="gramEnd"/>
      <w:r>
        <w:rPr>
          <w:sz w:val="20"/>
        </w:rPr>
        <w:t xml:space="preserve"> Código asignado por  </w:t>
      </w:r>
      <w:smartTag w:uri="urn:schemas-microsoft-com:office:smarttags" w:element="PersonName">
        <w:smartTagPr>
          <w:attr w:name="ProductID" w:val="la Contadur￭a P￺blica"/>
        </w:smartTagPr>
        <w:r>
          <w:rPr>
            <w:sz w:val="20"/>
          </w:rPr>
          <w:t>la Contaduría Pública</w:t>
        </w:r>
      </w:smartTag>
      <w:r>
        <w:rPr>
          <w:sz w:val="20"/>
        </w:rPr>
        <w:t>_______________________.</w:t>
      </w:r>
    </w:p>
    <w:p w:rsidR="00C7073C" w:rsidRDefault="00C7073C">
      <w:pPr>
        <w:pStyle w:val="Ttulo1"/>
        <w:rPr>
          <w:sz w:val="20"/>
        </w:rPr>
      </w:pPr>
      <w:proofErr w:type="gramStart"/>
      <w:r>
        <w:rPr>
          <w:sz w:val="20"/>
        </w:rPr>
        <w:t xml:space="preserve">Dirección  </w:t>
      </w:r>
      <w:proofErr w:type="spellStart"/>
      <w:r>
        <w:rPr>
          <w:sz w:val="20"/>
        </w:rPr>
        <w:t>Principal</w:t>
      </w:r>
      <w:proofErr w:type="gramEnd"/>
      <w:r>
        <w:rPr>
          <w:sz w:val="20"/>
        </w:rPr>
        <w:t>___________</w:t>
      </w:r>
      <w:r w:rsidR="00CB3D48">
        <w:rPr>
          <w:sz w:val="20"/>
        </w:rPr>
        <w:t>__________</w:t>
      </w:r>
      <w:r>
        <w:rPr>
          <w:sz w:val="20"/>
        </w:rPr>
        <w:t>____________Ciudad</w:t>
      </w:r>
      <w:proofErr w:type="spellEnd"/>
      <w:r>
        <w:rPr>
          <w:sz w:val="20"/>
        </w:rPr>
        <w:t>: ___</w:t>
      </w:r>
      <w:r w:rsidR="00CB3D48">
        <w:rPr>
          <w:sz w:val="20"/>
        </w:rPr>
        <w:t>_____</w:t>
      </w:r>
      <w:r>
        <w:rPr>
          <w:sz w:val="20"/>
        </w:rPr>
        <w:t>________Teléfono___</w:t>
      </w:r>
      <w:r w:rsidR="00CB3D48">
        <w:rPr>
          <w:sz w:val="20"/>
        </w:rPr>
        <w:t>_____</w:t>
      </w:r>
      <w:r>
        <w:rPr>
          <w:sz w:val="20"/>
        </w:rPr>
        <w:t>__________</w:t>
      </w:r>
    </w:p>
    <w:p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</w:p>
    <w:p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:rsidR="00C7073C" w:rsidRDefault="00C7073C">
      <w:pPr>
        <w:jc w:val="both"/>
        <w:rPr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:rsidR="00BA2253" w:rsidRDefault="00BA2253">
      <w:pPr>
        <w:jc w:val="both"/>
        <w:rPr>
          <w:b/>
          <w:i/>
        </w:rPr>
      </w:pPr>
    </w:p>
    <w:p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:rsidR="00C7073C" w:rsidRDefault="00C7073C">
      <w:pPr>
        <w:jc w:val="both"/>
        <w:rPr>
          <w:i/>
          <w:lang w:val="es-ES"/>
        </w:rPr>
      </w:pPr>
    </w:p>
    <w:p w:rsidR="00C7073C" w:rsidRPr="00BA2253" w:rsidRDefault="00861AFC" w:rsidP="00BA2253">
      <w:pPr>
        <w:jc w:val="both"/>
        <w:rPr>
          <w:b/>
          <w:i/>
        </w:rPr>
      </w:pPr>
      <w:r>
        <w:rPr>
          <w:b/>
          <w:i/>
        </w:rPr>
        <w:t xml:space="preserve"> </w:t>
      </w:r>
      <w:r w:rsidR="00C7073C" w:rsidRPr="00BA2253">
        <w:rPr>
          <w:b/>
          <w:sz w:val="24"/>
          <w:u w:val="single"/>
        </w:rPr>
        <w:t>NOTA : El titular de la cuenta bancaria debe coincidir con el nombre o razón social del proveedor. – Para actualizar la información se debe enviar el documento  original a la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>Cr</w:t>
      </w:r>
      <w:r w:rsidR="00C13580">
        <w:rPr>
          <w:b/>
          <w:sz w:val="24"/>
          <w:u w:val="single"/>
        </w:rPr>
        <w:t>.</w:t>
      </w:r>
      <w:r w:rsidR="00C7073C" w:rsidRPr="00BA2253">
        <w:rPr>
          <w:b/>
          <w:sz w:val="24"/>
          <w:u w:val="single"/>
        </w:rPr>
        <w:t xml:space="preserve"> 13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</w:t>
      </w:r>
      <w:smartTag w:uri="urn:schemas-microsoft-com:office:smarttags" w:element="metricconverter">
        <w:smartTagPr>
          <w:attr w:name="ProductID" w:val="6 A"/>
        </w:smartTagPr>
        <w:r w:rsidR="00C7073C" w:rsidRPr="00BA2253">
          <w:rPr>
            <w:b/>
            <w:sz w:val="24"/>
            <w:u w:val="single"/>
          </w:rPr>
          <w:t>6</w:t>
        </w:r>
        <w:r w:rsidR="00256675" w:rsidRPr="00BA2253">
          <w:rPr>
            <w:b/>
            <w:sz w:val="24"/>
            <w:u w:val="single"/>
          </w:rPr>
          <w:t xml:space="preserve"> A</w:t>
        </w:r>
      </w:smartTag>
      <w:r w:rsidR="00256675" w:rsidRPr="00BA2253">
        <w:rPr>
          <w:b/>
          <w:sz w:val="24"/>
          <w:u w:val="single"/>
        </w:rPr>
        <w:t xml:space="preserve"> 97</w:t>
      </w:r>
      <w:r w:rsidR="00C7073C" w:rsidRPr="00BA2253">
        <w:rPr>
          <w:b/>
          <w:sz w:val="24"/>
          <w:u w:val="single"/>
        </w:rPr>
        <w:t xml:space="preserve"> piso 1 Edificio Docencia  Bogotá.</w:t>
      </w:r>
    </w:p>
    <w:p w:rsidR="00C7073C" w:rsidRPr="00BA2253" w:rsidRDefault="00C7073C">
      <w:pPr>
        <w:pStyle w:val="Ttulo2"/>
        <w:jc w:val="center"/>
        <w:rPr>
          <w:b/>
          <w:sz w:val="20"/>
        </w:rPr>
      </w:pPr>
    </w:p>
    <w:p w:rsidR="00C7073C" w:rsidRDefault="00C7073C" w:rsidP="00BA2253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:rsidR="00C7073C" w:rsidRDefault="00C7073C" w:rsidP="00BA2253">
      <w:pPr>
        <w:pStyle w:val="Ttulo2"/>
        <w:jc w:val="center"/>
        <w:rPr>
          <w:i w:val="0"/>
          <w:sz w:val="20"/>
        </w:rPr>
      </w:pP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:rsidR="003A65D7" w:rsidRDefault="003A65D7" w:rsidP="003A65D7">
      <w:pPr>
        <w:pStyle w:val="Textoindependiente"/>
        <w:rPr>
          <w:b w:val="0"/>
          <w:sz w:val="20"/>
        </w:rPr>
      </w:pPr>
    </w:p>
    <w:p w:rsidR="003A65D7" w:rsidRDefault="003A65D7">
      <w:pPr>
        <w:pStyle w:val="Textoindependiente"/>
        <w:rPr>
          <w:sz w:val="20"/>
        </w:rPr>
      </w:pP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</w:p>
    <w:p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:rsidR="00CB3D48" w:rsidRDefault="00CB3D48" w:rsidP="00861AFC">
      <w:pPr>
        <w:pStyle w:val="Textoindependiente"/>
        <w:jc w:val="left"/>
        <w:rPr>
          <w:b w:val="0"/>
          <w:sz w:val="20"/>
        </w:rPr>
      </w:pPr>
      <w:bookmarkStart w:id="0" w:name="_GoBack"/>
      <w:bookmarkEnd w:id="0"/>
    </w:p>
    <w:sectPr w:rsidR="00CB3D48" w:rsidSect="00CB3D48">
      <w:headerReference w:type="default" r:id="rId7"/>
      <w:footerReference w:type="even" r:id="rId8"/>
      <w:footerReference w:type="default" r:id="rId9"/>
      <w:pgSz w:w="12242" w:h="15842" w:code="1"/>
      <w:pgMar w:top="284" w:right="618" w:bottom="567" w:left="1134" w:header="397" w:footer="1077" w:gutter="0"/>
      <w:paperSrc w:first="257"/>
      <w:pgNumType w:start="1"/>
      <w:cols w:space="78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0ADA" w:rsidRDefault="00650ADA">
      <w:r>
        <w:separator/>
      </w:r>
    </w:p>
  </w:endnote>
  <w:endnote w:type="continuationSeparator" w:id="0">
    <w:p w:rsidR="00650ADA" w:rsidRDefault="00650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D673D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14218" w:rsidRDefault="00014218" w:rsidP="00014218">
    <w:pPr>
      <w:pStyle w:val="Piedepgina"/>
      <w:jc w:val="center"/>
      <w:rPr>
        <w:rFonts w:ascii="Arial" w:hAnsi="Arial" w:cs="Arial"/>
        <w:color w:val="000000"/>
        <w:sz w:val="16"/>
        <w:szCs w:val="16"/>
      </w:rPr>
    </w:pPr>
  </w:p>
  <w:p w:rsidR="00EF5908" w:rsidRPr="0085391C" w:rsidRDefault="00EF5908" w:rsidP="00EF5908">
    <w:pPr>
      <w:tabs>
        <w:tab w:val="center" w:pos="4419"/>
        <w:tab w:val="right" w:pos="8838"/>
      </w:tabs>
      <w:jc w:val="center"/>
      <w:rPr>
        <w:rFonts w:ascii="Helvetica" w:hAnsi="Helvetica" w:cs="Arial"/>
        <w:iCs/>
        <w:color w:val="000000"/>
        <w:sz w:val="16"/>
        <w:szCs w:val="16"/>
      </w:rPr>
    </w:pPr>
    <w:r w:rsidRPr="0085391C">
      <w:rPr>
        <w:rFonts w:ascii="Helvetica" w:hAnsi="Helvetica" w:cs="Arial"/>
        <w:iCs/>
        <w:color w:val="000000"/>
        <w:sz w:val="16"/>
        <w:szCs w:val="16"/>
      </w:rPr>
      <w:t>Dirección Calle 45 No. 1-51 Bucaramanga -</w:t>
    </w:r>
    <w:r>
      <w:rPr>
        <w:rFonts w:ascii="Helvetica" w:hAnsi="Helvetica" w:cs="Arial"/>
        <w:iCs/>
        <w:color w:val="000000"/>
        <w:sz w:val="16"/>
        <w:szCs w:val="16"/>
      </w:rPr>
      <w:t xml:space="preserve"> </w:t>
    </w:r>
    <w:hyperlink r:id="rId1" w:history="1">
      <w:r w:rsidRPr="002A2E3A">
        <w:rPr>
          <w:rStyle w:val="Hipervnculo"/>
          <w:rFonts w:ascii="Helvetica" w:hAnsi="Helvetica" w:cs="Arial"/>
          <w:iCs/>
          <w:sz w:val="16"/>
          <w:szCs w:val="16"/>
        </w:rPr>
        <w:t>drnoadministrativa@medicinalegal.gov.co</w:t>
      </w:r>
    </w:hyperlink>
  </w:p>
  <w:p w:rsidR="00EF5908" w:rsidRPr="0085391C" w:rsidRDefault="00EF5908" w:rsidP="00EF5908">
    <w:pPr>
      <w:tabs>
        <w:tab w:val="center" w:pos="4419"/>
        <w:tab w:val="right" w:pos="8838"/>
      </w:tabs>
      <w:jc w:val="center"/>
      <w:rPr>
        <w:rFonts w:ascii="Helvetica" w:hAnsi="Helvetica" w:cs="Arial"/>
        <w:iCs/>
        <w:color w:val="000000"/>
        <w:sz w:val="16"/>
        <w:szCs w:val="16"/>
      </w:rPr>
    </w:pPr>
    <w:r>
      <w:rPr>
        <w:rFonts w:ascii="Helvetica" w:hAnsi="Helvetica" w:cs="Arial"/>
        <w:iCs/>
        <w:color w:val="000000"/>
        <w:sz w:val="16"/>
        <w:szCs w:val="16"/>
      </w:rPr>
      <w:t xml:space="preserve">Conmutador: </w:t>
    </w:r>
    <w:r w:rsidRPr="0085391C">
      <w:rPr>
        <w:rFonts w:ascii="Helvetica" w:hAnsi="Helvetica" w:cs="Arial"/>
        <w:iCs/>
        <w:color w:val="000000"/>
        <w:sz w:val="16"/>
        <w:szCs w:val="16"/>
      </w:rPr>
      <w:t xml:space="preserve"> </w:t>
    </w:r>
    <w:r>
      <w:rPr>
        <w:rFonts w:ascii="Helvetica" w:hAnsi="Helvetica" w:cs="Arial"/>
        <w:iCs/>
        <w:color w:val="000000"/>
        <w:sz w:val="16"/>
        <w:szCs w:val="16"/>
      </w:rPr>
      <w:t>6854966 – Ext: 40015 - 40008</w:t>
    </w:r>
  </w:p>
  <w:p w:rsidR="00EF5908" w:rsidRPr="0085391C" w:rsidRDefault="00EF5908" w:rsidP="00EF5908">
    <w:pPr>
      <w:tabs>
        <w:tab w:val="center" w:pos="4419"/>
        <w:tab w:val="right" w:pos="8838"/>
      </w:tabs>
      <w:jc w:val="center"/>
      <w:rPr>
        <w:rFonts w:ascii="Helvetica" w:hAnsi="Helvetica" w:cs="Arial"/>
        <w:iCs/>
        <w:color w:val="000000"/>
        <w:sz w:val="16"/>
        <w:szCs w:val="16"/>
      </w:rPr>
    </w:pPr>
    <w:hyperlink r:id="rId2" w:history="1">
      <w:r w:rsidRPr="0085391C">
        <w:rPr>
          <w:rFonts w:ascii="Helvetica" w:hAnsi="Helvetica" w:cs="Arial"/>
          <w:iCs/>
          <w:color w:val="0000FF"/>
          <w:sz w:val="16"/>
          <w:szCs w:val="16"/>
          <w:u w:val="single"/>
        </w:rPr>
        <w:t>www.medicinalegal.gov.co</w:t>
      </w:r>
    </w:hyperlink>
  </w:p>
  <w:p w:rsidR="00C7073C" w:rsidRDefault="00C7073C" w:rsidP="00EF5908">
    <w:pPr>
      <w:pStyle w:val="Piedepgina"/>
      <w:jc w:val="center"/>
      <w:rPr>
        <w:b/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0ADA" w:rsidRDefault="00650ADA">
      <w:r>
        <w:separator/>
      </w:r>
    </w:p>
  </w:footnote>
  <w:footnote w:type="continuationSeparator" w:id="0">
    <w:p w:rsidR="00650ADA" w:rsidRDefault="00650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73C" w:rsidRDefault="009E215D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FORMATO </w:t>
                          </w:r>
                          <w:r w:rsidR="003D0029">
                            <w:rPr>
                              <w:rFonts w:ascii="Arial Black" w:hAnsi="Arial Black"/>
                              <w:sz w:val="24"/>
                            </w:rPr>
                            <w:t>DE INFORMACIÓN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TRIBUTARIA- </w:t>
                          </w:r>
                          <w:r w:rsidR="00506B1F">
                            <w:rPr>
                              <w:rFonts w:ascii="Arial Black" w:hAnsi="Arial Black"/>
                              <w:sz w:val="24"/>
                            </w:rPr>
                            <w:t>2025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" o:allowincell="f">
              <v:textbox>
                <w:txbxContent>
                  <w:p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:rsidR="00C7073C" w:rsidRDefault="00C7073C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 xml:space="preserve">FORMATO </w:t>
                    </w:r>
                    <w:r w:rsidR="003D0029">
                      <w:rPr>
                        <w:rFonts w:ascii="Arial Black" w:hAnsi="Arial Black"/>
                        <w:sz w:val="24"/>
                      </w:rPr>
                      <w:t>DE INFORMACIÓN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TRIBUTARIA- </w:t>
                    </w:r>
                    <w:r w:rsidR="00506B1F">
                      <w:rPr>
                        <w:rFonts w:ascii="Arial Black" w:hAnsi="Arial Black"/>
                        <w:sz w:val="24"/>
                      </w:rPr>
                      <w:t>2025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O" w:eastAsia="es-CO"/>
      </w:rPr>
      <w:drawing>
        <wp:inline distT="0" distB="0" distL="0" distR="0">
          <wp:extent cx="923925" cy="895350"/>
          <wp:effectExtent l="19050" t="0" r="9525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253"/>
    <w:rsid w:val="00014218"/>
    <w:rsid w:val="00036D5B"/>
    <w:rsid w:val="00090390"/>
    <w:rsid w:val="00144813"/>
    <w:rsid w:val="00150044"/>
    <w:rsid w:val="001B74A3"/>
    <w:rsid w:val="00210705"/>
    <w:rsid w:val="00256675"/>
    <w:rsid w:val="002F1AC0"/>
    <w:rsid w:val="00390FBD"/>
    <w:rsid w:val="003A65D7"/>
    <w:rsid w:val="003D0029"/>
    <w:rsid w:val="003D33E9"/>
    <w:rsid w:val="003F337F"/>
    <w:rsid w:val="003F63E4"/>
    <w:rsid w:val="003F69F9"/>
    <w:rsid w:val="004B0AD5"/>
    <w:rsid w:val="004C094D"/>
    <w:rsid w:val="00506B1F"/>
    <w:rsid w:val="00650ADA"/>
    <w:rsid w:val="006753F4"/>
    <w:rsid w:val="006D550C"/>
    <w:rsid w:val="006E248C"/>
    <w:rsid w:val="006E6D38"/>
    <w:rsid w:val="00752EBD"/>
    <w:rsid w:val="007854E2"/>
    <w:rsid w:val="00845B3B"/>
    <w:rsid w:val="00861AFC"/>
    <w:rsid w:val="008B4188"/>
    <w:rsid w:val="009E215D"/>
    <w:rsid w:val="00A30CD7"/>
    <w:rsid w:val="00A56D32"/>
    <w:rsid w:val="00A63460"/>
    <w:rsid w:val="00B95105"/>
    <w:rsid w:val="00BA2253"/>
    <w:rsid w:val="00BA2832"/>
    <w:rsid w:val="00BB6924"/>
    <w:rsid w:val="00BC659B"/>
    <w:rsid w:val="00BE64C7"/>
    <w:rsid w:val="00C13580"/>
    <w:rsid w:val="00C31C29"/>
    <w:rsid w:val="00C54E9A"/>
    <w:rsid w:val="00C7073C"/>
    <w:rsid w:val="00C80CF6"/>
    <w:rsid w:val="00C97A45"/>
    <w:rsid w:val="00CB3D48"/>
    <w:rsid w:val="00CD673D"/>
    <w:rsid w:val="00D54D54"/>
    <w:rsid w:val="00D96B1C"/>
    <w:rsid w:val="00DF596E"/>
    <w:rsid w:val="00E153C6"/>
    <w:rsid w:val="00E6127A"/>
    <w:rsid w:val="00E654B6"/>
    <w:rsid w:val="00E903FB"/>
    <w:rsid w:val="00EF4D34"/>
    <w:rsid w:val="00EF5908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docId w15:val="{FB261BA6-25F3-4EC6-B8E6-B13FF00F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no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D8F3A-148B-4562-9990-4336E7329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</Template>
  <TotalTime>19</TotalTime>
  <Pages>1</Pages>
  <Words>414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2690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Claudia Yaneth Rojas Carreño</cp:lastModifiedBy>
  <cp:revision>12</cp:revision>
  <cp:lastPrinted>2019-10-10T16:08:00Z</cp:lastPrinted>
  <dcterms:created xsi:type="dcterms:W3CDTF">2019-10-16T18:45:00Z</dcterms:created>
  <dcterms:modified xsi:type="dcterms:W3CDTF">2025-01-31T20:29:00Z</dcterms:modified>
</cp:coreProperties>
</file>