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C354F" w:rsidRPr="00AC354F" w:rsidRDefault="00373A84" w:rsidP="00AC354F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AC354F">
        <w:rPr>
          <w:rStyle w:val="EquationCaption"/>
          <w:sz w:val="18"/>
          <w:szCs w:val="18"/>
        </w:rPr>
        <w:t>a</w:t>
      </w:r>
      <w:r w:rsidR="00AC354F" w:rsidRPr="00AC354F">
        <w:rPr>
          <w:sz w:val="18"/>
          <w:szCs w:val="18"/>
          <w:lang w:val="es-ES"/>
        </w:rPr>
        <w:t>dquisición de elementos de protección personal para los servidores de la Regional Occidente</w:t>
      </w:r>
      <w:r w:rsidR="00AC354F">
        <w:rPr>
          <w:sz w:val="18"/>
          <w:szCs w:val="18"/>
          <w:lang w:val="es-ES"/>
        </w:rPr>
        <w:t>.</w:t>
      </w: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913" w:rsidRDefault="00987913">
      <w:r>
        <w:separator/>
      </w:r>
    </w:p>
  </w:endnote>
  <w:endnote w:type="continuationSeparator" w:id="0">
    <w:p w:rsidR="00987913" w:rsidRDefault="0098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331DB4" w:rsidRDefault="00987913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331DB4" w:rsidRPr="00C14729" w:rsidRDefault="00987913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913" w:rsidRDefault="00987913">
      <w:r>
        <w:separator/>
      </w:r>
    </w:p>
  </w:footnote>
  <w:footnote w:type="continuationSeparator" w:id="0">
    <w:p w:rsidR="00987913" w:rsidRDefault="00987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14E2E373" wp14:editId="5F3C608F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AC354F">
      <w:rPr>
        <w:rFonts w:ascii="Arial" w:hAnsi="Arial" w:cs="Arial"/>
        <w:sz w:val="18"/>
        <w:szCs w:val="18"/>
      </w:rPr>
      <w:t>1</w:t>
    </w:r>
    <w:r w:rsidR="005C3D6E">
      <w:rPr>
        <w:rFonts w:ascii="Arial" w:hAnsi="Arial" w:cs="Arial"/>
        <w:sz w:val="18"/>
        <w:szCs w:val="18"/>
      </w:rPr>
      <w:t>8</w:t>
    </w:r>
    <w:r w:rsidR="00D43DF0" w:rsidRPr="00A870B3">
      <w:rPr>
        <w:rFonts w:ascii="Arial" w:hAnsi="Arial" w:cs="Arial"/>
        <w:sz w:val="18"/>
        <w:szCs w:val="18"/>
      </w:rPr>
      <w:t>-DROC-202</w:t>
    </w:r>
    <w:r w:rsidR="00331DB4">
      <w:rPr>
        <w:rFonts w:ascii="Arial" w:hAnsi="Arial" w:cs="Arial"/>
        <w:sz w:val="18"/>
        <w:szCs w:val="18"/>
      </w:rPr>
      <w:t>5</w:t>
    </w:r>
  </w:p>
  <w:p w:rsidR="00AC354F" w:rsidRPr="00AC354F" w:rsidRDefault="00AC354F" w:rsidP="00AC354F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r w:rsidRPr="00AC354F">
      <w:rPr>
        <w:rFonts w:ascii="Arial" w:hAnsi="Arial" w:cs="Arial"/>
        <w:lang w:val="es-ES"/>
      </w:rPr>
      <w:t>Adquisición de elementos de protección personal para los servidores de la Regional Occidente</w:t>
    </w:r>
  </w:p>
  <w:p w:rsidR="00340847" w:rsidRPr="00546427" w:rsidRDefault="00340847" w:rsidP="00AC354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65CB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3D6E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346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913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354F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1883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16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2233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Hauochar Ramirez</cp:lastModifiedBy>
  <cp:revision>31</cp:revision>
  <cp:lastPrinted>2017-11-27T16:29:00Z</cp:lastPrinted>
  <dcterms:created xsi:type="dcterms:W3CDTF">2023-01-25T17:44:00Z</dcterms:created>
  <dcterms:modified xsi:type="dcterms:W3CDTF">2025-05-16T17:58:00Z</dcterms:modified>
</cp:coreProperties>
</file>