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324944" w14:textId="7050E02E" w:rsidR="00B552C5" w:rsidRPr="00E56706" w:rsidRDefault="00F231F5" w:rsidP="00F231F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56706">
        <w:rPr>
          <w:rFonts w:ascii="Arial" w:hAnsi="Arial" w:cs="Arial"/>
          <w:b/>
          <w:bCs/>
          <w:sz w:val="24"/>
          <w:szCs w:val="24"/>
        </w:rPr>
        <w:t xml:space="preserve">INFORME DE SUPERVISIÓN </w:t>
      </w:r>
      <w:r w:rsidR="00322A60" w:rsidRPr="00E56706">
        <w:rPr>
          <w:rFonts w:ascii="Arial" w:hAnsi="Arial" w:cs="Arial"/>
          <w:b/>
          <w:bCs/>
          <w:sz w:val="24"/>
          <w:szCs w:val="24"/>
        </w:rPr>
        <w:t>N.º</w:t>
      </w:r>
      <w:r w:rsidRPr="00E56706">
        <w:rPr>
          <w:rFonts w:ascii="Arial" w:hAnsi="Arial" w:cs="Arial"/>
          <w:b/>
          <w:bCs/>
          <w:sz w:val="24"/>
          <w:szCs w:val="24"/>
        </w:rPr>
        <w:t xml:space="preserve"> </w:t>
      </w:r>
      <w:r w:rsidR="005A13DD">
        <w:rPr>
          <w:rFonts w:ascii="Arial" w:hAnsi="Arial" w:cs="Arial"/>
          <w:b/>
          <w:bCs/>
          <w:sz w:val="24"/>
          <w:szCs w:val="24"/>
        </w:rPr>
        <w:t>1</w:t>
      </w:r>
    </w:p>
    <w:p w14:paraId="72316DBF" w14:textId="77777777" w:rsidR="00F231F5" w:rsidRPr="00E56706" w:rsidRDefault="00F231F5" w:rsidP="00F231F5">
      <w:pPr>
        <w:spacing w:after="0"/>
        <w:jc w:val="center"/>
        <w:rPr>
          <w:rFonts w:ascii="Arial" w:hAnsi="Arial" w:cs="Arial"/>
          <w:sz w:val="24"/>
          <w:szCs w:val="24"/>
        </w:rPr>
      </w:pPr>
    </w:p>
    <w:tbl>
      <w:tblPr>
        <w:tblW w:w="94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58"/>
        <w:gridCol w:w="5655"/>
      </w:tblGrid>
      <w:tr w:rsidR="00F231F5" w:rsidRPr="00E56706" w14:paraId="1F605366" w14:textId="77777777" w:rsidTr="00BF35B3">
        <w:trPr>
          <w:trHeight w:val="292"/>
          <w:jc w:val="center"/>
        </w:trPr>
        <w:tc>
          <w:tcPr>
            <w:tcW w:w="9413" w:type="dxa"/>
            <w:gridSpan w:val="2"/>
            <w:shd w:val="clear" w:color="auto" w:fill="auto"/>
            <w:vAlign w:val="center"/>
          </w:tcPr>
          <w:p w14:paraId="6D4C337E" w14:textId="77777777" w:rsidR="00F231F5" w:rsidRPr="00225990" w:rsidRDefault="00F231F5" w:rsidP="00F231F5">
            <w:pPr>
              <w:spacing w:after="5" w:line="271" w:lineRule="auto"/>
              <w:ind w:right="89"/>
              <w:jc w:val="center"/>
              <w:rPr>
                <w:rFonts w:ascii="Arial" w:eastAsia="Arial Unicode MS" w:hAnsi="Arial" w:cs="Arial"/>
                <w:b/>
                <w:bCs/>
                <w:color w:val="000000"/>
                <w:lang w:eastAsia="es-CO"/>
              </w:rPr>
            </w:pPr>
            <w:r w:rsidRPr="00225990">
              <w:rPr>
                <w:rFonts w:ascii="Arial" w:hAnsi="Arial" w:cs="Arial"/>
                <w:b/>
                <w:bCs/>
              </w:rPr>
              <w:t>DATOS DEL CONTRATO SUPERVISADO</w:t>
            </w:r>
          </w:p>
        </w:tc>
      </w:tr>
      <w:tr w:rsidR="00225990" w:rsidRPr="00E56706" w14:paraId="3B8CC7FA" w14:textId="77777777" w:rsidTr="00BF35B3">
        <w:trPr>
          <w:trHeight w:val="264"/>
          <w:jc w:val="center"/>
        </w:trPr>
        <w:tc>
          <w:tcPr>
            <w:tcW w:w="3758" w:type="dxa"/>
            <w:shd w:val="clear" w:color="auto" w:fill="auto"/>
            <w:vAlign w:val="center"/>
          </w:tcPr>
          <w:p w14:paraId="4D6C35D0" w14:textId="77777777" w:rsidR="00225990" w:rsidRPr="00225990" w:rsidRDefault="00225990" w:rsidP="00225990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CONTRATO</w:t>
            </w:r>
          </w:p>
        </w:tc>
        <w:tc>
          <w:tcPr>
            <w:tcW w:w="5655" w:type="dxa"/>
            <w:shd w:val="clear" w:color="auto" w:fill="auto"/>
          </w:tcPr>
          <w:p w14:paraId="4B594A86" w14:textId="0A9F2D0B" w:rsidR="00225990" w:rsidRPr="00225990" w:rsidRDefault="00F6398D" w:rsidP="00225990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</w:t>
            </w:r>
            <w:r w:rsidR="00322A60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CPS</w:t>
            </w:r>
            <w:r w:rsidR="00274F46">
              <w:rPr>
                <w:rFonts w:ascii="Arial" w:hAnsi="Arial" w:cs="Arial"/>
                <w:b/>
                <w:bCs/>
                <w:sz w:val="20"/>
                <w:szCs w:val="20"/>
              </w:rPr>
              <w:t>109</w:t>
            </w:r>
          </w:p>
        </w:tc>
      </w:tr>
      <w:tr w:rsidR="00225990" w:rsidRPr="00E56706" w14:paraId="24787F16" w14:textId="77777777" w:rsidTr="00BF35B3">
        <w:trPr>
          <w:trHeight w:val="278"/>
          <w:jc w:val="center"/>
        </w:trPr>
        <w:tc>
          <w:tcPr>
            <w:tcW w:w="3758" w:type="dxa"/>
            <w:shd w:val="clear" w:color="auto" w:fill="auto"/>
            <w:vAlign w:val="center"/>
          </w:tcPr>
          <w:p w14:paraId="22E09EBC" w14:textId="77777777" w:rsidR="00225990" w:rsidRPr="00225990" w:rsidRDefault="00225990" w:rsidP="00225990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 xml:space="preserve">CONTRATISTA </w:t>
            </w:r>
          </w:p>
        </w:tc>
        <w:tc>
          <w:tcPr>
            <w:tcW w:w="5655" w:type="dxa"/>
            <w:shd w:val="clear" w:color="auto" w:fill="auto"/>
          </w:tcPr>
          <w:p w14:paraId="1E364EC4" w14:textId="0E94BBC1" w:rsidR="00225990" w:rsidRPr="00225990" w:rsidRDefault="00F751B1" w:rsidP="00225990">
            <w:pPr>
              <w:tabs>
                <w:tab w:val="left" w:pos="1085"/>
              </w:tabs>
              <w:spacing w:after="5" w:line="271" w:lineRule="auto"/>
              <w:ind w:right="89"/>
              <w:jc w:val="both"/>
              <w:rPr>
                <w:rFonts w:ascii="Arial" w:eastAsia="Batang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LUIS FERNANDO BUELVAS MARULANDA</w:t>
            </w:r>
          </w:p>
        </w:tc>
      </w:tr>
      <w:tr w:rsidR="00225990" w:rsidRPr="00E56706" w14:paraId="67DAE3A0" w14:textId="77777777" w:rsidTr="00BF35B3">
        <w:trPr>
          <w:trHeight w:val="264"/>
          <w:jc w:val="center"/>
        </w:trPr>
        <w:tc>
          <w:tcPr>
            <w:tcW w:w="3758" w:type="dxa"/>
            <w:shd w:val="clear" w:color="auto" w:fill="auto"/>
            <w:vAlign w:val="center"/>
          </w:tcPr>
          <w:p w14:paraId="3DB02637" w14:textId="77777777" w:rsidR="00225990" w:rsidRPr="00225990" w:rsidRDefault="00225990" w:rsidP="00225990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 xml:space="preserve">NÚMERO DE IDENTIFICACIÓN </w:t>
            </w:r>
          </w:p>
        </w:tc>
        <w:tc>
          <w:tcPr>
            <w:tcW w:w="5655" w:type="dxa"/>
            <w:shd w:val="clear" w:color="auto" w:fill="auto"/>
          </w:tcPr>
          <w:p w14:paraId="29B6E0CD" w14:textId="73370F91" w:rsidR="00225990" w:rsidRPr="00225990" w:rsidRDefault="00611DB6" w:rsidP="00225990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C.C. </w:t>
            </w:r>
            <w:r w:rsidR="00F751B1">
              <w:rPr>
                <w:rFonts w:ascii="Arial" w:hAnsi="Arial" w:cs="Arial"/>
                <w:b/>
                <w:bCs/>
                <w:sz w:val="20"/>
                <w:szCs w:val="20"/>
              </w:rPr>
              <w:t>1.007.755.792</w:t>
            </w:r>
          </w:p>
        </w:tc>
      </w:tr>
      <w:tr w:rsidR="00E51D5A" w:rsidRPr="00E56706" w14:paraId="5C450F6B" w14:textId="77777777" w:rsidTr="006716FF">
        <w:trPr>
          <w:trHeight w:val="197"/>
          <w:jc w:val="center"/>
        </w:trPr>
        <w:tc>
          <w:tcPr>
            <w:tcW w:w="3758" w:type="dxa"/>
            <w:shd w:val="clear" w:color="auto" w:fill="auto"/>
            <w:vAlign w:val="center"/>
          </w:tcPr>
          <w:p w14:paraId="535B5215" w14:textId="77777777" w:rsidR="00E51D5A" w:rsidRPr="00225990" w:rsidRDefault="00E51D5A" w:rsidP="00E51D5A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PLAZO</w:t>
            </w:r>
          </w:p>
        </w:tc>
        <w:tc>
          <w:tcPr>
            <w:tcW w:w="5655" w:type="dxa"/>
            <w:shd w:val="clear" w:color="auto" w:fill="auto"/>
          </w:tcPr>
          <w:p w14:paraId="7168CB1D" w14:textId="7FEE485F" w:rsidR="00E51D5A" w:rsidRPr="00225990" w:rsidRDefault="005A13DD" w:rsidP="00E51D5A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F751B1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611DB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274F46">
              <w:rPr>
                <w:rFonts w:ascii="Arial" w:hAnsi="Arial" w:cs="Arial"/>
                <w:b/>
                <w:bCs/>
                <w:sz w:val="20"/>
                <w:szCs w:val="20"/>
              </w:rPr>
              <w:t>mayo al 30 de junio</w:t>
            </w:r>
            <w:r w:rsidR="00611DB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</w:t>
            </w:r>
            <w:r w:rsidR="00322A60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E51D5A" w:rsidRPr="00E56706" w14:paraId="1CC293C9" w14:textId="77777777" w:rsidTr="00BF35B3">
        <w:trPr>
          <w:trHeight w:val="264"/>
          <w:jc w:val="center"/>
        </w:trPr>
        <w:tc>
          <w:tcPr>
            <w:tcW w:w="3758" w:type="dxa"/>
            <w:shd w:val="clear" w:color="auto" w:fill="auto"/>
            <w:vAlign w:val="center"/>
          </w:tcPr>
          <w:p w14:paraId="606D6DAF" w14:textId="77777777" w:rsidR="00E51D5A" w:rsidRPr="00225990" w:rsidRDefault="00E51D5A" w:rsidP="00E51D5A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VALOR</w:t>
            </w:r>
          </w:p>
        </w:tc>
        <w:tc>
          <w:tcPr>
            <w:tcW w:w="5655" w:type="dxa"/>
            <w:shd w:val="clear" w:color="auto" w:fill="auto"/>
          </w:tcPr>
          <w:p w14:paraId="6115CF67" w14:textId="0CF3C400" w:rsidR="00E51D5A" w:rsidRPr="00225990" w:rsidRDefault="00611DB6" w:rsidP="00E51D5A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$ </w:t>
            </w:r>
            <w:r w:rsidR="00274F46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="005A13DD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 w:rsidR="001B5BD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D514F3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  <w:r w:rsidR="005A13DD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 w:rsidR="00D514F3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5A13DD"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</w:tr>
      <w:tr w:rsidR="00225990" w:rsidRPr="00E56706" w14:paraId="650D98A1" w14:textId="77777777" w:rsidTr="00BF35B3">
        <w:trPr>
          <w:trHeight w:val="264"/>
          <w:jc w:val="center"/>
        </w:trPr>
        <w:tc>
          <w:tcPr>
            <w:tcW w:w="3758" w:type="dxa"/>
            <w:shd w:val="clear" w:color="auto" w:fill="auto"/>
            <w:vAlign w:val="center"/>
          </w:tcPr>
          <w:p w14:paraId="6FAC590A" w14:textId="77777777" w:rsidR="00225990" w:rsidRPr="00225990" w:rsidRDefault="00225990" w:rsidP="00225990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SUPERVISOR</w:t>
            </w:r>
          </w:p>
        </w:tc>
        <w:tc>
          <w:tcPr>
            <w:tcW w:w="5655" w:type="dxa"/>
            <w:shd w:val="clear" w:color="auto" w:fill="auto"/>
          </w:tcPr>
          <w:p w14:paraId="41E0B85D" w14:textId="0E7B6659" w:rsidR="00225990" w:rsidRPr="00225990" w:rsidRDefault="00274F46" w:rsidP="00225990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Arial Unicode MS" w:hAnsi="Arial" w:cs="Arial"/>
                <w:b/>
                <w:bCs/>
                <w:color w:val="000000"/>
                <w:sz w:val="20"/>
                <w:szCs w:val="20"/>
              </w:rPr>
              <w:t>SUBDIRECTOR CIENTIFICO O QUINE HAGA SUS VECES</w:t>
            </w:r>
          </w:p>
        </w:tc>
      </w:tr>
      <w:tr w:rsidR="00225990" w:rsidRPr="00E56706" w14:paraId="20D0CB65" w14:textId="77777777" w:rsidTr="00BF35B3">
        <w:tblPrEx>
          <w:tblLook w:val="01E0" w:firstRow="1" w:lastRow="1" w:firstColumn="1" w:lastColumn="1" w:noHBand="0" w:noVBand="0"/>
        </w:tblPrEx>
        <w:trPr>
          <w:trHeight w:val="264"/>
          <w:jc w:val="center"/>
        </w:trPr>
        <w:tc>
          <w:tcPr>
            <w:tcW w:w="3758" w:type="dxa"/>
            <w:shd w:val="clear" w:color="auto" w:fill="auto"/>
            <w:vAlign w:val="center"/>
          </w:tcPr>
          <w:p w14:paraId="55A55851" w14:textId="77777777" w:rsidR="00225990" w:rsidRPr="00225990" w:rsidRDefault="00225990" w:rsidP="00225990">
            <w:pPr>
              <w:spacing w:after="5" w:line="271" w:lineRule="auto"/>
              <w:ind w:right="-108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ESTADO ACTUAL DEL CONTRATO</w:t>
            </w:r>
          </w:p>
        </w:tc>
        <w:tc>
          <w:tcPr>
            <w:tcW w:w="5655" w:type="dxa"/>
            <w:shd w:val="clear" w:color="auto" w:fill="auto"/>
          </w:tcPr>
          <w:p w14:paraId="4339F09F" w14:textId="775223EE" w:rsidR="00225990" w:rsidRPr="00225990" w:rsidRDefault="00DB5AE8" w:rsidP="00225990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5A13DD">
              <w:rPr>
                <w:rFonts w:ascii="Arial" w:hAnsi="Arial" w:cs="Arial"/>
                <w:sz w:val="20"/>
                <w:szCs w:val="20"/>
              </w:rPr>
              <w:t>N EJECUCIÓN</w:t>
            </w:r>
          </w:p>
        </w:tc>
      </w:tr>
      <w:tr w:rsidR="00225990" w:rsidRPr="00E56706" w14:paraId="63DFBE55" w14:textId="77777777" w:rsidTr="00BF35B3">
        <w:tblPrEx>
          <w:tblLook w:val="01E0" w:firstRow="1" w:lastRow="1" w:firstColumn="1" w:lastColumn="1" w:noHBand="0" w:noVBand="0"/>
        </w:tblPrEx>
        <w:trPr>
          <w:trHeight w:val="1382"/>
          <w:jc w:val="center"/>
        </w:trPr>
        <w:tc>
          <w:tcPr>
            <w:tcW w:w="3758" w:type="dxa"/>
            <w:shd w:val="clear" w:color="auto" w:fill="auto"/>
            <w:vAlign w:val="center"/>
          </w:tcPr>
          <w:p w14:paraId="0517AE0C" w14:textId="77777777" w:rsidR="00225990" w:rsidRPr="00225990" w:rsidRDefault="00225990" w:rsidP="00225990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CONSIDERACIÓN PREVIA</w:t>
            </w:r>
          </w:p>
        </w:tc>
        <w:tc>
          <w:tcPr>
            <w:tcW w:w="5655" w:type="dxa"/>
            <w:shd w:val="clear" w:color="auto" w:fill="auto"/>
          </w:tcPr>
          <w:p w14:paraId="787CB95B" w14:textId="77777777" w:rsidR="00225990" w:rsidRPr="00225990" w:rsidRDefault="00225990" w:rsidP="00225990">
            <w:pPr>
              <w:autoSpaceDE w:val="0"/>
              <w:autoSpaceDN w:val="0"/>
              <w:adjustRightInd w:val="0"/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hAnsi="Arial" w:cs="Arial"/>
                <w:sz w:val="20"/>
                <w:szCs w:val="20"/>
              </w:rPr>
              <w:t>Que, de conformidad con la normatividad vigente, le corresponde al supervisor del contrato realizar las funciones de verificación del objeto del contrato y en consecuencia hacer las respectivas actas de interventoría o supervisión según sea el caso.</w:t>
            </w:r>
          </w:p>
        </w:tc>
      </w:tr>
      <w:tr w:rsidR="00225990" w:rsidRPr="00E56706" w14:paraId="06DBD0A5" w14:textId="77777777" w:rsidTr="00BF35B3">
        <w:tblPrEx>
          <w:tblLook w:val="01E0" w:firstRow="1" w:lastRow="1" w:firstColumn="1" w:lastColumn="1" w:noHBand="0" w:noVBand="0"/>
        </w:tblPrEx>
        <w:trPr>
          <w:trHeight w:val="542"/>
          <w:jc w:val="center"/>
        </w:trPr>
        <w:tc>
          <w:tcPr>
            <w:tcW w:w="3758" w:type="dxa"/>
            <w:shd w:val="clear" w:color="auto" w:fill="auto"/>
            <w:vAlign w:val="center"/>
          </w:tcPr>
          <w:p w14:paraId="1995C0D6" w14:textId="77777777" w:rsidR="00225990" w:rsidRPr="00225990" w:rsidRDefault="00225990" w:rsidP="00225990">
            <w:pPr>
              <w:spacing w:after="5" w:line="271" w:lineRule="auto"/>
              <w:ind w:right="-108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CERTIFICADO DE DISPONIBILIDAD PRESUPUESTAL</w:t>
            </w:r>
          </w:p>
        </w:tc>
        <w:tc>
          <w:tcPr>
            <w:tcW w:w="5655" w:type="dxa"/>
            <w:shd w:val="clear" w:color="auto" w:fill="auto"/>
            <w:vAlign w:val="center"/>
          </w:tcPr>
          <w:p w14:paraId="2113922F" w14:textId="6CE0AD43" w:rsidR="00225990" w:rsidRPr="00225990" w:rsidRDefault="00924BC7" w:rsidP="00225990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CPD 671</w:t>
            </w:r>
            <w:bookmarkStart w:id="0" w:name="_GoBack"/>
            <w:bookmarkEnd w:id="0"/>
          </w:p>
        </w:tc>
      </w:tr>
      <w:tr w:rsidR="00225990" w:rsidRPr="00E56706" w14:paraId="798F2440" w14:textId="77777777" w:rsidTr="00BF35B3">
        <w:tblPrEx>
          <w:tblLook w:val="01E0" w:firstRow="1" w:lastRow="1" w:firstColumn="1" w:lastColumn="1" w:noHBand="0" w:noVBand="0"/>
        </w:tblPrEx>
        <w:trPr>
          <w:trHeight w:val="264"/>
          <w:jc w:val="center"/>
        </w:trPr>
        <w:tc>
          <w:tcPr>
            <w:tcW w:w="3758" w:type="dxa"/>
            <w:shd w:val="clear" w:color="auto" w:fill="auto"/>
            <w:vAlign w:val="center"/>
          </w:tcPr>
          <w:p w14:paraId="39E00CEE" w14:textId="5267299B" w:rsidR="00225990" w:rsidRPr="00225990" w:rsidRDefault="00225990" w:rsidP="00225990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PERIODO DE SUPERVISI</w:t>
            </w:r>
            <w:r w:rsidR="00F751B1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Ó</w:t>
            </w:r>
            <w:r w:rsidRPr="00225990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 xml:space="preserve">N </w:t>
            </w:r>
          </w:p>
        </w:tc>
        <w:tc>
          <w:tcPr>
            <w:tcW w:w="5655" w:type="dxa"/>
            <w:shd w:val="clear" w:color="auto" w:fill="auto"/>
          </w:tcPr>
          <w:p w14:paraId="635CC8C5" w14:textId="7A7F2E30" w:rsidR="00225990" w:rsidRPr="00225990" w:rsidRDefault="00061459" w:rsidP="00225990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F751B1">
              <w:rPr>
                <w:rFonts w:ascii="Arial" w:hAnsi="Arial" w:cs="Arial"/>
                <w:sz w:val="20"/>
                <w:szCs w:val="20"/>
              </w:rPr>
              <w:t>1</w:t>
            </w:r>
            <w:r w:rsidR="00225990" w:rsidRPr="00225990">
              <w:rPr>
                <w:rFonts w:ascii="Arial" w:hAnsi="Arial" w:cs="Arial"/>
                <w:sz w:val="20"/>
                <w:szCs w:val="20"/>
              </w:rPr>
              <w:t xml:space="preserve"> al </w:t>
            </w:r>
            <w:r w:rsidR="00274F46">
              <w:rPr>
                <w:rFonts w:ascii="Arial" w:hAnsi="Arial" w:cs="Arial"/>
                <w:sz w:val="20"/>
                <w:szCs w:val="20"/>
              </w:rPr>
              <w:t>30 de mayo</w:t>
            </w:r>
            <w:r w:rsidR="00225990" w:rsidRPr="00225990">
              <w:rPr>
                <w:rFonts w:ascii="Arial" w:hAnsi="Arial" w:cs="Arial"/>
                <w:sz w:val="20"/>
                <w:szCs w:val="20"/>
              </w:rPr>
              <w:t xml:space="preserve"> de 202</w:t>
            </w:r>
            <w:r w:rsidR="00322A60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</w:tbl>
    <w:p w14:paraId="036EA0AB" w14:textId="77777777" w:rsidR="00F231F5" w:rsidRPr="00E56706" w:rsidRDefault="00F231F5" w:rsidP="00F231F5">
      <w:pPr>
        <w:autoSpaceDE w:val="0"/>
        <w:autoSpaceDN w:val="0"/>
        <w:adjustRightInd w:val="0"/>
        <w:spacing w:after="5" w:line="271" w:lineRule="auto"/>
        <w:ind w:right="89"/>
        <w:jc w:val="both"/>
        <w:rPr>
          <w:rFonts w:ascii="Arial" w:eastAsia="Arial" w:hAnsi="Arial" w:cs="Arial"/>
          <w:b/>
          <w:color w:val="000000"/>
          <w:sz w:val="20"/>
          <w:szCs w:val="20"/>
          <w:lang w:eastAsia="es-CO"/>
        </w:rPr>
      </w:pPr>
    </w:p>
    <w:tbl>
      <w:tblPr>
        <w:tblW w:w="94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644"/>
        <w:gridCol w:w="4820"/>
      </w:tblGrid>
      <w:tr w:rsidR="00F231F5" w:rsidRPr="00E56706" w14:paraId="64411E91" w14:textId="77777777" w:rsidTr="00BF35B3">
        <w:trPr>
          <w:jc w:val="center"/>
        </w:trPr>
        <w:tc>
          <w:tcPr>
            <w:tcW w:w="9464" w:type="dxa"/>
            <w:gridSpan w:val="2"/>
            <w:shd w:val="clear" w:color="auto" w:fill="auto"/>
          </w:tcPr>
          <w:p w14:paraId="46166583" w14:textId="77777777" w:rsidR="00F231F5" w:rsidRPr="00E56706" w:rsidRDefault="00F231F5" w:rsidP="00F231F5">
            <w:pPr>
              <w:autoSpaceDE w:val="0"/>
              <w:autoSpaceDN w:val="0"/>
              <w:adjustRightInd w:val="0"/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color w:val="000000"/>
                <w:lang w:eastAsia="es-CO"/>
              </w:rPr>
              <w:t>MODIFICACIONES AL CONTRATO</w:t>
            </w:r>
          </w:p>
        </w:tc>
      </w:tr>
      <w:tr w:rsidR="00F231F5" w:rsidRPr="00E56706" w14:paraId="1AAD143D" w14:textId="77777777" w:rsidTr="00BF35B3">
        <w:trPr>
          <w:jc w:val="center"/>
        </w:trPr>
        <w:tc>
          <w:tcPr>
            <w:tcW w:w="4644" w:type="dxa"/>
            <w:shd w:val="clear" w:color="auto" w:fill="auto"/>
          </w:tcPr>
          <w:p w14:paraId="313E818F" w14:textId="77777777" w:rsidR="00F231F5" w:rsidRPr="00E56706" w:rsidRDefault="00F231F5" w:rsidP="00F231F5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CESIÓN</w:t>
            </w:r>
          </w:p>
        </w:tc>
        <w:tc>
          <w:tcPr>
            <w:tcW w:w="4820" w:type="dxa"/>
            <w:shd w:val="clear" w:color="auto" w:fill="auto"/>
          </w:tcPr>
          <w:p w14:paraId="45FD1F78" w14:textId="77777777" w:rsidR="00F231F5" w:rsidRPr="00E56706" w:rsidRDefault="00F231F5" w:rsidP="00DA0133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 Unicode MS" w:hAnsi="Arial" w:cs="Arial"/>
                <w:color w:val="000000"/>
                <w:sz w:val="20"/>
                <w:szCs w:val="20"/>
                <w:lang w:eastAsia="es-CO"/>
              </w:rPr>
              <w:t>N</w:t>
            </w:r>
            <w:r w:rsidR="00694C88" w:rsidRPr="00E56706">
              <w:rPr>
                <w:rFonts w:ascii="Arial" w:eastAsia="Arial Unicode MS" w:hAnsi="Arial" w:cs="Arial"/>
                <w:color w:val="000000"/>
                <w:sz w:val="20"/>
                <w:szCs w:val="20"/>
                <w:lang w:eastAsia="es-CO"/>
              </w:rPr>
              <w:t>O APLICA</w:t>
            </w:r>
          </w:p>
        </w:tc>
      </w:tr>
      <w:tr w:rsidR="00694C88" w:rsidRPr="00E56706" w14:paraId="3570E27D" w14:textId="77777777" w:rsidTr="00BF35B3">
        <w:trPr>
          <w:jc w:val="center"/>
        </w:trPr>
        <w:tc>
          <w:tcPr>
            <w:tcW w:w="4644" w:type="dxa"/>
            <w:shd w:val="clear" w:color="auto" w:fill="auto"/>
          </w:tcPr>
          <w:p w14:paraId="7CEE333C" w14:textId="77777777" w:rsidR="00694C88" w:rsidRPr="00E56706" w:rsidRDefault="00694C88" w:rsidP="00694C88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OTRO SÍ (VALOR)</w:t>
            </w:r>
          </w:p>
        </w:tc>
        <w:tc>
          <w:tcPr>
            <w:tcW w:w="4820" w:type="dxa"/>
            <w:shd w:val="clear" w:color="auto" w:fill="auto"/>
          </w:tcPr>
          <w:p w14:paraId="59308526" w14:textId="77777777" w:rsidR="00694C88" w:rsidRPr="00E56706" w:rsidRDefault="00694C88" w:rsidP="00694C88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 Unicode MS" w:hAnsi="Arial" w:cs="Arial"/>
                <w:color w:val="000000"/>
                <w:sz w:val="20"/>
                <w:szCs w:val="20"/>
                <w:lang w:eastAsia="es-CO"/>
              </w:rPr>
              <w:t>NO APLICA</w:t>
            </w:r>
          </w:p>
        </w:tc>
      </w:tr>
      <w:tr w:rsidR="00694C88" w:rsidRPr="00E56706" w14:paraId="2701E2A4" w14:textId="77777777" w:rsidTr="00BF35B3">
        <w:trPr>
          <w:jc w:val="center"/>
        </w:trPr>
        <w:tc>
          <w:tcPr>
            <w:tcW w:w="4644" w:type="dxa"/>
            <w:shd w:val="clear" w:color="auto" w:fill="auto"/>
          </w:tcPr>
          <w:p w14:paraId="46ADAD87" w14:textId="77777777" w:rsidR="00694C88" w:rsidRPr="00E56706" w:rsidRDefault="00694C88" w:rsidP="00694C88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PR</w:t>
            </w:r>
            <w:r w:rsidR="00E56706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Ó</w:t>
            </w:r>
            <w:r w:rsidRPr="00E56706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RROGAS – SUSPENSIONES - REINICIOS</w:t>
            </w:r>
          </w:p>
        </w:tc>
        <w:tc>
          <w:tcPr>
            <w:tcW w:w="4820" w:type="dxa"/>
            <w:shd w:val="clear" w:color="auto" w:fill="auto"/>
          </w:tcPr>
          <w:p w14:paraId="0FE6DEE6" w14:textId="77777777" w:rsidR="00694C88" w:rsidRPr="00E56706" w:rsidRDefault="00694C88" w:rsidP="00694C88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 Unicode MS" w:hAnsi="Arial" w:cs="Arial"/>
                <w:color w:val="000000"/>
                <w:sz w:val="20"/>
                <w:szCs w:val="20"/>
                <w:lang w:eastAsia="es-CO"/>
              </w:rPr>
              <w:t>NO APLICA</w:t>
            </w:r>
          </w:p>
        </w:tc>
      </w:tr>
      <w:tr w:rsidR="00694C88" w:rsidRPr="00E56706" w14:paraId="352A3068" w14:textId="77777777" w:rsidTr="00BF35B3">
        <w:trPr>
          <w:jc w:val="center"/>
        </w:trPr>
        <w:tc>
          <w:tcPr>
            <w:tcW w:w="4644" w:type="dxa"/>
            <w:shd w:val="clear" w:color="auto" w:fill="auto"/>
          </w:tcPr>
          <w:p w14:paraId="0E607331" w14:textId="77777777" w:rsidR="00694C88" w:rsidRPr="00E56706" w:rsidRDefault="00694C88" w:rsidP="00694C88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OBSERVACIONES</w:t>
            </w:r>
          </w:p>
        </w:tc>
        <w:tc>
          <w:tcPr>
            <w:tcW w:w="4820" w:type="dxa"/>
            <w:shd w:val="clear" w:color="auto" w:fill="auto"/>
          </w:tcPr>
          <w:p w14:paraId="252FC876" w14:textId="784DD39E" w:rsidR="00694C88" w:rsidRPr="00E56706" w:rsidRDefault="008A126A" w:rsidP="00694C88">
            <w:pPr>
              <w:spacing w:after="5" w:line="271" w:lineRule="auto"/>
              <w:ind w:right="89"/>
              <w:jc w:val="both"/>
              <w:rPr>
                <w:rFonts w:ascii="Arial" w:eastAsia="Batang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Batang" w:hAnsi="Arial" w:cs="Arial"/>
                <w:color w:val="000000"/>
                <w:sz w:val="20"/>
                <w:szCs w:val="20"/>
                <w:lang w:eastAsia="es-CO"/>
              </w:rPr>
              <w:t>NO APLICA</w:t>
            </w:r>
          </w:p>
        </w:tc>
      </w:tr>
    </w:tbl>
    <w:p w14:paraId="2E8FE1F2" w14:textId="77777777" w:rsidR="00F231F5" w:rsidRPr="00E56706" w:rsidRDefault="00F231F5" w:rsidP="00F231F5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9"/>
        <w:gridCol w:w="4749"/>
      </w:tblGrid>
      <w:tr w:rsidR="00EC60B6" w:rsidRPr="00E56706" w14:paraId="6A0B5652" w14:textId="77777777" w:rsidTr="00BF35B3">
        <w:trPr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BC46C" w14:textId="77777777" w:rsidR="00694C88" w:rsidRPr="00E56706" w:rsidRDefault="00694C88" w:rsidP="00DA0133">
            <w:pPr>
              <w:spacing w:after="5" w:line="271" w:lineRule="auto"/>
              <w:ind w:left="370" w:right="89" w:hanging="10"/>
              <w:jc w:val="center"/>
              <w:rPr>
                <w:rFonts w:ascii="Arial" w:eastAsia="Arial" w:hAnsi="Arial" w:cs="Arial"/>
                <w:b/>
                <w:color w:val="00000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color w:val="000000"/>
                <w:lang w:eastAsia="es-CO"/>
              </w:rPr>
              <w:t>ESTADO DE CUMPLIMIENTO DEL OBJETO Y OBLIGACIONES CONTRACTUALES</w:t>
            </w:r>
          </w:p>
        </w:tc>
      </w:tr>
      <w:tr w:rsidR="00EC60B6" w:rsidRPr="00E56706" w14:paraId="7AD30164" w14:textId="77777777" w:rsidTr="00BF35B3">
        <w:trPr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67489" w14:textId="5F49DD8B" w:rsidR="006D7EF0" w:rsidRDefault="006D7EF0" w:rsidP="004F0108">
            <w:pPr>
              <w:spacing w:after="0"/>
              <w:jc w:val="both"/>
              <w:rPr>
                <w:rFonts w:ascii="Arial" w:hAnsi="Arial" w:cs="Arial"/>
                <w:lang w:eastAsia="es-CO"/>
              </w:rPr>
            </w:pPr>
            <w:r w:rsidRPr="00E56706">
              <w:rPr>
                <w:rFonts w:ascii="Arial" w:hAnsi="Arial" w:cs="Arial"/>
                <w:lang w:eastAsia="es-CO"/>
              </w:rPr>
              <w:t xml:space="preserve">Con base en los informes de avance aportados por </w:t>
            </w:r>
            <w:r w:rsidR="00611DB6">
              <w:rPr>
                <w:rFonts w:ascii="Arial" w:hAnsi="Arial" w:cs="Arial"/>
                <w:lang w:eastAsia="es-CO"/>
              </w:rPr>
              <w:t>el</w:t>
            </w:r>
            <w:r w:rsidRPr="00E56706">
              <w:rPr>
                <w:rFonts w:ascii="Arial" w:hAnsi="Arial" w:cs="Arial"/>
                <w:lang w:eastAsia="es-CO"/>
              </w:rPr>
              <w:t xml:space="preserve"> contratista y la verificación del objeto y obligaciones contractuales</w:t>
            </w:r>
            <w:r>
              <w:rPr>
                <w:rFonts w:ascii="Arial" w:hAnsi="Arial" w:cs="Arial"/>
                <w:lang w:eastAsia="es-CO"/>
              </w:rPr>
              <w:t>,</w:t>
            </w:r>
            <w:r w:rsidRPr="00E56706">
              <w:rPr>
                <w:rFonts w:ascii="Arial" w:hAnsi="Arial" w:cs="Arial"/>
                <w:lang w:eastAsia="es-CO"/>
              </w:rPr>
              <w:t xml:space="preserve"> se establece el siguiente estado de cumplimiento:</w:t>
            </w:r>
          </w:p>
          <w:p w14:paraId="01D78925" w14:textId="77777777" w:rsidR="005A13DD" w:rsidRDefault="005A13DD" w:rsidP="004F0108">
            <w:pPr>
              <w:spacing w:after="0"/>
              <w:jc w:val="both"/>
              <w:rPr>
                <w:rFonts w:ascii="Arial" w:hAnsi="Arial" w:cs="Arial"/>
                <w:lang w:eastAsia="es-CO"/>
              </w:rPr>
            </w:pPr>
          </w:p>
          <w:p w14:paraId="1E144CBD" w14:textId="44C346F5" w:rsidR="002B7032" w:rsidRPr="002B7032" w:rsidRDefault="002B7032" w:rsidP="002B7032">
            <w:pPr>
              <w:numPr>
                <w:ilvl w:val="0"/>
                <w:numId w:val="1"/>
              </w:numPr>
              <w:spacing w:after="60"/>
              <w:jc w:val="both"/>
              <w:rPr>
                <w:rFonts w:ascii="Arial" w:hAnsi="Arial" w:cs="Arial"/>
              </w:rPr>
            </w:pPr>
            <w:r w:rsidRPr="002B7032">
              <w:rPr>
                <w:rFonts w:ascii="Arial" w:hAnsi="Arial" w:cs="Arial"/>
              </w:rPr>
              <w:t>Condu</w:t>
            </w:r>
            <w:r w:rsidR="0065184F">
              <w:rPr>
                <w:rFonts w:ascii="Arial" w:hAnsi="Arial" w:cs="Arial"/>
              </w:rPr>
              <w:t>jo</w:t>
            </w:r>
            <w:r w:rsidRPr="002B7032">
              <w:rPr>
                <w:rFonts w:ascii="Arial" w:hAnsi="Arial" w:cs="Arial"/>
              </w:rPr>
              <w:t xml:space="preserve"> los vehículos de la E.S.E. a velocidades reglamentarias y con las mejores prácticas de seguridad, teniendo en cuenta las normas de tránsito aplicable y vigentes.</w:t>
            </w:r>
          </w:p>
          <w:p w14:paraId="0BD09F11" w14:textId="30AE2C94" w:rsidR="002B7032" w:rsidRPr="002B7032" w:rsidRDefault="002B7032" w:rsidP="002B7032">
            <w:pPr>
              <w:numPr>
                <w:ilvl w:val="0"/>
                <w:numId w:val="1"/>
              </w:numPr>
              <w:spacing w:after="60"/>
              <w:jc w:val="both"/>
              <w:rPr>
                <w:rFonts w:ascii="Arial" w:hAnsi="Arial" w:cs="Arial"/>
              </w:rPr>
            </w:pPr>
            <w:r w:rsidRPr="002B7032">
              <w:rPr>
                <w:rFonts w:ascii="Arial" w:hAnsi="Arial" w:cs="Arial"/>
              </w:rPr>
              <w:t>Mant</w:t>
            </w:r>
            <w:r w:rsidR="0065184F">
              <w:rPr>
                <w:rFonts w:ascii="Arial" w:hAnsi="Arial" w:cs="Arial"/>
              </w:rPr>
              <w:t>uvo</w:t>
            </w:r>
            <w:r w:rsidRPr="002B7032">
              <w:rPr>
                <w:rFonts w:ascii="Arial" w:hAnsi="Arial" w:cs="Arial"/>
              </w:rPr>
              <w:t xml:space="preserve"> el vehículo limpio, desinfectado y tanque de combustible lleno listo para su funcionamiento.</w:t>
            </w:r>
          </w:p>
          <w:p w14:paraId="5D730FB0" w14:textId="73055386" w:rsidR="002B7032" w:rsidRPr="002B7032" w:rsidRDefault="002B7032" w:rsidP="002B7032">
            <w:pPr>
              <w:numPr>
                <w:ilvl w:val="0"/>
                <w:numId w:val="1"/>
              </w:numPr>
              <w:spacing w:after="60"/>
              <w:jc w:val="both"/>
              <w:rPr>
                <w:rFonts w:ascii="Arial" w:hAnsi="Arial" w:cs="Arial"/>
              </w:rPr>
            </w:pPr>
            <w:r w:rsidRPr="002B7032">
              <w:rPr>
                <w:rFonts w:ascii="Arial" w:hAnsi="Arial" w:cs="Arial"/>
              </w:rPr>
              <w:t>H</w:t>
            </w:r>
            <w:r w:rsidR="008E384C">
              <w:rPr>
                <w:rFonts w:ascii="Arial" w:hAnsi="Arial" w:cs="Arial"/>
              </w:rPr>
              <w:t>izo</w:t>
            </w:r>
            <w:r w:rsidRPr="002B7032">
              <w:rPr>
                <w:rFonts w:ascii="Arial" w:hAnsi="Arial" w:cs="Arial"/>
              </w:rPr>
              <w:t xml:space="preserve"> revisi</w:t>
            </w:r>
            <w:r w:rsidR="008E384C">
              <w:rPr>
                <w:rFonts w:ascii="Arial" w:hAnsi="Arial" w:cs="Arial"/>
              </w:rPr>
              <w:t>o</w:t>
            </w:r>
            <w:r w:rsidR="00DE185D">
              <w:rPr>
                <w:rFonts w:ascii="Arial" w:hAnsi="Arial" w:cs="Arial"/>
              </w:rPr>
              <w:t>n</w:t>
            </w:r>
            <w:r w:rsidR="008E384C">
              <w:rPr>
                <w:rFonts w:ascii="Arial" w:hAnsi="Arial" w:cs="Arial"/>
              </w:rPr>
              <w:t>es</w:t>
            </w:r>
            <w:r w:rsidRPr="002B7032">
              <w:rPr>
                <w:rFonts w:ascii="Arial" w:hAnsi="Arial" w:cs="Arial"/>
              </w:rPr>
              <w:t xml:space="preserve"> previa</w:t>
            </w:r>
            <w:r w:rsidR="00DE185D">
              <w:rPr>
                <w:rFonts w:ascii="Arial" w:hAnsi="Arial" w:cs="Arial"/>
              </w:rPr>
              <w:t>s</w:t>
            </w:r>
            <w:r w:rsidRPr="002B7032">
              <w:rPr>
                <w:rFonts w:ascii="Arial" w:hAnsi="Arial" w:cs="Arial"/>
              </w:rPr>
              <w:t xml:space="preserve"> del vehículo antes de cada salida de acuerdo a formato establecido, que permita transportar con seguridad al personal que lo utiliza. </w:t>
            </w:r>
          </w:p>
          <w:p w14:paraId="222DBBD7" w14:textId="492DFEF9" w:rsidR="002B7032" w:rsidRPr="002B7032" w:rsidRDefault="002B7032" w:rsidP="002B7032">
            <w:pPr>
              <w:numPr>
                <w:ilvl w:val="0"/>
                <w:numId w:val="1"/>
              </w:numPr>
              <w:spacing w:after="60"/>
              <w:jc w:val="both"/>
              <w:rPr>
                <w:rFonts w:ascii="Arial" w:hAnsi="Arial" w:cs="Arial"/>
              </w:rPr>
            </w:pPr>
            <w:r w:rsidRPr="002B7032">
              <w:rPr>
                <w:rFonts w:ascii="Arial" w:hAnsi="Arial" w:cs="Arial"/>
              </w:rPr>
              <w:t>En el evento de observar algún tipo de anomalía o desperfecto mecánico inform</w:t>
            </w:r>
            <w:r w:rsidR="00A34778">
              <w:rPr>
                <w:rFonts w:ascii="Arial" w:hAnsi="Arial" w:cs="Arial"/>
              </w:rPr>
              <w:t>ó</w:t>
            </w:r>
            <w:r w:rsidRPr="002B7032">
              <w:rPr>
                <w:rFonts w:ascii="Arial" w:hAnsi="Arial" w:cs="Arial"/>
              </w:rPr>
              <w:t xml:space="preserve"> oportunamente a la subdirección administrativa y financiera. </w:t>
            </w:r>
          </w:p>
          <w:p w14:paraId="4F8BE5F8" w14:textId="014F7A24" w:rsidR="002B7032" w:rsidRPr="002B7032" w:rsidRDefault="002B7032" w:rsidP="002B7032">
            <w:pPr>
              <w:numPr>
                <w:ilvl w:val="0"/>
                <w:numId w:val="1"/>
              </w:numPr>
              <w:spacing w:after="60"/>
              <w:jc w:val="both"/>
              <w:rPr>
                <w:rFonts w:ascii="Arial" w:hAnsi="Arial" w:cs="Arial"/>
              </w:rPr>
            </w:pPr>
            <w:r w:rsidRPr="002B7032">
              <w:rPr>
                <w:rFonts w:ascii="Arial" w:hAnsi="Arial" w:cs="Arial"/>
              </w:rPr>
              <w:t>Utiliz</w:t>
            </w:r>
            <w:r w:rsidR="007D602A">
              <w:rPr>
                <w:rFonts w:ascii="Arial" w:hAnsi="Arial" w:cs="Arial"/>
              </w:rPr>
              <w:t>ó</w:t>
            </w:r>
            <w:r w:rsidRPr="002B7032">
              <w:rPr>
                <w:rFonts w:ascii="Arial" w:hAnsi="Arial" w:cs="Arial"/>
              </w:rPr>
              <w:t xml:space="preserve"> el vehículo única y exclusivamente para las actividades propias de la Entidad.</w:t>
            </w:r>
          </w:p>
          <w:p w14:paraId="491C8E0C" w14:textId="31AF0ADC" w:rsidR="00D514F3" w:rsidRPr="00D514F3" w:rsidRDefault="00D514F3" w:rsidP="004F0108">
            <w:pPr>
              <w:numPr>
                <w:ilvl w:val="0"/>
                <w:numId w:val="1"/>
              </w:numPr>
              <w:spacing w:after="60"/>
              <w:jc w:val="both"/>
              <w:rPr>
                <w:rFonts w:ascii="Arial" w:hAnsi="Arial" w:cs="Arial"/>
              </w:rPr>
            </w:pPr>
            <w:r w:rsidRPr="00D514F3">
              <w:rPr>
                <w:rFonts w:ascii="Arial" w:hAnsi="Arial" w:cs="Arial"/>
              </w:rPr>
              <w:lastRenderedPageBreak/>
              <w:t>Utiliz</w:t>
            </w:r>
            <w:r>
              <w:rPr>
                <w:rFonts w:ascii="Arial" w:hAnsi="Arial" w:cs="Arial"/>
              </w:rPr>
              <w:t>ó</w:t>
            </w:r>
            <w:r w:rsidRPr="00D514F3">
              <w:rPr>
                <w:rFonts w:ascii="Arial" w:hAnsi="Arial" w:cs="Arial"/>
              </w:rPr>
              <w:t xml:space="preserve"> el vehículo única y exclusivamente para las actividades propias del personal de la Entidad o cualquier otro elemento que sea factible (insumos y equipos que requiera la E.S.E.)</w:t>
            </w:r>
          </w:p>
          <w:p w14:paraId="0BC7B122" w14:textId="69734442" w:rsidR="00D514F3" w:rsidRPr="00D514F3" w:rsidRDefault="00D514F3" w:rsidP="004F0108">
            <w:pPr>
              <w:numPr>
                <w:ilvl w:val="0"/>
                <w:numId w:val="1"/>
              </w:numPr>
              <w:spacing w:after="60"/>
              <w:jc w:val="both"/>
              <w:rPr>
                <w:rFonts w:ascii="Arial" w:hAnsi="Arial" w:cs="Arial"/>
              </w:rPr>
            </w:pPr>
            <w:r w:rsidRPr="00D514F3">
              <w:rPr>
                <w:rFonts w:ascii="Arial" w:hAnsi="Arial" w:cs="Arial"/>
              </w:rPr>
              <w:t>Previo a cualquier salida, solicit</w:t>
            </w:r>
            <w:r>
              <w:rPr>
                <w:rFonts w:ascii="Arial" w:hAnsi="Arial" w:cs="Arial"/>
              </w:rPr>
              <w:t>ó</w:t>
            </w:r>
            <w:r w:rsidRPr="00D514F3">
              <w:rPr>
                <w:rFonts w:ascii="Arial" w:hAnsi="Arial" w:cs="Arial"/>
              </w:rPr>
              <w:t xml:space="preserve"> autorización del funcionario competente.</w:t>
            </w:r>
          </w:p>
          <w:p w14:paraId="06E3117D" w14:textId="0C701E41" w:rsidR="00D514F3" w:rsidRPr="00D514F3" w:rsidRDefault="00D514F3" w:rsidP="004F0108">
            <w:pPr>
              <w:numPr>
                <w:ilvl w:val="0"/>
                <w:numId w:val="1"/>
              </w:numPr>
              <w:spacing w:after="60"/>
              <w:jc w:val="both"/>
              <w:rPr>
                <w:rFonts w:ascii="Arial" w:hAnsi="Arial" w:cs="Arial"/>
              </w:rPr>
            </w:pPr>
            <w:r w:rsidRPr="00D514F3">
              <w:rPr>
                <w:rFonts w:ascii="Arial" w:hAnsi="Arial" w:cs="Arial"/>
              </w:rPr>
              <w:t>Llev</w:t>
            </w:r>
            <w:r>
              <w:rPr>
                <w:rFonts w:ascii="Arial" w:hAnsi="Arial" w:cs="Arial"/>
              </w:rPr>
              <w:t>ó</w:t>
            </w:r>
            <w:r w:rsidRPr="00D514F3">
              <w:rPr>
                <w:rFonts w:ascii="Arial" w:hAnsi="Arial" w:cs="Arial"/>
              </w:rPr>
              <w:t xml:space="preserve"> registro del kilometraje del vehículo</w:t>
            </w:r>
            <w:r>
              <w:rPr>
                <w:rFonts w:ascii="Arial" w:hAnsi="Arial" w:cs="Arial"/>
              </w:rPr>
              <w:t>, haciendo</w:t>
            </w:r>
            <w:r w:rsidRPr="00D514F3">
              <w:rPr>
                <w:rFonts w:ascii="Arial" w:hAnsi="Arial" w:cs="Arial"/>
              </w:rPr>
              <w:t xml:space="preserve"> una relación del recorrido del vehículo con el registro de la hora de salida y de llegada.</w:t>
            </w:r>
          </w:p>
          <w:p w14:paraId="50229B5C" w14:textId="62C1EBDE" w:rsidR="00D514F3" w:rsidRDefault="00D514F3" w:rsidP="004F0108">
            <w:pPr>
              <w:numPr>
                <w:ilvl w:val="0"/>
                <w:numId w:val="1"/>
              </w:numPr>
              <w:spacing w:after="60"/>
              <w:jc w:val="both"/>
              <w:rPr>
                <w:rFonts w:ascii="Arial" w:hAnsi="Arial" w:cs="Arial"/>
              </w:rPr>
            </w:pPr>
            <w:r w:rsidRPr="00D514F3">
              <w:rPr>
                <w:rFonts w:ascii="Arial" w:hAnsi="Arial" w:cs="Arial"/>
              </w:rPr>
              <w:t>H</w:t>
            </w:r>
            <w:r>
              <w:rPr>
                <w:rFonts w:ascii="Arial" w:hAnsi="Arial" w:cs="Arial"/>
              </w:rPr>
              <w:t>izo</w:t>
            </w:r>
            <w:r w:rsidRPr="00D514F3">
              <w:rPr>
                <w:rFonts w:ascii="Arial" w:hAnsi="Arial" w:cs="Arial"/>
              </w:rPr>
              <w:t xml:space="preserve"> una revisión previa del vehículo, que permit</w:t>
            </w:r>
            <w:r>
              <w:rPr>
                <w:rFonts w:ascii="Arial" w:hAnsi="Arial" w:cs="Arial"/>
              </w:rPr>
              <w:t>iera</w:t>
            </w:r>
            <w:r w:rsidRPr="00D514F3">
              <w:rPr>
                <w:rFonts w:ascii="Arial" w:hAnsi="Arial" w:cs="Arial"/>
              </w:rPr>
              <w:t xml:space="preserve"> transportar con seguridad al personal que lo utiliza.</w:t>
            </w:r>
          </w:p>
          <w:p w14:paraId="16F2CE90" w14:textId="3B96A464" w:rsidR="003E322D" w:rsidRPr="00D514F3" w:rsidRDefault="003E322D" w:rsidP="004F0108">
            <w:pPr>
              <w:numPr>
                <w:ilvl w:val="0"/>
                <w:numId w:val="1"/>
              </w:numPr>
              <w:spacing w:after="60"/>
              <w:jc w:val="both"/>
              <w:rPr>
                <w:rFonts w:ascii="Arial" w:hAnsi="Arial" w:cs="Arial"/>
              </w:rPr>
            </w:pPr>
            <w:r w:rsidRPr="003E322D">
              <w:rPr>
                <w:rFonts w:ascii="Arial" w:hAnsi="Arial" w:cs="Arial"/>
              </w:rPr>
              <w:t>Inform</w:t>
            </w:r>
            <w:r w:rsidR="00042152">
              <w:rPr>
                <w:rFonts w:ascii="Arial" w:hAnsi="Arial" w:cs="Arial"/>
              </w:rPr>
              <w:t>ó</w:t>
            </w:r>
            <w:r w:rsidRPr="003E322D">
              <w:rPr>
                <w:rFonts w:ascii="Arial" w:hAnsi="Arial" w:cs="Arial"/>
              </w:rPr>
              <w:t xml:space="preserve"> oportunamente a la subdirección administrativa cualquier situación anormal que se presente en el normal funcionamiento del vehículo</w:t>
            </w:r>
          </w:p>
          <w:p w14:paraId="3951D1AB" w14:textId="654B21E8" w:rsidR="005A13DD" w:rsidRDefault="00D514F3" w:rsidP="004F0108">
            <w:pPr>
              <w:numPr>
                <w:ilvl w:val="0"/>
                <w:numId w:val="1"/>
              </w:numPr>
              <w:spacing w:after="60"/>
              <w:jc w:val="both"/>
              <w:rPr>
                <w:rFonts w:ascii="Arial" w:hAnsi="Arial" w:cs="Arial"/>
              </w:rPr>
            </w:pPr>
            <w:r w:rsidRPr="00D514F3">
              <w:rPr>
                <w:rFonts w:ascii="Arial" w:hAnsi="Arial" w:cs="Arial"/>
              </w:rPr>
              <w:t>Brind</w:t>
            </w:r>
            <w:r>
              <w:rPr>
                <w:rFonts w:ascii="Arial" w:hAnsi="Arial" w:cs="Arial"/>
              </w:rPr>
              <w:t>ó</w:t>
            </w:r>
            <w:r w:rsidRPr="00D514F3">
              <w:rPr>
                <w:rFonts w:ascii="Arial" w:hAnsi="Arial" w:cs="Arial"/>
              </w:rPr>
              <w:t xml:space="preserve"> apoyo </w:t>
            </w:r>
            <w:r>
              <w:rPr>
                <w:rFonts w:ascii="Arial" w:hAnsi="Arial" w:cs="Arial"/>
              </w:rPr>
              <w:t>técnico con</w:t>
            </w:r>
            <w:r w:rsidRPr="00D514F3">
              <w:rPr>
                <w:rFonts w:ascii="Arial" w:hAnsi="Arial" w:cs="Arial"/>
              </w:rPr>
              <w:t xml:space="preserve"> los vehículos de la E.S.E</w:t>
            </w:r>
            <w:r>
              <w:rPr>
                <w:rFonts w:ascii="Arial" w:hAnsi="Arial" w:cs="Arial"/>
              </w:rPr>
              <w:t>.</w:t>
            </w:r>
            <w:r w:rsidRPr="00D514F3">
              <w:rPr>
                <w:rFonts w:ascii="Arial" w:hAnsi="Arial" w:cs="Arial"/>
              </w:rPr>
              <w:t xml:space="preserve"> Hospital </w:t>
            </w:r>
            <w:r>
              <w:rPr>
                <w:rFonts w:ascii="Arial" w:hAnsi="Arial" w:cs="Arial"/>
              </w:rPr>
              <w:t>E</w:t>
            </w:r>
            <w:r w:rsidRPr="00D514F3">
              <w:rPr>
                <w:rFonts w:ascii="Arial" w:hAnsi="Arial" w:cs="Arial"/>
              </w:rPr>
              <w:t xml:space="preserve">l Carmen para hacer reparaciones menores en el sistema de frenos de los vehículos, sistemas de suspensiones, sistema eléctrico, fallas menores de motor, </w:t>
            </w:r>
            <w:r>
              <w:rPr>
                <w:rFonts w:ascii="Arial" w:hAnsi="Arial" w:cs="Arial"/>
              </w:rPr>
              <w:t>y estuvo</w:t>
            </w:r>
            <w:r w:rsidRPr="00D514F3">
              <w:rPr>
                <w:rFonts w:ascii="Arial" w:hAnsi="Arial" w:cs="Arial"/>
              </w:rPr>
              <w:t xml:space="preserve"> pendiente de estos daños</w:t>
            </w:r>
            <w:r>
              <w:rPr>
                <w:rFonts w:ascii="Arial" w:hAnsi="Arial" w:cs="Arial"/>
              </w:rPr>
              <w:t>,</w:t>
            </w:r>
            <w:r w:rsidRPr="00D514F3">
              <w:rPr>
                <w:rFonts w:ascii="Arial" w:hAnsi="Arial" w:cs="Arial"/>
              </w:rPr>
              <w:t xml:space="preserve"> ya sea reparándolos o lleva</w:t>
            </w:r>
            <w:r>
              <w:rPr>
                <w:rFonts w:ascii="Arial" w:hAnsi="Arial" w:cs="Arial"/>
              </w:rPr>
              <w:t>n</w:t>
            </w:r>
            <w:r w:rsidRPr="00D514F3">
              <w:rPr>
                <w:rFonts w:ascii="Arial" w:hAnsi="Arial" w:cs="Arial"/>
              </w:rPr>
              <w:t>do a</w:t>
            </w:r>
            <w:r>
              <w:rPr>
                <w:rFonts w:ascii="Arial" w:hAnsi="Arial" w:cs="Arial"/>
              </w:rPr>
              <w:t>l</w:t>
            </w:r>
            <w:r w:rsidRPr="00D514F3">
              <w:rPr>
                <w:rFonts w:ascii="Arial" w:hAnsi="Arial" w:cs="Arial"/>
              </w:rPr>
              <w:t xml:space="preserve"> taller especializado para corregir las situaciones anormales que se present</w:t>
            </w:r>
            <w:r>
              <w:rPr>
                <w:rFonts w:ascii="Arial" w:hAnsi="Arial" w:cs="Arial"/>
              </w:rPr>
              <w:t>as</w:t>
            </w:r>
            <w:r w:rsidRPr="00D514F3">
              <w:rPr>
                <w:rFonts w:ascii="Arial" w:hAnsi="Arial" w:cs="Arial"/>
              </w:rPr>
              <w:t>en en los vehículos y que impid</w:t>
            </w:r>
            <w:r>
              <w:rPr>
                <w:rFonts w:ascii="Arial" w:hAnsi="Arial" w:cs="Arial"/>
              </w:rPr>
              <w:t>iese</w:t>
            </w:r>
            <w:r w:rsidRPr="00D514F3">
              <w:rPr>
                <w:rFonts w:ascii="Arial" w:hAnsi="Arial" w:cs="Arial"/>
              </w:rPr>
              <w:t>n su normal funcionamiento.</w:t>
            </w:r>
          </w:p>
          <w:p w14:paraId="60716F98" w14:textId="3144D951" w:rsidR="006D7EF0" w:rsidRPr="0038354C" w:rsidRDefault="00517C34" w:rsidP="004F0108">
            <w:pPr>
              <w:spacing w:after="60"/>
              <w:ind w:left="306"/>
              <w:jc w:val="both"/>
              <w:rPr>
                <w:rFonts w:ascii="Arial" w:hAnsi="Arial" w:cs="Arial"/>
              </w:rPr>
            </w:pPr>
            <w:r w:rsidRPr="00517C34">
              <w:rPr>
                <w:rFonts w:ascii="Arial" w:hAnsi="Arial" w:cs="Arial"/>
              </w:rPr>
              <w:t xml:space="preserve"> </w:t>
            </w:r>
          </w:p>
        </w:tc>
      </w:tr>
      <w:tr w:rsidR="00EC60B6" w:rsidRPr="00E56706" w14:paraId="32647BFD" w14:textId="77777777" w:rsidTr="00BF35B3">
        <w:trPr>
          <w:jc w:val="center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95E1B" w14:textId="77777777" w:rsidR="006D7EF0" w:rsidRPr="00E56706" w:rsidRDefault="006D7EF0" w:rsidP="006D7EF0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56706">
              <w:rPr>
                <w:rFonts w:ascii="Arial" w:hAnsi="Arial" w:cs="Arial"/>
                <w:b/>
                <w:bCs/>
                <w:lang w:eastAsia="es-CO"/>
              </w:rPr>
              <w:lastRenderedPageBreak/>
              <w:t>OBLIGACIONES PENDIENTES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BE031" w14:textId="77777777" w:rsidR="006D7EF0" w:rsidRPr="00E56706" w:rsidRDefault="006D7EF0" w:rsidP="006D7EF0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eastAsia="es-CO"/>
              </w:rPr>
            </w:pPr>
            <w:r w:rsidRPr="00E56706">
              <w:rPr>
                <w:rFonts w:ascii="Arial" w:hAnsi="Arial" w:cs="Arial"/>
                <w:lang w:eastAsia="es-CO"/>
              </w:rPr>
              <w:t>NO APLICA.</w:t>
            </w:r>
          </w:p>
        </w:tc>
      </w:tr>
    </w:tbl>
    <w:p w14:paraId="53F557A0" w14:textId="77777777" w:rsidR="00F231F5" w:rsidRDefault="00F231F5" w:rsidP="00B62628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13E5B" w:rsidRPr="00E56706" w14:paraId="25F50FF3" w14:textId="77777777" w:rsidTr="00BF35B3">
        <w:trPr>
          <w:jc w:val="center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1A934" w14:textId="365615F2" w:rsidR="00E13E5B" w:rsidRPr="00E56706" w:rsidRDefault="00E13E5B" w:rsidP="00DA0133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color w:val="000000"/>
                <w:lang w:eastAsia="es-CO"/>
              </w:rPr>
              <w:t>FORMULACIÓN DE REQUERIMIENTO</w:t>
            </w:r>
          </w:p>
        </w:tc>
      </w:tr>
      <w:tr w:rsidR="00E13E5B" w:rsidRPr="00E56706" w14:paraId="5E6F8515" w14:textId="77777777" w:rsidTr="00BF35B3">
        <w:trPr>
          <w:jc w:val="center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94A0" w14:textId="546DC179" w:rsidR="00E56706" w:rsidRPr="00E56706" w:rsidRDefault="00E13E5B" w:rsidP="00DA0133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NO APLICA</w:t>
            </w:r>
          </w:p>
        </w:tc>
      </w:tr>
      <w:tr w:rsidR="00E13E5B" w:rsidRPr="00E56706" w14:paraId="059CFC5D" w14:textId="77777777" w:rsidTr="00BF35B3">
        <w:trPr>
          <w:jc w:val="center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150FD" w14:textId="77777777" w:rsidR="00E13E5B" w:rsidRPr="00E56706" w:rsidRDefault="00E13E5B" w:rsidP="00DA0133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color w:val="000000"/>
                <w:lang w:eastAsia="es-CO"/>
              </w:rPr>
              <w:t>SEGUIMIENTO A REQUERIMIENTOS PREVIOS</w:t>
            </w:r>
          </w:p>
        </w:tc>
      </w:tr>
      <w:tr w:rsidR="00E13E5B" w:rsidRPr="00E56706" w14:paraId="3BA29F3C" w14:textId="77777777" w:rsidTr="00BF35B3">
        <w:trPr>
          <w:jc w:val="center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A3866" w14:textId="266535EF" w:rsidR="00D31E93" w:rsidRPr="00E56706" w:rsidRDefault="00E13E5B" w:rsidP="00DA0133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NO APLICA</w:t>
            </w:r>
          </w:p>
        </w:tc>
      </w:tr>
    </w:tbl>
    <w:p w14:paraId="3263B8A6" w14:textId="77777777" w:rsidR="00225990" w:rsidRDefault="00225990" w:rsidP="00B62628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04549D" w:rsidRPr="00E56706" w14:paraId="0544CC9F" w14:textId="77777777" w:rsidTr="00BF35B3">
        <w:trPr>
          <w:jc w:val="center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F7C6A" w14:textId="77777777" w:rsidR="0004549D" w:rsidRPr="00E56706" w:rsidRDefault="0004549D" w:rsidP="00DA0133">
            <w:pPr>
              <w:spacing w:after="5" w:line="271" w:lineRule="auto"/>
              <w:ind w:left="370" w:right="89" w:hanging="10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color w:val="000000"/>
                <w:lang w:eastAsia="es-CO"/>
              </w:rPr>
              <w:t>CONCEPTO DE SUPERVISIÓN</w:t>
            </w:r>
          </w:p>
        </w:tc>
      </w:tr>
      <w:tr w:rsidR="0004549D" w:rsidRPr="00E56706" w14:paraId="2387A265" w14:textId="77777777" w:rsidTr="00BF35B3">
        <w:trPr>
          <w:jc w:val="center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A8A2" w14:textId="77777777" w:rsidR="00C04F08" w:rsidRPr="00E56706" w:rsidRDefault="00C04F08" w:rsidP="00DA0133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05D42386" w14:textId="68AAE575" w:rsidR="0004549D" w:rsidRPr="00E56706" w:rsidRDefault="0004549D" w:rsidP="00DA0133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De acuerdo a lo analizado en el (los) informe(s) presentado(s) por la contratista </w:t>
            </w:r>
            <w:r w:rsidR="00F751B1">
              <w:rPr>
                <w:rFonts w:ascii="Arial" w:hAnsi="Arial" w:cs="Arial"/>
                <w:b/>
                <w:bCs/>
                <w:sz w:val="20"/>
                <w:szCs w:val="20"/>
              </w:rPr>
              <w:t>LUIS FERNANDO BUELVAS MARULANDA</w:t>
            </w:r>
            <w:r w:rsidRPr="00E56706">
              <w:rPr>
                <w:rFonts w:ascii="Arial" w:eastAsia="Batang" w:hAnsi="Arial" w:cs="Arial"/>
                <w:b/>
                <w:color w:val="000000"/>
                <w:sz w:val="20"/>
                <w:szCs w:val="20"/>
              </w:rPr>
              <w:t>, identificada con Cédula de Ciudadanía</w:t>
            </w:r>
            <w:r w:rsidRPr="00E56706">
              <w:rPr>
                <w:rFonts w:ascii="Arial" w:eastAsia="Arial Unicode MS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  <w:r w:rsidR="00F751B1">
              <w:rPr>
                <w:rFonts w:ascii="Arial" w:hAnsi="Arial" w:cs="Arial"/>
                <w:b/>
                <w:bCs/>
                <w:sz w:val="20"/>
                <w:szCs w:val="20"/>
              </w:rPr>
              <w:t>1.007.755.792</w:t>
            </w:r>
            <w:r w:rsidRPr="00E56706">
              <w:rPr>
                <w:rFonts w:ascii="Arial" w:eastAsia="Arial Unicode MS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, </w:t>
            </w:r>
            <w:r w:rsidRPr="00E56706">
              <w:rPr>
                <w:rFonts w:ascii="Arial" w:eastAsia="Batang" w:hAnsi="Arial" w:cs="Arial"/>
                <w:bCs/>
                <w:color w:val="000000"/>
                <w:sz w:val="20"/>
                <w:szCs w:val="20"/>
              </w:rPr>
              <w:t>se</w:t>
            </w:r>
            <w:r w:rsidRPr="00E56706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determina que el contrato se está cumpliendo en su totalidad con respecto a su avance esperado y que las actividades se cumplieron de forma satisfactoria.</w:t>
            </w:r>
          </w:p>
          <w:p w14:paraId="366388E6" w14:textId="77777777" w:rsidR="0004549D" w:rsidRPr="00E56706" w:rsidRDefault="0004549D" w:rsidP="00DA0133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335F25EB" w14:textId="77777777" w:rsidR="00042152" w:rsidRDefault="00042152" w:rsidP="00B62628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1"/>
        <w:gridCol w:w="2166"/>
        <w:gridCol w:w="2126"/>
        <w:gridCol w:w="2835"/>
      </w:tblGrid>
      <w:tr w:rsidR="00053879" w:rsidRPr="00E56706" w14:paraId="26659453" w14:textId="77777777" w:rsidTr="00BF35B3">
        <w:trPr>
          <w:jc w:val="center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EB1BD" w14:textId="77777777" w:rsidR="00053879" w:rsidRPr="00E56706" w:rsidRDefault="00053879" w:rsidP="00053879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bCs/>
                <w:color w:val="000000"/>
                <w:lang w:eastAsia="es-CO"/>
              </w:rPr>
              <w:t>EJECUCIÓN DEL PRESUPUESTO</w:t>
            </w:r>
          </w:p>
        </w:tc>
      </w:tr>
      <w:tr w:rsidR="00053879" w:rsidRPr="00E56706" w14:paraId="4929D861" w14:textId="77777777" w:rsidTr="00BF35B3">
        <w:trPr>
          <w:jc w:val="center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806F3" w14:textId="77777777" w:rsidR="00053879" w:rsidRPr="00E56706" w:rsidRDefault="00053879" w:rsidP="00DF3BC9">
            <w:pPr>
              <w:spacing w:after="5" w:line="271" w:lineRule="auto"/>
              <w:ind w:left="-63" w:right="-51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del contrato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F671A" w14:textId="77777777" w:rsidR="00053879" w:rsidRPr="00E56706" w:rsidRDefault="00053879" w:rsidP="00DF3BC9">
            <w:pPr>
              <w:spacing w:after="5" w:line="271" w:lineRule="auto"/>
              <w:ind w:left="-161" w:right="-153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del avance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32D96" w14:textId="77777777" w:rsidR="00053879" w:rsidRPr="00E56706" w:rsidRDefault="00053879" w:rsidP="00DF3BC9">
            <w:pPr>
              <w:spacing w:after="5" w:line="271" w:lineRule="auto"/>
              <w:ind w:left="-200" w:right="-152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por ejecutar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87E81" w14:textId="77777777" w:rsidR="00053879" w:rsidRPr="00E56706" w:rsidRDefault="00053879" w:rsidP="00DF3BC9">
            <w:pPr>
              <w:spacing w:after="5" w:line="271" w:lineRule="auto"/>
              <w:ind w:left="-61" w:right="-156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Porcentaje de cumplimiento</w:t>
            </w:r>
          </w:p>
        </w:tc>
      </w:tr>
      <w:tr w:rsidR="00225990" w:rsidRPr="00E56706" w14:paraId="0840E504" w14:textId="77777777" w:rsidTr="00BF35B3">
        <w:trPr>
          <w:jc w:val="center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EDFF2" w14:textId="2218A532" w:rsidR="00225990" w:rsidRPr="00E56706" w:rsidRDefault="007C7FAE" w:rsidP="00225990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>
              <w:t xml:space="preserve">$ </w:t>
            </w:r>
            <w:r w:rsidR="00274F46">
              <w:t>10</w:t>
            </w:r>
            <w:r w:rsidR="005A13DD">
              <w:t>’</w:t>
            </w:r>
            <w:r w:rsidR="00E61F7D">
              <w:t>0</w:t>
            </w:r>
            <w:r w:rsidR="00D514F3">
              <w:t>00</w:t>
            </w:r>
            <w:r w:rsidR="005A13DD">
              <w:t>.</w:t>
            </w:r>
            <w:r w:rsidR="00D514F3">
              <w:t>000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23789" w14:textId="4F743C97" w:rsidR="00225990" w:rsidRPr="00E56706" w:rsidRDefault="00225990" w:rsidP="00225990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 w:rsidRPr="00CA01C2">
              <w:t>$</w:t>
            </w:r>
            <w:r w:rsidR="008A126A">
              <w:t xml:space="preserve"> </w:t>
            </w:r>
            <w:r w:rsidR="00274F46">
              <w:t>3.825.902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93678" w14:textId="7B33F36B" w:rsidR="00225990" w:rsidRPr="0076157F" w:rsidRDefault="00225990" w:rsidP="0076157F">
            <w:pPr>
              <w:spacing w:after="5" w:line="271" w:lineRule="auto"/>
              <w:ind w:right="89"/>
              <w:jc w:val="center"/>
            </w:pPr>
            <w:r w:rsidRPr="00CA01C2">
              <w:t>$</w:t>
            </w:r>
            <w:r w:rsidR="00834F65">
              <w:t xml:space="preserve"> </w:t>
            </w:r>
            <w:r w:rsidR="00322A60">
              <w:t>6.</w:t>
            </w:r>
            <w:r w:rsidR="00274F46">
              <w:t>174.098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B802C" w14:textId="0A4F39DA" w:rsidR="00225990" w:rsidRPr="00E56706" w:rsidRDefault="00274F46" w:rsidP="00225990">
            <w:pPr>
              <w:spacing w:after="5" w:line="360" w:lineRule="auto"/>
              <w:ind w:right="89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>
              <w:t>38</w:t>
            </w:r>
            <w:r w:rsidR="00EC4849" w:rsidRPr="00CA01C2">
              <w:t xml:space="preserve"> </w:t>
            </w:r>
            <w:r w:rsidR="00225990" w:rsidRPr="00CA01C2">
              <w:t>%</w:t>
            </w:r>
          </w:p>
        </w:tc>
      </w:tr>
    </w:tbl>
    <w:p w14:paraId="3C9E7370" w14:textId="77777777" w:rsidR="00C04F08" w:rsidRDefault="00C04F08" w:rsidP="00B62628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A7A49E5" w14:textId="77777777" w:rsidR="004F0108" w:rsidRDefault="004F0108" w:rsidP="00B62628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39C8FE04" w14:textId="77777777" w:rsidR="004F0108" w:rsidRDefault="004F0108" w:rsidP="00B62628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9"/>
        <w:gridCol w:w="4749"/>
      </w:tblGrid>
      <w:tr w:rsidR="00DF3BC9" w:rsidRPr="00E56706" w14:paraId="7D15C4DC" w14:textId="77777777" w:rsidTr="00BF35B3">
        <w:trPr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E3A0C" w14:textId="77777777" w:rsidR="00DF3BC9" w:rsidRPr="00E56706" w:rsidRDefault="00DF3BC9" w:rsidP="00DA0133">
            <w:pPr>
              <w:spacing w:after="5" w:line="271" w:lineRule="auto"/>
              <w:ind w:left="370" w:right="89" w:hanging="10"/>
              <w:jc w:val="center"/>
              <w:rPr>
                <w:rFonts w:ascii="Arial" w:eastAsia="Arial" w:hAnsi="Arial" w:cs="Arial"/>
                <w:b/>
                <w:color w:val="00000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color w:val="000000"/>
                <w:lang w:eastAsia="es-CO"/>
              </w:rPr>
              <w:lastRenderedPageBreak/>
              <w:t>CERTIFICACIÓN DE SUPERVISIÓN PARA EL PAGO</w:t>
            </w:r>
          </w:p>
        </w:tc>
      </w:tr>
      <w:tr w:rsidR="00DF3BC9" w:rsidRPr="00E56706" w14:paraId="12356B9D" w14:textId="77777777" w:rsidTr="00BF35B3">
        <w:trPr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E1858" w14:textId="77777777" w:rsidR="00225990" w:rsidRPr="00225990" w:rsidRDefault="00225990" w:rsidP="00225990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4E68BB83" w14:textId="01F72DC2" w:rsidR="00F03178" w:rsidRDefault="00225990" w:rsidP="00225990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Analizados los soportes entregados por </w:t>
            </w:r>
            <w:r w:rsidR="0038354C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el</w:t>
            </w:r>
            <w:r w:rsidRPr="00225990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Contratista, y tras verificar la cuenta de cobro, el informe de actividades y el avance del contrato, se autoriza el desembolso al contratista por el valor correspondiente a</w:t>
            </w:r>
            <w:r w:rsidR="009B04F5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los viajes</w:t>
            </w:r>
            <w:r w:rsidR="005862CB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</w:t>
            </w:r>
            <w:r w:rsidR="009B04F5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efectuados</w:t>
            </w:r>
            <w:r w:rsidR="005A3F95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</w:t>
            </w:r>
            <w:r w:rsidRPr="00225990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entre el </w:t>
            </w:r>
            <w:r w:rsidR="00CA4C95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0</w:t>
            </w:r>
            <w:r w:rsidR="00F22DB6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1</w:t>
            </w:r>
            <w:r w:rsidRPr="00225990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</w:t>
            </w:r>
            <w:r w:rsidR="005A3F95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y el </w:t>
            </w:r>
            <w:r w:rsidR="00274F46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27</w:t>
            </w:r>
            <w:r w:rsidR="005A3F95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</w:t>
            </w:r>
            <w:r w:rsidRPr="00225990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de </w:t>
            </w:r>
            <w:r w:rsidR="00274F46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mayo</w:t>
            </w:r>
            <w:r w:rsidRPr="00225990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de 202</w:t>
            </w:r>
            <w:r w:rsidR="00322A60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5</w:t>
            </w:r>
            <w:r w:rsidR="00736FCD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,</w:t>
            </w:r>
            <w:r w:rsidRPr="00225990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conforme al siguiente detalle: </w:t>
            </w:r>
          </w:p>
          <w:p w14:paraId="22EE7EBD" w14:textId="77777777" w:rsidR="00225990" w:rsidRPr="00E56706" w:rsidRDefault="00225990" w:rsidP="00225990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3280CC96" w14:textId="77777777" w:rsidR="00DF3BC9" w:rsidRPr="00E56706" w:rsidRDefault="00DF3BC9" w:rsidP="00DA0133">
            <w:pPr>
              <w:spacing w:after="5" w:line="271" w:lineRule="auto"/>
              <w:ind w:left="370" w:right="89" w:hanging="10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225990" w:rsidRPr="00E56706" w14:paraId="3342187D" w14:textId="77777777" w:rsidTr="00BF35B3">
        <w:trPr>
          <w:jc w:val="center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6E26B3" w14:textId="77777777" w:rsidR="00225990" w:rsidRPr="00E56706" w:rsidRDefault="00225990" w:rsidP="00225990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CUENTA DE COBRO N°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F717F" w14:textId="4F3AF0B1" w:rsidR="00225990" w:rsidRPr="00225990" w:rsidRDefault="005A13DD" w:rsidP="00225990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1</w:t>
            </w:r>
          </w:p>
        </w:tc>
      </w:tr>
      <w:tr w:rsidR="00225990" w:rsidRPr="00E56706" w14:paraId="1AA430B5" w14:textId="77777777" w:rsidTr="00BF35B3">
        <w:trPr>
          <w:jc w:val="center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B236ED" w14:textId="77777777" w:rsidR="00225990" w:rsidRPr="00E56706" w:rsidRDefault="00225990" w:rsidP="00225990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FACTURADO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1C877" w14:textId="4DD4D210" w:rsidR="00225990" w:rsidRPr="00225990" w:rsidRDefault="00225990" w:rsidP="00225990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b/>
                <w:bCs/>
              </w:rPr>
              <w:t xml:space="preserve">$ </w:t>
            </w:r>
            <w:r w:rsidR="00274F46">
              <w:rPr>
                <w:b/>
                <w:bCs/>
              </w:rPr>
              <w:t>3.825.902</w:t>
            </w:r>
          </w:p>
        </w:tc>
      </w:tr>
      <w:tr w:rsidR="00225990" w:rsidRPr="00E56706" w14:paraId="429E9723" w14:textId="77777777" w:rsidTr="00BF35B3">
        <w:trPr>
          <w:jc w:val="center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ED616D" w14:textId="77777777" w:rsidR="00225990" w:rsidRPr="00E56706" w:rsidRDefault="00225990" w:rsidP="00225990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GLOSADO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F6BFC" w14:textId="77777777" w:rsidR="00225990" w:rsidRPr="00225990" w:rsidRDefault="00225990" w:rsidP="00225990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b/>
                <w:bCs/>
              </w:rPr>
              <w:t>$ 0</w:t>
            </w:r>
          </w:p>
        </w:tc>
      </w:tr>
      <w:tr w:rsidR="00225990" w:rsidRPr="00E56706" w14:paraId="3777D9EC" w14:textId="77777777" w:rsidTr="00BF35B3">
        <w:trPr>
          <w:jc w:val="center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18E577" w14:textId="77777777" w:rsidR="00225990" w:rsidRPr="00E56706" w:rsidRDefault="00225990" w:rsidP="00225990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AVALADO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7F893" w14:textId="1AD1D66A" w:rsidR="00225990" w:rsidRPr="00225990" w:rsidRDefault="00322A60" w:rsidP="00225990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b/>
                <w:bCs/>
              </w:rPr>
              <w:t xml:space="preserve">$ </w:t>
            </w:r>
            <w:r w:rsidR="00274F46">
              <w:rPr>
                <w:b/>
                <w:bCs/>
              </w:rPr>
              <w:t>3.825.902</w:t>
            </w:r>
          </w:p>
        </w:tc>
      </w:tr>
    </w:tbl>
    <w:p w14:paraId="0BF00742" w14:textId="77777777" w:rsidR="0004549D" w:rsidRPr="00422148" w:rsidRDefault="0004549D" w:rsidP="00B62628">
      <w:pPr>
        <w:spacing w:after="0"/>
        <w:jc w:val="both"/>
        <w:rPr>
          <w:rFonts w:ascii="Arial" w:hAnsi="Arial" w:cs="Arial"/>
          <w:b/>
          <w:sz w:val="28"/>
          <w:szCs w:val="28"/>
        </w:rPr>
      </w:pPr>
    </w:p>
    <w:p w14:paraId="12531E42" w14:textId="4F527CA2" w:rsidR="0004549D" w:rsidRPr="00422148" w:rsidRDefault="00E56706" w:rsidP="00B62628">
      <w:pPr>
        <w:spacing w:after="0"/>
        <w:jc w:val="both"/>
        <w:rPr>
          <w:rFonts w:ascii="Arial" w:hAnsi="Arial" w:cs="Arial"/>
          <w:b/>
          <w:sz w:val="28"/>
          <w:szCs w:val="28"/>
        </w:rPr>
      </w:pPr>
      <w:r w:rsidRPr="00422148">
        <w:rPr>
          <w:rFonts w:ascii="Arial" w:eastAsia="Arial Unicode MS" w:hAnsi="Arial" w:cs="Arial"/>
          <w:color w:val="000000"/>
          <w:lang w:eastAsia="es-CO"/>
        </w:rPr>
        <w:t xml:space="preserve">Para constancia, se suscribe el presente documento por las partes en el municipio de Amalfi – Antioquia, a los </w:t>
      </w:r>
      <w:r w:rsidR="00322A60">
        <w:rPr>
          <w:rFonts w:ascii="Arial" w:eastAsia="Arial Unicode MS" w:hAnsi="Arial" w:cs="Arial"/>
          <w:color w:val="000000"/>
          <w:lang w:eastAsia="es-CO"/>
        </w:rPr>
        <w:t>2</w:t>
      </w:r>
      <w:r w:rsidR="00274F46">
        <w:rPr>
          <w:rFonts w:ascii="Arial" w:eastAsia="Arial Unicode MS" w:hAnsi="Arial" w:cs="Arial"/>
          <w:color w:val="000000"/>
          <w:lang w:eastAsia="es-CO"/>
        </w:rPr>
        <w:t>7</w:t>
      </w:r>
      <w:r w:rsidR="00907637">
        <w:rPr>
          <w:rFonts w:ascii="Arial" w:eastAsia="Arial Unicode MS" w:hAnsi="Arial" w:cs="Arial"/>
          <w:b/>
          <w:bCs/>
          <w:color w:val="000000"/>
          <w:lang w:eastAsia="es-CO"/>
        </w:rPr>
        <w:t xml:space="preserve"> </w:t>
      </w:r>
      <w:r w:rsidRPr="00422148">
        <w:rPr>
          <w:rFonts w:ascii="Arial" w:eastAsia="Arial Unicode MS" w:hAnsi="Arial" w:cs="Arial"/>
          <w:b/>
          <w:bCs/>
          <w:color w:val="000000"/>
          <w:lang w:eastAsia="es-CO"/>
        </w:rPr>
        <w:t xml:space="preserve">días del mes de </w:t>
      </w:r>
      <w:r w:rsidR="00274F46">
        <w:rPr>
          <w:rFonts w:ascii="Arial" w:eastAsia="Arial Unicode MS" w:hAnsi="Arial" w:cs="Arial"/>
          <w:b/>
          <w:bCs/>
          <w:color w:val="000000"/>
          <w:lang w:eastAsia="es-CO"/>
        </w:rPr>
        <w:t>mayo</w:t>
      </w:r>
      <w:r w:rsidR="00907637">
        <w:rPr>
          <w:rFonts w:ascii="Arial" w:eastAsia="Arial Unicode MS" w:hAnsi="Arial" w:cs="Arial"/>
          <w:b/>
          <w:bCs/>
          <w:color w:val="000000"/>
          <w:lang w:eastAsia="es-CO"/>
        </w:rPr>
        <w:t xml:space="preserve"> </w:t>
      </w:r>
      <w:r w:rsidRPr="00422148">
        <w:rPr>
          <w:rFonts w:ascii="Arial" w:eastAsia="Arial Unicode MS" w:hAnsi="Arial" w:cs="Arial"/>
          <w:b/>
          <w:bCs/>
          <w:color w:val="000000"/>
          <w:lang w:eastAsia="es-CO"/>
        </w:rPr>
        <w:t>del año 202</w:t>
      </w:r>
      <w:r w:rsidR="00322A60">
        <w:rPr>
          <w:rFonts w:ascii="Arial" w:eastAsia="Arial Unicode MS" w:hAnsi="Arial" w:cs="Arial"/>
          <w:b/>
          <w:bCs/>
          <w:color w:val="000000"/>
          <w:lang w:eastAsia="es-CO"/>
        </w:rPr>
        <w:t>5</w:t>
      </w:r>
      <w:r w:rsidRPr="00422148">
        <w:rPr>
          <w:rFonts w:ascii="Arial" w:eastAsia="Arial Unicode MS" w:hAnsi="Arial" w:cs="Arial"/>
          <w:b/>
          <w:bCs/>
          <w:color w:val="000000"/>
          <w:lang w:eastAsia="es-CO"/>
        </w:rPr>
        <w:t>.</w:t>
      </w:r>
    </w:p>
    <w:p w14:paraId="19BC950F" w14:textId="77777777" w:rsidR="0004549D" w:rsidRPr="00E56706" w:rsidRDefault="0004549D" w:rsidP="00B62628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7D645F91" w14:textId="03F86F9E" w:rsidR="0065152C" w:rsidRDefault="0065152C" w:rsidP="0065152C">
      <w:pPr>
        <w:spacing w:after="0" w:line="240" w:lineRule="auto"/>
        <w:jc w:val="both"/>
        <w:rPr>
          <w:rFonts w:ascii="Arial" w:hAnsi="Arial" w:cs="Arial"/>
          <w:b/>
        </w:rPr>
      </w:pPr>
    </w:p>
    <w:p w14:paraId="6CDEA09D" w14:textId="33C4AB49" w:rsidR="00274F46" w:rsidRDefault="00274F46" w:rsidP="0065152C">
      <w:pPr>
        <w:spacing w:after="0" w:line="240" w:lineRule="auto"/>
        <w:jc w:val="both"/>
        <w:rPr>
          <w:rFonts w:ascii="Arial" w:hAnsi="Arial" w:cs="Arial"/>
          <w:b/>
        </w:rPr>
      </w:pPr>
    </w:p>
    <w:p w14:paraId="1AEBD9ED" w14:textId="77777777" w:rsidR="00274F46" w:rsidRDefault="00274F46" w:rsidP="0065152C">
      <w:pPr>
        <w:spacing w:after="0" w:line="240" w:lineRule="auto"/>
        <w:jc w:val="both"/>
        <w:rPr>
          <w:rFonts w:ascii="Arial" w:hAnsi="Arial" w:cs="Arial"/>
          <w:b/>
        </w:rPr>
      </w:pPr>
    </w:p>
    <w:p w14:paraId="6B0C5AE2" w14:textId="77777777" w:rsidR="001439EE" w:rsidRDefault="001439EE" w:rsidP="00B62628">
      <w:pPr>
        <w:spacing w:after="0"/>
        <w:jc w:val="both"/>
        <w:rPr>
          <w:rFonts w:ascii="Arial" w:hAnsi="Arial" w:cs="Arial"/>
          <w:b/>
        </w:rPr>
      </w:pPr>
    </w:p>
    <w:p w14:paraId="40B6D1B9" w14:textId="7F6C69F5" w:rsidR="001439EE" w:rsidRDefault="00274F46" w:rsidP="00B62628">
      <w:pPr>
        <w:spacing w:after="0"/>
        <w:jc w:val="both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7D29D024" wp14:editId="4822E3E6">
            <wp:extent cx="1984064" cy="627226"/>
            <wp:effectExtent l="0" t="0" r="0" b="190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66022" t="84017" r="21741" b="9782"/>
                    <a:stretch/>
                  </pic:blipFill>
                  <pic:spPr bwMode="auto">
                    <a:xfrm>
                      <a:off x="0" y="0"/>
                      <a:ext cx="2092656" cy="661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0CAFFB" w14:textId="77777777" w:rsidR="00F5350A" w:rsidRDefault="00F5350A" w:rsidP="00F5350A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09991C1" w14:textId="77777777" w:rsidR="00274F46" w:rsidRPr="00265C7F" w:rsidRDefault="00274F46" w:rsidP="00274F46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</w:t>
      </w:r>
    </w:p>
    <w:p w14:paraId="5E7964DD" w14:textId="77777777" w:rsidR="00274F46" w:rsidRPr="00265C7F" w:rsidRDefault="00274F46" w:rsidP="00274F46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KATIUSCA LIZCANO VANEGAS</w:t>
      </w:r>
    </w:p>
    <w:p w14:paraId="721F649F" w14:textId="77777777" w:rsidR="00274F46" w:rsidRPr="00265C7F" w:rsidRDefault="00274F46" w:rsidP="00274F46">
      <w:pPr>
        <w:spacing w:after="0"/>
        <w:jc w:val="both"/>
        <w:rPr>
          <w:rFonts w:ascii="Arial" w:hAnsi="Arial" w:cs="Arial"/>
          <w:b/>
        </w:rPr>
      </w:pPr>
      <w:r w:rsidRPr="00265C7F">
        <w:rPr>
          <w:rFonts w:ascii="Arial" w:hAnsi="Arial" w:cs="Arial"/>
          <w:b/>
        </w:rPr>
        <w:t xml:space="preserve">Médico </w:t>
      </w:r>
      <w:r>
        <w:rPr>
          <w:rFonts w:ascii="Arial" w:hAnsi="Arial" w:cs="Arial"/>
          <w:b/>
        </w:rPr>
        <w:t>F.U.S.M</w:t>
      </w:r>
    </w:p>
    <w:p w14:paraId="39642F02" w14:textId="77777777" w:rsidR="00274F46" w:rsidRPr="00265C7F" w:rsidRDefault="00274F46" w:rsidP="00274F46">
      <w:pPr>
        <w:spacing w:after="0"/>
        <w:jc w:val="both"/>
        <w:rPr>
          <w:rFonts w:ascii="Arial" w:hAnsi="Arial" w:cs="Arial"/>
          <w:b/>
        </w:rPr>
      </w:pPr>
      <w:r w:rsidRPr="00265C7F">
        <w:rPr>
          <w:rFonts w:ascii="Arial" w:hAnsi="Arial" w:cs="Arial"/>
          <w:b/>
        </w:rPr>
        <w:t>Supervisor del Contrato</w:t>
      </w:r>
    </w:p>
    <w:p w14:paraId="536C3452" w14:textId="77777777" w:rsidR="00274F46" w:rsidRDefault="00274F46" w:rsidP="00274F46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79200A66" w14:textId="77777777" w:rsidR="00274F46" w:rsidRDefault="00274F46" w:rsidP="00274F46">
      <w:pPr>
        <w:spacing w:after="0"/>
        <w:jc w:val="both"/>
        <w:rPr>
          <w:rFonts w:ascii="Arial" w:hAnsi="Arial" w:cs="Arial"/>
          <w:sz w:val="24"/>
          <w:szCs w:val="24"/>
        </w:rPr>
      </w:pPr>
      <w:r w:rsidRPr="00E56706">
        <w:rPr>
          <w:rFonts w:ascii="Arial" w:hAnsi="Arial" w:cs="Arial"/>
          <w:sz w:val="24"/>
          <w:szCs w:val="24"/>
        </w:rPr>
        <w:t>Copia: Contratis</w:t>
      </w:r>
      <w:r>
        <w:rPr>
          <w:rFonts w:ascii="Arial" w:hAnsi="Arial" w:cs="Arial"/>
          <w:sz w:val="24"/>
          <w:szCs w:val="24"/>
        </w:rPr>
        <w:t>ta</w:t>
      </w:r>
    </w:p>
    <w:p w14:paraId="5D3BD860" w14:textId="77777777" w:rsidR="00274F46" w:rsidRDefault="00274F46" w:rsidP="00274F4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EA3E99A" w14:textId="77777777" w:rsidR="00EF116F" w:rsidRDefault="00EF116F" w:rsidP="00F5350A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3E45957" w14:textId="06E7FB5A" w:rsidR="00547A44" w:rsidRDefault="00547A44" w:rsidP="00F5350A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CA252F6" w14:textId="4A5561BC" w:rsidR="005651B3" w:rsidRDefault="005651B3" w:rsidP="00F5350A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893563E" w14:textId="57606668" w:rsidR="005651B3" w:rsidRDefault="005651B3" w:rsidP="00F5350A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2845947A" w14:textId="105DC6FE" w:rsidR="005651B3" w:rsidRDefault="005651B3" w:rsidP="00F5350A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78A7BA5D" w14:textId="55A5758C" w:rsidR="005651B3" w:rsidRDefault="005651B3" w:rsidP="00F5350A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5E528D20" w14:textId="1FFCF339" w:rsidR="005651B3" w:rsidRDefault="005651B3" w:rsidP="00F5350A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60B8914" w14:textId="4396A705" w:rsidR="005651B3" w:rsidRDefault="005651B3" w:rsidP="00F5350A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5925418" w14:textId="59B0D810" w:rsidR="005651B3" w:rsidRDefault="005651B3" w:rsidP="00F5350A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705DB241" w14:textId="04B07B02" w:rsidR="005651B3" w:rsidRDefault="005651B3" w:rsidP="00F5350A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1B556DC1" w14:textId="2069C645" w:rsidR="005651B3" w:rsidRPr="00E56706" w:rsidRDefault="005651B3" w:rsidP="005651B3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56706">
        <w:rPr>
          <w:rFonts w:ascii="Arial" w:hAnsi="Arial" w:cs="Arial"/>
          <w:b/>
          <w:bCs/>
          <w:sz w:val="24"/>
          <w:szCs w:val="24"/>
        </w:rPr>
        <w:t xml:space="preserve">INFORME DE SUPERVISIÓN N.º </w:t>
      </w:r>
      <w:r>
        <w:rPr>
          <w:rFonts w:ascii="Arial" w:hAnsi="Arial" w:cs="Arial"/>
          <w:b/>
          <w:bCs/>
          <w:sz w:val="24"/>
          <w:szCs w:val="24"/>
        </w:rPr>
        <w:t>2</w:t>
      </w:r>
    </w:p>
    <w:p w14:paraId="37604B2C" w14:textId="77777777" w:rsidR="005651B3" w:rsidRPr="00E56706" w:rsidRDefault="005651B3" w:rsidP="005651B3">
      <w:pPr>
        <w:spacing w:after="0"/>
        <w:jc w:val="center"/>
        <w:rPr>
          <w:rFonts w:ascii="Arial" w:hAnsi="Arial" w:cs="Arial"/>
          <w:sz w:val="24"/>
          <w:szCs w:val="24"/>
        </w:rPr>
      </w:pPr>
    </w:p>
    <w:tbl>
      <w:tblPr>
        <w:tblW w:w="94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58"/>
        <w:gridCol w:w="5655"/>
      </w:tblGrid>
      <w:tr w:rsidR="005651B3" w:rsidRPr="00E56706" w14:paraId="5BC1476D" w14:textId="77777777" w:rsidTr="00393242">
        <w:trPr>
          <w:trHeight w:val="292"/>
          <w:jc w:val="center"/>
        </w:trPr>
        <w:tc>
          <w:tcPr>
            <w:tcW w:w="9413" w:type="dxa"/>
            <w:gridSpan w:val="2"/>
            <w:shd w:val="clear" w:color="auto" w:fill="auto"/>
            <w:vAlign w:val="center"/>
          </w:tcPr>
          <w:p w14:paraId="0430B5F6" w14:textId="77777777" w:rsidR="005651B3" w:rsidRPr="00225990" w:rsidRDefault="005651B3" w:rsidP="00393242">
            <w:pPr>
              <w:spacing w:after="5" w:line="271" w:lineRule="auto"/>
              <w:ind w:right="89"/>
              <w:jc w:val="center"/>
              <w:rPr>
                <w:rFonts w:ascii="Arial" w:eastAsia="Arial Unicode MS" w:hAnsi="Arial" w:cs="Arial"/>
                <w:b/>
                <w:bCs/>
                <w:color w:val="000000"/>
                <w:lang w:eastAsia="es-CO"/>
              </w:rPr>
            </w:pPr>
            <w:r w:rsidRPr="00225990">
              <w:rPr>
                <w:rFonts w:ascii="Arial" w:hAnsi="Arial" w:cs="Arial"/>
                <w:b/>
                <w:bCs/>
              </w:rPr>
              <w:t>DATOS DEL CONTRATO SUPERVISADO</w:t>
            </w:r>
          </w:p>
        </w:tc>
      </w:tr>
      <w:tr w:rsidR="005651B3" w:rsidRPr="00E56706" w14:paraId="737D08A2" w14:textId="77777777" w:rsidTr="00393242">
        <w:trPr>
          <w:trHeight w:val="264"/>
          <w:jc w:val="center"/>
        </w:trPr>
        <w:tc>
          <w:tcPr>
            <w:tcW w:w="3758" w:type="dxa"/>
            <w:shd w:val="clear" w:color="auto" w:fill="auto"/>
            <w:vAlign w:val="center"/>
          </w:tcPr>
          <w:p w14:paraId="20DE0F1E" w14:textId="77777777" w:rsidR="005651B3" w:rsidRPr="00225990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CONTRATO</w:t>
            </w:r>
          </w:p>
        </w:tc>
        <w:tc>
          <w:tcPr>
            <w:tcW w:w="5655" w:type="dxa"/>
            <w:shd w:val="clear" w:color="auto" w:fill="auto"/>
          </w:tcPr>
          <w:p w14:paraId="01F6C8AB" w14:textId="77777777" w:rsidR="005651B3" w:rsidRPr="00225990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2025CPS109</w:t>
            </w:r>
          </w:p>
        </w:tc>
      </w:tr>
      <w:tr w:rsidR="005651B3" w:rsidRPr="00E56706" w14:paraId="089C890B" w14:textId="77777777" w:rsidTr="00393242">
        <w:trPr>
          <w:trHeight w:val="278"/>
          <w:jc w:val="center"/>
        </w:trPr>
        <w:tc>
          <w:tcPr>
            <w:tcW w:w="3758" w:type="dxa"/>
            <w:shd w:val="clear" w:color="auto" w:fill="auto"/>
            <w:vAlign w:val="center"/>
          </w:tcPr>
          <w:p w14:paraId="1EC117C2" w14:textId="77777777" w:rsidR="005651B3" w:rsidRPr="00225990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 xml:space="preserve">CONTRATISTA </w:t>
            </w:r>
          </w:p>
        </w:tc>
        <w:tc>
          <w:tcPr>
            <w:tcW w:w="5655" w:type="dxa"/>
            <w:shd w:val="clear" w:color="auto" w:fill="auto"/>
          </w:tcPr>
          <w:p w14:paraId="70B91D0E" w14:textId="77777777" w:rsidR="005651B3" w:rsidRPr="00225990" w:rsidRDefault="005651B3" w:rsidP="00393242">
            <w:pPr>
              <w:tabs>
                <w:tab w:val="left" w:pos="1085"/>
              </w:tabs>
              <w:spacing w:after="5" w:line="271" w:lineRule="auto"/>
              <w:ind w:right="89"/>
              <w:jc w:val="both"/>
              <w:rPr>
                <w:rFonts w:ascii="Arial" w:eastAsia="Batang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LUIS FERNANDO BUELVAS MARULANDA</w:t>
            </w:r>
          </w:p>
        </w:tc>
      </w:tr>
      <w:tr w:rsidR="005651B3" w:rsidRPr="00E56706" w14:paraId="201B76A6" w14:textId="77777777" w:rsidTr="00393242">
        <w:trPr>
          <w:trHeight w:val="264"/>
          <w:jc w:val="center"/>
        </w:trPr>
        <w:tc>
          <w:tcPr>
            <w:tcW w:w="3758" w:type="dxa"/>
            <w:shd w:val="clear" w:color="auto" w:fill="auto"/>
            <w:vAlign w:val="center"/>
          </w:tcPr>
          <w:p w14:paraId="78420E49" w14:textId="77777777" w:rsidR="005651B3" w:rsidRPr="00225990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 xml:space="preserve">NÚMERO DE IDENTIFICACIÓN </w:t>
            </w:r>
          </w:p>
        </w:tc>
        <w:tc>
          <w:tcPr>
            <w:tcW w:w="5655" w:type="dxa"/>
            <w:shd w:val="clear" w:color="auto" w:fill="auto"/>
          </w:tcPr>
          <w:p w14:paraId="192AF591" w14:textId="77777777" w:rsidR="005651B3" w:rsidRPr="00225990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C.C. 1.007.755.792</w:t>
            </w:r>
          </w:p>
        </w:tc>
      </w:tr>
      <w:tr w:rsidR="005651B3" w:rsidRPr="00E56706" w14:paraId="208133A4" w14:textId="77777777" w:rsidTr="00393242">
        <w:trPr>
          <w:trHeight w:val="197"/>
          <w:jc w:val="center"/>
        </w:trPr>
        <w:tc>
          <w:tcPr>
            <w:tcW w:w="3758" w:type="dxa"/>
            <w:shd w:val="clear" w:color="auto" w:fill="auto"/>
            <w:vAlign w:val="center"/>
          </w:tcPr>
          <w:p w14:paraId="58A36FE8" w14:textId="77777777" w:rsidR="005651B3" w:rsidRPr="00225990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PLAZO</w:t>
            </w:r>
          </w:p>
        </w:tc>
        <w:tc>
          <w:tcPr>
            <w:tcW w:w="5655" w:type="dxa"/>
            <w:shd w:val="clear" w:color="auto" w:fill="auto"/>
          </w:tcPr>
          <w:p w14:paraId="1108FA90" w14:textId="77777777" w:rsidR="005651B3" w:rsidRPr="00225990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 de mayo al 30 de junio 2025</w:t>
            </w:r>
          </w:p>
        </w:tc>
      </w:tr>
      <w:tr w:rsidR="005651B3" w:rsidRPr="00E56706" w14:paraId="002EA281" w14:textId="77777777" w:rsidTr="00393242">
        <w:trPr>
          <w:trHeight w:val="264"/>
          <w:jc w:val="center"/>
        </w:trPr>
        <w:tc>
          <w:tcPr>
            <w:tcW w:w="3758" w:type="dxa"/>
            <w:shd w:val="clear" w:color="auto" w:fill="auto"/>
            <w:vAlign w:val="center"/>
          </w:tcPr>
          <w:p w14:paraId="17A6DF71" w14:textId="77777777" w:rsidR="005651B3" w:rsidRPr="00225990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VALOR</w:t>
            </w:r>
          </w:p>
        </w:tc>
        <w:tc>
          <w:tcPr>
            <w:tcW w:w="5655" w:type="dxa"/>
            <w:shd w:val="clear" w:color="auto" w:fill="auto"/>
          </w:tcPr>
          <w:p w14:paraId="77D6A2C0" w14:textId="77777777" w:rsidR="005651B3" w:rsidRPr="00225990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$ 10.000.000</w:t>
            </w:r>
          </w:p>
        </w:tc>
      </w:tr>
      <w:tr w:rsidR="005651B3" w:rsidRPr="00E56706" w14:paraId="68921A84" w14:textId="77777777" w:rsidTr="00393242">
        <w:trPr>
          <w:trHeight w:val="264"/>
          <w:jc w:val="center"/>
        </w:trPr>
        <w:tc>
          <w:tcPr>
            <w:tcW w:w="3758" w:type="dxa"/>
            <w:shd w:val="clear" w:color="auto" w:fill="auto"/>
            <w:vAlign w:val="center"/>
          </w:tcPr>
          <w:p w14:paraId="181CE0FE" w14:textId="77777777" w:rsidR="005651B3" w:rsidRPr="00225990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SUPERVISOR</w:t>
            </w:r>
          </w:p>
        </w:tc>
        <w:tc>
          <w:tcPr>
            <w:tcW w:w="5655" w:type="dxa"/>
            <w:shd w:val="clear" w:color="auto" w:fill="auto"/>
          </w:tcPr>
          <w:p w14:paraId="26F0379C" w14:textId="77777777" w:rsidR="005651B3" w:rsidRPr="00225990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Arial Unicode MS" w:hAnsi="Arial" w:cs="Arial"/>
                <w:b/>
                <w:bCs/>
                <w:color w:val="000000"/>
                <w:sz w:val="20"/>
                <w:szCs w:val="20"/>
              </w:rPr>
              <w:t>SUBDIRECTOR CIENTIFICO O QUINE HAGA SUS VECES</w:t>
            </w:r>
          </w:p>
        </w:tc>
      </w:tr>
      <w:tr w:rsidR="005651B3" w:rsidRPr="00E56706" w14:paraId="313D5C96" w14:textId="77777777" w:rsidTr="00393242">
        <w:tblPrEx>
          <w:tblLook w:val="01E0" w:firstRow="1" w:lastRow="1" w:firstColumn="1" w:lastColumn="1" w:noHBand="0" w:noVBand="0"/>
        </w:tblPrEx>
        <w:trPr>
          <w:trHeight w:val="264"/>
          <w:jc w:val="center"/>
        </w:trPr>
        <w:tc>
          <w:tcPr>
            <w:tcW w:w="3758" w:type="dxa"/>
            <w:shd w:val="clear" w:color="auto" w:fill="auto"/>
            <w:vAlign w:val="center"/>
          </w:tcPr>
          <w:p w14:paraId="48102ADF" w14:textId="77777777" w:rsidR="005651B3" w:rsidRPr="00225990" w:rsidRDefault="005651B3" w:rsidP="00393242">
            <w:pPr>
              <w:spacing w:after="5" w:line="271" w:lineRule="auto"/>
              <w:ind w:right="-108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ESTADO ACTUAL DEL CONTRATO</w:t>
            </w:r>
          </w:p>
        </w:tc>
        <w:tc>
          <w:tcPr>
            <w:tcW w:w="5655" w:type="dxa"/>
            <w:shd w:val="clear" w:color="auto" w:fill="auto"/>
          </w:tcPr>
          <w:p w14:paraId="2F497C96" w14:textId="77777777" w:rsidR="005651B3" w:rsidRPr="00225990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</w:rPr>
              <w:t>EN EJECUCIÓN</w:t>
            </w:r>
          </w:p>
        </w:tc>
      </w:tr>
      <w:tr w:rsidR="005651B3" w:rsidRPr="00E56706" w14:paraId="7CC9DB1E" w14:textId="77777777" w:rsidTr="00393242">
        <w:tblPrEx>
          <w:tblLook w:val="01E0" w:firstRow="1" w:lastRow="1" w:firstColumn="1" w:lastColumn="1" w:noHBand="0" w:noVBand="0"/>
        </w:tblPrEx>
        <w:trPr>
          <w:trHeight w:val="1382"/>
          <w:jc w:val="center"/>
        </w:trPr>
        <w:tc>
          <w:tcPr>
            <w:tcW w:w="3758" w:type="dxa"/>
            <w:shd w:val="clear" w:color="auto" w:fill="auto"/>
            <w:vAlign w:val="center"/>
          </w:tcPr>
          <w:p w14:paraId="1A15B505" w14:textId="77777777" w:rsidR="005651B3" w:rsidRPr="00225990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CONSIDERACIÓN PREVIA</w:t>
            </w:r>
          </w:p>
        </w:tc>
        <w:tc>
          <w:tcPr>
            <w:tcW w:w="5655" w:type="dxa"/>
            <w:shd w:val="clear" w:color="auto" w:fill="auto"/>
          </w:tcPr>
          <w:p w14:paraId="4DCE4214" w14:textId="77777777" w:rsidR="005651B3" w:rsidRPr="00225990" w:rsidRDefault="005651B3" w:rsidP="00393242">
            <w:pPr>
              <w:autoSpaceDE w:val="0"/>
              <w:autoSpaceDN w:val="0"/>
              <w:adjustRightInd w:val="0"/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hAnsi="Arial" w:cs="Arial"/>
                <w:sz w:val="20"/>
                <w:szCs w:val="20"/>
              </w:rPr>
              <w:t>Que, de conformidad con la normatividad vigente, le corresponde al supervisor del contrato realizar las funciones de verificación del objeto del contrato y en consecuencia hacer las respectivas actas de interventoría o supervisión según sea el caso.</w:t>
            </w:r>
          </w:p>
        </w:tc>
      </w:tr>
      <w:tr w:rsidR="005651B3" w:rsidRPr="00E56706" w14:paraId="1734D8B2" w14:textId="77777777" w:rsidTr="00393242">
        <w:tblPrEx>
          <w:tblLook w:val="01E0" w:firstRow="1" w:lastRow="1" w:firstColumn="1" w:lastColumn="1" w:noHBand="0" w:noVBand="0"/>
        </w:tblPrEx>
        <w:trPr>
          <w:trHeight w:val="542"/>
          <w:jc w:val="center"/>
        </w:trPr>
        <w:tc>
          <w:tcPr>
            <w:tcW w:w="3758" w:type="dxa"/>
            <w:shd w:val="clear" w:color="auto" w:fill="auto"/>
            <w:vAlign w:val="center"/>
          </w:tcPr>
          <w:p w14:paraId="66E816A4" w14:textId="77777777" w:rsidR="005651B3" w:rsidRPr="00225990" w:rsidRDefault="005651B3" w:rsidP="00393242">
            <w:pPr>
              <w:spacing w:after="5" w:line="271" w:lineRule="auto"/>
              <w:ind w:right="-108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CERTIFICADO DE DISPONIBILIDAD PRESUPUESTAL</w:t>
            </w:r>
          </w:p>
        </w:tc>
        <w:tc>
          <w:tcPr>
            <w:tcW w:w="5655" w:type="dxa"/>
            <w:shd w:val="clear" w:color="auto" w:fill="auto"/>
            <w:vAlign w:val="center"/>
          </w:tcPr>
          <w:p w14:paraId="70B97E72" w14:textId="60C7170F" w:rsidR="005651B3" w:rsidRPr="00225990" w:rsidRDefault="00924BC7" w:rsidP="00393242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CPD 671</w:t>
            </w:r>
          </w:p>
        </w:tc>
      </w:tr>
      <w:tr w:rsidR="005651B3" w:rsidRPr="00E56706" w14:paraId="0062BDC8" w14:textId="77777777" w:rsidTr="00393242">
        <w:tblPrEx>
          <w:tblLook w:val="01E0" w:firstRow="1" w:lastRow="1" w:firstColumn="1" w:lastColumn="1" w:noHBand="0" w:noVBand="0"/>
        </w:tblPrEx>
        <w:trPr>
          <w:trHeight w:val="264"/>
          <w:jc w:val="center"/>
        </w:trPr>
        <w:tc>
          <w:tcPr>
            <w:tcW w:w="3758" w:type="dxa"/>
            <w:shd w:val="clear" w:color="auto" w:fill="auto"/>
            <w:vAlign w:val="center"/>
          </w:tcPr>
          <w:p w14:paraId="6169F31D" w14:textId="77777777" w:rsidR="005651B3" w:rsidRPr="00225990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PERIODO DE SUPERVISI</w:t>
            </w:r>
            <w:r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Ó</w:t>
            </w:r>
            <w:r w:rsidRPr="00225990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 xml:space="preserve">N </w:t>
            </w:r>
          </w:p>
        </w:tc>
        <w:tc>
          <w:tcPr>
            <w:tcW w:w="5655" w:type="dxa"/>
            <w:shd w:val="clear" w:color="auto" w:fill="auto"/>
          </w:tcPr>
          <w:p w14:paraId="38A08032" w14:textId="3A7DA96F" w:rsidR="005651B3" w:rsidRPr="00225990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</w:rPr>
              <w:t>26 de mayo</w:t>
            </w:r>
            <w:r w:rsidRPr="00225990">
              <w:rPr>
                <w:rFonts w:ascii="Arial" w:hAnsi="Arial" w:cs="Arial"/>
                <w:sz w:val="20"/>
                <w:szCs w:val="20"/>
              </w:rPr>
              <w:t xml:space="preserve"> al </w:t>
            </w:r>
            <w:r>
              <w:rPr>
                <w:rFonts w:ascii="Arial" w:hAnsi="Arial" w:cs="Arial"/>
                <w:sz w:val="20"/>
                <w:szCs w:val="20"/>
              </w:rPr>
              <w:t xml:space="preserve">30 de </w:t>
            </w:r>
            <w:r>
              <w:rPr>
                <w:rFonts w:ascii="Arial" w:hAnsi="Arial" w:cs="Arial"/>
                <w:sz w:val="20"/>
                <w:szCs w:val="20"/>
              </w:rPr>
              <w:t>junio</w:t>
            </w:r>
            <w:r w:rsidRPr="00225990">
              <w:rPr>
                <w:rFonts w:ascii="Arial" w:hAnsi="Arial" w:cs="Arial"/>
                <w:sz w:val="20"/>
                <w:szCs w:val="20"/>
              </w:rPr>
              <w:t xml:space="preserve"> de 202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</w:tbl>
    <w:p w14:paraId="67175D4C" w14:textId="77777777" w:rsidR="005651B3" w:rsidRPr="00E56706" w:rsidRDefault="005651B3" w:rsidP="005651B3">
      <w:pPr>
        <w:autoSpaceDE w:val="0"/>
        <w:autoSpaceDN w:val="0"/>
        <w:adjustRightInd w:val="0"/>
        <w:spacing w:after="5" w:line="271" w:lineRule="auto"/>
        <w:ind w:right="89"/>
        <w:jc w:val="both"/>
        <w:rPr>
          <w:rFonts w:ascii="Arial" w:eastAsia="Arial" w:hAnsi="Arial" w:cs="Arial"/>
          <w:b/>
          <w:color w:val="000000"/>
          <w:sz w:val="20"/>
          <w:szCs w:val="20"/>
          <w:lang w:eastAsia="es-CO"/>
        </w:rPr>
      </w:pPr>
    </w:p>
    <w:tbl>
      <w:tblPr>
        <w:tblW w:w="94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644"/>
        <w:gridCol w:w="4820"/>
      </w:tblGrid>
      <w:tr w:rsidR="005651B3" w:rsidRPr="00E56706" w14:paraId="2359A30A" w14:textId="77777777" w:rsidTr="00393242">
        <w:trPr>
          <w:jc w:val="center"/>
        </w:trPr>
        <w:tc>
          <w:tcPr>
            <w:tcW w:w="9464" w:type="dxa"/>
            <w:gridSpan w:val="2"/>
            <w:shd w:val="clear" w:color="auto" w:fill="auto"/>
          </w:tcPr>
          <w:p w14:paraId="06631CEF" w14:textId="77777777" w:rsidR="005651B3" w:rsidRPr="00E56706" w:rsidRDefault="005651B3" w:rsidP="00393242">
            <w:pPr>
              <w:autoSpaceDE w:val="0"/>
              <w:autoSpaceDN w:val="0"/>
              <w:adjustRightInd w:val="0"/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color w:val="000000"/>
                <w:lang w:eastAsia="es-CO"/>
              </w:rPr>
              <w:t>MODIFICACIONES AL CONTRATO</w:t>
            </w:r>
          </w:p>
        </w:tc>
      </w:tr>
      <w:tr w:rsidR="005651B3" w:rsidRPr="00E56706" w14:paraId="3C5D6137" w14:textId="77777777" w:rsidTr="00393242">
        <w:trPr>
          <w:jc w:val="center"/>
        </w:trPr>
        <w:tc>
          <w:tcPr>
            <w:tcW w:w="4644" w:type="dxa"/>
            <w:shd w:val="clear" w:color="auto" w:fill="auto"/>
          </w:tcPr>
          <w:p w14:paraId="40D08289" w14:textId="77777777" w:rsidR="005651B3" w:rsidRPr="00E56706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CESIÓN</w:t>
            </w:r>
          </w:p>
        </w:tc>
        <w:tc>
          <w:tcPr>
            <w:tcW w:w="4820" w:type="dxa"/>
            <w:shd w:val="clear" w:color="auto" w:fill="auto"/>
          </w:tcPr>
          <w:p w14:paraId="1A2C9BB0" w14:textId="77777777" w:rsidR="005651B3" w:rsidRPr="00E56706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 Unicode MS" w:hAnsi="Arial" w:cs="Arial"/>
                <w:color w:val="000000"/>
                <w:sz w:val="20"/>
                <w:szCs w:val="20"/>
                <w:lang w:eastAsia="es-CO"/>
              </w:rPr>
              <w:t>NO APLICA</w:t>
            </w:r>
          </w:p>
        </w:tc>
      </w:tr>
      <w:tr w:rsidR="005651B3" w:rsidRPr="00E56706" w14:paraId="597BF46D" w14:textId="77777777" w:rsidTr="00393242">
        <w:trPr>
          <w:jc w:val="center"/>
        </w:trPr>
        <w:tc>
          <w:tcPr>
            <w:tcW w:w="4644" w:type="dxa"/>
            <w:shd w:val="clear" w:color="auto" w:fill="auto"/>
          </w:tcPr>
          <w:p w14:paraId="6567503F" w14:textId="77777777" w:rsidR="005651B3" w:rsidRPr="00E56706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OTRO SÍ (VALOR)</w:t>
            </w:r>
          </w:p>
        </w:tc>
        <w:tc>
          <w:tcPr>
            <w:tcW w:w="4820" w:type="dxa"/>
            <w:shd w:val="clear" w:color="auto" w:fill="auto"/>
          </w:tcPr>
          <w:p w14:paraId="477E75DA" w14:textId="77777777" w:rsidR="005651B3" w:rsidRPr="00E56706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 Unicode MS" w:hAnsi="Arial" w:cs="Arial"/>
                <w:color w:val="000000"/>
                <w:sz w:val="20"/>
                <w:szCs w:val="20"/>
                <w:lang w:eastAsia="es-CO"/>
              </w:rPr>
              <w:t>NO APLICA</w:t>
            </w:r>
          </w:p>
        </w:tc>
      </w:tr>
      <w:tr w:rsidR="005651B3" w:rsidRPr="00E56706" w14:paraId="58ADC220" w14:textId="77777777" w:rsidTr="00393242">
        <w:trPr>
          <w:jc w:val="center"/>
        </w:trPr>
        <w:tc>
          <w:tcPr>
            <w:tcW w:w="4644" w:type="dxa"/>
            <w:shd w:val="clear" w:color="auto" w:fill="auto"/>
          </w:tcPr>
          <w:p w14:paraId="035CD756" w14:textId="77777777" w:rsidR="005651B3" w:rsidRPr="00E56706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PR</w:t>
            </w:r>
            <w:r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Ó</w:t>
            </w:r>
            <w:r w:rsidRPr="00E56706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RROGAS – SUSPENSIONES - REINICIOS</w:t>
            </w:r>
          </w:p>
        </w:tc>
        <w:tc>
          <w:tcPr>
            <w:tcW w:w="4820" w:type="dxa"/>
            <w:shd w:val="clear" w:color="auto" w:fill="auto"/>
          </w:tcPr>
          <w:p w14:paraId="1BBDBAA3" w14:textId="77777777" w:rsidR="005651B3" w:rsidRPr="00E56706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 Unicode MS" w:hAnsi="Arial" w:cs="Arial"/>
                <w:color w:val="000000"/>
                <w:sz w:val="20"/>
                <w:szCs w:val="20"/>
                <w:lang w:eastAsia="es-CO"/>
              </w:rPr>
              <w:t>NO APLICA</w:t>
            </w:r>
          </w:p>
        </w:tc>
      </w:tr>
      <w:tr w:rsidR="005651B3" w:rsidRPr="00E56706" w14:paraId="00778AD5" w14:textId="77777777" w:rsidTr="00393242">
        <w:trPr>
          <w:jc w:val="center"/>
        </w:trPr>
        <w:tc>
          <w:tcPr>
            <w:tcW w:w="4644" w:type="dxa"/>
            <w:shd w:val="clear" w:color="auto" w:fill="auto"/>
          </w:tcPr>
          <w:p w14:paraId="1CFD2755" w14:textId="77777777" w:rsidR="005651B3" w:rsidRPr="00E56706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 Unicode MS" w:hAnsi="Arial" w:cs="Arial"/>
                <w:b/>
                <w:color w:val="000000"/>
                <w:sz w:val="20"/>
                <w:szCs w:val="20"/>
                <w:lang w:eastAsia="es-CO"/>
              </w:rPr>
              <w:t>OBSERVACIONES</w:t>
            </w:r>
          </w:p>
        </w:tc>
        <w:tc>
          <w:tcPr>
            <w:tcW w:w="4820" w:type="dxa"/>
            <w:shd w:val="clear" w:color="auto" w:fill="auto"/>
          </w:tcPr>
          <w:p w14:paraId="36DABC53" w14:textId="77777777" w:rsidR="005651B3" w:rsidRPr="00E56706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Batang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Batang" w:hAnsi="Arial" w:cs="Arial"/>
                <w:color w:val="000000"/>
                <w:sz w:val="20"/>
                <w:szCs w:val="20"/>
                <w:lang w:eastAsia="es-CO"/>
              </w:rPr>
              <w:t>NO APLICA</w:t>
            </w:r>
          </w:p>
        </w:tc>
      </w:tr>
    </w:tbl>
    <w:p w14:paraId="0515B638" w14:textId="77777777" w:rsidR="005651B3" w:rsidRPr="00E56706" w:rsidRDefault="005651B3" w:rsidP="005651B3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9"/>
        <w:gridCol w:w="4749"/>
      </w:tblGrid>
      <w:tr w:rsidR="005651B3" w:rsidRPr="00E56706" w14:paraId="62A0F6D8" w14:textId="77777777" w:rsidTr="00393242">
        <w:trPr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C3599" w14:textId="77777777" w:rsidR="005651B3" w:rsidRPr="00E56706" w:rsidRDefault="005651B3" w:rsidP="00393242">
            <w:pPr>
              <w:spacing w:after="5" w:line="271" w:lineRule="auto"/>
              <w:ind w:left="370" w:right="89" w:hanging="10"/>
              <w:jc w:val="center"/>
              <w:rPr>
                <w:rFonts w:ascii="Arial" w:eastAsia="Arial" w:hAnsi="Arial" w:cs="Arial"/>
                <w:b/>
                <w:color w:val="00000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color w:val="000000"/>
                <w:lang w:eastAsia="es-CO"/>
              </w:rPr>
              <w:t>ESTADO DE CUMPLIMIENTO DEL OBJETO Y OBLIGACIONES CONTRACTUALES</w:t>
            </w:r>
          </w:p>
        </w:tc>
      </w:tr>
      <w:tr w:rsidR="005651B3" w:rsidRPr="00E56706" w14:paraId="06D5DAE8" w14:textId="77777777" w:rsidTr="00393242">
        <w:trPr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AA93A" w14:textId="77777777" w:rsidR="005651B3" w:rsidRDefault="005651B3" w:rsidP="00393242">
            <w:pPr>
              <w:spacing w:after="0"/>
              <w:jc w:val="both"/>
              <w:rPr>
                <w:rFonts w:ascii="Arial" w:hAnsi="Arial" w:cs="Arial"/>
                <w:lang w:eastAsia="es-CO"/>
              </w:rPr>
            </w:pPr>
            <w:r w:rsidRPr="00E56706">
              <w:rPr>
                <w:rFonts w:ascii="Arial" w:hAnsi="Arial" w:cs="Arial"/>
                <w:lang w:eastAsia="es-CO"/>
              </w:rPr>
              <w:t xml:space="preserve">Con base en los informes de avance aportados por </w:t>
            </w:r>
            <w:r>
              <w:rPr>
                <w:rFonts w:ascii="Arial" w:hAnsi="Arial" w:cs="Arial"/>
                <w:lang w:eastAsia="es-CO"/>
              </w:rPr>
              <w:t>el</w:t>
            </w:r>
            <w:r w:rsidRPr="00E56706">
              <w:rPr>
                <w:rFonts w:ascii="Arial" w:hAnsi="Arial" w:cs="Arial"/>
                <w:lang w:eastAsia="es-CO"/>
              </w:rPr>
              <w:t xml:space="preserve"> contratista y la verificación del objeto y obligaciones contractuales</w:t>
            </w:r>
            <w:r>
              <w:rPr>
                <w:rFonts w:ascii="Arial" w:hAnsi="Arial" w:cs="Arial"/>
                <w:lang w:eastAsia="es-CO"/>
              </w:rPr>
              <w:t>,</w:t>
            </w:r>
            <w:r w:rsidRPr="00E56706">
              <w:rPr>
                <w:rFonts w:ascii="Arial" w:hAnsi="Arial" w:cs="Arial"/>
                <w:lang w:eastAsia="es-CO"/>
              </w:rPr>
              <w:t xml:space="preserve"> se establece el siguiente estado de cumplimiento:</w:t>
            </w:r>
          </w:p>
          <w:p w14:paraId="03AAF5AF" w14:textId="77777777" w:rsidR="005651B3" w:rsidRDefault="005651B3" w:rsidP="00393242">
            <w:pPr>
              <w:spacing w:after="0"/>
              <w:jc w:val="both"/>
              <w:rPr>
                <w:rFonts w:ascii="Arial" w:hAnsi="Arial" w:cs="Arial"/>
                <w:lang w:eastAsia="es-CO"/>
              </w:rPr>
            </w:pPr>
          </w:p>
          <w:p w14:paraId="509FE55C" w14:textId="77777777" w:rsidR="005651B3" w:rsidRPr="002B7032" w:rsidRDefault="005651B3" w:rsidP="00393242">
            <w:pPr>
              <w:numPr>
                <w:ilvl w:val="0"/>
                <w:numId w:val="1"/>
              </w:numPr>
              <w:spacing w:after="60"/>
              <w:jc w:val="both"/>
              <w:rPr>
                <w:rFonts w:ascii="Arial" w:hAnsi="Arial" w:cs="Arial"/>
              </w:rPr>
            </w:pPr>
            <w:r w:rsidRPr="002B7032">
              <w:rPr>
                <w:rFonts w:ascii="Arial" w:hAnsi="Arial" w:cs="Arial"/>
              </w:rPr>
              <w:t>Condu</w:t>
            </w:r>
            <w:r>
              <w:rPr>
                <w:rFonts w:ascii="Arial" w:hAnsi="Arial" w:cs="Arial"/>
              </w:rPr>
              <w:t>jo</w:t>
            </w:r>
            <w:r w:rsidRPr="002B7032">
              <w:rPr>
                <w:rFonts w:ascii="Arial" w:hAnsi="Arial" w:cs="Arial"/>
              </w:rPr>
              <w:t xml:space="preserve"> los vehículos de la E.S.E. a velocidades reglamentarias y con las mejores prácticas de seguridad, teniendo en cuenta las normas de tránsito aplicable y vigentes.</w:t>
            </w:r>
          </w:p>
          <w:p w14:paraId="212EC966" w14:textId="77777777" w:rsidR="005651B3" w:rsidRPr="002B7032" w:rsidRDefault="005651B3" w:rsidP="00393242">
            <w:pPr>
              <w:numPr>
                <w:ilvl w:val="0"/>
                <w:numId w:val="1"/>
              </w:numPr>
              <w:spacing w:after="60"/>
              <w:jc w:val="both"/>
              <w:rPr>
                <w:rFonts w:ascii="Arial" w:hAnsi="Arial" w:cs="Arial"/>
              </w:rPr>
            </w:pPr>
            <w:r w:rsidRPr="002B7032">
              <w:rPr>
                <w:rFonts w:ascii="Arial" w:hAnsi="Arial" w:cs="Arial"/>
              </w:rPr>
              <w:t>Mant</w:t>
            </w:r>
            <w:r>
              <w:rPr>
                <w:rFonts w:ascii="Arial" w:hAnsi="Arial" w:cs="Arial"/>
              </w:rPr>
              <w:t>uvo</w:t>
            </w:r>
            <w:r w:rsidRPr="002B7032">
              <w:rPr>
                <w:rFonts w:ascii="Arial" w:hAnsi="Arial" w:cs="Arial"/>
              </w:rPr>
              <w:t xml:space="preserve"> el vehículo limpio, desinfectado y tanque de combustible lleno listo para su funcionamiento.</w:t>
            </w:r>
          </w:p>
          <w:p w14:paraId="1AF112C4" w14:textId="77777777" w:rsidR="005651B3" w:rsidRPr="002B7032" w:rsidRDefault="005651B3" w:rsidP="00393242">
            <w:pPr>
              <w:numPr>
                <w:ilvl w:val="0"/>
                <w:numId w:val="1"/>
              </w:numPr>
              <w:spacing w:after="60"/>
              <w:jc w:val="both"/>
              <w:rPr>
                <w:rFonts w:ascii="Arial" w:hAnsi="Arial" w:cs="Arial"/>
              </w:rPr>
            </w:pPr>
            <w:r w:rsidRPr="002B7032">
              <w:rPr>
                <w:rFonts w:ascii="Arial" w:hAnsi="Arial" w:cs="Arial"/>
              </w:rPr>
              <w:t>H</w:t>
            </w:r>
            <w:r>
              <w:rPr>
                <w:rFonts w:ascii="Arial" w:hAnsi="Arial" w:cs="Arial"/>
              </w:rPr>
              <w:t>izo</w:t>
            </w:r>
            <w:r w:rsidRPr="002B7032">
              <w:rPr>
                <w:rFonts w:ascii="Arial" w:hAnsi="Arial" w:cs="Arial"/>
              </w:rPr>
              <w:t xml:space="preserve"> revisi</w:t>
            </w:r>
            <w:r>
              <w:rPr>
                <w:rFonts w:ascii="Arial" w:hAnsi="Arial" w:cs="Arial"/>
              </w:rPr>
              <w:t>ones</w:t>
            </w:r>
            <w:r w:rsidRPr="002B7032">
              <w:rPr>
                <w:rFonts w:ascii="Arial" w:hAnsi="Arial" w:cs="Arial"/>
              </w:rPr>
              <w:t xml:space="preserve"> previa</w:t>
            </w:r>
            <w:r>
              <w:rPr>
                <w:rFonts w:ascii="Arial" w:hAnsi="Arial" w:cs="Arial"/>
              </w:rPr>
              <w:t>s</w:t>
            </w:r>
            <w:r w:rsidRPr="002B7032">
              <w:rPr>
                <w:rFonts w:ascii="Arial" w:hAnsi="Arial" w:cs="Arial"/>
              </w:rPr>
              <w:t xml:space="preserve"> del vehículo antes de cada salida de acuerdo a formato establecido, que permita transportar con seguridad al personal que lo utiliza. </w:t>
            </w:r>
          </w:p>
          <w:p w14:paraId="2D69B256" w14:textId="77777777" w:rsidR="005651B3" w:rsidRPr="002B7032" w:rsidRDefault="005651B3" w:rsidP="00393242">
            <w:pPr>
              <w:numPr>
                <w:ilvl w:val="0"/>
                <w:numId w:val="1"/>
              </w:numPr>
              <w:spacing w:after="60"/>
              <w:jc w:val="both"/>
              <w:rPr>
                <w:rFonts w:ascii="Arial" w:hAnsi="Arial" w:cs="Arial"/>
              </w:rPr>
            </w:pPr>
            <w:r w:rsidRPr="002B7032">
              <w:rPr>
                <w:rFonts w:ascii="Arial" w:hAnsi="Arial" w:cs="Arial"/>
              </w:rPr>
              <w:t>En el evento de observar algún tipo de anomalía o desperfecto mecánico inform</w:t>
            </w:r>
            <w:r>
              <w:rPr>
                <w:rFonts w:ascii="Arial" w:hAnsi="Arial" w:cs="Arial"/>
              </w:rPr>
              <w:t>ó</w:t>
            </w:r>
            <w:r w:rsidRPr="002B7032">
              <w:rPr>
                <w:rFonts w:ascii="Arial" w:hAnsi="Arial" w:cs="Arial"/>
              </w:rPr>
              <w:t xml:space="preserve"> oportunamente a la subdirección administrativa y financiera. </w:t>
            </w:r>
          </w:p>
          <w:p w14:paraId="4AEB4B82" w14:textId="77777777" w:rsidR="005651B3" w:rsidRPr="002B7032" w:rsidRDefault="005651B3" w:rsidP="00393242">
            <w:pPr>
              <w:numPr>
                <w:ilvl w:val="0"/>
                <w:numId w:val="1"/>
              </w:numPr>
              <w:spacing w:after="60"/>
              <w:jc w:val="both"/>
              <w:rPr>
                <w:rFonts w:ascii="Arial" w:hAnsi="Arial" w:cs="Arial"/>
              </w:rPr>
            </w:pPr>
            <w:r w:rsidRPr="002B7032">
              <w:rPr>
                <w:rFonts w:ascii="Arial" w:hAnsi="Arial" w:cs="Arial"/>
              </w:rPr>
              <w:t>Utiliz</w:t>
            </w:r>
            <w:r>
              <w:rPr>
                <w:rFonts w:ascii="Arial" w:hAnsi="Arial" w:cs="Arial"/>
              </w:rPr>
              <w:t>ó</w:t>
            </w:r>
            <w:r w:rsidRPr="002B7032">
              <w:rPr>
                <w:rFonts w:ascii="Arial" w:hAnsi="Arial" w:cs="Arial"/>
              </w:rPr>
              <w:t xml:space="preserve"> el vehículo única y exclusivamente para las actividades propias de la Entidad.</w:t>
            </w:r>
          </w:p>
          <w:p w14:paraId="3FBC91E5" w14:textId="77777777" w:rsidR="005651B3" w:rsidRPr="00D514F3" w:rsidRDefault="005651B3" w:rsidP="00393242">
            <w:pPr>
              <w:numPr>
                <w:ilvl w:val="0"/>
                <w:numId w:val="1"/>
              </w:numPr>
              <w:spacing w:after="60"/>
              <w:jc w:val="both"/>
              <w:rPr>
                <w:rFonts w:ascii="Arial" w:hAnsi="Arial" w:cs="Arial"/>
              </w:rPr>
            </w:pPr>
            <w:r w:rsidRPr="00D514F3">
              <w:rPr>
                <w:rFonts w:ascii="Arial" w:hAnsi="Arial" w:cs="Arial"/>
              </w:rPr>
              <w:lastRenderedPageBreak/>
              <w:t>Utiliz</w:t>
            </w:r>
            <w:r>
              <w:rPr>
                <w:rFonts w:ascii="Arial" w:hAnsi="Arial" w:cs="Arial"/>
              </w:rPr>
              <w:t>ó</w:t>
            </w:r>
            <w:r w:rsidRPr="00D514F3">
              <w:rPr>
                <w:rFonts w:ascii="Arial" w:hAnsi="Arial" w:cs="Arial"/>
              </w:rPr>
              <w:t xml:space="preserve"> el vehículo única y exclusivamente para las actividades propias del personal de la Entidad o cualquier otro elemento que sea factible (insumos y equipos que requiera la E.S.E.)</w:t>
            </w:r>
          </w:p>
          <w:p w14:paraId="4035C599" w14:textId="77777777" w:rsidR="005651B3" w:rsidRPr="00D514F3" w:rsidRDefault="005651B3" w:rsidP="00393242">
            <w:pPr>
              <w:numPr>
                <w:ilvl w:val="0"/>
                <w:numId w:val="1"/>
              </w:numPr>
              <w:spacing w:after="60"/>
              <w:jc w:val="both"/>
              <w:rPr>
                <w:rFonts w:ascii="Arial" w:hAnsi="Arial" w:cs="Arial"/>
              </w:rPr>
            </w:pPr>
            <w:r w:rsidRPr="00D514F3">
              <w:rPr>
                <w:rFonts w:ascii="Arial" w:hAnsi="Arial" w:cs="Arial"/>
              </w:rPr>
              <w:t>Previo a cualquier salida, solicit</w:t>
            </w:r>
            <w:r>
              <w:rPr>
                <w:rFonts w:ascii="Arial" w:hAnsi="Arial" w:cs="Arial"/>
              </w:rPr>
              <w:t>ó</w:t>
            </w:r>
            <w:r w:rsidRPr="00D514F3">
              <w:rPr>
                <w:rFonts w:ascii="Arial" w:hAnsi="Arial" w:cs="Arial"/>
              </w:rPr>
              <w:t xml:space="preserve"> autorización del funcionario competente.</w:t>
            </w:r>
          </w:p>
          <w:p w14:paraId="69EA5C64" w14:textId="77777777" w:rsidR="005651B3" w:rsidRPr="00D514F3" w:rsidRDefault="005651B3" w:rsidP="00393242">
            <w:pPr>
              <w:numPr>
                <w:ilvl w:val="0"/>
                <w:numId w:val="1"/>
              </w:numPr>
              <w:spacing w:after="60"/>
              <w:jc w:val="both"/>
              <w:rPr>
                <w:rFonts w:ascii="Arial" w:hAnsi="Arial" w:cs="Arial"/>
              </w:rPr>
            </w:pPr>
            <w:r w:rsidRPr="00D514F3">
              <w:rPr>
                <w:rFonts w:ascii="Arial" w:hAnsi="Arial" w:cs="Arial"/>
              </w:rPr>
              <w:t>Llev</w:t>
            </w:r>
            <w:r>
              <w:rPr>
                <w:rFonts w:ascii="Arial" w:hAnsi="Arial" w:cs="Arial"/>
              </w:rPr>
              <w:t>ó</w:t>
            </w:r>
            <w:r w:rsidRPr="00D514F3">
              <w:rPr>
                <w:rFonts w:ascii="Arial" w:hAnsi="Arial" w:cs="Arial"/>
              </w:rPr>
              <w:t xml:space="preserve"> registro del kilometraje del vehículo</w:t>
            </w:r>
            <w:r>
              <w:rPr>
                <w:rFonts w:ascii="Arial" w:hAnsi="Arial" w:cs="Arial"/>
              </w:rPr>
              <w:t>, haciendo</w:t>
            </w:r>
            <w:r w:rsidRPr="00D514F3">
              <w:rPr>
                <w:rFonts w:ascii="Arial" w:hAnsi="Arial" w:cs="Arial"/>
              </w:rPr>
              <w:t xml:space="preserve"> una relación del recorrido del vehículo con el registro de la hora de salida y de llegada.</w:t>
            </w:r>
          </w:p>
          <w:p w14:paraId="5EE7520D" w14:textId="77777777" w:rsidR="005651B3" w:rsidRDefault="005651B3" w:rsidP="00393242">
            <w:pPr>
              <w:numPr>
                <w:ilvl w:val="0"/>
                <w:numId w:val="1"/>
              </w:numPr>
              <w:spacing w:after="60"/>
              <w:jc w:val="both"/>
              <w:rPr>
                <w:rFonts w:ascii="Arial" w:hAnsi="Arial" w:cs="Arial"/>
              </w:rPr>
            </w:pPr>
            <w:r w:rsidRPr="00D514F3">
              <w:rPr>
                <w:rFonts w:ascii="Arial" w:hAnsi="Arial" w:cs="Arial"/>
              </w:rPr>
              <w:t>H</w:t>
            </w:r>
            <w:r>
              <w:rPr>
                <w:rFonts w:ascii="Arial" w:hAnsi="Arial" w:cs="Arial"/>
              </w:rPr>
              <w:t>izo</w:t>
            </w:r>
            <w:r w:rsidRPr="00D514F3">
              <w:rPr>
                <w:rFonts w:ascii="Arial" w:hAnsi="Arial" w:cs="Arial"/>
              </w:rPr>
              <w:t xml:space="preserve"> una revisión previa del vehículo, que permit</w:t>
            </w:r>
            <w:r>
              <w:rPr>
                <w:rFonts w:ascii="Arial" w:hAnsi="Arial" w:cs="Arial"/>
              </w:rPr>
              <w:t>iera</w:t>
            </w:r>
            <w:r w:rsidRPr="00D514F3">
              <w:rPr>
                <w:rFonts w:ascii="Arial" w:hAnsi="Arial" w:cs="Arial"/>
              </w:rPr>
              <w:t xml:space="preserve"> transportar con seguridad al personal que lo utiliza.</w:t>
            </w:r>
          </w:p>
          <w:p w14:paraId="6B43A1E0" w14:textId="77777777" w:rsidR="005651B3" w:rsidRPr="00D514F3" w:rsidRDefault="005651B3" w:rsidP="00393242">
            <w:pPr>
              <w:numPr>
                <w:ilvl w:val="0"/>
                <w:numId w:val="1"/>
              </w:numPr>
              <w:spacing w:after="60"/>
              <w:jc w:val="both"/>
              <w:rPr>
                <w:rFonts w:ascii="Arial" w:hAnsi="Arial" w:cs="Arial"/>
              </w:rPr>
            </w:pPr>
            <w:r w:rsidRPr="003E322D">
              <w:rPr>
                <w:rFonts w:ascii="Arial" w:hAnsi="Arial" w:cs="Arial"/>
              </w:rPr>
              <w:t>Inform</w:t>
            </w:r>
            <w:r>
              <w:rPr>
                <w:rFonts w:ascii="Arial" w:hAnsi="Arial" w:cs="Arial"/>
              </w:rPr>
              <w:t>ó</w:t>
            </w:r>
            <w:r w:rsidRPr="003E322D">
              <w:rPr>
                <w:rFonts w:ascii="Arial" w:hAnsi="Arial" w:cs="Arial"/>
              </w:rPr>
              <w:t xml:space="preserve"> oportunamente a la subdirección administrativa cualquier situación anormal que se presente en el normal funcionamiento del vehículo</w:t>
            </w:r>
          </w:p>
          <w:p w14:paraId="1CA5F075" w14:textId="77777777" w:rsidR="005651B3" w:rsidRDefault="005651B3" w:rsidP="00393242">
            <w:pPr>
              <w:numPr>
                <w:ilvl w:val="0"/>
                <w:numId w:val="1"/>
              </w:numPr>
              <w:spacing w:after="60"/>
              <w:jc w:val="both"/>
              <w:rPr>
                <w:rFonts w:ascii="Arial" w:hAnsi="Arial" w:cs="Arial"/>
              </w:rPr>
            </w:pPr>
            <w:r w:rsidRPr="00D514F3">
              <w:rPr>
                <w:rFonts w:ascii="Arial" w:hAnsi="Arial" w:cs="Arial"/>
              </w:rPr>
              <w:t>Brind</w:t>
            </w:r>
            <w:r>
              <w:rPr>
                <w:rFonts w:ascii="Arial" w:hAnsi="Arial" w:cs="Arial"/>
              </w:rPr>
              <w:t>ó</w:t>
            </w:r>
            <w:r w:rsidRPr="00D514F3">
              <w:rPr>
                <w:rFonts w:ascii="Arial" w:hAnsi="Arial" w:cs="Arial"/>
              </w:rPr>
              <w:t xml:space="preserve"> apoyo </w:t>
            </w:r>
            <w:r>
              <w:rPr>
                <w:rFonts w:ascii="Arial" w:hAnsi="Arial" w:cs="Arial"/>
              </w:rPr>
              <w:t>técnico con</w:t>
            </w:r>
            <w:r w:rsidRPr="00D514F3">
              <w:rPr>
                <w:rFonts w:ascii="Arial" w:hAnsi="Arial" w:cs="Arial"/>
              </w:rPr>
              <w:t xml:space="preserve"> los vehículos de la E.S.E</w:t>
            </w:r>
            <w:r>
              <w:rPr>
                <w:rFonts w:ascii="Arial" w:hAnsi="Arial" w:cs="Arial"/>
              </w:rPr>
              <w:t>.</w:t>
            </w:r>
            <w:r w:rsidRPr="00D514F3">
              <w:rPr>
                <w:rFonts w:ascii="Arial" w:hAnsi="Arial" w:cs="Arial"/>
              </w:rPr>
              <w:t xml:space="preserve"> Hospital </w:t>
            </w:r>
            <w:r>
              <w:rPr>
                <w:rFonts w:ascii="Arial" w:hAnsi="Arial" w:cs="Arial"/>
              </w:rPr>
              <w:t>E</w:t>
            </w:r>
            <w:r w:rsidRPr="00D514F3">
              <w:rPr>
                <w:rFonts w:ascii="Arial" w:hAnsi="Arial" w:cs="Arial"/>
              </w:rPr>
              <w:t xml:space="preserve">l Carmen para hacer reparaciones menores en el sistema de frenos de los vehículos, sistemas de suspensiones, sistema eléctrico, fallas menores de motor, </w:t>
            </w:r>
            <w:r>
              <w:rPr>
                <w:rFonts w:ascii="Arial" w:hAnsi="Arial" w:cs="Arial"/>
              </w:rPr>
              <w:t>y estuvo</w:t>
            </w:r>
            <w:r w:rsidRPr="00D514F3">
              <w:rPr>
                <w:rFonts w:ascii="Arial" w:hAnsi="Arial" w:cs="Arial"/>
              </w:rPr>
              <w:t xml:space="preserve"> pendiente de estos daños</w:t>
            </w:r>
            <w:r>
              <w:rPr>
                <w:rFonts w:ascii="Arial" w:hAnsi="Arial" w:cs="Arial"/>
              </w:rPr>
              <w:t>,</w:t>
            </w:r>
            <w:r w:rsidRPr="00D514F3">
              <w:rPr>
                <w:rFonts w:ascii="Arial" w:hAnsi="Arial" w:cs="Arial"/>
              </w:rPr>
              <w:t xml:space="preserve"> ya sea reparándolos o lleva</w:t>
            </w:r>
            <w:r>
              <w:rPr>
                <w:rFonts w:ascii="Arial" w:hAnsi="Arial" w:cs="Arial"/>
              </w:rPr>
              <w:t>n</w:t>
            </w:r>
            <w:r w:rsidRPr="00D514F3">
              <w:rPr>
                <w:rFonts w:ascii="Arial" w:hAnsi="Arial" w:cs="Arial"/>
              </w:rPr>
              <w:t>do a</w:t>
            </w:r>
            <w:r>
              <w:rPr>
                <w:rFonts w:ascii="Arial" w:hAnsi="Arial" w:cs="Arial"/>
              </w:rPr>
              <w:t>l</w:t>
            </w:r>
            <w:r w:rsidRPr="00D514F3">
              <w:rPr>
                <w:rFonts w:ascii="Arial" w:hAnsi="Arial" w:cs="Arial"/>
              </w:rPr>
              <w:t xml:space="preserve"> taller especializado para corregir las situaciones anormales que se present</w:t>
            </w:r>
            <w:r>
              <w:rPr>
                <w:rFonts w:ascii="Arial" w:hAnsi="Arial" w:cs="Arial"/>
              </w:rPr>
              <w:t>as</w:t>
            </w:r>
            <w:r w:rsidRPr="00D514F3">
              <w:rPr>
                <w:rFonts w:ascii="Arial" w:hAnsi="Arial" w:cs="Arial"/>
              </w:rPr>
              <w:t>en en los vehículos y que impid</w:t>
            </w:r>
            <w:r>
              <w:rPr>
                <w:rFonts w:ascii="Arial" w:hAnsi="Arial" w:cs="Arial"/>
              </w:rPr>
              <w:t>iese</w:t>
            </w:r>
            <w:r w:rsidRPr="00D514F3">
              <w:rPr>
                <w:rFonts w:ascii="Arial" w:hAnsi="Arial" w:cs="Arial"/>
              </w:rPr>
              <w:t>n su normal funcionamiento.</w:t>
            </w:r>
          </w:p>
          <w:p w14:paraId="25068981" w14:textId="77777777" w:rsidR="005651B3" w:rsidRPr="0038354C" w:rsidRDefault="005651B3" w:rsidP="00393242">
            <w:pPr>
              <w:spacing w:after="60"/>
              <w:ind w:left="306"/>
              <w:jc w:val="both"/>
              <w:rPr>
                <w:rFonts w:ascii="Arial" w:hAnsi="Arial" w:cs="Arial"/>
              </w:rPr>
            </w:pPr>
            <w:r w:rsidRPr="00517C34">
              <w:rPr>
                <w:rFonts w:ascii="Arial" w:hAnsi="Arial" w:cs="Arial"/>
              </w:rPr>
              <w:t xml:space="preserve"> </w:t>
            </w:r>
          </w:p>
        </w:tc>
      </w:tr>
      <w:tr w:rsidR="005651B3" w:rsidRPr="00E56706" w14:paraId="286FEB00" w14:textId="77777777" w:rsidTr="00393242">
        <w:trPr>
          <w:jc w:val="center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B9CDE" w14:textId="77777777" w:rsidR="005651B3" w:rsidRPr="00E56706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56706">
              <w:rPr>
                <w:rFonts w:ascii="Arial" w:hAnsi="Arial" w:cs="Arial"/>
                <w:b/>
                <w:bCs/>
                <w:lang w:eastAsia="es-CO"/>
              </w:rPr>
              <w:lastRenderedPageBreak/>
              <w:t>OBLIGACIONES PENDIENTES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DDF64" w14:textId="77777777" w:rsidR="005651B3" w:rsidRPr="00E56706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eastAsia="es-CO"/>
              </w:rPr>
            </w:pPr>
            <w:r w:rsidRPr="00E56706">
              <w:rPr>
                <w:rFonts w:ascii="Arial" w:hAnsi="Arial" w:cs="Arial"/>
                <w:lang w:eastAsia="es-CO"/>
              </w:rPr>
              <w:t>NO APLICA.</w:t>
            </w:r>
          </w:p>
        </w:tc>
      </w:tr>
    </w:tbl>
    <w:p w14:paraId="68973996" w14:textId="77777777" w:rsidR="005651B3" w:rsidRDefault="005651B3" w:rsidP="005651B3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5651B3" w:rsidRPr="00E56706" w14:paraId="03B00B98" w14:textId="77777777" w:rsidTr="00393242">
        <w:trPr>
          <w:jc w:val="center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9207D" w14:textId="77777777" w:rsidR="005651B3" w:rsidRPr="00E56706" w:rsidRDefault="005651B3" w:rsidP="00393242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color w:val="000000"/>
                <w:lang w:eastAsia="es-CO"/>
              </w:rPr>
              <w:t>FORMULACIÓN DE REQUERIMIENTO</w:t>
            </w:r>
          </w:p>
        </w:tc>
      </w:tr>
      <w:tr w:rsidR="005651B3" w:rsidRPr="00E56706" w14:paraId="4C50A0EA" w14:textId="77777777" w:rsidTr="00393242">
        <w:trPr>
          <w:jc w:val="center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971D4" w14:textId="77777777" w:rsidR="005651B3" w:rsidRPr="00E56706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NO APLICA</w:t>
            </w:r>
          </w:p>
        </w:tc>
      </w:tr>
      <w:tr w:rsidR="005651B3" w:rsidRPr="00E56706" w14:paraId="6B48C6C9" w14:textId="77777777" w:rsidTr="00393242">
        <w:trPr>
          <w:jc w:val="center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A151D" w14:textId="77777777" w:rsidR="005651B3" w:rsidRPr="00E56706" w:rsidRDefault="005651B3" w:rsidP="00393242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color w:val="000000"/>
                <w:lang w:eastAsia="es-CO"/>
              </w:rPr>
              <w:t>SEGUIMIENTO A REQUERIMIENTOS PREVIOS</w:t>
            </w:r>
          </w:p>
        </w:tc>
      </w:tr>
      <w:tr w:rsidR="005651B3" w:rsidRPr="00E56706" w14:paraId="0C7AE5C5" w14:textId="77777777" w:rsidTr="00393242">
        <w:trPr>
          <w:jc w:val="center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EF146" w14:textId="77777777" w:rsidR="005651B3" w:rsidRPr="00E56706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NO APLICA</w:t>
            </w:r>
          </w:p>
        </w:tc>
      </w:tr>
    </w:tbl>
    <w:p w14:paraId="61CD7A26" w14:textId="77777777" w:rsidR="005651B3" w:rsidRDefault="005651B3" w:rsidP="005651B3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5651B3" w:rsidRPr="00E56706" w14:paraId="39BEDD01" w14:textId="77777777" w:rsidTr="00393242">
        <w:trPr>
          <w:jc w:val="center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3FDDD" w14:textId="77777777" w:rsidR="005651B3" w:rsidRPr="00E56706" w:rsidRDefault="005651B3" w:rsidP="00393242">
            <w:pPr>
              <w:spacing w:after="5" w:line="271" w:lineRule="auto"/>
              <w:ind w:left="370" w:right="89" w:hanging="10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color w:val="000000"/>
                <w:lang w:eastAsia="es-CO"/>
              </w:rPr>
              <w:t>CONCEPTO DE SUPERVISIÓN</w:t>
            </w:r>
          </w:p>
        </w:tc>
      </w:tr>
      <w:tr w:rsidR="005651B3" w:rsidRPr="00E56706" w14:paraId="592FB49A" w14:textId="77777777" w:rsidTr="00393242">
        <w:trPr>
          <w:jc w:val="center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14168" w14:textId="77777777" w:rsidR="005651B3" w:rsidRPr="00E56706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7EA72F02" w14:textId="77777777" w:rsidR="005651B3" w:rsidRPr="00E56706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De acuerdo a lo analizado en el (los) informe(s) presentado(s) por la contratista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LUIS FERNANDO BUELVAS MARULANDA</w:t>
            </w:r>
            <w:r w:rsidRPr="00E56706">
              <w:rPr>
                <w:rFonts w:ascii="Arial" w:eastAsia="Batang" w:hAnsi="Arial" w:cs="Arial"/>
                <w:b/>
                <w:color w:val="000000"/>
                <w:sz w:val="20"/>
                <w:szCs w:val="20"/>
              </w:rPr>
              <w:t>, identificada con Cédula de Ciudadanía</w:t>
            </w:r>
            <w:r w:rsidRPr="00E56706">
              <w:rPr>
                <w:rFonts w:ascii="Arial" w:eastAsia="Arial Unicode MS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1.007.755.792</w:t>
            </w:r>
            <w:r w:rsidRPr="00E56706">
              <w:rPr>
                <w:rFonts w:ascii="Arial" w:eastAsia="Arial Unicode MS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, </w:t>
            </w:r>
            <w:r w:rsidRPr="00E56706">
              <w:rPr>
                <w:rFonts w:ascii="Arial" w:eastAsia="Batang" w:hAnsi="Arial" w:cs="Arial"/>
                <w:bCs/>
                <w:color w:val="000000"/>
                <w:sz w:val="20"/>
                <w:szCs w:val="20"/>
              </w:rPr>
              <w:t>se</w:t>
            </w:r>
            <w:r w:rsidRPr="00E56706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determina que el contrato se está cumpliendo en su totalidad con respecto a su avance esperado y que las actividades se cumplieron de forma satisfactoria.</w:t>
            </w:r>
          </w:p>
          <w:p w14:paraId="6EC36612" w14:textId="77777777" w:rsidR="005651B3" w:rsidRPr="00E56706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16305FB9" w14:textId="77777777" w:rsidR="005651B3" w:rsidRDefault="005651B3" w:rsidP="005651B3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1"/>
        <w:gridCol w:w="2166"/>
        <w:gridCol w:w="2126"/>
        <w:gridCol w:w="2835"/>
      </w:tblGrid>
      <w:tr w:rsidR="005651B3" w:rsidRPr="00E56706" w14:paraId="7F46185A" w14:textId="77777777" w:rsidTr="00393242">
        <w:trPr>
          <w:jc w:val="center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505A3" w14:textId="77777777" w:rsidR="005651B3" w:rsidRPr="00E56706" w:rsidRDefault="005651B3" w:rsidP="00393242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bCs/>
                <w:color w:val="000000"/>
                <w:lang w:eastAsia="es-CO"/>
              </w:rPr>
              <w:t>EJECUCIÓN DEL PRESUPUESTO</w:t>
            </w:r>
          </w:p>
        </w:tc>
      </w:tr>
      <w:tr w:rsidR="005651B3" w:rsidRPr="00E56706" w14:paraId="3AA5EDBD" w14:textId="77777777" w:rsidTr="00393242">
        <w:trPr>
          <w:jc w:val="center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1223E" w14:textId="77777777" w:rsidR="005651B3" w:rsidRPr="00E56706" w:rsidRDefault="005651B3" w:rsidP="00393242">
            <w:pPr>
              <w:spacing w:after="5" w:line="271" w:lineRule="auto"/>
              <w:ind w:left="-63" w:right="-51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del contrato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B6D93" w14:textId="77777777" w:rsidR="005651B3" w:rsidRPr="00E56706" w:rsidRDefault="005651B3" w:rsidP="00393242">
            <w:pPr>
              <w:spacing w:after="5" w:line="271" w:lineRule="auto"/>
              <w:ind w:left="-161" w:right="-153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del avance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7A46E" w14:textId="77777777" w:rsidR="005651B3" w:rsidRPr="00E56706" w:rsidRDefault="005651B3" w:rsidP="00393242">
            <w:pPr>
              <w:spacing w:after="5" w:line="271" w:lineRule="auto"/>
              <w:ind w:left="-200" w:right="-152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por ejecutar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BC58A" w14:textId="77777777" w:rsidR="005651B3" w:rsidRPr="00E56706" w:rsidRDefault="005651B3" w:rsidP="00393242">
            <w:pPr>
              <w:spacing w:after="5" w:line="271" w:lineRule="auto"/>
              <w:ind w:left="-61" w:right="-156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Porcentaje de cumplimiento</w:t>
            </w:r>
          </w:p>
        </w:tc>
      </w:tr>
      <w:tr w:rsidR="005651B3" w:rsidRPr="00E56706" w14:paraId="273C0261" w14:textId="77777777" w:rsidTr="00393242">
        <w:trPr>
          <w:jc w:val="center"/>
        </w:trPr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E44C1" w14:textId="77777777" w:rsidR="005651B3" w:rsidRPr="00E56706" w:rsidRDefault="005651B3" w:rsidP="00393242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>
              <w:t>$ 10’000.000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05276" w14:textId="4BDA4277" w:rsidR="005651B3" w:rsidRPr="00E56706" w:rsidRDefault="005651B3" w:rsidP="00393242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 w:rsidRPr="00CA01C2">
              <w:t>$</w:t>
            </w:r>
            <w:r>
              <w:t xml:space="preserve"> </w:t>
            </w:r>
            <w:r w:rsidR="00D35D0D">
              <w:t>2.883.186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87B78" w14:textId="1EF1D134" w:rsidR="005651B3" w:rsidRPr="0076157F" w:rsidRDefault="005651B3" w:rsidP="00393242">
            <w:pPr>
              <w:spacing w:after="5" w:line="271" w:lineRule="auto"/>
              <w:ind w:right="89"/>
              <w:jc w:val="center"/>
            </w:pPr>
            <w:r w:rsidRPr="00CA01C2">
              <w:t>$</w:t>
            </w:r>
            <w:r>
              <w:t xml:space="preserve"> </w:t>
            </w:r>
            <w:r w:rsidR="007916A8">
              <w:t>3.290.912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57525" w14:textId="35912748" w:rsidR="005651B3" w:rsidRPr="00E56706" w:rsidRDefault="005651B3" w:rsidP="00393242">
            <w:pPr>
              <w:spacing w:after="5" w:line="360" w:lineRule="auto"/>
              <w:ind w:right="89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 w:rsidRPr="00CA01C2">
              <w:t xml:space="preserve"> </w:t>
            </w:r>
            <w:r w:rsidR="007916A8">
              <w:t>67%</w:t>
            </w:r>
          </w:p>
        </w:tc>
      </w:tr>
    </w:tbl>
    <w:p w14:paraId="44341955" w14:textId="77777777" w:rsidR="005651B3" w:rsidRDefault="005651B3" w:rsidP="005651B3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1DBCA068" w14:textId="77777777" w:rsidR="005651B3" w:rsidRDefault="005651B3" w:rsidP="005651B3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6862770B" w14:textId="77777777" w:rsidR="005651B3" w:rsidRDefault="005651B3" w:rsidP="005651B3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9"/>
        <w:gridCol w:w="4749"/>
      </w:tblGrid>
      <w:tr w:rsidR="005651B3" w:rsidRPr="00E56706" w14:paraId="07A90794" w14:textId="77777777" w:rsidTr="00393242">
        <w:trPr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DC2DB" w14:textId="77777777" w:rsidR="005651B3" w:rsidRPr="00E56706" w:rsidRDefault="005651B3" w:rsidP="00393242">
            <w:pPr>
              <w:spacing w:after="5" w:line="271" w:lineRule="auto"/>
              <w:ind w:left="370" w:right="89" w:hanging="10"/>
              <w:jc w:val="center"/>
              <w:rPr>
                <w:rFonts w:ascii="Arial" w:eastAsia="Arial" w:hAnsi="Arial" w:cs="Arial"/>
                <w:b/>
                <w:color w:val="00000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color w:val="000000"/>
                <w:lang w:eastAsia="es-CO"/>
              </w:rPr>
              <w:lastRenderedPageBreak/>
              <w:t>CERTIFICACIÓN DE SUPERVISIÓN PARA EL PAGO</w:t>
            </w:r>
          </w:p>
        </w:tc>
      </w:tr>
      <w:tr w:rsidR="005651B3" w:rsidRPr="00E56706" w14:paraId="5D08E18F" w14:textId="77777777" w:rsidTr="00393242">
        <w:trPr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47F32" w14:textId="77777777" w:rsidR="005651B3" w:rsidRPr="00225990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2DE0977A" w14:textId="171A4033" w:rsidR="005651B3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Analizados los soportes entregados por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el</w:t>
            </w:r>
            <w:r w:rsidRPr="00225990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Contratista, y tras verificar la cuenta de cobro, el informe de actividades y el avance del contrato, se autoriza el desembolso al contratista por el valor correspondiente 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los viajes efectuados </w:t>
            </w:r>
            <w:r w:rsidRPr="00225990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entre el </w:t>
            </w:r>
            <w:r w:rsidR="00D35D0D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26 de mayo y el 30 de junio</w:t>
            </w:r>
            <w:r w:rsidRPr="00225990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de 202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5,</w:t>
            </w:r>
            <w:r w:rsidRPr="00225990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 xml:space="preserve"> conforme al siguiente detalle: </w:t>
            </w:r>
          </w:p>
          <w:p w14:paraId="1C1FF5F8" w14:textId="77777777" w:rsidR="005651B3" w:rsidRPr="00E56706" w:rsidRDefault="005651B3" w:rsidP="00393242">
            <w:pPr>
              <w:spacing w:after="5" w:line="271" w:lineRule="auto"/>
              <w:ind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  <w:p w14:paraId="112BEBFC" w14:textId="77777777" w:rsidR="005651B3" w:rsidRPr="00E56706" w:rsidRDefault="005651B3" w:rsidP="00393242">
            <w:pPr>
              <w:spacing w:after="5" w:line="271" w:lineRule="auto"/>
              <w:ind w:left="370" w:right="89" w:hanging="10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5651B3" w:rsidRPr="00E56706" w14:paraId="396858F2" w14:textId="77777777" w:rsidTr="00393242">
        <w:trPr>
          <w:jc w:val="center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C221F0" w14:textId="77777777" w:rsidR="005651B3" w:rsidRPr="00E56706" w:rsidRDefault="005651B3" w:rsidP="00393242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CUENTA DE COBRO </w:t>
            </w:r>
            <w:proofErr w:type="spellStart"/>
            <w:r w:rsidRPr="00E56706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N°</w:t>
            </w:r>
            <w:proofErr w:type="spellEnd"/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CB8C0" w14:textId="77777777" w:rsidR="005651B3" w:rsidRPr="00225990" w:rsidRDefault="005651B3" w:rsidP="00393242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1</w:t>
            </w:r>
          </w:p>
        </w:tc>
      </w:tr>
      <w:tr w:rsidR="005651B3" w:rsidRPr="00E56706" w14:paraId="732E669D" w14:textId="77777777" w:rsidTr="00393242">
        <w:trPr>
          <w:jc w:val="center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29026B" w14:textId="77777777" w:rsidR="005651B3" w:rsidRPr="00E56706" w:rsidRDefault="005651B3" w:rsidP="00393242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FACTURADO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EC028" w14:textId="0479AD88" w:rsidR="005651B3" w:rsidRPr="00225990" w:rsidRDefault="005651B3" w:rsidP="00393242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b/>
                <w:bCs/>
              </w:rPr>
              <w:t xml:space="preserve">$ </w:t>
            </w:r>
            <w:r w:rsidR="00D35D0D">
              <w:rPr>
                <w:b/>
                <w:bCs/>
              </w:rPr>
              <w:t>2.883.186</w:t>
            </w:r>
          </w:p>
        </w:tc>
      </w:tr>
      <w:tr w:rsidR="005651B3" w:rsidRPr="00E56706" w14:paraId="7983268F" w14:textId="77777777" w:rsidTr="00393242">
        <w:trPr>
          <w:jc w:val="center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239C0E" w14:textId="77777777" w:rsidR="005651B3" w:rsidRPr="00E56706" w:rsidRDefault="005651B3" w:rsidP="00393242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GLOSADO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6AB37" w14:textId="77777777" w:rsidR="005651B3" w:rsidRPr="00225990" w:rsidRDefault="005651B3" w:rsidP="00393242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b/>
                <w:bCs/>
              </w:rPr>
              <w:t>$ 0</w:t>
            </w:r>
          </w:p>
        </w:tc>
      </w:tr>
      <w:tr w:rsidR="005651B3" w:rsidRPr="00E56706" w14:paraId="73FA4192" w14:textId="77777777" w:rsidTr="00393242">
        <w:trPr>
          <w:jc w:val="center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B2407" w14:textId="77777777" w:rsidR="005651B3" w:rsidRPr="00E56706" w:rsidRDefault="005651B3" w:rsidP="00393242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56706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AVALADO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1DF8F" w14:textId="59456BD7" w:rsidR="005651B3" w:rsidRPr="00225990" w:rsidRDefault="005651B3" w:rsidP="00393242">
            <w:pPr>
              <w:spacing w:after="5" w:line="271" w:lineRule="auto"/>
              <w:ind w:right="89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225990">
              <w:rPr>
                <w:b/>
                <w:bCs/>
              </w:rPr>
              <w:t xml:space="preserve">$ </w:t>
            </w:r>
            <w:r w:rsidR="00D35D0D">
              <w:rPr>
                <w:b/>
                <w:bCs/>
              </w:rPr>
              <w:t>2.883.186</w:t>
            </w:r>
          </w:p>
        </w:tc>
      </w:tr>
    </w:tbl>
    <w:p w14:paraId="62B268F6" w14:textId="77777777" w:rsidR="005651B3" w:rsidRPr="00422148" w:rsidRDefault="005651B3" w:rsidP="005651B3">
      <w:pPr>
        <w:spacing w:after="0"/>
        <w:jc w:val="both"/>
        <w:rPr>
          <w:rFonts w:ascii="Arial" w:hAnsi="Arial" w:cs="Arial"/>
          <w:b/>
          <w:sz w:val="28"/>
          <w:szCs w:val="28"/>
        </w:rPr>
      </w:pPr>
    </w:p>
    <w:p w14:paraId="717186FF" w14:textId="31FDF9D6" w:rsidR="005651B3" w:rsidRPr="00422148" w:rsidRDefault="005651B3" w:rsidP="005651B3">
      <w:pPr>
        <w:spacing w:after="0"/>
        <w:jc w:val="both"/>
        <w:rPr>
          <w:rFonts w:ascii="Arial" w:hAnsi="Arial" w:cs="Arial"/>
          <w:b/>
          <w:sz w:val="28"/>
          <w:szCs w:val="28"/>
        </w:rPr>
      </w:pPr>
      <w:r w:rsidRPr="00422148">
        <w:rPr>
          <w:rFonts w:ascii="Arial" w:eastAsia="Arial Unicode MS" w:hAnsi="Arial" w:cs="Arial"/>
          <w:color w:val="000000"/>
          <w:lang w:eastAsia="es-CO"/>
        </w:rPr>
        <w:t xml:space="preserve">Para constancia, se suscribe el presente documento por las partes en el municipio de Amalfi – Antioquia, a los </w:t>
      </w:r>
      <w:r w:rsidR="00D35D0D">
        <w:rPr>
          <w:rFonts w:ascii="Arial" w:eastAsia="Arial Unicode MS" w:hAnsi="Arial" w:cs="Arial"/>
          <w:color w:val="000000"/>
          <w:lang w:eastAsia="es-CO"/>
        </w:rPr>
        <w:t>02</w:t>
      </w:r>
      <w:r>
        <w:rPr>
          <w:rFonts w:ascii="Arial" w:eastAsia="Arial Unicode MS" w:hAnsi="Arial" w:cs="Arial"/>
          <w:b/>
          <w:bCs/>
          <w:color w:val="000000"/>
          <w:lang w:eastAsia="es-CO"/>
        </w:rPr>
        <w:t xml:space="preserve"> </w:t>
      </w:r>
      <w:r w:rsidRPr="00422148">
        <w:rPr>
          <w:rFonts w:ascii="Arial" w:eastAsia="Arial Unicode MS" w:hAnsi="Arial" w:cs="Arial"/>
          <w:b/>
          <w:bCs/>
          <w:color w:val="000000"/>
          <w:lang w:eastAsia="es-CO"/>
        </w:rPr>
        <w:t xml:space="preserve">días del mes de </w:t>
      </w:r>
      <w:r w:rsidR="00D35D0D">
        <w:rPr>
          <w:rFonts w:ascii="Arial" w:eastAsia="Arial Unicode MS" w:hAnsi="Arial" w:cs="Arial"/>
          <w:b/>
          <w:bCs/>
          <w:color w:val="000000"/>
          <w:lang w:eastAsia="es-CO"/>
        </w:rPr>
        <w:t>julio</w:t>
      </w:r>
      <w:r>
        <w:rPr>
          <w:rFonts w:ascii="Arial" w:eastAsia="Arial Unicode MS" w:hAnsi="Arial" w:cs="Arial"/>
          <w:b/>
          <w:bCs/>
          <w:color w:val="000000"/>
          <w:lang w:eastAsia="es-CO"/>
        </w:rPr>
        <w:t xml:space="preserve"> </w:t>
      </w:r>
      <w:r w:rsidRPr="00422148">
        <w:rPr>
          <w:rFonts w:ascii="Arial" w:eastAsia="Arial Unicode MS" w:hAnsi="Arial" w:cs="Arial"/>
          <w:b/>
          <w:bCs/>
          <w:color w:val="000000"/>
          <w:lang w:eastAsia="es-CO"/>
        </w:rPr>
        <w:t>del año 202</w:t>
      </w:r>
      <w:r>
        <w:rPr>
          <w:rFonts w:ascii="Arial" w:eastAsia="Arial Unicode MS" w:hAnsi="Arial" w:cs="Arial"/>
          <w:b/>
          <w:bCs/>
          <w:color w:val="000000"/>
          <w:lang w:eastAsia="es-CO"/>
        </w:rPr>
        <w:t>5</w:t>
      </w:r>
      <w:r w:rsidRPr="00422148">
        <w:rPr>
          <w:rFonts w:ascii="Arial" w:eastAsia="Arial Unicode MS" w:hAnsi="Arial" w:cs="Arial"/>
          <w:b/>
          <w:bCs/>
          <w:color w:val="000000"/>
          <w:lang w:eastAsia="es-CO"/>
        </w:rPr>
        <w:t>.</w:t>
      </w:r>
    </w:p>
    <w:p w14:paraId="2B54D87A" w14:textId="77777777" w:rsidR="005651B3" w:rsidRPr="00E56706" w:rsidRDefault="005651B3" w:rsidP="005651B3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71019343" w14:textId="77777777" w:rsidR="005651B3" w:rsidRDefault="005651B3" w:rsidP="005651B3">
      <w:pPr>
        <w:spacing w:after="0" w:line="240" w:lineRule="auto"/>
        <w:jc w:val="both"/>
        <w:rPr>
          <w:rFonts w:ascii="Arial" w:hAnsi="Arial" w:cs="Arial"/>
          <w:b/>
        </w:rPr>
      </w:pPr>
    </w:p>
    <w:p w14:paraId="647B7476" w14:textId="77777777" w:rsidR="005651B3" w:rsidRDefault="005651B3" w:rsidP="005651B3">
      <w:pPr>
        <w:spacing w:after="0" w:line="240" w:lineRule="auto"/>
        <w:jc w:val="both"/>
        <w:rPr>
          <w:rFonts w:ascii="Arial" w:hAnsi="Arial" w:cs="Arial"/>
          <w:b/>
        </w:rPr>
      </w:pPr>
    </w:p>
    <w:p w14:paraId="6F2FCE46" w14:textId="77777777" w:rsidR="005651B3" w:rsidRDefault="005651B3" w:rsidP="005651B3">
      <w:pPr>
        <w:spacing w:after="0" w:line="240" w:lineRule="auto"/>
        <w:jc w:val="both"/>
        <w:rPr>
          <w:rFonts w:ascii="Arial" w:hAnsi="Arial" w:cs="Arial"/>
          <w:b/>
        </w:rPr>
      </w:pPr>
    </w:p>
    <w:p w14:paraId="1809337E" w14:textId="77777777" w:rsidR="005651B3" w:rsidRDefault="005651B3" w:rsidP="005651B3">
      <w:pPr>
        <w:spacing w:after="0"/>
        <w:jc w:val="both"/>
        <w:rPr>
          <w:rFonts w:ascii="Arial" w:hAnsi="Arial" w:cs="Arial"/>
          <w:b/>
        </w:rPr>
      </w:pPr>
    </w:p>
    <w:p w14:paraId="34091728" w14:textId="77777777" w:rsidR="005651B3" w:rsidRDefault="005651B3" w:rsidP="005651B3">
      <w:pPr>
        <w:spacing w:after="0"/>
        <w:jc w:val="both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71315E4A" wp14:editId="0DFB397E">
            <wp:extent cx="1984064" cy="627226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66022" t="84017" r="21741" b="9782"/>
                    <a:stretch/>
                  </pic:blipFill>
                  <pic:spPr bwMode="auto">
                    <a:xfrm>
                      <a:off x="0" y="0"/>
                      <a:ext cx="2092656" cy="661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CA1DB7" w14:textId="77777777" w:rsidR="005651B3" w:rsidRDefault="005651B3" w:rsidP="005651B3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73E2DA8E" w14:textId="77777777" w:rsidR="005651B3" w:rsidRPr="00265C7F" w:rsidRDefault="005651B3" w:rsidP="005651B3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</w:t>
      </w:r>
    </w:p>
    <w:p w14:paraId="60E77B0F" w14:textId="77777777" w:rsidR="005651B3" w:rsidRPr="00265C7F" w:rsidRDefault="005651B3" w:rsidP="005651B3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KATIUSCA LIZCANO VANEGAS</w:t>
      </w:r>
    </w:p>
    <w:p w14:paraId="2B68E9DC" w14:textId="77777777" w:rsidR="005651B3" w:rsidRPr="00265C7F" w:rsidRDefault="005651B3" w:rsidP="005651B3">
      <w:pPr>
        <w:spacing w:after="0"/>
        <w:jc w:val="both"/>
        <w:rPr>
          <w:rFonts w:ascii="Arial" w:hAnsi="Arial" w:cs="Arial"/>
          <w:b/>
        </w:rPr>
      </w:pPr>
      <w:r w:rsidRPr="00265C7F">
        <w:rPr>
          <w:rFonts w:ascii="Arial" w:hAnsi="Arial" w:cs="Arial"/>
          <w:b/>
        </w:rPr>
        <w:t xml:space="preserve">Médico </w:t>
      </w:r>
      <w:r>
        <w:rPr>
          <w:rFonts w:ascii="Arial" w:hAnsi="Arial" w:cs="Arial"/>
          <w:b/>
        </w:rPr>
        <w:t>F.U.S.M</w:t>
      </w:r>
    </w:p>
    <w:p w14:paraId="72E0569D" w14:textId="77777777" w:rsidR="005651B3" w:rsidRPr="00265C7F" w:rsidRDefault="005651B3" w:rsidP="005651B3">
      <w:pPr>
        <w:spacing w:after="0"/>
        <w:jc w:val="both"/>
        <w:rPr>
          <w:rFonts w:ascii="Arial" w:hAnsi="Arial" w:cs="Arial"/>
          <w:b/>
        </w:rPr>
      </w:pPr>
      <w:r w:rsidRPr="00265C7F">
        <w:rPr>
          <w:rFonts w:ascii="Arial" w:hAnsi="Arial" w:cs="Arial"/>
          <w:b/>
        </w:rPr>
        <w:t>Supervisor del Contrato</w:t>
      </w:r>
    </w:p>
    <w:p w14:paraId="2367BFFF" w14:textId="77777777" w:rsidR="005651B3" w:rsidRDefault="005651B3" w:rsidP="005651B3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E3D4FF5" w14:textId="77777777" w:rsidR="005651B3" w:rsidRDefault="005651B3" w:rsidP="005651B3">
      <w:pPr>
        <w:spacing w:after="0"/>
        <w:jc w:val="both"/>
        <w:rPr>
          <w:rFonts w:ascii="Arial" w:hAnsi="Arial" w:cs="Arial"/>
          <w:sz w:val="24"/>
          <w:szCs w:val="24"/>
        </w:rPr>
      </w:pPr>
      <w:r w:rsidRPr="00E56706">
        <w:rPr>
          <w:rFonts w:ascii="Arial" w:hAnsi="Arial" w:cs="Arial"/>
          <w:sz w:val="24"/>
          <w:szCs w:val="24"/>
        </w:rPr>
        <w:t>Copia: Contratis</w:t>
      </w:r>
      <w:r>
        <w:rPr>
          <w:rFonts w:ascii="Arial" w:hAnsi="Arial" w:cs="Arial"/>
          <w:sz w:val="24"/>
          <w:szCs w:val="24"/>
        </w:rPr>
        <w:t>ta</w:t>
      </w:r>
    </w:p>
    <w:p w14:paraId="016BB041" w14:textId="77777777" w:rsidR="005651B3" w:rsidRDefault="005651B3" w:rsidP="00F5350A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513718A3" w14:textId="77777777" w:rsidR="00547A44" w:rsidRDefault="00547A44" w:rsidP="00F5350A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7ECB2644" w14:textId="77777777" w:rsidR="002E09AA" w:rsidRDefault="002E09AA" w:rsidP="00F5350A">
      <w:pPr>
        <w:spacing w:after="0"/>
        <w:rPr>
          <w:rFonts w:ascii="Arial" w:hAnsi="Arial" w:cs="Arial"/>
          <w:b/>
          <w:bCs/>
          <w:sz w:val="24"/>
          <w:szCs w:val="24"/>
        </w:rPr>
      </w:pPr>
    </w:p>
    <w:sectPr w:rsidR="002E09AA" w:rsidSect="000D50D8">
      <w:headerReference w:type="default" r:id="rId9"/>
      <w:footerReference w:type="default" r:id="rId10"/>
      <w:pgSz w:w="12240" w:h="15840" w:code="1"/>
      <w:pgMar w:top="2268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18D7B5" w14:textId="77777777" w:rsidR="00CE3B8F" w:rsidRDefault="00CE3B8F" w:rsidP="003001B1">
      <w:pPr>
        <w:spacing w:after="0" w:line="240" w:lineRule="auto"/>
      </w:pPr>
      <w:r>
        <w:separator/>
      </w:r>
    </w:p>
  </w:endnote>
  <w:endnote w:type="continuationSeparator" w:id="0">
    <w:p w14:paraId="0E4331CA" w14:textId="77777777" w:rsidR="00CE3B8F" w:rsidRDefault="00CE3B8F" w:rsidP="00300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3B50C" w14:textId="77777777" w:rsidR="00A64CAE" w:rsidRPr="00991FF1" w:rsidRDefault="00A64CAE" w:rsidP="00B62628">
    <w:pPr>
      <w:pStyle w:val="Piedepgina"/>
      <w:jc w:val="center"/>
      <w:rPr>
        <w:rFonts w:ascii="Bradley Hand ITC" w:hAnsi="Bradley Hand ITC"/>
        <w:b/>
        <w:sz w:val="20"/>
        <w:szCs w:val="20"/>
        <w:lang w:val="es-MX"/>
      </w:rPr>
    </w:pPr>
    <w:r>
      <w:rPr>
        <w:noProof/>
      </w:rPr>
      <w:drawing>
        <wp:anchor distT="0" distB="0" distL="114300" distR="114300" simplePos="0" relativeHeight="251659776" behindDoc="1" locked="0" layoutInCell="1" allowOverlap="1" wp14:anchorId="561D3A13" wp14:editId="3A49C93D">
          <wp:simplePos x="0" y="0"/>
          <wp:positionH relativeFrom="column">
            <wp:posOffset>-927100</wp:posOffset>
          </wp:positionH>
          <wp:positionV relativeFrom="paragraph">
            <wp:posOffset>102235</wp:posOffset>
          </wp:positionV>
          <wp:extent cx="7773035" cy="1115695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3035" cy="1115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1FF1">
      <w:rPr>
        <w:rFonts w:ascii="Bradley Hand ITC" w:hAnsi="Bradley Hand ITC"/>
        <w:b/>
        <w:sz w:val="20"/>
        <w:szCs w:val="20"/>
        <w:lang w:val="es-MX"/>
      </w:rPr>
      <w:t>“Un hosp</w:t>
    </w:r>
    <w:r>
      <w:rPr>
        <w:rFonts w:ascii="Bradley Hand ITC" w:hAnsi="Bradley Hand ITC"/>
        <w:b/>
        <w:sz w:val="20"/>
        <w:szCs w:val="20"/>
        <w:lang w:val="es-MX"/>
      </w:rPr>
      <w:t>i</w:t>
    </w:r>
    <w:r w:rsidRPr="00991FF1">
      <w:rPr>
        <w:rFonts w:ascii="Bradley Hand ITC" w:hAnsi="Bradley Hand ITC"/>
        <w:b/>
        <w:sz w:val="20"/>
        <w:szCs w:val="20"/>
        <w:lang w:val="es-MX"/>
      </w:rPr>
      <w:t>tal con Calidad Humana”</w:t>
    </w:r>
  </w:p>
  <w:p w14:paraId="05453F2E" w14:textId="76E1AF2D" w:rsidR="00A64CAE" w:rsidRPr="00B62628" w:rsidRDefault="00A64CAE" w:rsidP="00B62628">
    <w:pPr>
      <w:pStyle w:val="Piedepgina"/>
      <w:jc w:val="center"/>
      <w:rPr>
        <w:b/>
        <w:sz w:val="20"/>
        <w:szCs w:val="20"/>
      </w:rPr>
    </w:pPr>
    <w:r w:rsidRPr="00B62628">
      <w:rPr>
        <w:b/>
        <w:sz w:val="20"/>
        <w:szCs w:val="20"/>
      </w:rPr>
      <w:t xml:space="preserve">E.S.E. Hospital El Carmen de Amalfi </w:t>
    </w:r>
  </w:p>
  <w:p w14:paraId="4C958A46" w14:textId="77777777" w:rsidR="00A64CAE" w:rsidRPr="00991FF1" w:rsidRDefault="00A64CAE" w:rsidP="00B62628">
    <w:pPr>
      <w:pStyle w:val="Piedepgina"/>
      <w:jc w:val="center"/>
      <w:rPr>
        <w:b/>
        <w:sz w:val="20"/>
        <w:szCs w:val="20"/>
        <w:lang w:val="es-MX"/>
      </w:rPr>
    </w:pPr>
    <w:r w:rsidRPr="00991FF1">
      <w:rPr>
        <w:b/>
        <w:sz w:val="20"/>
        <w:szCs w:val="20"/>
        <w:lang w:val="es-MX"/>
      </w:rPr>
      <w:t xml:space="preserve">Calle Colombia </w:t>
    </w:r>
    <w:r>
      <w:rPr>
        <w:b/>
        <w:sz w:val="20"/>
        <w:szCs w:val="20"/>
        <w:lang w:val="es-MX"/>
      </w:rPr>
      <w:t xml:space="preserve"># </w:t>
    </w:r>
    <w:r w:rsidRPr="00991FF1">
      <w:rPr>
        <w:b/>
        <w:sz w:val="20"/>
        <w:szCs w:val="20"/>
        <w:lang w:val="es-MX"/>
      </w:rPr>
      <w:t>23-40</w:t>
    </w:r>
  </w:p>
  <w:p w14:paraId="1FE68C12" w14:textId="77777777" w:rsidR="00A64CAE" w:rsidRDefault="00A64CAE" w:rsidP="00B62628">
    <w:pPr>
      <w:pStyle w:val="Piedepgina"/>
      <w:jc w:val="center"/>
      <w:rPr>
        <w:b/>
        <w:sz w:val="20"/>
        <w:szCs w:val="20"/>
        <w:lang w:val="es-MX"/>
      </w:rPr>
    </w:pPr>
    <w:r w:rsidRPr="00991FF1">
      <w:rPr>
        <w:b/>
        <w:sz w:val="20"/>
        <w:szCs w:val="20"/>
        <w:lang w:val="es-MX"/>
      </w:rPr>
      <w:t>Teléfono</w:t>
    </w:r>
    <w:r>
      <w:rPr>
        <w:b/>
        <w:sz w:val="20"/>
        <w:szCs w:val="20"/>
        <w:lang w:val="es-MX"/>
      </w:rPr>
      <w:t>s:</w:t>
    </w:r>
    <w:r w:rsidRPr="00991FF1">
      <w:rPr>
        <w:b/>
        <w:sz w:val="20"/>
        <w:szCs w:val="20"/>
        <w:lang w:val="es-MX"/>
      </w:rPr>
      <w:t xml:space="preserve"> 830 03 53</w:t>
    </w:r>
    <w:r>
      <w:rPr>
        <w:b/>
        <w:sz w:val="20"/>
        <w:szCs w:val="20"/>
        <w:lang w:val="es-MX"/>
      </w:rPr>
      <w:t>,</w:t>
    </w:r>
    <w:r w:rsidRPr="00991FF1">
      <w:rPr>
        <w:b/>
        <w:sz w:val="20"/>
        <w:szCs w:val="20"/>
        <w:lang w:val="es-MX"/>
      </w:rPr>
      <w:t xml:space="preserve"> Ext. 1</w:t>
    </w:r>
    <w:r>
      <w:rPr>
        <w:b/>
        <w:sz w:val="20"/>
        <w:szCs w:val="20"/>
        <w:lang w:val="es-MX"/>
      </w:rPr>
      <w:t>4</w:t>
    </w:r>
    <w:r w:rsidRPr="00991FF1">
      <w:rPr>
        <w:b/>
        <w:sz w:val="20"/>
        <w:szCs w:val="20"/>
        <w:lang w:val="es-MX"/>
      </w:rPr>
      <w:t>8</w:t>
    </w:r>
    <w:r>
      <w:rPr>
        <w:b/>
        <w:sz w:val="20"/>
        <w:szCs w:val="20"/>
        <w:lang w:val="es-MX"/>
      </w:rPr>
      <w:t xml:space="preserve"> – 321 721 1723</w:t>
    </w:r>
  </w:p>
  <w:p w14:paraId="6A984143" w14:textId="4A88FA55" w:rsidR="00A64CAE" w:rsidRPr="00B62628" w:rsidRDefault="00A64CAE" w:rsidP="00B62628">
    <w:pPr>
      <w:pStyle w:val="Piedepgina"/>
      <w:jc w:val="center"/>
      <w:rPr>
        <w:b/>
        <w:sz w:val="20"/>
        <w:szCs w:val="20"/>
        <w:lang w:val="es-MX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3BB9F6F0" wp14:editId="68431D7E">
          <wp:simplePos x="0" y="0"/>
          <wp:positionH relativeFrom="page">
            <wp:posOffset>0</wp:posOffset>
          </wp:positionH>
          <wp:positionV relativeFrom="paragraph">
            <wp:posOffset>8931910</wp:posOffset>
          </wp:positionV>
          <wp:extent cx="7771130" cy="1113790"/>
          <wp:effectExtent l="0" t="0" r="0" b="0"/>
          <wp:wrapNone/>
          <wp:docPr id="6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662"/>
                  <a:stretch>
                    <a:fillRect/>
                  </a:stretch>
                </pic:blipFill>
                <pic:spPr bwMode="auto">
                  <a:xfrm>
                    <a:off x="0" y="0"/>
                    <a:ext cx="7771130" cy="1113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71CF4F79" wp14:editId="3928D9F5">
          <wp:simplePos x="0" y="0"/>
          <wp:positionH relativeFrom="page">
            <wp:posOffset>0</wp:posOffset>
          </wp:positionH>
          <wp:positionV relativeFrom="paragraph">
            <wp:posOffset>8931910</wp:posOffset>
          </wp:positionV>
          <wp:extent cx="7771130" cy="111379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662"/>
                  <a:stretch>
                    <a:fillRect/>
                  </a:stretch>
                </pic:blipFill>
                <pic:spPr bwMode="auto">
                  <a:xfrm>
                    <a:off x="0" y="0"/>
                    <a:ext cx="7771130" cy="1113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74F46">
      <w:rPr>
        <w:b/>
        <w:sz w:val="20"/>
        <w:szCs w:val="20"/>
        <w:lang w:val="es-MX"/>
      </w:rPr>
      <w:t>direccioncientifica</w:t>
    </w:r>
    <w:r w:rsidRPr="00B62628">
      <w:rPr>
        <w:b/>
        <w:sz w:val="20"/>
        <w:szCs w:val="20"/>
        <w:lang w:val="es-MX"/>
      </w:rPr>
      <w:t>@hospitalelcarmen-amalfi-antioquia.gov.co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70EAAE" w14:textId="77777777" w:rsidR="00CE3B8F" w:rsidRDefault="00CE3B8F" w:rsidP="003001B1">
      <w:pPr>
        <w:spacing w:after="0" w:line="240" w:lineRule="auto"/>
      </w:pPr>
      <w:r>
        <w:separator/>
      </w:r>
    </w:p>
  </w:footnote>
  <w:footnote w:type="continuationSeparator" w:id="0">
    <w:p w14:paraId="01BCBA93" w14:textId="77777777" w:rsidR="00CE3B8F" w:rsidRDefault="00CE3B8F" w:rsidP="00300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42A6CA" w14:textId="5A6A7DCE" w:rsidR="00A64CAE" w:rsidRDefault="00A64CAE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1824" behindDoc="1" locked="0" layoutInCell="1" allowOverlap="1" wp14:anchorId="3C36B00C" wp14:editId="426937C7">
          <wp:simplePos x="0" y="0"/>
          <wp:positionH relativeFrom="margin">
            <wp:align>left</wp:align>
          </wp:positionH>
          <wp:positionV relativeFrom="paragraph">
            <wp:posOffset>5715</wp:posOffset>
          </wp:positionV>
          <wp:extent cx="2013585" cy="998220"/>
          <wp:effectExtent l="0" t="0" r="5715" b="0"/>
          <wp:wrapTight wrapText="bothSides">
            <wp:wrapPolygon edited="0">
              <wp:start x="0" y="0"/>
              <wp:lineTo x="0" y="21023"/>
              <wp:lineTo x="21457" y="21023"/>
              <wp:lineTo x="21457" y="0"/>
              <wp:lineTo x="0" y="0"/>
            </wp:wrapPolygon>
          </wp:wrapTight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679"/>
                  <a:stretch/>
                </pic:blipFill>
                <pic:spPr bwMode="auto">
                  <a:xfrm>
                    <a:off x="0" y="0"/>
                    <a:ext cx="2013585" cy="998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1" allowOverlap="1" wp14:anchorId="570A83B9" wp14:editId="02C78843">
          <wp:simplePos x="0" y="0"/>
          <wp:positionH relativeFrom="page">
            <wp:posOffset>5949950</wp:posOffset>
          </wp:positionH>
          <wp:positionV relativeFrom="paragraph">
            <wp:posOffset>-451485</wp:posOffset>
          </wp:positionV>
          <wp:extent cx="1802130" cy="1729105"/>
          <wp:effectExtent l="0" t="0" r="0" b="0"/>
          <wp:wrapNone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807" b="74159"/>
                  <a:stretch>
                    <a:fillRect/>
                  </a:stretch>
                </pic:blipFill>
                <pic:spPr bwMode="auto">
                  <a:xfrm>
                    <a:off x="0" y="0"/>
                    <a:ext cx="1802130" cy="1729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30579F7" w14:textId="77777777" w:rsidR="00A64CAE" w:rsidRDefault="00A64C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820EF7"/>
    <w:multiLevelType w:val="hybridMultilevel"/>
    <w:tmpl w:val="BC5E05C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101"/>
    <w:rsid w:val="000042D3"/>
    <w:rsid w:val="00005596"/>
    <w:rsid w:val="000057AA"/>
    <w:rsid w:val="00010E91"/>
    <w:rsid w:val="00011FBC"/>
    <w:rsid w:val="000131B6"/>
    <w:rsid w:val="000204AB"/>
    <w:rsid w:val="000218D5"/>
    <w:rsid w:val="00022CCC"/>
    <w:rsid w:val="00025D20"/>
    <w:rsid w:val="00026E0C"/>
    <w:rsid w:val="0002796B"/>
    <w:rsid w:val="0003097D"/>
    <w:rsid w:val="00031D3F"/>
    <w:rsid w:val="000378E3"/>
    <w:rsid w:val="00037EF8"/>
    <w:rsid w:val="00040F85"/>
    <w:rsid w:val="00042152"/>
    <w:rsid w:val="0004549D"/>
    <w:rsid w:val="000454CD"/>
    <w:rsid w:val="00046125"/>
    <w:rsid w:val="00050ED7"/>
    <w:rsid w:val="00052FF4"/>
    <w:rsid w:val="00053879"/>
    <w:rsid w:val="00053E55"/>
    <w:rsid w:val="00055C8B"/>
    <w:rsid w:val="00060B2D"/>
    <w:rsid w:val="00061459"/>
    <w:rsid w:val="0006700E"/>
    <w:rsid w:val="000737FE"/>
    <w:rsid w:val="000760EF"/>
    <w:rsid w:val="0007722B"/>
    <w:rsid w:val="0008195D"/>
    <w:rsid w:val="000837D2"/>
    <w:rsid w:val="00086162"/>
    <w:rsid w:val="00086A1D"/>
    <w:rsid w:val="00091C1F"/>
    <w:rsid w:val="000935E6"/>
    <w:rsid w:val="000947FB"/>
    <w:rsid w:val="00095862"/>
    <w:rsid w:val="000976C0"/>
    <w:rsid w:val="00097ACB"/>
    <w:rsid w:val="000A20A5"/>
    <w:rsid w:val="000A52A5"/>
    <w:rsid w:val="000B166F"/>
    <w:rsid w:val="000B3559"/>
    <w:rsid w:val="000B6002"/>
    <w:rsid w:val="000C41DF"/>
    <w:rsid w:val="000C4273"/>
    <w:rsid w:val="000C5DCA"/>
    <w:rsid w:val="000C6C8D"/>
    <w:rsid w:val="000C70B8"/>
    <w:rsid w:val="000C7AB9"/>
    <w:rsid w:val="000D071D"/>
    <w:rsid w:val="000D1AC5"/>
    <w:rsid w:val="000D4CCA"/>
    <w:rsid w:val="000D50D8"/>
    <w:rsid w:val="000D5A75"/>
    <w:rsid w:val="000E428C"/>
    <w:rsid w:val="000E441B"/>
    <w:rsid w:val="000F212F"/>
    <w:rsid w:val="000F25B3"/>
    <w:rsid w:val="000F5270"/>
    <w:rsid w:val="000F5756"/>
    <w:rsid w:val="000F694D"/>
    <w:rsid w:val="000F6B84"/>
    <w:rsid w:val="001001FD"/>
    <w:rsid w:val="001006EF"/>
    <w:rsid w:val="00104178"/>
    <w:rsid w:val="0010655D"/>
    <w:rsid w:val="00106DB8"/>
    <w:rsid w:val="00107AD7"/>
    <w:rsid w:val="00110584"/>
    <w:rsid w:val="0011474E"/>
    <w:rsid w:val="00122255"/>
    <w:rsid w:val="00122EBD"/>
    <w:rsid w:val="001248AF"/>
    <w:rsid w:val="00124DBD"/>
    <w:rsid w:val="0012609C"/>
    <w:rsid w:val="00136EE0"/>
    <w:rsid w:val="0013744B"/>
    <w:rsid w:val="00137E3E"/>
    <w:rsid w:val="00140613"/>
    <w:rsid w:val="0014176B"/>
    <w:rsid w:val="0014206C"/>
    <w:rsid w:val="001439EE"/>
    <w:rsid w:val="00143D4A"/>
    <w:rsid w:val="00146855"/>
    <w:rsid w:val="00152164"/>
    <w:rsid w:val="0015286D"/>
    <w:rsid w:val="0015320A"/>
    <w:rsid w:val="00155CA8"/>
    <w:rsid w:val="00156C6C"/>
    <w:rsid w:val="0016169D"/>
    <w:rsid w:val="00163BFE"/>
    <w:rsid w:val="00172B88"/>
    <w:rsid w:val="001767EA"/>
    <w:rsid w:val="001773BE"/>
    <w:rsid w:val="00180C17"/>
    <w:rsid w:val="00181353"/>
    <w:rsid w:val="00181914"/>
    <w:rsid w:val="00187A4A"/>
    <w:rsid w:val="001906E0"/>
    <w:rsid w:val="001918A0"/>
    <w:rsid w:val="00193B69"/>
    <w:rsid w:val="00195142"/>
    <w:rsid w:val="001953B9"/>
    <w:rsid w:val="00195FA3"/>
    <w:rsid w:val="001966DB"/>
    <w:rsid w:val="001968A9"/>
    <w:rsid w:val="00197127"/>
    <w:rsid w:val="001A208C"/>
    <w:rsid w:val="001A3191"/>
    <w:rsid w:val="001B141B"/>
    <w:rsid w:val="001B202F"/>
    <w:rsid w:val="001B2BC8"/>
    <w:rsid w:val="001B5BD7"/>
    <w:rsid w:val="001B72DE"/>
    <w:rsid w:val="001C1B37"/>
    <w:rsid w:val="001C2013"/>
    <w:rsid w:val="001C6910"/>
    <w:rsid w:val="001C70CF"/>
    <w:rsid w:val="001D0486"/>
    <w:rsid w:val="001D4B39"/>
    <w:rsid w:val="001E09AE"/>
    <w:rsid w:val="001E0DC0"/>
    <w:rsid w:val="001E6329"/>
    <w:rsid w:val="001E6CC9"/>
    <w:rsid w:val="001F3837"/>
    <w:rsid w:val="001F41A1"/>
    <w:rsid w:val="001F4D12"/>
    <w:rsid w:val="001F76D9"/>
    <w:rsid w:val="001F770D"/>
    <w:rsid w:val="0020261A"/>
    <w:rsid w:val="002027F0"/>
    <w:rsid w:val="00203315"/>
    <w:rsid w:val="00204F7C"/>
    <w:rsid w:val="00205CD8"/>
    <w:rsid w:val="002071F5"/>
    <w:rsid w:val="00211C17"/>
    <w:rsid w:val="00212979"/>
    <w:rsid w:val="00213C5D"/>
    <w:rsid w:val="00214230"/>
    <w:rsid w:val="00221EE9"/>
    <w:rsid w:val="00222E70"/>
    <w:rsid w:val="00223F45"/>
    <w:rsid w:val="00225990"/>
    <w:rsid w:val="00226F88"/>
    <w:rsid w:val="00230572"/>
    <w:rsid w:val="00231360"/>
    <w:rsid w:val="00231460"/>
    <w:rsid w:val="00231B5B"/>
    <w:rsid w:val="00233B88"/>
    <w:rsid w:val="00235AA0"/>
    <w:rsid w:val="002374C4"/>
    <w:rsid w:val="00237ADA"/>
    <w:rsid w:val="0024029D"/>
    <w:rsid w:val="002475F6"/>
    <w:rsid w:val="00250108"/>
    <w:rsid w:val="002507A1"/>
    <w:rsid w:val="00251598"/>
    <w:rsid w:val="00251CD2"/>
    <w:rsid w:val="002557F0"/>
    <w:rsid w:val="00255909"/>
    <w:rsid w:val="002612E3"/>
    <w:rsid w:val="00263529"/>
    <w:rsid w:val="0026391E"/>
    <w:rsid w:val="00264667"/>
    <w:rsid w:val="00265930"/>
    <w:rsid w:val="00265BCA"/>
    <w:rsid w:val="00265C7F"/>
    <w:rsid w:val="00270A6D"/>
    <w:rsid w:val="002728D5"/>
    <w:rsid w:val="00274602"/>
    <w:rsid w:val="00274F46"/>
    <w:rsid w:val="00275097"/>
    <w:rsid w:val="002765F8"/>
    <w:rsid w:val="00277D84"/>
    <w:rsid w:val="002819A9"/>
    <w:rsid w:val="00284CE3"/>
    <w:rsid w:val="002854DF"/>
    <w:rsid w:val="00287571"/>
    <w:rsid w:val="00287750"/>
    <w:rsid w:val="0029170E"/>
    <w:rsid w:val="00295668"/>
    <w:rsid w:val="0029643E"/>
    <w:rsid w:val="002A0C0E"/>
    <w:rsid w:val="002A19F3"/>
    <w:rsid w:val="002A6208"/>
    <w:rsid w:val="002A6E16"/>
    <w:rsid w:val="002B5D62"/>
    <w:rsid w:val="002B627A"/>
    <w:rsid w:val="002B7032"/>
    <w:rsid w:val="002C041F"/>
    <w:rsid w:val="002C06D8"/>
    <w:rsid w:val="002C2FB0"/>
    <w:rsid w:val="002C7B3D"/>
    <w:rsid w:val="002D0FB2"/>
    <w:rsid w:val="002D2325"/>
    <w:rsid w:val="002D3094"/>
    <w:rsid w:val="002D5805"/>
    <w:rsid w:val="002D72DB"/>
    <w:rsid w:val="002D7839"/>
    <w:rsid w:val="002E09AA"/>
    <w:rsid w:val="002E0F65"/>
    <w:rsid w:val="002E4339"/>
    <w:rsid w:val="002E4C45"/>
    <w:rsid w:val="002E7128"/>
    <w:rsid w:val="002F01F0"/>
    <w:rsid w:val="002F4229"/>
    <w:rsid w:val="002F4A15"/>
    <w:rsid w:val="002F770C"/>
    <w:rsid w:val="003001B1"/>
    <w:rsid w:val="00305228"/>
    <w:rsid w:val="003064F6"/>
    <w:rsid w:val="00311A37"/>
    <w:rsid w:val="00314112"/>
    <w:rsid w:val="00315EA5"/>
    <w:rsid w:val="00322254"/>
    <w:rsid w:val="00322A60"/>
    <w:rsid w:val="003237B3"/>
    <w:rsid w:val="00324303"/>
    <w:rsid w:val="003247BF"/>
    <w:rsid w:val="00325AE0"/>
    <w:rsid w:val="00327A2A"/>
    <w:rsid w:val="00330446"/>
    <w:rsid w:val="00330E70"/>
    <w:rsid w:val="00330F96"/>
    <w:rsid w:val="00331610"/>
    <w:rsid w:val="00331C4E"/>
    <w:rsid w:val="0034058E"/>
    <w:rsid w:val="00342883"/>
    <w:rsid w:val="00345DA7"/>
    <w:rsid w:val="00346D03"/>
    <w:rsid w:val="00347581"/>
    <w:rsid w:val="00347FDA"/>
    <w:rsid w:val="00350598"/>
    <w:rsid w:val="00350E23"/>
    <w:rsid w:val="0035120D"/>
    <w:rsid w:val="003534C9"/>
    <w:rsid w:val="00354B75"/>
    <w:rsid w:val="00354F90"/>
    <w:rsid w:val="003555B1"/>
    <w:rsid w:val="00355C3C"/>
    <w:rsid w:val="00356D47"/>
    <w:rsid w:val="003631C4"/>
    <w:rsid w:val="0036454E"/>
    <w:rsid w:val="00365A5B"/>
    <w:rsid w:val="0036637B"/>
    <w:rsid w:val="0037039F"/>
    <w:rsid w:val="00370DC5"/>
    <w:rsid w:val="00376969"/>
    <w:rsid w:val="003774C2"/>
    <w:rsid w:val="00381989"/>
    <w:rsid w:val="0038354C"/>
    <w:rsid w:val="00383A9B"/>
    <w:rsid w:val="00387C26"/>
    <w:rsid w:val="00390A06"/>
    <w:rsid w:val="00390EE9"/>
    <w:rsid w:val="00391DEB"/>
    <w:rsid w:val="003940EC"/>
    <w:rsid w:val="00394A17"/>
    <w:rsid w:val="00394B9B"/>
    <w:rsid w:val="00396A81"/>
    <w:rsid w:val="00396D5A"/>
    <w:rsid w:val="003A00F4"/>
    <w:rsid w:val="003A0B2E"/>
    <w:rsid w:val="003A0D1D"/>
    <w:rsid w:val="003A2A45"/>
    <w:rsid w:val="003A3A40"/>
    <w:rsid w:val="003B03DD"/>
    <w:rsid w:val="003B41D9"/>
    <w:rsid w:val="003B5A27"/>
    <w:rsid w:val="003B5DDB"/>
    <w:rsid w:val="003C01FE"/>
    <w:rsid w:val="003C1C4C"/>
    <w:rsid w:val="003C5C6D"/>
    <w:rsid w:val="003D13E5"/>
    <w:rsid w:val="003D40D3"/>
    <w:rsid w:val="003D6D7B"/>
    <w:rsid w:val="003E322D"/>
    <w:rsid w:val="003F4F69"/>
    <w:rsid w:val="003F61EC"/>
    <w:rsid w:val="003F67C0"/>
    <w:rsid w:val="00400BEF"/>
    <w:rsid w:val="004018F1"/>
    <w:rsid w:val="00402E9D"/>
    <w:rsid w:val="00404D0A"/>
    <w:rsid w:val="00406EC7"/>
    <w:rsid w:val="004104DE"/>
    <w:rsid w:val="00413D50"/>
    <w:rsid w:val="00415903"/>
    <w:rsid w:val="004168D4"/>
    <w:rsid w:val="00417639"/>
    <w:rsid w:val="00422148"/>
    <w:rsid w:val="00424111"/>
    <w:rsid w:val="0042575F"/>
    <w:rsid w:val="00432BA6"/>
    <w:rsid w:val="00433823"/>
    <w:rsid w:val="00434AD6"/>
    <w:rsid w:val="004358E3"/>
    <w:rsid w:val="00436561"/>
    <w:rsid w:val="00437470"/>
    <w:rsid w:val="00444331"/>
    <w:rsid w:val="004455C0"/>
    <w:rsid w:val="0044566F"/>
    <w:rsid w:val="00445D3B"/>
    <w:rsid w:val="0044609B"/>
    <w:rsid w:val="00450FF0"/>
    <w:rsid w:val="00451035"/>
    <w:rsid w:val="00455C80"/>
    <w:rsid w:val="004600B4"/>
    <w:rsid w:val="0046095D"/>
    <w:rsid w:val="00463E9C"/>
    <w:rsid w:val="0046403B"/>
    <w:rsid w:val="004666C1"/>
    <w:rsid w:val="00473B92"/>
    <w:rsid w:val="004768BB"/>
    <w:rsid w:val="00481756"/>
    <w:rsid w:val="00481D18"/>
    <w:rsid w:val="00482167"/>
    <w:rsid w:val="00483089"/>
    <w:rsid w:val="00484E96"/>
    <w:rsid w:val="0048798C"/>
    <w:rsid w:val="00491033"/>
    <w:rsid w:val="004916EF"/>
    <w:rsid w:val="00493FE1"/>
    <w:rsid w:val="00494742"/>
    <w:rsid w:val="00496035"/>
    <w:rsid w:val="004A0FE4"/>
    <w:rsid w:val="004A4541"/>
    <w:rsid w:val="004A50B2"/>
    <w:rsid w:val="004A6304"/>
    <w:rsid w:val="004B4467"/>
    <w:rsid w:val="004B587A"/>
    <w:rsid w:val="004B65C9"/>
    <w:rsid w:val="004B6E7C"/>
    <w:rsid w:val="004C3C5E"/>
    <w:rsid w:val="004C3C84"/>
    <w:rsid w:val="004C462E"/>
    <w:rsid w:val="004C499C"/>
    <w:rsid w:val="004C612F"/>
    <w:rsid w:val="004D29F0"/>
    <w:rsid w:val="004D600E"/>
    <w:rsid w:val="004E0831"/>
    <w:rsid w:val="004E1466"/>
    <w:rsid w:val="004E36F7"/>
    <w:rsid w:val="004F0108"/>
    <w:rsid w:val="004F0AB3"/>
    <w:rsid w:val="004F1DE9"/>
    <w:rsid w:val="004F2934"/>
    <w:rsid w:val="00502706"/>
    <w:rsid w:val="005032B9"/>
    <w:rsid w:val="00506124"/>
    <w:rsid w:val="0050633C"/>
    <w:rsid w:val="00507F7F"/>
    <w:rsid w:val="005127C3"/>
    <w:rsid w:val="00514383"/>
    <w:rsid w:val="005162EC"/>
    <w:rsid w:val="00517834"/>
    <w:rsid w:val="0051790E"/>
    <w:rsid w:val="00517C34"/>
    <w:rsid w:val="00517CA3"/>
    <w:rsid w:val="00522662"/>
    <w:rsid w:val="00524665"/>
    <w:rsid w:val="005267A8"/>
    <w:rsid w:val="00527EBF"/>
    <w:rsid w:val="005309D6"/>
    <w:rsid w:val="0053139D"/>
    <w:rsid w:val="0053315A"/>
    <w:rsid w:val="005341F5"/>
    <w:rsid w:val="0053538A"/>
    <w:rsid w:val="0053709F"/>
    <w:rsid w:val="0054251B"/>
    <w:rsid w:val="00546EF4"/>
    <w:rsid w:val="00547A44"/>
    <w:rsid w:val="00552640"/>
    <w:rsid w:val="0055297D"/>
    <w:rsid w:val="00554D6A"/>
    <w:rsid w:val="005573CB"/>
    <w:rsid w:val="00563E0F"/>
    <w:rsid w:val="00564F92"/>
    <w:rsid w:val="005651B3"/>
    <w:rsid w:val="00566991"/>
    <w:rsid w:val="00566C1F"/>
    <w:rsid w:val="00566F68"/>
    <w:rsid w:val="00567902"/>
    <w:rsid w:val="00570D16"/>
    <w:rsid w:val="00570EF4"/>
    <w:rsid w:val="0058014C"/>
    <w:rsid w:val="005801A8"/>
    <w:rsid w:val="005812E2"/>
    <w:rsid w:val="005834B1"/>
    <w:rsid w:val="00583B49"/>
    <w:rsid w:val="005862CB"/>
    <w:rsid w:val="0058718E"/>
    <w:rsid w:val="00587FAF"/>
    <w:rsid w:val="005A13DD"/>
    <w:rsid w:val="005A1D5D"/>
    <w:rsid w:val="005A3BC2"/>
    <w:rsid w:val="005A3F95"/>
    <w:rsid w:val="005A5645"/>
    <w:rsid w:val="005A6A8B"/>
    <w:rsid w:val="005A7CCA"/>
    <w:rsid w:val="005A7EEA"/>
    <w:rsid w:val="005B1AD3"/>
    <w:rsid w:val="005B3693"/>
    <w:rsid w:val="005B5C4E"/>
    <w:rsid w:val="005B7B84"/>
    <w:rsid w:val="005C18E1"/>
    <w:rsid w:val="005C414B"/>
    <w:rsid w:val="005C7ACA"/>
    <w:rsid w:val="005D01EF"/>
    <w:rsid w:val="005D2BD1"/>
    <w:rsid w:val="005D3D3F"/>
    <w:rsid w:val="005D62A1"/>
    <w:rsid w:val="005E042E"/>
    <w:rsid w:val="005E0C20"/>
    <w:rsid w:val="005E1112"/>
    <w:rsid w:val="005E18B0"/>
    <w:rsid w:val="005E56AE"/>
    <w:rsid w:val="005F2E52"/>
    <w:rsid w:val="005F36E6"/>
    <w:rsid w:val="005F38E2"/>
    <w:rsid w:val="005F4381"/>
    <w:rsid w:val="005F715C"/>
    <w:rsid w:val="005F7ECC"/>
    <w:rsid w:val="006003D2"/>
    <w:rsid w:val="00605F5D"/>
    <w:rsid w:val="00606148"/>
    <w:rsid w:val="00606BF4"/>
    <w:rsid w:val="00606D29"/>
    <w:rsid w:val="00607E18"/>
    <w:rsid w:val="00611DB6"/>
    <w:rsid w:val="00613456"/>
    <w:rsid w:val="0061688A"/>
    <w:rsid w:val="00616C26"/>
    <w:rsid w:val="0062497C"/>
    <w:rsid w:val="006255EB"/>
    <w:rsid w:val="00627EFA"/>
    <w:rsid w:val="00632C61"/>
    <w:rsid w:val="00633855"/>
    <w:rsid w:val="006338AD"/>
    <w:rsid w:val="00633B91"/>
    <w:rsid w:val="00633CE0"/>
    <w:rsid w:val="00634D8C"/>
    <w:rsid w:val="00634FAE"/>
    <w:rsid w:val="0064028F"/>
    <w:rsid w:val="00640385"/>
    <w:rsid w:val="006431F2"/>
    <w:rsid w:val="00643BA7"/>
    <w:rsid w:val="0064618D"/>
    <w:rsid w:val="0064689A"/>
    <w:rsid w:val="00647444"/>
    <w:rsid w:val="00647A52"/>
    <w:rsid w:val="00647D36"/>
    <w:rsid w:val="0065034E"/>
    <w:rsid w:val="00650839"/>
    <w:rsid w:val="00650B69"/>
    <w:rsid w:val="0065152C"/>
    <w:rsid w:val="0065157D"/>
    <w:rsid w:val="0065184F"/>
    <w:rsid w:val="006548D2"/>
    <w:rsid w:val="00656C35"/>
    <w:rsid w:val="00662D07"/>
    <w:rsid w:val="0066371C"/>
    <w:rsid w:val="00664318"/>
    <w:rsid w:val="00665C12"/>
    <w:rsid w:val="006716FF"/>
    <w:rsid w:val="006727E0"/>
    <w:rsid w:val="00673D89"/>
    <w:rsid w:val="006779A9"/>
    <w:rsid w:val="00680842"/>
    <w:rsid w:val="00680FBC"/>
    <w:rsid w:val="00683FE9"/>
    <w:rsid w:val="0068626A"/>
    <w:rsid w:val="006873AD"/>
    <w:rsid w:val="006874F7"/>
    <w:rsid w:val="00687AEB"/>
    <w:rsid w:val="00691643"/>
    <w:rsid w:val="00691766"/>
    <w:rsid w:val="00694C88"/>
    <w:rsid w:val="0069510F"/>
    <w:rsid w:val="00695852"/>
    <w:rsid w:val="006A117B"/>
    <w:rsid w:val="006A603E"/>
    <w:rsid w:val="006A710B"/>
    <w:rsid w:val="006A7468"/>
    <w:rsid w:val="006B1817"/>
    <w:rsid w:val="006B4F41"/>
    <w:rsid w:val="006B5A31"/>
    <w:rsid w:val="006B7EE7"/>
    <w:rsid w:val="006C1B45"/>
    <w:rsid w:val="006C280F"/>
    <w:rsid w:val="006C4602"/>
    <w:rsid w:val="006D3F87"/>
    <w:rsid w:val="006D3F88"/>
    <w:rsid w:val="006D75D5"/>
    <w:rsid w:val="006D7A12"/>
    <w:rsid w:val="006D7EF0"/>
    <w:rsid w:val="006E1673"/>
    <w:rsid w:val="006E2613"/>
    <w:rsid w:val="006E2EFC"/>
    <w:rsid w:val="006E56E0"/>
    <w:rsid w:val="006E6037"/>
    <w:rsid w:val="006F08FB"/>
    <w:rsid w:val="006F1402"/>
    <w:rsid w:val="006F1AA4"/>
    <w:rsid w:val="006F4A0D"/>
    <w:rsid w:val="006F4CAF"/>
    <w:rsid w:val="006F6021"/>
    <w:rsid w:val="006F6663"/>
    <w:rsid w:val="006F68BD"/>
    <w:rsid w:val="0070050B"/>
    <w:rsid w:val="0070108E"/>
    <w:rsid w:val="00703D28"/>
    <w:rsid w:val="007076CD"/>
    <w:rsid w:val="00707E2A"/>
    <w:rsid w:val="007102D1"/>
    <w:rsid w:val="00711049"/>
    <w:rsid w:val="00722F8E"/>
    <w:rsid w:val="0072653C"/>
    <w:rsid w:val="00734460"/>
    <w:rsid w:val="00734697"/>
    <w:rsid w:val="00735BED"/>
    <w:rsid w:val="00736FCD"/>
    <w:rsid w:val="00737C4A"/>
    <w:rsid w:val="007415AB"/>
    <w:rsid w:val="00741892"/>
    <w:rsid w:val="00741DC3"/>
    <w:rsid w:val="007443BE"/>
    <w:rsid w:val="00754EA1"/>
    <w:rsid w:val="007551FD"/>
    <w:rsid w:val="00755F56"/>
    <w:rsid w:val="0076157F"/>
    <w:rsid w:val="0076245D"/>
    <w:rsid w:val="00763917"/>
    <w:rsid w:val="00764DE0"/>
    <w:rsid w:val="00765092"/>
    <w:rsid w:val="00765098"/>
    <w:rsid w:val="0076667B"/>
    <w:rsid w:val="007776E7"/>
    <w:rsid w:val="007800B6"/>
    <w:rsid w:val="00782A13"/>
    <w:rsid w:val="00784CCE"/>
    <w:rsid w:val="00784FDF"/>
    <w:rsid w:val="007916A8"/>
    <w:rsid w:val="00792BA5"/>
    <w:rsid w:val="007945A7"/>
    <w:rsid w:val="0079532D"/>
    <w:rsid w:val="00796CD1"/>
    <w:rsid w:val="00797900"/>
    <w:rsid w:val="007A3EB6"/>
    <w:rsid w:val="007A41DD"/>
    <w:rsid w:val="007A442D"/>
    <w:rsid w:val="007A6083"/>
    <w:rsid w:val="007A7892"/>
    <w:rsid w:val="007A7EE2"/>
    <w:rsid w:val="007B040A"/>
    <w:rsid w:val="007B1F86"/>
    <w:rsid w:val="007B289D"/>
    <w:rsid w:val="007B344C"/>
    <w:rsid w:val="007B4C2A"/>
    <w:rsid w:val="007B755B"/>
    <w:rsid w:val="007C6617"/>
    <w:rsid w:val="007C7FAE"/>
    <w:rsid w:val="007D1340"/>
    <w:rsid w:val="007D333C"/>
    <w:rsid w:val="007D4490"/>
    <w:rsid w:val="007D597D"/>
    <w:rsid w:val="007D602A"/>
    <w:rsid w:val="007D6F10"/>
    <w:rsid w:val="007E0BE2"/>
    <w:rsid w:val="007E127A"/>
    <w:rsid w:val="007E4EFC"/>
    <w:rsid w:val="007E6DFC"/>
    <w:rsid w:val="007E786A"/>
    <w:rsid w:val="007E7C30"/>
    <w:rsid w:val="007F0C1B"/>
    <w:rsid w:val="007F23E0"/>
    <w:rsid w:val="007F4348"/>
    <w:rsid w:val="007F5C8B"/>
    <w:rsid w:val="007F6304"/>
    <w:rsid w:val="007F6940"/>
    <w:rsid w:val="00804106"/>
    <w:rsid w:val="00804A2E"/>
    <w:rsid w:val="008066B7"/>
    <w:rsid w:val="00810827"/>
    <w:rsid w:val="00816199"/>
    <w:rsid w:val="00816C68"/>
    <w:rsid w:val="00817153"/>
    <w:rsid w:val="00817A75"/>
    <w:rsid w:val="00820D7F"/>
    <w:rsid w:val="00821776"/>
    <w:rsid w:val="00821D65"/>
    <w:rsid w:val="008273B3"/>
    <w:rsid w:val="008273D4"/>
    <w:rsid w:val="00831329"/>
    <w:rsid w:val="00834F65"/>
    <w:rsid w:val="00835374"/>
    <w:rsid w:val="00847ADD"/>
    <w:rsid w:val="00850BA6"/>
    <w:rsid w:val="00851997"/>
    <w:rsid w:val="00852DC2"/>
    <w:rsid w:val="00853664"/>
    <w:rsid w:val="008579DC"/>
    <w:rsid w:val="00875723"/>
    <w:rsid w:val="00882188"/>
    <w:rsid w:val="008842E9"/>
    <w:rsid w:val="008869E3"/>
    <w:rsid w:val="008878A6"/>
    <w:rsid w:val="00890C5D"/>
    <w:rsid w:val="00892C66"/>
    <w:rsid w:val="00896AFD"/>
    <w:rsid w:val="008A0157"/>
    <w:rsid w:val="008A126A"/>
    <w:rsid w:val="008A4204"/>
    <w:rsid w:val="008B154C"/>
    <w:rsid w:val="008B2C67"/>
    <w:rsid w:val="008B7697"/>
    <w:rsid w:val="008C6215"/>
    <w:rsid w:val="008D02C1"/>
    <w:rsid w:val="008D43D7"/>
    <w:rsid w:val="008D61BD"/>
    <w:rsid w:val="008E2AC9"/>
    <w:rsid w:val="008E384C"/>
    <w:rsid w:val="008F0830"/>
    <w:rsid w:val="008F0DEC"/>
    <w:rsid w:val="008F2005"/>
    <w:rsid w:val="009023BB"/>
    <w:rsid w:val="00902C7D"/>
    <w:rsid w:val="00903D36"/>
    <w:rsid w:val="00904D96"/>
    <w:rsid w:val="00904E07"/>
    <w:rsid w:val="009053BB"/>
    <w:rsid w:val="00907637"/>
    <w:rsid w:val="00910550"/>
    <w:rsid w:val="00911233"/>
    <w:rsid w:val="00911CFA"/>
    <w:rsid w:val="009142F5"/>
    <w:rsid w:val="0091489A"/>
    <w:rsid w:val="009168AA"/>
    <w:rsid w:val="0091775E"/>
    <w:rsid w:val="00921891"/>
    <w:rsid w:val="009218A7"/>
    <w:rsid w:val="00923117"/>
    <w:rsid w:val="00924BC7"/>
    <w:rsid w:val="00930098"/>
    <w:rsid w:val="0093060A"/>
    <w:rsid w:val="00930F37"/>
    <w:rsid w:val="009310DB"/>
    <w:rsid w:val="009329C0"/>
    <w:rsid w:val="00934903"/>
    <w:rsid w:val="00935574"/>
    <w:rsid w:val="009406B0"/>
    <w:rsid w:val="009409E2"/>
    <w:rsid w:val="009462A8"/>
    <w:rsid w:val="00946FAA"/>
    <w:rsid w:val="00953F70"/>
    <w:rsid w:val="00956965"/>
    <w:rsid w:val="009600BA"/>
    <w:rsid w:val="009605DD"/>
    <w:rsid w:val="0096228E"/>
    <w:rsid w:val="009638D2"/>
    <w:rsid w:val="00964A87"/>
    <w:rsid w:val="00966D09"/>
    <w:rsid w:val="009726BB"/>
    <w:rsid w:val="00974313"/>
    <w:rsid w:val="00976932"/>
    <w:rsid w:val="009855D2"/>
    <w:rsid w:val="00990B22"/>
    <w:rsid w:val="00990BF1"/>
    <w:rsid w:val="00991090"/>
    <w:rsid w:val="00991FF1"/>
    <w:rsid w:val="00992634"/>
    <w:rsid w:val="00995E28"/>
    <w:rsid w:val="00996AD3"/>
    <w:rsid w:val="0099762D"/>
    <w:rsid w:val="009A1836"/>
    <w:rsid w:val="009A2B87"/>
    <w:rsid w:val="009A3079"/>
    <w:rsid w:val="009A46C5"/>
    <w:rsid w:val="009B04F5"/>
    <w:rsid w:val="009B2E7A"/>
    <w:rsid w:val="009B3BEB"/>
    <w:rsid w:val="009B605C"/>
    <w:rsid w:val="009C7E12"/>
    <w:rsid w:val="009D2CE7"/>
    <w:rsid w:val="009D309E"/>
    <w:rsid w:val="009D32EB"/>
    <w:rsid w:val="009D3D59"/>
    <w:rsid w:val="009D5E07"/>
    <w:rsid w:val="009D7939"/>
    <w:rsid w:val="009E1FFD"/>
    <w:rsid w:val="009E4E7B"/>
    <w:rsid w:val="009E5A81"/>
    <w:rsid w:val="009E6B5C"/>
    <w:rsid w:val="009E7A95"/>
    <w:rsid w:val="009F0B3B"/>
    <w:rsid w:val="00A003A6"/>
    <w:rsid w:val="00A00BED"/>
    <w:rsid w:val="00A12F68"/>
    <w:rsid w:val="00A14BC2"/>
    <w:rsid w:val="00A14E57"/>
    <w:rsid w:val="00A1705D"/>
    <w:rsid w:val="00A1777C"/>
    <w:rsid w:val="00A216D0"/>
    <w:rsid w:val="00A21A2C"/>
    <w:rsid w:val="00A23160"/>
    <w:rsid w:val="00A23459"/>
    <w:rsid w:val="00A25DCA"/>
    <w:rsid w:val="00A27F25"/>
    <w:rsid w:val="00A3375A"/>
    <w:rsid w:val="00A33B04"/>
    <w:rsid w:val="00A34778"/>
    <w:rsid w:val="00A37F53"/>
    <w:rsid w:val="00A41C4B"/>
    <w:rsid w:val="00A442D4"/>
    <w:rsid w:val="00A44341"/>
    <w:rsid w:val="00A444ED"/>
    <w:rsid w:val="00A52CE1"/>
    <w:rsid w:val="00A55A25"/>
    <w:rsid w:val="00A606CE"/>
    <w:rsid w:val="00A64CAE"/>
    <w:rsid w:val="00A66DC5"/>
    <w:rsid w:val="00A71464"/>
    <w:rsid w:val="00A7294C"/>
    <w:rsid w:val="00A81917"/>
    <w:rsid w:val="00A84170"/>
    <w:rsid w:val="00A9133C"/>
    <w:rsid w:val="00A921A8"/>
    <w:rsid w:val="00A9254B"/>
    <w:rsid w:val="00A941E3"/>
    <w:rsid w:val="00A95584"/>
    <w:rsid w:val="00A962BE"/>
    <w:rsid w:val="00AA2FE5"/>
    <w:rsid w:val="00AA3C50"/>
    <w:rsid w:val="00AA651C"/>
    <w:rsid w:val="00AA784F"/>
    <w:rsid w:val="00AA78E5"/>
    <w:rsid w:val="00AB0856"/>
    <w:rsid w:val="00AB2D06"/>
    <w:rsid w:val="00AB351C"/>
    <w:rsid w:val="00AB3A29"/>
    <w:rsid w:val="00AB3C3D"/>
    <w:rsid w:val="00AB43FA"/>
    <w:rsid w:val="00AB5F1D"/>
    <w:rsid w:val="00AB67CA"/>
    <w:rsid w:val="00AC01E1"/>
    <w:rsid w:val="00AC615C"/>
    <w:rsid w:val="00AC64EB"/>
    <w:rsid w:val="00AE161E"/>
    <w:rsid w:val="00AE24A5"/>
    <w:rsid w:val="00AE360B"/>
    <w:rsid w:val="00AE5C63"/>
    <w:rsid w:val="00AE6DB3"/>
    <w:rsid w:val="00AE75CE"/>
    <w:rsid w:val="00AF1389"/>
    <w:rsid w:val="00AF1ABE"/>
    <w:rsid w:val="00AF4E20"/>
    <w:rsid w:val="00AF5B0C"/>
    <w:rsid w:val="00AF72C7"/>
    <w:rsid w:val="00B04B5D"/>
    <w:rsid w:val="00B06FE0"/>
    <w:rsid w:val="00B10AD4"/>
    <w:rsid w:val="00B13B8B"/>
    <w:rsid w:val="00B14D44"/>
    <w:rsid w:val="00B178BD"/>
    <w:rsid w:val="00B17DAC"/>
    <w:rsid w:val="00B201A6"/>
    <w:rsid w:val="00B268D4"/>
    <w:rsid w:val="00B26DEF"/>
    <w:rsid w:val="00B30139"/>
    <w:rsid w:val="00B30482"/>
    <w:rsid w:val="00B342AC"/>
    <w:rsid w:val="00B34D9E"/>
    <w:rsid w:val="00B35917"/>
    <w:rsid w:val="00B37D28"/>
    <w:rsid w:val="00B41D8C"/>
    <w:rsid w:val="00B42F72"/>
    <w:rsid w:val="00B443B3"/>
    <w:rsid w:val="00B44D29"/>
    <w:rsid w:val="00B46D71"/>
    <w:rsid w:val="00B520D5"/>
    <w:rsid w:val="00B549AC"/>
    <w:rsid w:val="00B552C5"/>
    <w:rsid w:val="00B5569A"/>
    <w:rsid w:val="00B56B96"/>
    <w:rsid w:val="00B62628"/>
    <w:rsid w:val="00B65762"/>
    <w:rsid w:val="00B755CF"/>
    <w:rsid w:val="00B75D2A"/>
    <w:rsid w:val="00B80E27"/>
    <w:rsid w:val="00B8344A"/>
    <w:rsid w:val="00B84E8E"/>
    <w:rsid w:val="00B85716"/>
    <w:rsid w:val="00B867C7"/>
    <w:rsid w:val="00B91E94"/>
    <w:rsid w:val="00B94721"/>
    <w:rsid w:val="00BA5350"/>
    <w:rsid w:val="00BB1486"/>
    <w:rsid w:val="00BB1FBF"/>
    <w:rsid w:val="00BB31CF"/>
    <w:rsid w:val="00BC34D0"/>
    <w:rsid w:val="00BC4DA5"/>
    <w:rsid w:val="00BC643F"/>
    <w:rsid w:val="00BC6C3E"/>
    <w:rsid w:val="00BE0458"/>
    <w:rsid w:val="00BE10DC"/>
    <w:rsid w:val="00BF046C"/>
    <w:rsid w:val="00BF1503"/>
    <w:rsid w:val="00BF3101"/>
    <w:rsid w:val="00BF35B3"/>
    <w:rsid w:val="00BF45FE"/>
    <w:rsid w:val="00C01263"/>
    <w:rsid w:val="00C03934"/>
    <w:rsid w:val="00C039AD"/>
    <w:rsid w:val="00C04567"/>
    <w:rsid w:val="00C04F08"/>
    <w:rsid w:val="00C0512E"/>
    <w:rsid w:val="00C10375"/>
    <w:rsid w:val="00C10C3B"/>
    <w:rsid w:val="00C10CC7"/>
    <w:rsid w:val="00C113E5"/>
    <w:rsid w:val="00C13504"/>
    <w:rsid w:val="00C14577"/>
    <w:rsid w:val="00C15722"/>
    <w:rsid w:val="00C20019"/>
    <w:rsid w:val="00C22385"/>
    <w:rsid w:val="00C2245C"/>
    <w:rsid w:val="00C241C2"/>
    <w:rsid w:val="00C24F67"/>
    <w:rsid w:val="00C25D20"/>
    <w:rsid w:val="00C262AF"/>
    <w:rsid w:val="00C277C2"/>
    <w:rsid w:val="00C32960"/>
    <w:rsid w:val="00C40907"/>
    <w:rsid w:val="00C429D9"/>
    <w:rsid w:val="00C42EA7"/>
    <w:rsid w:val="00C45ED3"/>
    <w:rsid w:val="00C51220"/>
    <w:rsid w:val="00C55988"/>
    <w:rsid w:val="00C56540"/>
    <w:rsid w:val="00C60691"/>
    <w:rsid w:val="00C618DB"/>
    <w:rsid w:val="00C6329C"/>
    <w:rsid w:val="00C70E87"/>
    <w:rsid w:val="00C72BAA"/>
    <w:rsid w:val="00C73596"/>
    <w:rsid w:val="00C75185"/>
    <w:rsid w:val="00C76526"/>
    <w:rsid w:val="00C77704"/>
    <w:rsid w:val="00C77CD8"/>
    <w:rsid w:val="00C81CA5"/>
    <w:rsid w:val="00C8341A"/>
    <w:rsid w:val="00C86649"/>
    <w:rsid w:val="00C90C97"/>
    <w:rsid w:val="00C91D8B"/>
    <w:rsid w:val="00C930A4"/>
    <w:rsid w:val="00C951EB"/>
    <w:rsid w:val="00C95B9F"/>
    <w:rsid w:val="00C964B4"/>
    <w:rsid w:val="00CA0D48"/>
    <w:rsid w:val="00CA2465"/>
    <w:rsid w:val="00CA4C95"/>
    <w:rsid w:val="00CB09B2"/>
    <w:rsid w:val="00CB6A1E"/>
    <w:rsid w:val="00CC005B"/>
    <w:rsid w:val="00CC1A10"/>
    <w:rsid w:val="00CC424B"/>
    <w:rsid w:val="00CD0CD8"/>
    <w:rsid w:val="00CD30AE"/>
    <w:rsid w:val="00CD31F8"/>
    <w:rsid w:val="00CD32E0"/>
    <w:rsid w:val="00CE043E"/>
    <w:rsid w:val="00CE3B8F"/>
    <w:rsid w:val="00CE596B"/>
    <w:rsid w:val="00CF0CCA"/>
    <w:rsid w:val="00CF2FD3"/>
    <w:rsid w:val="00CF6813"/>
    <w:rsid w:val="00D00224"/>
    <w:rsid w:val="00D07D05"/>
    <w:rsid w:val="00D12729"/>
    <w:rsid w:val="00D20EB0"/>
    <w:rsid w:val="00D21C46"/>
    <w:rsid w:val="00D31A50"/>
    <w:rsid w:val="00D31E93"/>
    <w:rsid w:val="00D35D0D"/>
    <w:rsid w:val="00D36475"/>
    <w:rsid w:val="00D37798"/>
    <w:rsid w:val="00D44ED5"/>
    <w:rsid w:val="00D44FB3"/>
    <w:rsid w:val="00D4652F"/>
    <w:rsid w:val="00D47469"/>
    <w:rsid w:val="00D47FA0"/>
    <w:rsid w:val="00D514F3"/>
    <w:rsid w:val="00D51933"/>
    <w:rsid w:val="00D51F20"/>
    <w:rsid w:val="00D528BD"/>
    <w:rsid w:val="00D64E19"/>
    <w:rsid w:val="00D668B4"/>
    <w:rsid w:val="00D67D52"/>
    <w:rsid w:val="00D71A0E"/>
    <w:rsid w:val="00D72554"/>
    <w:rsid w:val="00D74343"/>
    <w:rsid w:val="00D75F68"/>
    <w:rsid w:val="00D764F0"/>
    <w:rsid w:val="00D77C8A"/>
    <w:rsid w:val="00D80618"/>
    <w:rsid w:val="00D82C73"/>
    <w:rsid w:val="00D838C9"/>
    <w:rsid w:val="00D87428"/>
    <w:rsid w:val="00D90BF6"/>
    <w:rsid w:val="00D94332"/>
    <w:rsid w:val="00D95597"/>
    <w:rsid w:val="00D97189"/>
    <w:rsid w:val="00DA0133"/>
    <w:rsid w:val="00DA1803"/>
    <w:rsid w:val="00DB5AE8"/>
    <w:rsid w:val="00DB7B7F"/>
    <w:rsid w:val="00DC4888"/>
    <w:rsid w:val="00DC547C"/>
    <w:rsid w:val="00DC5DEE"/>
    <w:rsid w:val="00DD4891"/>
    <w:rsid w:val="00DE098E"/>
    <w:rsid w:val="00DE185D"/>
    <w:rsid w:val="00DE2767"/>
    <w:rsid w:val="00DE77B4"/>
    <w:rsid w:val="00DF29D8"/>
    <w:rsid w:val="00DF3BC9"/>
    <w:rsid w:val="00DF5884"/>
    <w:rsid w:val="00DF7D6B"/>
    <w:rsid w:val="00E00FFA"/>
    <w:rsid w:val="00E02A1C"/>
    <w:rsid w:val="00E03F82"/>
    <w:rsid w:val="00E05848"/>
    <w:rsid w:val="00E05B0A"/>
    <w:rsid w:val="00E07A49"/>
    <w:rsid w:val="00E10033"/>
    <w:rsid w:val="00E13E5B"/>
    <w:rsid w:val="00E15A9E"/>
    <w:rsid w:val="00E15F57"/>
    <w:rsid w:val="00E24AD8"/>
    <w:rsid w:val="00E36C48"/>
    <w:rsid w:val="00E41A53"/>
    <w:rsid w:val="00E438C7"/>
    <w:rsid w:val="00E43A11"/>
    <w:rsid w:val="00E45C65"/>
    <w:rsid w:val="00E51D5A"/>
    <w:rsid w:val="00E52993"/>
    <w:rsid w:val="00E52A9E"/>
    <w:rsid w:val="00E5326B"/>
    <w:rsid w:val="00E53B06"/>
    <w:rsid w:val="00E54BFF"/>
    <w:rsid w:val="00E55DD6"/>
    <w:rsid w:val="00E56096"/>
    <w:rsid w:val="00E560F4"/>
    <w:rsid w:val="00E56706"/>
    <w:rsid w:val="00E61278"/>
    <w:rsid w:val="00E61F7D"/>
    <w:rsid w:val="00E63880"/>
    <w:rsid w:val="00E65D6B"/>
    <w:rsid w:val="00E668B0"/>
    <w:rsid w:val="00E70A6F"/>
    <w:rsid w:val="00E71DC4"/>
    <w:rsid w:val="00E7272D"/>
    <w:rsid w:val="00E72A35"/>
    <w:rsid w:val="00E73897"/>
    <w:rsid w:val="00E73C39"/>
    <w:rsid w:val="00E81D29"/>
    <w:rsid w:val="00E81F14"/>
    <w:rsid w:val="00E84E03"/>
    <w:rsid w:val="00E90963"/>
    <w:rsid w:val="00E91063"/>
    <w:rsid w:val="00E92DD0"/>
    <w:rsid w:val="00EA0752"/>
    <w:rsid w:val="00EA0DEC"/>
    <w:rsid w:val="00EA23A0"/>
    <w:rsid w:val="00EB053C"/>
    <w:rsid w:val="00EB22F7"/>
    <w:rsid w:val="00EB30FD"/>
    <w:rsid w:val="00EB549B"/>
    <w:rsid w:val="00EB703E"/>
    <w:rsid w:val="00EC0A19"/>
    <w:rsid w:val="00EC3107"/>
    <w:rsid w:val="00EC420B"/>
    <w:rsid w:val="00EC4849"/>
    <w:rsid w:val="00EC5148"/>
    <w:rsid w:val="00EC60B6"/>
    <w:rsid w:val="00EC60BB"/>
    <w:rsid w:val="00EC6D96"/>
    <w:rsid w:val="00EC7285"/>
    <w:rsid w:val="00EC7364"/>
    <w:rsid w:val="00ED2894"/>
    <w:rsid w:val="00EE179F"/>
    <w:rsid w:val="00EE526A"/>
    <w:rsid w:val="00EE7617"/>
    <w:rsid w:val="00EE7E73"/>
    <w:rsid w:val="00EF0E10"/>
    <w:rsid w:val="00EF116F"/>
    <w:rsid w:val="00EF6D7A"/>
    <w:rsid w:val="00EF77C7"/>
    <w:rsid w:val="00F02022"/>
    <w:rsid w:val="00F02ED0"/>
    <w:rsid w:val="00F03178"/>
    <w:rsid w:val="00F04E55"/>
    <w:rsid w:val="00F06E77"/>
    <w:rsid w:val="00F106B1"/>
    <w:rsid w:val="00F13CBA"/>
    <w:rsid w:val="00F147E4"/>
    <w:rsid w:val="00F150D1"/>
    <w:rsid w:val="00F16935"/>
    <w:rsid w:val="00F174A2"/>
    <w:rsid w:val="00F220E5"/>
    <w:rsid w:val="00F22DB6"/>
    <w:rsid w:val="00F231F5"/>
    <w:rsid w:val="00F301A2"/>
    <w:rsid w:val="00F301AA"/>
    <w:rsid w:val="00F32C63"/>
    <w:rsid w:val="00F37B2C"/>
    <w:rsid w:val="00F428A3"/>
    <w:rsid w:val="00F4290D"/>
    <w:rsid w:val="00F42FC9"/>
    <w:rsid w:val="00F43BFE"/>
    <w:rsid w:val="00F440E4"/>
    <w:rsid w:val="00F50AC5"/>
    <w:rsid w:val="00F5350A"/>
    <w:rsid w:val="00F54990"/>
    <w:rsid w:val="00F56AB2"/>
    <w:rsid w:val="00F6145F"/>
    <w:rsid w:val="00F6398D"/>
    <w:rsid w:val="00F67BF8"/>
    <w:rsid w:val="00F74C3D"/>
    <w:rsid w:val="00F751B1"/>
    <w:rsid w:val="00F76834"/>
    <w:rsid w:val="00F76BDA"/>
    <w:rsid w:val="00F77391"/>
    <w:rsid w:val="00F80CDB"/>
    <w:rsid w:val="00F82451"/>
    <w:rsid w:val="00F824FD"/>
    <w:rsid w:val="00F82A24"/>
    <w:rsid w:val="00F82F61"/>
    <w:rsid w:val="00F83025"/>
    <w:rsid w:val="00F8760E"/>
    <w:rsid w:val="00F87AC1"/>
    <w:rsid w:val="00F94610"/>
    <w:rsid w:val="00F95391"/>
    <w:rsid w:val="00F96A6D"/>
    <w:rsid w:val="00F975B9"/>
    <w:rsid w:val="00F97831"/>
    <w:rsid w:val="00F97DCB"/>
    <w:rsid w:val="00FA0AF4"/>
    <w:rsid w:val="00FA14FF"/>
    <w:rsid w:val="00FA3A35"/>
    <w:rsid w:val="00FA5BA3"/>
    <w:rsid w:val="00FB10CC"/>
    <w:rsid w:val="00FB1379"/>
    <w:rsid w:val="00FB1DD7"/>
    <w:rsid w:val="00FB21F5"/>
    <w:rsid w:val="00FB56A1"/>
    <w:rsid w:val="00FB75BD"/>
    <w:rsid w:val="00FC2EB4"/>
    <w:rsid w:val="00FC48E1"/>
    <w:rsid w:val="00FC5689"/>
    <w:rsid w:val="00FC7AA2"/>
    <w:rsid w:val="00FC7B20"/>
    <w:rsid w:val="00FD04F2"/>
    <w:rsid w:val="00FD29E8"/>
    <w:rsid w:val="00FD48F9"/>
    <w:rsid w:val="00FD6C02"/>
    <w:rsid w:val="00FE1482"/>
    <w:rsid w:val="00FE1991"/>
    <w:rsid w:val="00FE281D"/>
    <w:rsid w:val="00FE2F62"/>
    <w:rsid w:val="00FE457C"/>
    <w:rsid w:val="00FE63F0"/>
    <w:rsid w:val="00FE72B2"/>
    <w:rsid w:val="00FF0735"/>
    <w:rsid w:val="00FF238D"/>
    <w:rsid w:val="00FF2409"/>
    <w:rsid w:val="00FF2487"/>
    <w:rsid w:val="00FF3CF8"/>
    <w:rsid w:val="00FF4DB8"/>
    <w:rsid w:val="00FF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47787F0"/>
  <w15:chartTrackingRefBased/>
  <w15:docId w15:val="{70F94796-2A47-4722-B815-AB23C3446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040A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ED289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8"/>
      <w:szCs w:val="28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01B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001B1"/>
  </w:style>
  <w:style w:type="paragraph" w:styleId="Piedepgina">
    <w:name w:val="footer"/>
    <w:basedOn w:val="Normal"/>
    <w:link w:val="PiedepginaCar"/>
    <w:uiPriority w:val="99"/>
    <w:unhideWhenUsed/>
    <w:rsid w:val="003001B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001B1"/>
  </w:style>
  <w:style w:type="paragraph" w:styleId="Textodeglobo">
    <w:name w:val="Balloon Text"/>
    <w:basedOn w:val="Normal"/>
    <w:link w:val="TextodegloboCar"/>
    <w:uiPriority w:val="99"/>
    <w:semiHidden/>
    <w:unhideWhenUsed/>
    <w:rsid w:val="00300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001B1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91FF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FC48E1"/>
    <w:rPr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F77391"/>
    <w:pPr>
      <w:ind w:left="720"/>
      <w:contextualSpacing/>
    </w:pPr>
  </w:style>
  <w:style w:type="character" w:customStyle="1" w:styleId="Ttulo1Car">
    <w:name w:val="Título 1 Car"/>
    <w:link w:val="Ttulo1"/>
    <w:rsid w:val="00ED2894"/>
    <w:rPr>
      <w:rFonts w:ascii="Times New Roman" w:eastAsia="Times New Roman" w:hAnsi="Times New Roman"/>
      <w:sz w:val="28"/>
      <w:szCs w:val="28"/>
      <w:lang w:val="es-MX" w:eastAsia="es-MX"/>
    </w:rPr>
  </w:style>
  <w:style w:type="paragraph" w:styleId="Textoindependiente">
    <w:name w:val="Body Text"/>
    <w:basedOn w:val="Normal"/>
    <w:link w:val="TextoindependienteCar"/>
    <w:semiHidden/>
    <w:rsid w:val="00ED2894"/>
    <w:pPr>
      <w:spacing w:after="0" w:line="240" w:lineRule="auto"/>
    </w:pPr>
    <w:rPr>
      <w:rFonts w:ascii="Lucida Console" w:eastAsia="Times New Roman" w:hAnsi="Lucida Console"/>
      <w:sz w:val="24"/>
      <w:szCs w:val="20"/>
      <w:lang w:val="es-MX" w:eastAsia="es-ES"/>
    </w:rPr>
  </w:style>
  <w:style w:type="character" w:customStyle="1" w:styleId="TextoindependienteCar">
    <w:name w:val="Texto independiente Car"/>
    <w:link w:val="Textoindependiente"/>
    <w:semiHidden/>
    <w:rsid w:val="00ED2894"/>
    <w:rPr>
      <w:rFonts w:ascii="Lucida Console" w:eastAsia="Times New Roman" w:hAnsi="Lucida Console"/>
      <w:sz w:val="24"/>
      <w:lang w:val="es-MX" w:eastAsia="es-ES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9A2B87"/>
  </w:style>
  <w:style w:type="character" w:customStyle="1" w:styleId="FechaCar">
    <w:name w:val="Fecha Car"/>
    <w:link w:val="Fecha"/>
    <w:uiPriority w:val="99"/>
    <w:semiHidden/>
    <w:rsid w:val="009A2B87"/>
    <w:rPr>
      <w:sz w:val="22"/>
      <w:szCs w:val="22"/>
      <w:lang w:eastAsia="en-US"/>
    </w:rPr>
  </w:style>
  <w:style w:type="character" w:styleId="Hipervnculo">
    <w:name w:val="Hyperlink"/>
    <w:uiPriority w:val="99"/>
    <w:unhideWhenUsed/>
    <w:rsid w:val="000042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81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iel\Documents\Plantillas%20personalizadas%20de%20Office\Formato%20Supervisi&#243;n%20Contrato%20Paula%20V2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AFD19E-BD8A-47D7-8030-94B9DBF96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 Supervisión Contrato Paula V2</Template>
  <TotalTime>163</TotalTime>
  <Pages>6</Pages>
  <Words>1296</Words>
  <Characters>7129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Atehortúa Ceballos</dc:creator>
  <cp:keywords/>
  <cp:lastModifiedBy>Sub Cientifico</cp:lastModifiedBy>
  <cp:revision>58</cp:revision>
  <cp:lastPrinted>2025-04-29T17:31:00Z</cp:lastPrinted>
  <dcterms:created xsi:type="dcterms:W3CDTF">2024-05-08T06:17:00Z</dcterms:created>
  <dcterms:modified xsi:type="dcterms:W3CDTF">2025-07-02T16:05:00Z</dcterms:modified>
</cp:coreProperties>
</file>