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9115D" w14:textId="77777777" w:rsidR="00CC6D76" w:rsidRPr="00CC6D76" w:rsidRDefault="00CC6D76" w:rsidP="00CC6D76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</w:pPr>
      <w:r w:rsidRPr="00CC6D76"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  <w:t>FORMATO Nº1</w:t>
      </w:r>
    </w:p>
    <w:p w14:paraId="695BF62C" w14:textId="77777777" w:rsidR="00CC6D76" w:rsidRPr="00CC6D76" w:rsidRDefault="00CC6D76" w:rsidP="00CC6D76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</w:pPr>
    </w:p>
    <w:p w14:paraId="07FFEA94" w14:textId="77777777" w:rsidR="00CC6D76" w:rsidRPr="00CC6D76" w:rsidRDefault="00CC6D76" w:rsidP="00CC6D76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CO" w:eastAsia="es-ES_tradnl"/>
          <w14:ligatures w14:val="none"/>
        </w:rPr>
      </w:pPr>
      <w:r w:rsidRPr="00CC6D76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CO" w:eastAsia="es-ES_tradnl"/>
          <w14:ligatures w14:val="none"/>
        </w:rPr>
        <w:t xml:space="preserve">PROCESO DE MÍNIMA CUANTÍA </w:t>
      </w:r>
      <w:r w:rsidRPr="00CC6D76">
        <w:rPr>
          <w:rFonts w:ascii="Arial" w:hAnsi="Arial" w:cs="Arial"/>
          <w:b/>
          <w:color w:val="000000" w:themeColor="text1"/>
          <w:kern w:val="0"/>
          <w:sz w:val="20"/>
          <w:szCs w:val="20"/>
          <w:lang w:val="es-CO"/>
          <w14:ligatures w14:val="none"/>
        </w:rPr>
        <w:t xml:space="preserve"> </w:t>
      </w:r>
      <w:r w:rsidRPr="00CC6D76">
        <w:rPr>
          <w:rFonts w:ascii="Arial" w:hAnsi="Arial" w:cs="Arial"/>
          <w:b/>
          <w:color w:val="000000"/>
          <w:kern w:val="0"/>
          <w:sz w:val="20"/>
          <w:szCs w:val="20"/>
          <w:lang w:val="es-CO"/>
          <w14:ligatures w14:val="none"/>
        </w:rPr>
        <w:t xml:space="preserve"> </w:t>
      </w:r>
    </w:p>
    <w:p w14:paraId="7FD6D527" w14:textId="77777777" w:rsidR="00CC6D76" w:rsidRPr="00CC6D76" w:rsidRDefault="00CC6D76" w:rsidP="00CC6D76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it-IT"/>
          <w14:ligatures w14:val="none"/>
        </w:rPr>
      </w:pPr>
    </w:p>
    <w:p w14:paraId="6FBC2B82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b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b/>
          <w:kern w:val="0"/>
          <w:sz w:val="20"/>
          <w:szCs w:val="20"/>
          <w:lang w:val="es-CO" w:eastAsia="es-ES_tradnl"/>
          <w14:ligatures w14:val="none"/>
        </w:rPr>
        <w:t>INFORMACIÓN DEL PROPONENTE</w:t>
      </w:r>
    </w:p>
    <w:p w14:paraId="20DDFB43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7EFCF581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DENOMINACIÓN O RAZÓN SOCIAL:</w:t>
      </w:r>
    </w:p>
    <w:p w14:paraId="49635098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DIRECCIÓN:</w:t>
      </w:r>
    </w:p>
    <w:p w14:paraId="0217C571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CIUDAD:</w:t>
      </w:r>
    </w:p>
    <w:p w14:paraId="64FE3AF1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TELÉFONO FIJO:</w:t>
      </w:r>
    </w:p>
    <w:p w14:paraId="082826EB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TELÉFONO MÓVIL.</w:t>
      </w:r>
    </w:p>
    <w:p w14:paraId="0769B70D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NIT:</w:t>
      </w:r>
    </w:p>
    <w:p w14:paraId="7DA0319B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059BF6E1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LÍMITE DE LA FACULTAD DEL REPRESENTANTE LEGAL PARA COMPROMETER A LA SOCIEDAD:</w:t>
      </w:r>
    </w:p>
    <w:p w14:paraId="4B5ADB0C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ILIMITADAMENTE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779235DF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LIMITADA HASTA LA SUMA DE:</w:t>
      </w:r>
    </w:p>
    <w:p w14:paraId="3F299609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ESCRITURA DE CONSTITUCIÓN No.:</w:t>
      </w:r>
    </w:p>
    <w:p w14:paraId="396DB202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4052CF4B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Cámara de comercio:</w:t>
      </w:r>
    </w:p>
    <w:p w14:paraId="43E73E8C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CLASE DE SOCIEDAD.</w:t>
      </w:r>
    </w:p>
    <w:p w14:paraId="19575395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ANÓNIMA: () LIMITADA ()</w:t>
      </w:r>
    </w:p>
    <w:p w14:paraId="462E42FC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EN COMANDITA SIMPLE () COLECTIVA ()</w:t>
      </w:r>
    </w:p>
    <w:p w14:paraId="77CC9ECD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EN COMANDITA POR ACCIONES ()</w:t>
      </w:r>
    </w:p>
    <w:p w14:paraId="7FF515D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CONSORCIO () UNIÓN TEMPORAL ()</w:t>
      </w:r>
    </w:p>
    <w:p w14:paraId="785373DA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OTRA: CUAL: </w:t>
      </w:r>
    </w:p>
    <w:p w14:paraId="34906C8E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23A14EE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PERSONA AUTORIZADA PARA FIRMAR LA PROPUESTA</w:t>
      </w:r>
    </w:p>
    <w:p w14:paraId="7E5C495B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NOMBRE:</w:t>
      </w:r>
    </w:p>
    <w:p w14:paraId="357721AB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CARGO.</w:t>
      </w:r>
    </w:p>
    <w:p w14:paraId="36536F78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DIRECCIÓN:</w:t>
      </w:r>
    </w:p>
    <w:p w14:paraId="39E819F9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TELÉFONO FIJO:</w:t>
      </w:r>
    </w:p>
    <w:p w14:paraId="183934F5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TELÉFONO MÓVIL.</w:t>
      </w:r>
    </w:p>
    <w:p w14:paraId="65B16A20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624146A2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INFORMACIÓN TRIBUTARIA REQUERIDA PARA EFECTUAR LOS DESCUENTOS DE LEY</w:t>
      </w:r>
    </w:p>
    <w:p w14:paraId="7D3F9C19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ACTIVIDAD ECONÓMICA:</w:t>
      </w:r>
    </w:p>
    <w:p w14:paraId="0C5476D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1F5F4D5A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CIUDAD DONDE REALIZA LA ACTIVIDAD CORRESPONDIENTE A ESTE PAGO:</w:t>
      </w:r>
    </w:p>
    <w:p w14:paraId="2627413A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 ENTIDAD ESTATAL?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4AFE052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 GRAN CONTRIBUYENTE?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0E18235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 AUTO RETENEDOR?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4F0FFA8C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 RESPONSABLE DE IMPUESTO DE INDUSTRIA Y COMERCIO?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330BAD12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LA ACTIVIDAD ESTÁ EXCLUIDA DE INDUSTRIA Y COMERCIO?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61FB47B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SI LA ANTERIOR ES AFIRMATIVA POR QUÉ?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</w:p>
    <w:p w14:paraId="7FFABF1F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EN CUÁL RÉGIMEN DE IVA ESTÁ REGISTRADO?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</w:p>
    <w:p w14:paraId="5182F655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2830EE47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7831D3A2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NOMBRE DEL RESPONSABLE </w:t>
      </w:r>
    </w:p>
    <w:p w14:paraId="2A90F6BF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CÉDULA DE CIUDADANÍA:</w:t>
      </w:r>
    </w:p>
    <w:p w14:paraId="1656D1D5" w14:textId="77777777" w:rsidR="00CC6D76" w:rsidRPr="00CC6D76" w:rsidRDefault="00CC6D76" w:rsidP="00CC6D76">
      <w:pPr>
        <w:tabs>
          <w:tab w:val="left" w:leader="underscore" w:pos="5252"/>
        </w:tabs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FIRMA:</w:t>
      </w: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ab/>
      </w:r>
    </w:p>
    <w:p w14:paraId="1BBCA70E" w14:textId="77777777" w:rsidR="00CC6D76" w:rsidRPr="00CC6D76" w:rsidRDefault="00CC6D76" w:rsidP="00CC6D76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_tradnl"/>
          <w14:ligatures w14:val="none"/>
        </w:rPr>
      </w:pPr>
    </w:p>
    <w:p w14:paraId="2F619349" w14:textId="77777777" w:rsidR="00CC6D76" w:rsidRPr="00CC6D76" w:rsidRDefault="00CC6D76" w:rsidP="00CC6D76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_tradnl"/>
          <w14:ligatures w14:val="none"/>
        </w:rPr>
      </w:pPr>
    </w:p>
    <w:p w14:paraId="4D5C3122" w14:textId="77777777" w:rsidR="00CC6D76" w:rsidRPr="00CC6D76" w:rsidRDefault="00CC6D76" w:rsidP="00CC6D76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"/>
          <w14:ligatures w14:val="none"/>
        </w:rPr>
      </w:pPr>
    </w:p>
    <w:p w14:paraId="64D5C87B" w14:textId="77777777" w:rsidR="00795AFD" w:rsidRPr="00FE4EA4" w:rsidRDefault="00795AFD" w:rsidP="00FE4EA4"/>
    <w:sectPr w:rsidR="00795AFD" w:rsidRPr="00FE4EA4" w:rsidSect="00666FB2">
      <w:footerReference w:type="default" r:id="rId8"/>
      <w:pgSz w:w="12240" w:h="18720" w:code="14"/>
      <w:pgMar w:top="1843" w:right="1531" w:bottom="1531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1B18A" w14:textId="77777777" w:rsidR="005205EC" w:rsidRDefault="005205EC" w:rsidP="00795AFD">
      <w:pPr>
        <w:spacing w:after="0" w:line="240" w:lineRule="auto"/>
      </w:pPr>
      <w:r>
        <w:separator/>
      </w:r>
    </w:p>
  </w:endnote>
  <w:endnote w:type="continuationSeparator" w:id="0">
    <w:p w14:paraId="12F3B717" w14:textId="77777777" w:rsidR="005205EC" w:rsidRDefault="005205EC" w:rsidP="0079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1091140"/>
      <w:docPartObj>
        <w:docPartGallery w:val="Page Numbers (Bottom of Page)"/>
        <w:docPartUnique/>
      </w:docPartObj>
    </w:sdtPr>
    <w:sdtContent>
      <w:p w14:paraId="466C36B7" w14:textId="77777777" w:rsidR="002E474E" w:rsidRPr="00666FB2" w:rsidRDefault="002E474E" w:rsidP="002E474E">
        <w:pPr>
          <w:pStyle w:val="Piedepgina"/>
          <w:jc w:val="center"/>
          <w:rPr>
            <w:rFonts w:ascii="Arial" w:hAnsi="Arial" w:cs="Arial"/>
            <w:sz w:val="18"/>
            <w:szCs w:val="18"/>
          </w:rPr>
        </w:pPr>
        <w:r w:rsidRPr="00666FB2">
          <w:rPr>
            <w:rFonts w:ascii="Arial" w:hAnsi="Arial" w:cs="Arial"/>
            <w:sz w:val="18"/>
            <w:szCs w:val="18"/>
          </w:rPr>
          <w:fldChar w:fldCharType="begin"/>
        </w:r>
        <w:r w:rsidRPr="00666FB2">
          <w:rPr>
            <w:rFonts w:ascii="Arial" w:hAnsi="Arial" w:cs="Arial"/>
            <w:sz w:val="18"/>
            <w:szCs w:val="18"/>
          </w:rPr>
          <w:instrText>PAGE   \* MERGEFORMAT</w:instrText>
        </w:r>
        <w:r w:rsidRPr="00666FB2">
          <w:rPr>
            <w:rFonts w:ascii="Arial" w:hAnsi="Arial" w:cs="Arial"/>
            <w:sz w:val="18"/>
            <w:szCs w:val="18"/>
          </w:rPr>
          <w:fldChar w:fldCharType="separate"/>
        </w:r>
        <w:r w:rsidRPr="00666FB2">
          <w:rPr>
            <w:rFonts w:ascii="Arial" w:hAnsi="Arial" w:cs="Arial"/>
            <w:sz w:val="18"/>
            <w:szCs w:val="18"/>
            <w:lang w:val="es-ES"/>
          </w:rPr>
          <w:t>2</w:t>
        </w:r>
        <w:r w:rsidRPr="00666FB2">
          <w:rPr>
            <w:rFonts w:ascii="Arial" w:hAnsi="Arial" w:cs="Arial"/>
            <w:sz w:val="18"/>
            <w:szCs w:val="18"/>
          </w:rPr>
          <w:fldChar w:fldCharType="end"/>
        </w:r>
      </w:p>
      <w:p w14:paraId="407BDACE" w14:textId="77777777" w:rsidR="002E474E" w:rsidRDefault="002E474E" w:rsidP="002E474E">
        <w:pPr>
          <w:pStyle w:val="Piedepgina"/>
        </w:pPr>
      </w:p>
      <w:p w14:paraId="6A85DFE2" w14:textId="77777777" w:rsidR="002E474E" w:rsidRDefault="002E474E" w:rsidP="002E474E">
        <w:pPr>
          <w:pStyle w:val="Piedepgina"/>
        </w:pPr>
      </w:p>
      <w:p w14:paraId="2CEAD325" w14:textId="77777777" w:rsidR="002E474E" w:rsidRDefault="002E474E" w:rsidP="002E474E">
        <w:pPr>
          <w:pStyle w:val="Piedepgina"/>
        </w:pPr>
      </w:p>
      <w:p w14:paraId="47B2F773" w14:textId="77777777" w:rsidR="002E474E" w:rsidRDefault="00000000" w:rsidP="002E474E">
        <w:pPr>
          <w:pStyle w:val="Piedepgina"/>
          <w:jc w:val="center"/>
        </w:pPr>
      </w:p>
    </w:sdtContent>
  </w:sdt>
  <w:p w14:paraId="37CBDBC8" w14:textId="77777777" w:rsidR="002E474E" w:rsidRDefault="002E47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B150F" w14:textId="77777777" w:rsidR="005205EC" w:rsidRDefault="005205EC" w:rsidP="00795AFD">
      <w:pPr>
        <w:spacing w:after="0" w:line="240" w:lineRule="auto"/>
      </w:pPr>
      <w:r>
        <w:separator/>
      </w:r>
    </w:p>
  </w:footnote>
  <w:footnote w:type="continuationSeparator" w:id="0">
    <w:p w14:paraId="296A3A5B" w14:textId="77777777" w:rsidR="005205EC" w:rsidRDefault="005205EC" w:rsidP="00795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4C00"/>
    <w:multiLevelType w:val="hybridMultilevel"/>
    <w:tmpl w:val="9E00E6FC"/>
    <w:lvl w:ilvl="0" w:tplc="EC96F6D4">
      <w:start w:val="1"/>
      <w:numFmt w:val="lowerLetter"/>
      <w:lvlText w:val="%1."/>
      <w:lvlJc w:val="left"/>
      <w:pPr>
        <w:ind w:left="4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6834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A6E2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5421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E6AF9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62A2C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E2BD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3CF7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1EA4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021E66"/>
    <w:multiLevelType w:val="hybridMultilevel"/>
    <w:tmpl w:val="B8CE3850"/>
    <w:lvl w:ilvl="0" w:tplc="C07AB250">
      <w:start w:val="1"/>
      <w:numFmt w:val="decimal"/>
      <w:lvlText w:val="%1.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2ECB5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BE7B0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F813E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804CE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C6A5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4FC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52779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DA5BB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C77339"/>
    <w:multiLevelType w:val="hybridMultilevel"/>
    <w:tmpl w:val="73E6BAC8"/>
    <w:lvl w:ilvl="0" w:tplc="00668A7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45E79"/>
    <w:multiLevelType w:val="multilevel"/>
    <w:tmpl w:val="3CF4EC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92756CE"/>
    <w:multiLevelType w:val="hybridMultilevel"/>
    <w:tmpl w:val="E2124F3A"/>
    <w:lvl w:ilvl="0" w:tplc="D022622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AE993A">
      <w:start w:val="1"/>
      <w:numFmt w:val="lowerLetter"/>
      <w:lvlText w:val="%2"/>
      <w:lvlJc w:val="left"/>
      <w:pPr>
        <w:ind w:left="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963668">
      <w:start w:val="1"/>
      <w:numFmt w:val="decimal"/>
      <w:lvlRestart w:val="0"/>
      <w:lvlText w:val="%3.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8C0AEC">
      <w:start w:val="1"/>
      <w:numFmt w:val="decimal"/>
      <w:lvlText w:val="%4"/>
      <w:lvlJc w:val="left"/>
      <w:pPr>
        <w:ind w:left="1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6A8614">
      <w:start w:val="1"/>
      <w:numFmt w:val="lowerLetter"/>
      <w:lvlText w:val="%5"/>
      <w:lvlJc w:val="left"/>
      <w:pPr>
        <w:ind w:left="2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9EC97E">
      <w:start w:val="1"/>
      <w:numFmt w:val="lowerRoman"/>
      <w:lvlText w:val="%6"/>
      <w:lvlJc w:val="left"/>
      <w:pPr>
        <w:ind w:left="3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C478BC">
      <w:start w:val="1"/>
      <w:numFmt w:val="decimal"/>
      <w:lvlText w:val="%7"/>
      <w:lvlJc w:val="left"/>
      <w:pPr>
        <w:ind w:left="40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AC7C6C">
      <w:start w:val="1"/>
      <w:numFmt w:val="lowerLetter"/>
      <w:lvlText w:val="%8"/>
      <w:lvlJc w:val="left"/>
      <w:pPr>
        <w:ind w:left="4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4A076">
      <w:start w:val="1"/>
      <w:numFmt w:val="lowerRoman"/>
      <w:lvlText w:val="%9"/>
      <w:lvlJc w:val="left"/>
      <w:pPr>
        <w:ind w:left="5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A3967F8"/>
    <w:multiLevelType w:val="hybridMultilevel"/>
    <w:tmpl w:val="E820B3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276A"/>
    <w:multiLevelType w:val="multilevel"/>
    <w:tmpl w:val="88407A9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</w:rPr>
    </w:lvl>
  </w:abstractNum>
  <w:abstractNum w:abstractNumId="7" w15:restartNumberingAfterBreak="0">
    <w:nsid w:val="117A39A8"/>
    <w:multiLevelType w:val="multilevel"/>
    <w:tmpl w:val="5364AAD4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3"/>
      <w:numFmt w:val="decimal"/>
      <w:lvlRestart w:val="0"/>
      <w:lvlText w:val="%1.%2."/>
      <w:lvlJc w:val="left"/>
      <w:pPr>
        <w:ind w:left="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9E4CE1"/>
    <w:multiLevelType w:val="hybridMultilevel"/>
    <w:tmpl w:val="1CDA239A"/>
    <w:lvl w:ilvl="0" w:tplc="32EA8628">
      <w:start w:val="1"/>
      <w:numFmt w:val="bullet"/>
      <w:lvlText w:val="✓"/>
      <w:lvlJc w:val="left"/>
      <w:pPr>
        <w:ind w:left="75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78139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8446B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BCF02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2053A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4326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C8889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EC811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F8E9D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1D550A"/>
    <w:multiLevelType w:val="hybridMultilevel"/>
    <w:tmpl w:val="324E31D2"/>
    <w:lvl w:ilvl="0" w:tplc="9490F766">
      <w:start w:val="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B0B0F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526B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968F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3C57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3E6A4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A0D6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C4EAA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0EF0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2F3F4A"/>
    <w:multiLevelType w:val="hybridMultilevel"/>
    <w:tmpl w:val="7F125A76"/>
    <w:lvl w:ilvl="0" w:tplc="F79CA7DA">
      <w:start w:val="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32707E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CC7AAE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4CB48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46250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6CDA38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3859C4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600666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0432BE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5C5BA9"/>
    <w:multiLevelType w:val="hybridMultilevel"/>
    <w:tmpl w:val="6AFE0890"/>
    <w:lvl w:ilvl="0" w:tplc="BB02E632">
      <w:start w:val="1"/>
      <w:numFmt w:val="bullet"/>
      <w:lvlText w:val="•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AE785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BC1DE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98EE7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1299B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A89AA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FE385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CE025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D2B43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6C3C12"/>
    <w:multiLevelType w:val="hybridMultilevel"/>
    <w:tmpl w:val="4BA42A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4250E"/>
    <w:multiLevelType w:val="multilevel"/>
    <w:tmpl w:val="81E21EE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4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88B288E"/>
    <w:multiLevelType w:val="hybridMultilevel"/>
    <w:tmpl w:val="1DE40DD8"/>
    <w:lvl w:ilvl="0" w:tplc="580A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169AF"/>
    <w:multiLevelType w:val="hybridMultilevel"/>
    <w:tmpl w:val="7D500636"/>
    <w:lvl w:ilvl="0" w:tplc="93BAE902">
      <w:start w:val="1"/>
      <w:numFmt w:val="decimal"/>
      <w:lvlText w:val="%1."/>
      <w:lvlJc w:val="left"/>
      <w:pPr>
        <w:ind w:left="3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3A364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E232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6418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7EBD1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A52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76A5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64C6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9064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2208D2"/>
    <w:multiLevelType w:val="multilevel"/>
    <w:tmpl w:val="1DD834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rPr>
        <w:rFonts w:hint="default"/>
        <w:i w:val="0"/>
        <w:i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12E623F"/>
    <w:multiLevelType w:val="hybridMultilevel"/>
    <w:tmpl w:val="D0B694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B10CC9"/>
    <w:multiLevelType w:val="multilevel"/>
    <w:tmpl w:val="5A4A53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1E551A2"/>
    <w:multiLevelType w:val="hybridMultilevel"/>
    <w:tmpl w:val="1056F682"/>
    <w:lvl w:ilvl="0" w:tplc="63BEC5B6">
      <w:start w:val="1"/>
      <w:numFmt w:val="lowerLetter"/>
      <w:lvlText w:val="%1)"/>
      <w:lvlJc w:val="left"/>
      <w:pPr>
        <w:ind w:left="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52786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DE694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9ABFC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34D79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A49E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32E78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4A6CC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767F2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1205DF"/>
    <w:multiLevelType w:val="hybridMultilevel"/>
    <w:tmpl w:val="CEB8DFF8"/>
    <w:lvl w:ilvl="0" w:tplc="D9EA844C">
      <w:start w:val="1"/>
      <w:numFmt w:val="decimal"/>
      <w:lvlText w:val="%1."/>
      <w:lvlJc w:val="left"/>
      <w:pPr>
        <w:ind w:left="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D6FF1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BAA58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E0C45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E65C9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7A85A6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E32A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C249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16067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5862454"/>
    <w:multiLevelType w:val="multilevel"/>
    <w:tmpl w:val="42AE79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9A36AF8"/>
    <w:multiLevelType w:val="hybridMultilevel"/>
    <w:tmpl w:val="032AC580"/>
    <w:lvl w:ilvl="0" w:tplc="48A413BC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08ADA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8ED3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242C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5EE99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309E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7AEC8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46D6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9EEE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C9A15B9"/>
    <w:multiLevelType w:val="hybridMultilevel"/>
    <w:tmpl w:val="10A6EF9C"/>
    <w:lvl w:ilvl="0" w:tplc="E26A8344">
      <w:start w:val="1"/>
      <w:numFmt w:val="lowerLetter"/>
      <w:lvlText w:val="%1."/>
      <w:lvlJc w:val="left"/>
      <w:pPr>
        <w:ind w:left="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44FDB2">
      <w:start w:val="1"/>
      <w:numFmt w:val="lowerLetter"/>
      <w:lvlText w:val="%2"/>
      <w:lvlJc w:val="left"/>
      <w:pPr>
        <w:ind w:left="1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CADC0C">
      <w:start w:val="1"/>
      <w:numFmt w:val="lowerRoman"/>
      <w:lvlText w:val="%3"/>
      <w:lvlJc w:val="left"/>
      <w:pPr>
        <w:ind w:left="1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A28698">
      <w:start w:val="1"/>
      <w:numFmt w:val="decimal"/>
      <w:lvlText w:val="%4"/>
      <w:lvlJc w:val="left"/>
      <w:pPr>
        <w:ind w:left="2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F44DEE">
      <w:start w:val="1"/>
      <w:numFmt w:val="lowerLetter"/>
      <w:lvlText w:val="%5"/>
      <w:lvlJc w:val="left"/>
      <w:pPr>
        <w:ind w:left="3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C2AE30">
      <w:start w:val="1"/>
      <w:numFmt w:val="lowerRoman"/>
      <w:lvlText w:val="%6"/>
      <w:lvlJc w:val="left"/>
      <w:pPr>
        <w:ind w:left="3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98751E">
      <w:start w:val="1"/>
      <w:numFmt w:val="decimal"/>
      <w:lvlText w:val="%7"/>
      <w:lvlJc w:val="left"/>
      <w:pPr>
        <w:ind w:left="4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65412">
      <w:start w:val="1"/>
      <w:numFmt w:val="lowerLetter"/>
      <w:lvlText w:val="%8"/>
      <w:lvlJc w:val="left"/>
      <w:pPr>
        <w:ind w:left="5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C8B714">
      <w:start w:val="1"/>
      <w:numFmt w:val="lowerRoman"/>
      <w:lvlText w:val="%9"/>
      <w:lvlJc w:val="left"/>
      <w:pPr>
        <w:ind w:left="6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3CB7708"/>
    <w:multiLevelType w:val="hybridMultilevel"/>
    <w:tmpl w:val="BF7452B2"/>
    <w:lvl w:ilvl="0" w:tplc="36409CAA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287DA7"/>
    <w:multiLevelType w:val="multilevel"/>
    <w:tmpl w:val="857C4E5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8B931D2"/>
    <w:multiLevelType w:val="hybridMultilevel"/>
    <w:tmpl w:val="9572E1BE"/>
    <w:lvl w:ilvl="0" w:tplc="CA7EC13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6F8F"/>
    <w:multiLevelType w:val="hybridMultilevel"/>
    <w:tmpl w:val="245C6B1E"/>
    <w:lvl w:ilvl="0" w:tplc="DDD24B38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D63F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F4FD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265F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5ED1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EE9F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3A3A4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C0C7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BCF5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256BEF"/>
    <w:multiLevelType w:val="hybridMultilevel"/>
    <w:tmpl w:val="7B502E2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107A3"/>
    <w:multiLevelType w:val="multilevel"/>
    <w:tmpl w:val="B6068D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51D070A"/>
    <w:multiLevelType w:val="hybridMultilevel"/>
    <w:tmpl w:val="FA1C8AA2"/>
    <w:lvl w:ilvl="0" w:tplc="1382E73C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 w:val="0"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659503F"/>
    <w:multiLevelType w:val="multilevel"/>
    <w:tmpl w:val="C0AE5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rPr>
        <w:rFonts w:hint="default"/>
        <w:i w:val="0"/>
        <w:i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67E5AE0"/>
    <w:multiLevelType w:val="multilevel"/>
    <w:tmpl w:val="2452E9B4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2C5FD4"/>
    <w:multiLevelType w:val="hybridMultilevel"/>
    <w:tmpl w:val="0BE6D32C"/>
    <w:lvl w:ilvl="0" w:tplc="DD466E9E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1EB0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0AA51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E01E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80C8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0AE7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8431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9223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226FC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26E5DF3"/>
    <w:multiLevelType w:val="hybridMultilevel"/>
    <w:tmpl w:val="1D34A67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52D59"/>
    <w:multiLevelType w:val="hybridMultilevel"/>
    <w:tmpl w:val="D0A6F242"/>
    <w:lvl w:ilvl="0" w:tplc="52E48340">
      <w:start w:val="1"/>
      <w:numFmt w:val="decimal"/>
      <w:lvlText w:val="%1.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9457A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766C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A636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78AD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8E677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82D7E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C247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A249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86D4402"/>
    <w:multiLevelType w:val="hybridMultilevel"/>
    <w:tmpl w:val="8D7C570A"/>
    <w:lvl w:ilvl="0" w:tplc="9F6A346A">
      <w:start w:val="1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B658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9028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F487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5EF7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A4E7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E4C55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B2F2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50D6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98419E1"/>
    <w:multiLevelType w:val="hybridMultilevel"/>
    <w:tmpl w:val="ABE4B648"/>
    <w:lvl w:ilvl="0" w:tplc="5698895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5" w:hanging="360"/>
      </w:pPr>
    </w:lvl>
    <w:lvl w:ilvl="2" w:tplc="0C0A001B" w:tentative="1">
      <w:start w:val="1"/>
      <w:numFmt w:val="lowerRoman"/>
      <w:lvlText w:val="%3."/>
      <w:lvlJc w:val="right"/>
      <w:pPr>
        <w:ind w:left="2595" w:hanging="180"/>
      </w:pPr>
    </w:lvl>
    <w:lvl w:ilvl="3" w:tplc="0C0A000F" w:tentative="1">
      <w:start w:val="1"/>
      <w:numFmt w:val="decimal"/>
      <w:lvlText w:val="%4."/>
      <w:lvlJc w:val="left"/>
      <w:pPr>
        <w:ind w:left="3315" w:hanging="360"/>
      </w:pPr>
    </w:lvl>
    <w:lvl w:ilvl="4" w:tplc="0C0A0019" w:tentative="1">
      <w:start w:val="1"/>
      <w:numFmt w:val="lowerLetter"/>
      <w:lvlText w:val="%5."/>
      <w:lvlJc w:val="left"/>
      <w:pPr>
        <w:ind w:left="4035" w:hanging="360"/>
      </w:pPr>
    </w:lvl>
    <w:lvl w:ilvl="5" w:tplc="0C0A001B" w:tentative="1">
      <w:start w:val="1"/>
      <w:numFmt w:val="lowerRoman"/>
      <w:lvlText w:val="%6."/>
      <w:lvlJc w:val="right"/>
      <w:pPr>
        <w:ind w:left="4755" w:hanging="180"/>
      </w:pPr>
    </w:lvl>
    <w:lvl w:ilvl="6" w:tplc="0C0A000F" w:tentative="1">
      <w:start w:val="1"/>
      <w:numFmt w:val="decimal"/>
      <w:lvlText w:val="%7."/>
      <w:lvlJc w:val="left"/>
      <w:pPr>
        <w:ind w:left="5475" w:hanging="360"/>
      </w:pPr>
    </w:lvl>
    <w:lvl w:ilvl="7" w:tplc="0C0A0019" w:tentative="1">
      <w:start w:val="1"/>
      <w:numFmt w:val="lowerLetter"/>
      <w:lvlText w:val="%8."/>
      <w:lvlJc w:val="left"/>
      <w:pPr>
        <w:ind w:left="6195" w:hanging="360"/>
      </w:pPr>
    </w:lvl>
    <w:lvl w:ilvl="8" w:tplc="0C0A001B" w:tentative="1">
      <w:start w:val="1"/>
      <w:numFmt w:val="lowerRoman"/>
      <w:lvlText w:val="%9."/>
      <w:lvlJc w:val="right"/>
      <w:pPr>
        <w:ind w:left="6915" w:hanging="180"/>
      </w:pPr>
    </w:lvl>
  </w:abstractNum>
  <w:num w:numId="1" w16cid:durableId="546063792">
    <w:abstractNumId w:val="20"/>
  </w:num>
  <w:num w:numId="2" w16cid:durableId="1419399163">
    <w:abstractNumId w:val="10"/>
  </w:num>
  <w:num w:numId="3" w16cid:durableId="877358787">
    <w:abstractNumId w:val="23"/>
  </w:num>
  <w:num w:numId="4" w16cid:durableId="309016166">
    <w:abstractNumId w:val="36"/>
  </w:num>
  <w:num w:numId="5" w16cid:durableId="82576628">
    <w:abstractNumId w:val="15"/>
  </w:num>
  <w:num w:numId="6" w16cid:durableId="1987591123">
    <w:abstractNumId w:val="32"/>
  </w:num>
  <w:num w:numId="7" w16cid:durableId="1638336696">
    <w:abstractNumId w:val="22"/>
  </w:num>
  <w:num w:numId="8" w16cid:durableId="1944798554">
    <w:abstractNumId w:val="27"/>
  </w:num>
  <w:num w:numId="9" w16cid:durableId="851844363">
    <w:abstractNumId w:val="7"/>
  </w:num>
  <w:num w:numId="10" w16cid:durableId="1473253315">
    <w:abstractNumId w:val="0"/>
  </w:num>
  <w:num w:numId="11" w16cid:durableId="1497959080">
    <w:abstractNumId w:val="11"/>
  </w:num>
  <w:num w:numId="12" w16cid:durableId="961960230">
    <w:abstractNumId w:val="1"/>
  </w:num>
  <w:num w:numId="13" w16cid:durableId="960258619">
    <w:abstractNumId w:val="9"/>
  </w:num>
  <w:num w:numId="14" w16cid:durableId="2072459507">
    <w:abstractNumId w:val="35"/>
  </w:num>
  <w:num w:numId="15" w16cid:durableId="2098094869">
    <w:abstractNumId w:val="33"/>
  </w:num>
  <w:num w:numId="16" w16cid:durableId="1689912985">
    <w:abstractNumId w:val="19"/>
  </w:num>
  <w:num w:numId="17" w16cid:durableId="593323847">
    <w:abstractNumId w:val="8"/>
  </w:num>
  <w:num w:numId="18" w16cid:durableId="1276061546">
    <w:abstractNumId w:val="4"/>
  </w:num>
  <w:num w:numId="19" w16cid:durableId="1778721306">
    <w:abstractNumId w:val="13"/>
  </w:num>
  <w:num w:numId="20" w16cid:durableId="1971856752">
    <w:abstractNumId w:val="26"/>
  </w:num>
  <w:num w:numId="21" w16cid:durableId="2031223404">
    <w:abstractNumId w:val="2"/>
  </w:num>
  <w:num w:numId="22" w16cid:durableId="1655789816">
    <w:abstractNumId w:val="14"/>
  </w:num>
  <w:num w:numId="23" w16cid:durableId="1996377554">
    <w:abstractNumId w:val="5"/>
  </w:num>
  <w:num w:numId="24" w16cid:durableId="633024101">
    <w:abstractNumId w:val="16"/>
  </w:num>
  <w:num w:numId="25" w16cid:durableId="699747959">
    <w:abstractNumId w:val="6"/>
  </w:num>
  <w:num w:numId="26" w16cid:durableId="964893259">
    <w:abstractNumId w:val="24"/>
  </w:num>
  <w:num w:numId="27" w16cid:durableId="1970934107">
    <w:abstractNumId w:val="21"/>
  </w:num>
  <w:num w:numId="28" w16cid:durableId="504054015">
    <w:abstractNumId w:val="17"/>
  </w:num>
  <w:num w:numId="29" w16cid:durableId="1731221687">
    <w:abstractNumId w:val="3"/>
  </w:num>
  <w:num w:numId="30" w16cid:durableId="1649244573">
    <w:abstractNumId w:val="12"/>
  </w:num>
  <w:num w:numId="31" w16cid:durableId="833298667">
    <w:abstractNumId w:val="28"/>
  </w:num>
  <w:num w:numId="32" w16cid:durableId="652762094">
    <w:abstractNumId w:val="37"/>
  </w:num>
  <w:num w:numId="33" w16cid:durableId="1388535013">
    <w:abstractNumId w:val="34"/>
  </w:num>
  <w:num w:numId="34" w16cid:durableId="1589776850">
    <w:abstractNumId w:val="31"/>
  </w:num>
  <w:num w:numId="35" w16cid:durableId="16273255">
    <w:abstractNumId w:val="30"/>
  </w:num>
  <w:num w:numId="36" w16cid:durableId="843937981">
    <w:abstractNumId w:val="25"/>
  </w:num>
  <w:num w:numId="37" w16cid:durableId="536817513">
    <w:abstractNumId w:val="18"/>
  </w:num>
  <w:num w:numId="38" w16cid:durableId="187742649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70"/>
    <w:rsid w:val="00097967"/>
    <w:rsid w:val="000C671B"/>
    <w:rsid w:val="001E336E"/>
    <w:rsid w:val="002947E2"/>
    <w:rsid w:val="002E474E"/>
    <w:rsid w:val="003E43C7"/>
    <w:rsid w:val="004D6758"/>
    <w:rsid w:val="005205EC"/>
    <w:rsid w:val="005A673D"/>
    <w:rsid w:val="00666FB2"/>
    <w:rsid w:val="006C4C95"/>
    <w:rsid w:val="0073554D"/>
    <w:rsid w:val="00795AFD"/>
    <w:rsid w:val="007A46BB"/>
    <w:rsid w:val="00984BFA"/>
    <w:rsid w:val="009E19C8"/>
    <w:rsid w:val="00A9290C"/>
    <w:rsid w:val="00B94357"/>
    <w:rsid w:val="00CC6D76"/>
    <w:rsid w:val="00EA4170"/>
    <w:rsid w:val="00EB30EB"/>
    <w:rsid w:val="00F4107D"/>
    <w:rsid w:val="00F4658C"/>
    <w:rsid w:val="00FE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49EB1"/>
  <w15:chartTrackingRefBased/>
  <w15:docId w15:val="{63B4E4B5-7CF0-42FD-A55E-290A8894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2E474E"/>
    <w:pPr>
      <w:keepNext/>
      <w:keepLines/>
      <w:spacing w:after="0"/>
      <w:ind w:left="40" w:hanging="10"/>
      <w:jc w:val="center"/>
      <w:outlineLvl w:val="0"/>
    </w:pPr>
    <w:rPr>
      <w:rFonts w:ascii="Arial" w:eastAsia="Arial" w:hAnsi="Arial" w:cs="Arial"/>
      <w:b/>
      <w:color w:val="000000"/>
      <w:lang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AFD"/>
  </w:style>
  <w:style w:type="paragraph" w:styleId="Piedepgina">
    <w:name w:val="footer"/>
    <w:basedOn w:val="Normal"/>
    <w:link w:val="Piedepgina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AFD"/>
  </w:style>
  <w:style w:type="character" w:customStyle="1" w:styleId="Ttulo1Car">
    <w:name w:val="Título 1 Car"/>
    <w:basedOn w:val="Fuentedeprrafopredeter"/>
    <w:link w:val="Ttulo1"/>
    <w:uiPriority w:val="9"/>
    <w:rsid w:val="002E474E"/>
    <w:rPr>
      <w:rFonts w:ascii="Arial" w:eastAsia="Arial" w:hAnsi="Arial" w:cs="Arial"/>
      <w:b/>
      <w:color w:val="000000"/>
      <w:lang w:eastAsia="es-419"/>
    </w:rPr>
  </w:style>
  <w:style w:type="table" w:customStyle="1" w:styleId="TableGrid">
    <w:name w:val="TableGrid"/>
    <w:rsid w:val="002E474E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normal1">
    <w:name w:val="Plain Table 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aliases w:val="Subtítulo Subcontenido numerado,List Paragraph,Bullet List,FooterText,numbered,List Paragraph1,Paragraphe de liste1,lp1,Bulletr List Paragraph,Foot,列出段落,列出段落1,List Paragraph2,List Paragraph21,Parágrafo da Lista1,リスト段落1,Listeafsnit1"/>
    <w:basedOn w:val="Normal"/>
    <w:link w:val="PrrafodelistaCar"/>
    <w:uiPriority w:val="99"/>
    <w:qFormat/>
    <w:rsid w:val="002E47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mm8nw">
    <w:name w:val="mm8nw"/>
    <w:basedOn w:val="Normal"/>
    <w:rsid w:val="002E4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419"/>
      <w14:ligatures w14:val="none"/>
    </w:rPr>
  </w:style>
  <w:style w:type="character" w:styleId="Hipervnculo">
    <w:name w:val="Hyperlink"/>
    <w:basedOn w:val="Fuentedeprrafopredeter"/>
    <w:uiPriority w:val="99"/>
    <w:rsid w:val="002E474E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2E474E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2E474E"/>
    <w:rPr>
      <w:b/>
      <w:bCs/>
    </w:rPr>
  </w:style>
  <w:style w:type="paragraph" w:styleId="Textoindependiente3">
    <w:name w:val="Body Text 3"/>
    <w:basedOn w:val="Normal"/>
    <w:link w:val="Textoindependiente3Car"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2E474E"/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paragraph" w:customStyle="1" w:styleId="Default">
    <w:name w:val="Default"/>
    <w:rsid w:val="002E47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character" w:styleId="nfasis">
    <w:name w:val="Emphasis"/>
    <w:uiPriority w:val="20"/>
    <w:qFormat/>
    <w:rsid w:val="002E474E"/>
    <w:rPr>
      <w:i/>
      <w:iCs/>
    </w:rPr>
  </w:style>
  <w:style w:type="table" w:customStyle="1" w:styleId="Tablanormal11">
    <w:name w:val="Tabla normal 1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phjq">
    <w:name w:val="_2phjq"/>
    <w:basedOn w:val="Fuentedeprrafopredeter"/>
    <w:rsid w:val="002E474E"/>
  </w:style>
  <w:style w:type="paragraph" w:styleId="Textodeglobo">
    <w:name w:val="Balloon Text"/>
    <w:basedOn w:val="Normal"/>
    <w:link w:val="TextodegloboCar"/>
    <w:uiPriority w:val="99"/>
    <w:semiHidden/>
    <w:unhideWhenUsed/>
    <w:rsid w:val="002E474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74E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Subtítulo Subcontenido numerado Car,List Paragraph Car,Bullet List Car,FooterText Car,numbered Car,List Paragraph1 Car,Paragraphe de liste1 Car,lp1 Car,Bulletr List Paragraph Car,Foot Car,列出段落 Car,列出段落1 Car,List Paragraph2 Car"/>
    <w:link w:val="Prrafodelista"/>
    <w:uiPriority w:val="99"/>
    <w:qFormat/>
    <w:rsid w:val="002E474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E474E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290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\OneDrive\Escritorio\UES%20VALLE\UESVALLE%202025\BIENES%202025\FORMATOS%20DEL%20PROCESO\FORMATO%201%20INFORMACI&#211;N%20DEL%20PROPON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BE7-58BB-4E91-835A-46CE07F4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1 INFORMACIÓN DEL PROPONENTE</Template>
  <TotalTime>1</TotalTime>
  <Pages>1</Pages>
  <Words>171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Nieto Rivera</dc:creator>
  <cp:keywords/>
  <dc:description/>
  <cp:lastModifiedBy>monica nieto rivera</cp:lastModifiedBy>
  <cp:revision>1</cp:revision>
  <cp:lastPrinted>2024-06-04T20:07:00Z</cp:lastPrinted>
  <dcterms:created xsi:type="dcterms:W3CDTF">2025-08-05T17:24:00Z</dcterms:created>
  <dcterms:modified xsi:type="dcterms:W3CDTF">2025-08-05T17:25:00Z</dcterms:modified>
</cp:coreProperties>
</file>