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0345A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35534FE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46DEB503" w14:textId="77777777" w:rsidR="00474E57" w:rsidRPr="00474E57" w:rsidRDefault="00474E57" w:rsidP="00474E57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</w:pPr>
      <w:bookmarkStart w:id="0" w:name="_Hlk165926733"/>
      <w:r w:rsidRPr="00474E57"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  <w:t>FORMATO Nº16</w:t>
      </w:r>
    </w:p>
    <w:p w14:paraId="68D30B87" w14:textId="77777777" w:rsidR="00474E57" w:rsidRPr="00474E57" w:rsidRDefault="00474E57" w:rsidP="00474E57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</w:pPr>
    </w:p>
    <w:p w14:paraId="036E3946" w14:textId="77777777" w:rsidR="00474E57" w:rsidRPr="00474E57" w:rsidRDefault="00474E57" w:rsidP="00474E57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CO" w:eastAsia="es-ES_tradnl"/>
          <w14:ligatures w14:val="none"/>
        </w:rPr>
      </w:pPr>
      <w:r w:rsidRPr="00474E57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CO" w:eastAsia="es-ES_tradnl"/>
          <w14:ligatures w14:val="none"/>
        </w:rPr>
        <w:t xml:space="preserve">PROCESO DE MÍNIMA CUANTÍA </w:t>
      </w:r>
      <w:r w:rsidRPr="00474E57">
        <w:rPr>
          <w:rFonts w:ascii="Arial" w:hAnsi="Arial" w:cs="Arial"/>
          <w:b/>
          <w:color w:val="000000" w:themeColor="text1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hAnsi="Arial" w:cs="Arial"/>
          <w:b/>
          <w:color w:val="000000"/>
          <w:kern w:val="0"/>
          <w:sz w:val="20"/>
          <w:szCs w:val="20"/>
          <w:lang w:val="es-CO"/>
          <w14:ligatures w14:val="none"/>
        </w:rPr>
        <w:t xml:space="preserve"> </w:t>
      </w:r>
    </w:p>
    <w:p w14:paraId="3697F63E" w14:textId="77777777" w:rsidR="00474E57" w:rsidRPr="00474E57" w:rsidRDefault="00474E57" w:rsidP="00474E57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it-IT"/>
          <w14:ligatures w14:val="none"/>
        </w:rPr>
      </w:pPr>
    </w:p>
    <w:p w14:paraId="7ECE6AC2" w14:textId="77777777" w:rsidR="00474E57" w:rsidRPr="00474E57" w:rsidRDefault="00474E57" w:rsidP="00474E57">
      <w:pPr>
        <w:spacing w:after="0" w:line="240" w:lineRule="auto"/>
        <w:jc w:val="center"/>
        <w:rPr>
          <w:rFonts w:ascii="Arial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474E57">
        <w:rPr>
          <w:rFonts w:ascii="Arial" w:hAnsi="Arial" w:cs="Arial"/>
          <w:b/>
          <w:kern w:val="0"/>
          <w:sz w:val="20"/>
          <w:szCs w:val="20"/>
          <w:lang w:val="es-CO" w:eastAsia="es-ES_tradnl"/>
          <w14:ligatures w14:val="none"/>
        </w:rPr>
        <w:t>CERTIFICACIÓN SOLICITUD DE LIMITACIÓN A MYPYME</w:t>
      </w:r>
    </w:p>
    <w:bookmarkEnd w:id="0"/>
    <w:p w14:paraId="4FE28432" w14:textId="77777777" w:rsidR="00474E57" w:rsidRPr="00474E57" w:rsidRDefault="00474E57" w:rsidP="00474E57">
      <w:pPr>
        <w:spacing w:after="0" w:line="240" w:lineRule="auto"/>
        <w:jc w:val="center"/>
        <w:rPr>
          <w:rFonts w:ascii="Arial" w:hAnsi="Arial" w:cs="Arial"/>
          <w:b/>
          <w:kern w:val="0"/>
          <w:sz w:val="20"/>
          <w:szCs w:val="20"/>
          <w:lang w:val="es-CO" w:eastAsia="es-ES_tradnl"/>
          <w14:ligatures w14:val="none"/>
        </w:rPr>
      </w:pPr>
    </w:p>
    <w:p w14:paraId="3FF64569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>Yo, __________ identificado(a) como aparece al pie de mi firma, obrando en (Marcar con “X” según corresponda y completar con la información correspondiente):</w:t>
      </w:r>
    </w:p>
    <w:p w14:paraId="65D19F6A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35DD9048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Mi propio nombre (en caso de ser proponente persona natural o una persona natural integrante de un consorcio o unión temporal).</w:t>
      </w:r>
    </w:p>
    <w:p w14:paraId="0FF4EDC8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Calidad de Representante legal de ____________ (indicar el nombre del proponente persona jurídica o de la persona jurídica integrante de un consorcio o unión temporal).</w:t>
      </w:r>
    </w:p>
    <w:p w14:paraId="4252BA0B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7AB80E29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Y yo, ______________ (completar con la información correspondiente: 1) Nombre del contador de persona natural o del contador de la persona natural integrante de un consorcio o unión temporal. 2) Nombre del contador de la persona jurídica proponente o del contador de la persona jurídica integrante del consorcio o unión temporal. 3)En caso de que la persona jurídica está obligada a tener revisor fiscal, la información se debe completar con la del revisor fiscal), identificado como aparece al pie de mi firma, obrando en calidad de (Marcar con “X” según corresponda y completar con la información correspondiente): </w:t>
      </w:r>
    </w:p>
    <w:p w14:paraId="020436C1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76B54754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Contador de persona natural o de contador de persona natural integrante de un consorcio o unión temporal o, de contador de una persona jurídica proponente o integrante de consorcio o unión temporal, no obligada a tener revisor fiscal. </w:t>
      </w:r>
    </w:p>
    <w:p w14:paraId="237E4AB8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Revisor fiscal de ______________ (proponente o persona jurídica integrante de un consorcio o unión temporal) </w:t>
      </w:r>
    </w:p>
    <w:p w14:paraId="3F05404C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</w:t>
      </w:r>
    </w:p>
    <w:p w14:paraId="47807A14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Certificamos bajo la gravedad de juramento que ____________ (nombre del proponente persona natural o jurídica, o el integrante del consorcio o unión temporal) ostenta la calidad de MIPYME por cumplir con los parámetros establecidos en el Decreto 734 de 2015 adicionado por el Decreto 957 de 2019 (Artículos 2.2.1.13.2.1 y siguientes del Decreto 1074 de 2015) y por lo tanto </w:t>
      </w:r>
      <w:r w:rsidRPr="00474E57">
        <w:rPr>
          <w:rFonts w:ascii="Arial" w:eastAsia="Trebuchet MS" w:hAnsi="Arial" w:cs="Arial"/>
          <w:b/>
          <w:bCs/>
          <w:kern w:val="0"/>
          <w:sz w:val="20"/>
          <w:szCs w:val="20"/>
          <w:u w:val="single"/>
          <w:lang w:val="es-CO" w:eastAsia="es-ES"/>
          <w14:ligatures w14:val="none"/>
        </w:rPr>
        <w:t>SOLICITAMOS LIMITAR EL PROCESO A MIPYMES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. </w:t>
      </w:r>
    </w:p>
    <w:p w14:paraId="26D81C45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4BC15616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>La empresa y/o persona y/o cooperativa y/o entidad de economía solidaria pertenece al siguiente sector según su actividad principal: (marcar con una “X”)</w:t>
      </w:r>
    </w:p>
    <w:p w14:paraId="53106DB9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384E22FB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Manufacturero </w:t>
      </w: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</w:p>
    <w:p w14:paraId="28A0C9AE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Servicios </w:t>
      </w: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</w:p>
    <w:p w14:paraId="3B65F187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Comercio </w:t>
      </w: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</w:p>
    <w:p w14:paraId="50EF8F4D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11594CD9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>La empresa/persona y/o cooperativa y/o entidad de economía solidaria se clasifica como (marcar con una “X”):</w:t>
      </w:r>
    </w:p>
    <w:p w14:paraId="29E5EC70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74AC42BA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Microempresa </w:t>
      </w: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</w:p>
    <w:p w14:paraId="0F88C2B3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Pequeña empresa </w:t>
      </w: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</w:p>
    <w:p w14:paraId="0CA1FA83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Mediana empresa </w:t>
      </w: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</w:p>
    <w:p w14:paraId="3D1430E2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4AA417E8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Así mismo certificamos bajo la gravedad de juramento que (nombre del proponente) con (documento de identificación), ostenta la calidad de </w:t>
      </w:r>
      <w:proofErr w:type="spellStart"/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>Mipyme</w:t>
      </w:r>
      <w:proofErr w:type="spellEnd"/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 bajo el cumplimiento de los siguientes parámetros:</w:t>
      </w:r>
    </w:p>
    <w:p w14:paraId="1435F5E7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7527517E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bCs/>
          <w:color w:val="000000" w:themeColor="text1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bCs/>
          <w:color w:val="000000" w:themeColor="text1"/>
          <w:kern w:val="0"/>
          <w:sz w:val="20"/>
          <w:szCs w:val="20"/>
          <w:lang w:val="es-CO"/>
          <w14:ligatures w14:val="none"/>
        </w:rPr>
        <w:t>Número</w:t>
      </w:r>
      <w:r w:rsidRPr="00474E57">
        <w:rPr>
          <w:rFonts w:ascii="Arial" w:eastAsia="Trebuchet MS" w:hAnsi="Arial" w:cs="Arial"/>
          <w:bCs/>
          <w:color w:val="000000" w:themeColor="text1"/>
          <w:spacing w:val="-8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bCs/>
          <w:color w:val="000000" w:themeColor="text1"/>
          <w:kern w:val="0"/>
          <w:sz w:val="20"/>
          <w:szCs w:val="20"/>
          <w:lang w:val="es-CO"/>
          <w14:ligatures w14:val="none"/>
        </w:rPr>
        <w:t>de</w:t>
      </w:r>
      <w:r w:rsidRPr="00474E57">
        <w:rPr>
          <w:rFonts w:ascii="Arial" w:eastAsia="Trebuchet MS" w:hAnsi="Arial" w:cs="Arial"/>
          <w:bCs/>
          <w:color w:val="000000" w:themeColor="text1"/>
          <w:spacing w:val="-22"/>
          <w:kern w:val="0"/>
          <w:sz w:val="20"/>
          <w:szCs w:val="20"/>
          <w:lang w:val="es-CO"/>
          <w14:ligatures w14:val="none"/>
        </w:rPr>
        <w:t xml:space="preserve"> </w:t>
      </w:r>
      <w:proofErr w:type="gramStart"/>
      <w:r w:rsidRPr="00474E57">
        <w:rPr>
          <w:rFonts w:ascii="Arial" w:eastAsia="Trebuchet MS" w:hAnsi="Arial" w:cs="Arial"/>
          <w:bCs/>
          <w:color w:val="000000" w:themeColor="text1"/>
          <w:kern w:val="0"/>
          <w:sz w:val="20"/>
          <w:szCs w:val="20"/>
          <w:lang w:val="es-CO"/>
          <w14:ligatures w14:val="none"/>
        </w:rPr>
        <w:t>Emplead</w:t>
      </w:r>
      <w:r w:rsidRPr="00474E57">
        <w:rPr>
          <w:rFonts w:ascii="Arial" w:eastAsia="Trebuchet MS" w:hAnsi="Arial" w:cs="Arial"/>
          <w:bCs/>
          <w:color w:val="000000" w:themeColor="text1"/>
          <w:spacing w:val="1"/>
          <w:kern w:val="0"/>
          <w:sz w:val="20"/>
          <w:szCs w:val="20"/>
          <w:lang w:val="es-CO"/>
          <w14:ligatures w14:val="none"/>
        </w:rPr>
        <w:t>o</w:t>
      </w:r>
      <w:r w:rsidRPr="00474E57">
        <w:rPr>
          <w:rFonts w:ascii="Arial" w:eastAsia="Trebuchet MS" w:hAnsi="Arial" w:cs="Arial"/>
          <w:bCs/>
          <w:color w:val="000000" w:themeColor="text1"/>
          <w:kern w:val="0"/>
          <w:sz w:val="20"/>
          <w:szCs w:val="20"/>
          <w:lang w:val="es-CO"/>
          <w14:ligatures w14:val="none"/>
        </w:rPr>
        <w:t>s:_</w:t>
      </w:r>
      <w:proofErr w:type="gramEnd"/>
      <w:r w:rsidRPr="00474E57">
        <w:rPr>
          <w:rFonts w:ascii="Arial" w:eastAsia="Trebuchet MS" w:hAnsi="Arial" w:cs="Arial"/>
          <w:bCs/>
          <w:color w:val="000000" w:themeColor="text1"/>
          <w:kern w:val="0"/>
          <w:sz w:val="20"/>
          <w:szCs w:val="20"/>
          <w:lang w:val="es-CO"/>
          <w14:ligatures w14:val="none"/>
        </w:rPr>
        <w:t>______________</w:t>
      </w:r>
    </w:p>
    <w:p w14:paraId="006E3FEB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bCs/>
          <w:color w:val="000000" w:themeColor="text1"/>
          <w:kern w:val="0"/>
          <w:sz w:val="20"/>
          <w:szCs w:val="20"/>
          <w:lang w:val="es-CO"/>
          <w14:ligatures w14:val="none"/>
        </w:rPr>
        <w:t>Activo total al 31 de diciembre</w:t>
      </w:r>
      <w:r w:rsidRPr="00474E57">
        <w:rPr>
          <w:rFonts w:ascii="Arial" w:eastAsia="Trebuchet MS" w:hAnsi="Arial" w:cs="Arial"/>
          <w:bCs/>
          <w:color w:val="000000" w:themeColor="text1"/>
          <w:spacing w:val="-9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bCs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de</w:t>
      </w:r>
      <w:r w:rsidRPr="00474E57">
        <w:rPr>
          <w:rFonts w:ascii="Arial" w:eastAsia="Trebuchet MS" w:hAnsi="Arial" w:cs="Arial"/>
          <w:bCs/>
          <w:color w:val="000000" w:themeColor="text1"/>
          <w:spacing w:val="-3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bCs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2022</w:t>
      </w:r>
      <w:r w:rsidRPr="00474E57">
        <w:rPr>
          <w:rFonts w:ascii="Arial" w:eastAsia="Trebuchet MS" w:hAnsi="Arial" w:cs="Arial"/>
          <w:bCs/>
          <w:color w:val="000000" w:themeColor="text1"/>
          <w:spacing w:val="-4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bCs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(indicarlo</w:t>
      </w:r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 xml:space="preserve"> expr</w:t>
      </w:r>
      <w:r w:rsidRPr="00474E57">
        <w:rPr>
          <w:rFonts w:ascii="Arial" w:eastAsia="Trebuchet MS" w:hAnsi="Arial" w:cs="Arial"/>
          <w:color w:val="000000" w:themeColor="text1"/>
          <w:spacing w:val="2"/>
          <w:kern w:val="0"/>
          <w:position w:val="-1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sado</w:t>
      </w:r>
      <w:r w:rsidRPr="00474E57">
        <w:rPr>
          <w:rFonts w:ascii="Arial" w:eastAsia="Trebuchet MS" w:hAnsi="Arial" w:cs="Arial"/>
          <w:color w:val="000000" w:themeColor="text1"/>
          <w:spacing w:val="-11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en</w:t>
      </w:r>
      <w:r w:rsidRPr="00474E57">
        <w:rPr>
          <w:rFonts w:ascii="Arial" w:eastAsia="Trebuchet MS" w:hAnsi="Arial" w:cs="Arial"/>
          <w:color w:val="000000" w:themeColor="text1"/>
          <w:spacing w:val="-2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S</w:t>
      </w:r>
      <w:r w:rsidRPr="00474E57">
        <w:rPr>
          <w:rFonts w:ascii="Arial" w:eastAsia="Trebuchet MS" w:hAnsi="Arial" w:cs="Arial"/>
          <w:color w:val="000000" w:themeColor="text1"/>
          <w:spacing w:val="1"/>
          <w:kern w:val="0"/>
          <w:position w:val="-1"/>
          <w:sz w:val="20"/>
          <w:szCs w:val="20"/>
          <w:lang w:val="es-CO"/>
          <w14:ligatures w14:val="none"/>
        </w:rPr>
        <w:t>M</w:t>
      </w:r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MLV</w:t>
      </w:r>
      <w:r w:rsidRPr="00474E57">
        <w:rPr>
          <w:rFonts w:ascii="Arial" w:eastAsia="Trebuchet MS" w:hAnsi="Arial" w:cs="Arial"/>
          <w:color w:val="000000" w:themeColor="text1"/>
          <w:spacing w:val="-7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proofErr w:type="spellStart"/>
      <w:r w:rsidRPr="00474E57">
        <w:rPr>
          <w:rFonts w:ascii="Arial" w:eastAsia="Trebuchet MS" w:hAnsi="Arial" w:cs="Arial"/>
          <w:color w:val="000000" w:themeColor="text1"/>
          <w:spacing w:val="15"/>
          <w:kern w:val="0"/>
          <w:position w:val="-1"/>
          <w:sz w:val="20"/>
          <w:szCs w:val="20"/>
          <w:lang w:val="es-CO"/>
          <w14:ligatures w14:val="none"/>
        </w:rPr>
        <w:t>o</w:t>
      </w:r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U</w:t>
      </w:r>
      <w:r w:rsidRPr="00474E57">
        <w:rPr>
          <w:rFonts w:ascii="Arial" w:eastAsia="Trebuchet MS" w:hAnsi="Arial" w:cs="Arial"/>
          <w:color w:val="000000" w:themeColor="text1"/>
          <w:spacing w:val="1"/>
          <w:kern w:val="0"/>
          <w:position w:val="-1"/>
          <w:sz w:val="20"/>
          <w:szCs w:val="20"/>
          <w:lang w:val="es-CO"/>
          <w14:ligatures w14:val="none"/>
        </w:rPr>
        <w:t>V</w:t>
      </w:r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T</w:t>
      </w:r>
      <w:proofErr w:type="spellEnd"/>
      <w:proofErr w:type="gramStart"/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):_</w:t>
      </w:r>
      <w:proofErr w:type="gramEnd"/>
      <w:r w:rsidRPr="00474E57">
        <w:rPr>
          <w:rFonts w:ascii="Arial" w:eastAsia="Trebuchet MS" w:hAnsi="Arial" w:cs="Arial"/>
          <w:color w:val="000000" w:themeColor="text1"/>
          <w:kern w:val="0"/>
          <w:position w:val="-1"/>
          <w:sz w:val="20"/>
          <w:szCs w:val="20"/>
          <w:lang w:val="es-CO"/>
          <w14:ligatures w14:val="none"/>
        </w:rPr>
        <w:t>_____________</w:t>
      </w:r>
    </w:p>
    <w:p w14:paraId="2096D8A4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5601BCE2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>De igual manera certificamos que el objeto social de __________ (nombre del proponente) permite ejecutar el contrato relacionado con el objeto contractual.</w:t>
      </w:r>
    </w:p>
    <w:p w14:paraId="1BB7FD03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7C722238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La MIPYME tiene una antigüedad superior a un (1) año. Aportamos, con fecha de expedición máxima de sesenta (60) días calendario anteriores a la prevista en el cronograma del proceso de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lastRenderedPageBreak/>
        <w:t>contratación para el inicio del plazo para solicitar la convocatoria limitada, el siguiente documento soporte: (Marcar con “X” el documento que se adjunta):</w:t>
      </w:r>
    </w:p>
    <w:p w14:paraId="4197BF25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758CD192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Certificado de existencia y representación legal expedido por la Cámara de Comercio del domicilio principal o por la autoridad que sea competente (en caso de que se trate de persona jurídica). </w:t>
      </w:r>
    </w:p>
    <w:p w14:paraId="3650B3CB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Registro mercantil en caso de que proponente sea persona natural. </w:t>
      </w:r>
    </w:p>
    <w:p w14:paraId="510E3FFF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(  )</w:t>
      </w:r>
      <w:proofErr w:type="gramEnd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Registro único de proponentes.</w:t>
      </w:r>
    </w:p>
    <w:p w14:paraId="2AB9FDE4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3C4DEF04" w14:textId="77777777" w:rsidR="00474E57" w:rsidRPr="00474E57" w:rsidRDefault="00474E57" w:rsidP="00474E5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La </w:t>
      </w:r>
      <w:proofErr w:type="spellStart"/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>MiPyme</w:t>
      </w:r>
      <w:proofErr w:type="spellEnd"/>
      <w:r w:rsidRPr="00474E57">
        <w:rPr>
          <w:rFonts w:ascii="Arial" w:eastAsia="Trebuchet MS" w:hAnsi="Arial" w:cs="Arial"/>
          <w:kern w:val="0"/>
          <w:sz w:val="20"/>
          <w:szCs w:val="20"/>
          <w:lang w:val="es-CO" w:eastAsia="es-ES"/>
          <w14:ligatures w14:val="none"/>
        </w:rPr>
        <w:t xml:space="preserve"> tiene domicilio en la ciudad de __________ ubicada en la siguiente dirección _________</w:t>
      </w:r>
    </w:p>
    <w:p w14:paraId="14D74878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2203D92B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Declaramos que la información suministrada corresponde a la realidad evidenciada en los documentos pertinentes que reposan en la Empresa.</w:t>
      </w:r>
    </w:p>
    <w:p w14:paraId="08AF1B98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40C248F2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Atentamente, </w:t>
      </w:r>
    </w:p>
    <w:p w14:paraId="787544A0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45D6B0BA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</w:t>
      </w:r>
    </w:p>
    <w:p w14:paraId="58469A1F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</w:t>
      </w:r>
    </w:p>
    <w:p w14:paraId="27938D33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Firma:</w:t>
      </w:r>
    </w:p>
    <w:p w14:paraId="629CB39E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b/>
          <w:bCs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b/>
          <w:bCs/>
          <w:kern w:val="0"/>
          <w:sz w:val="20"/>
          <w:szCs w:val="20"/>
          <w:lang w:val="es-CO"/>
          <w14:ligatures w14:val="none"/>
        </w:rPr>
        <w:t xml:space="preserve">Nombre del proponente: </w:t>
      </w:r>
    </w:p>
    <w:p w14:paraId="30A3A94A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NIT: </w:t>
      </w:r>
    </w:p>
    <w:p w14:paraId="11A23D26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Nombre representante legal: </w:t>
      </w:r>
    </w:p>
    <w:p w14:paraId="1810964D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C.C.:</w:t>
      </w:r>
    </w:p>
    <w:p w14:paraId="4F62C3FD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Teléfono Fijo: </w:t>
      </w:r>
    </w:p>
    <w:p w14:paraId="1B05ADB5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Celular: </w:t>
      </w:r>
    </w:p>
    <w:p w14:paraId="43E5C8B4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Dirección de correo electrónico: </w:t>
      </w:r>
    </w:p>
    <w:p w14:paraId="615173F6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Ciudad de domicilio: </w:t>
      </w:r>
    </w:p>
    <w:p w14:paraId="0CDA84A7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</w:t>
      </w:r>
    </w:p>
    <w:p w14:paraId="361FBDCE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 </w:t>
      </w:r>
    </w:p>
    <w:p w14:paraId="7AC15815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Firma:</w:t>
      </w:r>
    </w:p>
    <w:p w14:paraId="665D0C12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b/>
          <w:bCs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b/>
          <w:bCs/>
          <w:kern w:val="0"/>
          <w:sz w:val="20"/>
          <w:szCs w:val="20"/>
          <w:lang w:val="es-CO"/>
          <w14:ligatures w14:val="none"/>
        </w:rPr>
        <w:t>Nombre del contador público o revisor fiscal según sea el caso</w:t>
      </w:r>
    </w:p>
    <w:p w14:paraId="1AA504DA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47B7F1C4" w14:textId="77777777" w:rsidR="00474E57" w:rsidRPr="00474E57" w:rsidRDefault="00474E57" w:rsidP="00474E57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</w:p>
    <w:p w14:paraId="76C2CC7C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b/>
          <w:bCs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b/>
          <w:bCs/>
          <w:kern w:val="0"/>
          <w:sz w:val="20"/>
          <w:szCs w:val="20"/>
          <w:lang w:val="es-CO"/>
          <w14:ligatures w14:val="none"/>
        </w:rPr>
        <w:t xml:space="preserve">NOTAS: </w:t>
      </w:r>
    </w:p>
    <w:p w14:paraId="2A2B9A8C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65D4BD1B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1. Este</w:t>
      </w:r>
      <w:r w:rsidRPr="00474E57">
        <w:rPr>
          <w:rFonts w:ascii="Arial" w:eastAsia="Trebuchet MS" w:hAnsi="Arial" w:cs="Arial"/>
          <w:spacing w:val="5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fo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rm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ato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 xml:space="preserve"> también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será</w:t>
      </w:r>
      <w:r w:rsidRPr="00474E57">
        <w:rPr>
          <w:rFonts w:ascii="Arial" w:eastAsia="Trebuchet MS" w:hAnsi="Arial" w:cs="Arial"/>
          <w:spacing w:val="6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enido</w:t>
      </w:r>
      <w:r w:rsidRPr="00474E57">
        <w:rPr>
          <w:rFonts w:ascii="Arial" w:eastAsia="Trebuchet MS" w:hAnsi="Arial" w:cs="Arial"/>
          <w:spacing w:val="4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en</w:t>
      </w:r>
      <w:r w:rsidRPr="00474E57">
        <w:rPr>
          <w:rFonts w:ascii="Arial" w:eastAsia="Trebuchet MS" w:hAnsi="Arial" w:cs="Arial"/>
          <w:spacing w:val="7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spacing w:val="2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uen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a,</w:t>
      </w:r>
      <w:r w:rsidRPr="00474E57">
        <w:rPr>
          <w:rFonts w:ascii="Arial" w:eastAsia="Trebuchet MS" w:hAnsi="Arial" w:cs="Arial"/>
          <w:spacing w:val="7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en</w:t>
      </w:r>
      <w:r w:rsidRPr="00474E57">
        <w:rPr>
          <w:rFonts w:ascii="Arial" w:eastAsia="Trebuchet MS" w:hAnsi="Arial" w:cs="Arial"/>
          <w:spacing w:val="8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spacing w:val="2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aso</w:t>
      </w:r>
      <w:r w:rsidRPr="00474E57">
        <w:rPr>
          <w:rFonts w:ascii="Arial" w:eastAsia="Trebuchet MS" w:hAnsi="Arial" w:cs="Arial"/>
          <w:spacing w:val="6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 presen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arse</w:t>
      </w:r>
      <w:r w:rsidRPr="00474E57">
        <w:rPr>
          <w:rFonts w:ascii="Arial" w:eastAsia="Trebuchet MS" w:hAnsi="Arial" w:cs="Arial"/>
          <w:spacing w:val="2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empa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spacing w:val="4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</w:t>
      </w:r>
      <w:r w:rsidRPr="00474E57">
        <w:rPr>
          <w:rFonts w:ascii="Arial" w:eastAsia="Trebuchet MS" w:hAnsi="Arial" w:cs="Arial"/>
          <w:spacing w:val="10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acuerdo</w:t>
      </w:r>
      <w:r w:rsidRPr="00474E57">
        <w:rPr>
          <w:rFonts w:ascii="Arial" w:eastAsia="Trebuchet MS" w:hAnsi="Arial" w:cs="Arial"/>
          <w:spacing w:val="4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o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n</w:t>
      </w:r>
      <w:r w:rsidRPr="00474E57">
        <w:rPr>
          <w:rFonts w:ascii="Arial" w:eastAsia="Trebuchet MS" w:hAnsi="Arial" w:cs="Arial"/>
          <w:spacing w:val="8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las</w:t>
      </w:r>
      <w:r w:rsidRPr="00474E57">
        <w:rPr>
          <w:rFonts w:ascii="Arial" w:eastAsia="Trebuchet MS" w:hAnsi="Arial" w:cs="Arial"/>
          <w:spacing w:val="10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reglas</w:t>
      </w:r>
      <w:r w:rsidRPr="00474E57">
        <w:rPr>
          <w:rFonts w:ascii="Arial" w:eastAsia="Trebuchet MS" w:hAnsi="Arial" w:cs="Arial"/>
          <w:spacing w:val="6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es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ablecid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a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s en</w:t>
      </w:r>
      <w:r w:rsidRPr="00474E57">
        <w:rPr>
          <w:rFonts w:ascii="Arial" w:eastAsia="Trebuchet MS" w:hAnsi="Arial" w:cs="Arial"/>
          <w:spacing w:val="14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la Ley</w:t>
      </w:r>
      <w:r w:rsidRPr="00474E57">
        <w:rPr>
          <w:rFonts w:ascii="Arial" w:eastAsia="Trebuchet MS" w:hAnsi="Arial" w:cs="Arial"/>
          <w:spacing w:val="-3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2069</w:t>
      </w:r>
      <w:r w:rsidRPr="00474E57">
        <w:rPr>
          <w:rFonts w:ascii="Arial" w:eastAsia="Trebuchet MS" w:hAnsi="Arial" w:cs="Arial"/>
          <w:spacing w:val="-5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</w:t>
      </w:r>
      <w:r w:rsidRPr="00474E57">
        <w:rPr>
          <w:rFonts w:ascii="Arial" w:eastAsia="Trebuchet MS" w:hAnsi="Arial" w:cs="Arial"/>
          <w:spacing w:val="-1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2020.</w:t>
      </w:r>
    </w:p>
    <w:p w14:paraId="2D67A341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7BEEC469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2. A</w:t>
      </w:r>
      <w:r w:rsidRPr="00474E57">
        <w:rPr>
          <w:rFonts w:ascii="Arial" w:eastAsia="Trebuchet MS" w:hAnsi="Arial" w:cs="Arial"/>
          <w:spacing w:val="12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la</w:t>
      </w:r>
      <w:r w:rsidRPr="00474E57">
        <w:rPr>
          <w:rFonts w:ascii="Arial" w:eastAsia="Trebuchet MS" w:hAnsi="Arial" w:cs="Arial"/>
          <w:spacing w:val="10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ifica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ión de</w:t>
      </w:r>
      <w:r w:rsidRPr="00474E57">
        <w:rPr>
          <w:rFonts w:ascii="Arial" w:eastAsia="Trebuchet MS" w:hAnsi="Arial" w:cs="Arial"/>
          <w:spacing w:val="11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condic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i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ón</w:t>
      </w:r>
      <w:r w:rsidRPr="00474E57">
        <w:rPr>
          <w:rFonts w:ascii="Arial" w:eastAsia="Trebuchet MS" w:hAnsi="Arial" w:cs="Arial"/>
          <w:spacing w:val="3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</w:t>
      </w:r>
      <w:r w:rsidRPr="00474E57">
        <w:rPr>
          <w:rFonts w:ascii="Arial" w:eastAsia="Trebuchet MS" w:hAnsi="Arial" w:cs="Arial"/>
          <w:spacing w:val="10"/>
          <w:kern w:val="0"/>
          <w:sz w:val="20"/>
          <w:szCs w:val="20"/>
          <w:lang w:val="es-CO"/>
          <w14:ligatures w14:val="none"/>
        </w:rPr>
        <w:t xml:space="preserve"> </w:t>
      </w:r>
      <w:proofErr w:type="spellStart"/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Mi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p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yme</w:t>
      </w:r>
      <w:proofErr w:type="spellEnd"/>
      <w:r w:rsidRPr="00474E57">
        <w:rPr>
          <w:rFonts w:ascii="Arial" w:eastAsia="Trebuchet MS" w:hAnsi="Arial" w:cs="Arial"/>
          <w:spacing w:val="9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pa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</w:t>
      </w:r>
      <w:r w:rsidRPr="00474E57">
        <w:rPr>
          <w:rFonts w:ascii="Arial" w:eastAsia="Trebuchet MS" w:hAnsi="Arial" w:cs="Arial"/>
          <w:spacing w:val="7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el</w:t>
      </w:r>
      <w:r w:rsidRPr="00474E57">
        <w:rPr>
          <w:rFonts w:ascii="Arial" w:eastAsia="Trebuchet MS" w:hAnsi="Arial" w:cs="Arial"/>
          <w:spacing w:val="12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p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esen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 proceso,</w:t>
      </w:r>
      <w:r w:rsidRPr="00474E57">
        <w:rPr>
          <w:rFonts w:ascii="Arial" w:eastAsia="Trebuchet MS" w:hAnsi="Arial" w:cs="Arial"/>
          <w:spacing w:val="-16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su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s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crita</w:t>
      </w:r>
      <w:r w:rsidRPr="00474E57">
        <w:rPr>
          <w:rFonts w:ascii="Arial" w:eastAsia="Trebuchet MS" w:hAnsi="Arial" w:cs="Arial"/>
          <w:spacing w:val="-17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por</w:t>
      </w:r>
      <w:r w:rsidRPr="00474E57">
        <w:rPr>
          <w:rFonts w:ascii="Arial" w:eastAsia="Trebuchet MS" w:hAnsi="Arial" w:cs="Arial"/>
          <w:spacing w:val="-12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el</w:t>
      </w:r>
      <w:r w:rsidRPr="00474E57">
        <w:rPr>
          <w:rFonts w:ascii="Arial" w:eastAsia="Trebuchet MS" w:hAnsi="Arial" w:cs="Arial"/>
          <w:spacing w:val="-9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spacing w:val="-1"/>
          <w:kern w:val="0"/>
          <w:sz w:val="20"/>
          <w:szCs w:val="20"/>
          <w:lang w:val="es-CO"/>
          <w14:ligatures w14:val="none"/>
        </w:rPr>
        <w:t>o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nta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d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or</w:t>
      </w:r>
      <w:r w:rsidRPr="00474E57">
        <w:rPr>
          <w:rFonts w:ascii="Arial" w:eastAsia="Trebuchet MS" w:hAnsi="Arial" w:cs="Arial"/>
          <w:spacing w:val="-18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P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ú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blico</w:t>
      </w:r>
      <w:r w:rsidRPr="00474E57">
        <w:rPr>
          <w:rFonts w:ascii="Arial" w:eastAsia="Trebuchet MS" w:hAnsi="Arial" w:cs="Arial"/>
          <w:spacing w:val="-15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o</w:t>
      </w:r>
      <w:r w:rsidRPr="00474E57">
        <w:rPr>
          <w:rFonts w:ascii="Arial" w:eastAsia="Trebuchet MS" w:hAnsi="Arial" w:cs="Arial"/>
          <w:spacing w:val="-10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p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or</w:t>
      </w:r>
      <w:r w:rsidRPr="00474E57">
        <w:rPr>
          <w:rFonts w:ascii="Arial" w:eastAsia="Trebuchet MS" w:hAnsi="Arial" w:cs="Arial"/>
          <w:spacing w:val="-12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l</w:t>
      </w:r>
      <w:r w:rsidRPr="00474E57">
        <w:rPr>
          <w:rFonts w:ascii="Arial" w:eastAsia="Trebuchet MS" w:hAnsi="Arial" w:cs="Arial"/>
          <w:spacing w:val="-10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visor</w:t>
      </w:r>
      <w:r w:rsidRPr="00474E57">
        <w:rPr>
          <w:rFonts w:ascii="Arial" w:eastAsia="Trebuchet MS" w:hAnsi="Arial" w:cs="Arial"/>
          <w:spacing w:val="-16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Fi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s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cal</w:t>
      </w:r>
      <w:r w:rsidRPr="00474E57">
        <w:rPr>
          <w:rFonts w:ascii="Arial" w:eastAsia="Trebuchet MS" w:hAnsi="Arial" w:cs="Arial"/>
          <w:spacing w:val="-14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del propon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nte,</w:t>
      </w:r>
      <w:r w:rsidRPr="00474E57">
        <w:rPr>
          <w:rFonts w:ascii="Arial" w:eastAsia="Trebuchet MS" w:hAnsi="Arial" w:cs="Arial"/>
          <w:spacing w:val="3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según</w:t>
      </w:r>
      <w:r w:rsidRPr="00474E57">
        <w:rPr>
          <w:rFonts w:ascii="Arial" w:eastAsia="Trebuchet MS" w:hAnsi="Arial" w:cs="Arial"/>
          <w:spacing w:val="8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cor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espond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a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, d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berá</w:t>
      </w:r>
      <w:r w:rsidRPr="00474E57">
        <w:rPr>
          <w:rFonts w:ascii="Arial" w:eastAsia="Trebuchet MS" w:hAnsi="Arial" w:cs="Arial"/>
          <w:spacing w:val="7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anex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ar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se: </w:t>
      </w:r>
    </w:p>
    <w:p w14:paraId="11F1DB25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</w:p>
    <w:p w14:paraId="0670DC9B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2.1. Fotocopia</w:t>
      </w:r>
      <w:r w:rsidRPr="00474E57">
        <w:rPr>
          <w:rFonts w:ascii="Arial" w:eastAsia="Trebuchet MS" w:hAnsi="Arial" w:cs="Arial"/>
          <w:spacing w:val="5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</w:t>
      </w:r>
      <w:r w:rsidRPr="00474E57">
        <w:rPr>
          <w:rFonts w:ascii="Arial" w:eastAsia="Trebuchet MS" w:hAnsi="Arial" w:cs="Arial"/>
          <w:spacing w:val="11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la 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é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dula de ciudada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n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ía</w:t>
      </w:r>
    </w:p>
    <w:p w14:paraId="32CBE8B2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2.2. Fotocopia de la tarje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 p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ofesion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a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l</w:t>
      </w:r>
    </w:p>
    <w:p w14:paraId="53AACBF4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</w:pP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2.3. Fotocopia del 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e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rtifi</w:t>
      </w:r>
      <w:r w:rsidRPr="00474E57">
        <w:rPr>
          <w:rFonts w:ascii="Arial" w:eastAsia="Trebuchet MS" w:hAnsi="Arial" w:cs="Arial"/>
          <w:spacing w:val="2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ado</w:t>
      </w:r>
      <w:r w:rsidRPr="00474E57">
        <w:rPr>
          <w:rFonts w:ascii="Arial" w:eastAsia="Trebuchet MS" w:hAnsi="Arial" w:cs="Arial"/>
          <w:spacing w:val="61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 vigencia</w:t>
      </w:r>
      <w:r w:rsidRPr="00474E57">
        <w:rPr>
          <w:rFonts w:ascii="Arial" w:eastAsia="Trebuchet MS" w:hAnsi="Arial" w:cs="Arial"/>
          <w:spacing w:val="65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de insc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ipción</w:t>
      </w:r>
      <w:r w:rsidRPr="00474E57">
        <w:rPr>
          <w:rFonts w:ascii="Arial" w:eastAsia="Trebuchet MS" w:hAnsi="Arial" w:cs="Arial"/>
          <w:spacing w:val="63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y antec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ed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en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es</w:t>
      </w:r>
      <w:r w:rsidRPr="00474E57">
        <w:rPr>
          <w:rFonts w:ascii="Arial" w:eastAsia="Trebuchet MS" w:hAnsi="Arial" w:cs="Arial"/>
          <w:spacing w:val="60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dis</w:t>
      </w:r>
      <w:r w:rsidRPr="00474E57">
        <w:rPr>
          <w:rFonts w:ascii="Arial" w:eastAsia="Trebuchet MS" w:hAnsi="Arial" w:cs="Arial"/>
          <w:spacing w:val="4"/>
          <w:kern w:val="0"/>
          <w:sz w:val="20"/>
          <w:szCs w:val="20"/>
          <w:lang w:val="es-CO"/>
          <w14:ligatures w14:val="none"/>
        </w:rPr>
        <w:t>c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i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plinarios,</w:t>
      </w:r>
      <w:r w:rsidRPr="00474E57">
        <w:rPr>
          <w:rFonts w:ascii="Arial" w:eastAsia="Trebuchet MS" w:hAnsi="Arial" w:cs="Arial"/>
          <w:spacing w:val="60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v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>igen</w:t>
      </w:r>
      <w:r w:rsidRPr="00474E57">
        <w:rPr>
          <w:rFonts w:ascii="Arial" w:eastAsia="Trebuchet MS" w:hAnsi="Arial" w:cs="Arial"/>
          <w:spacing w:val="1"/>
          <w:kern w:val="0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sz w:val="20"/>
          <w:szCs w:val="20"/>
          <w:lang w:val="es-CO"/>
          <w14:ligatures w14:val="none"/>
        </w:rPr>
        <w:t xml:space="preserve">e, 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expedido</w:t>
      </w:r>
      <w:r w:rsidRPr="00474E57">
        <w:rPr>
          <w:rFonts w:ascii="Arial" w:eastAsia="Trebuchet MS" w:hAnsi="Arial" w:cs="Arial"/>
          <w:spacing w:val="-9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spacing w:val="1"/>
          <w:kern w:val="0"/>
          <w:position w:val="-1"/>
          <w:sz w:val="20"/>
          <w:szCs w:val="20"/>
          <w:lang w:val="es-CO"/>
          <w14:ligatures w14:val="none"/>
        </w:rPr>
        <w:t>po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r</w:t>
      </w:r>
      <w:r w:rsidRPr="00474E57">
        <w:rPr>
          <w:rFonts w:ascii="Arial" w:eastAsia="Trebuchet MS" w:hAnsi="Arial" w:cs="Arial"/>
          <w:spacing w:val="-3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la</w:t>
      </w:r>
      <w:r w:rsidRPr="00474E57">
        <w:rPr>
          <w:rFonts w:ascii="Arial" w:eastAsia="Trebuchet MS" w:hAnsi="Arial" w:cs="Arial"/>
          <w:spacing w:val="-2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Jun</w:t>
      </w:r>
      <w:r w:rsidRPr="00474E57">
        <w:rPr>
          <w:rFonts w:ascii="Arial" w:eastAsia="Trebuchet MS" w:hAnsi="Arial" w:cs="Arial"/>
          <w:spacing w:val="1"/>
          <w:kern w:val="0"/>
          <w:position w:val="-1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a</w:t>
      </w:r>
      <w:r w:rsidRPr="00474E57">
        <w:rPr>
          <w:rFonts w:ascii="Arial" w:eastAsia="Trebuchet MS" w:hAnsi="Arial" w:cs="Arial"/>
          <w:spacing w:val="-4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Cen</w:t>
      </w:r>
      <w:r w:rsidRPr="00474E57">
        <w:rPr>
          <w:rFonts w:ascii="Arial" w:eastAsia="Trebuchet MS" w:hAnsi="Arial" w:cs="Arial"/>
          <w:spacing w:val="1"/>
          <w:kern w:val="0"/>
          <w:position w:val="-1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ral</w:t>
      </w:r>
      <w:r w:rsidRPr="00474E57">
        <w:rPr>
          <w:rFonts w:ascii="Arial" w:eastAsia="Trebuchet MS" w:hAnsi="Arial" w:cs="Arial"/>
          <w:spacing w:val="-7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de</w:t>
      </w:r>
      <w:r w:rsidRPr="00474E57">
        <w:rPr>
          <w:rFonts w:ascii="Arial" w:eastAsia="Trebuchet MS" w:hAnsi="Arial" w:cs="Arial"/>
          <w:spacing w:val="-2"/>
          <w:kern w:val="0"/>
          <w:position w:val="-1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Con</w:t>
      </w:r>
      <w:r w:rsidRPr="00474E57">
        <w:rPr>
          <w:rFonts w:ascii="Arial" w:eastAsia="Trebuchet MS" w:hAnsi="Arial" w:cs="Arial"/>
          <w:spacing w:val="1"/>
          <w:kern w:val="0"/>
          <w:position w:val="-1"/>
          <w:sz w:val="20"/>
          <w:szCs w:val="20"/>
          <w:lang w:val="es-CO"/>
          <w14:ligatures w14:val="none"/>
        </w:rPr>
        <w:t>t</w:t>
      </w:r>
      <w:r w:rsidRPr="00474E57">
        <w:rPr>
          <w:rFonts w:ascii="Arial" w:eastAsia="Trebuchet MS" w:hAnsi="Arial" w:cs="Arial"/>
          <w:kern w:val="0"/>
          <w:position w:val="-1"/>
          <w:sz w:val="20"/>
          <w:szCs w:val="20"/>
          <w:lang w:val="es-CO"/>
          <w14:ligatures w14:val="none"/>
        </w:rPr>
        <w:t>adores.</w:t>
      </w:r>
    </w:p>
    <w:p w14:paraId="5A5F40EE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_tradnl"/>
          <w14:ligatures w14:val="none"/>
        </w:rPr>
      </w:pPr>
    </w:p>
    <w:p w14:paraId="134ADCE1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_tradnl"/>
          <w14:ligatures w14:val="none"/>
        </w:rPr>
      </w:pPr>
      <w:r w:rsidRPr="00474E57"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_tradnl"/>
          <w14:ligatures w14:val="none"/>
        </w:rPr>
        <w:t xml:space="preserve"> </w:t>
      </w:r>
    </w:p>
    <w:p w14:paraId="3A08653A" w14:textId="77777777" w:rsidR="00474E57" w:rsidRPr="00474E57" w:rsidRDefault="00474E57" w:rsidP="00474E5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"/>
          <w14:ligatures w14:val="none"/>
        </w:rPr>
      </w:pPr>
      <w:r w:rsidRPr="00474E57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val="es-CO" w:eastAsia="es-ES"/>
          <w14:ligatures w14:val="none"/>
        </w:rPr>
        <w:t>Normas aplicables:</w:t>
      </w:r>
      <w:r w:rsidRPr="00474E57"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"/>
          <w14:ligatures w14:val="none"/>
        </w:rPr>
        <w:t xml:space="preserve"> </w:t>
      </w:r>
      <w:r w:rsidRPr="00474E57">
        <w:rPr>
          <w:rFonts w:ascii="Arial" w:hAnsi="Arial" w:cs="Arial"/>
          <w:kern w:val="0"/>
          <w:sz w:val="20"/>
          <w:szCs w:val="20"/>
          <w:lang w:val="es-CO"/>
          <w14:ligatures w14:val="none"/>
        </w:rPr>
        <w:t>Ley 590 de</w:t>
      </w:r>
      <w:r w:rsidRPr="00474E57">
        <w:rPr>
          <w:rFonts w:ascii="Arial" w:hAnsi="Arial" w:cs="Arial"/>
          <w:spacing w:val="-7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hAnsi="Arial" w:cs="Arial"/>
          <w:kern w:val="0"/>
          <w:sz w:val="20"/>
          <w:szCs w:val="20"/>
          <w:lang w:val="es-CO"/>
          <w14:ligatures w14:val="none"/>
        </w:rPr>
        <w:t>2000, Decreto</w:t>
      </w:r>
      <w:r w:rsidRPr="00474E57">
        <w:rPr>
          <w:rFonts w:ascii="Arial" w:hAnsi="Arial" w:cs="Arial"/>
          <w:spacing w:val="-2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hAnsi="Arial" w:cs="Arial"/>
          <w:kern w:val="0"/>
          <w:sz w:val="20"/>
          <w:szCs w:val="20"/>
          <w:lang w:val="es-CO"/>
          <w14:ligatures w14:val="none"/>
        </w:rPr>
        <w:t>1074 de</w:t>
      </w:r>
      <w:r w:rsidRPr="00474E57">
        <w:rPr>
          <w:rFonts w:ascii="Arial" w:hAnsi="Arial" w:cs="Arial"/>
          <w:spacing w:val="-8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hAnsi="Arial" w:cs="Arial"/>
          <w:kern w:val="0"/>
          <w:sz w:val="20"/>
          <w:szCs w:val="20"/>
          <w:lang w:val="es-CO"/>
          <w14:ligatures w14:val="none"/>
        </w:rPr>
        <w:t xml:space="preserve">2015, artículo 2.2.1.2.4.2.2., 2.2.1.2.4.2.3., 2.2.1.2.4.2.4. y </w:t>
      </w:r>
      <w:r w:rsidRPr="00474E57">
        <w:rPr>
          <w:rFonts w:ascii="Arial" w:hAnsi="Arial" w:cs="Arial"/>
          <w:color w:val="000000" w:themeColor="text1"/>
          <w:kern w:val="0"/>
          <w:sz w:val="20"/>
          <w:szCs w:val="20"/>
          <w:lang w:val="es-CO"/>
          <w14:ligatures w14:val="none"/>
        </w:rPr>
        <w:t xml:space="preserve">2.2.1.2.4.2.18. </w:t>
      </w:r>
      <w:r w:rsidRPr="00474E57">
        <w:rPr>
          <w:rFonts w:ascii="Arial" w:hAnsi="Arial" w:cs="Arial"/>
          <w:color w:val="000000" w:themeColor="text1"/>
          <w:spacing w:val="1"/>
          <w:kern w:val="0"/>
          <w:sz w:val="20"/>
          <w:szCs w:val="20"/>
          <w:lang w:val="es-CO"/>
          <w14:ligatures w14:val="none"/>
        </w:rPr>
        <w:t>del</w:t>
      </w:r>
      <w:r w:rsidRPr="00474E57">
        <w:rPr>
          <w:rFonts w:ascii="Arial" w:hAnsi="Arial" w:cs="Arial"/>
          <w:color w:val="000000" w:themeColor="text1"/>
          <w:kern w:val="0"/>
          <w:sz w:val="20"/>
          <w:szCs w:val="20"/>
          <w:lang w:val="es-CO"/>
          <w14:ligatures w14:val="none"/>
        </w:rPr>
        <w:t xml:space="preserve"> </w:t>
      </w:r>
      <w:r w:rsidRPr="00474E57">
        <w:rPr>
          <w:rFonts w:ascii="Arial" w:hAnsi="Arial" w:cs="Arial"/>
          <w:kern w:val="0"/>
          <w:sz w:val="20"/>
          <w:szCs w:val="20"/>
          <w:lang w:val="es-CO"/>
          <w14:ligatures w14:val="none"/>
        </w:rPr>
        <w:t>Decreto 1082 de 2015.</w:t>
      </w:r>
    </w:p>
    <w:p w14:paraId="6F203277" w14:textId="77777777" w:rsidR="001C3C74" w:rsidRDefault="001C3C74" w:rsidP="001C3C74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eastAsia="es-CO" w:bidi="es-CO"/>
        </w:rPr>
      </w:pPr>
    </w:p>
    <w:sectPr w:rsidR="001C3C74" w:rsidSect="00666FB2">
      <w:footerReference w:type="default" r:id="rId8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11E52" w14:textId="77777777" w:rsidR="00E26802" w:rsidRDefault="00E26802" w:rsidP="00795AFD">
      <w:pPr>
        <w:spacing w:after="0" w:line="240" w:lineRule="auto"/>
      </w:pPr>
      <w:r>
        <w:separator/>
      </w:r>
    </w:p>
  </w:endnote>
  <w:endnote w:type="continuationSeparator" w:id="0">
    <w:p w14:paraId="0566EE92" w14:textId="77777777" w:rsidR="00E26802" w:rsidRDefault="00E26802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1091140"/>
      <w:docPartObj>
        <w:docPartGallery w:val="Page Numbers (Bottom of Page)"/>
        <w:docPartUnique/>
      </w:docPartObj>
    </w:sdtPr>
    <w:sdtContent>
      <w:p w14:paraId="0695C6F4" w14:textId="77777777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3AFE4320" w14:textId="77777777" w:rsidR="002E474E" w:rsidRDefault="002E474E" w:rsidP="002E474E">
        <w:pPr>
          <w:pStyle w:val="Piedepgina"/>
        </w:pPr>
      </w:p>
      <w:p w14:paraId="4761FD37" w14:textId="77777777" w:rsidR="002E474E" w:rsidRDefault="002E474E" w:rsidP="002E474E">
        <w:pPr>
          <w:pStyle w:val="Piedepgina"/>
        </w:pPr>
      </w:p>
      <w:p w14:paraId="153BF19D" w14:textId="77777777" w:rsidR="002E474E" w:rsidRDefault="002E474E" w:rsidP="002E474E">
        <w:pPr>
          <w:pStyle w:val="Piedepgina"/>
        </w:pPr>
      </w:p>
      <w:p w14:paraId="37B0C437" w14:textId="77777777" w:rsidR="002E474E" w:rsidRDefault="00000000" w:rsidP="002E474E">
        <w:pPr>
          <w:pStyle w:val="Piedepgina"/>
          <w:jc w:val="center"/>
        </w:pPr>
      </w:p>
    </w:sdtContent>
  </w:sdt>
  <w:p w14:paraId="136443F4" w14:textId="77777777" w:rsidR="002E474E" w:rsidRDefault="002E47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A2221" w14:textId="77777777" w:rsidR="00E26802" w:rsidRDefault="00E26802" w:rsidP="00795AFD">
      <w:pPr>
        <w:spacing w:after="0" w:line="240" w:lineRule="auto"/>
      </w:pPr>
      <w:r>
        <w:separator/>
      </w:r>
    </w:p>
  </w:footnote>
  <w:footnote w:type="continuationSeparator" w:id="0">
    <w:p w14:paraId="0E8D78E1" w14:textId="77777777" w:rsidR="00E26802" w:rsidRDefault="00E26802" w:rsidP="00795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537E0"/>
    <w:multiLevelType w:val="hybridMultilevel"/>
    <w:tmpl w:val="95660EB2"/>
    <w:lvl w:ilvl="0" w:tplc="1D9AE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72868"/>
    <w:multiLevelType w:val="multilevel"/>
    <w:tmpl w:val="0ADE24D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71C21B2"/>
    <w:multiLevelType w:val="hybridMultilevel"/>
    <w:tmpl w:val="E0E663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D7DB4"/>
    <w:multiLevelType w:val="hybridMultilevel"/>
    <w:tmpl w:val="866AF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21D58"/>
    <w:multiLevelType w:val="hybridMultilevel"/>
    <w:tmpl w:val="68E468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C5A00"/>
    <w:multiLevelType w:val="hybridMultilevel"/>
    <w:tmpl w:val="E626E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D1DCC"/>
    <w:multiLevelType w:val="hybridMultilevel"/>
    <w:tmpl w:val="5906CFA2"/>
    <w:lvl w:ilvl="0" w:tplc="14B83CF0">
      <w:start w:val="1"/>
      <w:numFmt w:val="lowerLetter"/>
      <w:lvlText w:val="%1)"/>
      <w:lvlJc w:val="left"/>
      <w:pPr>
        <w:ind w:left="473" w:hanging="361"/>
      </w:pPr>
      <w:rPr>
        <w:rFonts w:ascii="Arial" w:eastAsia="Arial" w:hAnsi="Arial" w:cs="Arial" w:hint="default"/>
        <w:b/>
        <w:spacing w:val="-1"/>
        <w:w w:val="100"/>
        <w:sz w:val="22"/>
        <w:szCs w:val="22"/>
        <w:lang w:val="es-CO" w:eastAsia="es-CO" w:bidi="es-CO"/>
      </w:rPr>
    </w:lvl>
    <w:lvl w:ilvl="1" w:tplc="D6B6A73C">
      <w:numFmt w:val="bullet"/>
      <w:lvlText w:val="•"/>
      <w:lvlJc w:val="left"/>
      <w:pPr>
        <w:ind w:left="1460" w:hanging="361"/>
      </w:pPr>
      <w:rPr>
        <w:rFonts w:hint="default"/>
        <w:lang w:val="es-CO" w:eastAsia="es-CO" w:bidi="es-CO"/>
      </w:rPr>
    </w:lvl>
    <w:lvl w:ilvl="2" w:tplc="19064F5E">
      <w:numFmt w:val="bullet"/>
      <w:lvlText w:val="•"/>
      <w:lvlJc w:val="left"/>
      <w:pPr>
        <w:ind w:left="2440" w:hanging="361"/>
      </w:pPr>
      <w:rPr>
        <w:rFonts w:hint="default"/>
        <w:lang w:val="es-CO" w:eastAsia="es-CO" w:bidi="es-CO"/>
      </w:rPr>
    </w:lvl>
    <w:lvl w:ilvl="3" w:tplc="4E547AE8">
      <w:numFmt w:val="bullet"/>
      <w:lvlText w:val="•"/>
      <w:lvlJc w:val="left"/>
      <w:pPr>
        <w:ind w:left="3420" w:hanging="361"/>
      </w:pPr>
      <w:rPr>
        <w:rFonts w:hint="default"/>
        <w:lang w:val="es-CO" w:eastAsia="es-CO" w:bidi="es-CO"/>
      </w:rPr>
    </w:lvl>
    <w:lvl w:ilvl="4" w:tplc="B41A008C">
      <w:numFmt w:val="bullet"/>
      <w:lvlText w:val="•"/>
      <w:lvlJc w:val="left"/>
      <w:pPr>
        <w:ind w:left="4400" w:hanging="361"/>
      </w:pPr>
      <w:rPr>
        <w:rFonts w:hint="default"/>
        <w:lang w:val="es-CO" w:eastAsia="es-CO" w:bidi="es-CO"/>
      </w:rPr>
    </w:lvl>
    <w:lvl w:ilvl="5" w:tplc="4F6C5EC0">
      <w:numFmt w:val="bullet"/>
      <w:lvlText w:val="•"/>
      <w:lvlJc w:val="left"/>
      <w:pPr>
        <w:ind w:left="5381" w:hanging="361"/>
      </w:pPr>
      <w:rPr>
        <w:rFonts w:hint="default"/>
        <w:lang w:val="es-CO" w:eastAsia="es-CO" w:bidi="es-CO"/>
      </w:rPr>
    </w:lvl>
    <w:lvl w:ilvl="6" w:tplc="7802514E">
      <w:numFmt w:val="bullet"/>
      <w:lvlText w:val="•"/>
      <w:lvlJc w:val="left"/>
      <w:pPr>
        <w:ind w:left="6361" w:hanging="361"/>
      </w:pPr>
      <w:rPr>
        <w:rFonts w:hint="default"/>
        <w:lang w:val="es-CO" w:eastAsia="es-CO" w:bidi="es-CO"/>
      </w:rPr>
    </w:lvl>
    <w:lvl w:ilvl="7" w:tplc="824E858E">
      <w:numFmt w:val="bullet"/>
      <w:lvlText w:val="•"/>
      <w:lvlJc w:val="left"/>
      <w:pPr>
        <w:ind w:left="7341" w:hanging="361"/>
      </w:pPr>
      <w:rPr>
        <w:rFonts w:hint="default"/>
        <w:lang w:val="es-CO" w:eastAsia="es-CO" w:bidi="es-CO"/>
      </w:rPr>
    </w:lvl>
    <w:lvl w:ilvl="8" w:tplc="35A8D33E">
      <w:numFmt w:val="bullet"/>
      <w:lvlText w:val="•"/>
      <w:lvlJc w:val="left"/>
      <w:pPr>
        <w:ind w:left="8321" w:hanging="361"/>
      </w:pPr>
      <w:rPr>
        <w:rFonts w:hint="default"/>
        <w:lang w:val="es-CO" w:eastAsia="es-CO" w:bidi="es-CO"/>
      </w:rPr>
    </w:lvl>
  </w:abstractNum>
  <w:num w:numId="1" w16cid:durableId="489559493">
    <w:abstractNumId w:val="6"/>
  </w:num>
  <w:num w:numId="2" w16cid:durableId="1483889460">
    <w:abstractNumId w:val="3"/>
  </w:num>
  <w:num w:numId="3" w16cid:durableId="463546487">
    <w:abstractNumId w:val="4"/>
  </w:num>
  <w:num w:numId="4" w16cid:durableId="1807550039">
    <w:abstractNumId w:val="0"/>
  </w:num>
  <w:num w:numId="5" w16cid:durableId="1957440957">
    <w:abstractNumId w:val="5"/>
  </w:num>
  <w:num w:numId="6" w16cid:durableId="854732056">
    <w:abstractNumId w:val="1"/>
  </w:num>
  <w:num w:numId="7" w16cid:durableId="2032954552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49D"/>
    <w:rsid w:val="00001B01"/>
    <w:rsid w:val="00022BB8"/>
    <w:rsid w:val="00044131"/>
    <w:rsid w:val="0004795C"/>
    <w:rsid w:val="00053B1C"/>
    <w:rsid w:val="00080B6B"/>
    <w:rsid w:val="00097967"/>
    <w:rsid w:val="000B03B8"/>
    <w:rsid w:val="000C671B"/>
    <w:rsid w:val="00151DE4"/>
    <w:rsid w:val="001C3C74"/>
    <w:rsid w:val="001E336E"/>
    <w:rsid w:val="0026709A"/>
    <w:rsid w:val="002947E2"/>
    <w:rsid w:val="002A3353"/>
    <w:rsid w:val="002E0EAC"/>
    <w:rsid w:val="002E474E"/>
    <w:rsid w:val="003A21B7"/>
    <w:rsid w:val="003E43C7"/>
    <w:rsid w:val="0046640B"/>
    <w:rsid w:val="00474E57"/>
    <w:rsid w:val="004B2198"/>
    <w:rsid w:val="004D6758"/>
    <w:rsid w:val="005A35AF"/>
    <w:rsid w:val="005A673D"/>
    <w:rsid w:val="00652162"/>
    <w:rsid w:val="00666FB2"/>
    <w:rsid w:val="00694FF4"/>
    <w:rsid w:val="006C4C95"/>
    <w:rsid w:val="007048F0"/>
    <w:rsid w:val="00795AFD"/>
    <w:rsid w:val="007A46BB"/>
    <w:rsid w:val="007C63C1"/>
    <w:rsid w:val="007D7D20"/>
    <w:rsid w:val="007F0917"/>
    <w:rsid w:val="00863FED"/>
    <w:rsid w:val="008A21C1"/>
    <w:rsid w:val="008E2C85"/>
    <w:rsid w:val="00916C37"/>
    <w:rsid w:val="00932ADE"/>
    <w:rsid w:val="00984BFA"/>
    <w:rsid w:val="009E19C8"/>
    <w:rsid w:val="00A52E4D"/>
    <w:rsid w:val="00A9290C"/>
    <w:rsid w:val="00AF477E"/>
    <w:rsid w:val="00B94357"/>
    <w:rsid w:val="00D14DF2"/>
    <w:rsid w:val="00D74047"/>
    <w:rsid w:val="00D76FEC"/>
    <w:rsid w:val="00DB322F"/>
    <w:rsid w:val="00DE55FB"/>
    <w:rsid w:val="00E26802"/>
    <w:rsid w:val="00E93150"/>
    <w:rsid w:val="00EB30EB"/>
    <w:rsid w:val="00F17F37"/>
    <w:rsid w:val="00F4107D"/>
    <w:rsid w:val="00F5549D"/>
    <w:rsid w:val="00FE46FA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03F89"/>
  <w15:chartTrackingRefBased/>
  <w15:docId w15:val="{7A269716-077E-474A-8E2D-9B83CC0B1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,HOJA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7C63C1"/>
    <w:pPr>
      <w:spacing w:after="0" w:line="240" w:lineRule="auto"/>
    </w:pPr>
    <w:rPr>
      <w:rFonts w:ascii="Calibri" w:eastAsia="Calibri" w:hAnsi="Calibri" w:cs="Times New Roman"/>
      <w:kern w:val="0"/>
      <w:lang w:val="es-CO"/>
      <w14:ligatures w14:val="none"/>
    </w:rPr>
  </w:style>
  <w:style w:type="paragraph" w:styleId="Textoindependiente2">
    <w:name w:val="Body Text 2"/>
    <w:basedOn w:val="Normal"/>
    <w:link w:val="Textoindependiente2Car1"/>
    <w:uiPriority w:val="99"/>
    <w:unhideWhenUsed/>
    <w:rsid w:val="007C63C1"/>
    <w:pPr>
      <w:spacing w:after="120" w:line="480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Textoindependiente2Car">
    <w:name w:val="Texto independiente 2 Car"/>
    <w:basedOn w:val="Fuentedeprrafopredeter"/>
    <w:uiPriority w:val="99"/>
    <w:semiHidden/>
    <w:rsid w:val="007C63C1"/>
  </w:style>
  <w:style w:type="character" w:customStyle="1" w:styleId="Textoindependiente2Car1">
    <w:name w:val="Texto independiente 2 Car1"/>
    <w:basedOn w:val="Fuentedeprrafopredeter"/>
    <w:link w:val="Textoindependiente2"/>
    <w:uiPriority w:val="99"/>
    <w:rsid w:val="007C63C1"/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SinespaciadoCar">
    <w:name w:val="Sin espaciado Car"/>
    <w:link w:val="Sinespaciado"/>
    <w:uiPriority w:val="1"/>
    <w:rsid w:val="007C63C1"/>
    <w:rPr>
      <w:rFonts w:ascii="Calibri" w:eastAsia="Calibri" w:hAnsi="Calibri" w:cs="Times New Roman"/>
      <w:kern w:val="0"/>
      <w:lang w:val="es-CO"/>
      <w14:ligatures w14:val="non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151DE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2">
    <w:name w:val="MARITZA2"/>
    <w:rsid w:val="001C3C74"/>
    <w:pPr>
      <w:spacing w:after="0" w:line="240" w:lineRule="auto"/>
      <w:jc w:val="both"/>
    </w:pPr>
    <w:rPr>
      <w:rFonts w:ascii="Arial" w:eastAsia="Times New Roman" w:hAnsi="Arial" w:cs="Times New Roman"/>
      <w:noProof/>
      <w:kern w:val="0"/>
      <w:sz w:val="20"/>
      <w:szCs w:val="20"/>
      <w:lang w:val="es-ES" w:eastAsia="es-ES"/>
      <w14:ligatures w14:val="none"/>
    </w:rPr>
  </w:style>
  <w:style w:type="paragraph" w:customStyle="1" w:styleId="Textoindependiente31">
    <w:name w:val="Texto independiente 31"/>
    <w:basedOn w:val="Normal"/>
    <w:uiPriority w:val="99"/>
    <w:rsid w:val="005A35AF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kern w:val="0"/>
      <w:sz w:val="24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\OneDrive\Escritorio\UES%20VALLE\UESVALLE%202025\BIENES%202025\FORMATOS%20DEL%20PROCESO\FORMATO%2016%20CERTICACI&#211;N%20LIMITACI&#211;N%20A%20MYPIM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16 CERTICACIÓN LIMITACIÓN A MYPIME</Template>
  <TotalTime>1</TotalTime>
  <Pages>1</Pages>
  <Words>718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Nieto Rivera</dc:creator>
  <cp:keywords/>
  <dc:description/>
  <cp:lastModifiedBy>monica nieto rivera</cp:lastModifiedBy>
  <cp:revision>2</cp:revision>
  <cp:lastPrinted>2024-06-04T20:07:00Z</cp:lastPrinted>
  <dcterms:created xsi:type="dcterms:W3CDTF">2025-08-05T17:38:00Z</dcterms:created>
  <dcterms:modified xsi:type="dcterms:W3CDTF">2025-08-05T17:39:00Z</dcterms:modified>
</cp:coreProperties>
</file>