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8A8326" w14:textId="77777777" w:rsidR="00DB6065" w:rsidRDefault="00DB6065" w:rsidP="00F455D1">
      <w:pPr>
        <w:ind w:right="51"/>
        <w:jc w:val="center"/>
        <w:rPr>
          <w:rFonts w:ascii="Arial" w:hAnsi="Arial" w:cs="Arial"/>
          <w:b/>
          <w:sz w:val="22"/>
          <w:szCs w:val="22"/>
        </w:rPr>
      </w:pPr>
    </w:p>
    <w:p w14:paraId="3CE3A369" w14:textId="5CA2FB2B" w:rsidR="00F455D1" w:rsidRPr="00900DAB" w:rsidRDefault="00F455D1" w:rsidP="00F455D1">
      <w:pPr>
        <w:ind w:right="51"/>
        <w:jc w:val="center"/>
        <w:rPr>
          <w:rFonts w:ascii="Arial" w:hAnsi="Arial" w:cs="Arial"/>
          <w:b/>
          <w:sz w:val="22"/>
          <w:szCs w:val="22"/>
        </w:rPr>
      </w:pPr>
      <w:r>
        <w:rPr>
          <w:rFonts w:ascii="Arial" w:hAnsi="Arial" w:cs="Arial"/>
          <w:b/>
          <w:sz w:val="22"/>
          <w:szCs w:val="22"/>
        </w:rPr>
        <w:t>ANEXO No. 1</w:t>
      </w:r>
      <w:r w:rsidRPr="00900DAB">
        <w:rPr>
          <w:rFonts w:ascii="Arial" w:hAnsi="Arial" w:cs="Arial"/>
          <w:b/>
          <w:sz w:val="22"/>
          <w:szCs w:val="22"/>
        </w:rPr>
        <w:t>C</w:t>
      </w:r>
    </w:p>
    <w:p w14:paraId="0400CCB0" w14:textId="77777777" w:rsidR="00F455D1" w:rsidRPr="00900DAB" w:rsidRDefault="00F455D1" w:rsidP="00F455D1">
      <w:pPr>
        <w:rPr>
          <w:rFonts w:ascii="Arial" w:hAnsi="Arial" w:cs="Arial"/>
          <w:sz w:val="22"/>
          <w:szCs w:val="22"/>
        </w:rPr>
      </w:pPr>
    </w:p>
    <w:p w14:paraId="2DB931BD" w14:textId="77777777" w:rsidR="00F455D1" w:rsidRPr="00900DAB" w:rsidRDefault="00F455D1" w:rsidP="00F455D1">
      <w:pPr>
        <w:ind w:right="51"/>
        <w:jc w:val="center"/>
        <w:rPr>
          <w:rFonts w:ascii="Arial" w:hAnsi="Arial" w:cs="Arial"/>
          <w:b/>
          <w:sz w:val="22"/>
          <w:szCs w:val="22"/>
        </w:rPr>
      </w:pPr>
    </w:p>
    <w:p w14:paraId="34B5E32C" w14:textId="77777777" w:rsidR="00F455D1" w:rsidRPr="00900DAB" w:rsidRDefault="00F455D1" w:rsidP="00F455D1">
      <w:pPr>
        <w:ind w:right="51"/>
        <w:jc w:val="center"/>
        <w:rPr>
          <w:rFonts w:ascii="Arial" w:hAnsi="Arial" w:cs="Arial"/>
          <w:b/>
          <w:sz w:val="22"/>
          <w:szCs w:val="22"/>
        </w:rPr>
      </w:pPr>
    </w:p>
    <w:p w14:paraId="40D8DBB6" w14:textId="77777777" w:rsidR="00F455D1" w:rsidRPr="00900DAB" w:rsidRDefault="00F455D1" w:rsidP="00F455D1">
      <w:pPr>
        <w:ind w:right="51"/>
        <w:jc w:val="center"/>
        <w:rPr>
          <w:rFonts w:ascii="Arial" w:hAnsi="Arial" w:cs="Arial"/>
          <w:b/>
          <w:sz w:val="22"/>
          <w:szCs w:val="22"/>
        </w:rPr>
      </w:pPr>
      <w:r w:rsidRPr="00900DAB">
        <w:rPr>
          <w:rFonts w:ascii="Arial" w:hAnsi="Arial" w:cs="Arial"/>
          <w:b/>
          <w:sz w:val="22"/>
          <w:szCs w:val="22"/>
        </w:rPr>
        <w:t xml:space="preserve">CERTIFICACIÓN DE CALIDAD </w:t>
      </w:r>
    </w:p>
    <w:p w14:paraId="5A71AEF4" w14:textId="77777777" w:rsidR="00F455D1" w:rsidRPr="00900DAB" w:rsidRDefault="00F455D1" w:rsidP="00F455D1">
      <w:pPr>
        <w:ind w:right="51"/>
        <w:jc w:val="both"/>
        <w:rPr>
          <w:rFonts w:ascii="Arial" w:hAnsi="Arial" w:cs="Arial"/>
          <w:sz w:val="22"/>
          <w:szCs w:val="22"/>
        </w:rPr>
      </w:pPr>
    </w:p>
    <w:p w14:paraId="5651BEAD" w14:textId="77777777" w:rsidR="00F455D1" w:rsidRPr="00900DAB" w:rsidRDefault="00F455D1" w:rsidP="00F455D1">
      <w:pPr>
        <w:ind w:right="51"/>
        <w:jc w:val="both"/>
        <w:rPr>
          <w:rFonts w:ascii="Arial" w:hAnsi="Arial" w:cs="Arial"/>
          <w:sz w:val="22"/>
          <w:szCs w:val="22"/>
        </w:rPr>
      </w:pPr>
    </w:p>
    <w:p w14:paraId="190CCC3D" w14:textId="77777777" w:rsidR="00F455D1" w:rsidRPr="00900DAB" w:rsidRDefault="00F455D1" w:rsidP="00F455D1">
      <w:pPr>
        <w:ind w:right="99"/>
        <w:jc w:val="both"/>
        <w:rPr>
          <w:rFonts w:ascii="Arial" w:hAnsi="Arial" w:cs="Arial"/>
          <w:sz w:val="22"/>
          <w:szCs w:val="22"/>
        </w:rPr>
      </w:pPr>
    </w:p>
    <w:p w14:paraId="1B040E63" w14:textId="4E233922" w:rsidR="00F455D1" w:rsidRPr="00900DAB" w:rsidRDefault="00F455D1" w:rsidP="00F455D1">
      <w:pPr>
        <w:ind w:right="99"/>
        <w:jc w:val="both"/>
        <w:rPr>
          <w:rFonts w:ascii="Arial" w:hAnsi="Arial" w:cs="Arial"/>
          <w:sz w:val="22"/>
          <w:szCs w:val="22"/>
        </w:rPr>
      </w:pPr>
      <w:r w:rsidRPr="00900DAB">
        <w:rPr>
          <w:rFonts w:ascii="Arial" w:hAnsi="Arial" w:cs="Arial"/>
          <w:b/>
          <w:sz w:val="22"/>
          <w:szCs w:val="22"/>
        </w:rPr>
        <w:t>Yo___________________________________</w:t>
      </w:r>
      <w:r w:rsidRPr="00900DAB">
        <w:rPr>
          <w:rFonts w:ascii="Arial" w:hAnsi="Arial" w:cs="Arial"/>
          <w:sz w:val="22"/>
          <w:szCs w:val="22"/>
        </w:rPr>
        <w:t xml:space="preserve"> en mi calidad de Representante Legal de la firma_</w:t>
      </w:r>
      <w:r w:rsidRPr="00900DAB">
        <w:rPr>
          <w:rFonts w:ascii="Arial" w:hAnsi="Arial" w:cs="Arial"/>
          <w:b/>
          <w:sz w:val="22"/>
          <w:szCs w:val="22"/>
        </w:rPr>
        <w:t>________________________</w:t>
      </w:r>
      <w:r w:rsidRPr="00900DAB">
        <w:rPr>
          <w:rFonts w:ascii="Arial" w:hAnsi="Arial" w:cs="Arial"/>
          <w:sz w:val="22"/>
          <w:szCs w:val="22"/>
        </w:rPr>
        <w:t xml:space="preserve">, certifico bajo la gravedad del </w:t>
      </w:r>
      <w:r w:rsidR="009321C2">
        <w:rPr>
          <w:rFonts w:ascii="Arial" w:hAnsi="Arial" w:cs="Arial"/>
          <w:sz w:val="22"/>
          <w:szCs w:val="22"/>
        </w:rPr>
        <w:t>juramente que</w:t>
      </w:r>
      <w:r w:rsidRPr="00900DAB">
        <w:rPr>
          <w:rFonts w:ascii="Arial" w:hAnsi="Arial" w:cs="Arial"/>
          <w:sz w:val="22"/>
          <w:szCs w:val="22"/>
        </w:rPr>
        <w:t xml:space="preserve"> </w:t>
      </w:r>
    </w:p>
    <w:p w14:paraId="05A8B7B9" w14:textId="77777777" w:rsidR="00F455D1" w:rsidRPr="00900DAB" w:rsidRDefault="00F455D1" w:rsidP="00F455D1">
      <w:pPr>
        <w:ind w:right="99"/>
        <w:jc w:val="both"/>
        <w:rPr>
          <w:rFonts w:ascii="Arial" w:hAnsi="Arial" w:cs="Arial"/>
          <w:sz w:val="22"/>
          <w:szCs w:val="22"/>
        </w:rPr>
      </w:pPr>
    </w:p>
    <w:p w14:paraId="349CD9D2" w14:textId="77777777" w:rsidR="00F455D1" w:rsidRPr="00900DAB" w:rsidRDefault="00F455D1" w:rsidP="00F455D1">
      <w:pPr>
        <w:ind w:firstLine="360"/>
        <w:jc w:val="both"/>
        <w:rPr>
          <w:rFonts w:ascii="Arial" w:hAnsi="Arial" w:cs="Arial"/>
          <w:sz w:val="22"/>
          <w:szCs w:val="22"/>
        </w:rPr>
      </w:pPr>
      <w:r w:rsidRPr="00900DAB">
        <w:rPr>
          <w:rFonts w:ascii="Arial" w:hAnsi="Arial" w:cs="Arial"/>
          <w:sz w:val="22"/>
          <w:szCs w:val="22"/>
        </w:rPr>
        <w:t>-</w:t>
      </w:r>
      <w:r w:rsidRPr="00900DAB">
        <w:rPr>
          <w:rFonts w:ascii="Arial" w:hAnsi="Arial" w:cs="Arial"/>
          <w:sz w:val="22"/>
          <w:szCs w:val="22"/>
        </w:rPr>
        <w:tab/>
        <w:t>La calidad de los elementos ofertados</w:t>
      </w:r>
    </w:p>
    <w:p w14:paraId="005D2E2D" w14:textId="77777777" w:rsidR="00F455D1" w:rsidRPr="00900DAB" w:rsidRDefault="00F455D1" w:rsidP="00592313">
      <w:pPr>
        <w:numPr>
          <w:ilvl w:val="0"/>
          <w:numId w:val="36"/>
        </w:numPr>
        <w:jc w:val="both"/>
        <w:rPr>
          <w:rFonts w:ascii="Arial" w:hAnsi="Arial" w:cs="Arial"/>
          <w:sz w:val="22"/>
          <w:szCs w:val="22"/>
        </w:rPr>
      </w:pPr>
      <w:r w:rsidRPr="00900DAB">
        <w:rPr>
          <w:rFonts w:ascii="Arial" w:hAnsi="Arial" w:cs="Arial"/>
          <w:sz w:val="22"/>
          <w:szCs w:val="22"/>
        </w:rPr>
        <w:t xml:space="preserve">El cumplimiento de las especificaciones técnicas ofertadas. </w:t>
      </w:r>
    </w:p>
    <w:p w14:paraId="11C12282" w14:textId="77777777" w:rsidR="00F455D1" w:rsidRPr="00900DAB" w:rsidRDefault="00F455D1" w:rsidP="00592313">
      <w:pPr>
        <w:numPr>
          <w:ilvl w:val="0"/>
          <w:numId w:val="36"/>
        </w:numPr>
        <w:jc w:val="both"/>
        <w:rPr>
          <w:rFonts w:ascii="Arial" w:hAnsi="Arial" w:cs="Arial"/>
          <w:sz w:val="22"/>
          <w:szCs w:val="22"/>
        </w:rPr>
      </w:pPr>
      <w:r w:rsidRPr="00900DAB">
        <w:rPr>
          <w:rFonts w:ascii="Arial" w:hAnsi="Arial" w:cs="Arial"/>
          <w:sz w:val="22"/>
          <w:szCs w:val="22"/>
        </w:rPr>
        <w:t xml:space="preserve">El cambio de los elementos que presenten cualquier defecto </w:t>
      </w:r>
      <w:r w:rsidRPr="00900DAB">
        <w:rPr>
          <w:rFonts w:ascii="Arial" w:hAnsi="Arial" w:cs="Arial"/>
          <w:iCs/>
          <w:sz w:val="22"/>
          <w:szCs w:val="22"/>
        </w:rPr>
        <w:t xml:space="preserve">o mala calidad </w:t>
      </w:r>
      <w:r w:rsidRPr="00900DAB">
        <w:rPr>
          <w:rFonts w:ascii="Arial" w:hAnsi="Arial" w:cs="Arial"/>
          <w:sz w:val="22"/>
          <w:szCs w:val="22"/>
        </w:rPr>
        <w:t xml:space="preserve">sin costo alguno para el Hospital Central </w:t>
      </w:r>
      <w:r>
        <w:rPr>
          <w:rFonts w:ascii="Arial" w:hAnsi="Arial" w:cs="Arial"/>
          <w:sz w:val="22"/>
          <w:szCs w:val="22"/>
        </w:rPr>
        <w:t xml:space="preserve">de la </w:t>
      </w:r>
      <w:r w:rsidRPr="00900DAB">
        <w:rPr>
          <w:rFonts w:ascii="Arial" w:hAnsi="Arial" w:cs="Arial"/>
          <w:sz w:val="22"/>
          <w:szCs w:val="22"/>
        </w:rPr>
        <w:t>Policía Nacional dentro de los 15 días calendarios siguientes al requerimiento.</w:t>
      </w:r>
    </w:p>
    <w:p w14:paraId="39558482" w14:textId="77777777" w:rsidR="00F455D1" w:rsidRPr="00900DAB" w:rsidRDefault="00F455D1" w:rsidP="00592313">
      <w:pPr>
        <w:numPr>
          <w:ilvl w:val="0"/>
          <w:numId w:val="36"/>
        </w:numPr>
        <w:ind w:right="51"/>
        <w:jc w:val="both"/>
        <w:rPr>
          <w:rFonts w:ascii="Arial" w:hAnsi="Arial" w:cs="Arial"/>
          <w:sz w:val="22"/>
          <w:szCs w:val="22"/>
        </w:rPr>
      </w:pPr>
      <w:r w:rsidRPr="00900DAB">
        <w:rPr>
          <w:rFonts w:ascii="Arial" w:hAnsi="Arial" w:cs="Arial"/>
          <w:sz w:val="22"/>
          <w:szCs w:val="22"/>
        </w:rPr>
        <w:t>El cambio de los elementos que tengan una fecha de vencimiento próxima o con fecha ya vencida</w:t>
      </w:r>
    </w:p>
    <w:p w14:paraId="20C948AD" w14:textId="77777777" w:rsidR="00F455D1" w:rsidRPr="00900DAB" w:rsidRDefault="00F455D1" w:rsidP="00F455D1">
      <w:pPr>
        <w:ind w:right="51"/>
        <w:rPr>
          <w:rFonts w:ascii="Arial" w:hAnsi="Arial" w:cs="Arial"/>
          <w:b/>
          <w:sz w:val="22"/>
          <w:szCs w:val="22"/>
        </w:rPr>
      </w:pPr>
    </w:p>
    <w:p w14:paraId="64F5CB8B" w14:textId="77777777" w:rsidR="00F455D1" w:rsidRPr="00900DAB" w:rsidRDefault="00F455D1" w:rsidP="00F455D1">
      <w:pPr>
        <w:ind w:right="99"/>
        <w:jc w:val="both"/>
        <w:rPr>
          <w:rFonts w:ascii="Arial" w:hAnsi="Arial" w:cs="Arial"/>
          <w:sz w:val="22"/>
          <w:szCs w:val="22"/>
        </w:rPr>
      </w:pPr>
    </w:p>
    <w:p w14:paraId="448E8443" w14:textId="77777777" w:rsidR="00F455D1" w:rsidRPr="00900DAB" w:rsidRDefault="00F455D1" w:rsidP="00F455D1">
      <w:pPr>
        <w:ind w:right="99"/>
        <w:jc w:val="both"/>
        <w:rPr>
          <w:rFonts w:ascii="Arial" w:hAnsi="Arial" w:cs="Arial"/>
          <w:sz w:val="22"/>
          <w:szCs w:val="22"/>
        </w:rPr>
      </w:pPr>
    </w:p>
    <w:p w14:paraId="2A74E658" w14:textId="5AC4E287" w:rsidR="00F455D1" w:rsidRPr="009321C2" w:rsidRDefault="009321C2" w:rsidP="009321C2">
      <w:pPr>
        <w:pStyle w:val="Textocomentario"/>
      </w:pPr>
      <w:r w:rsidRPr="009321C2">
        <w:rPr>
          <w:rFonts w:ascii="Arial" w:hAnsi="Arial" w:cs="Arial"/>
          <w:sz w:val="22"/>
        </w:rPr>
        <w:t xml:space="preserve">El Hospital Central </w:t>
      </w:r>
      <w:r w:rsidR="00F455D1" w:rsidRPr="00900DAB">
        <w:rPr>
          <w:rFonts w:ascii="Arial" w:hAnsi="Arial" w:cs="Arial"/>
          <w:sz w:val="22"/>
          <w:szCs w:val="22"/>
        </w:rPr>
        <w:t>se reserva el derecho de verificar la información que se encuentra respaldada con la presente certificación.</w:t>
      </w:r>
    </w:p>
    <w:p w14:paraId="61B575F0" w14:textId="77777777" w:rsidR="00F455D1" w:rsidRPr="00900DAB" w:rsidRDefault="00F455D1" w:rsidP="00F455D1">
      <w:pPr>
        <w:ind w:right="99"/>
        <w:jc w:val="center"/>
        <w:rPr>
          <w:rFonts w:ascii="Arial" w:hAnsi="Arial" w:cs="Arial"/>
          <w:b/>
          <w:sz w:val="22"/>
          <w:szCs w:val="22"/>
        </w:rPr>
      </w:pPr>
    </w:p>
    <w:p w14:paraId="097A6C54" w14:textId="77777777" w:rsidR="00F455D1" w:rsidRPr="00900DAB" w:rsidRDefault="00F455D1" w:rsidP="00F455D1">
      <w:pPr>
        <w:ind w:right="99"/>
        <w:jc w:val="center"/>
        <w:rPr>
          <w:rFonts w:ascii="Arial" w:hAnsi="Arial" w:cs="Arial"/>
          <w:b/>
          <w:sz w:val="22"/>
          <w:szCs w:val="22"/>
        </w:rPr>
      </w:pPr>
    </w:p>
    <w:p w14:paraId="389A9AD2" w14:textId="1C2A5D24" w:rsidR="00F455D1" w:rsidRPr="00F455D1" w:rsidRDefault="00E72478" w:rsidP="00F455D1">
      <w:pPr>
        <w:rPr>
          <w:rFonts w:ascii="Arial" w:hAnsi="Arial" w:cs="Arial"/>
          <w:b/>
          <w:sz w:val="18"/>
          <w:szCs w:val="16"/>
        </w:rPr>
      </w:pPr>
      <w:r>
        <w:rPr>
          <w:rFonts w:ascii="Arial" w:hAnsi="Arial" w:cs="Arial"/>
          <w:b/>
          <w:sz w:val="18"/>
          <w:szCs w:val="16"/>
        </w:rPr>
        <w:t>NOMBRE DEL PROPONENTE</w:t>
      </w:r>
      <w:r w:rsidR="00F455D1" w:rsidRPr="00F455D1">
        <w:rPr>
          <w:rFonts w:ascii="Arial" w:hAnsi="Arial" w:cs="Arial"/>
          <w:b/>
          <w:sz w:val="18"/>
          <w:szCs w:val="16"/>
        </w:rPr>
        <w:t>:</w:t>
      </w:r>
    </w:p>
    <w:p w14:paraId="1E324EFF" w14:textId="77777777" w:rsidR="00F455D1" w:rsidRDefault="00F455D1" w:rsidP="00F455D1">
      <w:pPr>
        <w:rPr>
          <w:rFonts w:ascii="Arial" w:hAnsi="Arial" w:cs="Arial"/>
          <w:b/>
          <w:sz w:val="18"/>
          <w:szCs w:val="16"/>
        </w:rPr>
      </w:pPr>
    </w:p>
    <w:p w14:paraId="0B0D44E9" w14:textId="66EEB93B" w:rsidR="00F455D1" w:rsidRPr="00F455D1" w:rsidRDefault="00E72478" w:rsidP="00F455D1">
      <w:pPr>
        <w:rPr>
          <w:rFonts w:ascii="Arial" w:hAnsi="Arial" w:cs="Arial"/>
          <w:b/>
          <w:sz w:val="18"/>
          <w:szCs w:val="16"/>
        </w:rPr>
      </w:pPr>
      <w:r>
        <w:rPr>
          <w:rFonts w:ascii="Arial" w:hAnsi="Arial" w:cs="Arial"/>
          <w:b/>
          <w:sz w:val="18"/>
          <w:szCs w:val="16"/>
        </w:rPr>
        <w:t>NIT o C.C.</w:t>
      </w:r>
      <w:r w:rsidR="00F455D1" w:rsidRPr="00F455D1">
        <w:rPr>
          <w:rFonts w:ascii="Arial" w:hAnsi="Arial" w:cs="Arial"/>
          <w:b/>
          <w:sz w:val="18"/>
          <w:szCs w:val="16"/>
        </w:rPr>
        <w:t>:</w:t>
      </w:r>
    </w:p>
    <w:p w14:paraId="171961EF" w14:textId="77777777" w:rsidR="00F455D1" w:rsidRDefault="00F455D1" w:rsidP="00F455D1">
      <w:pPr>
        <w:rPr>
          <w:rFonts w:ascii="Arial" w:hAnsi="Arial" w:cs="Arial"/>
          <w:b/>
          <w:sz w:val="18"/>
          <w:szCs w:val="16"/>
        </w:rPr>
      </w:pPr>
    </w:p>
    <w:p w14:paraId="43CEC5A5" w14:textId="6C4FE89B" w:rsidR="00F455D1" w:rsidRPr="00F455D1" w:rsidRDefault="00F455D1" w:rsidP="00F455D1">
      <w:pPr>
        <w:rPr>
          <w:rFonts w:ascii="Arial" w:hAnsi="Arial" w:cs="Arial"/>
          <w:b/>
          <w:sz w:val="18"/>
          <w:szCs w:val="16"/>
        </w:rPr>
      </w:pPr>
      <w:r w:rsidRPr="00F455D1">
        <w:rPr>
          <w:rFonts w:ascii="Arial" w:hAnsi="Arial" w:cs="Arial"/>
          <w:b/>
          <w:sz w:val="18"/>
          <w:szCs w:val="16"/>
        </w:rPr>
        <w:t>NOMBRE DEL REPRESENTANTE LEGAL:</w:t>
      </w:r>
    </w:p>
    <w:p w14:paraId="6E813124" w14:textId="77777777" w:rsidR="00F455D1" w:rsidRDefault="00F455D1" w:rsidP="00F455D1">
      <w:pPr>
        <w:rPr>
          <w:rFonts w:ascii="Arial" w:hAnsi="Arial" w:cs="Arial"/>
          <w:b/>
          <w:sz w:val="18"/>
          <w:szCs w:val="16"/>
        </w:rPr>
      </w:pPr>
    </w:p>
    <w:p w14:paraId="6D4728FD" w14:textId="43E65EB6" w:rsidR="00F455D1" w:rsidRPr="00F455D1" w:rsidRDefault="00F455D1" w:rsidP="00F455D1">
      <w:pPr>
        <w:rPr>
          <w:rFonts w:ascii="Arial" w:hAnsi="Arial" w:cs="Arial"/>
          <w:b/>
          <w:sz w:val="18"/>
          <w:szCs w:val="16"/>
        </w:rPr>
      </w:pPr>
      <w:r w:rsidRPr="00F455D1">
        <w:rPr>
          <w:rFonts w:ascii="Arial" w:hAnsi="Arial" w:cs="Arial"/>
          <w:b/>
          <w:sz w:val="18"/>
          <w:szCs w:val="16"/>
        </w:rPr>
        <w:t>C.</w:t>
      </w:r>
      <w:r w:rsidR="00E72478">
        <w:rPr>
          <w:rFonts w:ascii="Arial" w:hAnsi="Arial" w:cs="Arial"/>
          <w:b/>
          <w:sz w:val="18"/>
          <w:szCs w:val="16"/>
        </w:rPr>
        <w:t>C.</w:t>
      </w:r>
      <w:r w:rsidRPr="00F455D1">
        <w:rPr>
          <w:rFonts w:ascii="Arial" w:hAnsi="Arial" w:cs="Arial"/>
          <w:b/>
          <w:sz w:val="18"/>
          <w:szCs w:val="16"/>
        </w:rPr>
        <w:t>:</w:t>
      </w:r>
    </w:p>
    <w:p w14:paraId="5DFC55F0" w14:textId="77777777" w:rsidR="00F455D1" w:rsidRDefault="00F455D1" w:rsidP="00F455D1">
      <w:pPr>
        <w:rPr>
          <w:rFonts w:ascii="Arial" w:hAnsi="Arial" w:cs="Arial"/>
          <w:b/>
          <w:sz w:val="18"/>
          <w:szCs w:val="16"/>
        </w:rPr>
      </w:pPr>
    </w:p>
    <w:p w14:paraId="3479C4E9" w14:textId="712EEA7C" w:rsidR="00F455D1" w:rsidRPr="00F455D1" w:rsidRDefault="00E72478" w:rsidP="00F455D1">
      <w:pPr>
        <w:rPr>
          <w:rFonts w:ascii="Arial" w:hAnsi="Arial" w:cs="Arial"/>
          <w:b/>
          <w:sz w:val="18"/>
          <w:szCs w:val="16"/>
        </w:rPr>
      </w:pPr>
      <w:r>
        <w:rPr>
          <w:rFonts w:ascii="Arial" w:hAnsi="Arial" w:cs="Arial"/>
          <w:b/>
          <w:sz w:val="18"/>
          <w:szCs w:val="16"/>
        </w:rPr>
        <w:t>FIRMA DEL REPRESENTANTE LEGAL</w:t>
      </w:r>
      <w:r w:rsidR="00F455D1" w:rsidRPr="00F455D1">
        <w:rPr>
          <w:rFonts w:ascii="Arial" w:hAnsi="Arial" w:cs="Arial"/>
          <w:b/>
          <w:sz w:val="18"/>
          <w:szCs w:val="16"/>
        </w:rPr>
        <w:t>:</w:t>
      </w:r>
    </w:p>
    <w:p w14:paraId="3E83E7A0" w14:textId="77777777" w:rsidR="00F455D1" w:rsidRDefault="00F455D1" w:rsidP="00F455D1">
      <w:pPr>
        <w:rPr>
          <w:rFonts w:ascii="Arial" w:hAnsi="Arial" w:cs="Arial"/>
          <w:b/>
          <w:sz w:val="18"/>
          <w:szCs w:val="16"/>
        </w:rPr>
      </w:pPr>
    </w:p>
    <w:p w14:paraId="6559BBD1" w14:textId="3C00471A" w:rsidR="00F455D1" w:rsidRPr="00F455D1" w:rsidRDefault="00E72478" w:rsidP="00F455D1">
      <w:pPr>
        <w:rPr>
          <w:rFonts w:ascii="Arial" w:hAnsi="Arial" w:cs="Arial"/>
          <w:b/>
          <w:sz w:val="18"/>
          <w:szCs w:val="16"/>
        </w:rPr>
      </w:pPr>
      <w:r>
        <w:rPr>
          <w:rFonts w:ascii="Arial" w:hAnsi="Arial" w:cs="Arial"/>
          <w:b/>
          <w:sz w:val="18"/>
          <w:szCs w:val="16"/>
        </w:rPr>
        <w:t>DIRECCIÓN</w:t>
      </w:r>
      <w:r w:rsidR="00F455D1" w:rsidRPr="00F455D1">
        <w:rPr>
          <w:rFonts w:ascii="Arial" w:hAnsi="Arial" w:cs="Arial"/>
          <w:b/>
          <w:sz w:val="18"/>
          <w:szCs w:val="16"/>
        </w:rPr>
        <w:t>:</w:t>
      </w:r>
    </w:p>
    <w:p w14:paraId="3E8720D6" w14:textId="77777777" w:rsidR="00F455D1" w:rsidRDefault="00F455D1" w:rsidP="00F455D1">
      <w:pPr>
        <w:rPr>
          <w:rFonts w:ascii="Arial" w:hAnsi="Arial" w:cs="Arial"/>
          <w:b/>
          <w:sz w:val="18"/>
          <w:szCs w:val="16"/>
        </w:rPr>
      </w:pPr>
    </w:p>
    <w:p w14:paraId="61037866" w14:textId="34B714E0" w:rsidR="00F455D1" w:rsidRPr="00F455D1" w:rsidRDefault="00E72478" w:rsidP="00F455D1">
      <w:pPr>
        <w:rPr>
          <w:rFonts w:ascii="Arial" w:hAnsi="Arial" w:cs="Arial"/>
          <w:b/>
          <w:sz w:val="18"/>
          <w:szCs w:val="16"/>
        </w:rPr>
      </w:pPr>
      <w:r>
        <w:rPr>
          <w:rFonts w:ascii="Arial" w:hAnsi="Arial" w:cs="Arial"/>
          <w:b/>
          <w:sz w:val="18"/>
          <w:szCs w:val="16"/>
        </w:rPr>
        <w:t>TELÉFONO</w:t>
      </w:r>
      <w:r w:rsidR="00F455D1" w:rsidRPr="00F455D1">
        <w:rPr>
          <w:rFonts w:ascii="Arial" w:hAnsi="Arial" w:cs="Arial"/>
          <w:b/>
          <w:sz w:val="18"/>
          <w:szCs w:val="16"/>
        </w:rPr>
        <w:t>:</w:t>
      </w:r>
    </w:p>
    <w:p w14:paraId="5D2EC5E8" w14:textId="77777777" w:rsidR="00F455D1" w:rsidRDefault="00F455D1" w:rsidP="00F455D1">
      <w:pPr>
        <w:rPr>
          <w:rFonts w:ascii="Arial" w:hAnsi="Arial" w:cs="Arial"/>
          <w:b/>
          <w:sz w:val="18"/>
          <w:szCs w:val="16"/>
        </w:rPr>
      </w:pPr>
    </w:p>
    <w:p w14:paraId="666B41DA" w14:textId="57766CBD" w:rsidR="00F455D1" w:rsidRPr="00F455D1" w:rsidRDefault="00E72478" w:rsidP="00F455D1">
      <w:pPr>
        <w:rPr>
          <w:rFonts w:ascii="Arial" w:hAnsi="Arial" w:cs="Arial"/>
          <w:b/>
          <w:sz w:val="18"/>
          <w:szCs w:val="16"/>
        </w:rPr>
      </w:pPr>
      <w:r>
        <w:rPr>
          <w:rFonts w:ascii="Arial" w:hAnsi="Arial" w:cs="Arial"/>
          <w:b/>
          <w:sz w:val="18"/>
          <w:szCs w:val="16"/>
        </w:rPr>
        <w:t>E-MAIL</w:t>
      </w:r>
      <w:r w:rsidR="00F455D1" w:rsidRPr="00F455D1">
        <w:rPr>
          <w:rFonts w:ascii="Arial" w:hAnsi="Arial" w:cs="Arial"/>
          <w:b/>
          <w:sz w:val="18"/>
          <w:szCs w:val="16"/>
        </w:rPr>
        <w:t>:</w:t>
      </w:r>
    </w:p>
    <w:p w14:paraId="3BCA299A" w14:textId="77777777" w:rsidR="00F455D1" w:rsidRPr="0058748B" w:rsidRDefault="00F455D1" w:rsidP="00F455D1">
      <w:pPr>
        <w:pStyle w:val="Listavistosa-nfasis12"/>
        <w:tabs>
          <w:tab w:val="left" w:pos="0"/>
        </w:tabs>
        <w:ind w:left="0"/>
        <w:jc w:val="both"/>
        <w:rPr>
          <w:rFonts w:ascii="Arial" w:hAnsi="Arial" w:cs="Arial"/>
          <w:b/>
          <w:sz w:val="16"/>
          <w:szCs w:val="16"/>
        </w:rPr>
      </w:pPr>
    </w:p>
    <w:p w14:paraId="55AAD7E1" w14:textId="77777777" w:rsidR="00F455D1" w:rsidRPr="00900DAB" w:rsidRDefault="00F455D1" w:rsidP="00F455D1">
      <w:pPr>
        <w:ind w:right="51"/>
        <w:jc w:val="center"/>
        <w:rPr>
          <w:rFonts w:ascii="Arial" w:hAnsi="Arial" w:cs="Arial"/>
          <w:b/>
          <w:sz w:val="22"/>
          <w:szCs w:val="22"/>
        </w:rPr>
      </w:pPr>
    </w:p>
    <w:p w14:paraId="1628B1E6" w14:textId="77777777" w:rsidR="00F455D1" w:rsidRPr="008124B4" w:rsidRDefault="00F455D1" w:rsidP="00F455D1">
      <w:pPr>
        <w:ind w:right="51"/>
        <w:jc w:val="center"/>
        <w:rPr>
          <w:rFonts w:ascii="Arial" w:hAnsi="Arial" w:cs="Arial"/>
          <w:b/>
          <w:sz w:val="20"/>
          <w:szCs w:val="20"/>
        </w:rPr>
      </w:pPr>
    </w:p>
    <w:p w14:paraId="323D9242" w14:textId="77777777" w:rsidR="00F455D1" w:rsidRDefault="00F455D1" w:rsidP="00F455D1">
      <w:pPr>
        <w:pStyle w:val="Listavistosa-nfasis12"/>
        <w:tabs>
          <w:tab w:val="left" w:pos="240"/>
        </w:tabs>
        <w:ind w:left="0"/>
        <w:rPr>
          <w:rFonts w:ascii="Arial" w:hAnsi="Arial" w:cs="Arial"/>
          <w:b/>
          <w:sz w:val="22"/>
          <w:szCs w:val="22"/>
        </w:rPr>
      </w:pPr>
    </w:p>
    <w:p w14:paraId="7F20AF4F" w14:textId="77777777" w:rsidR="00F455D1" w:rsidRDefault="00F455D1" w:rsidP="00F455D1">
      <w:pPr>
        <w:pStyle w:val="Listavistosa-nfasis12"/>
        <w:tabs>
          <w:tab w:val="left" w:pos="240"/>
        </w:tabs>
        <w:ind w:left="0"/>
        <w:rPr>
          <w:rFonts w:ascii="Arial" w:hAnsi="Arial" w:cs="Arial"/>
          <w:b/>
          <w:sz w:val="22"/>
          <w:szCs w:val="22"/>
        </w:rPr>
      </w:pPr>
    </w:p>
    <w:p w14:paraId="23F278E4" w14:textId="77777777" w:rsidR="00F455D1" w:rsidRDefault="00F455D1" w:rsidP="00F455D1">
      <w:pPr>
        <w:pStyle w:val="Listavistosa-nfasis12"/>
        <w:tabs>
          <w:tab w:val="left" w:pos="240"/>
        </w:tabs>
        <w:ind w:left="0"/>
        <w:rPr>
          <w:rFonts w:ascii="Arial" w:hAnsi="Arial" w:cs="Arial"/>
          <w:b/>
          <w:sz w:val="22"/>
          <w:szCs w:val="22"/>
        </w:rPr>
      </w:pPr>
    </w:p>
    <w:p w14:paraId="28147ACD" w14:textId="77777777" w:rsidR="00F455D1" w:rsidRDefault="00F455D1" w:rsidP="00F455D1">
      <w:pPr>
        <w:pStyle w:val="Listavistosa-nfasis12"/>
        <w:tabs>
          <w:tab w:val="left" w:pos="240"/>
        </w:tabs>
        <w:ind w:left="0"/>
        <w:rPr>
          <w:rFonts w:ascii="Arial" w:hAnsi="Arial" w:cs="Arial"/>
          <w:b/>
          <w:sz w:val="22"/>
          <w:szCs w:val="22"/>
        </w:rPr>
      </w:pPr>
    </w:p>
    <w:p w14:paraId="34B7D840" w14:textId="77777777" w:rsidR="00F455D1" w:rsidRDefault="00F455D1" w:rsidP="00F455D1">
      <w:pPr>
        <w:pStyle w:val="Listavistosa-nfasis12"/>
        <w:tabs>
          <w:tab w:val="left" w:pos="240"/>
        </w:tabs>
        <w:ind w:left="0"/>
        <w:rPr>
          <w:rFonts w:ascii="Arial" w:hAnsi="Arial" w:cs="Arial"/>
          <w:b/>
          <w:sz w:val="22"/>
          <w:szCs w:val="22"/>
        </w:rPr>
      </w:pPr>
    </w:p>
    <w:p w14:paraId="0BEFD78F" w14:textId="77777777" w:rsidR="00F455D1" w:rsidRDefault="00F455D1" w:rsidP="00F455D1">
      <w:pPr>
        <w:pStyle w:val="Listavistosa-nfasis12"/>
        <w:tabs>
          <w:tab w:val="left" w:pos="240"/>
        </w:tabs>
        <w:ind w:left="0"/>
        <w:rPr>
          <w:rFonts w:ascii="Arial" w:hAnsi="Arial" w:cs="Arial"/>
          <w:b/>
          <w:sz w:val="22"/>
          <w:szCs w:val="22"/>
        </w:rPr>
      </w:pPr>
    </w:p>
    <w:p w14:paraId="0B2D474B" w14:textId="77777777" w:rsidR="00F455D1" w:rsidRDefault="00F455D1" w:rsidP="00F455D1">
      <w:pPr>
        <w:pStyle w:val="Listavistosa-nfasis12"/>
        <w:tabs>
          <w:tab w:val="left" w:pos="240"/>
        </w:tabs>
        <w:ind w:left="0"/>
        <w:rPr>
          <w:rFonts w:ascii="Arial" w:hAnsi="Arial" w:cs="Arial"/>
          <w:b/>
          <w:sz w:val="22"/>
          <w:szCs w:val="22"/>
        </w:rPr>
      </w:pPr>
    </w:p>
    <w:p w14:paraId="6314C084" w14:textId="77777777" w:rsidR="00F455D1" w:rsidRDefault="00F455D1" w:rsidP="00F455D1">
      <w:pPr>
        <w:pStyle w:val="Listavistosa-nfasis12"/>
        <w:tabs>
          <w:tab w:val="left" w:pos="240"/>
        </w:tabs>
        <w:ind w:left="0"/>
        <w:rPr>
          <w:rFonts w:ascii="Arial" w:hAnsi="Arial" w:cs="Arial"/>
          <w:b/>
          <w:sz w:val="22"/>
          <w:szCs w:val="22"/>
        </w:rPr>
      </w:pPr>
    </w:p>
    <w:p w14:paraId="2E2A719A" w14:textId="34B0ABB5" w:rsidR="00F455D1" w:rsidRPr="00FC376A" w:rsidRDefault="00F455D1" w:rsidP="00F455D1">
      <w:pPr>
        <w:ind w:right="51"/>
        <w:jc w:val="center"/>
        <w:rPr>
          <w:rFonts w:ascii="Arial" w:hAnsi="Arial" w:cs="Arial"/>
          <w:b/>
          <w:color w:val="FF6600"/>
          <w:sz w:val="18"/>
          <w:szCs w:val="18"/>
        </w:rPr>
      </w:pPr>
      <w:r w:rsidRPr="00FC376A">
        <w:rPr>
          <w:rFonts w:ascii="Arial" w:hAnsi="Arial" w:cs="Arial"/>
          <w:b/>
          <w:sz w:val="18"/>
          <w:szCs w:val="18"/>
        </w:rPr>
        <w:lastRenderedPageBreak/>
        <w:t>ANEXO No. 1D</w:t>
      </w:r>
    </w:p>
    <w:p w14:paraId="2D54FF22" w14:textId="77777777" w:rsidR="00F455D1" w:rsidRPr="00FC376A" w:rsidRDefault="00F455D1" w:rsidP="00F455D1">
      <w:pPr>
        <w:ind w:right="51"/>
        <w:jc w:val="center"/>
        <w:rPr>
          <w:rFonts w:ascii="Arial" w:hAnsi="Arial" w:cs="Arial"/>
          <w:b/>
          <w:sz w:val="18"/>
          <w:szCs w:val="18"/>
        </w:rPr>
      </w:pPr>
      <w:r w:rsidRPr="00FC376A">
        <w:rPr>
          <w:rFonts w:ascii="Arial" w:hAnsi="Arial" w:cs="Arial"/>
          <w:b/>
          <w:sz w:val="18"/>
          <w:szCs w:val="18"/>
        </w:rPr>
        <w:t xml:space="preserve">CONDICIONES GENERALES </w:t>
      </w:r>
      <w:r w:rsidRPr="00A42613">
        <w:rPr>
          <w:rFonts w:ascii="Arial" w:hAnsi="Arial" w:cs="Arial"/>
          <w:b/>
          <w:sz w:val="18"/>
          <w:szCs w:val="18"/>
        </w:rPr>
        <w:t>DEL SUMINISTRO</w:t>
      </w:r>
    </w:p>
    <w:p w14:paraId="2F9ED75A" w14:textId="77777777" w:rsidR="00F455D1" w:rsidRPr="00FC376A" w:rsidRDefault="00F455D1" w:rsidP="00F455D1">
      <w:pPr>
        <w:ind w:right="51"/>
        <w:rPr>
          <w:rFonts w:ascii="Arial" w:hAnsi="Arial" w:cs="Arial"/>
          <w:b/>
          <w:sz w:val="18"/>
          <w:szCs w:val="18"/>
        </w:rPr>
      </w:pPr>
      <w:r w:rsidRPr="00FC376A">
        <w:rPr>
          <w:rFonts w:ascii="Arial" w:hAnsi="Arial" w:cs="Arial"/>
          <w:b/>
          <w:sz w:val="18"/>
          <w:szCs w:val="18"/>
        </w:rPr>
        <w:t>PROPONENTE: _________________________________________________________</w:t>
      </w:r>
    </w:p>
    <w:p w14:paraId="7BB85548" w14:textId="77777777" w:rsidR="00F455D1" w:rsidRDefault="00F455D1" w:rsidP="00B01480">
      <w:pPr>
        <w:pStyle w:val="Textoindependiente"/>
        <w:rPr>
          <w:b/>
          <w:sz w:val="18"/>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
        <w:gridCol w:w="9070"/>
      </w:tblGrid>
      <w:tr w:rsidR="00FC376A" w:rsidRPr="00900DAB" w14:paraId="75A5D1B7" w14:textId="77777777" w:rsidTr="00FC376A">
        <w:trPr>
          <w:trHeight w:val="184"/>
        </w:trPr>
        <w:tc>
          <w:tcPr>
            <w:tcW w:w="538" w:type="dxa"/>
            <w:tcBorders>
              <w:left w:val="double" w:sz="4" w:space="0" w:color="auto"/>
              <w:bottom w:val="double" w:sz="4" w:space="0" w:color="auto"/>
              <w:right w:val="double" w:sz="4" w:space="0" w:color="auto"/>
            </w:tcBorders>
            <w:shd w:val="clear" w:color="auto" w:fill="D9D9D9"/>
            <w:vAlign w:val="center"/>
          </w:tcPr>
          <w:p w14:paraId="78350910" w14:textId="585BCF71" w:rsidR="00FC376A" w:rsidRPr="00900DAB" w:rsidRDefault="00FC376A" w:rsidP="00FC376A">
            <w:pPr>
              <w:ind w:right="51"/>
              <w:jc w:val="center"/>
              <w:rPr>
                <w:rFonts w:ascii="Arial" w:hAnsi="Arial" w:cs="Arial"/>
                <w:b/>
                <w:sz w:val="16"/>
                <w:szCs w:val="16"/>
              </w:rPr>
            </w:pPr>
            <w:r w:rsidRPr="00900DAB">
              <w:rPr>
                <w:rFonts w:ascii="Arial" w:hAnsi="Arial" w:cs="Arial"/>
                <w:b/>
                <w:sz w:val="16"/>
                <w:szCs w:val="16"/>
              </w:rPr>
              <w:t>No.</w:t>
            </w:r>
          </w:p>
        </w:tc>
        <w:tc>
          <w:tcPr>
            <w:tcW w:w="9070" w:type="dxa"/>
            <w:tcBorders>
              <w:left w:val="double" w:sz="4" w:space="0" w:color="auto"/>
              <w:bottom w:val="double" w:sz="4" w:space="0" w:color="auto"/>
              <w:right w:val="double" w:sz="4" w:space="0" w:color="auto"/>
            </w:tcBorders>
            <w:shd w:val="clear" w:color="auto" w:fill="D9D9D9"/>
            <w:vAlign w:val="center"/>
          </w:tcPr>
          <w:p w14:paraId="25A9942A" w14:textId="1B534FE1" w:rsidR="00FC376A" w:rsidRPr="00900DAB" w:rsidRDefault="00FC376A" w:rsidP="00FC376A">
            <w:pPr>
              <w:ind w:right="51"/>
              <w:jc w:val="center"/>
              <w:rPr>
                <w:rFonts w:ascii="Arial" w:hAnsi="Arial" w:cs="Arial"/>
                <w:b/>
                <w:sz w:val="16"/>
                <w:szCs w:val="16"/>
              </w:rPr>
            </w:pPr>
            <w:r w:rsidRPr="00900DAB">
              <w:rPr>
                <w:rFonts w:ascii="Arial" w:hAnsi="Arial" w:cs="Arial"/>
                <w:b/>
                <w:sz w:val="16"/>
                <w:szCs w:val="16"/>
              </w:rPr>
              <w:t>CONDICI</w:t>
            </w:r>
            <w:r>
              <w:rPr>
                <w:rFonts w:ascii="Arial" w:hAnsi="Arial" w:cs="Arial"/>
                <w:b/>
                <w:sz w:val="16"/>
                <w:szCs w:val="16"/>
              </w:rPr>
              <w:t>O</w:t>
            </w:r>
            <w:r w:rsidRPr="00900DAB">
              <w:rPr>
                <w:rFonts w:ascii="Arial" w:hAnsi="Arial" w:cs="Arial"/>
                <w:b/>
                <w:sz w:val="16"/>
                <w:szCs w:val="16"/>
              </w:rPr>
              <w:t>N</w:t>
            </w:r>
            <w:r>
              <w:rPr>
                <w:rFonts w:ascii="Arial" w:hAnsi="Arial" w:cs="Arial"/>
                <w:b/>
                <w:sz w:val="16"/>
                <w:szCs w:val="16"/>
              </w:rPr>
              <w:t>ES</w:t>
            </w:r>
          </w:p>
        </w:tc>
      </w:tr>
      <w:tr w:rsidR="00FC376A" w:rsidRPr="00900DAB" w14:paraId="072551A5" w14:textId="77777777" w:rsidTr="00FC376A">
        <w:tc>
          <w:tcPr>
            <w:tcW w:w="538" w:type="dxa"/>
            <w:tcBorders>
              <w:top w:val="double" w:sz="4" w:space="0" w:color="auto"/>
              <w:left w:val="double" w:sz="4" w:space="0" w:color="auto"/>
              <w:bottom w:val="double" w:sz="4" w:space="0" w:color="auto"/>
              <w:right w:val="double" w:sz="4" w:space="0" w:color="auto"/>
            </w:tcBorders>
            <w:vAlign w:val="center"/>
          </w:tcPr>
          <w:p w14:paraId="756B5E1A" w14:textId="77777777" w:rsidR="00FC376A" w:rsidRPr="00900DAB" w:rsidRDefault="00FC376A" w:rsidP="00F446F0">
            <w:pPr>
              <w:ind w:right="51"/>
              <w:jc w:val="center"/>
              <w:rPr>
                <w:rFonts w:ascii="Arial" w:hAnsi="Arial" w:cs="Arial"/>
                <w:b/>
                <w:sz w:val="16"/>
                <w:szCs w:val="16"/>
              </w:rPr>
            </w:pPr>
            <w:r w:rsidRPr="00900DAB">
              <w:rPr>
                <w:rFonts w:ascii="Arial" w:hAnsi="Arial" w:cs="Arial"/>
                <w:b/>
                <w:sz w:val="16"/>
                <w:szCs w:val="16"/>
              </w:rPr>
              <w:t>1.</w:t>
            </w:r>
          </w:p>
        </w:tc>
        <w:tc>
          <w:tcPr>
            <w:tcW w:w="9070" w:type="dxa"/>
            <w:tcBorders>
              <w:top w:val="double" w:sz="4" w:space="0" w:color="auto"/>
              <w:left w:val="double" w:sz="4" w:space="0" w:color="auto"/>
              <w:bottom w:val="double" w:sz="4" w:space="0" w:color="auto"/>
              <w:right w:val="double" w:sz="4" w:space="0" w:color="auto"/>
            </w:tcBorders>
          </w:tcPr>
          <w:p w14:paraId="3305F8C4" w14:textId="77777777" w:rsidR="00FC376A" w:rsidRPr="00900DAB" w:rsidRDefault="00FC376A" w:rsidP="00F446F0">
            <w:pPr>
              <w:ind w:right="51"/>
              <w:jc w:val="both"/>
              <w:rPr>
                <w:rFonts w:ascii="Arial" w:hAnsi="Arial" w:cs="Arial"/>
                <w:sz w:val="16"/>
                <w:szCs w:val="16"/>
              </w:rPr>
            </w:pPr>
            <w:r w:rsidRPr="00900DAB">
              <w:rPr>
                <w:rFonts w:ascii="Arial" w:hAnsi="Arial" w:cs="Arial"/>
                <w:b/>
                <w:sz w:val="16"/>
                <w:szCs w:val="16"/>
              </w:rPr>
              <w:t>PRECIO. Único</w:t>
            </w:r>
            <w:r w:rsidRPr="00900DAB">
              <w:rPr>
                <w:rFonts w:ascii="Arial" w:hAnsi="Arial" w:cs="Arial"/>
                <w:sz w:val="16"/>
                <w:szCs w:val="16"/>
              </w:rPr>
              <w:t>. Los precios estipulados para el presente contrato serán los mismos durante toda la ejecución.</w:t>
            </w:r>
          </w:p>
        </w:tc>
      </w:tr>
      <w:tr w:rsidR="00FC376A" w:rsidRPr="00900DAB" w14:paraId="0BABEA71" w14:textId="77777777" w:rsidTr="00FC376A">
        <w:tc>
          <w:tcPr>
            <w:tcW w:w="538" w:type="dxa"/>
            <w:tcBorders>
              <w:top w:val="double" w:sz="4" w:space="0" w:color="auto"/>
              <w:left w:val="double" w:sz="4" w:space="0" w:color="auto"/>
              <w:bottom w:val="double" w:sz="4" w:space="0" w:color="auto"/>
              <w:right w:val="double" w:sz="4" w:space="0" w:color="auto"/>
            </w:tcBorders>
            <w:vAlign w:val="center"/>
          </w:tcPr>
          <w:p w14:paraId="3DB9E3A2" w14:textId="77777777" w:rsidR="00FC376A" w:rsidRPr="00900DAB" w:rsidRDefault="00FC376A" w:rsidP="00F446F0">
            <w:pPr>
              <w:ind w:right="51"/>
              <w:jc w:val="center"/>
              <w:rPr>
                <w:rFonts w:ascii="Arial" w:hAnsi="Arial" w:cs="Arial"/>
                <w:b/>
                <w:sz w:val="16"/>
                <w:szCs w:val="16"/>
              </w:rPr>
            </w:pPr>
            <w:r w:rsidRPr="00900DAB">
              <w:rPr>
                <w:rFonts w:ascii="Arial" w:hAnsi="Arial" w:cs="Arial"/>
                <w:b/>
                <w:sz w:val="16"/>
                <w:szCs w:val="16"/>
              </w:rPr>
              <w:t>2.</w:t>
            </w:r>
          </w:p>
        </w:tc>
        <w:tc>
          <w:tcPr>
            <w:tcW w:w="9070" w:type="dxa"/>
            <w:tcBorders>
              <w:top w:val="double" w:sz="4" w:space="0" w:color="auto"/>
              <w:left w:val="double" w:sz="4" w:space="0" w:color="auto"/>
              <w:bottom w:val="double" w:sz="4" w:space="0" w:color="auto"/>
              <w:right w:val="double" w:sz="4" w:space="0" w:color="auto"/>
            </w:tcBorders>
          </w:tcPr>
          <w:p w14:paraId="1F5E9CA3" w14:textId="77777777" w:rsidR="00FC376A" w:rsidRPr="00900DAB" w:rsidRDefault="00FC376A" w:rsidP="00F446F0">
            <w:pPr>
              <w:ind w:right="51"/>
              <w:rPr>
                <w:rFonts w:ascii="Arial" w:hAnsi="Arial" w:cs="Arial"/>
                <w:sz w:val="16"/>
                <w:szCs w:val="16"/>
              </w:rPr>
            </w:pPr>
            <w:r w:rsidRPr="00900DAB">
              <w:rPr>
                <w:rFonts w:ascii="Arial" w:hAnsi="Arial" w:cs="Arial"/>
                <w:b/>
                <w:sz w:val="16"/>
                <w:szCs w:val="16"/>
              </w:rPr>
              <w:t>FLETES.</w:t>
            </w:r>
            <w:r w:rsidRPr="00900DAB">
              <w:rPr>
                <w:rFonts w:ascii="Arial" w:hAnsi="Arial" w:cs="Arial"/>
                <w:sz w:val="16"/>
                <w:szCs w:val="16"/>
              </w:rPr>
              <w:t xml:space="preserve">  El proveedor asume el costo de los fletes</w:t>
            </w:r>
          </w:p>
        </w:tc>
      </w:tr>
      <w:tr w:rsidR="00FC376A" w:rsidRPr="00900DAB" w14:paraId="67ADE38E" w14:textId="77777777" w:rsidTr="00FC376A">
        <w:tc>
          <w:tcPr>
            <w:tcW w:w="538" w:type="dxa"/>
            <w:tcBorders>
              <w:top w:val="double" w:sz="4" w:space="0" w:color="auto"/>
              <w:left w:val="double" w:sz="4" w:space="0" w:color="auto"/>
              <w:bottom w:val="double" w:sz="4" w:space="0" w:color="auto"/>
              <w:right w:val="double" w:sz="4" w:space="0" w:color="auto"/>
            </w:tcBorders>
            <w:vAlign w:val="center"/>
          </w:tcPr>
          <w:p w14:paraId="5D4DA0A1" w14:textId="77777777" w:rsidR="00FC376A" w:rsidRPr="00900DAB" w:rsidRDefault="00FC376A" w:rsidP="00F446F0">
            <w:pPr>
              <w:ind w:right="51"/>
              <w:jc w:val="center"/>
              <w:rPr>
                <w:rFonts w:ascii="Arial" w:hAnsi="Arial" w:cs="Arial"/>
                <w:b/>
                <w:sz w:val="16"/>
                <w:szCs w:val="16"/>
              </w:rPr>
            </w:pPr>
            <w:r w:rsidRPr="00900DAB">
              <w:rPr>
                <w:rFonts w:ascii="Arial" w:hAnsi="Arial" w:cs="Arial"/>
                <w:b/>
                <w:sz w:val="16"/>
                <w:szCs w:val="16"/>
              </w:rPr>
              <w:t>3.</w:t>
            </w:r>
          </w:p>
        </w:tc>
        <w:tc>
          <w:tcPr>
            <w:tcW w:w="9070" w:type="dxa"/>
            <w:tcBorders>
              <w:top w:val="double" w:sz="4" w:space="0" w:color="auto"/>
              <w:left w:val="double" w:sz="4" w:space="0" w:color="auto"/>
              <w:bottom w:val="double" w:sz="4" w:space="0" w:color="auto"/>
              <w:right w:val="double" w:sz="4" w:space="0" w:color="auto"/>
            </w:tcBorders>
          </w:tcPr>
          <w:p w14:paraId="06182772" w14:textId="77777777" w:rsidR="00FC376A" w:rsidRPr="00900DAB" w:rsidRDefault="00FC376A" w:rsidP="00F446F0">
            <w:pPr>
              <w:ind w:right="51"/>
              <w:rPr>
                <w:rFonts w:ascii="Arial" w:hAnsi="Arial" w:cs="Arial"/>
                <w:b/>
                <w:sz w:val="16"/>
                <w:szCs w:val="16"/>
              </w:rPr>
            </w:pPr>
            <w:r w:rsidRPr="00900DAB">
              <w:rPr>
                <w:rFonts w:ascii="Arial" w:hAnsi="Arial" w:cs="Arial"/>
                <w:b/>
                <w:sz w:val="16"/>
                <w:szCs w:val="16"/>
              </w:rPr>
              <w:t>SUMINISTRO DE INSTRUMENTALES EQUIPOS Y MATERIAL</w:t>
            </w:r>
          </w:p>
        </w:tc>
      </w:tr>
      <w:tr w:rsidR="00FC376A" w:rsidRPr="00900DAB" w14:paraId="6C01C165" w14:textId="77777777" w:rsidTr="00FC376A">
        <w:tc>
          <w:tcPr>
            <w:tcW w:w="538" w:type="dxa"/>
            <w:tcBorders>
              <w:top w:val="double" w:sz="4" w:space="0" w:color="auto"/>
              <w:left w:val="double" w:sz="4" w:space="0" w:color="auto"/>
              <w:right w:val="double" w:sz="4" w:space="0" w:color="auto"/>
            </w:tcBorders>
            <w:vAlign w:val="center"/>
          </w:tcPr>
          <w:p w14:paraId="14FF9FB2" w14:textId="77777777" w:rsidR="00FC376A" w:rsidRPr="00900DAB" w:rsidRDefault="00FC376A" w:rsidP="00F446F0">
            <w:pPr>
              <w:ind w:right="51"/>
              <w:jc w:val="center"/>
              <w:rPr>
                <w:rFonts w:ascii="Arial" w:hAnsi="Arial" w:cs="Arial"/>
                <w:b/>
                <w:sz w:val="16"/>
                <w:szCs w:val="16"/>
              </w:rPr>
            </w:pPr>
            <w:r w:rsidRPr="00900DAB">
              <w:rPr>
                <w:rFonts w:ascii="Arial" w:hAnsi="Arial" w:cs="Arial"/>
                <w:b/>
                <w:sz w:val="16"/>
                <w:szCs w:val="16"/>
              </w:rPr>
              <w:t>3.1</w:t>
            </w:r>
          </w:p>
        </w:tc>
        <w:tc>
          <w:tcPr>
            <w:tcW w:w="9070" w:type="dxa"/>
            <w:tcBorders>
              <w:top w:val="double" w:sz="4" w:space="0" w:color="auto"/>
              <w:left w:val="double" w:sz="4" w:space="0" w:color="auto"/>
              <w:bottom w:val="double" w:sz="4" w:space="0" w:color="auto"/>
              <w:right w:val="double" w:sz="4" w:space="0" w:color="auto"/>
            </w:tcBorders>
          </w:tcPr>
          <w:p w14:paraId="2D9E32BA" w14:textId="77777777" w:rsidR="00FC376A" w:rsidRPr="00900DAB" w:rsidRDefault="00FC376A" w:rsidP="00F446F0">
            <w:pPr>
              <w:ind w:right="51"/>
              <w:jc w:val="both"/>
              <w:rPr>
                <w:rFonts w:ascii="Arial" w:hAnsi="Arial" w:cs="Arial"/>
                <w:sz w:val="16"/>
                <w:szCs w:val="16"/>
              </w:rPr>
            </w:pPr>
            <w:r w:rsidRPr="00900DAB">
              <w:rPr>
                <w:rFonts w:ascii="Arial" w:hAnsi="Arial" w:cs="Arial"/>
                <w:sz w:val="16"/>
                <w:szCs w:val="16"/>
              </w:rPr>
              <w:t xml:space="preserve">Para la colocación o retiro de implantes </w:t>
            </w:r>
            <w:r w:rsidRPr="00900DAB">
              <w:rPr>
                <w:rFonts w:ascii="Arial" w:hAnsi="Arial" w:cs="Arial"/>
                <w:b/>
                <w:sz w:val="16"/>
                <w:szCs w:val="16"/>
              </w:rPr>
              <w:t>enviar al Hospital Central</w:t>
            </w:r>
            <w:r w:rsidRPr="00900DAB">
              <w:rPr>
                <w:rFonts w:ascii="Arial" w:hAnsi="Arial" w:cs="Arial"/>
                <w:sz w:val="16"/>
                <w:szCs w:val="16"/>
              </w:rPr>
              <w:t xml:space="preserve"> servicios de la Policía Nacional:</w:t>
            </w:r>
          </w:p>
          <w:p w14:paraId="290CD2DA" w14:textId="77777777" w:rsidR="00FC376A" w:rsidRPr="00900DAB" w:rsidRDefault="00FC376A" w:rsidP="00FC376A">
            <w:pPr>
              <w:numPr>
                <w:ilvl w:val="0"/>
                <w:numId w:val="40"/>
              </w:numPr>
              <w:ind w:left="221" w:right="51" w:hanging="284"/>
              <w:jc w:val="both"/>
              <w:rPr>
                <w:rFonts w:ascii="Arial" w:hAnsi="Arial" w:cs="Arial"/>
                <w:sz w:val="16"/>
                <w:szCs w:val="16"/>
              </w:rPr>
            </w:pPr>
            <w:r w:rsidRPr="00900DAB">
              <w:rPr>
                <w:rFonts w:ascii="Arial" w:hAnsi="Arial" w:cs="Arial"/>
                <w:sz w:val="16"/>
                <w:szCs w:val="16"/>
              </w:rPr>
              <w:t xml:space="preserve">Los instrumentales requeridos para la colocación de cada implante, los cuales deben estar sometidos por parte del proveedor a mantenimiento mensual (se debe enviar cronograma a la Central de Esterilización) y cada vez que se solicite, y ser cambiados en caso de requerimiento de supervisor del contrato. </w:t>
            </w:r>
          </w:p>
        </w:tc>
      </w:tr>
      <w:tr w:rsidR="00FC376A" w:rsidRPr="00900DAB" w14:paraId="2CD3254A" w14:textId="77777777" w:rsidTr="00FC376A">
        <w:tc>
          <w:tcPr>
            <w:tcW w:w="538" w:type="dxa"/>
            <w:tcBorders>
              <w:left w:val="double" w:sz="4" w:space="0" w:color="auto"/>
              <w:bottom w:val="double" w:sz="4" w:space="0" w:color="auto"/>
              <w:right w:val="double" w:sz="4" w:space="0" w:color="auto"/>
            </w:tcBorders>
            <w:vAlign w:val="center"/>
          </w:tcPr>
          <w:p w14:paraId="1A65357B" w14:textId="77777777" w:rsidR="00FC376A" w:rsidRPr="00900DAB" w:rsidRDefault="00FC376A" w:rsidP="00F446F0">
            <w:pPr>
              <w:ind w:right="51"/>
              <w:jc w:val="center"/>
              <w:rPr>
                <w:rFonts w:ascii="Arial" w:hAnsi="Arial" w:cs="Arial"/>
                <w:b/>
                <w:sz w:val="16"/>
                <w:szCs w:val="16"/>
              </w:rPr>
            </w:pPr>
            <w:r w:rsidRPr="00900DAB">
              <w:rPr>
                <w:rFonts w:ascii="Arial" w:hAnsi="Arial" w:cs="Arial"/>
                <w:b/>
                <w:sz w:val="16"/>
                <w:szCs w:val="16"/>
              </w:rPr>
              <w:t>3.2</w:t>
            </w:r>
          </w:p>
        </w:tc>
        <w:tc>
          <w:tcPr>
            <w:tcW w:w="9070" w:type="dxa"/>
            <w:tcBorders>
              <w:top w:val="double" w:sz="4" w:space="0" w:color="auto"/>
              <w:left w:val="double" w:sz="4" w:space="0" w:color="auto"/>
              <w:bottom w:val="double" w:sz="4" w:space="0" w:color="auto"/>
              <w:right w:val="double" w:sz="4" w:space="0" w:color="auto"/>
            </w:tcBorders>
          </w:tcPr>
          <w:p w14:paraId="37C177D7" w14:textId="77777777" w:rsidR="00FC376A" w:rsidRPr="00357046" w:rsidRDefault="00FC376A" w:rsidP="00F446F0">
            <w:pPr>
              <w:ind w:right="51"/>
              <w:jc w:val="both"/>
              <w:rPr>
                <w:rFonts w:ascii="Arial" w:hAnsi="Arial" w:cs="Arial"/>
                <w:b/>
                <w:sz w:val="16"/>
                <w:szCs w:val="16"/>
              </w:rPr>
            </w:pPr>
            <w:r w:rsidRPr="00357046">
              <w:rPr>
                <w:rFonts w:ascii="Arial" w:hAnsi="Arial" w:cs="Arial"/>
                <w:b/>
                <w:sz w:val="16"/>
                <w:szCs w:val="16"/>
              </w:rPr>
              <w:t>Entregar en la central de esterilización del HOCEN</w:t>
            </w:r>
          </w:p>
          <w:p w14:paraId="141F49E0" w14:textId="6883F9C6" w:rsidR="00FC376A" w:rsidRPr="00357046" w:rsidRDefault="00306406" w:rsidP="00FC376A">
            <w:pPr>
              <w:numPr>
                <w:ilvl w:val="0"/>
                <w:numId w:val="40"/>
              </w:numPr>
              <w:ind w:left="221" w:right="51" w:hanging="284"/>
              <w:jc w:val="both"/>
              <w:rPr>
                <w:rFonts w:ascii="Arial" w:hAnsi="Arial" w:cs="Arial"/>
                <w:sz w:val="16"/>
                <w:szCs w:val="16"/>
              </w:rPr>
            </w:pPr>
            <w:r w:rsidRPr="00306406">
              <w:rPr>
                <w:rFonts w:ascii="Arial" w:hAnsi="Arial" w:cs="Arial"/>
                <w:color w:val="FF0000"/>
                <w:sz w:val="16"/>
                <w:szCs w:val="16"/>
                <w:highlight w:val="yellow"/>
              </w:rPr>
              <w:t>En los casos de cirugías programadas 12-24 horas antes de cada intervención en el horario de 7:00 AM a 6:00 PM de lunes a sábado se solicitará de manera telefónica y electrónica a los números de contacto y correo registrados a continuación y solo con autorización previa del responsable del servicio de la central de esterilización se recibirá en horario extemporáneo</w:t>
            </w:r>
            <w:r w:rsidR="00FC376A" w:rsidRPr="00357046">
              <w:rPr>
                <w:rFonts w:ascii="Arial" w:hAnsi="Arial" w:cs="Arial"/>
                <w:sz w:val="16"/>
                <w:szCs w:val="16"/>
              </w:rPr>
              <w:t>.</w:t>
            </w:r>
          </w:p>
          <w:p w14:paraId="0F61D6E4" w14:textId="77777777" w:rsidR="00FC376A" w:rsidRPr="00357046" w:rsidRDefault="00FC376A" w:rsidP="00FC376A">
            <w:pPr>
              <w:numPr>
                <w:ilvl w:val="0"/>
                <w:numId w:val="40"/>
              </w:numPr>
              <w:ind w:left="221" w:right="51" w:hanging="284"/>
              <w:jc w:val="both"/>
              <w:rPr>
                <w:rFonts w:ascii="Arial" w:hAnsi="Arial" w:cs="Arial"/>
                <w:sz w:val="16"/>
                <w:szCs w:val="16"/>
              </w:rPr>
            </w:pPr>
            <w:r w:rsidRPr="00357046">
              <w:rPr>
                <w:rFonts w:ascii="Arial" w:hAnsi="Arial" w:cs="Arial"/>
                <w:sz w:val="16"/>
                <w:szCs w:val="16"/>
              </w:rPr>
              <w:t>En los casos de cirugías de urgencias en un tiempo no mayor a 8 horas después de la solicitud por vía telefónica o escrita de lunes a domingo, para lo cual dispondrá una línea de comunicación permanente.</w:t>
            </w:r>
          </w:p>
          <w:p w14:paraId="377DAB5E" w14:textId="434B7778" w:rsidR="00FC376A" w:rsidRPr="00357046" w:rsidRDefault="00FC376A" w:rsidP="00FC376A">
            <w:pPr>
              <w:ind w:left="221" w:right="51"/>
              <w:jc w:val="both"/>
              <w:rPr>
                <w:rFonts w:ascii="Arial" w:hAnsi="Arial" w:cs="Arial"/>
                <w:sz w:val="16"/>
                <w:szCs w:val="16"/>
              </w:rPr>
            </w:pPr>
            <w:r w:rsidRPr="00357046">
              <w:rPr>
                <w:rFonts w:ascii="Arial" w:hAnsi="Arial" w:cs="Arial"/>
                <w:sz w:val="16"/>
                <w:szCs w:val="16"/>
              </w:rPr>
              <w:t>NUMERO(s) telefónico(s) fijo(s):</w:t>
            </w:r>
            <w:r>
              <w:rPr>
                <w:rFonts w:ascii="Arial" w:hAnsi="Arial" w:cs="Arial"/>
                <w:sz w:val="16"/>
                <w:szCs w:val="16"/>
              </w:rPr>
              <w:t xml:space="preserve"> </w:t>
            </w:r>
            <w:r w:rsidRPr="00357046">
              <w:rPr>
                <w:rFonts w:ascii="Arial" w:hAnsi="Arial" w:cs="Arial"/>
                <w:sz w:val="16"/>
                <w:szCs w:val="16"/>
              </w:rPr>
              <w:t>_____________________________________________________</w:t>
            </w:r>
          </w:p>
          <w:p w14:paraId="6B23F403" w14:textId="604675C5" w:rsidR="00FC376A" w:rsidRDefault="00FC376A" w:rsidP="00FC376A">
            <w:pPr>
              <w:ind w:left="221" w:right="51"/>
              <w:jc w:val="both"/>
              <w:rPr>
                <w:rFonts w:ascii="Arial" w:hAnsi="Arial" w:cs="Arial"/>
                <w:sz w:val="16"/>
                <w:szCs w:val="16"/>
              </w:rPr>
            </w:pPr>
            <w:r w:rsidRPr="00357046">
              <w:rPr>
                <w:rFonts w:ascii="Arial" w:hAnsi="Arial" w:cs="Arial"/>
                <w:sz w:val="16"/>
                <w:szCs w:val="16"/>
              </w:rPr>
              <w:t>NUMERO(s) telefónico(s) celular(es):</w:t>
            </w:r>
            <w:r>
              <w:rPr>
                <w:rFonts w:ascii="Arial" w:hAnsi="Arial" w:cs="Arial"/>
                <w:sz w:val="16"/>
                <w:szCs w:val="16"/>
              </w:rPr>
              <w:t xml:space="preserve"> </w:t>
            </w:r>
            <w:r w:rsidRPr="00357046">
              <w:rPr>
                <w:rFonts w:ascii="Arial" w:hAnsi="Arial" w:cs="Arial"/>
                <w:sz w:val="16"/>
                <w:szCs w:val="16"/>
              </w:rPr>
              <w:t>___________________________________________________</w:t>
            </w:r>
          </w:p>
          <w:p w14:paraId="768A5766" w14:textId="428B867D" w:rsidR="009321C2" w:rsidRPr="00357046" w:rsidRDefault="009321C2" w:rsidP="00FC376A">
            <w:pPr>
              <w:ind w:left="221" w:right="51"/>
              <w:jc w:val="both"/>
              <w:rPr>
                <w:rFonts w:ascii="Arial" w:hAnsi="Arial" w:cs="Arial"/>
                <w:sz w:val="16"/>
                <w:szCs w:val="16"/>
              </w:rPr>
            </w:pPr>
            <w:r>
              <w:rPr>
                <w:rFonts w:ascii="Arial" w:hAnsi="Arial" w:cs="Arial"/>
                <w:sz w:val="16"/>
                <w:szCs w:val="16"/>
              </w:rPr>
              <w:t>CORREO ELECTRONICO ____________________________________________________________</w:t>
            </w:r>
          </w:p>
          <w:p w14:paraId="5D550023" w14:textId="59601CB9" w:rsidR="00FC376A" w:rsidRPr="00357046" w:rsidRDefault="00FC376A" w:rsidP="00FC376A">
            <w:pPr>
              <w:numPr>
                <w:ilvl w:val="0"/>
                <w:numId w:val="40"/>
              </w:numPr>
              <w:ind w:left="221" w:right="51" w:hanging="284"/>
              <w:jc w:val="both"/>
              <w:rPr>
                <w:rFonts w:ascii="Arial" w:hAnsi="Arial" w:cs="Arial"/>
                <w:sz w:val="16"/>
                <w:szCs w:val="16"/>
              </w:rPr>
            </w:pPr>
            <w:r w:rsidRPr="00357046">
              <w:rPr>
                <w:rFonts w:ascii="Arial" w:hAnsi="Arial" w:cs="Arial"/>
                <w:sz w:val="16"/>
                <w:szCs w:val="16"/>
              </w:rPr>
              <w:t>La reposición de los elementos utilizados será realizada en un plazo máximo de 12 horas, después de hecha la solicitud por parte de la central de esterilización. Se hará cronograma de reposición diaria en las horas de la mañana y se designará una persona encargada por parte del contratista para desarrollar dicha función.</w:t>
            </w:r>
          </w:p>
          <w:p w14:paraId="20F33208" w14:textId="77777777" w:rsidR="00FC376A" w:rsidRPr="00357046" w:rsidRDefault="00FC376A" w:rsidP="00FC376A">
            <w:pPr>
              <w:numPr>
                <w:ilvl w:val="0"/>
                <w:numId w:val="40"/>
              </w:numPr>
              <w:ind w:left="221" w:right="51" w:hanging="284"/>
              <w:jc w:val="both"/>
              <w:rPr>
                <w:rFonts w:ascii="Arial" w:hAnsi="Arial" w:cs="Arial"/>
                <w:sz w:val="16"/>
                <w:szCs w:val="16"/>
              </w:rPr>
            </w:pPr>
            <w:r w:rsidRPr="00357046">
              <w:rPr>
                <w:rFonts w:ascii="Arial" w:hAnsi="Arial" w:cs="Arial"/>
                <w:sz w:val="16"/>
                <w:szCs w:val="16"/>
              </w:rPr>
              <w:t>Todos los elementos que ingresen a la central de esterilización, deben venir limpios, libres de polvo. Incluyendo las cajas que contienen elementos estériles</w:t>
            </w:r>
          </w:p>
        </w:tc>
      </w:tr>
      <w:tr w:rsidR="00FC376A" w:rsidRPr="00900DAB" w14:paraId="18E809C0" w14:textId="77777777" w:rsidTr="00FC376A">
        <w:tc>
          <w:tcPr>
            <w:tcW w:w="538" w:type="dxa"/>
            <w:tcBorders>
              <w:top w:val="double" w:sz="4" w:space="0" w:color="auto"/>
              <w:left w:val="double" w:sz="4" w:space="0" w:color="auto"/>
              <w:bottom w:val="double" w:sz="4" w:space="0" w:color="auto"/>
              <w:right w:val="double" w:sz="4" w:space="0" w:color="auto"/>
            </w:tcBorders>
            <w:vAlign w:val="center"/>
          </w:tcPr>
          <w:p w14:paraId="3B4A4D31" w14:textId="77777777" w:rsidR="00FC376A" w:rsidRPr="00900DAB" w:rsidRDefault="00FC376A" w:rsidP="00F446F0">
            <w:pPr>
              <w:ind w:right="51"/>
              <w:jc w:val="center"/>
              <w:rPr>
                <w:rFonts w:ascii="Arial" w:hAnsi="Arial" w:cs="Arial"/>
                <w:b/>
                <w:sz w:val="16"/>
                <w:szCs w:val="16"/>
              </w:rPr>
            </w:pPr>
            <w:r w:rsidRPr="00900DAB">
              <w:rPr>
                <w:rFonts w:ascii="Arial" w:hAnsi="Arial" w:cs="Arial"/>
                <w:b/>
                <w:sz w:val="16"/>
                <w:szCs w:val="16"/>
              </w:rPr>
              <w:t>3.3</w:t>
            </w:r>
          </w:p>
        </w:tc>
        <w:tc>
          <w:tcPr>
            <w:tcW w:w="9070" w:type="dxa"/>
            <w:tcBorders>
              <w:top w:val="double" w:sz="4" w:space="0" w:color="auto"/>
              <w:left w:val="double" w:sz="4" w:space="0" w:color="auto"/>
              <w:bottom w:val="double" w:sz="4" w:space="0" w:color="auto"/>
              <w:right w:val="double" w:sz="4" w:space="0" w:color="auto"/>
            </w:tcBorders>
          </w:tcPr>
          <w:p w14:paraId="2C802B51" w14:textId="77777777" w:rsidR="00FC376A" w:rsidRPr="00357046" w:rsidRDefault="00FC376A" w:rsidP="00F446F0">
            <w:pPr>
              <w:ind w:right="51"/>
              <w:jc w:val="both"/>
              <w:rPr>
                <w:rFonts w:ascii="Arial" w:hAnsi="Arial" w:cs="Arial"/>
                <w:b/>
                <w:sz w:val="16"/>
                <w:szCs w:val="16"/>
              </w:rPr>
            </w:pPr>
            <w:r w:rsidRPr="00357046">
              <w:rPr>
                <w:rFonts w:ascii="Arial" w:hAnsi="Arial" w:cs="Arial"/>
                <w:b/>
                <w:sz w:val="16"/>
                <w:szCs w:val="16"/>
              </w:rPr>
              <w:t xml:space="preserve">Dejar en consignación en la central de esterilización del Hospital Central de la Policía Nacional </w:t>
            </w:r>
            <w:r w:rsidRPr="00357046">
              <w:rPr>
                <w:rFonts w:ascii="Arial" w:hAnsi="Arial" w:cs="Arial"/>
                <w:sz w:val="16"/>
                <w:szCs w:val="16"/>
              </w:rPr>
              <w:t>los elementos, y el instrumental básico que se requiera para su colocación, correspondientes a los GRUPOS</w:t>
            </w:r>
            <w:r w:rsidRPr="00357046">
              <w:rPr>
                <w:rFonts w:ascii="Arial" w:hAnsi="Arial" w:cs="Arial"/>
                <w:b/>
                <w:sz w:val="16"/>
                <w:szCs w:val="16"/>
              </w:rPr>
              <w:t>:</w:t>
            </w:r>
          </w:p>
          <w:p w14:paraId="4C0A8616" w14:textId="77777777" w:rsidR="00FC376A" w:rsidRPr="00357046" w:rsidRDefault="00FC376A" w:rsidP="00F446F0">
            <w:pPr>
              <w:ind w:right="51"/>
              <w:jc w:val="both"/>
              <w:rPr>
                <w:rFonts w:ascii="Arial" w:hAnsi="Arial" w:cs="Arial"/>
                <w:b/>
                <w:sz w:val="16"/>
                <w:szCs w:val="16"/>
              </w:rPr>
            </w:pPr>
            <w:r w:rsidRPr="00357046">
              <w:rPr>
                <w:rFonts w:ascii="Arial" w:hAnsi="Arial" w:cs="Arial"/>
                <w:sz w:val="16"/>
                <w:szCs w:val="16"/>
              </w:rPr>
              <w:t>3. CLAVOS CEFALOMEDULARES PARA FEMUR PROXIMAL</w:t>
            </w:r>
          </w:p>
          <w:p w14:paraId="4AC6D4A8" w14:textId="77777777" w:rsidR="00FC376A" w:rsidRPr="00357046" w:rsidRDefault="00FC376A" w:rsidP="00F446F0">
            <w:pPr>
              <w:ind w:right="51"/>
              <w:jc w:val="both"/>
              <w:rPr>
                <w:rFonts w:ascii="Arial" w:hAnsi="Arial" w:cs="Arial"/>
                <w:sz w:val="16"/>
                <w:szCs w:val="16"/>
              </w:rPr>
            </w:pPr>
            <w:r w:rsidRPr="00357046">
              <w:rPr>
                <w:rFonts w:ascii="Arial" w:hAnsi="Arial" w:cs="Arial"/>
                <w:b/>
                <w:sz w:val="16"/>
                <w:szCs w:val="16"/>
              </w:rPr>
              <w:t xml:space="preserve">4.- </w:t>
            </w:r>
            <w:r w:rsidRPr="00357046">
              <w:rPr>
                <w:rFonts w:ascii="Arial" w:hAnsi="Arial" w:cs="Arial"/>
                <w:sz w:val="16"/>
                <w:szCs w:val="16"/>
              </w:rPr>
              <w:t>CLAVO INTRAMEDULAR BLOQUEADO PARA FÉMUR Y TIBIA</w:t>
            </w:r>
            <w:r>
              <w:rPr>
                <w:rFonts w:ascii="Arial" w:hAnsi="Arial" w:cs="Arial"/>
                <w:sz w:val="16"/>
                <w:szCs w:val="16"/>
              </w:rPr>
              <w:t xml:space="preserve"> </w:t>
            </w:r>
            <w:r w:rsidRPr="00357046">
              <w:rPr>
                <w:rFonts w:ascii="Arial" w:hAnsi="Arial" w:cs="Arial"/>
                <w:sz w:val="16"/>
                <w:szCs w:val="16"/>
              </w:rPr>
              <w:t>(incluyendo set de escarificadores flexibles)</w:t>
            </w:r>
          </w:p>
          <w:p w14:paraId="48D902A1" w14:textId="77777777" w:rsidR="00FC376A" w:rsidRPr="00357046" w:rsidRDefault="00FC376A" w:rsidP="00F446F0">
            <w:pPr>
              <w:ind w:right="51"/>
              <w:jc w:val="both"/>
              <w:rPr>
                <w:rFonts w:ascii="Arial" w:hAnsi="Arial" w:cs="Arial"/>
                <w:sz w:val="16"/>
                <w:szCs w:val="16"/>
              </w:rPr>
            </w:pPr>
            <w:r w:rsidRPr="00357046">
              <w:rPr>
                <w:rFonts w:ascii="Arial" w:hAnsi="Arial" w:cs="Arial"/>
                <w:b/>
                <w:sz w:val="16"/>
                <w:szCs w:val="16"/>
              </w:rPr>
              <w:t>7.-</w:t>
            </w:r>
            <w:r w:rsidRPr="00357046">
              <w:rPr>
                <w:rFonts w:ascii="Arial" w:hAnsi="Arial" w:cs="Arial"/>
              </w:rPr>
              <w:t xml:space="preserve"> </w:t>
            </w:r>
            <w:r w:rsidRPr="00357046">
              <w:rPr>
                <w:rFonts w:ascii="Arial" w:hAnsi="Arial" w:cs="Arial"/>
                <w:sz w:val="16"/>
                <w:szCs w:val="16"/>
              </w:rPr>
              <w:t>TUTORES EXTERNOS Y CLAVOS DE SCHANZ PARA TRAUMA</w:t>
            </w:r>
          </w:p>
          <w:p w14:paraId="4846ACE9" w14:textId="15CAFA24" w:rsidR="00FC376A" w:rsidRPr="00357046" w:rsidRDefault="00FC376A" w:rsidP="00F446F0">
            <w:pPr>
              <w:ind w:right="51"/>
              <w:jc w:val="both"/>
              <w:rPr>
                <w:rFonts w:ascii="Arial" w:hAnsi="Arial" w:cs="Arial"/>
                <w:sz w:val="16"/>
                <w:szCs w:val="16"/>
              </w:rPr>
            </w:pPr>
            <w:r w:rsidRPr="00357046">
              <w:rPr>
                <w:rFonts w:ascii="Arial" w:hAnsi="Arial" w:cs="Arial"/>
                <w:sz w:val="16"/>
                <w:szCs w:val="16"/>
              </w:rPr>
              <w:t>9</w:t>
            </w:r>
            <w:r w:rsidR="009321C2">
              <w:rPr>
                <w:rFonts w:ascii="Arial" w:hAnsi="Arial" w:cs="Arial"/>
                <w:sz w:val="16"/>
                <w:szCs w:val="16"/>
              </w:rPr>
              <w:t xml:space="preserve"> C</w:t>
            </w:r>
            <w:r w:rsidRPr="00357046">
              <w:rPr>
                <w:rFonts w:ascii="Arial" w:hAnsi="Arial" w:cs="Arial"/>
                <w:sz w:val="16"/>
                <w:szCs w:val="16"/>
              </w:rPr>
              <w:t>.- LAS PLACAS Y TORNILLOS DE RADIO DISTAL</w:t>
            </w:r>
          </w:p>
          <w:p w14:paraId="5A6438FD" w14:textId="77777777" w:rsidR="00FC376A" w:rsidRPr="00357046" w:rsidRDefault="00FC376A" w:rsidP="00F446F0">
            <w:pPr>
              <w:ind w:right="51"/>
              <w:jc w:val="both"/>
              <w:rPr>
                <w:rFonts w:ascii="Arial" w:hAnsi="Arial" w:cs="Arial"/>
                <w:b/>
                <w:sz w:val="16"/>
                <w:szCs w:val="16"/>
              </w:rPr>
            </w:pPr>
            <w:r w:rsidRPr="00357046">
              <w:rPr>
                <w:rFonts w:ascii="Arial" w:hAnsi="Arial" w:cs="Arial"/>
                <w:b/>
                <w:sz w:val="16"/>
                <w:szCs w:val="16"/>
              </w:rPr>
              <w:t xml:space="preserve">11.- </w:t>
            </w:r>
            <w:r w:rsidRPr="00357046">
              <w:rPr>
                <w:rFonts w:ascii="Arial" w:hAnsi="Arial" w:cs="Arial"/>
                <w:sz w:val="16"/>
                <w:szCs w:val="16"/>
              </w:rPr>
              <w:t>MATERIAL DE OSTEOSINTESIS PARA PEQUEÑOS Y GRANDES FRAGMENTOS (incluyendo equipo pequeños y grandes fragmentos, instrumental para colocación DHS y DCS)</w:t>
            </w:r>
          </w:p>
          <w:p w14:paraId="51EB33A7" w14:textId="77777777" w:rsidR="00FC376A" w:rsidRPr="00357046" w:rsidRDefault="00FC376A" w:rsidP="00F446F0">
            <w:pPr>
              <w:ind w:right="51"/>
              <w:jc w:val="both"/>
              <w:rPr>
                <w:rFonts w:ascii="Arial" w:hAnsi="Arial" w:cs="Arial"/>
                <w:b/>
                <w:sz w:val="16"/>
                <w:szCs w:val="16"/>
              </w:rPr>
            </w:pPr>
            <w:r w:rsidRPr="00357046">
              <w:rPr>
                <w:rFonts w:ascii="Arial" w:hAnsi="Arial" w:cs="Arial"/>
                <w:b/>
                <w:sz w:val="16"/>
                <w:szCs w:val="16"/>
              </w:rPr>
              <w:t xml:space="preserve">13.- </w:t>
            </w:r>
            <w:r w:rsidRPr="00357046">
              <w:rPr>
                <w:rFonts w:ascii="Arial" w:hAnsi="Arial" w:cs="Arial"/>
                <w:sz w:val="16"/>
                <w:szCs w:val="16"/>
              </w:rPr>
              <w:t>MATERIAL</w:t>
            </w:r>
            <w:r w:rsidRPr="00357046">
              <w:rPr>
                <w:rFonts w:ascii="Arial" w:hAnsi="Arial" w:cs="Arial"/>
                <w:b/>
                <w:sz w:val="16"/>
                <w:szCs w:val="16"/>
              </w:rPr>
              <w:t xml:space="preserve"> </w:t>
            </w:r>
            <w:r w:rsidRPr="00357046">
              <w:rPr>
                <w:rFonts w:ascii="Arial" w:hAnsi="Arial" w:cs="Arial"/>
                <w:sz w:val="16"/>
                <w:szCs w:val="16"/>
              </w:rPr>
              <w:t>DE OSTEOSINTESIS - TORNILLOS CANULADOS</w:t>
            </w:r>
            <w:r w:rsidRPr="00357046">
              <w:rPr>
                <w:rFonts w:ascii="Arial" w:hAnsi="Arial" w:cs="Arial"/>
                <w:b/>
                <w:sz w:val="16"/>
                <w:szCs w:val="16"/>
              </w:rPr>
              <w:t xml:space="preserve">  </w:t>
            </w:r>
          </w:p>
          <w:p w14:paraId="47295D2B" w14:textId="7263EF38" w:rsidR="00FC376A" w:rsidRPr="00357046" w:rsidRDefault="00FC376A" w:rsidP="0093640A">
            <w:pPr>
              <w:ind w:right="51"/>
              <w:jc w:val="both"/>
              <w:rPr>
                <w:rFonts w:ascii="Arial" w:hAnsi="Arial" w:cs="Arial"/>
                <w:b/>
                <w:sz w:val="16"/>
                <w:szCs w:val="16"/>
              </w:rPr>
            </w:pPr>
            <w:r w:rsidRPr="00357046">
              <w:rPr>
                <w:rFonts w:ascii="Arial" w:hAnsi="Arial" w:cs="Arial"/>
                <w:b/>
                <w:sz w:val="16"/>
                <w:szCs w:val="16"/>
              </w:rPr>
              <w:t xml:space="preserve">Los elementos que incluya el set serán determinados por el </w:t>
            </w:r>
            <w:r w:rsidR="00D3286E">
              <w:rPr>
                <w:rFonts w:ascii="Arial" w:hAnsi="Arial" w:cs="Arial"/>
                <w:b/>
                <w:sz w:val="16"/>
                <w:szCs w:val="16"/>
              </w:rPr>
              <w:t>responsable</w:t>
            </w:r>
            <w:r w:rsidRPr="00357046">
              <w:rPr>
                <w:rFonts w:ascii="Arial" w:hAnsi="Arial" w:cs="Arial"/>
                <w:b/>
                <w:sz w:val="16"/>
                <w:szCs w:val="16"/>
              </w:rPr>
              <w:t xml:space="preserve"> del servicio de ortopedia y el </w:t>
            </w:r>
            <w:r w:rsidR="0093640A">
              <w:rPr>
                <w:rFonts w:ascii="Arial" w:hAnsi="Arial" w:cs="Arial"/>
                <w:b/>
                <w:sz w:val="16"/>
                <w:szCs w:val="16"/>
              </w:rPr>
              <w:t>responsable</w:t>
            </w:r>
            <w:r w:rsidRPr="00357046">
              <w:rPr>
                <w:rFonts w:ascii="Arial" w:hAnsi="Arial" w:cs="Arial"/>
                <w:b/>
                <w:sz w:val="16"/>
                <w:szCs w:val="16"/>
              </w:rPr>
              <w:t xml:space="preserve"> de la central de esterilización.</w:t>
            </w:r>
          </w:p>
        </w:tc>
      </w:tr>
      <w:tr w:rsidR="00FC376A" w:rsidRPr="00900DAB" w14:paraId="368B8CF4" w14:textId="77777777" w:rsidTr="00FC376A">
        <w:trPr>
          <w:trHeight w:val="1496"/>
        </w:trPr>
        <w:tc>
          <w:tcPr>
            <w:tcW w:w="538" w:type="dxa"/>
            <w:tcBorders>
              <w:top w:val="double" w:sz="4" w:space="0" w:color="auto"/>
              <w:left w:val="double" w:sz="4" w:space="0" w:color="auto"/>
              <w:bottom w:val="double" w:sz="4" w:space="0" w:color="auto"/>
              <w:right w:val="double" w:sz="4" w:space="0" w:color="auto"/>
            </w:tcBorders>
            <w:vAlign w:val="center"/>
          </w:tcPr>
          <w:p w14:paraId="18CAB709" w14:textId="77777777" w:rsidR="00FC376A" w:rsidRPr="00900DAB" w:rsidRDefault="00FC376A" w:rsidP="00F446F0">
            <w:pPr>
              <w:ind w:right="51"/>
              <w:jc w:val="center"/>
              <w:rPr>
                <w:rFonts w:ascii="Arial" w:hAnsi="Arial" w:cs="Arial"/>
                <w:b/>
                <w:sz w:val="16"/>
                <w:szCs w:val="16"/>
              </w:rPr>
            </w:pPr>
            <w:r w:rsidRPr="00900DAB">
              <w:rPr>
                <w:rFonts w:ascii="Arial" w:hAnsi="Arial" w:cs="Arial"/>
                <w:b/>
                <w:sz w:val="16"/>
                <w:szCs w:val="16"/>
              </w:rPr>
              <w:t>4.</w:t>
            </w:r>
          </w:p>
        </w:tc>
        <w:tc>
          <w:tcPr>
            <w:tcW w:w="9070" w:type="dxa"/>
            <w:tcBorders>
              <w:top w:val="double" w:sz="4" w:space="0" w:color="auto"/>
              <w:left w:val="double" w:sz="4" w:space="0" w:color="auto"/>
              <w:bottom w:val="double" w:sz="4" w:space="0" w:color="auto"/>
              <w:right w:val="double" w:sz="4" w:space="0" w:color="auto"/>
            </w:tcBorders>
          </w:tcPr>
          <w:p w14:paraId="33DC9529" w14:textId="213594FF" w:rsidR="00FC376A" w:rsidRPr="002514BE" w:rsidRDefault="00FC376A" w:rsidP="00F446F0">
            <w:pPr>
              <w:ind w:right="51"/>
              <w:jc w:val="both"/>
              <w:rPr>
                <w:rFonts w:ascii="Arial" w:hAnsi="Arial" w:cs="Arial"/>
                <w:sz w:val="14"/>
                <w:szCs w:val="14"/>
              </w:rPr>
            </w:pPr>
            <w:r w:rsidRPr="002514BE">
              <w:rPr>
                <w:rFonts w:ascii="Arial" w:hAnsi="Arial" w:cs="Arial"/>
                <w:b/>
                <w:sz w:val="14"/>
                <w:szCs w:val="14"/>
              </w:rPr>
              <w:t>PERSONAL DE INSTRUMENTACIÓN que cumpla con los requisitos estipulados en la: CARTA DE COMPROMISO PROFESIONALES EN INSTRUMENTACIÓN QUIRURGICA</w:t>
            </w:r>
            <w:r w:rsidRPr="002514BE">
              <w:rPr>
                <w:rFonts w:ascii="Arial" w:hAnsi="Arial" w:cs="Arial"/>
                <w:sz w:val="14"/>
                <w:szCs w:val="14"/>
              </w:rPr>
              <w:t xml:space="preserve"> </w:t>
            </w:r>
            <w:r w:rsidRPr="002514BE">
              <w:rPr>
                <w:rFonts w:ascii="Arial" w:hAnsi="Arial" w:cs="Arial"/>
                <w:b/>
                <w:sz w:val="14"/>
                <w:szCs w:val="14"/>
              </w:rPr>
              <w:t xml:space="preserve">Anexo No. </w:t>
            </w:r>
            <w:r w:rsidR="00D3286E" w:rsidRPr="002514BE">
              <w:rPr>
                <w:rFonts w:ascii="Arial" w:hAnsi="Arial" w:cs="Arial"/>
                <w:b/>
                <w:sz w:val="14"/>
                <w:szCs w:val="14"/>
              </w:rPr>
              <w:t>1</w:t>
            </w:r>
            <w:r w:rsidRPr="002514BE">
              <w:rPr>
                <w:rFonts w:ascii="Arial" w:hAnsi="Arial" w:cs="Arial"/>
                <w:b/>
                <w:sz w:val="14"/>
                <w:szCs w:val="14"/>
              </w:rPr>
              <w:t xml:space="preserve"> E.</w:t>
            </w:r>
            <w:r w:rsidRPr="002514BE">
              <w:rPr>
                <w:rFonts w:ascii="Arial" w:hAnsi="Arial" w:cs="Arial"/>
                <w:sz w:val="14"/>
                <w:szCs w:val="14"/>
              </w:rPr>
              <w:t xml:space="preserve">  </w:t>
            </w:r>
          </w:p>
          <w:p w14:paraId="305304E9" w14:textId="399FD4D2" w:rsidR="00FC376A" w:rsidRPr="002514BE" w:rsidRDefault="00FC376A" w:rsidP="00F446F0">
            <w:pPr>
              <w:ind w:right="51"/>
              <w:jc w:val="both"/>
              <w:rPr>
                <w:rFonts w:ascii="Calibri" w:hAnsi="Calibri"/>
                <w:color w:val="000000"/>
                <w:sz w:val="14"/>
                <w:szCs w:val="14"/>
                <w:lang w:eastAsia="es-CO"/>
              </w:rPr>
            </w:pPr>
            <w:r w:rsidRPr="002514BE">
              <w:rPr>
                <w:rFonts w:ascii="Arial" w:hAnsi="Arial" w:cs="Arial"/>
                <w:sz w:val="14"/>
                <w:szCs w:val="14"/>
              </w:rPr>
              <w:t>El o</w:t>
            </w:r>
            <w:r w:rsidR="00D3286E" w:rsidRPr="002514BE">
              <w:rPr>
                <w:rFonts w:ascii="Arial" w:hAnsi="Arial" w:cs="Arial"/>
                <w:sz w:val="14"/>
                <w:szCs w:val="14"/>
              </w:rPr>
              <w:t>ferente</w:t>
            </w:r>
            <w:r w:rsidRPr="002514BE">
              <w:rPr>
                <w:rFonts w:ascii="Arial" w:hAnsi="Arial" w:cs="Arial"/>
                <w:sz w:val="14"/>
                <w:szCs w:val="14"/>
              </w:rPr>
              <w:t xml:space="preserve"> enviará un profesional en instrumentación quirúrgica para cada cirugía que se requiera, el cual se encargará de verificar que los insumos necesarios para la cirugía estén completos, en la sala de cirugía dará a conocer el instrumental, señalara los implantes solicitados por el cirujano y</w:t>
            </w:r>
            <w:r w:rsidRPr="002514BE">
              <w:rPr>
                <w:rFonts w:ascii="Arial" w:hAnsi="Arial" w:cs="Arial"/>
                <w:color w:val="000000"/>
                <w:sz w:val="14"/>
                <w:szCs w:val="14"/>
                <w:lang w:eastAsia="es-CO"/>
              </w:rPr>
              <w:t xml:space="preserve"> asesorará a la instrumentadora quirúrgica del hospital central, en el diligenciamiento de la hoja de gasto individual del paciente.</w:t>
            </w:r>
            <w:r w:rsidRPr="002514BE">
              <w:rPr>
                <w:rFonts w:ascii="Calibri" w:hAnsi="Calibri"/>
                <w:color w:val="000000"/>
                <w:sz w:val="14"/>
                <w:szCs w:val="14"/>
                <w:lang w:eastAsia="es-CO"/>
              </w:rPr>
              <w:t xml:space="preserve"> </w:t>
            </w:r>
          </w:p>
          <w:p w14:paraId="7BF02F44" w14:textId="77777777" w:rsidR="00FC376A" w:rsidRPr="002514BE" w:rsidRDefault="00FC376A" w:rsidP="00F446F0">
            <w:pPr>
              <w:ind w:right="51"/>
              <w:jc w:val="both"/>
              <w:rPr>
                <w:rFonts w:ascii="Arial" w:hAnsi="Arial" w:cs="Arial"/>
                <w:sz w:val="14"/>
                <w:szCs w:val="14"/>
              </w:rPr>
            </w:pPr>
            <w:r w:rsidRPr="002514BE">
              <w:rPr>
                <w:rFonts w:ascii="Arial" w:hAnsi="Arial" w:cs="Arial"/>
                <w:b/>
                <w:sz w:val="14"/>
                <w:szCs w:val="14"/>
              </w:rPr>
              <w:t>.</w:t>
            </w:r>
            <w:r w:rsidRPr="002514BE">
              <w:rPr>
                <w:rFonts w:ascii="Arial" w:hAnsi="Arial" w:cs="Arial"/>
                <w:sz w:val="14"/>
                <w:szCs w:val="14"/>
              </w:rPr>
              <w:t xml:space="preserve">  Para cirugía programada el profesional en instrumentación quirúrgica se deberá presentar a la hora exacta de programación y para cirugía de urgencias en un tiempo máximo de 2 horas a partir del llamado.</w:t>
            </w:r>
          </w:p>
          <w:p w14:paraId="13D391C2" w14:textId="3A8FD95C" w:rsidR="00FC376A" w:rsidRPr="002514BE" w:rsidRDefault="00FC376A" w:rsidP="00D3286E">
            <w:pPr>
              <w:ind w:right="51"/>
              <w:jc w:val="both"/>
              <w:rPr>
                <w:rFonts w:ascii="Arial" w:hAnsi="Arial" w:cs="Arial"/>
                <w:sz w:val="14"/>
                <w:szCs w:val="14"/>
              </w:rPr>
            </w:pPr>
            <w:r w:rsidRPr="002514BE">
              <w:rPr>
                <w:rFonts w:ascii="Arial" w:hAnsi="Arial" w:cs="Arial"/>
                <w:sz w:val="14"/>
                <w:szCs w:val="14"/>
              </w:rPr>
              <w:t xml:space="preserve">El personal de instrumentación asignado por el </w:t>
            </w:r>
            <w:r w:rsidR="00D3286E" w:rsidRPr="002514BE">
              <w:rPr>
                <w:rFonts w:ascii="Arial" w:hAnsi="Arial" w:cs="Arial"/>
                <w:sz w:val="14"/>
                <w:szCs w:val="14"/>
              </w:rPr>
              <w:t>oferente</w:t>
            </w:r>
            <w:r w:rsidRPr="002514BE">
              <w:rPr>
                <w:rFonts w:ascii="Arial" w:hAnsi="Arial" w:cs="Arial"/>
                <w:sz w:val="14"/>
                <w:szCs w:val="14"/>
              </w:rPr>
              <w:t xml:space="preserve"> deberá cumplir y seguir los procesos internos de la institución (guías y protocolos que sean necesarios).</w:t>
            </w:r>
          </w:p>
        </w:tc>
      </w:tr>
      <w:tr w:rsidR="00FC376A" w:rsidRPr="00900DAB" w14:paraId="0041D0BB" w14:textId="77777777" w:rsidTr="00FC376A">
        <w:tc>
          <w:tcPr>
            <w:tcW w:w="538" w:type="dxa"/>
            <w:tcBorders>
              <w:top w:val="double" w:sz="4" w:space="0" w:color="auto"/>
              <w:left w:val="double" w:sz="4" w:space="0" w:color="auto"/>
              <w:bottom w:val="double" w:sz="4" w:space="0" w:color="auto"/>
              <w:right w:val="double" w:sz="4" w:space="0" w:color="auto"/>
            </w:tcBorders>
            <w:vAlign w:val="center"/>
          </w:tcPr>
          <w:p w14:paraId="22AB3F70" w14:textId="77777777" w:rsidR="00FC376A" w:rsidRPr="00900DAB" w:rsidRDefault="00FC376A" w:rsidP="00F446F0">
            <w:pPr>
              <w:ind w:right="51"/>
              <w:jc w:val="center"/>
              <w:rPr>
                <w:rFonts w:ascii="Arial" w:hAnsi="Arial" w:cs="Arial"/>
                <w:b/>
                <w:sz w:val="16"/>
                <w:szCs w:val="16"/>
              </w:rPr>
            </w:pPr>
            <w:r w:rsidRPr="00900DAB">
              <w:rPr>
                <w:rFonts w:ascii="Arial" w:hAnsi="Arial" w:cs="Arial"/>
                <w:b/>
                <w:sz w:val="16"/>
                <w:szCs w:val="16"/>
              </w:rPr>
              <w:t>5.</w:t>
            </w:r>
          </w:p>
        </w:tc>
        <w:tc>
          <w:tcPr>
            <w:tcW w:w="9070" w:type="dxa"/>
            <w:tcBorders>
              <w:top w:val="double" w:sz="4" w:space="0" w:color="auto"/>
              <w:left w:val="double" w:sz="4" w:space="0" w:color="auto"/>
              <w:bottom w:val="double" w:sz="4" w:space="0" w:color="auto"/>
              <w:right w:val="double" w:sz="4" w:space="0" w:color="auto"/>
            </w:tcBorders>
          </w:tcPr>
          <w:p w14:paraId="1EAD7A84" w14:textId="691C829E" w:rsidR="00FC376A" w:rsidRPr="000A29A2" w:rsidRDefault="00180BB2" w:rsidP="00180BB2">
            <w:pPr>
              <w:ind w:right="51"/>
              <w:jc w:val="both"/>
              <w:rPr>
                <w:rFonts w:ascii="Arial" w:hAnsi="Arial" w:cs="Arial"/>
                <w:sz w:val="16"/>
                <w:szCs w:val="16"/>
              </w:rPr>
            </w:pPr>
            <w:r w:rsidRPr="00180BB2">
              <w:rPr>
                <w:rFonts w:ascii="Arial" w:hAnsi="Arial" w:cs="Arial"/>
                <w:b/>
                <w:sz w:val="16"/>
                <w:szCs w:val="16"/>
              </w:rPr>
              <w:t>Socialización</w:t>
            </w:r>
            <w:r w:rsidR="00FC376A" w:rsidRPr="00900DAB">
              <w:rPr>
                <w:rFonts w:ascii="Arial" w:hAnsi="Arial" w:cs="Arial"/>
                <w:b/>
                <w:sz w:val="16"/>
                <w:szCs w:val="16"/>
              </w:rPr>
              <w:t>.</w:t>
            </w:r>
            <w:r>
              <w:rPr>
                <w:rFonts w:ascii="Arial" w:hAnsi="Arial" w:cs="Arial"/>
                <w:b/>
                <w:sz w:val="16"/>
                <w:szCs w:val="16"/>
              </w:rPr>
              <w:t xml:space="preserve"> </w:t>
            </w:r>
            <w:r w:rsidRPr="00180BB2">
              <w:rPr>
                <w:rFonts w:ascii="Arial" w:hAnsi="Arial" w:cs="Arial"/>
                <w:sz w:val="16"/>
                <w:szCs w:val="16"/>
              </w:rPr>
              <w:t>Socializar</w:t>
            </w:r>
            <w:r w:rsidR="00FC376A" w:rsidRPr="00900DAB">
              <w:rPr>
                <w:rFonts w:ascii="Arial" w:hAnsi="Arial" w:cs="Arial"/>
                <w:b/>
                <w:sz w:val="16"/>
                <w:szCs w:val="16"/>
              </w:rPr>
              <w:t xml:space="preserve"> </w:t>
            </w:r>
            <w:r w:rsidR="00FC376A" w:rsidRPr="00900DAB">
              <w:rPr>
                <w:rFonts w:ascii="Arial" w:hAnsi="Arial" w:cs="Arial"/>
                <w:sz w:val="16"/>
                <w:szCs w:val="16"/>
              </w:rPr>
              <w:t xml:space="preserve">técnicamente en todo lo referente a los implantes e instrumentales correspondientes, </w:t>
            </w:r>
            <w:r w:rsidR="00D21BFB" w:rsidRPr="00900DAB">
              <w:rPr>
                <w:rFonts w:ascii="Arial" w:hAnsi="Arial" w:cs="Arial"/>
                <w:sz w:val="16"/>
                <w:szCs w:val="16"/>
              </w:rPr>
              <w:t>al personal</w:t>
            </w:r>
            <w:r w:rsidR="00FC376A" w:rsidRPr="00900DAB">
              <w:rPr>
                <w:rFonts w:ascii="Arial" w:hAnsi="Arial" w:cs="Arial"/>
                <w:sz w:val="16"/>
                <w:szCs w:val="16"/>
              </w:rPr>
              <w:t xml:space="preserve"> asistencial y administrativo que intervenga en la recepción, implantación y entrega de los implantes, todas las veces que el supervisor del contrato así lo</w:t>
            </w:r>
            <w:r w:rsidR="00FC376A" w:rsidRPr="00900DAB">
              <w:rPr>
                <w:rFonts w:ascii="Arial" w:hAnsi="Arial" w:cs="Arial"/>
                <w:b/>
                <w:sz w:val="16"/>
                <w:szCs w:val="16"/>
              </w:rPr>
              <w:t xml:space="preserve"> </w:t>
            </w:r>
            <w:r w:rsidR="00FC376A" w:rsidRPr="00900DAB">
              <w:rPr>
                <w:rFonts w:ascii="Arial" w:hAnsi="Arial" w:cs="Arial"/>
                <w:sz w:val="16"/>
                <w:szCs w:val="16"/>
              </w:rPr>
              <w:t>requiera.</w:t>
            </w:r>
          </w:p>
        </w:tc>
      </w:tr>
      <w:tr w:rsidR="00FC376A" w:rsidRPr="004A6A65" w14:paraId="4ABC0622" w14:textId="77777777" w:rsidTr="00FC376A">
        <w:tc>
          <w:tcPr>
            <w:tcW w:w="538" w:type="dxa"/>
            <w:tcBorders>
              <w:top w:val="double" w:sz="4" w:space="0" w:color="auto"/>
              <w:left w:val="double" w:sz="4" w:space="0" w:color="auto"/>
              <w:bottom w:val="double" w:sz="4" w:space="0" w:color="auto"/>
              <w:right w:val="double" w:sz="4" w:space="0" w:color="auto"/>
            </w:tcBorders>
            <w:vAlign w:val="center"/>
          </w:tcPr>
          <w:p w14:paraId="77F140F0" w14:textId="77777777" w:rsidR="00FC376A" w:rsidRPr="004A6A65" w:rsidRDefault="00FC376A" w:rsidP="00F446F0">
            <w:pPr>
              <w:ind w:right="51"/>
              <w:jc w:val="center"/>
              <w:rPr>
                <w:rFonts w:ascii="Arial" w:hAnsi="Arial" w:cs="Arial"/>
                <w:b/>
                <w:sz w:val="16"/>
                <w:szCs w:val="16"/>
              </w:rPr>
            </w:pPr>
            <w:r w:rsidRPr="004A6A65">
              <w:rPr>
                <w:rFonts w:ascii="Arial" w:hAnsi="Arial" w:cs="Arial"/>
                <w:b/>
                <w:sz w:val="16"/>
                <w:szCs w:val="16"/>
              </w:rPr>
              <w:t>6.</w:t>
            </w:r>
          </w:p>
        </w:tc>
        <w:tc>
          <w:tcPr>
            <w:tcW w:w="9070" w:type="dxa"/>
            <w:tcBorders>
              <w:top w:val="double" w:sz="4" w:space="0" w:color="auto"/>
              <w:left w:val="double" w:sz="4" w:space="0" w:color="auto"/>
              <w:bottom w:val="double" w:sz="4" w:space="0" w:color="auto"/>
              <w:right w:val="double" w:sz="4" w:space="0" w:color="auto"/>
            </w:tcBorders>
          </w:tcPr>
          <w:p w14:paraId="7D55416E" w14:textId="16E41E6E" w:rsidR="00FC376A" w:rsidRPr="004A6A65" w:rsidRDefault="00FC376A" w:rsidP="00180BB2">
            <w:pPr>
              <w:ind w:right="51"/>
              <w:jc w:val="both"/>
              <w:rPr>
                <w:rFonts w:ascii="Arial" w:hAnsi="Arial" w:cs="Arial"/>
                <w:sz w:val="16"/>
                <w:szCs w:val="16"/>
              </w:rPr>
            </w:pPr>
            <w:r w:rsidRPr="004A6A65">
              <w:rPr>
                <w:rFonts w:ascii="Arial" w:hAnsi="Arial" w:cs="Arial"/>
                <w:b/>
                <w:sz w:val="16"/>
                <w:szCs w:val="16"/>
              </w:rPr>
              <w:t xml:space="preserve">MANTENIMIENTO. </w:t>
            </w:r>
            <w:r w:rsidRPr="004A6A65">
              <w:rPr>
                <w:rFonts w:ascii="Arial" w:hAnsi="Arial" w:cs="Arial"/>
                <w:sz w:val="16"/>
                <w:szCs w:val="16"/>
              </w:rPr>
              <w:t xml:space="preserve">El mantenimiento y/o reparación de los instrumentales y/o equipos dejados en </w:t>
            </w:r>
            <w:r w:rsidR="00180BB2" w:rsidRPr="004A6A65">
              <w:rPr>
                <w:rFonts w:ascii="Arial" w:hAnsi="Arial" w:cs="Arial"/>
                <w:bCs/>
                <w:sz w:val="16"/>
                <w:szCs w:val="16"/>
              </w:rPr>
              <w:t>apoyo tecnológico</w:t>
            </w:r>
            <w:r w:rsidRPr="004A6A65">
              <w:rPr>
                <w:rFonts w:ascii="Arial" w:hAnsi="Arial" w:cs="Arial"/>
                <w:sz w:val="16"/>
                <w:szCs w:val="16"/>
              </w:rPr>
              <w:t xml:space="preserve"> o como parte de la oferta</w:t>
            </w:r>
            <w:r w:rsidR="00180BB2" w:rsidRPr="004A6A65">
              <w:rPr>
                <w:rFonts w:ascii="Arial" w:hAnsi="Arial" w:cs="Arial"/>
                <w:sz w:val="16"/>
                <w:szCs w:val="16"/>
              </w:rPr>
              <w:t>, estará a cargo del oferente</w:t>
            </w:r>
            <w:r w:rsidRPr="004A6A65">
              <w:rPr>
                <w:rFonts w:ascii="Arial" w:hAnsi="Arial" w:cs="Arial"/>
                <w:sz w:val="16"/>
                <w:szCs w:val="16"/>
              </w:rPr>
              <w:t>.</w:t>
            </w:r>
          </w:p>
        </w:tc>
      </w:tr>
    </w:tbl>
    <w:p w14:paraId="69ACB732" w14:textId="77777777" w:rsidR="00F455D1" w:rsidRPr="004A6A65" w:rsidRDefault="00F455D1" w:rsidP="00B01480">
      <w:pPr>
        <w:pStyle w:val="Textoindependiente"/>
        <w:rPr>
          <w:b/>
          <w:sz w:val="18"/>
          <w:szCs w:val="20"/>
        </w:rPr>
      </w:pPr>
    </w:p>
    <w:p w14:paraId="5A87447D" w14:textId="77777777" w:rsidR="00F455D1" w:rsidRPr="00FC376A" w:rsidRDefault="00F455D1" w:rsidP="00F455D1">
      <w:pPr>
        <w:ind w:right="-57"/>
        <w:jc w:val="both"/>
        <w:rPr>
          <w:rFonts w:ascii="Arial" w:hAnsi="Arial" w:cs="Arial"/>
          <w:iCs/>
          <w:sz w:val="18"/>
          <w:szCs w:val="18"/>
        </w:rPr>
      </w:pPr>
      <w:r w:rsidRPr="004A6A65">
        <w:rPr>
          <w:rFonts w:ascii="Arial" w:hAnsi="Arial" w:cs="Arial"/>
          <w:iCs/>
          <w:sz w:val="18"/>
          <w:szCs w:val="18"/>
        </w:rPr>
        <w:t xml:space="preserve">Declaramos, bajo nuestra responsabilidad personal, y comprometiendo la responsabilidad institucional </w:t>
      </w:r>
      <w:r w:rsidRPr="00FC376A">
        <w:rPr>
          <w:rFonts w:ascii="Arial" w:hAnsi="Arial" w:cs="Arial"/>
          <w:iCs/>
          <w:sz w:val="18"/>
          <w:szCs w:val="18"/>
        </w:rPr>
        <w:t xml:space="preserve">de las personas jurídicas que representamos, que aceptamos TODAS las condiciones generales del servicio arriba enumeradas. </w:t>
      </w:r>
    </w:p>
    <w:p w14:paraId="125B5F82" w14:textId="77777777" w:rsidR="00F455D1" w:rsidRPr="00FC376A" w:rsidRDefault="00F455D1" w:rsidP="00F455D1">
      <w:pPr>
        <w:ind w:right="-57"/>
        <w:jc w:val="both"/>
        <w:rPr>
          <w:rFonts w:ascii="Arial" w:hAnsi="Arial" w:cs="Arial"/>
          <w:iCs/>
          <w:sz w:val="18"/>
          <w:szCs w:val="18"/>
        </w:rPr>
      </w:pPr>
      <w:r w:rsidRPr="00FC376A">
        <w:rPr>
          <w:rFonts w:ascii="Arial" w:hAnsi="Arial" w:cs="Arial"/>
          <w:iCs/>
          <w:sz w:val="18"/>
          <w:szCs w:val="18"/>
        </w:rPr>
        <w:t xml:space="preserve">      </w:t>
      </w:r>
    </w:p>
    <w:p w14:paraId="566BA783" w14:textId="0BAC726C" w:rsidR="00F455D1" w:rsidRPr="00FC376A" w:rsidRDefault="00F455D1" w:rsidP="00F455D1">
      <w:pPr>
        <w:rPr>
          <w:rFonts w:ascii="Arial" w:hAnsi="Arial" w:cs="Arial"/>
          <w:b/>
          <w:sz w:val="18"/>
          <w:szCs w:val="18"/>
        </w:rPr>
      </w:pPr>
      <w:r w:rsidRPr="00FC376A">
        <w:rPr>
          <w:rFonts w:ascii="Arial" w:hAnsi="Arial" w:cs="Arial"/>
          <w:b/>
          <w:sz w:val="18"/>
          <w:szCs w:val="18"/>
        </w:rPr>
        <w:t>NOMBRE DEL PROPONENTE:</w:t>
      </w:r>
    </w:p>
    <w:p w14:paraId="3678B613" w14:textId="47ED5FE3" w:rsidR="00F455D1" w:rsidRPr="00FC376A" w:rsidRDefault="00F455D1" w:rsidP="00F455D1">
      <w:pPr>
        <w:rPr>
          <w:rFonts w:ascii="Arial" w:hAnsi="Arial" w:cs="Arial"/>
          <w:b/>
          <w:sz w:val="18"/>
          <w:szCs w:val="18"/>
        </w:rPr>
      </w:pPr>
      <w:r w:rsidRPr="00FC376A">
        <w:rPr>
          <w:rFonts w:ascii="Arial" w:hAnsi="Arial" w:cs="Arial"/>
          <w:b/>
          <w:sz w:val="18"/>
          <w:szCs w:val="18"/>
        </w:rPr>
        <w:t>NIT o C.C.:</w:t>
      </w:r>
    </w:p>
    <w:p w14:paraId="6DD04456" w14:textId="4513AE49" w:rsidR="00F455D1" w:rsidRPr="00FC376A" w:rsidRDefault="00F455D1" w:rsidP="00F455D1">
      <w:pPr>
        <w:rPr>
          <w:rFonts w:ascii="Arial" w:hAnsi="Arial" w:cs="Arial"/>
          <w:b/>
          <w:sz w:val="18"/>
          <w:szCs w:val="18"/>
        </w:rPr>
      </w:pPr>
      <w:r w:rsidRPr="00FC376A">
        <w:rPr>
          <w:rFonts w:ascii="Arial" w:hAnsi="Arial" w:cs="Arial"/>
          <w:b/>
          <w:sz w:val="18"/>
          <w:szCs w:val="18"/>
        </w:rPr>
        <w:t>NOMBRE DEL REPRESENTANTE LEGAL:</w:t>
      </w:r>
    </w:p>
    <w:p w14:paraId="7F83DE17" w14:textId="001BC9A7" w:rsidR="00F455D1" w:rsidRPr="00FC376A" w:rsidRDefault="00F455D1" w:rsidP="00F455D1">
      <w:pPr>
        <w:rPr>
          <w:rFonts w:ascii="Arial" w:hAnsi="Arial" w:cs="Arial"/>
          <w:b/>
          <w:sz w:val="18"/>
          <w:szCs w:val="18"/>
        </w:rPr>
      </w:pPr>
      <w:r w:rsidRPr="00FC376A">
        <w:rPr>
          <w:rFonts w:ascii="Arial" w:hAnsi="Arial" w:cs="Arial"/>
          <w:b/>
          <w:sz w:val="18"/>
          <w:szCs w:val="18"/>
        </w:rPr>
        <w:t>C.C.:</w:t>
      </w:r>
    </w:p>
    <w:p w14:paraId="00EC26E0" w14:textId="77777777" w:rsidR="00F455D1" w:rsidRPr="00FC376A" w:rsidRDefault="00F455D1" w:rsidP="00F455D1">
      <w:pPr>
        <w:rPr>
          <w:rFonts w:ascii="Arial" w:hAnsi="Arial" w:cs="Arial"/>
          <w:b/>
          <w:sz w:val="18"/>
          <w:szCs w:val="18"/>
        </w:rPr>
      </w:pPr>
      <w:r w:rsidRPr="00FC376A">
        <w:rPr>
          <w:rFonts w:ascii="Arial" w:hAnsi="Arial" w:cs="Arial"/>
          <w:b/>
          <w:sz w:val="18"/>
          <w:szCs w:val="18"/>
        </w:rPr>
        <w:t>FIRMA DEL REPRESENTANTE LEGAL:</w:t>
      </w:r>
    </w:p>
    <w:p w14:paraId="41952903" w14:textId="708CCEF2" w:rsidR="00F455D1" w:rsidRPr="00FC376A" w:rsidRDefault="00F455D1" w:rsidP="00F455D1">
      <w:pPr>
        <w:rPr>
          <w:rFonts w:ascii="Arial" w:hAnsi="Arial" w:cs="Arial"/>
          <w:b/>
          <w:sz w:val="18"/>
          <w:szCs w:val="18"/>
        </w:rPr>
      </w:pPr>
      <w:r w:rsidRPr="00FC376A">
        <w:rPr>
          <w:rFonts w:ascii="Arial" w:hAnsi="Arial" w:cs="Arial"/>
          <w:b/>
          <w:sz w:val="18"/>
          <w:szCs w:val="18"/>
        </w:rPr>
        <w:t>DIRECCIÓN:</w:t>
      </w:r>
    </w:p>
    <w:p w14:paraId="12532472" w14:textId="0589F459" w:rsidR="00F455D1" w:rsidRPr="00FC376A" w:rsidRDefault="00F455D1" w:rsidP="00F455D1">
      <w:pPr>
        <w:rPr>
          <w:rFonts w:ascii="Arial" w:hAnsi="Arial" w:cs="Arial"/>
          <w:b/>
          <w:sz w:val="18"/>
          <w:szCs w:val="18"/>
        </w:rPr>
      </w:pPr>
      <w:r w:rsidRPr="00FC376A">
        <w:rPr>
          <w:rFonts w:ascii="Arial" w:hAnsi="Arial" w:cs="Arial"/>
          <w:b/>
          <w:sz w:val="18"/>
          <w:szCs w:val="18"/>
        </w:rPr>
        <w:t>TELÉFONO:</w:t>
      </w:r>
    </w:p>
    <w:p w14:paraId="1AA9E06A" w14:textId="45EB37F0" w:rsidR="00F455D1" w:rsidRPr="00F455D1" w:rsidRDefault="00F455D1" w:rsidP="00F455D1">
      <w:pPr>
        <w:rPr>
          <w:rFonts w:ascii="Arial" w:hAnsi="Arial" w:cs="Arial"/>
          <w:b/>
          <w:sz w:val="20"/>
          <w:szCs w:val="20"/>
        </w:rPr>
      </w:pPr>
      <w:r w:rsidRPr="00FC376A">
        <w:rPr>
          <w:rFonts w:ascii="Arial" w:hAnsi="Arial" w:cs="Arial"/>
          <w:b/>
          <w:sz w:val="18"/>
          <w:szCs w:val="18"/>
        </w:rPr>
        <w:t>E-MAIL</w:t>
      </w:r>
      <w:r w:rsidRPr="00FC376A">
        <w:rPr>
          <w:rFonts w:ascii="Arial" w:hAnsi="Arial" w:cs="Arial"/>
          <w:b/>
          <w:sz w:val="18"/>
          <w:szCs w:val="18"/>
        </w:rPr>
        <w:tab/>
        <w:t>:</w:t>
      </w:r>
    </w:p>
    <w:p w14:paraId="0213026D" w14:textId="77777777" w:rsidR="00F455D1" w:rsidRDefault="00F455D1" w:rsidP="00F455D1">
      <w:pPr>
        <w:ind w:right="51"/>
        <w:jc w:val="center"/>
        <w:rPr>
          <w:rFonts w:ascii="Arial" w:hAnsi="Arial" w:cs="Arial"/>
          <w:b/>
          <w:sz w:val="20"/>
          <w:szCs w:val="20"/>
        </w:rPr>
      </w:pPr>
    </w:p>
    <w:p w14:paraId="6AFF6595" w14:textId="77777777" w:rsidR="00F455D1" w:rsidRDefault="00AA2DBC" w:rsidP="00F455D1">
      <w:pPr>
        <w:ind w:right="51"/>
        <w:jc w:val="center"/>
        <w:rPr>
          <w:rFonts w:ascii="Arial" w:hAnsi="Arial" w:cs="Arial"/>
          <w:b/>
          <w:sz w:val="20"/>
          <w:szCs w:val="20"/>
        </w:rPr>
      </w:pPr>
      <w:r>
        <w:rPr>
          <w:rFonts w:ascii="Arial" w:hAnsi="Arial" w:cs="Arial"/>
          <w:b/>
          <w:sz w:val="20"/>
          <w:szCs w:val="20"/>
        </w:rPr>
        <w:t>ANEXO No. 1</w:t>
      </w:r>
      <w:r w:rsidR="00F455D1" w:rsidRPr="006976A5">
        <w:rPr>
          <w:rFonts w:ascii="Arial" w:hAnsi="Arial" w:cs="Arial"/>
          <w:b/>
          <w:sz w:val="20"/>
          <w:szCs w:val="20"/>
        </w:rPr>
        <w:t>E</w:t>
      </w:r>
    </w:p>
    <w:p w14:paraId="62E9022F" w14:textId="77777777" w:rsidR="00F455D1" w:rsidRPr="006976A5" w:rsidRDefault="00F455D1" w:rsidP="00F455D1">
      <w:pPr>
        <w:ind w:right="51"/>
        <w:jc w:val="center"/>
        <w:rPr>
          <w:rFonts w:ascii="Arial" w:hAnsi="Arial" w:cs="Arial"/>
          <w:b/>
          <w:sz w:val="20"/>
          <w:szCs w:val="20"/>
        </w:rPr>
      </w:pPr>
    </w:p>
    <w:p w14:paraId="2005A50F" w14:textId="50EC9910" w:rsidR="00F455D1" w:rsidRPr="006976A5" w:rsidRDefault="00F455D1" w:rsidP="00F455D1">
      <w:pPr>
        <w:ind w:right="51"/>
        <w:jc w:val="center"/>
        <w:rPr>
          <w:rFonts w:ascii="Arial" w:hAnsi="Arial" w:cs="Arial"/>
          <w:b/>
          <w:sz w:val="20"/>
          <w:szCs w:val="20"/>
        </w:rPr>
      </w:pPr>
      <w:r w:rsidRPr="006976A5">
        <w:rPr>
          <w:rFonts w:ascii="Arial" w:hAnsi="Arial" w:cs="Arial"/>
          <w:b/>
          <w:sz w:val="20"/>
          <w:szCs w:val="20"/>
        </w:rPr>
        <w:t>CARTA DE COMPROMISO PROFESIONALES EN INSTRUMENTACIÓN QUIRURGICA</w:t>
      </w:r>
    </w:p>
    <w:p w14:paraId="1399FE14" w14:textId="77777777" w:rsidR="00F455D1" w:rsidRPr="006976A5" w:rsidRDefault="00F455D1" w:rsidP="00F455D1">
      <w:pPr>
        <w:ind w:right="51"/>
        <w:jc w:val="both"/>
        <w:rPr>
          <w:rFonts w:ascii="Arial" w:hAnsi="Arial" w:cs="Arial"/>
          <w:sz w:val="20"/>
          <w:szCs w:val="20"/>
        </w:rPr>
      </w:pPr>
    </w:p>
    <w:p w14:paraId="15B4FFA3" w14:textId="77777777" w:rsidR="00F455D1" w:rsidRPr="006976A5" w:rsidRDefault="00F455D1" w:rsidP="00F455D1">
      <w:pPr>
        <w:ind w:right="51"/>
        <w:jc w:val="both"/>
        <w:rPr>
          <w:rFonts w:ascii="Arial" w:hAnsi="Arial" w:cs="Arial"/>
          <w:sz w:val="20"/>
          <w:szCs w:val="20"/>
        </w:rPr>
      </w:pPr>
    </w:p>
    <w:p w14:paraId="5BBFD6CC" w14:textId="77777777" w:rsidR="00F455D1" w:rsidRPr="006976A5" w:rsidRDefault="00F455D1" w:rsidP="00F455D1">
      <w:pPr>
        <w:ind w:right="99"/>
        <w:jc w:val="both"/>
        <w:rPr>
          <w:rFonts w:ascii="Arial" w:hAnsi="Arial" w:cs="Arial"/>
          <w:sz w:val="20"/>
          <w:szCs w:val="20"/>
        </w:rPr>
      </w:pPr>
    </w:p>
    <w:p w14:paraId="69A02DFE" w14:textId="06BCCF72" w:rsidR="00F455D1" w:rsidRPr="006976A5" w:rsidRDefault="00F455D1" w:rsidP="00F455D1">
      <w:pPr>
        <w:ind w:right="99"/>
        <w:jc w:val="both"/>
        <w:rPr>
          <w:rFonts w:ascii="Arial" w:hAnsi="Arial" w:cs="Arial"/>
          <w:sz w:val="20"/>
          <w:szCs w:val="20"/>
        </w:rPr>
      </w:pPr>
      <w:r w:rsidRPr="006976A5">
        <w:rPr>
          <w:rFonts w:ascii="Arial" w:hAnsi="Arial" w:cs="Arial"/>
          <w:b/>
          <w:sz w:val="20"/>
          <w:szCs w:val="20"/>
        </w:rPr>
        <w:t>Yo____________________________________________</w:t>
      </w:r>
      <w:r w:rsidRPr="006976A5">
        <w:rPr>
          <w:rFonts w:ascii="Arial" w:hAnsi="Arial" w:cs="Arial"/>
          <w:sz w:val="20"/>
          <w:szCs w:val="20"/>
        </w:rPr>
        <w:t xml:space="preserve"> en mi calidad de Representante Legal de la firma_</w:t>
      </w:r>
      <w:r w:rsidRPr="006976A5">
        <w:rPr>
          <w:rFonts w:ascii="Arial" w:hAnsi="Arial" w:cs="Arial"/>
          <w:b/>
          <w:sz w:val="20"/>
          <w:szCs w:val="20"/>
        </w:rPr>
        <w:t>______________________________</w:t>
      </w:r>
      <w:r w:rsidRPr="006976A5">
        <w:rPr>
          <w:rFonts w:ascii="Arial" w:hAnsi="Arial" w:cs="Arial"/>
          <w:sz w:val="20"/>
          <w:szCs w:val="20"/>
        </w:rPr>
        <w:t xml:space="preserve">, certifico bajo la gravedad del juramento que cuento con el </w:t>
      </w:r>
      <w:r w:rsidRPr="006976A5">
        <w:rPr>
          <w:rFonts w:ascii="Arial" w:hAnsi="Arial" w:cs="Arial"/>
          <w:b/>
          <w:sz w:val="20"/>
          <w:szCs w:val="20"/>
        </w:rPr>
        <w:t>RECURSO HUMANO</w:t>
      </w:r>
      <w:r w:rsidRPr="006976A5">
        <w:rPr>
          <w:rFonts w:ascii="Arial" w:hAnsi="Arial" w:cs="Arial"/>
          <w:sz w:val="20"/>
          <w:szCs w:val="20"/>
        </w:rPr>
        <w:t xml:space="preserve"> solicitado </w:t>
      </w:r>
      <w:r w:rsidRPr="004A6A65">
        <w:rPr>
          <w:rFonts w:ascii="Arial" w:hAnsi="Arial" w:cs="Arial"/>
          <w:sz w:val="20"/>
          <w:szCs w:val="20"/>
        </w:rPr>
        <w:t xml:space="preserve">en el proceso de contratación </w:t>
      </w:r>
      <w:r w:rsidRPr="004A6A65">
        <w:rPr>
          <w:rFonts w:ascii="Arial" w:hAnsi="Arial" w:cs="Arial"/>
          <w:b/>
          <w:sz w:val="20"/>
          <w:szCs w:val="20"/>
        </w:rPr>
        <w:t xml:space="preserve">PN </w:t>
      </w:r>
      <w:r w:rsidR="00904220" w:rsidRPr="004A6A65">
        <w:rPr>
          <w:rFonts w:ascii="Arial" w:hAnsi="Arial" w:cs="Arial"/>
          <w:b/>
          <w:sz w:val="20"/>
          <w:szCs w:val="20"/>
        </w:rPr>
        <w:t>HOCEN</w:t>
      </w:r>
      <w:r w:rsidR="00FC376A" w:rsidRPr="004A6A65">
        <w:rPr>
          <w:rFonts w:ascii="Arial" w:hAnsi="Arial" w:cs="Arial"/>
          <w:b/>
          <w:sz w:val="20"/>
          <w:szCs w:val="20"/>
        </w:rPr>
        <w:t xml:space="preserve"> LI 002 - 2020</w:t>
      </w:r>
      <w:r w:rsidRPr="004A6A65">
        <w:rPr>
          <w:rFonts w:ascii="Arial" w:hAnsi="Arial" w:cs="Arial"/>
          <w:b/>
          <w:sz w:val="20"/>
          <w:szCs w:val="20"/>
        </w:rPr>
        <w:t xml:space="preserve"> _________________________________,</w:t>
      </w:r>
      <w:r w:rsidRPr="004A6A65">
        <w:rPr>
          <w:rFonts w:ascii="Arial" w:hAnsi="Arial" w:cs="Arial"/>
          <w:sz w:val="20"/>
          <w:szCs w:val="20"/>
        </w:rPr>
        <w:t xml:space="preserve"> el cual cumple con la formación académica y experiencia requerida al igual que cumplirá con las </w:t>
      </w:r>
      <w:r w:rsidR="00FC5E03" w:rsidRPr="004A6A65">
        <w:rPr>
          <w:rFonts w:ascii="Arial" w:hAnsi="Arial" w:cs="Arial"/>
          <w:sz w:val="20"/>
          <w:szCs w:val="20"/>
        </w:rPr>
        <w:t>actividades</w:t>
      </w:r>
      <w:r w:rsidRPr="004A6A65">
        <w:rPr>
          <w:rFonts w:ascii="Arial" w:hAnsi="Arial" w:cs="Arial"/>
          <w:sz w:val="20"/>
          <w:szCs w:val="20"/>
        </w:rPr>
        <w:t xml:space="preserve"> a realizar estipuladas en el </w:t>
      </w:r>
      <w:r w:rsidRPr="004A6A65">
        <w:rPr>
          <w:rFonts w:ascii="Arial" w:hAnsi="Arial" w:cs="Arial"/>
          <w:b/>
          <w:sz w:val="20"/>
          <w:szCs w:val="20"/>
        </w:rPr>
        <w:t xml:space="preserve">numeral 4 del Anexo No. </w:t>
      </w:r>
      <w:r w:rsidR="00A318C5" w:rsidRPr="004A6A65">
        <w:rPr>
          <w:rFonts w:ascii="Arial" w:hAnsi="Arial" w:cs="Arial"/>
          <w:b/>
          <w:sz w:val="20"/>
          <w:szCs w:val="20"/>
        </w:rPr>
        <w:t>1</w:t>
      </w:r>
      <w:r w:rsidRPr="004A6A65">
        <w:rPr>
          <w:rFonts w:ascii="Arial" w:hAnsi="Arial" w:cs="Arial"/>
          <w:b/>
          <w:sz w:val="20"/>
          <w:szCs w:val="20"/>
        </w:rPr>
        <w:t xml:space="preserve">D </w:t>
      </w:r>
      <w:r w:rsidR="00FC376A" w:rsidRPr="004A6A65">
        <w:rPr>
          <w:rFonts w:ascii="Arial" w:hAnsi="Arial" w:cs="Arial"/>
          <w:b/>
          <w:sz w:val="20"/>
          <w:szCs w:val="20"/>
        </w:rPr>
        <w:t>CONDICIONES GENERALES DEL SUMINISTRO</w:t>
      </w:r>
      <w:r w:rsidRPr="004A6A65">
        <w:rPr>
          <w:rFonts w:ascii="Arial" w:hAnsi="Arial" w:cs="Arial"/>
          <w:sz w:val="22"/>
          <w:szCs w:val="22"/>
        </w:rPr>
        <w:t xml:space="preserve"> </w:t>
      </w:r>
      <w:r w:rsidRPr="004A6A65">
        <w:rPr>
          <w:rFonts w:ascii="Arial" w:hAnsi="Arial" w:cs="Arial"/>
          <w:sz w:val="20"/>
          <w:szCs w:val="20"/>
        </w:rPr>
        <w:t xml:space="preserve">del </w:t>
      </w:r>
      <w:r w:rsidRPr="006976A5">
        <w:rPr>
          <w:rFonts w:ascii="Arial" w:hAnsi="Arial" w:cs="Arial"/>
          <w:sz w:val="20"/>
          <w:szCs w:val="20"/>
        </w:rPr>
        <w:t xml:space="preserve">presente proceso de selección, </w:t>
      </w:r>
    </w:p>
    <w:p w14:paraId="411159F7" w14:textId="77777777" w:rsidR="00F455D1" w:rsidRPr="006976A5" w:rsidRDefault="00F455D1" w:rsidP="00F455D1">
      <w:pPr>
        <w:ind w:right="99"/>
        <w:jc w:val="both"/>
        <w:rPr>
          <w:rFonts w:ascii="Arial" w:hAnsi="Arial" w:cs="Arial"/>
          <w:sz w:val="20"/>
          <w:szCs w:val="20"/>
        </w:rPr>
      </w:pPr>
    </w:p>
    <w:p w14:paraId="51B539C3" w14:textId="77777777" w:rsidR="00F455D1" w:rsidRPr="006976A5" w:rsidRDefault="00F455D1" w:rsidP="00F455D1">
      <w:pPr>
        <w:ind w:right="99"/>
        <w:jc w:val="both"/>
        <w:rPr>
          <w:rFonts w:ascii="Arial" w:hAnsi="Arial" w:cs="Arial"/>
          <w:sz w:val="20"/>
          <w:szCs w:val="20"/>
        </w:rPr>
      </w:pPr>
      <w:r w:rsidRPr="006976A5">
        <w:rPr>
          <w:rFonts w:ascii="Arial" w:hAnsi="Arial" w:cs="Arial"/>
          <w:sz w:val="20"/>
          <w:szCs w:val="20"/>
        </w:rPr>
        <w:t>Así mismo en el caso de ser favorecido con la adjudicación de algún grupo, anexare las hojas de vida del Recurso Humano Ofrecido, con el fin de que se verifiquen las condiciones solicitadas.</w:t>
      </w:r>
    </w:p>
    <w:p w14:paraId="3075D04C" w14:textId="77777777" w:rsidR="00F455D1" w:rsidRPr="006976A5" w:rsidRDefault="00F455D1" w:rsidP="00F455D1">
      <w:pPr>
        <w:ind w:right="99"/>
        <w:jc w:val="both"/>
        <w:rPr>
          <w:rFonts w:ascii="Arial" w:hAnsi="Arial" w:cs="Arial"/>
          <w:sz w:val="20"/>
          <w:szCs w:val="20"/>
        </w:rPr>
      </w:pPr>
    </w:p>
    <w:p w14:paraId="32C4C103" w14:textId="0EF71597" w:rsidR="00F455D1" w:rsidRPr="006976A5" w:rsidRDefault="00E2508A" w:rsidP="00F455D1">
      <w:pPr>
        <w:ind w:right="99"/>
        <w:jc w:val="both"/>
        <w:rPr>
          <w:rFonts w:ascii="Arial" w:hAnsi="Arial" w:cs="Arial"/>
          <w:sz w:val="20"/>
          <w:szCs w:val="20"/>
        </w:rPr>
      </w:pPr>
      <w:r w:rsidRPr="00E2508A">
        <w:rPr>
          <w:rFonts w:ascii="Arial" w:hAnsi="Arial" w:cs="Arial"/>
          <w:sz w:val="20"/>
          <w:szCs w:val="20"/>
        </w:rPr>
        <w:t>El Hospital Central</w:t>
      </w:r>
      <w:r w:rsidR="00F455D1" w:rsidRPr="006976A5">
        <w:rPr>
          <w:rFonts w:ascii="Arial" w:hAnsi="Arial" w:cs="Arial"/>
          <w:sz w:val="20"/>
          <w:szCs w:val="20"/>
        </w:rPr>
        <w:t xml:space="preserve"> se reserva el derecho de verificar la información que se encuentra respaldada con la presente carta de compromiso.</w:t>
      </w:r>
    </w:p>
    <w:p w14:paraId="412D5BEB" w14:textId="77777777" w:rsidR="00F455D1" w:rsidRPr="006976A5" w:rsidRDefault="00F455D1" w:rsidP="00F455D1">
      <w:pPr>
        <w:ind w:right="99"/>
        <w:jc w:val="center"/>
        <w:rPr>
          <w:rFonts w:ascii="Arial" w:hAnsi="Arial" w:cs="Arial"/>
          <w:b/>
          <w:sz w:val="20"/>
          <w:szCs w:val="20"/>
        </w:rPr>
      </w:pPr>
    </w:p>
    <w:p w14:paraId="042C1952" w14:textId="77777777" w:rsidR="00F455D1" w:rsidRPr="00F455D1" w:rsidRDefault="00F455D1" w:rsidP="00F455D1">
      <w:pPr>
        <w:rPr>
          <w:rFonts w:ascii="Arial" w:hAnsi="Arial" w:cs="Arial"/>
          <w:b/>
          <w:sz w:val="20"/>
          <w:szCs w:val="16"/>
        </w:rPr>
      </w:pPr>
      <w:r w:rsidRPr="00F455D1">
        <w:rPr>
          <w:rFonts w:ascii="Arial" w:hAnsi="Arial" w:cs="Arial"/>
          <w:b/>
          <w:sz w:val="20"/>
          <w:szCs w:val="16"/>
        </w:rPr>
        <w:t>NOMBRE DEL PROPONENTE</w:t>
      </w:r>
      <w:r w:rsidRPr="00F455D1">
        <w:rPr>
          <w:rFonts w:ascii="Arial" w:hAnsi="Arial" w:cs="Arial"/>
          <w:b/>
          <w:sz w:val="20"/>
          <w:szCs w:val="16"/>
        </w:rPr>
        <w:tab/>
        <w:t>:</w:t>
      </w:r>
    </w:p>
    <w:p w14:paraId="2AD41530" w14:textId="77777777" w:rsidR="00F455D1" w:rsidRPr="00F455D1" w:rsidRDefault="00F455D1" w:rsidP="00F455D1">
      <w:pPr>
        <w:rPr>
          <w:rFonts w:ascii="Arial" w:hAnsi="Arial" w:cs="Arial"/>
          <w:b/>
          <w:sz w:val="20"/>
          <w:szCs w:val="16"/>
        </w:rPr>
      </w:pPr>
    </w:p>
    <w:p w14:paraId="253DA755" w14:textId="2F71EBF7" w:rsidR="00F455D1" w:rsidRPr="00F455D1" w:rsidRDefault="0035456F" w:rsidP="00F455D1">
      <w:pPr>
        <w:rPr>
          <w:rFonts w:ascii="Arial" w:hAnsi="Arial" w:cs="Arial"/>
          <w:b/>
          <w:sz w:val="20"/>
          <w:szCs w:val="16"/>
        </w:rPr>
      </w:pPr>
      <w:r>
        <w:rPr>
          <w:rFonts w:ascii="Arial" w:hAnsi="Arial" w:cs="Arial"/>
          <w:b/>
          <w:sz w:val="20"/>
          <w:szCs w:val="16"/>
        </w:rPr>
        <w:t>NIT o C.C.</w:t>
      </w:r>
      <w:r w:rsidR="00F455D1" w:rsidRPr="00F455D1">
        <w:rPr>
          <w:rFonts w:ascii="Arial" w:hAnsi="Arial" w:cs="Arial"/>
          <w:b/>
          <w:sz w:val="20"/>
          <w:szCs w:val="16"/>
        </w:rPr>
        <w:t>:</w:t>
      </w:r>
    </w:p>
    <w:p w14:paraId="49493A00" w14:textId="77777777" w:rsidR="00F455D1" w:rsidRPr="00F455D1" w:rsidRDefault="00F455D1" w:rsidP="00F455D1">
      <w:pPr>
        <w:rPr>
          <w:rFonts w:ascii="Arial" w:hAnsi="Arial" w:cs="Arial"/>
          <w:b/>
          <w:sz w:val="20"/>
          <w:szCs w:val="16"/>
        </w:rPr>
      </w:pPr>
    </w:p>
    <w:p w14:paraId="1942EED7" w14:textId="77777777" w:rsidR="00F455D1" w:rsidRPr="00F455D1" w:rsidRDefault="00F455D1" w:rsidP="00F455D1">
      <w:pPr>
        <w:rPr>
          <w:rFonts w:ascii="Arial" w:hAnsi="Arial" w:cs="Arial"/>
          <w:b/>
          <w:sz w:val="20"/>
          <w:szCs w:val="16"/>
        </w:rPr>
      </w:pPr>
      <w:r w:rsidRPr="00F455D1">
        <w:rPr>
          <w:rFonts w:ascii="Arial" w:hAnsi="Arial" w:cs="Arial"/>
          <w:b/>
          <w:sz w:val="20"/>
          <w:szCs w:val="16"/>
        </w:rPr>
        <w:t xml:space="preserve">NOMBRE DEL </w:t>
      </w:r>
      <w:proofErr w:type="gramStart"/>
      <w:r w:rsidRPr="00F455D1">
        <w:rPr>
          <w:rFonts w:ascii="Arial" w:hAnsi="Arial" w:cs="Arial"/>
          <w:b/>
          <w:sz w:val="20"/>
          <w:szCs w:val="16"/>
        </w:rPr>
        <w:t>REPRESENTANTE  LEGAL</w:t>
      </w:r>
      <w:proofErr w:type="gramEnd"/>
      <w:r w:rsidRPr="00F455D1">
        <w:rPr>
          <w:rFonts w:ascii="Arial" w:hAnsi="Arial" w:cs="Arial"/>
          <w:b/>
          <w:sz w:val="20"/>
          <w:szCs w:val="16"/>
        </w:rPr>
        <w:t>:</w:t>
      </w:r>
    </w:p>
    <w:p w14:paraId="37D1639B" w14:textId="77777777" w:rsidR="00F455D1" w:rsidRPr="00F455D1" w:rsidRDefault="00F455D1" w:rsidP="00F455D1">
      <w:pPr>
        <w:rPr>
          <w:rFonts w:ascii="Arial" w:hAnsi="Arial" w:cs="Arial"/>
          <w:b/>
          <w:sz w:val="20"/>
          <w:szCs w:val="16"/>
        </w:rPr>
      </w:pPr>
    </w:p>
    <w:p w14:paraId="76E6FF4E" w14:textId="0E303611" w:rsidR="00F455D1" w:rsidRPr="00F455D1" w:rsidRDefault="0035456F" w:rsidP="00F455D1">
      <w:pPr>
        <w:rPr>
          <w:rFonts w:ascii="Arial" w:hAnsi="Arial" w:cs="Arial"/>
          <w:b/>
          <w:sz w:val="20"/>
          <w:szCs w:val="16"/>
        </w:rPr>
      </w:pPr>
      <w:r>
        <w:rPr>
          <w:rFonts w:ascii="Arial" w:hAnsi="Arial" w:cs="Arial"/>
          <w:b/>
          <w:sz w:val="20"/>
          <w:szCs w:val="16"/>
        </w:rPr>
        <w:t>C.C.</w:t>
      </w:r>
      <w:r w:rsidR="00F455D1" w:rsidRPr="00F455D1">
        <w:rPr>
          <w:rFonts w:ascii="Arial" w:hAnsi="Arial" w:cs="Arial"/>
          <w:b/>
          <w:sz w:val="20"/>
          <w:szCs w:val="16"/>
        </w:rPr>
        <w:t>:</w:t>
      </w:r>
    </w:p>
    <w:p w14:paraId="16DD56EA" w14:textId="77777777" w:rsidR="00F455D1" w:rsidRPr="00F455D1" w:rsidRDefault="00F455D1" w:rsidP="00F455D1">
      <w:pPr>
        <w:rPr>
          <w:rFonts w:ascii="Arial" w:hAnsi="Arial" w:cs="Arial"/>
          <w:b/>
          <w:sz w:val="20"/>
          <w:szCs w:val="16"/>
        </w:rPr>
      </w:pPr>
    </w:p>
    <w:p w14:paraId="445C00FC" w14:textId="77777777" w:rsidR="00F455D1" w:rsidRPr="00F455D1" w:rsidRDefault="00F455D1" w:rsidP="00F455D1">
      <w:pPr>
        <w:rPr>
          <w:rFonts w:ascii="Arial" w:hAnsi="Arial" w:cs="Arial"/>
          <w:b/>
          <w:sz w:val="20"/>
          <w:szCs w:val="16"/>
        </w:rPr>
      </w:pPr>
      <w:r w:rsidRPr="00F455D1">
        <w:rPr>
          <w:rFonts w:ascii="Arial" w:hAnsi="Arial" w:cs="Arial"/>
          <w:b/>
          <w:sz w:val="20"/>
          <w:szCs w:val="16"/>
        </w:rPr>
        <w:t>FIRMA DEL REPRESENTANTE LEGAL:</w:t>
      </w:r>
    </w:p>
    <w:p w14:paraId="189EA34F" w14:textId="77777777" w:rsidR="00F455D1" w:rsidRPr="00F455D1" w:rsidRDefault="00F455D1" w:rsidP="00F455D1">
      <w:pPr>
        <w:rPr>
          <w:rFonts w:ascii="Arial" w:hAnsi="Arial" w:cs="Arial"/>
          <w:b/>
          <w:sz w:val="20"/>
          <w:szCs w:val="16"/>
        </w:rPr>
      </w:pPr>
    </w:p>
    <w:p w14:paraId="18EBC66C" w14:textId="388E63AB" w:rsidR="00F455D1" w:rsidRPr="00F455D1" w:rsidRDefault="0035456F" w:rsidP="00F455D1">
      <w:pPr>
        <w:rPr>
          <w:rFonts w:ascii="Arial" w:hAnsi="Arial" w:cs="Arial"/>
          <w:b/>
          <w:sz w:val="20"/>
          <w:szCs w:val="16"/>
        </w:rPr>
      </w:pPr>
      <w:r>
        <w:rPr>
          <w:rFonts w:ascii="Arial" w:hAnsi="Arial" w:cs="Arial"/>
          <w:b/>
          <w:sz w:val="20"/>
          <w:szCs w:val="16"/>
        </w:rPr>
        <w:t>DIRECCIÓN</w:t>
      </w:r>
      <w:r w:rsidR="00F455D1" w:rsidRPr="00F455D1">
        <w:rPr>
          <w:rFonts w:ascii="Arial" w:hAnsi="Arial" w:cs="Arial"/>
          <w:b/>
          <w:sz w:val="20"/>
          <w:szCs w:val="16"/>
        </w:rPr>
        <w:t>:</w:t>
      </w:r>
    </w:p>
    <w:p w14:paraId="2827E3F8" w14:textId="77777777" w:rsidR="00F455D1" w:rsidRPr="00F455D1" w:rsidRDefault="00F455D1" w:rsidP="00F455D1">
      <w:pPr>
        <w:rPr>
          <w:rFonts w:ascii="Arial" w:hAnsi="Arial" w:cs="Arial"/>
          <w:b/>
          <w:sz w:val="20"/>
          <w:szCs w:val="16"/>
        </w:rPr>
      </w:pPr>
    </w:p>
    <w:p w14:paraId="1D61668E" w14:textId="11916437" w:rsidR="00F455D1" w:rsidRPr="00F455D1" w:rsidRDefault="0035456F" w:rsidP="00F455D1">
      <w:pPr>
        <w:rPr>
          <w:rFonts w:ascii="Arial" w:hAnsi="Arial" w:cs="Arial"/>
          <w:b/>
          <w:sz w:val="20"/>
          <w:szCs w:val="16"/>
        </w:rPr>
      </w:pPr>
      <w:r>
        <w:rPr>
          <w:rFonts w:ascii="Arial" w:hAnsi="Arial" w:cs="Arial"/>
          <w:b/>
          <w:sz w:val="20"/>
          <w:szCs w:val="16"/>
        </w:rPr>
        <w:t>TELÉFONO</w:t>
      </w:r>
      <w:r w:rsidR="00F455D1" w:rsidRPr="00F455D1">
        <w:rPr>
          <w:rFonts w:ascii="Arial" w:hAnsi="Arial" w:cs="Arial"/>
          <w:b/>
          <w:sz w:val="20"/>
          <w:szCs w:val="16"/>
        </w:rPr>
        <w:t>:</w:t>
      </w:r>
    </w:p>
    <w:p w14:paraId="3CA817AC" w14:textId="77777777" w:rsidR="00F455D1" w:rsidRPr="00F455D1" w:rsidRDefault="00F455D1" w:rsidP="00F455D1">
      <w:pPr>
        <w:rPr>
          <w:rFonts w:ascii="Arial" w:hAnsi="Arial" w:cs="Arial"/>
          <w:b/>
          <w:sz w:val="20"/>
          <w:szCs w:val="16"/>
        </w:rPr>
      </w:pPr>
    </w:p>
    <w:p w14:paraId="17A10345" w14:textId="4D1F184B" w:rsidR="00F455D1" w:rsidRPr="00F455D1" w:rsidRDefault="0035456F" w:rsidP="00F455D1">
      <w:pPr>
        <w:rPr>
          <w:rFonts w:ascii="Arial" w:hAnsi="Arial" w:cs="Arial"/>
          <w:b/>
          <w:sz w:val="20"/>
          <w:szCs w:val="16"/>
        </w:rPr>
      </w:pPr>
      <w:r>
        <w:rPr>
          <w:rFonts w:ascii="Arial" w:hAnsi="Arial" w:cs="Arial"/>
          <w:b/>
          <w:sz w:val="20"/>
          <w:szCs w:val="16"/>
        </w:rPr>
        <w:t>E-MAIL</w:t>
      </w:r>
      <w:r>
        <w:rPr>
          <w:rFonts w:ascii="Arial" w:hAnsi="Arial" w:cs="Arial"/>
          <w:b/>
          <w:sz w:val="20"/>
          <w:szCs w:val="16"/>
        </w:rPr>
        <w:tab/>
      </w:r>
      <w:r w:rsidR="00F455D1" w:rsidRPr="00F455D1">
        <w:rPr>
          <w:rFonts w:ascii="Arial" w:hAnsi="Arial" w:cs="Arial"/>
          <w:b/>
          <w:sz w:val="20"/>
          <w:szCs w:val="16"/>
        </w:rPr>
        <w:t>:</w:t>
      </w:r>
    </w:p>
    <w:p w14:paraId="1707231E" w14:textId="77777777" w:rsidR="00F455D1" w:rsidRDefault="00F455D1" w:rsidP="00F455D1">
      <w:pPr>
        <w:pStyle w:val="Listavistosa-nfasis12"/>
        <w:tabs>
          <w:tab w:val="left" w:pos="240"/>
        </w:tabs>
        <w:ind w:left="0"/>
        <w:rPr>
          <w:rFonts w:ascii="Arial" w:hAnsi="Arial" w:cs="Arial"/>
          <w:b/>
          <w:sz w:val="22"/>
          <w:szCs w:val="22"/>
        </w:rPr>
      </w:pPr>
    </w:p>
    <w:p w14:paraId="07DB0075" w14:textId="77777777" w:rsidR="00F455D1" w:rsidRDefault="00F455D1" w:rsidP="00F455D1">
      <w:pPr>
        <w:pStyle w:val="Listavistosa-nfasis12"/>
        <w:tabs>
          <w:tab w:val="left" w:pos="240"/>
        </w:tabs>
        <w:ind w:left="0"/>
        <w:rPr>
          <w:rFonts w:ascii="Arial" w:hAnsi="Arial" w:cs="Arial"/>
          <w:b/>
          <w:sz w:val="22"/>
          <w:szCs w:val="22"/>
        </w:rPr>
      </w:pPr>
    </w:p>
    <w:p w14:paraId="77AD31B6" w14:textId="77777777" w:rsidR="00F455D1" w:rsidRDefault="00F455D1" w:rsidP="00F455D1">
      <w:pPr>
        <w:pStyle w:val="Listavistosa-nfasis12"/>
        <w:tabs>
          <w:tab w:val="left" w:pos="240"/>
        </w:tabs>
        <w:ind w:left="0"/>
        <w:rPr>
          <w:rFonts w:ascii="Arial" w:hAnsi="Arial" w:cs="Arial"/>
          <w:b/>
          <w:sz w:val="22"/>
          <w:szCs w:val="22"/>
        </w:rPr>
      </w:pPr>
    </w:p>
    <w:p w14:paraId="4A590F93" w14:textId="77777777" w:rsidR="00F455D1" w:rsidRDefault="00F455D1" w:rsidP="00F455D1">
      <w:pPr>
        <w:pStyle w:val="Listavistosa-nfasis12"/>
        <w:tabs>
          <w:tab w:val="left" w:pos="240"/>
        </w:tabs>
        <w:ind w:left="0"/>
        <w:rPr>
          <w:rFonts w:ascii="Arial" w:hAnsi="Arial" w:cs="Arial"/>
          <w:b/>
          <w:sz w:val="22"/>
          <w:szCs w:val="22"/>
        </w:rPr>
      </w:pPr>
    </w:p>
    <w:p w14:paraId="55B74900" w14:textId="77777777" w:rsidR="00F455D1" w:rsidRDefault="00F455D1" w:rsidP="00F455D1">
      <w:pPr>
        <w:pStyle w:val="Listavistosa-nfasis12"/>
        <w:tabs>
          <w:tab w:val="left" w:pos="240"/>
        </w:tabs>
        <w:ind w:left="0"/>
        <w:rPr>
          <w:rFonts w:ascii="Arial" w:hAnsi="Arial" w:cs="Arial"/>
          <w:b/>
          <w:sz w:val="22"/>
          <w:szCs w:val="22"/>
        </w:rPr>
      </w:pPr>
    </w:p>
    <w:p w14:paraId="73787397" w14:textId="77777777" w:rsidR="00F455D1" w:rsidRDefault="00F455D1" w:rsidP="00F455D1">
      <w:pPr>
        <w:pStyle w:val="Listavistosa-nfasis12"/>
        <w:tabs>
          <w:tab w:val="left" w:pos="240"/>
        </w:tabs>
        <w:ind w:left="0"/>
        <w:rPr>
          <w:rFonts w:ascii="Arial" w:hAnsi="Arial" w:cs="Arial"/>
          <w:b/>
          <w:sz w:val="22"/>
          <w:szCs w:val="22"/>
        </w:rPr>
      </w:pPr>
    </w:p>
    <w:p w14:paraId="6EF76BF4" w14:textId="77777777" w:rsidR="00F455D1" w:rsidRDefault="00F455D1" w:rsidP="00F455D1">
      <w:pPr>
        <w:pStyle w:val="Listavistosa-nfasis12"/>
        <w:tabs>
          <w:tab w:val="left" w:pos="240"/>
        </w:tabs>
        <w:ind w:left="0"/>
        <w:rPr>
          <w:rFonts w:ascii="Arial" w:hAnsi="Arial" w:cs="Arial"/>
          <w:b/>
          <w:sz w:val="22"/>
          <w:szCs w:val="22"/>
        </w:rPr>
      </w:pPr>
    </w:p>
    <w:p w14:paraId="24F55279" w14:textId="77777777" w:rsidR="00F455D1" w:rsidRDefault="00F455D1" w:rsidP="00F455D1">
      <w:pPr>
        <w:pStyle w:val="Listavistosa-nfasis12"/>
        <w:tabs>
          <w:tab w:val="left" w:pos="240"/>
        </w:tabs>
        <w:ind w:left="0"/>
        <w:rPr>
          <w:rFonts w:ascii="Arial" w:hAnsi="Arial" w:cs="Arial"/>
          <w:b/>
          <w:sz w:val="22"/>
          <w:szCs w:val="22"/>
        </w:rPr>
      </w:pPr>
    </w:p>
    <w:p w14:paraId="7269B5E9" w14:textId="77777777" w:rsidR="00F455D1" w:rsidRDefault="00F455D1" w:rsidP="00F455D1">
      <w:pPr>
        <w:pStyle w:val="Listavistosa-nfasis12"/>
        <w:tabs>
          <w:tab w:val="left" w:pos="240"/>
        </w:tabs>
        <w:ind w:left="0"/>
        <w:rPr>
          <w:rFonts w:ascii="Arial" w:hAnsi="Arial" w:cs="Arial"/>
          <w:b/>
          <w:sz w:val="22"/>
          <w:szCs w:val="22"/>
        </w:rPr>
      </w:pPr>
    </w:p>
    <w:p w14:paraId="5C749032" w14:textId="77777777" w:rsidR="00F455D1" w:rsidRDefault="00F455D1" w:rsidP="00F455D1">
      <w:pPr>
        <w:pStyle w:val="Listavistosa-nfasis12"/>
        <w:tabs>
          <w:tab w:val="left" w:pos="240"/>
        </w:tabs>
        <w:ind w:left="0"/>
        <w:rPr>
          <w:rFonts w:ascii="Arial" w:hAnsi="Arial" w:cs="Arial"/>
          <w:b/>
          <w:sz w:val="22"/>
          <w:szCs w:val="22"/>
        </w:rPr>
      </w:pPr>
    </w:p>
    <w:p w14:paraId="7ECCC55F" w14:textId="77777777" w:rsidR="00F455D1" w:rsidRDefault="00F455D1" w:rsidP="00F455D1">
      <w:pPr>
        <w:pStyle w:val="Listavistosa-nfasis12"/>
        <w:tabs>
          <w:tab w:val="left" w:pos="240"/>
        </w:tabs>
        <w:ind w:left="0"/>
        <w:rPr>
          <w:rFonts w:ascii="Arial" w:hAnsi="Arial" w:cs="Arial"/>
          <w:b/>
          <w:sz w:val="22"/>
          <w:szCs w:val="22"/>
        </w:rPr>
      </w:pPr>
    </w:p>
    <w:p w14:paraId="10BCCD58" w14:textId="77777777" w:rsidR="00F455D1" w:rsidRDefault="00F455D1" w:rsidP="00F455D1">
      <w:pPr>
        <w:pStyle w:val="Listavistosa-nfasis12"/>
        <w:tabs>
          <w:tab w:val="left" w:pos="240"/>
        </w:tabs>
        <w:ind w:left="0"/>
        <w:rPr>
          <w:rFonts w:ascii="Arial" w:hAnsi="Arial" w:cs="Arial"/>
          <w:b/>
          <w:sz w:val="22"/>
          <w:szCs w:val="22"/>
        </w:rPr>
      </w:pPr>
    </w:p>
    <w:p w14:paraId="361E57F3" w14:textId="77777777" w:rsidR="00F455D1" w:rsidRDefault="00F455D1" w:rsidP="00F455D1">
      <w:pPr>
        <w:pStyle w:val="Listavistosa-nfasis12"/>
        <w:tabs>
          <w:tab w:val="left" w:pos="240"/>
        </w:tabs>
        <w:ind w:left="0"/>
        <w:rPr>
          <w:rFonts w:ascii="Arial" w:hAnsi="Arial" w:cs="Arial"/>
          <w:b/>
          <w:sz w:val="22"/>
          <w:szCs w:val="22"/>
        </w:rPr>
      </w:pPr>
    </w:p>
    <w:p w14:paraId="4520DAD8" w14:textId="77777777" w:rsidR="00F455D1" w:rsidRDefault="00F455D1" w:rsidP="00F455D1">
      <w:pPr>
        <w:pStyle w:val="Listavistosa-nfasis12"/>
        <w:tabs>
          <w:tab w:val="left" w:pos="240"/>
        </w:tabs>
        <w:ind w:left="0"/>
        <w:rPr>
          <w:rFonts w:ascii="Arial" w:hAnsi="Arial" w:cs="Arial"/>
          <w:b/>
          <w:sz w:val="22"/>
          <w:szCs w:val="22"/>
        </w:rPr>
      </w:pPr>
    </w:p>
    <w:p w14:paraId="18787AF2" w14:textId="77777777" w:rsidR="00F455D1" w:rsidRDefault="00F455D1" w:rsidP="00F455D1">
      <w:pPr>
        <w:pStyle w:val="Listavistosa-nfasis12"/>
        <w:tabs>
          <w:tab w:val="left" w:pos="240"/>
        </w:tabs>
        <w:ind w:left="0"/>
        <w:rPr>
          <w:rFonts w:ascii="Arial" w:hAnsi="Arial" w:cs="Arial"/>
          <w:b/>
          <w:sz w:val="22"/>
          <w:szCs w:val="22"/>
        </w:rPr>
      </w:pPr>
    </w:p>
    <w:p w14:paraId="61114DA9" w14:textId="77777777" w:rsidR="00F455D1" w:rsidRDefault="00F455D1" w:rsidP="00F455D1">
      <w:pPr>
        <w:pStyle w:val="Listavistosa-nfasis12"/>
        <w:tabs>
          <w:tab w:val="left" w:pos="240"/>
        </w:tabs>
        <w:ind w:left="0"/>
        <w:rPr>
          <w:rFonts w:ascii="Arial" w:hAnsi="Arial" w:cs="Arial"/>
          <w:b/>
          <w:sz w:val="22"/>
          <w:szCs w:val="22"/>
        </w:rPr>
      </w:pPr>
    </w:p>
    <w:p w14:paraId="22D62DC5" w14:textId="77777777" w:rsidR="00DB6065" w:rsidRDefault="00DB6065" w:rsidP="00F455D1">
      <w:pPr>
        <w:ind w:right="51"/>
        <w:jc w:val="center"/>
        <w:rPr>
          <w:rFonts w:ascii="Arial" w:hAnsi="Arial" w:cs="Arial"/>
          <w:b/>
          <w:sz w:val="18"/>
          <w:szCs w:val="18"/>
        </w:rPr>
      </w:pPr>
    </w:p>
    <w:p w14:paraId="12DF9429" w14:textId="3D69E72B" w:rsidR="00F455D1" w:rsidRPr="0035456F" w:rsidRDefault="00F455D1" w:rsidP="00F455D1">
      <w:pPr>
        <w:ind w:right="51"/>
        <w:jc w:val="center"/>
        <w:rPr>
          <w:rFonts w:ascii="Arial" w:hAnsi="Arial" w:cs="Arial"/>
          <w:b/>
          <w:sz w:val="16"/>
          <w:szCs w:val="18"/>
        </w:rPr>
      </w:pPr>
      <w:r w:rsidRPr="0035456F">
        <w:rPr>
          <w:rFonts w:ascii="Arial" w:hAnsi="Arial" w:cs="Arial"/>
          <w:b/>
          <w:sz w:val="16"/>
          <w:szCs w:val="18"/>
        </w:rPr>
        <w:lastRenderedPageBreak/>
        <w:t xml:space="preserve">ANEXO No. </w:t>
      </w:r>
      <w:r w:rsidR="00AA2DBC" w:rsidRPr="0035456F">
        <w:rPr>
          <w:rFonts w:ascii="Arial" w:hAnsi="Arial" w:cs="Arial"/>
          <w:b/>
          <w:sz w:val="16"/>
          <w:szCs w:val="18"/>
        </w:rPr>
        <w:t>1</w:t>
      </w:r>
      <w:r w:rsidRPr="0035456F">
        <w:rPr>
          <w:rFonts w:ascii="Arial" w:hAnsi="Arial" w:cs="Arial"/>
          <w:b/>
          <w:sz w:val="16"/>
          <w:szCs w:val="18"/>
        </w:rPr>
        <w:t>F</w:t>
      </w:r>
    </w:p>
    <w:p w14:paraId="2643A643" w14:textId="75F0D22F" w:rsidR="00F455D1" w:rsidRPr="004A6A65" w:rsidRDefault="00F455D1" w:rsidP="00F455D1">
      <w:pPr>
        <w:ind w:right="51"/>
        <w:jc w:val="center"/>
        <w:rPr>
          <w:rFonts w:ascii="Arial" w:hAnsi="Arial" w:cs="Arial"/>
          <w:b/>
          <w:sz w:val="16"/>
          <w:szCs w:val="18"/>
        </w:rPr>
      </w:pPr>
      <w:r w:rsidRPr="0035456F">
        <w:rPr>
          <w:rFonts w:ascii="Arial" w:hAnsi="Arial" w:cs="Arial"/>
          <w:b/>
          <w:sz w:val="16"/>
          <w:szCs w:val="18"/>
        </w:rPr>
        <w:t xml:space="preserve">INSTRUMENTALES Y EQUIPOS QUE DEBEN SER </w:t>
      </w:r>
      <w:r w:rsidRPr="004A6A65">
        <w:rPr>
          <w:rFonts w:ascii="Arial" w:hAnsi="Arial" w:cs="Arial"/>
          <w:b/>
          <w:sz w:val="16"/>
          <w:szCs w:val="18"/>
        </w:rPr>
        <w:t>ENTREGADOS E</w:t>
      </w:r>
      <w:r w:rsidR="00B00527" w:rsidRPr="004A6A65">
        <w:rPr>
          <w:rFonts w:ascii="Arial" w:hAnsi="Arial" w:cs="Arial"/>
          <w:b/>
          <w:sz w:val="16"/>
          <w:szCs w:val="18"/>
        </w:rPr>
        <w:t>N APOYO TECNOLOGICO</w:t>
      </w:r>
      <w:r w:rsidRPr="004A6A65">
        <w:rPr>
          <w:rFonts w:ascii="Arial" w:hAnsi="Arial" w:cs="Arial"/>
          <w:b/>
          <w:sz w:val="16"/>
          <w:szCs w:val="18"/>
        </w:rPr>
        <w:t>.</w:t>
      </w:r>
    </w:p>
    <w:p w14:paraId="0C4E291E" w14:textId="77777777" w:rsidR="00F455D1" w:rsidRPr="0035456F" w:rsidRDefault="00F455D1" w:rsidP="00F455D1">
      <w:pPr>
        <w:ind w:right="51"/>
        <w:jc w:val="center"/>
        <w:rPr>
          <w:rFonts w:ascii="Arial" w:hAnsi="Arial" w:cs="Arial"/>
          <w:sz w:val="10"/>
          <w:szCs w:val="12"/>
        </w:rPr>
      </w:pPr>
    </w:p>
    <w:p w14:paraId="2D8C1008" w14:textId="23D6438A" w:rsidR="00F455D1" w:rsidRPr="0035456F" w:rsidRDefault="00F455D1" w:rsidP="00F455D1">
      <w:pPr>
        <w:ind w:right="51"/>
        <w:jc w:val="both"/>
        <w:rPr>
          <w:rFonts w:ascii="Arial" w:hAnsi="Arial" w:cs="Arial"/>
          <w:sz w:val="16"/>
          <w:szCs w:val="18"/>
        </w:rPr>
      </w:pPr>
      <w:r w:rsidRPr="0035456F">
        <w:rPr>
          <w:rFonts w:ascii="Arial" w:hAnsi="Arial" w:cs="Arial"/>
          <w:sz w:val="16"/>
          <w:szCs w:val="18"/>
        </w:rPr>
        <w:t>PROPONENTE</w:t>
      </w:r>
      <w:r w:rsidR="0022452D" w:rsidRPr="0035456F">
        <w:rPr>
          <w:rFonts w:ascii="Arial" w:hAnsi="Arial" w:cs="Arial"/>
          <w:sz w:val="16"/>
          <w:szCs w:val="18"/>
        </w:rPr>
        <w:t xml:space="preserve"> </w:t>
      </w:r>
      <w:r w:rsidRPr="0035456F">
        <w:rPr>
          <w:rFonts w:ascii="Arial" w:hAnsi="Arial" w:cs="Arial"/>
          <w:sz w:val="16"/>
          <w:szCs w:val="18"/>
        </w:rPr>
        <w:t>______________________________________________________</w:t>
      </w:r>
    </w:p>
    <w:p w14:paraId="714FDC38" w14:textId="77777777" w:rsidR="00F455D1" w:rsidRPr="0035456F" w:rsidRDefault="00F455D1" w:rsidP="00F455D1">
      <w:pPr>
        <w:ind w:right="51"/>
        <w:jc w:val="center"/>
        <w:rPr>
          <w:rFonts w:ascii="Arial" w:hAnsi="Arial" w:cs="Arial"/>
          <w:sz w:val="10"/>
          <w:szCs w:val="12"/>
        </w:rPr>
      </w:pPr>
    </w:p>
    <w:p w14:paraId="1FC03DF7" w14:textId="0DA6AD8B" w:rsidR="00F455D1" w:rsidRPr="0035456F" w:rsidRDefault="00F455D1" w:rsidP="00F455D1">
      <w:pPr>
        <w:ind w:right="51"/>
        <w:jc w:val="both"/>
        <w:rPr>
          <w:rFonts w:ascii="Arial" w:hAnsi="Arial" w:cs="Arial"/>
          <w:sz w:val="18"/>
          <w:szCs w:val="20"/>
        </w:rPr>
      </w:pPr>
      <w:r w:rsidRPr="0035456F">
        <w:rPr>
          <w:rFonts w:ascii="Arial" w:hAnsi="Arial" w:cs="Arial"/>
          <w:sz w:val="18"/>
          <w:szCs w:val="20"/>
        </w:rPr>
        <w:t xml:space="preserve">Los instrumentales y equipos que se relacionan a continuación son los que se deben entregar de manera obligatoria para cada cirugía en caso de que se oferten los Grupos que los requieran. En caso de no contar con algún elemento se deberá </w:t>
      </w:r>
      <w:r w:rsidRPr="0035456F">
        <w:rPr>
          <w:rFonts w:ascii="Arial" w:hAnsi="Arial" w:cs="Arial"/>
          <w:sz w:val="18"/>
          <w:szCs w:val="20"/>
          <w:lang w:val="es-CO"/>
        </w:rPr>
        <w:t>concertar</w:t>
      </w:r>
      <w:r w:rsidRPr="0035456F">
        <w:rPr>
          <w:rFonts w:ascii="Arial" w:hAnsi="Arial" w:cs="Arial"/>
          <w:sz w:val="18"/>
          <w:szCs w:val="20"/>
        </w:rPr>
        <w:t xml:space="preserve"> su reemplazo por otro equivalente, con el supervisor del contrato.</w:t>
      </w:r>
    </w:p>
    <w:p w14:paraId="4B97252E" w14:textId="77777777" w:rsidR="0022452D" w:rsidRDefault="0022452D" w:rsidP="00F455D1">
      <w:pPr>
        <w:ind w:right="51"/>
        <w:jc w:val="both"/>
        <w:rPr>
          <w:rFonts w:ascii="Arial" w:hAnsi="Arial"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6453"/>
        <w:gridCol w:w="1421"/>
      </w:tblGrid>
      <w:tr w:rsidR="0022452D" w:rsidRPr="0035456F" w14:paraId="6BD51681" w14:textId="77777777" w:rsidTr="00F446F0">
        <w:trPr>
          <w:jc w:val="center"/>
        </w:trPr>
        <w:tc>
          <w:tcPr>
            <w:tcW w:w="8414" w:type="dxa"/>
            <w:gridSpan w:val="3"/>
            <w:tcBorders>
              <w:top w:val="double" w:sz="4" w:space="0" w:color="auto"/>
              <w:left w:val="double" w:sz="4" w:space="0" w:color="auto"/>
              <w:right w:val="double" w:sz="4" w:space="0" w:color="auto"/>
            </w:tcBorders>
            <w:shd w:val="clear" w:color="auto" w:fill="BFBFBF"/>
          </w:tcPr>
          <w:p w14:paraId="007A3878"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INSTRUMENTAL BÁSICO</w:t>
            </w:r>
          </w:p>
        </w:tc>
      </w:tr>
      <w:tr w:rsidR="0022452D" w:rsidRPr="0035456F" w14:paraId="26205392"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shd w:val="clear" w:color="auto" w:fill="BFBFBF"/>
          </w:tcPr>
          <w:p w14:paraId="68CD3492"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No.</w:t>
            </w:r>
          </w:p>
        </w:tc>
        <w:tc>
          <w:tcPr>
            <w:tcW w:w="6453" w:type="dxa"/>
            <w:tcBorders>
              <w:top w:val="double" w:sz="4" w:space="0" w:color="auto"/>
              <w:left w:val="double" w:sz="4" w:space="0" w:color="auto"/>
              <w:bottom w:val="double" w:sz="4" w:space="0" w:color="auto"/>
            </w:tcBorders>
            <w:shd w:val="clear" w:color="auto" w:fill="BFBFBF"/>
          </w:tcPr>
          <w:p w14:paraId="2366A506"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NOMBRE DEL EQUIPO</w:t>
            </w:r>
          </w:p>
        </w:tc>
        <w:tc>
          <w:tcPr>
            <w:tcW w:w="1421" w:type="dxa"/>
            <w:tcBorders>
              <w:top w:val="double" w:sz="4" w:space="0" w:color="auto"/>
              <w:right w:val="double" w:sz="4" w:space="0" w:color="auto"/>
            </w:tcBorders>
            <w:shd w:val="clear" w:color="auto" w:fill="BFBFBF"/>
          </w:tcPr>
          <w:p w14:paraId="33D5A4CE"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CANTIDAD</w:t>
            </w:r>
          </w:p>
        </w:tc>
      </w:tr>
      <w:tr w:rsidR="0022452D" w:rsidRPr="0035456F" w14:paraId="4579E8E2"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tcPr>
          <w:p w14:paraId="4132CE9F"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1.</w:t>
            </w:r>
          </w:p>
        </w:tc>
        <w:tc>
          <w:tcPr>
            <w:tcW w:w="6453" w:type="dxa"/>
            <w:tcBorders>
              <w:top w:val="double" w:sz="4" w:space="0" w:color="auto"/>
              <w:left w:val="double" w:sz="4" w:space="0" w:color="auto"/>
              <w:bottom w:val="double" w:sz="4" w:space="0" w:color="auto"/>
              <w:right w:val="double" w:sz="4" w:space="0" w:color="auto"/>
            </w:tcBorders>
          </w:tcPr>
          <w:p w14:paraId="552D87A5"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PINZAS PARA CAPSULA</w:t>
            </w:r>
          </w:p>
        </w:tc>
        <w:tc>
          <w:tcPr>
            <w:tcW w:w="1421" w:type="dxa"/>
            <w:tcBorders>
              <w:left w:val="double" w:sz="4" w:space="0" w:color="auto"/>
              <w:bottom w:val="double" w:sz="4" w:space="0" w:color="auto"/>
              <w:right w:val="double" w:sz="4" w:space="0" w:color="auto"/>
            </w:tcBorders>
          </w:tcPr>
          <w:p w14:paraId="4EB9B5A2"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05976A80" w14:textId="77777777" w:rsidTr="00F446F0">
        <w:trPr>
          <w:jc w:val="center"/>
        </w:trPr>
        <w:tc>
          <w:tcPr>
            <w:tcW w:w="540" w:type="dxa"/>
            <w:tcBorders>
              <w:top w:val="double" w:sz="4" w:space="0" w:color="auto"/>
              <w:bottom w:val="double" w:sz="4" w:space="0" w:color="auto"/>
              <w:right w:val="double" w:sz="4" w:space="0" w:color="auto"/>
            </w:tcBorders>
          </w:tcPr>
          <w:p w14:paraId="70E8088E"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2.</w:t>
            </w:r>
          </w:p>
        </w:tc>
        <w:tc>
          <w:tcPr>
            <w:tcW w:w="6453" w:type="dxa"/>
            <w:tcBorders>
              <w:top w:val="double" w:sz="4" w:space="0" w:color="auto"/>
              <w:left w:val="double" w:sz="4" w:space="0" w:color="auto"/>
              <w:bottom w:val="double" w:sz="4" w:space="0" w:color="auto"/>
              <w:right w:val="double" w:sz="4" w:space="0" w:color="auto"/>
            </w:tcBorders>
          </w:tcPr>
          <w:p w14:paraId="109D235A" w14:textId="78328E98" w:rsidR="0022452D" w:rsidRPr="0035456F" w:rsidRDefault="0022452D" w:rsidP="00F446F0">
            <w:pPr>
              <w:ind w:right="51"/>
              <w:jc w:val="both"/>
              <w:rPr>
                <w:rFonts w:ascii="Arial" w:hAnsi="Arial" w:cs="Arial"/>
                <w:sz w:val="14"/>
                <w:szCs w:val="16"/>
              </w:rPr>
            </w:pPr>
            <w:r w:rsidRPr="0035456F">
              <w:rPr>
                <w:rFonts w:ascii="Arial" w:hAnsi="Arial" w:cs="Arial"/>
                <w:sz w:val="14"/>
                <w:szCs w:val="16"/>
              </w:rPr>
              <w:t>SEPARADOR DE FUKUDA ANCHO</w:t>
            </w:r>
          </w:p>
        </w:tc>
        <w:tc>
          <w:tcPr>
            <w:tcW w:w="1421" w:type="dxa"/>
            <w:tcBorders>
              <w:top w:val="double" w:sz="4" w:space="0" w:color="auto"/>
              <w:left w:val="double" w:sz="4" w:space="0" w:color="auto"/>
              <w:bottom w:val="double" w:sz="4" w:space="0" w:color="auto"/>
              <w:right w:val="double" w:sz="4" w:space="0" w:color="auto"/>
            </w:tcBorders>
          </w:tcPr>
          <w:p w14:paraId="7761FF98"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46E47C50" w14:textId="77777777" w:rsidTr="00F446F0">
        <w:trPr>
          <w:jc w:val="center"/>
        </w:trPr>
        <w:tc>
          <w:tcPr>
            <w:tcW w:w="540" w:type="dxa"/>
            <w:tcBorders>
              <w:top w:val="double" w:sz="4" w:space="0" w:color="auto"/>
              <w:bottom w:val="double" w:sz="4" w:space="0" w:color="auto"/>
              <w:right w:val="double" w:sz="4" w:space="0" w:color="auto"/>
            </w:tcBorders>
          </w:tcPr>
          <w:p w14:paraId="1CDD62C8"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3.</w:t>
            </w:r>
          </w:p>
        </w:tc>
        <w:tc>
          <w:tcPr>
            <w:tcW w:w="6453" w:type="dxa"/>
            <w:tcBorders>
              <w:top w:val="double" w:sz="4" w:space="0" w:color="auto"/>
              <w:left w:val="double" w:sz="4" w:space="0" w:color="auto"/>
              <w:bottom w:val="double" w:sz="4" w:space="0" w:color="auto"/>
              <w:right w:val="double" w:sz="4" w:space="0" w:color="auto"/>
            </w:tcBorders>
          </w:tcPr>
          <w:p w14:paraId="7423418F"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SEPARADOR DE FUKUDA ANGOSTO</w:t>
            </w:r>
          </w:p>
        </w:tc>
        <w:tc>
          <w:tcPr>
            <w:tcW w:w="1421" w:type="dxa"/>
            <w:tcBorders>
              <w:top w:val="double" w:sz="4" w:space="0" w:color="auto"/>
              <w:left w:val="double" w:sz="4" w:space="0" w:color="auto"/>
              <w:bottom w:val="double" w:sz="4" w:space="0" w:color="auto"/>
              <w:right w:val="double" w:sz="4" w:space="0" w:color="auto"/>
            </w:tcBorders>
          </w:tcPr>
          <w:p w14:paraId="0796FFEB"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66998F83" w14:textId="77777777" w:rsidTr="00F446F0">
        <w:trPr>
          <w:jc w:val="center"/>
        </w:trPr>
        <w:tc>
          <w:tcPr>
            <w:tcW w:w="540" w:type="dxa"/>
            <w:tcBorders>
              <w:top w:val="double" w:sz="4" w:space="0" w:color="auto"/>
              <w:bottom w:val="double" w:sz="4" w:space="0" w:color="auto"/>
              <w:right w:val="double" w:sz="4" w:space="0" w:color="auto"/>
            </w:tcBorders>
          </w:tcPr>
          <w:p w14:paraId="4681EDC4"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4.</w:t>
            </w:r>
          </w:p>
        </w:tc>
        <w:tc>
          <w:tcPr>
            <w:tcW w:w="6453" w:type="dxa"/>
            <w:tcBorders>
              <w:top w:val="double" w:sz="4" w:space="0" w:color="auto"/>
              <w:left w:val="double" w:sz="4" w:space="0" w:color="auto"/>
              <w:bottom w:val="double" w:sz="4" w:space="0" w:color="auto"/>
              <w:right w:val="double" w:sz="4" w:space="0" w:color="auto"/>
            </w:tcBorders>
          </w:tcPr>
          <w:p w14:paraId="018B56D7"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SEPARADOR DE GLENOIDES</w:t>
            </w:r>
          </w:p>
        </w:tc>
        <w:tc>
          <w:tcPr>
            <w:tcW w:w="1421" w:type="dxa"/>
            <w:tcBorders>
              <w:top w:val="double" w:sz="4" w:space="0" w:color="auto"/>
              <w:left w:val="double" w:sz="4" w:space="0" w:color="auto"/>
              <w:bottom w:val="double" w:sz="4" w:space="0" w:color="auto"/>
              <w:right w:val="double" w:sz="4" w:space="0" w:color="auto"/>
            </w:tcBorders>
          </w:tcPr>
          <w:p w14:paraId="598F3964"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2699F43B" w14:textId="77777777" w:rsidTr="00F446F0">
        <w:trPr>
          <w:jc w:val="center"/>
        </w:trPr>
        <w:tc>
          <w:tcPr>
            <w:tcW w:w="540" w:type="dxa"/>
            <w:tcBorders>
              <w:top w:val="double" w:sz="4" w:space="0" w:color="auto"/>
              <w:bottom w:val="double" w:sz="4" w:space="0" w:color="auto"/>
              <w:right w:val="double" w:sz="4" w:space="0" w:color="auto"/>
            </w:tcBorders>
          </w:tcPr>
          <w:p w14:paraId="2C238642"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5.</w:t>
            </w:r>
          </w:p>
        </w:tc>
        <w:tc>
          <w:tcPr>
            <w:tcW w:w="6453" w:type="dxa"/>
            <w:tcBorders>
              <w:top w:val="double" w:sz="4" w:space="0" w:color="auto"/>
              <w:left w:val="double" w:sz="4" w:space="0" w:color="auto"/>
              <w:bottom w:val="double" w:sz="4" w:space="0" w:color="auto"/>
              <w:right w:val="double" w:sz="4" w:space="0" w:color="auto"/>
            </w:tcBorders>
          </w:tcPr>
          <w:p w14:paraId="69E25A81"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DESENSAMBLADOR DE PROTESIS DE PRUEBA PLASTICO SEGÚN DISEÑO</w:t>
            </w:r>
          </w:p>
        </w:tc>
        <w:tc>
          <w:tcPr>
            <w:tcW w:w="1421" w:type="dxa"/>
            <w:tcBorders>
              <w:top w:val="double" w:sz="4" w:space="0" w:color="auto"/>
              <w:left w:val="double" w:sz="4" w:space="0" w:color="auto"/>
              <w:bottom w:val="double" w:sz="4" w:space="0" w:color="auto"/>
              <w:right w:val="double" w:sz="4" w:space="0" w:color="auto"/>
            </w:tcBorders>
          </w:tcPr>
          <w:p w14:paraId="2BB70079"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7A64FBF9" w14:textId="77777777" w:rsidTr="00F446F0">
        <w:trPr>
          <w:jc w:val="center"/>
        </w:trPr>
        <w:tc>
          <w:tcPr>
            <w:tcW w:w="540" w:type="dxa"/>
            <w:tcBorders>
              <w:top w:val="double" w:sz="4" w:space="0" w:color="auto"/>
              <w:bottom w:val="double" w:sz="4" w:space="0" w:color="auto"/>
              <w:right w:val="double" w:sz="4" w:space="0" w:color="auto"/>
            </w:tcBorders>
          </w:tcPr>
          <w:p w14:paraId="7B3B3FD7"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6.</w:t>
            </w:r>
          </w:p>
        </w:tc>
        <w:tc>
          <w:tcPr>
            <w:tcW w:w="6453" w:type="dxa"/>
            <w:tcBorders>
              <w:top w:val="double" w:sz="4" w:space="0" w:color="auto"/>
              <w:left w:val="double" w:sz="4" w:space="0" w:color="auto"/>
              <w:bottom w:val="double" w:sz="4" w:space="0" w:color="auto"/>
              <w:right w:val="double" w:sz="4" w:space="0" w:color="auto"/>
            </w:tcBorders>
          </w:tcPr>
          <w:p w14:paraId="2B0D1517"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KOLBEL PARA GLENOIDES INFERIOR</w:t>
            </w:r>
          </w:p>
        </w:tc>
        <w:tc>
          <w:tcPr>
            <w:tcW w:w="1421" w:type="dxa"/>
            <w:tcBorders>
              <w:top w:val="double" w:sz="4" w:space="0" w:color="auto"/>
              <w:left w:val="double" w:sz="4" w:space="0" w:color="auto"/>
              <w:bottom w:val="double" w:sz="4" w:space="0" w:color="auto"/>
              <w:right w:val="double" w:sz="4" w:space="0" w:color="auto"/>
            </w:tcBorders>
          </w:tcPr>
          <w:p w14:paraId="2FEEE21B"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30E20008" w14:textId="77777777" w:rsidTr="00F446F0">
        <w:trPr>
          <w:jc w:val="center"/>
        </w:trPr>
        <w:tc>
          <w:tcPr>
            <w:tcW w:w="540" w:type="dxa"/>
            <w:tcBorders>
              <w:top w:val="double" w:sz="4" w:space="0" w:color="auto"/>
              <w:bottom w:val="double" w:sz="4" w:space="0" w:color="auto"/>
              <w:right w:val="double" w:sz="4" w:space="0" w:color="auto"/>
            </w:tcBorders>
          </w:tcPr>
          <w:p w14:paraId="0F237B51"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7.</w:t>
            </w:r>
          </w:p>
        </w:tc>
        <w:tc>
          <w:tcPr>
            <w:tcW w:w="6453" w:type="dxa"/>
            <w:tcBorders>
              <w:top w:val="double" w:sz="4" w:space="0" w:color="auto"/>
              <w:left w:val="double" w:sz="4" w:space="0" w:color="auto"/>
              <w:bottom w:val="double" w:sz="4" w:space="0" w:color="auto"/>
              <w:right w:val="double" w:sz="4" w:space="0" w:color="auto"/>
            </w:tcBorders>
          </w:tcPr>
          <w:p w14:paraId="5F3E8FA4"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SEPARADOR PARA GLENOIDES POSTERIOR</w:t>
            </w:r>
          </w:p>
        </w:tc>
        <w:tc>
          <w:tcPr>
            <w:tcW w:w="1421" w:type="dxa"/>
            <w:tcBorders>
              <w:top w:val="double" w:sz="4" w:space="0" w:color="auto"/>
              <w:left w:val="double" w:sz="4" w:space="0" w:color="auto"/>
              <w:bottom w:val="double" w:sz="4" w:space="0" w:color="auto"/>
              <w:right w:val="double" w:sz="4" w:space="0" w:color="auto"/>
            </w:tcBorders>
          </w:tcPr>
          <w:p w14:paraId="7E196FC6"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6E92B015" w14:textId="77777777" w:rsidTr="00F446F0">
        <w:trPr>
          <w:jc w:val="center"/>
        </w:trPr>
        <w:tc>
          <w:tcPr>
            <w:tcW w:w="540" w:type="dxa"/>
            <w:tcBorders>
              <w:top w:val="double" w:sz="4" w:space="0" w:color="auto"/>
              <w:bottom w:val="double" w:sz="4" w:space="0" w:color="auto"/>
              <w:right w:val="double" w:sz="4" w:space="0" w:color="auto"/>
            </w:tcBorders>
          </w:tcPr>
          <w:p w14:paraId="69280B8B" w14:textId="77777777" w:rsidR="0022452D" w:rsidRPr="0035456F" w:rsidRDefault="0022452D" w:rsidP="00F446F0">
            <w:pPr>
              <w:ind w:right="51"/>
              <w:jc w:val="both"/>
              <w:rPr>
                <w:rFonts w:ascii="Arial" w:hAnsi="Arial" w:cs="Arial"/>
                <w:b/>
                <w:sz w:val="14"/>
                <w:szCs w:val="16"/>
              </w:rPr>
            </w:pPr>
          </w:p>
        </w:tc>
        <w:tc>
          <w:tcPr>
            <w:tcW w:w="6453" w:type="dxa"/>
            <w:tcBorders>
              <w:top w:val="double" w:sz="4" w:space="0" w:color="auto"/>
              <w:left w:val="double" w:sz="4" w:space="0" w:color="auto"/>
              <w:bottom w:val="double" w:sz="4" w:space="0" w:color="auto"/>
              <w:right w:val="double" w:sz="4" w:space="0" w:color="auto"/>
            </w:tcBorders>
          </w:tcPr>
          <w:p w14:paraId="404FCF21"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TOTAL INSTRUMENTAL BÁSICO REEMPLAZO HOMBRO</w:t>
            </w:r>
          </w:p>
        </w:tc>
        <w:tc>
          <w:tcPr>
            <w:tcW w:w="1421" w:type="dxa"/>
            <w:tcBorders>
              <w:top w:val="double" w:sz="4" w:space="0" w:color="auto"/>
              <w:left w:val="double" w:sz="4" w:space="0" w:color="auto"/>
              <w:bottom w:val="double" w:sz="4" w:space="0" w:color="auto"/>
            </w:tcBorders>
          </w:tcPr>
          <w:p w14:paraId="50C9F396" w14:textId="00695B23" w:rsidR="0022452D" w:rsidRPr="0035456F" w:rsidRDefault="00B00527" w:rsidP="00F446F0">
            <w:pPr>
              <w:ind w:right="51"/>
              <w:jc w:val="center"/>
              <w:rPr>
                <w:rFonts w:ascii="Arial" w:hAnsi="Arial" w:cs="Arial"/>
                <w:b/>
                <w:sz w:val="14"/>
                <w:szCs w:val="16"/>
              </w:rPr>
            </w:pPr>
            <w:r w:rsidRPr="0035456F">
              <w:rPr>
                <w:rFonts w:ascii="Arial" w:hAnsi="Arial" w:cs="Arial"/>
                <w:b/>
                <w:sz w:val="14"/>
                <w:szCs w:val="16"/>
              </w:rPr>
              <w:t>7</w:t>
            </w:r>
          </w:p>
        </w:tc>
      </w:tr>
      <w:tr w:rsidR="0022452D" w:rsidRPr="0035456F" w14:paraId="4339D767" w14:textId="77777777" w:rsidTr="00B00527">
        <w:trPr>
          <w:trHeight w:val="325"/>
          <w:jc w:val="center"/>
        </w:trPr>
        <w:tc>
          <w:tcPr>
            <w:tcW w:w="8414" w:type="dxa"/>
            <w:gridSpan w:val="3"/>
            <w:tcBorders>
              <w:left w:val="double" w:sz="4" w:space="0" w:color="auto"/>
              <w:right w:val="double" w:sz="4" w:space="0" w:color="auto"/>
            </w:tcBorders>
            <w:shd w:val="clear" w:color="auto" w:fill="BFBFBF"/>
          </w:tcPr>
          <w:p w14:paraId="0C7A19BB" w14:textId="77777777" w:rsidR="0022452D" w:rsidRPr="0035456F" w:rsidRDefault="0022452D" w:rsidP="00F446F0">
            <w:pPr>
              <w:ind w:right="51"/>
              <w:rPr>
                <w:rFonts w:ascii="Arial" w:hAnsi="Arial" w:cs="Arial"/>
                <w:b/>
                <w:sz w:val="14"/>
                <w:szCs w:val="16"/>
              </w:rPr>
            </w:pPr>
            <w:r w:rsidRPr="0035456F">
              <w:rPr>
                <w:rFonts w:ascii="Arial" w:hAnsi="Arial" w:cs="Arial"/>
                <w:b/>
                <w:sz w:val="14"/>
                <w:szCs w:val="16"/>
              </w:rPr>
              <w:t xml:space="preserve">                                                           INSTRUMENTAL BÁSICO</w:t>
            </w:r>
          </w:p>
        </w:tc>
      </w:tr>
      <w:tr w:rsidR="0022452D" w:rsidRPr="0035456F" w14:paraId="399705B3"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shd w:val="clear" w:color="auto" w:fill="BFBFBF"/>
          </w:tcPr>
          <w:p w14:paraId="1D09544D"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No.</w:t>
            </w:r>
          </w:p>
        </w:tc>
        <w:tc>
          <w:tcPr>
            <w:tcW w:w="6453" w:type="dxa"/>
            <w:tcBorders>
              <w:top w:val="double" w:sz="4" w:space="0" w:color="auto"/>
              <w:left w:val="double" w:sz="4" w:space="0" w:color="auto"/>
              <w:bottom w:val="double" w:sz="4" w:space="0" w:color="auto"/>
              <w:right w:val="double" w:sz="4" w:space="0" w:color="auto"/>
            </w:tcBorders>
            <w:shd w:val="clear" w:color="auto" w:fill="BFBFBF"/>
          </w:tcPr>
          <w:p w14:paraId="09F3C533"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NOMBRE DEL EQUIPO</w:t>
            </w:r>
          </w:p>
        </w:tc>
        <w:tc>
          <w:tcPr>
            <w:tcW w:w="1421" w:type="dxa"/>
            <w:tcBorders>
              <w:top w:val="double" w:sz="4" w:space="0" w:color="auto"/>
              <w:left w:val="double" w:sz="4" w:space="0" w:color="auto"/>
              <w:bottom w:val="double" w:sz="4" w:space="0" w:color="auto"/>
              <w:right w:val="double" w:sz="4" w:space="0" w:color="auto"/>
            </w:tcBorders>
            <w:shd w:val="clear" w:color="auto" w:fill="BFBFBF"/>
          </w:tcPr>
          <w:p w14:paraId="67E0E3FB"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CANTIDAD</w:t>
            </w:r>
          </w:p>
        </w:tc>
      </w:tr>
      <w:tr w:rsidR="0022452D" w:rsidRPr="0035456F" w14:paraId="609DC411"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tcPr>
          <w:p w14:paraId="71C284FB"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1.</w:t>
            </w:r>
          </w:p>
        </w:tc>
        <w:tc>
          <w:tcPr>
            <w:tcW w:w="6453" w:type="dxa"/>
            <w:tcBorders>
              <w:top w:val="double" w:sz="4" w:space="0" w:color="auto"/>
              <w:left w:val="double" w:sz="4" w:space="0" w:color="auto"/>
              <w:bottom w:val="double" w:sz="4" w:space="0" w:color="auto"/>
              <w:right w:val="double" w:sz="4" w:space="0" w:color="auto"/>
            </w:tcBorders>
          </w:tcPr>
          <w:p w14:paraId="4E749309"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ESCOPLO O CINCEL PARA COTILO</w:t>
            </w:r>
          </w:p>
        </w:tc>
        <w:tc>
          <w:tcPr>
            <w:tcW w:w="1421" w:type="dxa"/>
            <w:tcBorders>
              <w:top w:val="double" w:sz="4" w:space="0" w:color="auto"/>
              <w:left w:val="double" w:sz="4" w:space="0" w:color="auto"/>
              <w:bottom w:val="double" w:sz="4" w:space="0" w:color="auto"/>
              <w:right w:val="double" w:sz="4" w:space="0" w:color="auto"/>
            </w:tcBorders>
          </w:tcPr>
          <w:p w14:paraId="693991DD"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53F37138"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tcPr>
          <w:p w14:paraId="1F77B8E3"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2.</w:t>
            </w:r>
          </w:p>
        </w:tc>
        <w:tc>
          <w:tcPr>
            <w:tcW w:w="6453" w:type="dxa"/>
            <w:tcBorders>
              <w:top w:val="double" w:sz="4" w:space="0" w:color="auto"/>
              <w:left w:val="double" w:sz="4" w:space="0" w:color="auto"/>
              <w:bottom w:val="double" w:sz="4" w:space="0" w:color="auto"/>
              <w:right w:val="double" w:sz="4" w:space="0" w:color="auto"/>
            </w:tcBorders>
          </w:tcPr>
          <w:p w14:paraId="4EFCA7D8"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ESCOPLO O CINCEL PLANO</w:t>
            </w:r>
          </w:p>
        </w:tc>
        <w:tc>
          <w:tcPr>
            <w:tcW w:w="1421" w:type="dxa"/>
            <w:tcBorders>
              <w:top w:val="double" w:sz="4" w:space="0" w:color="auto"/>
              <w:left w:val="double" w:sz="4" w:space="0" w:color="auto"/>
              <w:bottom w:val="double" w:sz="4" w:space="0" w:color="auto"/>
              <w:right w:val="double" w:sz="4" w:space="0" w:color="auto"/>
            </w:tcBorders>
          </w:tcPr>
          <w:p w14:paraId="4DBFD8F8"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4A81580D"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tcPr>
          <w:p w14:paraId="3D4B43FD"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3.</w:t>
            </w:r>
          </w:p>
        </w:tc>
        <w:tc>
          <w:tcPr>
            <w:tcW w:w="6453" w:type="dxa"/>
            <w:tcBorders>
              <w:top w:val="double" w:sz="4" w:space="0" w:color="auto"/>
              <w:left w:val="double" w:sz="4" w:space="0" w:color="auto"/>
              <w:bottom w:val="double" w:sz="4" w:space="0" w:color="auto"/>
              <w:right w:val="double" w:sz="4" w:space="0" w:color="auto"/>
            </w:tcBorders>
          </w:tcPr>
          <w:p w14:paraId="0B7C282A"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EXTRACTOR DE CABEZA FEMORAL</w:t>
            </w:r>
          </w:p>
        </w:tc>
        <w:tc>
          <w:tcPr>
            <w:tcW w:w="1421" w:type="dxa"/>
            <w:tcBorders>
              <w:top w:val="double" w:sz="4" w:space="0" w:color="auto"/>
              <w:left w:val="double" w:sz="4" w:space="0" w:color="auto"/>
              <w:bottom w:val="double" w:sz="4" w:space="0" w:color="auto"/>
              <w:right w:val="double" w:sz="4" w:space="0" w:color="auto"/>
            </w:tcBorders>
          </w:tcPr>
          <w:p w14:paraId="351D9246"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15F000A5"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tcPr>
          <w:p w14:paraId="5F1BD5A5"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4.</w:t>
            </w:r>
          </w:p>
        </w:tc>
        <w:tc>
          <w:tcPr>
            <w:tcW w:w="6453" w:type="dxa"/>
            <w:tcBorders>
              <w:top w:val="double" w:sz="4" w:space="0" w:color="auto"/>
              <w:left w:val="double" w:sz="4" w:space="0" w:color="auto"/>
              <w:bottom w:val="double" w:sz="4" w:space="0" w:color="auto"/>
              <w:right w:val="double" w:sz="4" w:space="0" w:color="auto"/>
            </w:tcBorders>
          </w:tcPr>
          <w:p w14:paraId="49DFFC7F"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ESCOPLO O CINCEL RECTO MEDIANO</w:t>
            </w:r>
          </w:p>
        </w:tc>
        <w:tc>
          <w:tcPr>
            <w:tcW w:w="1421" w:type="dxa"/>
            <w:tcBorders>
              <w:top w:val="double" w:sz="4" w:space="0" w:color="auto"/>
              <w:left w:val="double" w:sz="4" w:space="0" w:color="auto"/>
              <w:bottom w:val="double" w:sz="4" w:space="0" w:color="auto"/>
              <w:right w:val="double" w:sz="4" w:space="0" w:color="auto"/>
            </w:tcBorders>
          </w:tcPr>
          <w:p w14:paraId="30E68102"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6AD5BFC2"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tcPr>
          <w:p w14:paraId="33558864"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5.</w:t>
            </w:r>
          </w:p>
        </w:tc>
        <w:tc>
          <w:tcPr>
            <w:tcW w:w="6453" w:type="dxa"/>
            <w:tcBorders>
              <w:top w:val="double" w:sz="4" w:space="0" w:color="auto"/>
              <w:left w:val="double" w:sz="4" w:space="0" w:color="auto"/>
              <w:bottom w:val="double" w:sz="4" w:space="0" w:color="auto"/>
              <w:right w:val="double" w:sz="4" w:space="0" w:color="auto"/>
            </w:tcBorders>
          </w:tcPr>
          <w:p w14:paraId="735E44FC"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ESCOPLO O CINCEL MEDIANO CURVO</w:t>
            </w:r>
          </w:p>
        </w:tc>
        <w:tc>
          <w:tcPr>
            <w:tcW w:w="1421" w:type="dxa"/>
            <w:tcBorders>
              <w:top w:val="double" w:sz="4" w:space="0" w:color="auto"/>
              <w:left w:val="double" w:sz="4" w:space="0" w:color="auto"/>
              <w:bottom w:val="double" w:sz="4" w:space="0" w:color="auto"/>
              <w:right w:val="double" w:sz="4" w:space="0" w:color="auto"/>
            </w:tcBorders>
          </w:tcPr>
          <w:p w14:paraId="02895D87"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06999633"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tcPr>
          <w:p w14:paraId="252A6CC4"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6.</w:t>
            </w:r>
          </w:p>
        </w:tc>
        <w:tc>
          <w:tcPr>
            <w:tcW w:w="6453" w:type="dxa"/>
            <w:tcBorders>
              <w:top w:val="double" w:sz="4" w:space="0" w:color="auto"/>
              <w:left w:val="double" w:sz="4" w:space="0" w:color="auto"/>
              <w:bottom w:val="double" w:sz="4" w:space="0" w:color="auto"/>
              <w:right w:val="double" w:sz="4" w:space="0" w:color="auto"/>
            </w:tcBorders>
          </w:tcPr>
          <w:p w14:paraId="679B6C59"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GANCHO PARA HUESO</w:t>
            </w:r>
          </w:p>
        </w:tc>
        <w:tc>
          <w:tcPr>
            <w:tcW w:w="1421" w:type="dxa"/>
            <w:tcBorders>
              <w:top w:val="double" w:sz="4" w:space="0" w:color="auto"/>
              <w:left w:val="double" w:sz="4" w:space="0" w:color="auto"/>
              <w:bottom w:val="double" w:sz="4" w:space="0" w:color="auto"/>
              <w:right w:val="double" w:sz="4" w:space="0" w:color="auto"/>
            </w:tcBorders>
          </w:tcPr>
          <w:p w14:paraId="509887AB"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666A548D"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tcPr>
          <w:p w14:paraId="4D23C54B"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7.</w:t>
            </w:r>
          </w:p>
        </w:tc>
        <w:tc>
          <w:tcPr>
            <w:tcW w:w="6453" w:type="dxa"/>
            <w:tcBorders>
              <w:top w:val="double" w:sz="4" w:space="0" w:color="auto"/>
              <w:left w:val="double" w:sz="4" w:space="0" w:color="auto"/>
              <w:bottom w:val="double" w:sz="4" w:space="0" w:color="auto"/>
              <w:right w:val="double" w:sz="4" w:space="0" w:color="auto"/>
            </w:tcBorders>
          </w:tcPr>
          <w:p w14:paraId="7054B2DF"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IMPACTOR DE INJERTOS</w:t>
            </w:r>
          </w:p>
        </w:tc>
        <w:tc>
          <w:tcPr>
            <w:tcW w:w="1421" w:type="dxa"/>
            <w:tcBorders>
              <w:top w:val="double" w:sz="4" w:space="0" w:color="auto"/>
              <w:left w:val="double" w:sz="4" w:space="0" w:color="auto"/>
              <w:bottom w:val="double" w:sz="4" w:space="0" w:color="auto"/>
              <w:right w:val="double" w:sz="4" w:space="0" w:color="auto"/>
            </w:tcBorders>
          </w:tcPr>
          <w:p w14:paraId="7C5F130A"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14516794"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tcPr>
          <w:p w14:paraId="183A910C"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8.</w:t>
            </w:r>
          </w:p>
        </w:tc>
        <w:tc>
          <w:tcPr>
            <w:tcW w:w="6453" w:type="dxa"/>
            <w:tcBorders>
              <w:top w:val="double" w:sz="4" w:space="0" w:color="auto"/>
              <w:left w:val="double" w:sz="4" w:space="0" w:color="auto"/>
              <w:bottom w:val="double" w:sz="4" w:space="0" w:color="auto"/>
              <w:right w:val="double" w:sz="4" w:space="0" w:color="auto"/>
            </w:tcBorders>
          </w:tcPr>
          <w:p w14:paraId="19DB3B73"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RETRACTOR CON ORIFICIO DE IMPACTACION</w:t>
            </w:r>
          </w:p>
        </w:tc>
        <w:tc>
          <w:tcPr>
            <w:tcW w:w="1421" w:type="dxa"/>
            <w:tcBorders>
              <w:top w:val="double" w:sz="4" w:space="0" w:color="auto"/>
              <w:left w:val="double" w:sz="4" w:space="0" w:color="auto"/>
              <w:bottom w:val="double" w:sz="4" w:space="0" w:color="auto"/>
              <w:right w:val="double" w:sz="4" w:space="0" w:color="auto"/>
            </w:tcBorders>
          </w:tcPr>
          <w:p w14:paraId="0A846633"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5AA4A743"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tcPr>
          <w:p w14:paraId="11FF6353"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9.</w:t>
            </w:r>
          </w:p>
        </w:tc>
        <w:tc>
          <w:tcPr>
            <w:tcW w:w="6453" w:type="dxa"/>
            <w:tcBorders>
              <w:top w:val="double" w:sz="4" w:space="0" w:color="auto"/>
              <w:left w:val="double" w:sz="4" w:space="0" w:color="auto"/>
              <w:bottom w:val="double" w:sz="4" w:space="0" w:color="auto"/>
              <w:right w:val="double" w:sz="4" w:space="0" w:color="auto"/>
            </w:tcBorders>
          </w:tcPr>
          <w:p w14:paraId="0D92105E"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RETRACTOR DE LANGEBEK</w:t>
            </w:r>
          </w:p>
        </w:tc>
        <w:tc>
          <w:tcPr>
            <w:tcW w:w="1421" w:type="dxa"/>
            <w:tcBorders>
              <w:top w:val="double" w:sz="4" w:space="0" w:color="auto"/>
              <w:left w:val="double" w:sz="4" w:space="0" w:color="auto"/>
              <w:bottom w:val="double" w:sz="4" w:space="0" w:color="auto"/>
              <w:right w:val="double" w:sz="4" w:space="0" w:color="auto"/>
            </w:tcBorders>
          </w:tcPr>
          <w:p w14:paraId="378A95E1"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784A5C8C"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tcPr>
          <w:p w14:paraId="79B19CF6"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10.</w:t>
            </w:r>
          </w:p>
        </w:tc>
        <w:tc>
          <w:tcPr>
            <w:tcW w:w="6453" w:type="dxa"/>
            <w:tcBorders>
              <w:top w:val="double" w:sz="4" w:space="0" w:color="auto"/>
              <w:left w:val="double" w:sz="4" w:space="0" w:color="auto"/>
              <w:bottom w:val="double" w:sz="4" w:space="0" w:color="auto"/>
              <w:right w:val="double" w:sz="4" w:space="0" w:color="auto"/>
            </w:tcBorders>
          </w:tcPr>
          <w:p w14:paraId="2DDF9197"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RETRACTOR DE PUNTA ESTRECHA TIPO HOMMAN</w:t>
            </w:r>
          </w:p>
        </w:tc>
        <w:tc>
          <w:tcPr>
            <w:tcW w:w="1421" w:type="dxa"/>
            <w:tcBorders>
              <w:top w:val="double" w:sz="4" w:space="0" w:color="auto"/>
              <w:left w:val="double" w:sz="4" w:space="0" w:color="auto"/>
              <w:bottom w:val="double" w:sz="4" w:space="0" w:color="auto"/>
              <w:right w:val="double" w:sz="4" w:space="0" w:color="auto"/>
            </w:tcBorders>
          </w:tcPr>
          <w:p w14:paraId="74E10A05"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2</w:t>
            </w:r>
          </w:p>
        </w:tc>
      </w:tr>
      <w:tr w:rsidR="0022452D" w:rsidRPr="0035456F" w14:paraId="0E9FF84B"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tcPr>
          <w:p w14:paraId="57CD5514"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11.</w:t>
            </w:r>
          </w:p>
        </w:tc>
        <w:tc>
          <w:tcPr>
            <w:tcW w:w="6453" w:type="dxa"/>
            <w:tcBorders>
              <w:top w:val="double" w:sz="4" w:space="0" w:color="auto"/>
              <w:left w:val="double" w:sz="4" w:space="0" w:color="auto"/>
              <w:bottom w:val="double" w:sz="4" w:space="0" w:color="auto"/>
              <w:right w:val="double" w:sz="4" w:space="0" w:color="auto"/>
            </w:tcBorders>
          </w:tcPr>
          <w:p w14:paraId="7B45C198"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RETRACTOR DE PUNTA REDONDEADA TIPO HOMMAN</w:t>
            </w:r>
          </w:p>
        </w:tc>
        <w:tc>
          <w:tcPr>
            <w:tcW w:w="1421" w:type="dxa"/>
            <w:tcBorders>
              <w:top w:val="double" w:sz="4" w:space="0" w:color="auto"/>
              <w:left w:val="double" w:sz="4" w:space="0" w:color="auto"/>
              <w:bottom w:val="double" w:sz="4" w:space="0" w:color="auto"/>
              <w:right w:val="double" w:sz="4" w:space="0" w:color="auto"/>
            </w:tcBorders>
          </w:tcPr>
          <w:p w14:paraId="3E20E28C"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2</w:t>
            </w:r>
          </w:p>
        </w:tc>
      </w:tr>
      <w:tr w:rsidR="0022452D" w:rsidRPr="0035456F" w14:paraId="323BE311"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tcPr>
          <w:p w14:paraId="2A050A26"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12.</w:t>
            </w:r>
          </w:p>
        </w:tc>
        <w:tc>
          <w:tcPr>
            <w:tcW w:w="6453" w:type="dxa"/>
            <w:tcBorders>
              <w:top w:val="double" w:sz="4" w:space="0" w:color="auto"/>
              <w:left w:val="double" w:sz="4" w:space="0" w:color="auto"/>
              <w:bottom w:val="double" w:sz="4" w:space="0" w:color="auto"/>
              <w:right w:val="double" w:sz="4" w:space="0" w:color="auto"/>
            </w:tcBorders>
          </w:tcPr>
          <w:p w14:paraId="1E63106D"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RETRACTOR TIPO COBRA PUNTA REDONDA</w:t>
            </w:r>
          </w:p>
        </w:tc>
        <w:tc>
          <w:tcPr>
            <w:tcW w:w="1421" w:type="dxa"/>
            <w:tcBorders>
              <w:top w:val="double" w:sz="4" w:space="0" w:color="auto"/>
              <w:left w:val="double" w:sz="4" w:space="0" w:color="auto"/>
              <w:bottom w:val="double" w:sz="4" w:space="0" w:color="auto"/>
              <w:right w:val="double" w:sz="4" w:space="0" w:color="auto"/>
            </w:tcBorders>
          </w:tcPr>
          <w:p w14:paraId="5979D70D"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2</w:t>
            </w:r>
          </w:p>
        </w:tc>
      </w:tr>
      <w:tr w:rsidR="0022452D" w:rsidRPr="0035456F" w14:paraId="69B4D11E"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tcPr>
          <w:p w14:paraId="3E82D8BF"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13.</w:t>
            </w:r>
          </w:p>
        </w:tc>
        <w:tc>
          <w:tcPr>
            <w:tcW w:w="6453" w:type="dxa"/>
            <w:tcBorders>
              <w:top w:val="double" w:sz="4" w:space="0" w:color="auto"/>
              <w:left w:val="double" w:sz="4" w:space="0" w:color="auto"/>
              <w:bottom w:val="double" w:sz="4" w:space="0" w:color="auto"/>
              <w:right w:val="double" w:sz="4" w:space="0" w:color="auto"/>
            </w:tcBorders>
          </w:tcPr>
          <w:p w14:paraId="3CC1DB7F"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RETRACTOR TIPO COBRA CON PUNTA</w:t>
            </w:r>
          </w:p>
        </w:tc>
        <w:tc>
          <w:tcPr>
            <w:tcW w:w="1421" w:type="dxa"/>
            <w:tcBorders>
              <w:top w:val="double" w:sz="4" w:space="0" w:color="auto"/>
              <w:left w:val="double" w:sz="4" w:space="0" w:color="auto"/>
              <w:bottom w:val="double" w:sz="4" w:space="0" w:color="auto"/>
              <w:right w:val="double" w:sz="4" w:space="0" w:color="auto"/>
            </w:tcBorders>
          </w:tcPr>
          <w:p w14:paraId="740E753E"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2</w:t>
            </w:r>
          </w:p>
        </w:tc>
      </w:tr>
      <w:tr w:rsidR="0022452D" w:rsidRPr="0035456F" w14:paraId="4FAF5A65"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tcPr>
          <w:p w14:paraId="58C76701"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14.</w:t>
            </w:r>
          </w:p>
        </w:tc>
        <w:tc>
          <w:tcPr>
            <w:tcW w:w="6453" w:type="dxa"/>
            <w:tcBorders>
              <w:top w:val="double" w:sz="4" w:space="0" w:color="auto"/>
              <w:left w:val="double" w:sz="4" w:space="0" w:color="auto"/>
              <w:bottom w:val="double" w:sz="4" w:space="0" w:color="auto"/>
              <w:right w:val="double" w:sz="4" w:space="0" w:color="auto"/>
            </w:tcBorders>
          </w:tcPr>
          <w:p w14:paraId="74C77BE9"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RETRACTOR PARA TROCANTER MAYOR</w:t>
            </w:r>
          </w:p>
        </w:tc>
        <w:tc>
          <w:tcPr>
            <w:tcW w:w="1421" w:type="dxa"/>
            <w:tcBorders>
              <w:top w:val="double" w:sz="4" w:space="0" w:color="auto"/>
              <w:left w:val="double" w:sz="4" w:space="0" w:color="auto"/>
              <w:bottom w:val="double" w:sz="4" w:space="0" w:color="auto"/>
              <w:right w:val="double" w:sz="4" w:space="0" w:color="auto"/>
            </w:tcBorders>
          </w:tcPr>
          <w:p w14:paraId="23E97EBA"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7A1EFA22"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tcPr>
          <w:p w14:paraId="152BB0B5"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15.</w:t>
            </w:r>
          </w:p>
        </w:tc>
        <w:tc>
          <w:tcPr>
            <w:tcW w:w="6453" w:type="dxa"/>
            <w:tcBorders>
              <w:top w:val="double" w:sz="4" w:space="0" w:color="auto"/>
              <w:left w:val="double" w:sz="4" w:space="0" w:color="auto"/>
              <w:bottom w:val="double" w:sz="4" w:space="0" w:color="auto"/>
              <w:right w:val="double" w:sz="4" w:space="0" w:color="auto"/>
            </w:tcBorders>
          </w:tcPr>
          <w:p w14:paraId="4826C554"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TIJERAS PARA CAPSULOTOMIA</w:t>
            </w:r>
          </w:p>
        </w:tc>
        <w:tc>
          <w:tcPr>
            <w:tcW w:w="1421" w:type="dxa"/>
            <w:tcBorders>
              <w:top w:val="double" w:sz="4" w:space="0" w:color="auto"/>
              <w:left w:val="double" w:sz="4" w:space="0" w:color="auto"/>
              <w:bottom w:val="double" w:sz="4" w:space="0" w:color="auto"/>
              <w:right w:val="double" w:sz="4" w:space="0" w:color="auto"/>
            </w:tcBorders>
          </w:tcPr>
          <w:p w14:paraId="126CFC7D"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1E280D56"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tcPr>
          <w:p w14:paraId="116EE96F" w14:textId="77777777" w:rsidR="0022452D" w:rsidRPr="0035456F" w:rsidRDefault="0022452D" w:rsidP="00F446F0">
            <w:pPr>
              <w:ind w:right="51"/>
              <w:jc w:val="both"/>
              <w:rPr>
                <w:rFonts w:ascii="Arial" w:hAnsi="Arial" w:cs="Arial"/>
                <w:b/>
                <w:sz w:val="14"/>
                <w:szCs w:val="16"/>
              </w:rPr>
            </w:pPr>
          </w:p>
        </w:tc>
        <w:tc>
          <w:tcPr>
            <w:tcW w:w="6453" w:type="dxa"/>
            <w:tcBorders>
              <w:top w:val="double" w:sz="4" w:space="0" w:color="auto"/>
              <w:left w:val="double" w:sz="4" w:space="0" w:color="auto"/>
              <w:bottom w:val="double" w:sz="4" w:space="0" w:color="auto"/>
              <w:right w:val="double" w:sz="4" w:space="0" w:color="auto"/>
            </w:tcBorders>
          </w:tcPr>
          <w:p w14:paraId="66FDFD32"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TOTAL INSTRUMENTAL BÁSICO REEMPLAZO DE CADERA</w:t>
            </w:r>
          </w:p>
        </w:tc>
        <w:tc>
          <w:tcPr>
            <w:tcW w:w="1421" w:type="dxa"/>
            <w:tcBorders>
              <w:top w:val="double" w:sz="4" w:space="0" w:color="auto"/>
              <w:left w:val="double" w:sz="4" w:space="0" w:color="auto"/>
              <w:right w:val="double" w:sz="4" w:space="0" w:color="auto"/>
            </w:tcBorders>
          </w:tcPr>
          <w:p w14:paraId="38E75802"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19</w:t>
            </w:r>
          </w:p>
        </w:tc>
      </w:tr>
      <w:tr w:rsidR="0022452D" w:rsidRPr="0035456F" w14:paraId="31D176DF" w14:textId="77777777" w:rsidTr="00F446F0">
        <w:trPr>
          <w:jc w:val="center"/>
        </w:trPr>
        <w:tc>
          <w:tcPr>
            <w:tcW w:w="8414" w:type="dxa"/>
            <w:gridSpan w:val="3"/>
            <w:tcBorders>
              <w:left w:val="double" w:sz="4" w:space="0" w:color="auto"/>
              <w:right w:val="double" w:sz="4" w:space="0" w:color="auto"/>
            </w:tcBorders>
            <w:shd w:val="clear" w:color="auto" w:fill="BFBFBF"/>
          </w:tcPr>
          <w:p w14:paraId="01945019"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INSTRUMENTAL DE REVISIÓN</w:t>
            </w:r>
          </w:p>
        </w:tc>
      </w:tr>
      <w:tr w:rsidR="0022452D" w:rsidRPr="0035456F" w14:paraId="2E7E1F09" w14:textId="77777777" w:rsidTr="00F446F0">
        <w:trPr>
          <w:jc w:val="center"/>
        </w:trPr>
        <w:tc>
          <w:tcPr>
            <w:tcW w:w="540" w:type="dxa"/>
            <w:tcBorders>
              <w:top w:val="double" w:sz="4" w:space="0" w:color="auto"/>
              <w:bottom w:val="double" w:sz="4" w:space="0" w:color="auto"/>
              <w:right w:val="double" w:sz="4" w:space="0" w:color="auto"/>
            </w:tcBorders>
            <w:shd w:val="clear" w:color="auto" w:fill="BFBFBF"/>
          </w:tcPr>
          <w:p w14:paraId="4BCA0DCC"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No.</w:t>
            </w:r>
          </w:p>
        </w:tc>
        <w:tc>
          <w:tcPr>
            <w:tcW w:w="6453" w:type="dxa"/>
            <w:tcBorders>
              <w:top w:val="double" w:sz="4" w:space="0" w:color="auto"/>
              <w:left w:val="double" w:sz="4" w:space="0" w:color="auto"/>
              <w:bottom w:val="double" w:sz="4" w:space="0" w:color="auto"/>
              <w:right w:val="double" w:sz="4" w:space="0" w:color="auto"/>
            </w:tcBorders>
            <w:shd w:val="clear" w:color="auto" w:fill="BFBFBF"/>
          </w:tcPr>
          <w:p w14:paraId="218026B6"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NOMBRE DEL EQUIPO</w:t>
            </w:r>
          </w:p>
        </w:tc>
        <w:tc>
          <w:tcPr>
            <w:tcW w:w="1421" w:type="dxa"/>
            <w:tcBorders>
              <w:top w:val="double" w:sz="4" w:space="0" w:color="auto"/>
              <w:left w:val="double" w:sz="4" w:space="0" w:color="auto"/>
              <w:bottom w:val="double" w:sz="4" w:space="0" w:color="auto"/>
              <w:right w:val="double" w:sz="4" w:space="0" w:color="auto"/>
            </w:tcBorders>
            <w:shd w:val="clear" w:color="auto" w:fill="BFBFBF"/>
          </w:tcPr>
          <w:p w14:paraId="4C59DCF2"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CANTIDAD</w:t>
            </w:r>
          </w:p>
        </w:tc>
      </w:tr>
      <w:tr w:rsidR="0022452D" w:rsidRPr="0035456F" w14:paraId="5635D90F"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vAlign w:val="center"/>
          </w:tcPr>
          <w:p w14:paraId="37795E0F" w14:textId="77777777" w:rsidR="0022452D" w:rsidRPr="0035456F" w:rsidRDefault="0022452D" w:rsidP="00F446F0">
            <w:pPr>
              <w:ind w:right="51"/>
              <w:rPr>
                <w:rFonts w:ascii="Arial" w:hAnsi="Arial" w:cs="Arial"/>
                <w:b/>
                <w:sz w:val="14"/>
                <w:szCs w:val="16"/>
              </w:rPr>
            </w:pPr>
            <w:r w:rsidRPr="0035456F">
              <w:rPr>
                <w:rFonts w:ascii="Arial" w:hAnsi="Arial" w:cs="Arial"/>
                <w:b/>
                <w:sz w:val="14"/>
                <w:szCs w:val="16"/>
              </w:rPr>
              <w:t>1.</w:t>
            </w:r>
          </w:p>
        </w:tc>
        <w:tc>
          <w:tcPr>
            <w:tcW w:w="6453" w:type="dxa"/>
            <w:tcBorders>
              <w:top w:val="double" w:sz="4" w:space="0" w:color="auto"/>
              <w:left w:val="double" w:sz="4" w:space="0" w:color="auto"/>
              <w:bottom w:val="double" w:sz="4" w:space="0" w:color="auto"/>
              <w:right w:val="double" w:sz="4" w:space="0" w:color="auto"/>
            </w:tcBorders>
          </w:tcPr>
          <w:p w14:paraId="461A2B5B"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BROCA DE 5 mm</w:t>
            </w:r>
          </w:p>
        </w:tc>
        <w:tc>
          <w:tcPr>
            <w:tcW w:w="1421" w:type="dxa"/>
            <w:tcBorders>
              <w:top w:val="double" w:sz="4" w:space="0" w:color="auto"/>
              <w:left w:val="double" w:sz="4" w:space="0" w:color="auto"/>
              <w:bottom w:val="double" w:sz="4" w:space="0" w:color="auto"/>
              <w:right w:val="double" w:sz="4" w:space="0" w:color="auto"/>
            </w:tcBorders>
          </w:tcPr>
          <w:p w14:paraId="74FE2DF4"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5103BD54"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vAlign w:val="center"/>
          </w:tcPr>
          <w:p w14:paraId="6AD4F22F" w14:textId="77777777" w:rsidR="0022452D" w:rsidRPr="0035456F" w:rsidRDefault="0022452D" w:rsidP="00F446F0">
            <w:pPr>
              <w:ind w:right="51"/>
              <w:rPr>
                <w:rFonts w:ascii="Arial" w:hAnsi="Arial" w:cs="Arial"/>
                <w:b/>
                <w:sz w:val="14"/>
                <w:szCs w:val="16"/>
              </w:rPr>
            </w:pPr>
            <w:r w:rsidRPr="0035456F">
              <w:rPr>
                <w:rFonts w:ascii="Arial" w:hAnsi="Arial" w:cs="Arial"/>
                <w:b/>
                <w:sz w:val="14"/>
                <w:szCs w:val="16"/>
              </w:rPr>
              <w:t>2.</w:t>
            </w:r>
          </w:p>
        </w:tc>
        <w:tc>
          <w:tcPr>
            <w:tcW w:w="6453" w:type="dxa"/>
            <w:tcBorders>
              <w:top w:val="double" w:sz="4" w:space="0" w:color="auto"/>
              <w:left w:val="double" w:sz="4" w:space="0" w:color="auto"/>
              <w:bottom w:val="double" w:sz="4" w:space="0" w:color="auto"/>
              <w:right w:val="double" w:sz="4" w:space="0" w:color="auto"/>
            </w:tcBorders>
          </w:tcPr>
          <w:p w14:paraId="065BD7D5"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BROCA DE 6 mm</w:t>
            </w:r>
          </w:p>
        </w:tc>
        <w:tc>
          <w:tcPr>
            <w:tcW w:w="1421" w:type="dxa"/>
            <w:tcBorders>
              <w:top w:val="double" w:sz="4" w:space="0" w:color="auto"/>
              <w:left w:val="double" w:sz="4" w:space="0" w:color="auto"/>
              <w:bottom w:val="double" w:sz="4" w:space="0" w:color="auto"/>
              <w:right w:val="double" w:sz="4" w:space="0" w:color="auto"/>
            </w:tcBorders>
          </w:tcPr>
          <w:p w14:paraId="0C73C971"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21EC354B"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vAlign w:val="center"/>
          </w:tcPr>
          <w:p w14:paraId="17833215" w14:textId="77777777" w:rsidR="0022452D" w:rsidRPr="0035456F" w:rsidRDefault="0022452D" w:rsidP="00F446F0">
            <w:pPr>
              <w:ind w:right="51"/>
              <w:rPr>
                <w:rFonts w:ascii="Arial" w:hAnsi="Arial" w:cs="Arial"/>
                <w:b/>
                <w:sz w:val="14"/>
                <w:szCs w:val="16"/>
              </w:rPr>
            </w:pPr>
            <w:r w:rsidRPr="0035456F">
              <w:rPr>
                <w:rFonts w:ascii="Arial" w:hAnsi="Arial" w:cs="Arial"/>
                <w:b/>
                <w:sz w:val="14"/>
                <w:szCs w:val="16"/>
              </w:rPr>
              <w:t>3.</w:t>
            </w:r>
          </w:p>
        </w:tc>
        <w:tc>
          <w:tcPr>
            <w:tcW w:w="6453" w:type="dxa"/>
            <w:tcBorders>
              <w:top w:val="double" w:sz="4" w:space="0" w:color="auto"/>
              <w:left w:val="double" w:sz="4" w:space="0" w:color="auto"/>
              <w:bottom w:val="double" w:sz="4" w:space="0" w:color="auto"/>
              <w:right w:val="double" w:sz="4" w:space="0" w:color="auto"/>
            </w:tcBorders>
          </w:tcPr>
          <w:p w14:paraId="1F251F0E"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BROCA DE 8 mm</w:t>
            </w:r>
          </w:p>
        </w:tc>
        <w:tc>
          <w:tcPr>
            <w:tcW w:w="1421" w:type="dxa"/>
            <w:tcBorders>
              <w:top w:val="double" w:sz="4" w:space="0" w:color="auto"/>
              <w:left w:val="double" w:sz="4" w:space="0" w:color="auto"/>
              <w:bottom w:val="double" w:sz="4" w:space="0" w:color="auto"/>
              <w:right w:val="double" w:sz="4" w:space="0" w:color="auto"/>
            </w:tcBorders>
          </w:tcPr>
          <w:p w14:paraId="6E25243D"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45D79FA4"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vAlign w:val="center"/>
          </w:tcPr>
          <w:p w14:paraId="7DC53EE8" w14:textId="77777777" w:rsidR="0022452D" w:rsidRPr="0035456F" w:rsidRDefault="0022452D" w:rsidP="00F446F0">
            <w:pPr>
              <w:ind w:right="51"/>
              <w:rPr>
                <w:rFonts w:ascii="Arial" w:hAnsi="Arial" w:cs="Arial"/>
                <w:b/>
                <w:sz w:val="14"/>
                <w:szCs w:val="16"/>
              </w:rPr>
            </w:pPr>
            <w:r w:rsidRPr="0035456F">
              <w:rPr>
                <w:rFonts w:ascii="Arial" w:hAnsi="Arial" w:cs="Arial"/>
                <w:b/>
                <w:sz w:val="14"/>
                <w:szCs w:val="16"/>
              </w:rPr>
              <w:t>4.</w:t>
            </w:r>
          </w:p>
        </w:tc>
        <w:tc>
          <w:tcPr>
            <w:tcW w:w="6453" w:type="dxa"/>
            <w:tcBorders>
              <w:top w:val="double" w:sz="4" w:space="0" w:color="auto"/>
              <w:left w:val="double" w:sz="4" w:space="0" w:color="auto"/>
              <w:bottom w:val="double" w:sz="4" w:space="0" w:color="auto"/>
              <w:right w:val="double" w:sz="4" w:space="0" w:color="auto"/>
            </w:tcBorders>
          </w:tcPr>
          <w:p w14:paraId="130B411F"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ESCARIADOR MANUAL DE 7 mm</w:t>
            </w:r>
          </w:p>
        </w:tc>
        <w:tc>
          <w:tcPr>
            <w:tcW w:w="1421" w:type="dxa"/>
            <w:tcBorders>
              <w:top w:val="double" w:sz="4" w:space="0" w:color="auto"/>
              <w:left w:val="double" w:sz="4" w:space="0" w:color="auto"/>
              <w:bottom w:val="double" w:sz="4" w:space="0" w:color="auto"/>
              <w:right w:val="double" w:sz="4" w:space="0" w:color="auto"/>
            </w:tcBorders>
          </w:tcPr>
          <w:p w14:paraId="31CDF909"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2E88C0DD"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vAlign w:val="center"/>
          </w:tcPr>
          <w:p w14:paraId="7C143A74" w14:textId="77777777" w:rsidR="0022452D" w:rsidRPr="0035456F" w:rsidRDefault="0022452D" w:rsidP="00F446F0">
            <w:pPr>
              <w:ind w:right="51"/>
              <w:rPr>
                <w:rFonts w:ascii="Arial" w:hAnsi="Arial" w:cs="Arial"/>
                <w:b/>
                <w:sz w:val="14"/>
                <w:szCs w:val="16"/>
              </w:rPr>
            </w:pPr>
            <w:r w:rsidRPr="0035456F">
              <w:rPr>
                <w:rFonts w:ascii="Arial" w:hAnsi="Arial" w:cs="Arial"/>
                <w:b/>
                <w:sz w:val="14"/>
                <w:szCs w:val="16"/>
              </w:rPr>
              <w:t>5.</w:t>
            </w:r>
          </w:p>
        </w:tc>
        <w:tc>
          <w:tcPr>
            <w:tcW w:w="6453" w:type="dxa"/>
            <w:tcBorders>
              <w:top w:val="double" w:sz="4" w:space="0" w:color="auto"/>
              <w:left w:val="double" w:sz="4" w:space="0" w:color="auto"/>
              <w:bottom w:val="double" w:sz="4" w:space="0" w:color="auto"/>
              <w:right w:val="double" w:sz="4" w:space="0" w:color="auto"/>
            </w:tcBorders>
          </w:tcPr>
          <w:p w14:paraId="2F137937"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ESCARIADOR MANUAL DE 8 mm</w:t>
            </w:r>
          </w:p>
        </w:tc>
        <w:tc>
          <w:tcPr>
            <w:tcW w:w="1421" w:type="dxa"/>
            <w:tcBorders>
              <w:top w:val="double" w:sz="4" w:space="0" w:color="auto"/>
              <w:left w:val="double" w:sz="4" w:space="0" w:color="auto"/>
              <w:bottom w:val="double" w:sz="4" w:space="0" w:color="auto"/>
              <w:right w:val="double" w:sz="4" w:space="0" w:color="auto"/>
            </w:tcBorders>
          </w:tcPr>
          <w:p w14:paraId="191DFD3D"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653DAEE1"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vAlign w:val="center"/>
          </w:tcPr>
          <w:p w14:paraId="4F5B9E80" w14:textId="77777777" w:rsidR="0022452D" w:rsidRPr="0035456F" w:rsidRDefault="0022452D" w:rsidP="00F446F0">
            <w:pPr>
              <w:ind w:right="51"/>
              <w:rPr>
                <w:rFonts w:ascii="Arial" w:hAnsi="Arial" w:cs="Arial"/>
                <w:b/>
                <w:sz w:val="14"/>
                <w:szCs w:val="16"/>
              </w:rPr>
            </w:pPr>
            <w:r w:rsidRPr="0035456F">
              <w:rPr>
                <w:rFonts w:ascii="Arial" w:hAnsi="Arial" w:cs="Arial"/>
                <w:b/>
                <w:sz w:val="14"/>
                <w:szCs w:val="16"/>
              </w:rPr>
              <w:t>6.</w:t>
            </w:r>
          </w:p>
        </w:tc>
        <w:tc>
          <w:tcPr>
            <w:tcW w:w="6453" w:type="dxa"/>
            <w:tcBorders>
              <w:top w:val="double" w:sz="4" w:space="0" w:color="auto"/>
              <w:left w:val="double" w:sz="4" w:space="0" w:color="auto"/>
              <w:bottom w:val="double" w:sz="4" w:space="0" w:color="auto"/>
              <w:right w:val="double" w:sz="4" w:space="0" w:color="auto"/>
            </w:tcBorders>
          </w:tcPr>
          <w:p w14:paraId="08DC6188"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ESCARIADOR MANUAL DE 9 mm</w:t>
            </w:r>
          </w:p>
        </w:tc>
        <w:tc>
          <w:tcPr>
            <w:tcW w:w="1421" w:type="dxa"/>
            <w:tcBorders>
              <w:top w:val="double" w:sz="4" w:space="0" w:color="auto"/>
              <w:left w:val="double" w:sz="4" w:space="0" w:color="auto"/>
              <w:bottom w:val="double" w:sz="4" w:space="0" w:color="auto"/>
              <w:right w:val="double" w:sz="4" w:space="0" w:color="auto"/>
            </w:tcBorders>
          </w:tcPr>
          <w:p w14:paraId="09964765"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13572455"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vAlign w:val="center"/>
          </w:tcPr>
          <w:p w14:paraId="0A6AC8A1" w14:textId="77777777" w:rsidR="0022452D" w:rsidRPr="0035456F" w:rsidRDefault="0022452D" w:rsidP="00F446F0">
            <w:pPr>
              <w:ind w:right="51"/>
              <w:rPr>
                <w:rFonts w:ascii="Arial" w:hAnsi="Arial" w:cs="Arial"/>
                <w:b/>
                <w:sz w:val="14"/>
                <w:szCs w:val="16"/>
              </w:rPr>
            </w:pPr>
            <w:r w:rsidRPr="0035456F">
              <w:rPr>
                <w:rFonts w:ascii="Arial" w:hAnsi="Arial" w:cs="Arial"/>
                <w:b/>
                <w:sz w:val="14"/>
                <w:szCs w:val="16"/>
              </w:rPr>
              <w:t>7.</w:t>
            </w:r>
          </w:p>
        </w:tc>
        <w:tc>
          <w:tcPr>
            <w:tcW w:w="6453" w:type="dxa"/>
            <w:tcBorders>
              <w:top w:val="double" w:sz="4" w:space="0" w:color="auto"/>
              <w:left w:val="double" w:sz="4" w:space="0" w:color="auto"/>
              <w:bottom w:val="double" w:sz="4" w:space="0" w:color="auto"/>
              <w:right w:val="double" w:sz="4" w:space="0" w:color="auto"/>
            </w:tcBorders>
          </w:tcPr>
          <w:p w14:paraId="3D9F88A1"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ESCARIADOR MANUAL DE 10 mm</w:t>
            </w:r>
          </w:p>
        </w:tc>
        <w:tc>
          <w:tcPr>
            <w:tcW w:w="1421" w:type="dxa"/>
            <w:tcBorders>
              <w:top w:val="double" w:sz="4" w:space="0" w:color="auto"/>
              <w:left w:val="double" w:sz="4" w:space="0" w:color="auto"/>
              <w:bottom w:val="double" w:sz="4" w:space="0" w:color="auto"/>
              <w:right w:val="double" w:sz="4" w:space="0" w:color="auto"/>
            </w:tcBorders>
          </w:tcPr>
          <w:p w14:paraId="2C494E8C"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4124AD78"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vAlign w:val="center"/>
          </w:tcPr>
          <w:p w14:paraId="111991B2" w14:textId="77777777" w:rsidR="0022452D" w:rsidRPr="0035456F" w:rsidRDefault="0022452D" w:rsidP="00F446F0">
            <w:pPr>
              <w:ind w:right="51"/>
              <w:rPr>
                <w:rFonts w:ascii="Arial" w:hAnsi="Arial" w:cs="Arial"/>
                <w:b/>
                <w:sz w:val="14"/>
                <w:szCs w:val="16"/>
              </w:rPr>
            </w:pPr>
            <w:r w:rsidRPr="0035456F">
              <w:rPr>
                <w:rFonts w:ascii="Arial" w:hAnsi="Arial" w:cs="Arial"/>
                <w:b/>
                <w:sz w:val="14"/>
                <w:szCs w:val="16"/>
              </w:rPr>
              <w:t>8.</w:t>
            </w:r>
          </w:p>
        </w:tc>
        <w:tc>
          <w:tcPr>
            <w:tcW w:w="6453" w:type="dxa"/>
            <w:tcBorders>
              <w:top w:val="double" w:sz="4" w:space="0" w:color="auto"/>
              <w:left w:val="double" w:sz="4" w:space="0" w:color="auto"/>
              <w:bottom w:val="double" w:sz="4" w:space="0" w:color="auto"/>
              <w:right w:val="double" w:sz="4" w:space="0" w:color="auto"/>
            </w:tcBorders>
          </w:tcPr>
          <w:p w14:paraId="1CF711B7"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ESCARIADOR MANUAL DE 11 mm</w:t>
            </w:r>
          </w:p>
        </w:tc>
        <w:tc>
          <w:tcPr>
            <w:tcW w:w="1421" w:type="dxa"/>
            <w:tcBorders>
              <w:top w:val="double" w:sz="4" w:space="0" w:color="auto"/>
              <w:left w:val="double" w:sz="4" w:space="0" w:color="auto"/>
              <w:bottom w:val="double" w:sz="4" w:space="0" w:color="auto"/>
              <w:right w:val="double" w:sz="4" w:space="0" w:color="auto"/>
            </w:tcBorders>
          </w:tcPr>
          <w:p w14:paraId="4D6F47DC"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12465A30"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vAlign w:val="center"/>
          </w:tcPr>
          <w:p w14:paraId="371FB9AC" w14:textId="77777777" w:rsidR="0022452D" w:rsidRPr="0035456F" w:rsidRDefault="0022452D" w:rsidP="00F446F0">
            <w:pPr>
              <w:ind w:right="51"/>
              <w:rPr>
                <w:rFonts w:ascii="Arial" w:hAnsi="Arial" w:cs="Arial"/>
                <w:b/>
                <w:sz w:val="14"/>
                <w:szCs w:val="16"/>
              </w:rPr>
            </w:pPr>
            <w:r w:rsidRPr="0035456F">
              <w:rPr>
                <w:rFonts w:ascii="Arial" w:hAnsi="Arial" w:cs="Arial"/>
                <w:b/>
                <w:sz w:val="14"/>
                <w:szCs w:val="16"/>
              </w:rPr>
              <w:t>9.</w:t>
            </w:r>
          </w:p>
        </w:tc>
        <w:tc>
          <w:tcPr>
            <w:tcW w:w="6453" w:type="dxa"/>
            <w:tcBorders>
              <w:top w:val="double" w:sz="4" w:space="0" w:color="auto"/>
              <w:left w:val="double" w:sz="4" w:space="0" w:color="auto"/>
              <w:bottom w:val="double" w:sz="4" w:space="0" w:color="auto"/>
              <w:right w:val="double" w:sz="4" w:space="0" w:color="auto"/>
            </w:tcBorders>
          </w:tcPr>
          <w:p w14:paraId="5722D699"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ESCARIADOR MANUAL DE 12 mm</w:t>
            </w:r>
          </w:p>
        </w:tc>
        <w:tc>
          <w:tcPr>
            <w:tcW w:w="1421" w:type="dxa"/>
            <w:tcBorders>
              <w:top w:val="double" w:sz="4" w:space="0" w:color="auto"/>
              <w:left w:val="double" w:sz="4" w:space="0" w:color="auto"/>
              <w:bottom w:val="double" w:sz="4" w:space="0" w:color="auto"/>
              <w:right w:val="double" w:sz="4" w:space="0" w:color="auto"/>
            </w:tcBorders>
          </w:tcPr>
          <w:p w14:paraId="6E8F80A0"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26A5B062"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vAlign w:val="center"/>
          </w:tcPr>
          <w:p w14:paraId="2FFE91D2" w14:textId="77777777" w:rsidR="0022452D" w:rsidRPr="0035456F" w:rsidRDefault="0022452D" w:rsidP="00F446F0">
            <w:pPr>
              <w:ind w:right="51"/>
              <w:rPr>
                <w:rFonts w:ascii="Arial" w:hAnsi="Arial" w:cs="Arial"/>
                <w:b/>
                <w:sz w:val="14"/>
                <w:szCs w:val="16"/>
              </w:rPr>
            </w:pPr>
            <w:r w:rsidRPr="0035456F">
              <w:rPr>
                <w:rFonts w:ascii="Arial" w:hAnsi="Arial" w:cs="Arial"/>
                <w:b/>
                <w:sz w:val="14"/>
                <w:szCs w:val="16"/>
              </w:rPr>
              <w:t>10.</w:t>
            </w:r>
          </w:p>
        </w:tc>
        <w:tc>
          <w:tcPr>
            <w:tcW w:w="6453" w:type="dxa"/>
            <w:tcBorders>
              <w:top w:val="double" w:sz="4" w:space="0" w:color="auto"/>
              <w:left w:val="double" w:sz="4" w:space="0" w:color="auto"/>
              <w:bottom w:val="double" w:sz="4" w:space="0" w:color="auto"/>
              <w:right w:val="double" w:sz="4" w:space="0" w:color="auto"/>
            </w:tcBorders>
          </w:tcPr>
          <w:p w14:paraId="542CE979"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ESCARIADOR MANUAL DE 13 mm</w:t>
            </w:r>
          </w:p>
        </w:tc>
        <w:tc>
          <w:tcPr>
            <w:tcW w:w="1421" w:type="dxa"/>
            <w:tcBorders>
              <w:top w:val="double" w:sz="4" w:space="0" w:color="auto"/>
              <w:left w:val="double" w:sz="4" w:space="0" w:color="auto"/>
              <w:bottom w:val="double" w:sz="4" w:space="0" w:color="auto"/>
              <w:right w:val="double" w:sz="4" w:space="0" w:color="auto"/>
            </w:tcBorders>
          </w:tcPr>
          <w:p w14:paraId="5A05AC09"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593AD5D4"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vAlign w:val="center"/>
          </w:tcPr>
          <w:p w14:paraId="3D6C74A5" w14:textId="77777777" w:rsidR="0022452D" w:rsidRPr="0035456F" w:rsidRDefault="0022452D" w:rsidP="00F446F0">
            <w:pPr>
              <w:ind w:right="51"/>
              <w:rPr>
                <w:rFonts w:ascii="Arial" w:hAnsi="Arial" w:cs="Arial"/>
                <w:b/>
                <w:sz w:val="14"/>
                <w:szCs w:val="16"/>
              </w:rPr>
            </w:pPr>
            <w:r w:rsidRPr="0035456F">
              <w:rPr>
                <w:rFonts w:ascii="Arial" w:hAnsi="Arial" w:cs="Arial"/>
                <w:b/>
                <w:sz w:val="14"/>
                <w:szCs w:val="16"/>
              </w:rPr>
              <w:t>11.</w:t>
            </w:r>
          </w:p>
        </w:tc>
        <w:tc>
          <w:tcPr>
            <w:tcW w:w="6453" w:type="dxa"/>
            <w:tcBorders>
              <w:top w:val="double" w:sz="4" w:space="0" w:color="auto"/>
              <w:left w:val="double" w:sz="4" w:space="0" w:color="auto"/>
              <w:bottom w:val="double" w:sz="4" w:space="0" w:color="auto"/>
              <w:right w:val="double" w:sz="4" w:space="0" w:color="auto"/>
            </w:tcBorders>
          </w:tcPr>
          <w:p w14:paraId="04C3BE01"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ESCARIADOR MANUAL DE 14 mm</w:t>
            </w:r>
          </w:p>
        </w:tc>
        <w:tc>
          <w:tcPr>
            <w:tcW w:w="1421" w:type="dxa"/>
            <w:tcBorders>
              <w:top w:val="double" w:sz="4" w:space="0" w:color="auto"/>
              <w:left w:val="double" w:sz="4" w:space="0" w:color="auto"/>
              <w:bottom w:val="double" w:sz="4" w:space="0" w:color="auto"/>
              <w:right w:val="double" w:sz="4" w:space="0" w:color="auto"/>
            </w:tcBorders>
          </w:tcPr>
          <w:p w14:paraId="645CDA98"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6AE4C798" w14:textId="77777777" w:rsidTr="0022452D">
        <w:trPr>
          <w:trHeight w:val="20"/>
          <w:jc w:val="center"/>
        </w:trPr>
        <w:tc>
          <w:tcPr>
            <w:tcW w:w="540" w:type="dxa"/>
            <w:tcBorders>
              <w:top w:val="double" w:sz="4" w:space="0" w:color="auto"/>
              <w:left w:val="double" w:sz="4" w:space="0" w:color="auto"/>
              <w:bottom w:val="double" w:sz="4" w:space="0" w:color="auto"/>
              <w:right w:val="double" w:sz="4" w:space="0" w:color="auto"/>
            </w:tcBorders>
            <w:vAlign w:val="center"/>
          </w:tcPr>
          <w:p w14:paraId="412A1356" w14:textId="77777777" w:rsidR="0022452D" w:rsidRPr="0035456F" w:rsidRDefault="0022452D" w:rsidP="00F446F0">
            <w:pPr>
              <w:ind w:right="51"/>
              <w:rPr>
                <w:rFonts w:ascii="Arial" w:hAnsi="Arial" w:cs="Arial"/>
                <w:b/>
                <w:sz w:val="14"/>
                <w:szCs w:val="16"/>
              </w:rPr>
            </w:pPr>
            <w:r w:rsidRPr="0035456F">
              <w:rPr>
                <w:rFonts w:ascii="Arial" w:hAnsi="Arial" w:cs="Arial"/>
                <w:b/>
                <w:sz w:val="14"/>
                <w:szCs w:val="16"/>
              </w:rPr>
              <w:t>12.</w:t>
            </w:r>
          </w:p>
        </w:tc>
        <w:tc>
          <w:tcPr>
            <w:tcW w:w="6453" w:type="dxa"/>
            <w:tcBorders>
              <w:top w:val="double" w:sz="4" w:space="0" w:color="auto"/>
              <w:left w:val="double" w:sz="4" w:space="0" w:color="auto"/>
              <w:bottom w:val="double" w:sz="4" w:space="0" w:color="auto"/>
              <w:right w:val="double" w:sz="4" w:space="0" w:color="auto"/>
            </w:tcBorders>
          </w:tcPr>
          <w:p w14:paraId="0634A49C"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ESCOLPO O CINCEL PARA EXTRACCIÓN DE CEMENTO ANGULADO</w:t>
            </w:r>
          </w:p>
        </w:tc>
        <w:tc>
          <w:tcPr>
            <w:tcW w:w="1421" w:type="dxa"/>
            <w:tcBorders>
              <w:top w:val="double" w:sz="4" w:space="0" w:color="auto"/>
              <w:left w:val="double" w:sz="4" w:space="0" w:color="auto"/>
              <w:bottom w:val="double" w:sz="4" w:space="0" w:color="auto"/>
              <w:right w:val="double" w:sz="4" w:space="0" w:color="auto"/>
            </w:tcBorders>
          </w:tcPr>
          <w:p w14:paraId="2C9BAA66"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5308C944"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vAlign w:val="center"/>
          </w:tcPr>
          <w:p w14:paraId="65CA096D" w14:textId="77777777" w:rsidR="0022452D" w:rsidRPr="0035456F" w:rsidRDefault="0022452D" w:rsidP="00F446F0">
            <w:pPr>
              <w:ind w:right="51"/>
              <w:rPr>
                <w:rFonts w:ascii="Arial" w:hAnsi="Arial" w:cs="Arial"/>
                <w:b/>
                <w:sz w:val="14"/>
                <w:szCs w:val="16"/>
              </w:rPr>
            </w:pPr>
            <w:r w:rsidRPr="0035456F">
              <w:rPr>
                <w:rFonts w:ascii="Arial" w:hAnsi="Arial" w:cs="Arial"/>
                <w:b/>
                <w:sz w:val="14"/>
                <w:szCs w:val="16"/>
              </w:rPr>
              <w:t>13.</w:t>
            </w:r>
          </w:p>
        </w:tc>
        <w:tc>
          <w:tcPr>
            <w:tcW w:w="6453" w:type="dxa"/>
            <w:tcBorders>
              <w:top w:val="double" w:sz="4" w:space="0" w:color="auto"/>
              <w:left w:val="double" w:sz="4" w:space="0" w:color="auto"/>
              <w:bottom w:val="double" w:sz="4" w:space="0" w:color="auto"/>
              <w:right w:val="double" w:sz="4" w:space="0" w:color="auto"/>
            </w:tcBorders>
          </w:tcPr>
          <w:p w14:paraId="12D89A81"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ESCOPLO O CINCEL PARA EXTRACCION DE CEMENTO NEGATIVO</w:t>
            </w:r>
          </w:p>
        </w:tc>
        <w:tc>
          <w:tcPr>
            <w:tcW w:w="1421" w:type="dxa"/>
            <w:tcBorders>
              <w:top w:val="double" w:sz="4" w:space="0" w:color="auto"/>
              <w:left w:val="double" w:sz="4" w:space="0" w:color="auto"/>
              <w:bottom w:val="double" w:sz="4" w:space="0" w:color="auto"/>
              <w:right w:val="double" w:sz="4" w:space="0" w:color="auto"/>
            </w:tcBorders>
          </w:tcPr>
          <w:p w14:paraId="1AABFCAA"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5CEEB5A5"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vAlign w:val="center"/>
          </w:tcPr>
          <w:p w14:paraId="131E28CC" w14:textId="77777777" w:rsidR="0022452D" w:rsidRPr="0035456F" w:rsidRDefault="0022452D" w:rsidP="00F446F0">
            <w:pPr>
              <w:ind w:right="51"/>
              <w:rPr>
                <w:rFonts w:ascii="Arial" w:hAnsi="Arial" w:cs="Arial"/>
                <w:b/>
                <w:sz w:val="14"/>
                <w:szCs w:val="16"/>
              </w:rPr>
            </w:pPr>
            <w:r w:rsidRPr="0035456F">
              <w:rPr>
                <w:rFonts w:ascii="Arial" w:hAnsi="Arial" w:cs="Arial"/>
                <w:b/>
                <w:sz w:val="14"/>
                <w:szCs w:val="16"/>
              </w:rPr>
              <w:t>14.</w:t>
            </w:r>
          </w:p>
        </w:tc>
        <w:tc>
          <w:tcPr>
            <w:tcW w:w="6453" w:type="dxa"/>
            <w:tcBorders>
              <w:top w:val="double" w:sz="4" w:space="0" w:color="auto"/>
              <w:left w:val="double" w:sz="4" w:space="0" w:color="auto"/>
              <w:bottom w:val="double" w:sz="4" w:space="0" w:color="auto"/>
              <w:right w:val="double" w:sz="4" w:space="0" w:color="auto"/>
            </w:tcBorders>
          </w:tcPr>
          <w:p w14:paraId="070FCD97"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ESCOPLO O CINCEL PARA EXTRACCION DE CEMENTO POSITIVO</w:t>
            </w:r>
          </w:p>
        </w:tc>
        <w:tc>
          <w:tcPr>
            <w:tcW w:w="1421" w:type="dxa"/>
            <w:tcBorders>
              <w:top w:val="double" w:sz="4" w:space="0" w:color="auto"/>
              <w:left w:val="double" w:sz="4" w:space="0" w:color="auto"/>
              <w:bottom w:val="double" w:sz="4" w:space="0" w:color="auto"/>
              <w:right w:val="double" w:sz="4" w:space="0" w:color="auto"/>
            </w:tcBorders>
          </w:tcPr>
          <w:p w14:paraId="044EC52B"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0A55FBE6"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vAlign w:val="center"/>
          </w:tcPr>
          <w:p w14:paraId="4CBB6F88" w14:textId="77777777" w:rsidR="0022452D" w:rsidRPr="0035456F" w:rsidRDefault="0022452D" w:rsidP="00F446F0">
            <w:pPr>
              <w:ind w:right="51"/>
              <w:rPr>
                <w:rFonts w:ascii="Arial" w:hAnsi="Arial" w:cs="Arial"/>
                <w:b/>
                <w:sz w:val="14"/>
                <w:szCs w:val="16"/>
              </w:rPr>
            </w:pPr>
            <w:r w:rsidRPr="0035456F">
              <w:rPr>
                <w:rFonts w:ascii="Arial" w:hAnsi="Arial" w:cs="Arial"/>
                <w:b/>
                <w:sz w:val="14"/>
                <w:szCs w:val="16"/>
              </w:rPr>
              <w:t>15.</w:t>
            </w:r>
          </w:p>
        </w:tc>
        <w:tc>
          <w:tcPr>
            <w:tcW w:w="6453" w:type="dxa"/>
            <w:tcBorders>
              <w:top w:val="double" w:sz="4" w:space="0" w:color="auto"/>
              <w:left w:val="double" w:sz="4" w:space="0" w:color="auto"/>
              <w:bottom w:val="double" w:sz="4" w:space="0" w:color="auto"/>
              <w:right w:val="double" w:sz="4" w:space="0" w:color="auto"/>
            </w:tcBorders>
          </w:tcPr>
          <w:p w14:paraId="4DB28029"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ESCOPLO O CINCEL PARA EXTRACCIÓN DE CEMENTO RECTO</w:t>
            </w:r>
          </w:p>
        </w:tc>
        <w:tc>
          <w:tcPr>
            <w:tcW w:w="1421" w:type="dxa"/>
            <w:tcBorders>
              <w:top w:val="double" w:sz="4" w:space="0" w:color="auto"/>
              <w:left w:val="double" w:sz="4" w:space="0" w:color="auto"/>
              <w:bottom w:val="double" w:sz="4" w:space="0" w:color="auto"/>
              <w:right w:val="double" w:sz="4" w:space="0" w:color="auto"/>
            </w:tcBorders>
          </w:tcPr>
          <w:p w14:paraId="53EB70DF"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0D53FF5D"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vAlign w:val="center"/>
          </w:tcPr>
          <w:p w14:paraId="1FAD54B6" w14:textId="77777777" w:rsidR="0022452D" w:rsidRPr="0035456F" w:rsidRDefault="0022452D" w:rsidP="00F446F0">
            <w:pPr>
              <w:ind w:right="51"/>
              <w:rPr>
                <w:rFonts w:ascii="Arial" w:hAnsi="Arial" w:cs="Arial"/>
                <w:b/>
                <w:sz w:val="14"/>
                <w:szCs w:val="16"/>
              </w:rPr>
            </w:pPr>
            <w:r w:rsidRPr="0035456F">
              <w:rPr>
                <w:rFonts w:ascii="Arial" w:hAnsi="Arial" w:cs="Arial"/>
                <w:b/>
                <w:sz w:val="14"/>
                <w:szCs w:val="16"/>
              </w:rPr>
              <w:t>16.</w:t>
            </w:r>
          </w:p>
        </w:tc>
        <w:tc>
          <w:tcPr>
            <w:tcW w:w="6453" w:type="dxa"/>
            <w:tcBorders>
              <w:top w:val="double" w:sz="4" w:space="0" w:color="auto"/>
              <w:left w:val="double" w:sz="4" w:space="0" w:color="auto"/>
              <w:bottom w:val="double" w:sz="4" w:space="0" w:color="auto"/>
              <w:right w:val="double" w:sz="4" w:space="0" w:color="auto"/>
            </w:tcBorders>
          </w:tcPr>
          <w:p w14:paraId="57979FC2"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ESCOPLO O CINCEL PARA EXTRACCIÓN DE COTILO</w:t>
            </w:r>
          </w:p>
        </w:tc>
        <w:tc>
          <w:tcPr>
            <w:tcW w:w="1421" w:type="dxa"/>
            <w:tcBorders>
              <w:top w:val="double" w:sz="4" w:space="0" w:color="auto"/>
              <w:left w:val="double" w:sz="4" w:space="0" w:color="auto"/>
              <w:bottom w:val="double" w:sz="4" w:space="0" w:color="auto"/>
              <w:right w:val="double" w:sz="4" w:space="0" w:color="auto"/>
            </w:tcBorders>
          </w:tcPr>
          <w:p w14:paraId="6ED8C6EA"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6FE462B9"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vAlign w:val="center"/>
          </w:tcPr>
          <w:p w14:paraId="6A784C1A" w14:textId="77777777" w:rsidR="0022452D" w:rsidRPr="0035456F" w:rsidRDefault="0022452D" w:rsidP="00F446F0">
            <w:pPr>
              <w:ind w:right="51"/>
              <w:rPr>
                <w:rFonts w:ascii="Arial" w:hAnsi="Arial" w:cs="Arial"/>
                <w:b/>
                <w:sz w:val="14"/>
                <w:szCs w:val="16"/>
              </w:rPr>
            </w:pPr>
            <w:r w:rsidRPr="0035456F">
              <w:rPr>
                <w:rFonts w:ascii="Arial" w:hAnsi="Arial" w:cs="Arial"/>
                <w:b/>
                <w:sz w:val="14"/>
                <w:szCs w:val="16"/>
              </w:rPr>
              <w:t>17.</w:t>
            </w:r>
          </w:p>
        </w:tc>
        <w:tc>
          <w:tcPr>
            <w:tcW w:w="6453" w:type="dxa"/>
            <w:tcBorders>
              <w:top w:val="double" w:sz="4" w:space="0" w:color="auto"/>
              <w:left w:val="double" w:sz="4" w:space="0" w:color="auto"/>
              <w:bottom w:val="double" w:sz="4" w:space="0" w:color="auto"/>
              <w:right w:val="double" w:sz="4" w:space="0" w:color="auto"/>
            </w:tcBorders>
          </w:tcPr>
          <w:p w14:paraId="240C7FED"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ESCOPLO O CINCEL PARA FISURAR CEMENTO</w:t>
            </w:r>
          </w:p>
        </w:tc>
        <w:tc>
          <w:tcPr>
            <w:tcW w:w="1421" w:type="dxa"/>
            <w:tcBorders>
              <w:top w:val="double" w:sz="4" w:space="0" w:color="auto"/>
              <w:left w:val="double" w:sz="4" w:space="0" w:color="auto"/>
              <w:bottom w:val="double" w:sz="4" w:space="0" w:color="auto"/>
              <w:right w:val="double" w:sz="4" w:space="0" w:color="auto"/>
            </w:tcBorders>
          </w:tcPr>
          <w:p w14:paraId="0E9471F4"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5D09B7CB"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vAlign w:val="center"/>
          </w:tcPr>
          <w:p w14:paraId="27AC3F2E" w14:textId="77777777" w:rsidR="0022452D" w:rsidRPr="0035456F" w:rsidRDefault="0022452D" w:rsidP="00F446F0">
            <w:pPr>
              <w:ind w:right="51"/>
              <w:rPr>
                <w:rFonts w:ascii="Arial" w:hAnsi="Arial" w:cs="Arial"/>
                <w:b/>
                <w:sz w:val="14"/>
                <w:szCs w:val="16"/>
              </w:rPr>
            </w:pPr>
            <w:r w:rsidRPr="0035456F">
              <w:rPr>
                <w:rFonts w:ascii="Arial" w:hAnsi="Arial" w:cs="Arial"/>
                <w:b/>
                <w:sz w:val="14"/>
                <w:szCs w:val="16"/>
              </w:rPr>
              <w:t>18.</w:t>
            </w:r>
          </w:p>
        </w:tc>
        <w:tc>
          <w:tcPr>
            <w:tcW w:w="6453" w:type="dxa"/>
            <w:tcBorders>
              <w:top w:val="double" w:sz="4" w:space="0" w:color="auto"/>
              <w:left w:val="double" w:sz="4" w:space="0" w:color="auto"/>
              <w:bottom w:val="double" w:sz="4" w:space="0" w:color="auto"/>
              <w:right w:val="double" w:sz="4" w:space="0" w:color="auto"/>
            </w:tcBorders>
          </w:tcPr>
          <w:p w14:paraId="160097D0"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FORCEPS PARA CEMENTO LARGO</w:t>
            </w:r>
          </w:p>
        </w:tc>
        <w:tc>
          <w:tcPr>
            <w:tcW w:w="1421" w:type="dxa"/>
            <w:tcBorders>
              <w:top w:val="double" w:sz="4" w:space="0" w:color="auto"/>
              <w:left w:val="double" w:sz="4" w:space="0" w:color="auto"/>
              <w:bottom w:val="double" w:sz="4" w:space="0" w:color="auto"/>
              <w:right w:val="double" w:sz="4" w:space="0" w:color="auto"/>
            </w:tcBorders>
          </w:tcPr>
          <w:p w14:paraId="2FCCC0B5"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1EDCCAF0"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vAlign w:val="center"/>
          </w:tcPr>
          <w:p w14:paraId="58DCD0FE" w14:textId="77777777" w:rsidR="0022452D" w:rsidRPr="0035456F" w:rsidRDefault="0022452D" w:rsidP="00F446F0">
            <w:pPr>
              <w:ind w:right="51"/>
              <w:rPr>
                <w:rFonts w:ascii="Arial" w:hAnsi="Arial" w:cs="Arial"/>
                <w:b/>
                <w:sz w:val="14"/>
                <w:szCs w:val="16"/>
              </w:rPr>
            </w:pPr>
            <w:r w:rsidRPr="0035456F">
              <w:rPr>
                <w:rFonts w:ascii="Arial" w:hAnsi="Arial" w:cs="Arial"/>
                <w:b/>
                <w:sz w:val="14"/>
                <w:szCs w:val="16"/>
              </w:rPr>
              <w:t>19.</w:t>
            </w:r>
          </w:p>
        </w:tc>
        <w:tc>
          <w:tcPr>
            <w:tcW w:w="6453" w:type="dxa"/>
            <w:tcBorders>
              <w:top w:val="double" w:sz="4" w:space="0" w:color="auto"/>
              <w:left w:val="double" w:sz="4" w:space="0" w:color="auto"/>
              <w:bottom w:val="double" w:sz="4" w:space="0" w:color="auto"/>
              <w:right w:val="double" w:sz="4" w:space="0" w:color="auto"/>
            </w:tcBorders>
          </w:tcPr>
          <w:p w14:paraId="2A4A8FD8"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GANCHO PARA EXTRACCION DE CEMENTO</w:t>
            </w:r>
          </w:p>
        </w:tc>
        <w:tc>
          <w:tcPr>
            <w:tcW w:w="1421" w:type="dxa"/>
            <w:tcBorders>
              <w:top w:val="double" w:sz="4" w:space="0" w:color="auto"/>
              <w:left w:val="double" w:sz="4" w:space="0" w:color="auto"/>
              <w:bottom w:val="double" w:sz="4" w:space="0" w:color="auto"/>
              <w:right w:val="double" w:sz="4" w:space="0" w:color="auto"/>
            </w:tcBorders>
          </w:tcPr>
          <w:p w14:paraId="097D16B5"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4AE331DF"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vAlign w:val="center"/>
          </w:tcPr>
          <w:p w14:paraId="176220F9" w14:textId="77777777" w:rsidR="0022452D" w:rsidRPr="0035456F" w:rsidRDefault="0022452D" w:rsidP="00F446F0">
            <w:pPr>
              <w:ind w:right="51"/>
              <w:rPr>
                <w:rFonts w:ascii="Arial" w:hAnsi="Arial" w:cs="Arial"/>
                <w:b/>
                <w:sz w:val="14"/>
                <w:szCs w:val="16"/>
              </w:rPr>
            </w:pPr>
            <w:r w:rsidRPr="0035456F">
              <w:rPr>
                <w:rFonts w:ascii="Arial" w:hAnsi="Arial" w:cs="Arial"/>
                <w:b/>
                <w:sz w:val="14"/>
                <w:szCs w:val="16"/>
              </w:rPr>
              <w:t>20.</w:t>
            </w:r>
          </w:p>
        </w:tc>
        <w:tc>
          <w:tcPr>
            <w:tcW w:w="6453" w:type="dxa"/>
            <w:tcBorders>
              <w:top w:val="double" w:sz="4" w:space="0" w:color="auto"/>
              <w:left w:val="double" w:sz="4" w:space="0" w:color="auto"/>
              <w:bottom w:val="double" w:sz="4" w:space="0" w:color="auto"/>
              <w:right w:val="double" w:sz="4" w:space="0" w:color="auto"/>
            </w:tcBorders>
          </w:tcPr>
          <w:p w14:paraId="2A97A462"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GUIA PARA BROCA DE 6 mm</w:t>
            </w:r>
          </w:p>
        </w:tc>
        <w:tc>
          <w:tcPr>
            <w:tcW w:w="1421" w:type="dxa"/>
            <w:tcBorders>
              <w:top w:val="double" w:sz="4" w:space="0" w:color="auto"/>
              <w:left w:val="double" w:sz="4" w:space="0" w:color="auto"/>
              <w:bottom w:val="double" w:sz="4" w:space="0" w:color="auto"/>
              <w:right w:val="double" w:sz="4" w:space="0" w:color="auto"/>
            </w:tcBorders>
          </w:tcPr>
          <w:p w14:paraId="168A18B9"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0B7BBB84" w14:textId="77777777" w:rsidTr="00F446F0">
        <w:trPr>
          <w:trHeight w:val="70"/>
          <w:jc w:val="center"/>
        </w:trPr>
        <w:tc>
          <w:tcPr>
            <w:tcW w:w="540" w:type="dxa"/>
            <w:tcBorders>
              <w:top w:val="double" w:sz="4" w:space="0" w:color="auto"/>
              <w:left w:val="double" w:sz="4" w:space="0" w:color="auto"/>
              <w:bottom w:val="double" w:sz="4" w:space="0" w:color="auto"/>
              <w:right w:val="double" w:sz="4" w:space="0" w:color="auto"/>
            </w:tcBorders>
            <w:vAlign w:val="center"/>
          </w:tcPr>
          <w:p w14:paraId="08FD087D" w14:textId="77777777" w:rsidR="0022452D" w:rsidRPr="0035456F" w:rsidRDefault="0022452D" w:rsidP="00F446F0">
            <w:pPr>
              <w:ind w:right="51"/>
              <w:rPr>
                <w:rFonts w:ascii="Arial" w:hAnsi="Arial" w:cs="Arial"/>
                <w:b/>
                <w:sz w:val="14"/>
                <w:szCs w:val="16"/>
              </w:rPr>
            </w:pPr>
            <w:r w:rsidRPr="0035456F">
              <w:rPr>
                <w:rFonts w:ascii="Arial" w:hAnsi="Arial" w:cs="Arial"/>
                <w:b/>
                <w:sz w:val="14"/>
                <w:szCs w:val="16"/>
              </w:rPr>
              <w:t>21.</w:t>
            </w:r>
          </w:p>
        </w:tc>
        <w:tc>
          <w:tcPr>
            <w:tcW w:w="6453" w:type="dxa"/>
            <w:tcBorders>
              <w:top w:val="double" w:sz="4" w:space="0" w:color="auto"/>
              <w:left w:val="double" w:sz="4" w:space="0" w:color="auto"/>
              <w:bottom w:val="double" w:sz="4" w:space="0" w:color="auto"/>
              <w:right w:val="double" w:sz="4" w:space="0" w:color="auto"/>
            </w:tcBorders>
          </w:tcPr>
          <w:p w14:paraId="6E3B5A08"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LEGRA DE EXTRACCION DE CEMENTO DE 10 mm</w:t>
            </w:r>
          </w:p>
        </w:tc>
        <w:tc>
          <w:tcPr>
            <w:tcW w:w="1421" w:type="dxa"/>
            <w:tcBorders>
              <w:top w:val="double" w:sz="4" w:space="0" w:color="auto"/>
              <w:left w:val="double" w:sz="4" w:space="0" w:color="auto"/>
              <w:bottom w:val="double" w:sz="4" w:space="0" w:color="auto"/>
              <w:right w:val="double" w:sz="4" w:space="0" w:color="auto"/>
            </w:tcBorders>
          </w:tcPr>
          <w:p w14:paraId="75F9CEB4"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62D9CB1A"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vAlign w:val="center"/>
          </w:tcPr>
          <w:p w14:paraId="24D56EA0" w14:textId="77777777" w:rsidR="0022452D" w:rsidRPr="0035456F" w:rsidRDefault="0022452D" w:rsidP="00F446F0">
            <w:pPr>
              <w:ind w:right="51"/>
              <w:rPr>
                <w:rFonts w:ascii="Arial" w:hAnsi="Arial" w:cs="Arial"/>
                <w:b/>
                <w:sz w:val="14"/>
                <w:szCs w:val="16"/>
              </w:rPr>
            </w:pPr>
            <w:r w:rsidRPr="0035456F">
              <w:rPr>
                <w:rFonts w:ascii="Arial" w:hAnsi="Arial" w:cs="Arial"/>
                <w:b/>
                <w:sz w:val="14"/>
                <w:szCs w:val="16"/>
              </w:rPr>
              <w:t>22.</w:t>
            </w:r>
          </w:p>
        </w:tc>
        <w:tc>
          <w:tcPr>
            <w:tcW w:w="6453" w:type="dxa"/>
            <w:tcBorders>
              <w:top w:val="double" w:sz="4" w:space="0" w:color="auto"/>
              <w:left w:val="double" w:sz="4" w:space="0" w:color="auto"/>
              <w:bottom w:val="double" w:sz="4" w:space="0" w:color="auto"/>
              <w:right w:val="double" w:sz="4" w:space="0" w:color="auto"/>
            </w:tcBorders>
          </w:tcPr>
          <w:p w14:paraId="2B01C864"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LEGRA DE EXTRACCION DE CEMENTO DE 8 mm</w:t>
            </w:r>
          </w:p>
        </w:tc>
        <w:tc>
          <w:tcPr>
            <w:tcW w:w="1421" w:type="dxa"/>
            <w:tcBorders>
              <w:top w:val="double" w:sz="4" w:space="0" w:color="auto"/>
              <w:left w:val="double" w:sz="4" w:space="0" w:color="auto"/>
              <w:bottom w:val="double" w:sz="4" w:space="0" w:color="auto"/>
              <w:right w:val="double" w:sz="4" w:space="0" w:color="auto"/>
            </w:tcBorders>
          </w:tcPr>
          <w:p w14:paraId="7E717D1D"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7BB7AE1F"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vAlign w:val="center"/>
          </w:tcPr>
          <w:p w14:paraId="5851912A" w14:textId="77777777" w:rsidR="0022452D" w:rsidRPr="0035456F" w:rsidRDefault="0022452D" w:rsidP="00F446F0">
            <w:pPr>
              <w:ind w:right="51"/>
              <w:rPr>
                <w:rFonts w:ascii="Arial" w:hAnsi="Arial" w:cs="Arial"/>
                <w:b/>
                <w:sz w:val="14"/>
                <w:szCs w:val="16"/>
              </w:rPr>
            </w:pPr>
            <w:r w:rsidRPr="0035456F">
              <w:rPr>
                <w:rFonts w:ascii="Arial" w:hAnsi="Arial" w:cs="Arial"/>
                <w:b/>
                <w:sz w:val="14"/>
                <w:szCs w:val="16"/>
              </w:rPr>
              <w:t>23.</w:t>
            </w:r>
          </w:p>
        </w:tc>
        <w:tc>
          <w:tcPr>
            <w:tcW w:w="6453" w:type="dxa"/>
            <w:tcBorders>
              <w:top w:val="double" w:sz="4" w:space="0" w:color="auto"/>
              <w:left w:val="double" w:sz="4" w:space="0" w:color="auto"/>
              <w:bottom w:val="double" w:sz="4" w:space="0" w:color="auto"/>
              <w:right w:val="double" w:sz="4" w:space="0" w:color="auto"/>
            </w:tcBorders>
          </w:tcPr>
          <w:p w14:paraId="4C3AE79A"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LEGRA DENTADA CURVA MEDIANA</w:t>
            </w:r>
          </w:p>
        </w:tc>
        <w:tc>
          <w:tcPr>
            <w:tcW w:w="1421" w:type="dxa"/>
            <w:tcBorders>
              <w:top w:val="double" w:sz="4" w:space="0" w:color="auto"/>
              <w:left w:val="double" w:sz="4" w:space="0" w:color="auto"/>
              <w:bottom w:val="double" w:sz="4" w:space="0" w:color="auto"/>
              <w:right w:val="double" w:sz="4" w:space="0" w:color="auto"/>
            </w:tcBorders>
          </w:tcPr>
          <w:p w14:paraId="0AD3D5A4"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65CCB2E8"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vAlign w:val="center"/>
          </w:tcPr>
          <w:p w14:paraId="509FC848" w14:textId="77777777" w:rsidR="0022452D" w:rsidRPr="0035456F" w:rsidRDefault="0022452D" w:rsidP="00F446F0">
            <w:pPr>
              <w:ind w:right="51"/>
              <w:rPr>
                <w:rFonts w:ascii="Arial" w:hAnsi="Arial" w:cs="Arial"/>
                <w:b/>
                <w:sz w:val="14"/>
                <w:szCs w:val="16"/>
              </w:rPr>
            </w:pPr>
            <w:r w:rsidRPr="0035456F">
              <w:rPr>
                <w:rFonts w:ascii="Arial" w:hAnsi="Arial" w:cs="Arial"/>
                <w:b/>
                <w:sz w:val="14"/>
                <w:szCs w:val="16"/>
              </w:rPr>
              <w:t>24.</w:t>
            </w:r>
          </w:p>
        </w:tc>
        <w:tc>
          <w:tcPr>
            <w:tcW w:w="6453" w:type="dxa"/>
            <w:tcBorders>
              <w:top w:val="double" w:sz="4" w:space="0" w:color="auto"/>
              <w:left w:val="double" w:sz="4" w:space="0" w:color="auto"/>
              <w:bottom w:val="double" w:sz="4" w:space="0" w:color="auto"/>
              <w:right w:val="double" w:sz="4" w:space="0" w:color="auto"/>
            </w:tcBorders>
          </w:tcPr>
          <w:p w14:paraId="1CD35716"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MANGO EN T PARA ESCARIADORES</w:t>
            </w:r>
          </w:p>
        </w:tc>
        <w:tc>
          <w:tcPr>
            <w:tcW w:w="1421" w:type="dxa"/>
            <w:tcBorders>
              <w:top w:val="double" w:sz="4" w:space="0" w:color="auto"/>
              <w:left w:val="double" w:sz="4" w:space="0" w:color="auto"/>
              <w:bottom w:val="double" w:sz="4" w:space="0" w:color="auto"/>
              <w:right w:val="double" w:sz="4" w:space="0" w:color="auto"/>
            </w:tcBorders>
          </w:tcPr>
          <w:p w14:paraId="72C0B42A"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04FB0B37"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tcPr>
          <w:p w14:paraId="78F84DA9" w14:textId="77777777" w:rsidR="0022452D" w:rsidRPr="0035456F" w:rsidRDefault="0022452D" w:rsidP="00F446F0">
            <w:pPr>
              <w:ind w:right="51"/>
              <w:jc w:val="both"/>
              <w:rPr>
                <w:rFonts w:ascii="Arial" w:hAnsi="Arial" w:cs="Arial"/>
                <w:b/>
                <w:sz w:val="14"/>
                <w:szCs w:val="16"/>
              </w:rPr>
            </w:pPr>
          </w:p>
        </w:tc>
        <w:tc>
          <w:tcPr>
            <w:tcW w:w="6453" w:type="dxa"/>
            <w:tcBorders>
              <w:top w:val="double" w:sz="4" w:space="0" w:color="auto"/>
              <w:left w:val="double" w:sz="4" w:space="0" w:color="auto"/>
              <w:bottom w:val="double" w:sz="4" w:space="0" w:color="auto"/>
              <w:right w:val="double" w:sz="4" w:space="0" w:color="auto"/>
            </w:tcBorders>
          </w:tcPr>
          <w:p w14:paraId="68C8555C"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TOTAL INSTRUMENTAL DE REVISIÓN REEMPLAZO DE CADERA</w:t>
            </w:r>
          </w:p>
        </w:tc>
        <w:tc>
          <w:tcPr>
            <w:tcW w:w="1421" w:type="dxa"/>
            <w:tcBorders>
              <w:top w:val="double" w:sz="4" w:space="0" w:color="auto"/>
              <w:left w:val="double" w:sz="4" w:space="0" w:color="auto"/>
              <w:bottom w:val="double" w:sz="4" w:space="0" w:color="auto"/>
            </w:tcBorders>
          </w:tcPr>
          <w:p w14:paraId="687FAC1F"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24</w:t>
            </w:r>
          </w:p>
        </w:tc>
      </w:tr>
      <w:tr w:rsidR="0022452D" w:rsidRPr="0035456F" w14:paraId="01CED4C9" w14:textId="77777777" w:rsidTr="00F446F0">
        <w:trPr>
          <w:jc w:val="center"/>
        </w:trPr>
        <w:tc>
          <w:tcPr>
            <w:tcW w:w="8414" w:type="dxa"/>
            <w:gridSpan w:val="3"/>
            <w:shd w:val="clear" w:color="auto" w:fill="BFBFBF"/>
          </w:tcPr>
          <w:p w14:paraId="2DE9EA50"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lastRenderedPageBreak/>
              <w:t>INSTRUMENTAL BÁSICO</w:t>
            </w:r>
          </w:p>
        </w:tc>
      </w:tr>
      <w:tr w:rsidR="0022452D" w:rsidRPr="0035456F" w14:paraId="22BF672A" w14:textId="77777777" w:rsidTr="00F446F0">
        <w:trPr>
          <w:jc w:val="center"/>
        </w:trPr>
        <w:tc>
          <w:tcPr>
            <w:tcW w:w="540" w:type="dxa"/>
            <w:tcBorders>
              <w:top w:val="double" w:sz="4" w:space="0" w:color="auto"/>
              <w:left w:val="double" w:sz="4" w:space="0" w:color="auto"/>
              <w:right w:val="double" w:sz="4" w:space="0" w:color="auto"/>
            </w:tcBorders>
            <w:shd w:val="clear" w:color="auto" w:fill="BFBFBF"/>
          </w:tcPr>
          <w:p w14:paraId="76C5CEB3"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No.</w:t>
            </w:r>
          </w:p>
        </w:tc>
        <w:tc>
          <w:tcPr>
            <w:tcW w:w="6453" w:type="dxa"/>
            <w:tcBorders>
              <w:top w:val="double" w:sz="4" w:space="0" w:color="auto"/>
              <w:left w:val="double" w:sz="4" w:space="0" w:color="auto"/>
              <w:right w:val="double" w:sz="4" w:space="0" w:color="auto"/>
            </w:tcBorders>
            <w:shd w:val="clear" w:color="auto" w:fill="BFBFBF"/>
          </w:tcPr>
          <w:p w14:paraId="1D97A543"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NOMBRE DEL EQUIPO</w:t>
            </w:r>
          </w:p>
        </w:tc>
        <w:tc>
          <w:tcPr>
            <w:tcW w:w="1421" w:type="dxa"/>
            <w:tcBorders>
              <w:top w:val="double" w:sz="4" w:space="0" w:color="auto"/>
              <w:left w:val="double" w:sz="4" w:space="0" w:color="auto"/>
              <w:right w:val="double" w:sz="4" w:space="0" w:color="auto"/>
            </w:tcBorders>
            <w:shd w:val="clear" w:color="auto" w:fill="BFBFBF"/>
          </w:tcPr>
          <w:p w14:paraId="5DABCC09"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CANTIDAD</w:t>
            </w:r>
          </w:p>
        </w:tc>
      </w:tr>
      <w:tr w:rsidR="0022452D" w:rsidRPr="0035456F" w14:paraId="58863601" w14:textId="77777777" w:rsidTr="00F446F0">
        <w:trPr>
          <w:jc w:val="center"/>
        </w:trPr>
        <w:tc>
          <w:tcPr>
            <w:tcW w:w="540" w:type="dxa"/>
            <w:tcBorders>
              <w:left w:val="double" w:sz="4" w:space="0" w:color="auto"/>
              <w:bottom w:val="double" w:sz="4" w:space="0" w:color="auto"/>
              <w:right w:val="double" w:sz="4" w:space="0" w:color="auto"/>
            </w:tcBorders>
          </w:tcPr>
          <w:p w14:paraId="23E56D55"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1.</w:t>
            </w:r>
          </w:p>
        </w:tc>
        <w:tc>
          <w:tcPr>
            <w:tcW w:w="6453" w:type="dxa"/>
            <w:tcBorders>
              <w:left w:val="double" w:sz="4" w:space="0" w:color="auto"/>
              <w:bottom w:val="double" w:sz="4" w:space="0" w:color="auto"/>
              <w:right w:val="double" w:sz="4" w:space="0" w:color="auto"/>
            </w:tcBorders>
          </w:tcPr>
          <w:p w14:paraId="33A01CC3"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IMPACTOR DE INJERTOS</w:t>
            </w:r>
          </w:p>
        </w:tc>
        <w:tc>
          <w:tcPr>
            <w:tcW w:w="1421" w:type="dxa"/>
            <w:tcBorders>
              <w:left w:val="double" w:sz="4" w:space="0" w:color="auto"/>
              <w:bottom w:val="double" w:sz="4" w:space="0" w:color="auto"/>
              <w:right w:val="double" w:sz="4" w:space="0" w:color="auto"/>
            </w:tcBorders>
          </w:tcPr>
          <w:p w14:paraId="207C383D"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24534A24"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tcPr>
          <w:p w14:paraId="2FD2A6E5"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2.</w:t>
            </w:r>
          </w:p>
        </w:tc>
        <w:tc>
          <w:tcPr>
            <w:tcW w:w="6453" w:type="dxa"/>
            <w:tcBorders>
              <w:top w:val="double" w:sz="4" w:space="0" w:color="auto"/>
              <w:left w:val="double" w:sz="4" w:space="0" w:color="auto"/>
              <w:bottom w:val="double" w:sz="4" w:space="0" w:color="auto"/>
              <w:right w:val="double" w:sz="4" w:space="0" w:color="auto"/>
            </w:tcBorders>
          </w:tcPr>
          <w:p w14:paraId="3F597390"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SEPARADORES DE HOMMAN PUNTA ESTRECHA</w:t>
            </w:r>
          </w:p>
        </w:tc>
        <w:tc>
          <w:tcPr>
            <w:tcW w:w="1421" w:type="dxa"/>
            <w:tcBorders>
              <w:top w:val="double" w:sz="4" w:space="0" w:color="auto"/>
              <w:left w:val="double" w:sz="4" w:space="0" w:color="auto"/>
              <w:bottom w:val="double" w:sz="4" w:space="0" w:color="auto"/>
              <w:right w:val="double" w:sz="4" w:space="0" w:color="auto"/>
            </w:tcBorders>
          </w:tcPr>
          <w:p w14:paraId="65B32304"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2</w:t>
            </w:r>
          </w:p>
        </w:tc>
      </w:tr>
      <w:tr w:rsidR="0022452D" w:rsidRPr="0035456F" w14:paraId="36238EC1"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tcPr>
          <w:p w14:paraId="2A4FF9F5"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3.</w:t>
            </w:r>
          </w:p>
        </w:tc>
        <w:tc>
          <w:tcPr>
            <w:tcW w:w="6453" w:type="dxa"/>
            <w:tcBorders>
              <w:top w:val="double" w:sz="4" w:space="0" w:color="auto"/>
              <w:left w:val="double" w:sz="4" w:space="0" w:color="auto"/>
              <w:bottom w:val="double" w:sz="4" w:space="0" w:color="auto"/>
              <w:right w:val="double" w:sz="4" w:space="0" w:color="auto"/>
            </w:tcBorders>
          </w:tcPr>
          <w:p w14:paraId="5934EC4B"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SEPARADORES DE HOMMAN PUNTA REDONDA</w:t>
            </w:r>
          </w:p>
        </w:tc>
        <w:tc>
          <w:tcPr>
            <w:tcW w:w="1421" w:type="dxa"/>
            <w:tcBorders>
              <w:top w:val="double" w:sz="4" w:space="0" w:color="auto"/>
              <w:left w:val="double" w:sz="4" w:space="0" w:color="auto"/>
              <w:bottom w:val="double" w:sz="4" w:space="0" w:color="auto"/>
              <w:right w:val="double" w:sz="4" w:space="0" w:color="auto"/>
            </w:tcBorders>
          </w:tcPr>
          <w:p w14:paraId="5E59CD3D"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2D5425AC"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tcPr>
          <w:p w14:paraId="0D2843AE"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4.</w:t>
            </w:r>
          </w:p>
        </w:tc>
        <w:tc>
          <w:tcPr>
            <w:tcW w:w="6453" w:type="dxa"/>
            <w:tcBorders>
              <w:top w:val="double" w:sz="4" w:space="0" w:color="auto"/>
              <w:left w:val="double" w:sz="4" w:space="0" w:color="auto"/>
              <w:bottom w:val="double" w:sz="4" w:space="0" w:color="auto"/>
              <w:right w:val="double" w:sz="4" w:space="0" w:color="auto"/>
            </w:tcBorders>
          </w:tcPr>
          <w:p w14:paraId="5CB91B36"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SEPARADOR POPLITEO</w:t>
            </w:r>
          </w:p>
        </w:tc>
        <w:tc>
          <w:tcPr>
            <w:tcW w:w="1421" w:type="dxa"/>
            <w:tcBorders>
              <w:top w:val="double" w:sz="4" w:space="0" w:color="auto"/>
              <w:left w:val="double" w:sz="4" w:space="0" w:color="auto"/>
              <w:bottom w:val="double" w:sz="4" w:space="0" w:color="auto"/>
              <w:right w:val="double" w:sz="4" w:space="0" w:color="auto"/>
            </w:tcBorders>
          </w:tcPr>
          <w:p w14:paraId="4455DEE1"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70C92956"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tcPr>
          <w:p w14:paraId="1035F959" w14:textId="77777777" w:rsidR="0022452D" w:rsidRPr="0035456F" w:rsidRDefault="0022452D" w:rsidP="00F446F0">
            <w:pPr>
              <w:ind w:right="51"/>
              <w:jc w:val="both"/>
              <w:rPr>
                <w:rFonts w:ascii="Arial" w:hAnsi="Arial" w:cs="Arial"/>
                <w:b/>
                <w:sz w:val="14"/>
                <w:szCs w:val="16"/>
              </w:rPr>
            </w:pPr>
          </w:p>
        </w:tc>
        <w:tc>
          <w:tcPr>
            <w:tcW w:w="6453" w:type="dxa"/>
            <w:tcBorders>
              <w:top w:val="double" w:sz="4" w:space="0" w:color="auto"/>
              <w:left w:val="double" w:sz="4" w:space="0" w:color="auto"/>
              <w:bottom w:val="double" w:sz="4" w:space="0" w:color="auto"/>
              <w:right w:val="double" w:sz="4" w:space="0" w:color="auto"/>
            </w:tcBorders>
          </w:tcPr>
          <w:p w14:paraId="01AB9836"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TOTAL INSTRUMENTAL BÁSICO REEMPLAZO RODILLA</w:t>
            </w:r>
          </w:p>
        </w:tc>
        <w:tc>
          <w:tcPr>
            <w:tcW w:w="1421" w:type="dxa"/>
            <w:tcBorders>
              <w:top w:val="double" w:sz="4" w:space="0" w:color="auto"/>
              <w:left w:val="double" w:sz="4" w:space="0" w:color="auto"/>
              <w:bottom w:val="double" w:sz="4" w:space="0" w:color="auto"/>
              <w:right w:val="double" w:sz="4" w:space="0" w:color="auto"/>
            </w:tcBorders>
          </w:tcPr>
          <w:p w14:paraId="2EFB1108"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5</w:t>
            </w:r>
          </w:p>
        </w:tc>
      </w:tr>
      <w:tr w:rsidR="0022452D" w:rsidRPr="0035456F" w14:paraId="712BC93A" w14:textId="77777777" w:rsidTr="00F446F0">
        <w:trPr>
          <w:jc w:val="center"/>
        </w:trPr>
        <w:tc>
          <w:tcPr>
            <w:tcW w:w="8414" w:type="dxa"/>
            <w:gridSpan w:val="3"/>
            <w:tcBorders>
              <w:left w:val="double" w:sz="4" w:space="0" w:color="auto"/>
              <w:right w:val="double" w:sz="4" w:space="0" w:color="auto"/>
            </w:tcBorders>
            <w:shd w:val="clear" w:color="auto" w:fill="BFBFBF"/>
          </w:tcPr>
          <w:p w14:paraId="7043B962"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EQUIPO DE PODER</w:t>
            </w:r>
          </w:p>
        </w:tc>
      </w:tr>
      <w:tr w:rsidR="0022452D" w:rsidRPr="0035456F" w14:paraId="69561F2E"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shd w:val="clear" w:color="auto" w:fill="BFBFBF"/>
          </w:tcPr>
          <w:p w14:paraId="37D3B42D"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No.</w:t>
            </w:r>
          </w:p>
        </w:tc>
        <w:tc>
          <w:tcPr>
            <w:tcW w:w="6453" w:type="dxa"/>
            <w:tcBorders>
              <w:top w:val="double" w:sz="4" w:space="0" w:color="auto"/>
              <w:left w:val="double" w:sz="4" w:space="0" w:color="auto"/>
              <w:bottom w:val="double" w:sz="4" w:space="0" w:color="auto"/>
              <w:right w:val="double" w:sz="4" w:space="0" w:color="auto"/>
            </w:tcBorders>
            <w:shd w:val="clear" w:color="auto" w:fill="BFBFBF"/>
          </w:tcPr>
          <w:p w14:paraId="4FB3F0CC"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NOMBRE DEL EQUIPO</w:t>
            </w:r>
          </w:p>
        </w:tc>
        <w:tc>
          <w:tcPr>
            <w:tcW w:w="1421" w:type="dxa"/>
            <w:tcBorders>
              <w:top w:val="double" w:sz="4" w:space="0" w:color="auto"/>
              <w:left w:val="double" w:sz="4" w:space="0" w:color="auto"/>
              <w:bottom w:val="double" w:sz="4" w:space="0" w:color="auto"/>
              <w:right w:val="double" w:sz="4" w:space="0" w:color="auto"/>
            </w:tcBorders>
            <w:shd w:val="clear" w:color="auto" w:fill="BFBFBF"/>
          </w:tcPr>
          <w:p w14:paraId="4529A2C4"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CANTIDAD</w:t>
            </w:r>
          </w:p>
        </w:tc>
      </w:tr>
      <w:tr w:rsidR="0022452D" w:rsidRPr="0035456F" w14:paraId="61EB9174"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tcPr>
          <w:p w14:paraId="27F709B8"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1.</w:t>
            </w:r>
          </w:p>
        </w:tc>
        <w:tc>
          <w:tcPr>
            <w:tcW w:w="6453" w:type="dxa"/>
            <w:tcBorders>
              <w:top w:val="double" w:sz="4" w:space="0" w:color="auto"/>
              <w:left w:val="double" w:sz="4" w:space="0" w:color="auto"/>
              <w:bottom w:val="double" w:sz="4" w:space="0" w:color="auto"/>
              <w:right w:val="double" w:sz="4" w:space="0" w:color="auto"/>
            </w:tcBorders>
          </w:tcPr>
          <w:p w14:paraId="4B3CA1CC"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ADITAMENTOS PARA BROCAS</w:t>
            </w:r>
          </w:p>
        </w:tc>
        <w:tc>
          <w:tcPr>
            <w:tcW w:w="1421" w:type="dxa"/>
            <w:tcBorders>
              <w:top w:val="double" w:sz="4" w:space="0" w:color="auto"/>
              <w:left w:val="double" w:sz="4" w:space="0" w:color="auto"/>
              <w:bottom w:val="double" w:sz="4" w:space="0" w:color="auto"/>
              <w:right w:val="double" w:sz="4" w:space="0" w:color="auto"/>
            </w:tcBorders>
          </w:tcPr>
          <w:p w14:paraId="7017F3A9"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2F26C1DF"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tcPr>
          <w:p w14:paraId="2538011C"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2.</w:t>
            </w:r>
          </w:p>
        </w:tc>
        <w:tc>
          <w:tcPr>
            <w:tcW w:w="6453" w:type="dxa"/>
            <w:tcBorders>
              <w:top w:val="double" w:sz="4" w:space="0" w:color="auto"/>
              <w:left w:val="double" w:sz="4" w:space="0" w:color="auto"/>
              <w:bottom w:val="double" w:sz="4" w:space="0" w:color="auto"/>
              <w:right w:val="double" w:sz="4" w:space="0" w:color="auto"/>
            </w:tcBorders>
          </w:tcPr>
          <w:p w14:paraId="708F4D36"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ADITAMENTOS PARA SIERRAS</w:t>
            </w:r>
          </w:p>
        </w:tc>
        <w:tc>
          <w:tcPr>
            <w:tcW w:w="1421" w:type="dxa"/>
            <w:tcBorders>
              <w:top w:val="double" w:sz="4" w:space="0" w:color="auto"/>
              <w:left w:val="double" w:sz="4" w:space="0" w:color="auto"/>
              <w:bottom w:val="double" w:sz="4" w:space="0" w:color="auto"/>
              <w:right w:val="double" w:sz="4" w:space="0" w:color="auto"/>
            </w:tcBorders>
          </w:tcPr>
          <w:p w14:paraId="4491F9BE"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4946F78D"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tcPr>
          <w:p w14:paraId="7CE8454D"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3.</w:t>
            </w:r>
          </w:p>
        </w:tc>
        <w:tc>
          <w:tcPr>
            <w:tcW w:w="6453" w:type="dxa"/>
            <w:tcBorders>
              <w:top w:val="double" w:sz="4" w:space="0" w:color="auto"/>
              <w:left w:val="double" w:sz="4" w:space="0" w:color="auto"/>
              <w:bottom w:val="double" w:sz="4" w:space="0" w:color="auto"/>
              <w:right w:val="double" w:sz="4" w:space="0" w:color="auto"/>
            </w:tcBorders>
          </w:tcPr>
          <w:p w14:paraId="75B78B23"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MANGUERAS</w:t>
            </w:r>
          </w:p>
        </w:tc>
        <w:tc>
          <w:tcPr>
            <w:tcW w:w="1421" w:type="dxa"/>
            <w:tcBorders>
              <w:top w:val="double" w:sz="4" w:space="0" w:color="auto"/>
              <w:left w:val="double" w:sz="4" w:space="0" w:color="auto"/>
              <w:bottom w:val="double" w:sz="4" w:space="0" w:color="auto"/>
              <w:right w:val="double" w:sz="4" w:space="0" w:color="auto"/>
            </w:tcBorders>
          </w:tcPr>
          <w:p w14:paraId="1D61BAC6"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3EE538DD"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tcPr>
          <w:p w14:paraId="4293A9D9"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4.</w:t>
            </w:r>
          </w:p>
        </w:tc>
        <w:tc>
          <w:tcPr>
            <w:tcW w:w="6453" w:type="dxa"/>
            <w:tcBorders>
              <w:top w:val="double" w:sz="4" w:space="0" w:color="auto"/>
              <w:left w:val="double" w:sz="4" w:space="0" w:color="auto"/>
              <w:bottom w:val="double" w:sz="4" w:space="0" w:color="auto"/>
              <w:right w:val="double" w:sz="4" w:space="0" w:color="auto"/>
            </w:tcBorders>
          </w:tcPr>
          <w:p w14:paraId="35E7CA91"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MANOMETRO</w:t>
            </w:r>
          </w:p>
        </w:tc>
        <w:tc>
          <w:tcPr>
            <w:tcW w:w="1421" w:type="dxa"/>
            <w:tcBorders>
              <w:top w:val="double" w:sz="4" w:space="0" w:color="auto"/>
              <w:left w:val="double" w:sz="4" w:space="0" w:color="auto"/>
              <w:bottom w:val="double" w:sz="4" w:space="0" w:color="auto"/>
              <w:right w:val="double" w:sz="4" w:space="0" w:color="auto"/>
            </w:tcBorders>
          </w:tcPr>
          <w:p w14:paraId="1852E343"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3244D220"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tcPr>
          <w:p w14:paraId="7AC3409C"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5.</w:t>
            </w:r>
          </w:p>
        </w:tc>
        <w:tc>
          <w:tcPr>
            <w:tcW w:w="6453" w:type="dxa"/>
            <w:tcBorders>
              <w:top w:val="double" w:sz="4" w:space="0" w:color="auto"/>
              <w:left w:val="double" w:sz="4" w:space="0" w:color="auto"/>
              <w:bottom w:val="double" w:sz="4" w:space="0" w:color="auto"/>
              <w:right w:val="double" w:sz="4" w:space="0" w:color="auto"/>
            </w:tcBorders>
          </w:tcPr>
          <w:p w14:paraId="2F92A812"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MOTOR DE PILAS (Repuesto) de acuerdo a requerimiento</w:t>
            </w:r>
          </w:p>
        </w:tc>
        <w:tc>
          <w:tcPr>
            <w:tcW w:w="1421" w:type="dxa"/>
            <w:tcBorders>
              <w:top w:val="double" w:sz="4" w:space="0" w:color="auto"/>
              <w:left w:val="double" w:sz="4" w:space="0" w:color="auto"/>
              <w:bottom w:val="double" w:sz="4" w:space="0" w:color="auto"/>
              <w:right w:val="double" w:sz="4" w:space="0" w:color="auto"/>
            </w:tcBorders>
          </w:tcPr>
          <w:p w14:paraId="284676B5"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78690FDA"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tcPr>
          <w:p w14:paraId="153DDD56"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6.</w:t>
            </w:r>
          </w:p>
        </w:tc>
        <w:tc>
          <w:tcPr>
            <w:tcW w:w="6453" w:type="dxa"/>
            <w:tcBorders>
              <w:top w:val="double" w:sz="4" w:space="0" w:color="auto"/>
              <w:left w:val="double" w:sz="4" w:space="0" w:color="auto"/>
              <w:bottom w:val="double" w:sz="4" w:space="0" w:color="auto"/>
              <w:right w:val="double" w:sz="4" w:space="0" w:color="auto"/>
            </w:tcBorders>
          </w:tcPr>
          <w:p w14:paraId="0160D934"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 xml:space="preserve">MOTOR NEUMATICO </w:t>
            </w:r>
          </w:p>
        </w:tc>
        <w:tc>
          <w:tcPr>
            <w:tcW w:w="1421" w:type="dxa"/>
            <w:tcBorders>
              <w:top w:val="double" w:sz="4" w:space="0" w:color="auto"/>
              <w:left w:val="double" w:sz="4" w:space="0" w:color="auto"/>
              <w:bottom w:val="double" w:sz="4" w:space="0" w:color="auto"/>
              <w:right w:val="double" w:sz="4" w:space="0" w:color="auto"/>
            </w:tcBorders>
          </w:tcPr>
          <w:p w14:paraId="7B7952C3"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74CA9CC3"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tcPr>
          <w:p w14:paraId="71922417"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7.</w:t>
            </w:r>
          </w:p>
        </w:tc>
        <w:tc>
          <w:tcPr>
            <w:tcW w:w="6453" w:type="dxa"/>
            <w:tcBorders>
              <w:top w:val="double" w:sz="4" w:space="0" w:color="auto"/>
              <w:left w:val="double" w:sz="4" w:space="0" w:color="auto"/>
              <w:bottom w:val="double" w:sz="4" w:space="0" w:color="auto"/>
              <w:right w:val="double" w:sz="4" w:space="0" w:color="auto"/>
            </w:tcBorders>
          </w:tcPr>
          <w:p w14:paraId="0E7F76FA"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SIERRAS HOJA ANCHA</w:t>
            </w:r>
          </w:p>
        </w:tc>
        <w:tc>
          <w:tcPr>
            <w:tcW w:w="1421" w:type="dxa"/>
            <w:tcBorders>
              <w:top w:val="double" w:sz="4" w:space="0" w:color="auto"/>
              <w:left w:val="double" w:sz="4" w:space="0" w:color="auto"/>
              <w:bottom w:val="double" w:sz="4" w:space="0" w:color="auto"/>
              <w:right w:val="double" w:sz="4" w:space="0" w:color="auto"/>
            </w:tcBorders>
          </w:tcPr>
          <w:p w14:paraId="4B040898"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45B6E8E1"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tcPr>
          <w:p w14:paraId="1BECD41C"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8.</w:t>
            </w:r>
          </w:p>
        </w:tc>
        <w:tc>
          <w:tcPr>
            <w:tcW w:w="6453" w:type="dxa"/>
            <w:tcBorders>
              <w:top w:val="double" w:sz="4" w:space="0" w:color="auto"/>
              <w:left w:val="double" w:sz="4" w:space="0" w:color="auto"/>
              <w:bottom w:val="double" w:sz="4" w:space="0" w:color="auto"/>
              <w:right w:val="double" w:sz="4" w:space="0" w:color="auto"/>
            </w:tcBorders>
          </w:tcPr>
          <w:p w14:paraId="679205F8" w14:textId="77777777" w:rsidR="0022452D" w:rsidRPr="0035456F" w:rsidRDefault="0022452D" w:rsidP="00F446F0">
            <w:pPr>
              <w:ind w:right="51"/>
              <w:jc w:val="both"/>
              <w:rPr>
                <w:rFonts w:ascii="Arial" w:hAnsi="Arial" w:cs="Arial"/>
                <w:sz w:val="14"/>
                <w:szCs w:val="16"/>
              </w:rPr>
            </w:pPr>
            <w:r w:rsidRPr="0035456F">
              <w:rPr>
                <w:rFonts w:ascii="Arial" w:hAnsi="Arial" w:cs="Arial"/>
                <w:sz w:val="14"/>
                <w:szCs w:val="16"/>
              </w:rPr>
              <w:t>SIERRAS HOJA ANGOSTA</w:t>
            </w:r>
          </w:p>
        </w:tc>
        <w:tc>
          <w:tcPr>
            <w:tcW w:w="1421" w:type="dxa"/>
            <w:tcBorders>
              <w:top w:val="double" w:sz="4" w:space="0" w:color="auto"/>
              <w:left w:val="double" w:sz="4" w:space="0" w:color="auto"/>
              <w:bottom w:val="double" w:sz="4" w:space="0" w:color="auto"/>
              <w:right w:val="double" w:sz="4" w:space="0" w:color="auto"/>
            </w:tcBorders>
          </w:tcPr>
          <w:p w14:paraId="67FBE617"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3ECB73D7"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tcPr>
          <w:p w14:paraId="1510E87E" w14:textId="77777777" w:rsidR="0022452D" w:rsidRPr="0035456F" w:rsidRDefault="0022452D" w:rsidP="00F446F0">
            <w:pPr>
              <w:ind w:right="51"/>
              <w:jc w:val="both"/>
              <w:rPr>
                <w:rFonts w:ascii="Arial" w:hAnsi="Arial" w:cs="Arial"/>
                <w:b/>
                <w:sz w:val="14"/>
                <w:szCs w:val="16"/>
              </w:rPr>
            </w:pPr>
          </w:p>
        </w:tc>
        <w:tc>
          <w:tcPr>
            <w:tcW w:w="6453" w:type="dxa"/>
            <w:tcBorders>
              <w:top w:val="double" w:sz="4" w:space="0" w:color="auto"/>
              <w:left w:val="double" w:sz="4" w:space="0" w:color="auto"/>
              <w:bottom w:val="double" w:sz="4" w:space="0" w:color="auto"/>
              <w:right w:val="double" w:sz="4" w:space="0" w:color="auto"/>
            </w:tcBorders>
          </w:tcPr>
          <w:p w14:paraId="44B3DAB4" w14:textId="77777777" w:rsidR="0022452D" w:rsidRPr="0035456F" w:rsidRDefault="0022452D" w:rsidP="00F446F0">
            <w:pPr>
              <w:ind w:right="51"/>
              <w:jc w:val="both"/>
              <w:rPr>
                <w:rFonts w:ascii="Arial" w:hAnsi="Arial" w:cs="Arial"/>
                <w:b/>
                <w:sz w:val="14"/>
                <w:szCs w:val="16"/>
              </w:rPr>
            </w:pPr>
            <w:r w:rsidRPr="0035456F">
              <w:rPr>
                <w:rFonts w:ascii="Arial" w:hAnsi="Arial" w:cs="Arial"/>
                <w:b/>
                <w:sz w:val="14"/>
                <w:szCs w:val="16"/>
              </w:rPr>
              <w:t>TOTAL EQUIPO DE PODER REEMPLAZOS ARTICULARES</w:t>
            </w:r>
          </w:p>
        </w:tc>
        <w:tc>
          <w:tcPr>
            <w:tcW w:w="1421" w:type="dxa"/>
            <w:tcBorders>
              <w:top w:val="double" w:sz="4" w:space="0" w:color="auto"/>
              <w:left w:val="double" w:sz="4" w:space="0" w:color="auto"/>
              <w:bottom w:val="double" w:sz="4" w:space="0" w:color="auto"/>
              <w:right w:val="double" w:sz="4" w:space="0" w:color="auto"/>
            </w:tcBorders>
          </w:tcPr>
          <w:p w14:paraId="42D9F652" w14:textId="0EB12FE4" w:rsidR="0022452D" w:rsidRPr="0035456F" w:rsidRDefault="00B00527" w:rsidP="00F446F0">
            <w:pPr>
              <w:ind w:right="51"/>
              <w:jc w:val="center"/>
              <w:rPr>
                <w:rFonts w:ascii="Arial" w:hAnsi="Arial" w:cs="Arial"/>
                <w:b/>
                <w:sz w:val="14"/>
                <w:szCs w:val="16"/>
              </w:rPr>
            </w:pPr>
            <w:r w:rsidRPr="0035456F">
              <w:rPr>
                <w:rFonts w:ascii="Arial" w:hAnsi="Arial" w:cs="Arial"/>
                <w:b/>
                <w:sz w:val="14"/>
                <w:szCs w:val="16"/>
              </w:rPr>
              <w:t>8</w:t>
            </w:r>
          </w:p>
        </w:tc>
      </w:tr>
      <w:tr w:rsidR="0022452D" w:rsidRPr="0035456F" w14:paraId="1245E670" w14:textId="77777777" w:rsidTr="00F446F0">
        <w:trPr>
          <w:jc w:val="center"/>
        </w:trPr>
        <w:tc>
          <w:tcPr>
            <w:tcW w:w="8414" w:type="dxa"/>
            <w:gridSpan w:val="3"/>
            <w:tcBorders>
              <w:left w:val="double" w:sz="4" w:space="0" w:color="auto"/>
              <w:right w:val="double" w:sz="4" w:space="0" w:color="auto"/>
            </w:tcBorders>
            <w:shd w:val="clear" w:color="auto" w:fill="BFBFBF"/>
          </w:tcPr>
          <w:p w14:paraId="1E27E6F5" w14:textId="77777777" w:rsidR="0022452D" w:rsidRPr="0035456F" w:rsidRDefault="0022452D" w:rsidP="00F446F0">
            <w:pPr>
              <w:ind w:right="51"/>
              <w:jc w:val="center"/>
              <w:rPr>
                <w:rFonts w:ascii="Arial" w:hAnsi="Arial" w:cs="Arial"/>
                <w:b/>
                <w:sz w:val="14"/>
                <w:szCs w:val="16"/>
                <w:highlight w:val="lightGray"/>
              </w:rPr>
            </w:pPr>
            <w:r w:rsidRPr="0035456F">
              <w:rPr>
                <w:rFonts w:ascii="Arial" w:hAnsi="Arial" w:cs="Arial"/>
                <w:b/>
                <w:sz w:val="14"/>
                <w:szCs w:val="16"/>
                <w:highlight w:val="lightGray"/>
              </w:rPr>
              <w:t xml:space="preserve">TORRE DE ARTROSCOPIA </w:t>
            </w:r>
          </w:p>
          <w:p w14:paraId="7BD41566" w14:textId="77777777" w:rsidR="0022452D" w:rsidRPr="0035456F" w:rsidRDefault="0022452D" w:rsidP="00F446F0">
            <w:pPr>
              <w:jc w:val="center"/>
              <w:rPr>
                <w:rFonts w:ascii="Arial" w:hAnsi="Arial" w:cs="Arial"/>
                <w:b/>
                <w:sz w:val="14"/>
                <w:szCs w:val="16"/>
                <w:highlight w:val="lightGray"/>
              </w:rPr>
            </w:pPr>
            <w:r w:rsidRPr="0035456F">
              <w:rPr>
                <w:rFonts w:ascii="Arial" w:hAnsi="Arial" w:cs="Arial"/>
                <w:b/>
                <w:sz w:val="14"/>
                <w:szCs w:val="16"/>
              </w:rPr>
              <w:t>mueble con ruedas antiestáticas, bloqueables y estructura modular, incluye:</w:t>
            </w:r>
          </w:p>
        </w:tc>
      </w:tr>
      <w:tr w:rsidR="0022452D" w:rsidRPr="0035456F" w14:paraId="73DE34C2" w14:textId="77777777" w:rsidTr="00F446F0">
        <w:trPr>
          <w:trHeight w:val="260"/>
          <w:jc w:val="center"/>
        </w:trPr>
        <w:tc>
          <w:tcPr>
            <w:tcW w:w="540" w:type="dxa"/>
            <w:tcBorders>
              <w:top w:val="double" w:sz="4" w:space="0" w:color="auto"/>
              <w:left w:val="double" w:sz="4" w:space="0" w:color="auto"/>
              <w:bottom w:val="double" w:sz="4" w:space="0" w:color="auto"/>
              <w:right w:val="double" w:sz="4" w:space="0" w:color="auto"/>
            </w:tcBorders>
            <w:shd w:val="clear" w:color="auto" w:fill="BFBFBF"/>
          </w:tcPr>
          <w:p w14:paraId="1EA61E3F"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No.</w:t>
            </w:r>
          </w:p>
        </w:tc>
        <w:tc>
          <w:tcPr>
            <w:tcW w:w="6453" w:type="dxa"/>
            <w:tcBorders>
              <w:top w:val="double" w:sz="4" w:space="0" w:color="auto"/>
              <w:left w:val="double" w:sz="4" w:space="0" w:color="auto"/>
              <w:bottom w:val="double" w:sz="4" w:space="0" w:color="auto"/>
              <w:right w:val="double" w:sz="4" w:space="0" w:color="auto"/>
            </w:tcBorders>
            <w:shd w:val="clear" w:color="auto" w:fill="BFBFBF"/>
          </w:tcPr>
          <w:p w14:paraId="65E31C45"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NOMBRE DEL EQUIPO</w:t>
            </w:r>
          </w:p>
        </w:tc>
        <w:tc>
          <w:tcPr>
            <w:tcW w:w="1421" w:type="dxa"/>
            <w:tcBorders>
              <w:top w:val="double" w:sz="4" w:space="0" w:color="auto"/>
              <w:left w:val="double" w:sz="4" w:space="0" w:color="auto"/>
              <w:bottom w:val="double" w:sz="4" w:space="0" w:color="auto"/>
              <w:right w:val="double" w:sz="4" w:space="0" w:color="auto"/>
            </w:tcBorders>
            <w:shd w:val="clear" w:color="auto" w:fill="BFBFBF"/>
          </w:tcPr>
          <w:p w14:paraId="54C0648C"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CANTIDAD</w:t>
            </w:r>
          </w:p>
        </w:tc>
      </w:tr>
      <w:tr w:rsidR="0022452D" w:rsidRPr="0035456F" w14:paraId="6C616A22" w14:textId="77777777" w:rsidTr="00F446F0">
        <w:trPr>
          <w:trHeight w:val="126"/>
          <w:jc w:val="center"/>
        </w:trPr>
        <w:tc>
          <w:tcPr>
            <w:tcW w:w="540" w:type="dxa"/>
            <w:tcBorders>
              <w:top w:val="double" w:sz="4" w:space="0" w:color="auto"/>
              <w:left w:val="double" w:sz="4" w:space="0" w:color="auto"/>
              <w:bottom w:val="double" w:sz="4" w:space="0" w:color="auto"/>
              <w:right w:val="double" w:sz="4" w:space="0" w:color="auto"/>
            </w:tcBorders>
            <w:shd w:val="clear" w:color="auto" w:fill="auto"/>
            <w:vAlign w:val="center"/>
          </w:tcPr>
          <w:p w14:paraId="2E9AF7E1"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1.</w:t>
            </w:r>
          </w:p>
        </w:tc>
        <w:tc>
          <w:tcPr>
            <w:tcW w:w="6453" w:type="dxa"/>
            <w:tcBorders>
              <w:top w:val="double" w:sz="4" w:space="0" w:color="auto"/>
              <w:left w:val="double" w:sz="4" w:space="0" w:color="auto"/>
              <w:bottom w:val="double" w:sz="4" w:space="0" w:color="auto"/>
              <w:right w:val="double" w:sz="4" w:space="0" w:color="auto"/>
            </w:tcBorders>
            <w:shd w:val="clear" w:color="auto" w:fill="auto"/>
            <w:vAlign w:val="center"/>
          </w:tcPr>
          <w:p w14:paraId="0A2440E4" w14:textId="77777777" w:rsidR="0022452D" w:rsidRPr="0035456F" w:rsidRDefault="0022452D" w:rsidP="00F446F0">
            <w:pPr>
              <w:ind w:right="51"/>
              <w:rPr>
                <w:rFonts w:ascii="Arial" w:hAnsi="Arial" w:cs="Arial"/>
                <w:sz w:val="14"/>
                <w:szCs w:val="16"/>
              </w:rPr>
            </w:pPr>
            <w:r w:rsidRPr="0035456F">
              <w:rPr>
                <w:rFonts w:ascii="Arial" w:hAnsi="Arial" w:cs="Arial"/>
                <w:sz w:val="14"/>
                <w:szCs w:val="16"/>
              </w:rPr>
              <w:t>SISTEMA DE VIDEO MINIMO 3 CHIPS</w:t>
            </w:r>
          </w:p>
        </w:tc>
        <w:tc>
          <w:tcPr>
            <w:tcW w:w="1421" w:type="dxa"/>
            <w:tcBorders>
              <w:top w:val="double" w:sz="4" w:space="0" w:color="auto"/>
              <w:left w:val="double" w:sz="4" w:space="0" w:color="auto"/>
              <w:bottom w:val="double" w:sz="4" w:space="0" w:color="auto"/>
              <w:right w:val="double" w:sz="4" w:space="0" w:color="auto"/>
            </w:tcBorders>
            <w:shd w:val="clear" w:color="auto" w:fill="auto"/>
          </w:tcPr>
          <w:p w14:paraId="2BDA2F9D"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5FD88A79" w14:textId="77777777" w:rsidTr="00F446F0">
        <w:trPr>
          <w:trHeight w:val="72"/>
          <w:jc w:val="center"/>
        </w:trPr>
        <w:tc>
          <w:tcPr>
            <w:tcW w:w="540" w:type="dxa"/>
            <w:tcBorders>
              <w:top w:val="double" w:sz="4" w:space="0" w:color="auto"/>
              <w:left w:val="double" w:sz="4" w:space="0" w:color="auto"/>
              <w:bottom w:val="double" w:sz="4" w:space="0" w:color="auto"/>
              <w:right w:val="double" w:sz="4" w:space="0" w:color="auto"/>
            </w:tcBorders>
            <w:shd w:val="clear" w:color="auto" w:fill="auto"/>
            <w:vAlign w:val="center"/>
          </w:tcPr>
          <w:p w14:paraId="70317ADB"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2.</w:t>
            </w:r>
          </w:p>
        </w:tc>
        <w:tc>
          <w:tcPr>
            <w:tcW w:w="6453" w:type="dxa"/>
            <w:tcBorders>
              <w:top w:val="double" w:sz="4" w:space="0" w:color="auto"/>
              <w:left w:val="double" w:sz="4" w:space="0" w:color="auto"/>
              <w:bottom w:val="double" w:sz="4" w:space="0" w:color="auto"/>
              <w:right w:val="double" w:sz="4" w:space="0" w:color="auto"/>
            </w:tcBorders>
            <w:shd w:val="clear" w:color="auto" w:fill="auto"/>
            <w:vAlign w:val="center"/>
          </w:tcPr>
          <w:p w14:paraId="354321F7" w14:textId="77777777" w:rsidR="0022452D" w:rsidRPr="0035456F" w:rsidRDefault="0022452D" w:rsidP="00F446F0">
            <w:pPr>
              <w:ind w:right="51"/>
              <w:rPr>
                <w:rFonts w:ascii="Arial" w:hAnsi="Arial" w:cs="Arial"/>
                <w:sz w:val="14"/>
                <w:szCs w:val="16"/>
              </w:rPr>
            </w:pPr>
            <w:r w:rsidRPr="0035456F">
              <w:rPr>
                <w:rFonts w:ascii="Arial" w:hAnsi="Arial" w:cs="Arial"/>
                <w:sz w:val="14"/>
                <w:szCs w:val="16"/>
              </w:rPr>
              <w:t>PANTALLA HD MAYOR 17 PULGADAS</w:t>
            </w:r>
          </w:p>
        </w:tc>
        <w:tc>
          <w:tcPr>
            <w:tcW w:w="1421" w:type="dxa"/>
            <w:tcBorders>
              <w:top w:val="double" w:sz="4" w:space="0" w:color="auto"/>
              <w:left w:val="double" w:sz="4" w:space="0" w:color="auto"/>
              <w:bottom w:val="double" w:sz="4" w:space="0" w:color="auto"/>
              <w:right w:val="double" w:sz="4" w:space="0" w:color="auto"/>
            </w:tcBorders>
            <w:shd w:val="clear" w:color="auto" w:fill="auto"/>
          </w:tcPr>
          <w:p w14:paraId="6B7AC4B0"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29CBD5E5" w14:textId="77777777" w:rsidTr="00F446F0">
        <w:trPr>
          <w:trHeight w:val="146"/>
          <w:jc w:val="center"/>
        </w:trPr>
        <w:tc>
          <w:tcPr>
            <w:tcW w:w="540" w:type="dxa"/>
            <w:tcBorders>
              <w:top w:val="double" w:sz="4" w:space="0" w:color="auto"/>
              <w:left w:val="double" w:sz="4" w:space="0" w:color="auto"/>
              <w:bottom w:val="double" w:sz="4" w:space="0" w:color="auto"/>
              <w:right w:val="double" w:sz="4" w:space="0" w:color="auto"/>
            </w:tcBorders>
            <w:shd w:val="clear" w:color="auto" w:fill="auto"/>
            <w:vAlign w:val="center"/>
          </w:tcPr>
          <w:p w14:paraId="11452B96"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3.</w:t>
            </w:r>
          </w:p>
        </w:tc>
        <w:tc>
          <w:tcPr>
            <w:tcW w:w="6453" w:type="dxa"/>
            <w:tcBorders>
              <w:top w:val="double" w:sz="4" w:space="0" w:color="auto"/>
              <w:left w:val="double" w:sz="4" w:space="0" w:color="auto"/>
              <w:bottom w:val="double" w:sz="4" w:space="0" w:color="auto"/>
              <w:right w:val="double" w:sz="4" w:space="0" w:color="auto"/>
            </w:tcBorders>
            <w:shd w:val="clear" w:color="auto" w:fill="auto"/>
            <w:vAlign w:val="center"/>
          </w:tcPr>
          <w:p w14:paraId="25A5D4FD" w14:textId="77777777" w:rsidR="0022452D" w:rsidRPr="0035456F" w:rsidRDefault="0022452D" w:rsidP="00F446F0">
            <w:pPr>
              <w:ind w:right="51"/>
              <w:rPr>
                <w:rFonts w:ascii="Arial" w:hAnsi="Arial" w:cs="Arial"/>
                <w:sz w:val="14"/>
                <w:szCs w:val="16"/>
              </w:rPr>
            </w:pPr>
            <w:r w:rsidRPr="0035456F">
              <w:rPr>
                <w:rFonts w:ascii="Arial" w:hAnsi="Arial" w:cs="Arial"/>
                <w:sz w:val="14"/>
                <w:szCs w:val="16"/>
              </w:rPr>
              <w:t>DVD O PUERTO USB PARA GRABACION</w:t>
            </w:r>
          </w:p>
        </w:tc>
        <w:tc>
          <w:tcPr>
            <w:tcW w:w="1421" w:type="dxa"/>
            <w:tcBorders>
              <w:top w:val="double" w:sz="4" w:space="0" w:color="auto"/>
              <w:left w:val="double" w:sz="4" w:space="0" w:color="auto"/>
              <w:bottom w:val="double" w:sz="4" w:space="0" w:color="auto"/>
              <w:right w:val="double" w:sz="4" w:space="0" w:color="auto"/>
            </w:tcBorders>
            <w:shd w:val="clear" w:color="auto" w:fill="auto"/>
          </w:tcPr>
          <w:p w14:paraId="65E8A9ED"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1E11DCFE" w14:textId="77777777" w:rsidTr="00F446F0">
        <w:trPr>
          <w:trHeight w:val="78"/>
          <w:jc w:val="center"/>
        </w:trPr>
        <w:tc>
          <w:tcPr>
            <w:tcW w:w="540" w:type="dxa"/>
            <w:tcBorders>
              <w:top w:val="double" w:sz="4" w:space="0" w:color="auto"/>
              <w:left w:val="double" w:sz="4" w:space="0" w:color="auto"/>
              <w:bottom w:val="double" w:sz="4" w:space="0" w:color="auto"/>
              <w:right w:val="double" w:sz="4" w:space="0" w:color="auto"/>
            </w:tcBorders>
            <w:shd w:val="clear" w:color="auto" w:fill="auto"/>
            <w:vAlign w:val="center"/>
          </w:tcPr>
          <w:p w14:paraId="0BD98225"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4.</w:t>
            </w:r>
          </w:p>
        </w:tc>
        <w:tc>
          <w:tcPr>
            <w:tcW w:w="6453" w:type="dxa"/>
            <w:tcBorders>
              <w:top w:val="double" w:sz="4" w:space="0" w:color="auto"/>
              <w:left w:val="double" w:sz="4" w:space="0" w:color="auto"/>
              <w:bottom w:val="double" w:sz="4" w:space="0" w:color="auto"/>
              <w:right w:val="double" w:sz="4" w:space="0" w:color="auto"/>
            </w:tcBorders>
            <w:shd w:val="clear" w:color="auto" w:fill="auto"/>
            <w:vAlign w:val="center"/>
          </w:tcPr>
          <w:p w14:paraId="326271A6" w14:textId="77777777" w:rsidR="0022452D" w:rsidRPr="0035456F" w:rsidRDefault="0022452D" w:rsidP="00F446F0">
            <w:pPr>
              <w:ind w:right="51"/>
              <w:rPr>
                <w:rFonts w:ascii="Arial" w:hAnsi="Arial" w:cs="Arial"/>
                <w:sz w:val="14"/>
                <w:szCs w:val="16"/>
              </w:rPr>
            </w:pPr>
            <w:r w:rsidRPr="0035456F">
              <w:rPr>
                <w:rFonts w:ascii="Arial" w:hAnsi="Arial" w:cs="Arial"/>
                <w:sz w:val="14"/>
                <w:szCs w:val="16"/>
              </w:rPr>
              <w:t>FUENTE DE LUZ DE XENON CON CONECTOR SIN NECESIDAD DE ADAPTADOR</w:t>
            </w:r>
          </w:p>
        </w:tc>
        <w:tc>
          <w:tcPr>
            <w:tcW w:w="1421" w:type="dxa"/>
            <w:tcBorders>
              <w:top w:val="double" w:sz="4" w:space="0" w:color="auto"/>
              <w:left w:val="double" w:sz="4" w:space="0" w:color="auto"/>
              <w:bottom w:val="double" w:sz="4" w:space="0" w:color="auto"/>
              <w:right w:val="double" w:sz="4" w:space="0" w:color="auto"/>
            </w:tcBorders>
            <w:shd w:val="clear" w:color="auto" w:fill="auto"/>
          </w:tcPr>
          <w:p w14:paraId="05AECD97"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0CE9F84A" w14:textId="77777777" w:rsidTr="00F446F0">
        <w:trPr>
          <w:trHeight w:val="308"/>
          <w:jc w:val="center"/>
        </w:trPr>
        <w:tc>
          <w:tcPr>
            <w:tcW w:w="540" w:type="dxa"/>
            <w:tcBorders>
              <w:top w:val="double" w:sz="4" w:space="0" w:color="auto"/>
              <w:left w:val="double" w:sz="4" w:space="0" w:color="auto"/>
              <w:bottom w:val="double" w:sz="4" w:space="0" w:color="auto"/>
              <w:right w:val="double" w:sz="4" w:space="0" w:color="auto"/>
            </w:tcBorders>
            <w:shd w:val="clear" w:color="auto" w:fill="auto"/>
            <w:vAlign w:val="center"/>
          </w:tcPr>
          <w:p w14:paraId="2E57CC86"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5.</w:t>
            </w:r>
          </w:p>
        </w:tc>
        <w:tc>
          <w:tcPr>
            <w:tcW w:w="6453" w:type="dxa"/>
            <w:tcBorders>
              <w:top w:val="double" w:sz="4" w:space="0" w:color="auto"/>
              <w:left w:val="double" w:sz="4" w:space="0" w:color="auto"/>
              <w:bottom w:val="double" w:sz="4" w:space="0" w:color="auto"/>
              <w:right w:val="double" w:sz="4" w:space="0" w:color="auto"/>
            </w:tcBorders>
            <w:shd w:val="clear" w:color="auto" w:fill="auto"/>
            <w:vAlign w:val="center"/>
          </w:tcPr>
          <w:p w14:paraId="794DF8C2" w14:textId="77777777" w:rsidR="0022452D" w:rsidRPr="0035456F" w:rsidRDefault="0022452D" w:rsidP="00F446F0">
            <w:pPr>
              <w:ind w:right="51"/>
              <w:rPr>
                <w:rFonts w:ascii="Arial" w:hAnsi="Arial" w:cs="Arial"/>
                <w:sz w:val="14"/>
                <w:szCs w:val="16"/>
              </w:rPr>
            </w:pPr>
            <w:r w:rsidRPr="0035456F">
              <w:rPr>
                <w:rFonts w:ascii="Arial" w:hAnsi="Arial" w:cs="Arial"/>
                <w:sz w:val="14"/>
                <w:szCs w:val="16"/>
              </w:rPr>
              <w:t>LENTE DE CAMARA HD 4.0 mm, Longitud 150 mm, compatibilidad universal, distancia de foco 18 a 20 mm)</w:t>
            </w:r>
          </w:p>
        </w:tc>
        <w:tc>
          <w:tcPr>
            <w:tcW w:w="1421" w:type="dxa"/>
            <w:tcBorders>
              <w:top w:val="double" w:sz="4" w:space="0" w:color="auto"/>
              <w:left w:val="double" w:sz="4" w:space="0" w:color="auto"/>
              <w:bottom w:val="double" w:sz="4" w:space="0" w:color="auto"/>
              <w:right w:val="double" w:sz="4" w:space="0" w:color="auto"/>
            </w:tcBorders>
            <w:shd w:val="clear" w:color="auto" w:fill="auto"/>
          </w:tcPr>
          <w:p w14:paraId="3F4D20A4"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748211FE" w14:textId="77777777" w:rsidTr="0022452D">
        <w:trPr>
          <w:trHeight w:val="173"/>
          <w:jc w:val="center"/>
        </w:trPr>
        <w:tc>
          <w:tcPr>
            <w:tcW w:w="540" w:type="dxa"/>
            <w:tcBorders>
              <w:top w:val="double" w:sz="4" w:space="0" w:color="auto"/>
              <w:left w:val="double" w:sz="4" w:space="0" w:color="auto"/>
              <w:bottom w:val="double" w:sz="4" w:space="0" w:color="auto"/>
              <w:right w:val="double" w:sz="4" w:space="0" w:color="auto"/>
            </w:tcBorders>
            <w:shd w:val="clear" w:color="auto" w:fill="auto"/>
            <w:vAlign w:val="center"/>
          </w:tcPr>
          <w:p w14:paraId="06E6F804"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6.</w:t>
            </w:r>
          </w:p>
        </w:tc>
        <w:tc>
          <w:tcPr>
            <w:tcW w:w="6453" w:type="dxa"/>
            <w:tcBorders>
              <w:top w:val="double" w:sz="4" w:space="0" w:color="auto"/>
              <w:left w:val="double" w:sz="4" w:space="0" w:color="auto"/>
              <w:bottom w:val="double" w:sz="4" w:space="0" w:color="auto"/>
              <w:right w:val="double" w:sz="4" w:space="0" w:color="auto"/>
            </w:tcBorders>
            <w:shd w:val="clear" w:color="auto" w:fill="auto"/>
            <w:vAlign w:val="center"/>
          </w:tcPr>
          <w:p w14:paraId="65C56FB7" w14:textId="77777777" w:rsidR="0022452D" w:rsidRPr="0035456F" w:rsidRDefault="0022452D" w:rsidP="00F446F0">
            <w:pPr>
              <w:ind w:right="51"/>
              <w:rPr>
                <w:rFonts w:ascii="Arial" w:hAnsi="Arial" w:cs="Arial"/>
                <w:sz w:val="14"/>
                <w:szCs w:val="16"/>
              </w:rPr>
            </w:pPr>
            <w:r w:rsidRPr="0035456F">
              <w:rPr>
                <w:rFonts w:ascii="Arial" w:hAnsi="Arial" w:cs="Arial"/>
                <w:sz w:val="14"/>
                <w:szCs w:val="16"/>
              </w:rPr>
              <w:t>CONSOLA DE SHAVER (Vel. Máxima 12.000 RPM, atrás, adelante y oscilante, con control desde la pieza de mano y/o pedal)</w:t>
            </w:r>
          </w:p>
        </w:tc>
        <w:tc>
          <w:tcPr>
            <w:tcW w:w="1421" w:type="dxa"/>
            <w:tcBorders>
              <w:top w:val="double" w:sz="4" w:space="0" w:color="auto"/>
              <w:left w:val="double" w:sz="4" w:space="0" w:color="auto"/>
              <w:bottom w:val="double" w:sz="4" w:space="0" w:color="auto"/>
              <w:right w:val="double" w:sz="4" w:space="0" w:color="auto"/>
            </w:tcBorders>
            <w:shd w:val="clear" w:color="auto" w:fill="auto"/>
          </w:tcPr>
          <w:p w14:paraId="625BBD82"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516D59BB" w14:textId="77777777" w:rsidTr="00F446F0">
        <w:trPr>
          <w:trHeight w:val="78"/>
          <w:jc w:val="center"/>
        </w:trPr>
        <w:tc>
          <w:tcPr>
            <w:tcW w:w="540" w:type="dxa"/>
            <w:tcBorders>
              <w:top w:val="double" w:sz="4" w:space="0" w:color="auto"/>
              <w:left w:val="double" w:sz="4" w:space="0" w:color="auto"/>
              <w:bottom w:val="double" w:sz="4" w:space="0" w:color="auto"/>
              <w:right w:val="double" w:sz="4" w:space="0" w:color="auto"/>
            </w:tcBorders>
            <w:shd w:val="clear" w:color="auto" w:fill="auto"/>
            <w:vAlign w:val="center"/>
          </w:tcPr>
          <w:p w14:paraId="3CF94173"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7.</w:t>
            </w:r>
          </w:p>
        </w:tc>
        <w:tc>
          <w:tcPr>
            <w:tcW w:w="6453" w:type="dxa"/>
            <w:tcBorders>
              <w:top w:val="double" w:sz="4" w:space="0" w:color="auto"/>
              <w:left w:val="double" w:sz="4" w:space="0" w:color="auto"/>
              <w:bottom w:val="double" w:sz="4" w:space="0" w:color="auto"/>
              <w:right w:val="double" w:sz="4" w:space="0" w:color="auto"/>
            </w:tcBorders>
            <w:shd w:val="clear" w:color="auto" w:fill="auto"/>
            <w:vAlign w:val="center"/>
          </w:tcPr>
          <w:p w14:paraId="41509C23" w14:textId="77777777" w:rsidR="0022452D" w:rsidRPr="0035456F" w:rsidRDefault="0022452D" w:rsidP="00F446F0">
            <w:pPr>
              <w:ind w:right="51"/>
              <w:rPr>
                <w:rFonts w:ascii="Arial" w:hAnsi="Arial" w:cs="Arial"/>
                <w:sz w:val="14"/>
                <w:szCs w:val="16"/>
              </w:rPr>
            </w:pPr>
            <w:r w:rsidRPr="0035456F">
              <w:rPr>
                <w:rFonts w:ascii="Arial" w:hAnsi="Arial" w:cs="Arial"/>
                <w:sz w:val="14"/>
                <w:szCs w:val="16"/>
              </w:rPr>
              <w:t>CONSOLA DE RADIOFRECUENCIA</w:t>
            </w:r>
          </w:p>
        </w:tc>
        <w:tc>
          <w:tcPr>
            <w:tcW w:w="1421" w:type="dxa"/>
            <w:tcBorders>
              <w:top w:val="double" w:sz="4" w:space="0" w:color="auto"/>
              <w:left w:val="double" w:sz="4" w:space="0" w:color="auto"/>
              <w:bottom w:val="double" w:sz="4" w:space="0" w:color="auto"/>
              <w:right w:val="double" w:sz="4" w:space="0" w:color="auto"/>
            </w:tcBorders>
            <w:shd w:val="clear" w:color="auto" w:fill="auto"/>
          </w:tcPr>
          <w:p w14:paraId="4C82CFDE"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159C8B36" w14:textId="77777777" w:rsidTr="00F446F0">
        <w:trPr>
          <w:trHeight w:val="138"/>
          <w:jc w:val="center"/>
        </w:trPr>
        <w:tc>
          <w:tcPr>
            <w:tcW w:w="540" w:type="dxa"/>
            <w:tcBorders>
              <w:top w:val="double" w:sz="4" w:space="0" w:color="auto"/>
              <w:left w:val="double" w:sz="4" w:space="0" w:color="auto"/>
              <w:bottom w:val="double" w:sz="4" w:space="0" w:color="auto"/>
              <w:right w:val="double" w:sz="4" w:space="0" w:color="auto"/>
            </w:tcBorders>
            <w:shd w:val="clear" w:color="auto" w:fill="auto"/>
            <w:vAlign w:val="center"/>
          </w:tcPr>
          <w:p w14:paraId="6B182BDB"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8.</w:t>
            </w:r>
          </w:p>
        </w:tc>
        <w:tc>
          <w:tcPr>
            <w:tcW w:w="6453" w:type="dxa"/>
            <w:tcBorders>
              <w:top w:val="double" w:sz="4" w:space="0" w:color="auto"/>
              <w:left w:val="double" w:sz="4" w:space="0" w:color="auto"/>
              <w:bottom w:val="double" w:sz="4" w:space="0" w:color="auto"/>
              <w:right w:val="double" w:sz="4" w:space="0" w:color="auto"/>
            </w:tcBorders>
            <w:shd w:val="clear" w:color="auto" w:fill="auto"/>
            <w:vAlign w:val="center"/>
          </w:tcPr>
          <w:p w14:paraId="195750FE" w14:textId="77777777" w:rsidR="0022452D" w:rsidRPr="0035456F" w:rsidRDefault="0022452D" w:rsidP="00F446F0">
            <w:pPr>
              <w:ind w:right="51"/>
              <w:rPr>
                <w:rFonts w:ascii="Arial" w:hAnsi="Arial" w:cs="Arial"/>
                <w:sz w:val="14"/>
                <w:szCs w:val="16"/>
              </w:rPr>
            </w:pPr>
            <w:r w:rsidRPr="0035456F">
              <w:rPr>
                <w:rFonts w:ascii="Arial" w:hAnsi="Arial" w:cs="Arial"/>
                <w:sz w:val="14"/>
                <w:szCs w:val="16"/>
              </w:rPr>
              <w:t>BOMBA DE IRRIGACION</w:t>
            </w:r>
          </w:p>
        </w:tc>
        <w:tc>
          <w:tcPr>
            <w:tcW w:w="1421" w:type="dxa"/>
            <w:tcBorders>
              <w:top w:val="double" w:sz="4" w:space="0" w:color="auto"/>
              <w:left w:val="double" w:sz="4" w:space="0" w:color="auto"/>
              <w:bottom w:val="double" w:sz="4" w:space="0" w:color="auto"/>
              <w:right w:val="double" w:sz="4" w:space="0" w:color="auto"/>
            </w:tcBorders>
            <w:shd w:val="clear" w:color="auto" w:fill="auto"/>
          </w:tcPr>
          <w:p w14:paraId="45CAF16C"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18527CB5" w14:textId="77777777" w:rsidTr="00F446F0">
        <w:trPr>
          <w:trHeight w:val="130"/>
          <w:jc w:val="center"/>
        </w:trPr>
        <w:tc>
          <w:tcPr>
            <w:tcW w:w="540" w:type="dxa"/>
            <w:tcBorders>
              <w:top w:val="double" w:sz="4" w:space="0" w:color="auto"/>
              <w:left w:val="double" w:sz="4" w:space="0" w:color="auto"/>
              <w:bottom w:val="double" w:sz="4" w:space="0" w:color="auto"/>
              <w:right w:val="double" w:sz="4" w:space="0" w:color="auto"/>
            </w:tcBorders>
            <w:shd w:val="clear" w:color="auto" w:fill="auto"/>
            <w:vAlign w:val="center"/>
          </w:tcPr>
          <w:p w14:paraId="31955B54" w14:textId="3936E4A8" w:rsidR="0022452D" w:rsidRPr="0035456F" w:rsidRDefault="00B00527" w:rsidP="00F446F0">
            <w:pPr>
              <w:ind w:right="51"/>
              <w:jc w:val="center"/>
              <w:rPr>
                <w:rFonts w:ascii="Arial" w:hAnsi="Arial" w:cs="Arial"/>
                <w:b/>
                <w:sz w:val="14"/>
                <w:szCs w:val="16"/>
              </w:rPr>
            </w:pPr>
            <w:r w:rsidRPr="0035456F">
              <w:rPr>
                <w:rFonts w:ascii="Arial" w:hAnsi="Arial" w:cs="Arial"/>
                <w:b/>
                <w:sz w:val="14"/>
                <w:szCs w:val="16"/>
              </w:rPr>
              <w:t>9</w:t>
            </w:r>
            <w:r w:rsidR="0022452D" w:rsidRPr="0035456F">
              <w:rPr>
                <w:rFonts w:ascii="Arial" w:hAnsi="Arial" w:cs="Arial"/>
                <w:b/>
                <w:sz w:val="14"/>
                <w:szCs w:val="16"/>
              </w:rPr>
              <w:t>.</w:t>
            </w:r>
          </w:p>
        </w:tc>
        <w:tc>
          <w:tcPr>
            <w:tcW w:w="6453" w:type="dxa"/>
            <w:tcBorders>
              <w:top w:val="double" w:sz="4" w:space="0" w:color="auto"/>
              <w:left w:val="double" w:sz="4" w:space="0" w:color="auto"/>
              <w:bottom w:val="double" w:sz="4" w:space="0" w:color="auto"/>
              <w:right w:val="double" w:sz="4" w:space="0" w:color="auto"/>
            </w:tcBorders>
            <w:shd w:val="clear" w:color="auto" w:fill="auto"/>
            <w:vAlign w:val="center"/>
          </w:tcPr>
          <w:p w14:paraId="49DD6EA5" w14:textId="77777777" w:rsidR="0022452D" w:rsidRPr="0035456F" w:rsidRDefault="0022452D" w:rsidP="00F446F0">
            <w:pPr>
              <w:ind w:right="51"/>
              <w:rPr>
                <w:rFonts w:ascii="Arial" w:hAnsi="Arial" w:cs="Arial"/>
                <w:sz w:val="14"/>
                <w:szCs w:val="16"/>
              </w:rPr>
            </w:pPr>
            <w:r w:rsidRPr="0035456F">
              <w:rPr>
                <w:rFonts w:ascii="Arial" w:hAnsi="Arial" w:cs="Arial"/>
                <w:sz w:val="14"/>
                <w:szCs w:val="16"/>
              </w:rPr>
              <w:t>PIEZA DE MANO – CABLE DE SHAVER</w:t>
            </w:r>
          </w:p>
        </w:tc>
        <w:tc>
          <w:tcPr>
            <w:tcW w:w="1421" w:type="dxa"/>
            <w:tcBorders>
              <w:top w:val="double" w:sz="4" w:space="0" w:color="auto"/>
              <w:left w:val="double" w:sz="4" w:space="0" w:color="auto"/>
              <w:bottom w:val="double" w:sz="4" w:space="0" w:color="auto"/>
              <w:right w:val="double" w:sz="4" w:space="0" w:color="auto"/>
            </w:tcBorders>
            <w:shd w:val="clear" w:color="auto" w:fill="auto"/>
          </w:tcPr>
          <w:p w14:paraId="4EEA9492"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512205B0" w14:textId="77777777" w:rsidTr="00F446F0">
        <w:trPr>
          <w:trHeight w:val="70"/>
          <w:jc w:val="center"/>
        </w:trPr>
        <w:tc>
          <w:tcPr>
            <w:tcW w:w="540" w:type="dxa"/>
            <w:tcBorders>
              <w:top w:val="double" w:sz="4" w:space="0" w:color="auto"/>
              <w:left w:val="double" w:sz="4" w:space="0" w:color="auto"/>
              <w:bottom w:val="double" w:sz="4" w:space="0" w:color="auto"/>
              <w:right w:val="double" w:sz="4" w:space="0" w:color="auto"/>
            </w:tcBorders>
            <w:shd w:val="clear" w:color="auto" w:fill="auto"/>
            <w:vAlign w:val="center"/>
          </w:tcPr>
          <w:p w14:paraId="2F86F329" w14:textId="181E8567" w:rsidR="0022452D" w:rsidRPr="0035456F" w:rsidRDefault="0022452D" w:rsidP="00B00527">
            <w:pPr>
              <w:ind w:right="51"/>
              <w:jc w:val="center"/>
              <w:rPr>
                <w:rFonts w:ascii="Arial" w:hAnsi="Arial" w:cs="Arial"/>
                <w:b/>
                <w:sz w:val="14"/>
                <w:szCs w:val="16"/>
              </w:rPr>
            </w:pPr>
            <w:r w:rsidRPr="0035456F">
              <w:rPr>
                <w:rFonts w:ascii="Arial" w:hAnsi="Arial" w:cs="Arial"/>
                <w:b/>
                <w:sz w:val="14"/>
                <w:szCs w:val="16"/>
              </w:rPr>
              <w:t>1</w:t>
            </w:r>
            <w:r w:rsidR="00B00527" w:rsidRPr="0035456F">
              <w:rPr>
                <w:rFonts w:ascii="Arial" w:hAnsi="Arial" w:cs="Arial"/>
                <w:b/>
                <w:sz w:val="14"/>
                <w:szCs w:val="16"/>
              </w:rPr>
              <w:t>O</w:t>
            </w:r>
            <w:r w:rsidRPr="0035456F">
              <w:rPr>
                <w:rFonts w:ascii="Arial" w:hAnsi="Arial" w:cs="Arial"/>
                <w:b/>
                <w:sz w:val="14"/>
                <w:szCs w:val="16"/>
              </w:rPr>
              <w:t>.</w:t>
            </w:r>
          </w:p>
        </w:tc>
        <w:tc>
          <w:tcPr>
            <w:tcW w:w="6453" w:type="dxa"/>
            <w:tcBorders>
              <w:top w:val="double" w:sz="4" w:space="0" w:color="auto"/>
              <w:left w:val="double" w:sz="4" w:space="0" w:color="auto"/>
              <w:bottom w:val="double" w:sz="4" w:space="0" w:color="auto"/>
              <w:right w:val="double" w:sz="4" w:space="0" w:color="auto"/>
            </w:tcBorders>
            <w:shd w:val="clear" w:color="auto" w:fill="auto"/>
            <w:vAlign w:val="center"/>
          </w:tcPr>
          <w:p w14:paraId="672B49B4" w14:textId="77777777" w:rsidR="0022452D" w:rsidRPr="0035456F" w:rsidRDefault="0022452D" w:rsidP="00F446F0">
            <w:pPr>
              <w:ind w:right="51"/>
              <w:rPr>
                <w:rFonts w:ascii="Arial" w:hAnsi="Arial" w:cs="Arial"/>
                <w:sz w:val="14"/>
                <w:szCs w:val="16"/>
              </w:rPr>
            </w:pPr>
            <w:r w:rsidRPr="0035456F">
              <w:rPr>
                <w:rFonts w:ascii="Arial" w:hAnsi="Arial" w:cs="Arial"/>
                <w:sz w:val="14"/>
                <w:szCs w:val="16"/>
              </w:rPr>
              <w:t>CABLE CON PIEZA DE MANO PARA RADIOFRECUENCIA (SI NECESITA)</w:t>
            </w:r>
          </w:p>
        </w:tc>
        <w:tc>
          <w:tcPr>
            <w:tcW w:w="1421" w:type="dxa"/>
            <w:tcBorders>
              <w:top w:val="double" w:sz="4" w:space="0" w:color="auto"/>
              <w:left w:val="double" w:sz="4" w:space="0" w:color="auto"/>
              <w:bottom w:val="double" w:sz="4" w:space="0" w:color="auto"/>
              <w:right w:val="double" w:sz="4" w:space="0" w:color="auto"/>
            </w:tcBorders>
            <w:shd w:val="clear" w:color="auto" w:fill="auto"/>
          </w:tcPr>
          <w:p w14:paraId="02B7681E"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1</w:t>
            </w:r>
          </w:p>
        </w:tc>
      </w:tr>
      <w:tr w:rsidR="00B00527" w:rsidRPr="0035456F" w14:paraId="49A42BFC" w14:textId="77777777" w:rsidTr="00F446F0">
        <w:trPr>
          <w:trHeight w:val="70"/>
          <w:jc w:val="center"/>
        </w:trPr>
        <w:tc>
          <w:tcPr>
            <w:tcW w:w="540" w:type="dxa"/>
            <w:tcBorders>
              <w:top w:val="double" w:sz="4" w:space="0" w:color="auto"/>
              <w:left w:val="double" w:sz="4" w:space="0" w:color="auto"/>
              <w:bottom w:val="double" w:sz="4" w:space="0" w:color="auto"/>
              <w:right w:val="double" w:sz="4" w:space="0" w:color="auto"/>
            </w:tcBorders>
            <w:shd w:val="clear" w:color="auto" w:fill="auto"/>
            <w:vAlign w:val="center"/>
          </w:tcPr>
          <w:p w14:paraId="22FF9A02" w14:textId="77777777" w:rsidR="00B00527" w:rsidRPr="0035456F" w:rsidRDefault="00B00527" w:rsidP="00B00527">
            <w:pPr>
              <w:ind w:right="51"/>
              <w:jc w:val="center"/>
              <w:rPr>
                <w:rFonts w:ascii="Arial" w:hAnsi="Arial" w:cs="Arial"/>
                <w:b/>
                <w:sz w:val="14"/>
                <w:szCs w:val="16"/>
              </w:rPr>
            </w:pPr>
          </w:p>
        </w:tc>
        <w:tc>
          <w:tcPr>
            <w:tcW w:w="6453" w:type="dxa"/>
            <w:tcBorders>
              <w:top w:val="double" w:sz="4" w:space="0" w:color="auto"/>
              <w:left w:val="double" w:sz="4" w:space="0" w:color="auto"/>
              <w:bottom w:val="double" w:sz="4" w:space="0" w:color="auto"/>
              <w:right w:val="double" w:sz="4" w:space="0" w:color="auto"/>
            </w:tcBorders>
            <w:shd w:val="clear" w:color="auto" w:fill="auto"/>
            <w:vAlign w:val="center"/>
          </w:tcPr>
          <w:p w14:paraId="42C3F4C0" w14:textId="011C6064" w:rsidR="00B00527" w:rsidRPr="0035456F" w:rsidRDefault="00B00527" w:rsidP="00B00527">
            <w:pPr>
              <w:ind w:right="51"/>
              <w:rPr>
                <w:rFonts w:ascii="Arial" w:hAnsi="Arial" w:cs="Arial"/>
                <w:sz w:val="14"/>
                <w:szCs w:val="16"/>
              </w:rPr>
            </w:pPr>
            <w:r w:rsidRPr="0035456F">
              <w:rPr>
                <w:rFonts w:ascii="Arial" w:hAnsi="Arial" w:cs="Arial"/>
                <w:sz w:val="14"/>
                <w:szCs w:val="16"/>
              </w:rPr>
              <w:t xml:space="preserve">TOTAL DE EQUIPOS DE </w:t>
            </w:r>
            <w:r w:rsidRPr="0035456F">
              <w:rPr>
                <w:rFonts w:ascii="Arial" w:hAnsi="Arial" w:cs="Arial"/>
                <w:sz w:val="14"/>
                <w:szCs w:val="16"/>
                <w:highlight w:val="lightGray"/>
              </w:rPr>
              <w:t>TORRE DE ARTROSCOPIA</w:t>
            </w:r>
          </w:p>
        </w:tc>
        <w:tc>
          <w:tcPr>
            <w:tcW w:w="1421" w:type="dxa"/>
            <w:tcBorders>
              <w:top w:val="double" w:sz="4" w:space="0" w:color="auto"/>
              <w:left w:val="double" w:sz="4" w:space="0" w:color="auto"/>
              <w:bottom w:val="double" w:sz="4" w:space="0" w:color="auto"/>
              <w:right w:val="double" w:sz="4" w:space="0" w:color="auto"/>
            </w:tcBorders>
            <w:shd w:val="clear" w:color="auto" w:fill="auto"/>
          </w:tcPr>
          <w:p w14:paraId="7291422A" w14:textId="38AA7D4C" w:rsidR="00B00527" w:rsidRPr="0035456F" w:rsidRDefault="00B00527" w:rsidP="00F446F0">
            <w:pPr>
              <w:ind w:right="51"/>
              <w:jc w:val="center"/>
              <w:rPr>
                <w:rFonts w:ascii="Arial" w:hAnsi="Arial" w:cs="Arial"/>
                <w:b/>
                <w:sz w:val="14"/>
                <w:szCs w:val="16"/>
              </w:rPr>
            </w:pPr>
            <w:r w:rsidRPr="0035456F">
              <w:rPr>
                <w:rFonts w:ascii="Arial" w:hAnsi="Arial" w:cs="Arial"/>
                <w:b/>
                <w:sz w:val="14"/>
                <w:szCs w:val="16"/>
              </w:rPr>
              <w:t>10</w:t>
            </w:r>
          </w:p>
        </w:tc>
      </w:tr>
      <w:tr w:rsidR="0022452D" w:rsidRPr="0035456F" w14:paraId="4A07E664" w14:textId="77777777" w:rsidTr="00F446F0">
        <w:trPr>
          <w:trHeight w:val="260"/>
          <w:jc w:val="center"/>
        </w:trPr>
        <w:tc>
          <w:tcPr>
            <w:tcW w:w="6993" w:type="dxa"/>
            <w:gridSpan w:val="2"/>
            <w:tcBorders>
              <w:left w:val="double" w:sz="4" w:space="0" w:color="auto"/>
            </w:tcBorders>
            <w:shd w:val="clear" w:color="auto" w:fill="BFBFBF"/>
            <w:vAlign w:val="center"/>
          </w:tcPr>
          <w:p w14:paraId="21411306"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highlight w:val="lightGray"/>
              </w:rPr>
              <w:t>INSTRUMENTAL PARA RECONSTRUCCION LGAMENTARIA</w:t>
            </w:r>
          </w:p>
        </w:tc>
        <w:tc>
          <w:tcPr>
            <w:tcW w:w="1421" w:type="dxa"/>
            <w:tcBorders>
              <w:top w:val="double" w:sz="4" w:space="0" w:color="auto"/>
              <w:left w:val="double" w:sz="4" w:space="0" w:color="auto"/>
              <w:bottom w:val="double" w:sz="4" w:space="0" w:color="auto"/>
              <w:right w:val="double" w:sz="4" w:space="0" w:color="auto"/>
            </w:tcBorders>
            <w:shd w:val="clear" w:color="auto" w:fill="BFBFBF"/>
            <w:vAlign w:val="center"/>
          </w:tcPr>
          <w:p w14:paraId="58838EBE" w14:textId="77777777" w:rsidR="0022452D" w:rsidRPr="0035456F" w:rsidRDefault="0022452D" w:rsidP="00F446F0">
            <w:pPr>
              <w:ind w:right="51"/>
              <w:jc w:val="center"/>
              <w:rPr>
                <w:rFonts w:ascii="Arial" w:hAnsi="Arial" w:cs="Arial"/>
                <w:b/>
                <w:sz w:val="14"/>
                <w:szCs w:val="16"/>
              </w:rPr>
            </w:pPr>
          </w:p>
        </w:tc>
      </w:tr>
      <w:tr w:rsidR="0022452D" w:rsidRPr="0035456F" w14:paraId="26DE92F3" w14:textId="77777777" w:rsidTr="00F446F0">
        <w:trPr>
          <w:trHeight w:val="260"/>
          <w:jc w:val="center"/>
        </w:trPr>
        <w:tc>
          <w:tcPr>
            <w:tcW w:w="540" w:type="dxa"/>
            <w:tcBorders>
              <w:top w:val="double" w:sz="4" w:space="0" w:color="auto"/>
              <w:left w:val="double" w:sz="4" w:space="0" w:color="auto"/>
              <w:bottom w:val="double" w:sz="4" w:space="0" w:color="auto"/>
              <w:right w:val="double" w:sz="4" w:space="0" w:color="auto"/>
            </w:tcBorders>
            <w:shd w:val="clear" w:color="auto" w:fill="BFBFBF"/>
          </w:tcPr>
          <w:p w14:paraId="2C1E5C3A"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No.</w:t>
            </w:r>
          </w:p>
        </w:tc>
        <w:tc>
          <w:tcPr>
            <w:tcW w:w="6453" w:type="dxa"/>
            <w:tcBorders>
              <w:top w:val="double" w:sz="4" w:space="0" w:color="auto"/>
              <w:left w:val="double" w:sz="4" w:space="0" w:color="auto"/>
              <w:bottom w:val="double" w:sz="4" w:space="0" w:color="auto"/>
              <w:right w:val="double" w:sz="4" w:space="0" w:color="auto"/>
            </w:tcBorders>
            <w:shd w:val="clear" w:color="auto" w:fill="BFBFBF"/>
            <w:vAlign w:val="center"/>
          </w:tcPr>
          <w:p w14:paraId="23C4E501"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NOMBRE DEL EQUIPO</w:t>
            </w:r>
          </w:p>
        </w:tc>
        <w:tc>
          <w:tcPr>
            <w:tcW w:w="1421" w:type="dxa"/>
            <w:tcBorders>
              <w:top w:val="double" w:sz="4" w:space="0" w:color="auto"/>
              <w:left w:val="double" w:sz="4" w:space="0" w:color="auto"/>
              <w:right w:val="double" w:sz="4" w:space="0" w:color="auto"/>
            </w:tcBorders>
            <w:shd w:val="clear" w:color="auto" w:fill="BFBFBF"/>
          </w:tcPr>
          <w:p w14:paraId="53921939"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CANTIDAD</w:t>
            </w:r>
          </w:p>
        </w:tc>
      </w:tr>
      <w:tr w:rsidR="0022452D" w:rsidRPr="0035456F" w14:paraId="3D5A1016" w14:textId="77777777" w:rsidTr="00F446F0">
        <w:trPr>
          <w:trHeight w:val="260"/>
          <w:jc w:val="center"/>
        </w:trPr>
        <w:tc>
          <w:tcPr>
            <w:tcW w:w="540" w:type="dxa"/>
            <w:tcBorders>
              <w:top w:val="double" w:sz="4" w:space="0" w:color="auto"/>
              <w:left w:val="double" w:sz="4" w:space="0" w:color="auto"/>
              <w:bottom w:val="double" w:sz="4" w:space="0" w:color="auto"/>
              <w:right w:val="double" w:sz="4" w:space="0" w:color="auto"/>
            </w:tcBorders>
            <w:shd w:val="clear" w:color="auto" w:fill="auto"/>
            <w:vAlign w:val="center"/>
          </w:tcPr>
          <w:p w14:paraId="43B835B1"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1.</w:t>
            </w:r>
          </w:p>
        </w:tc>
        <w:tc>
          <w:tcPr>
            <w:tcW w:w="6453" w:type="dxa"/>
            <w:tcBorders>
              <w:top w:val="double" w:sz="4" w:space="0" w:color="auto"/>
              <w:left w:val="double" w:sz="4" w:space="0" w:color="auto"/>
              <w:bottom w:val="double" w:sz="4" w:space="0" w:color="auto"/>
              <w:right w:val="double" w:sz="4" w:space="0" w:color="auto"/>
            </w:tcBorders>
            <w:shd w:val="clear" w:color="auto" w:fill="auto"/>
            <w:vAlign w:val="center"/>
          </w:tcPr>
          <w:p w14:paraId="0CF090BC" w14:textId="77777777" w:rsidR="0022452D" w:rsidRPr="0035456F" w:rsidRDefault="0022452D" w:rsidP="00F446F0">
            <w:pPr>
              <w:ind w:right="51"/>
              <w:rPr>
                <w:rFonts w:ascii="Arial" w:hAnsi="Arial" w:cs="Arial"/>
                <w:b/>
                <w:sz w:val="14"/>
                <w:szCs w:val="16"/>
              </w:rPr>
            </w:pPr>
            <w:r w:rsidRPr="0035456F">
              <w:rPr>
                <w:rFonts w:ascii="Arial" w:hAnsi="Arial" w:cs="Arial"/>
                <w:sz w:val="14"/>
                <w:szCs w:val="16"/>
              </w:rPr>
              <w:t>GUIA PARA TUNEL TIBIAL EN C UNIVERSAL Y/O CON DISPOSITIVOS DERECHA E IZQUIERDA</w:t>
            </w:r>
          </w:p>
        </w:tc>
        <w:tc>
          <w:tcPr>
            <w:tcW w:w="1421" w:type="dxa"/>
            <w:tcBorders>
              <w:left w:val="double" w:sz="4" w:space="0" w:color="auto"/>
              <w:bottom w:val="double" w:sz="4" w:space="0" w:color="auto"/>
              <w:right w:val="double" w:sz="4" w:space="0" w:color="auto"/>
            </w:tcBorders>
            <w:shd w:val="clear" w:color="auto" w:fill="auto"/>
            <w:vAlign w:val="center"/>
          </w:tcPr>
          <w:p w14:paraId="03ED3014" w14:textId="77777777" w:rsidR="0022452D" w:rsidRPr="0035456F" w:rsidRDefault="0022452D" w:rsidP="00F446F0">
            <w:pPr>
              <w:ind w:right="51"/>
              <w:jc w:val="center"/>
              <w:rPr>
                <w:rFonts w:ascii="Arial" w:hAnsi="Arial" w:cs="Arial"/>
                <w:b/>
                <w:sz w:val="14"/>
                <w:szCs w:val="16"/>
              </w:rPr>
            </w:pPr>
            <w:r w:rsidRPr="0035456F">
              <w:rPr>
                <w:rFonts w:ascii="Arial" w:hAnsi="Arial" w:cs="Arial"/>
                <w:sz w:val="14"/>
                <w:szCs w:val="16"/>
              </w:rPr>
              <w:t>1</w:t>
            </w:r>
          </w:p>
        </w:tc>
      </w:tr>
      <w:tr w:rsidR="0022452D" w:rsidRPr="0035456F" w14:paraId="0F33A303" w14:textId="77777777" w:rsidTr="00F446F0">
        <w:trPr>
          <w:trHeight w:val="106"/>
          <w:jc w:val="center"/>
        </w:trPr>
        <w:tc>
          <w:tcPr>
            <w:tcW w:w="540" w:type="dxa"/>
            <w:tcBorders>
              <w:top w:val="double" w:sz="4" w:space="0" w:color="auto"/>
              <w:left w:val="double" w:sz="4" w:space="0" w:color="auto"/>
              <w:bottom w:val="double" w:sz="4" w:space="0" w:color="auto"/>
              <w:right w:val="double" w:sz="4" w:space="0" w:color="auto"/>
            </w:tcBorders>
            <w:shd w:val="clear" w:color="auto" w:fill="auto"/>
            <w:vAlign w:val="center"/>
          </w:tcPr>
          <w:p w14:paraId="4327E4E6"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2.</w:t>
            </w:r>
          </w:p>
        </w:tc>
        <w:tc>
          <w:tcPr>
            <w:tcW w:w="6453" w:type="dxa"/>
            <w:tcBorders>
              <w:top w:val="double" w:sz="4" w:space="0" w:color="auto"/>
              <w:left w:val="double" w:sz="4" w:space="0" w:color="auto"/>
              <w:bottom w:val="double" w:sz="4" w:space="0" w:color="auto"/>
              <w:right w:val="double" w:sz="4" w:space="0" w:color="auto"/>
            </w:tcBorders>
            <w:shd w:val="clear" w:color="auto" w:fill="auto"/>
            <w:vAlign w:val="center"/>
          </w:tcPr>
          <w:p w14:paraId="6C851B47" w14:textId="77777777" w:rsidR="0022452D" w:rsidRPr="0035456F" w:rsidRDefault="0022452D" w:rsidP="00F446F0">
            <w:pPr>
              <w:ind w:right="51"/>
              <w:rPr>
                <w:rFonts w:ascii="Arial" w:hAnsi="Arial" w:cs="Arial"/>
                <w:b/>
                <w:sz w:val="14"/>
                <w:szCs w:val="16"/>
              </w:rPr>
            </w:pPr>
            <w:r w:rsidRPr="0035456F">
              <w:rPr>
                <w:rFonts w:ascii="Arial" w:hAnsi="Arial" w:cs="Arial"/>
                <w:sz w:val="14"/>
                <w:szCs w:val="16"/>
              </w:rPr>
              <w:t>ANGULO DE LA GUIA VARIABLE DE 40 A 60 O MAS GRADOS</w:t>
            </w:r>
          </w:p>
        </w:tc>
        <w:tc>
          <w:tcPr>
            <w:tcW w:w="1421" w:type="dxa"/>
            <w:tcBorders>
              <w:top w:val="double" w:sz="4" w:space="0" w:color="auto"/>
              <w:left w:val="double" w:sz="4" w:space="0" w:color="auto"/>
              <w:bottom w:val="double" w:sz="4" w:space="0" w:color="auto"/>
              <w:right w:val="double" w:sz="4" w:space="0" w:color="auto"/>
            </w:tcBorders>
            <w:shd w:val="clear" w:color="auto" w:fill="auto"/>
            <w:vAlign w:val="center"/>
          </w:tcPr>
          <w:p w14:paraId="497456D2" w14:textId="77777777" w:rsidR="0022452D" w:rsidRPr="0035456F" w:rsidRDefault="0022452D" w:rsidP="00F446F0">
            <w:pPr>
              <w:ind w:right="51"/>
              <w:jc w:val="center"/>
              <w:rPr>
                <w:rFonts w:ascii="Arial" w:hAnsi="Arial" w:cs="Arial"/>
                <w:b/>
                <w:sz w:val="14"/>
                <w:szCs w:val="16"/>
              </w:rPr>
            </w:pPr>
            <w:r w:rsidRPr="0035456F">
              <w:rPr>
                <w:rFonts w:ascii="Arial" w:hAnsi="Arial" w:cs="Arial"/>
                <w:sz w:val="14"/>
                <w:szCs w:val="16"/>
              </w:rPr>
              <w:t>1</w:t>
            </w:r>
          </w:p>
        </w:tc>
      </w:tr>
      <w:tr w:rsidR="0022452D" w:rsidRPr="0035456F" w14:paraId="7B5E419F"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shd w:val="clear" w:color="auto" w:fill="auto"/>
            <w:vAlign w:val="center"/>
          </w:tcPr>
          <w:p w14:paraId="4B017312"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3.</w:t>
            </w:r>
          </w:p>
        </w:tc>
        <w:tc>
          <w:tcPr>
            <w:tcW w:w="6453" w:type="dxa"/>
            <w:tcBorders>
              <w:top w:val="double" w:sz="4" w:space="0" w:color="auto"/>
              <w:left w:val="double" w:sz="4" w:space="0" w:color="auto"/>
              <w:bottom w:val="double" w:sz="4" w:space="0" w:color="auto"/>
              <w:right w:val="double" w:sz="4" w:space="0" w:color="auto"/>
            </w:tcBorders>
            <w:shd w:val="clear" w:color="auto" w:fill="auto"/>
            <w:vAlign w:val="center"/>
          </w:tcPr>
          <w:p w14:paraId="11A8503C" w14:textId="77777777" w:rsidR="0022452D" w:rsidRPr="0035456F" w:rsidRDefault="0022452D" w:rsidP="00F446F0">
            <w:pPr>
              <w:ind w:right="51"/>
              <w:rPr>
                <w:rFonts w:ascii="Arial" w:hAnsi="Arial" w:cs="Arial"/>
                <w:sz w:val="14"/>
                <w:szCs w:val="16"/>
              </w:rPr>
            </w:pPr>
            <w:r w:rsidRPr="0035456F">
              <w:rPr>
                <w:rFonts w:ascii="Arial" w:hAnsi="Arial" w:cs="Arial"/>
                <w:sz w:val="14"/>
                <w:szCs w:val="16"/>
              </w:rPr>
              <w:t>GUIA FEMORAL CON 3 TAMAÑOS DIFERENTES DE OFFSET DESDE 6 MM</w:t>
            </w:r>
          </w:p>
        </w:tc>
        <w:tc>
          <w:tcPr>
            <w:tcW w:w="1421" w:type="dxa"/>
            <w:tcBorders>
              <w:top w:val="double" w:sz="4" w:space="0" w:color="auto"/>
              <w:left w:val="double" w:sz="4" w:space="0" w:color="auto"/>
              <w:bottom w:val="double" w:sz="4" w:space="0" w:color="auto"/>
              <w:right w:val="double" w:sz="4" w:space="0" w:color="auto"/>
            </w:tcBorders>
            <w:shd w:val="clear" w:color="auto" w:fill="auto"/>
            <w:vAlign w:val="center"/>
          </w:tcPr>
          <w:p w14:paraId="011AC759"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6B5B2964"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shd w:val="clear" w:color="auto" w:fill="auto"/>
            <w:vAlign w:val="center"/>
          </w:tcPr>
          <w:p w14:paraId="6A087BFA"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4.</w:t>
            </w:r>
          </w:p>
        </w:tc>
        <w:tc>
          <w:tcPr>
            <w:tcW w:w="6453" w:type="dxa"/>
            <w:tcBorders>
              <w:top w:val="double" w:sz="4" w:space="0" w:color="auto"/>
              <w:left w:val="double" w:sz="4" w:space="0" w:color="auto"/>
              <w:bottom w:val="double" w:sz="4" w:space="0" w:color="auto"/>
              <w:right w:val="double" w:sz="4" w:space="0" w:color="auto"/>
            </w:tcBorders>
            <w:shd w:val="clear" w:color="auto" w:fill="auto"/>
            <w:vAlign w:val="center"/>
          </w:tcPr>
          <w:p w14:paraId="62891DEE" w14:textId="77777777" w:rsidR="0022452D" w:rsidRPr="0035456F" w:rsidRDefault="0022452D" w:rsidP="00F446F0">
            <w:pPr>
              <w:ind w:right="51"/>
              <w:rPr>
                <w:rFonts w:ascii="Arial" w:hAnsi="Arial" w:cs="Arial"/>
                <w:sz w:val="14"/>
                <w:szCs w:val="16"/>
              </w:rPr>
            </w:pPr>
            <w:r w:rsidRPr="0035456F">
              <w:rPr>
                <w:rFonts w:ascii="Arial" w:hAnsi="Arial" w:cs="Arial"/>
                <w:sz w:val="14"/>
                <w:szCs w:val="16"/>
              </w:rPr>
              <w:t>GUIA EN NITINOL DE 1.1 MM O MAS SEGÚN DISEÑO</w:t>
            </w:r>
          </w:p>
        </w:tc>
        <w:tc>
          <w:tcPr>
            <w:tcW w:w="1421" w:type="dxa"/>
            <w:tcBorders>
              <w:top w:val="double" w:sz="4" w:space="0" w:color="auto"/>
              <w:left w:val="double" w:sz="4" w:space="0" w:color="auto"/>
              <w:bottom w:val="double" w:sz="4" w:space="0" w:color="auto"/>
              <w:right w:val="double" w:sz="4" w:space="0" w:color="auto"/>
            </w:tcBorders>
            <w:shd w:val="clear" w:color="auto" w:fill="auto"/>
            <w:vAlign w:val="center"/>
          </w:tcPr>
          <w:p w14:paraId="414E13D2"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56798E26"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shd w:val="clear" w:color="auto" w:fill="auto"/>
            <w:vAlign w:val="center"/>
          </w:tcPr>
          <w:p w14:paraId="234FD3D2"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5.</w:t>
            </w:r>
          </w:p>
        </w:tc>
        <w:tc>
          <w:tcPr>
            <w:tcW w:w="6453" w:type="dxa"/>
            <w:tcBorders>
              <w:top w:val="double" w:sz="4" w:space="0" w:color="auto"/>
              <w:left w:val="double" w:sz="4" w:space="0" w:color="auto"/>
              <w:bottom w:val="double" w:sz="4" w:space="0" w:color="auto"/>
              <w:right w:val="double" w:sz="4" w:space="0" w:color="auto"/>
            </w:tcBorders>
            <w:shd w:val="clear" w:color="auto" w:fill="auto"/>
            <w:vAlign w:val="center"/>
          </w:tcPr>
          <w:p w14:paraId="487DE7BF" w14:textId="77777777" w:rsidR="0022452D" w:rsidRPr="0035456F" w:rsidRDefault="0022452D" w:rsidP="00F446F0">
            <w:pPr>
              <w:ind w:right="51"/>
              <w:rPr>
                <w:rFonts w:ascii="Arial" w:hAnsi="Arial" w:cs="Arial"/>
                <w:sz w:val="14"/>
                <w:szCs w:val="16"/>
              </w:rPr>
            </w:pPr>
            <w:r w:rsidRPr="0035456F">
              <w:rPr>
                <w:rFonts w:ascii="Arial" w:hAnsi="Arial" w:cs="Arial"/>
                <w:sz w:val="14"/>
                <w:szCs w:val="16"/>
              </w:rPr>
              <w:t>GUIA CON OJAL DE 2.4 O MAS MM</w:t>
            </w:r>
          </w:p>
        </w:tc>
        <w:tc>
          <w:tcPr>
            <w:tcW w:w="1421" w:type="dxa"/>
            <w:tcBorders>
              <w:top w:val="double" w:sz="4" w:space="0" w:color="auto"/>
              <w:left w:val="double" w:sz="4" w:space="0" w:color="auto"/>
              <w:bottom w:val="double" w:sz="4" w:space="0" w:color="auto"/>
              <w:right w:val="double" w:sz="4" w:space="0" w:color="auto"/>
            </w:tcBorders>
            <w:shd w:val="clear" w:color="auto" w:fill="auto"/>
            <w:vAlign w:val="center"/>
          </w:tcPr>
          <w:p w14:paraId="213056AA"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2</w:t>
            </w:r>
          </w:p>
        </w:tc>
      </w:tr>
      <w:tr w:rsidR="0022452D" w:rsidRPr="0035456F" w14:paraId="49E208A2"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shd w:val="clear" w:color="auto" w:fill="auto"/>
            <w:vAlign w:val="center"/>
          </w:tcPr>
          <w:p w14:paraId="104F3235"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6.</w:t>
            </w:r>
          </w:p>
        </w:tc>
        <w:tc>
          <w:tcPr>
            <w:tcW w:w="6453" w:type="dxa"/>
            <w:tcBorders>
              <w:top w:val="double" w:sz="4" w:space="0" w:color="auto"/>
              <w:left w:val="double" w:sz="4" w:space="0" w:color="auto"/>
              <w:bottom w:val="double" w:sz="4" w:space="0" w:color="auto"/>
              <w:right w:val="double" w:sz="4" w:space="0" w:color="auto"/>
            </w:tcBorders>
            <w:shd w:val="clear" w:color="auto" w:fill="auto"/>
            <w:vAlign w:val="center"/>
          </w:tcPr>
          <w:p w14:paraId="4945CC08" w14:textId="77777777" w:rsidR="0022452D" w:rsidRPr="0035456F" w:rsidRDefault="0022452D" w:rsidP="00F446F0">
            <w:pPr>
              <w:ind w:right="51"/>
              <w:rPr>
                <w:rFonts w:ascii="Arial" w:hAnsi="Arial" w:cs="Arial"/>
                <w:sz w:val="14"/>
                <w:szCs w:val="16"/>
              </w:rPr>
            </w:pPr>
            <w:r w:rsidRPr="0035456F">
              <w:rPr>
                <w:rFonts w:ascii="Arial" w:hAnsi="Arial" w:cs="Arial"/>
                <w:sz w:val="14"/>
                <w:szCs w:val="16"/>
              </w:rPr>
              <w:t>SISTEMA DE EXTRACCION DE TENDONES DE ISQUIOTIBIALES O SIMILAR DE 5 A 7 MM DE DIAMETRO Y DE LONGITUD MINIMA DE 30 CM</w:t>
            </w:r>
          </w:p>
        </w:tc>
        <w:tc>
          <w:tcPr>
            <w:tcW w:w="1421" w:type="dxa"/>
            <w:tcBorders>
              <w:top w:val="double" w:sz="4" w:space="0" w:color="auto"/>
              <w:left w:val="double" w:sz="4" w:space="0" w:color="auto"/>
              <w:bottom w:val="double" w:sz="4" w:space="0" w:color="auto"/>
              <w:right w:val="double" w:sz="4" w:space="0" w:color="auto"/>
            </w:tcBorders>
            <w:shd w:val="clear" w:color="auto" w:fill="auto"/>
            <w:vAlign w:val="center"/>
          </w:tcPr>
          <w:p w14:paraId="15B13244"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27DB02D2" w14:textId="77777777" w:rsidTr="00F446F0">
        <w:trPr>
          <w:jc w:val="center"/>
        </w:trPr>
        <w:tc>
          <w:tcPr>
            <w:tcW w:w="540" w:type="dxa"/>
            <w:tcBorders>
              <w:top w:val="double" w:sz="4" w:space="0" w:color="auto"/>
              <w:left w:val="double" w:sz="4" w:space="0" w:color="auto"/>
              <w:bottom w:val="double" w:sz="4" w:space="0" w:color="auto"/>
              <w:right w:val="double" w:sz="4" w:space="0" w:color="auto"/>
            </w:tcBorders>
            <w:shd w:val="clear" w:color="auto" w:fill="auto"/>
            <w:vAlign w:val="center"/>
          </w:tcPr>
          <w:p w14:paraId="7F7215F3" w14:textId="77777777" w:rsidR="0022452D" w:rsidRPr="0035456F" w:rsidRDefault="0022452D" w:rsidP="00F446F0">
            <w:pPr>
              <w:ind w:right="51"/>
              <w:jc w:val="center"/>
              <w:rPr>
                <w:rFonts w:ascii="Arial" w:hAnsi="Arial" w:cs="Arial"/>
                <w:b/>
                <w:sz w:val="14"/>
                <w:szCs w:val="16"/>
              </w:rPr>
            </w:pPr>
            <w:r w:rsidRPr="0035456F">
              <w:rPr>
                <w:rFonts w:ascii="Arial" w:hAnsi="Arial" w:cs="Arial"/>
                <w:b/>
                <w:sz w:val="14"/>
                <w:szCs w:val="16"/>
              </w:rPr>
              <w:t>7.</w:t>
            </w:r>
          </w:p>
        </w:tc>
        <w:tc>
          <w:tcPr>
            <w:tcW w:w="6453" w:type="dxa"/>
            <w:tcBorders>
              <w:top w:val="double" w:sz="4" w:space="0" w:color="auto"/>
              <w:left w:val="double" w:sz="4" w:space="0" w:color="auto"/>
              <w:bottom w:val="double" w:sz="4" w:space="0" w:color="auto"/>
              <w:right w:val="double" w:sz="4" w:space="0" w:color="auto"/>
            </w:tcBorders>
            <w:shd w:val="clear" w:color="auto" w:fill="auto"/>
            <w:vAlign w:val="center"/>
          </w:tcPr>
          <w:p w14:paraId="56C10915" w14:textId="77777777" w:rsidR="0022452D" w:rsidRPr="0035456F" w:rsidRDefault="0022452D" w:rsidP="00F446F0">
            <w:pPr>
              <w:ind w:right="51"/>
              <w:rPr>
                <w:rFonts w:ascii="Arial" w:hAnsi="Arial" w:cs="Arial"/>
                <w:sz w:val="14"/>
                <w:szCs w:val="16"/>
              </w:rPr>
            </w:pPr>
            <w:r w:rsidRPr="0035456F">
              <w:rPr>
                <w:rFonts w:ascii="Arial" w:hAnsi="Arial" w:cs="Arial"/>
                <w:sz w:val="14"/>
                <w:szCs w:val="16"/>
              </w:rPr>
              <w:t>ESTACION PARA LA PREPARACION DE INJERTOS DE ISQUIOTIBIALES</w:t>
            </w:r>
          </w:p>
        </w:tc>
        <w:tc>
          <w:tcPr>
            <w:tcW w:w="1421" w:type="dxa"/>
            <w:tcBorders>
              <w:top w:val="double" w:sz="4" w:space="0" w:color="auto"/>
              <w:left w:val="double" w:sz="4" w:space="0" w:color="auto"/>
              <w:bottom w:val="double" w:sz="4" w:space="0" w:color="auto"/>
              <w:right w:val="double" w:sz="4" w:space="0" w:color="auto"/>
            </w:tcBorders>
            <w:shd w:val="clear" w:color="auto" w:fill="auto"/>
            <w:vAlign w:val="center"/>
          </w:tcPr>
          <w:p w14:paraId="46864392" w14:textId="77777777" w:rsidR="0022452D" w:rsidRPr="0035456F" w:rsidRDefault="0022452D" w:rsidP="00F446F0">
            <w:pPr>
              <w:ind w:right="51"/>
              <w:jc w:val="center"/>
              <w:rPr>
                <w:rFonts w:ascii="Arial" w:hAnsi="Arial" w:cs="Arial"/>
                <w:sz w:val="14"/>
                <w:szCs w:val="16"/>
              </w:rPr>
            </w:pPr>
            <w:r w:rsidRPr="0035456F">
              <w:rPr>
                <w:rFonts w:ascii="Arial" w:hAnsi="Arial" w:cs="Arial"/>
                <w:sz w:val="14"/>
                <w:szCs w:val="16"/>
              </w:rPr>
              <w:t>1</w:t>
            </w:r>
          </w:p>
        </w:tc>
      </w:tr>
      <w:tr w:rsidR="0022452D" w:rsidRPr="0035456F" w14:paraId="5EB65538" w14:textId="77777777" w:rsidTr="00F446F0">
        <w:trPr>
          <w:jc w:val="center"/>
        </w:trPr>
        <w:tc>
          <w:tcPr>
            <w:tcW w:w="540" w:type="dxa"/>
            <w:tcBorders>
              <w:top w:val="double" w:sz="4" w:space="0" w:color="auto"/>
              <w:left w:val="double" w:sz="4" w:space="0" w:color="auto"/>
              <w:bottom w:val="double" w:sz="4" w:space="0" w:color="auto"/>
            </w:tcBorders>
            <w:shd w:val="clear" w:color="auto" w:fill="auto"/>
          </w:tcPr>
          <w:p w14:paraId="1807F068" w14:textId="77777777" w:rsidR="0022452D" w:rsidRPr="0035456F" w:rsidRDefault="0022452D" w:rsidP="00F446F0">
            <w:pPr>
              <w:ind w:right="51"/>
              <w:rPr>
                <w:rFonts w:ascii="Arial" w:hAnsi="Arial" w:cs="Arial"/>
                <w:b/>
                <w:sz w:val="14"/>
                <w:szCs w:val="16"/>
              </w:rPr>
            </w:pPr>
          </w:p>
        </w:tc>
        <w:tc>
          <w:tcPr>
            <w:tcW w:w="6453" w:type="dxa"/>
            <w:tcBorders>
              <w:top w:val="double" w:sz="4" w:space="0" w:color="auto"/>
              <w:bottom w:val="double" w:sz="4" w:space="0" w:color="auto"/>
            </w:tcBorders>
            <w:shd w:val="clear" w:color="auto" w:fill="auto"/>
          </w:tcPr>
          <w:p w14:paraId="039E8F84" w14:textId="77777777" w:rsidR="0022452D" w:rsidRPr="0035456F" w:rsidRDefault="0022452D" w:rsidP="00F446F0">
            <w:pPr>
              <w:ind w:right="51"/>
              <w:jc w:val="both"/>
              <w:rPr>
                <w:rFonts w:ascii="Arial" w:hAnsi="Arial" w:cs="Arial"/>
                <w:sz w:val="14"/>
                <w:szCs w:val="16"/>
              </w:rPr>
            </w:pPr>
            <w:r w:rsidRPr="0035456F">
              <w:rPr>
                <w:rFonts w:ascii="Arial" w:hAnsi="Arial" w:cs="Arial"/>
                <w:b/>
                <w:sz w:val="14"/>
                <w:szCs w:val="16"/>
              </w:rPr>
              <w:t>TOTAL INSTRUMENTAL PARA TORNILLOS DE INTERFERENCIA</w:t>
            </w:r>
          </w:p>
        </w:tc>
        <w:tc>
          <w:tcPr>
            <w:tcW w:w="1421" w:type="dxa"/>
            <w:tcBorders>
              <w:top w:val="double" w:sz="4" w:space="0" w:color="auto"/>
              <w:bottom w:val="double" w:sz="4" w:space="0" w:color="auto"/>
              <w:right w:val="double" w:sz="4" w:space="0" w:color="auto"/>
            </w:tcBorders>
            <w:shd w:val="clear" w:color="auto" w:fill="auto"/>
          </w:tcPr>
          <w:p w14:paraId="74F4643C" w14:textId="77777777" w:rsidR="0022452D" w:rsidRPr="0035456F" w:rsidRDefault="0022452D" w:rsidP="00F446F0">
            <w:pPr>
              <w:ind w:right="51"/>
              <w:jc w:val="center"/>
              <w:rPr>
                <w:rFonts w:ascii="Arial" w:hAnsi="Arial" w:cs="Arial"/>
                <w:sz w:val="14"/>
                <w:szCs w:val="16"/>
              </w:rPr>
            </w:pPr>
            <w:r w:rsidRPr="0035456F">
              <w:rPr>
                <w:rFonts w:ascii="Arial" w:hAnsi="Arial" w:cs="Arial"/>
                <w:b/>
                <w:sz w:val="14"/>
                <w:szCs w:val="16"/>
              </w:rPr>
              <w:t>8</w:t>
            </w:r>
          </w:p>
        </w:tc>
      </w:tr>
    </w:tbl>
    <w:p w14:paraId="6DF6ED52" w14:textId="77777777" w:rsidR="008A118D" w:rsidRPr="006976A5" w:rsidRDefault="008A118D" w:rsidP="00F455D1">
      <w:pPr>
        <w:ind w:right="51"/>
        <w:jc w:val="both"/>
        <w:rPr>
          <w:rFonts w:ascii="Arial" w:hAnsi="Arial" w:cs="Arial"/>
          <w:b/>
          <w:sz w:val="20"/>
          <w:szCs w:val="20"/>
        </w:rPr>
      </w:pPr>
    </w:p>
    <w:p w14:paraId="3C31408A" w14:textId="117317E9" w:rsidR="00F455D1" w:rsidRPr="004A6A65" w:rsidRDefault="00F455D1" w:rsidP="0022452D">
      <w:pPr>
        <w:ind w:right="107"/>
        <w:jc w:val="both"/>
        <w:rPr>
          <w:rFonts w:ascii="Arial" w:hAnsi="Arial" w:cs="Arial"/>
          <w:sz w:val="18"/>
          <w:szCs w:val="18"/>
        </w:rPr>
      </w:pPr>
      <w:r w:rsidRPr="00086EA8">
        <w:rPr>
          <w:rFonts w:ascii="Arial" w:hAnsi="Arial" w:cs="Arial"/>
          <w:sz w:val="18"/>
          <w:szCs w:val="18"/>
        </w:rPr>
        <w:t xml:space="preserve">El mantenimiento y/o reparación de los instrumentales y/o equipos </w:t>
      </w:r>
      <w:r w:rsidRPr="004A6A65">
        <w:rPr>
          <w:rFonts w:ascii="Arial" w:hAnsi="Arial" w:cs="Arial"/>
          <w:sz w:val="18"/>
          <w:szCs w:val="18"/>
        </w:rPr>
        <w:t xml:space="preserve">dejados en </w:t>
      </w:r>
      <w:r w:rsidR="00B00527" w:rsidRPr="004A6A65">
        <w:rPr>
          <w:rFonts w:ascii="Arial" w:hAnsi="Arial" w:cs="Arial"/>
          <w:sz w:val="18"/>
          <w:szCs w:val="18"/>
        </w:rPr>
        <w:t>apoy</w:t>
      </w:r>
      <w:r w:rsidRPr="004A6A65">
        <w:rPr>
          <w:rFonts w:ascii="Arial" w:hAnsi="Arial" w:cs="Arial"/>
          <w:sz w:val="18"/>
          <w:szCs w:val="18"/>
        </w:rPr>
        <w:t>o</w:t>
      </w:r>
      <w:r w:rsidR="00B00527" w:rsidRPr="004A6A65">
        <w:rPr>
          <w:rFonts w:ascii="Arial" w:hAnsi="Arial" w:cs="Arial"/>
          <w:sz w:val="18"/>
          <w:szCs w:val="18"/>
        </w:rPr>
        <w:t xml:space="preserve"> </w:t>
      </w:r>
      <w:r w:rsidR="00B41E04" w:rsidRPr="004A6A65">
        <w:rPr>
          <w:rFonts w:ascii="Arial" w:hAnsi="Arial" w:cs="Arial"/>
          <w:sz w:val="18"/>
          <w:szCs w:val="18"/>
        </w:rPr>
        <w:t>tecnológico</w:t>
      </w:r>
      <w:r w:rsidRPr="004A6A65">
        <w:rPr>
          <w:rFonts w:ascii="Arial" w:hAnsi="Arial" w:cs="Arial"/>
          <w:sz w:val="18"/>
          <w:szCs w:val="18"/>
        </w:rPr>
        <w:t xml:space="preserve"> o como parte de la oferta, estará a cargo del </w:t>
      </w:r>
      <w:r w:rsidR="00B41E04" w:rsidRPr="004A6A65">
        <w:rPr>
          <w:rFonts w:ascii="Arial" w:hAnsi="Arial" w:cs="Arial"/>
          <w:sz w:val="18"/>
          <w:szCs w:val="18"/>
        </w:rPr>
        <w:t>oferente</w:t>
      </w:r>
      <w:r w:rsidRPr="004A6A65">
        <w:rPr>
          <w:rFonts w:ascii="Arial" w:hAnsi="Arial" w:cs="Arial"/>
          <w:sz w:val="18"/>
          <w:szCs w:val="18"/>
        </w:rPr>
        <w:t>.</w:t>
      </w:r>
    </w:p>
    <w:p w14:paraId="0FBDFB47" w14:textId="77777777" w:rsidR="0022452D" w:rsidRPr="004A6A65" w:rsidRDefault="0022452D" w:rsidP="0022452D">
      <w:pPr>
        <w:ind w:right="107"/>
        <w:jc w:val="both"/>
        <w:rPr>
          <w:rFonts w:ascii="Arial" w:hAnsi="Arial" w:cs="Arial"/>
          <w:iCs/>
          <w:sz w:val="18"/>
          <w:szCs w:val="18"/>
        </w:rPr>
      </w:pPr>
    </w:p>
    <w:p w14:paraId="4885D10A" w14:textId="7F92F4E1" w:rsidR="00F455D1" w:rsidRPr="00086EA8" w:rsidRDefault="00F455D1" w:rsidP="0022452D">
      <w:pPr>
        <w:ind w:right="107"/>
        <w:jc w:val="both"/>
        <w:rPr>
          <w:rFonts w:ascii="Arial" w:hAnsi="Arial" w:cs="Arial"/>
          <w:iCs/>
          <w:sz w:val="18"/>
          <w:szCs w:val="18"/>
        </w:rPr>
      </w:pPr>
      <w:r w:rsidRPr="004A6A65">
        <w:rPr>
          <w:rFonts w:ascii="Arial" w:hAnsi="Arial" w:cs="Arial"/>
          <w:iCs/>
          <w:sz w:val="18"/>
          <w:szCs w:val="18"/>
        </w:rPr>
        <w:t>Declaramos, bajo nuestra responsabilidad personal, y comprometiendo la responsabilidad institucional de las personas jurídicas que representamos, que entregaremos en calidad de préstamo el instrumental arriba relacionado</w:t>
      </w:r>
      <w:r w:rsidRPr="00086EA8">
        <w:rPr>
          <w:rFonts w:ascii="Arial" w:hAnsi="Arial" w:cs="Arial"/>
          <w:iCs/>
          <w:sz w:val="18"/>
          <w:szCs w:val="18"/>
        </w:rPr>
        <w:t>, de acuerdo al respectivo grupo</w:t>
      </w:r>
    </w:p>
    <w:p w14:paraId="50B13D7B" w14:textId="77777777" w:rsidR="00F455D1" w:rsidRPr="00086EA8" w:rsidRDefault="00F455D1" w:rsidP="00F455D1">
      <w:pPr>
        <w:ind w:right="-57"/>
        <w:jc w:val="both"/>
        <w:rPr>
          <w:rFonts w:ascii="Arial" w:hAnsi="Arial" w:cs="Arial"/>
          <w:iCs/>
          <w:sz w:val="18"/>
          <w:szCs w:val="18"/>
        </w:rPr>
      </w:pPr>
    </w:p>
    <w:p w14:paraId="51D0CF2F" w14:textId="77777777" w:rsidR="00086EA8" w:rsidRPr="00086EA8" w:rsidRDefault="00086EA8" w:rsidP="00F455D1">
      <w:pPr>
        <w:rPr>
          <w:rFonts w:ascii="Arial" w:hAnsi="Arial" w:cs="Arial"/>
          <w:b/>
          <w:sz w:val="18"/>
          <w:szCs w:val="18"/>
        </w:rPr>
      </w:pPr>
    </w:p>
    <w:p w14:paraId="3A907126" w14:textId="279F06BE" w:rsidR="00F455D1" w:rsidRPr="00086EA8" w:rsidRDefault="0035456F" w:rsidP="00F455D1">
      <w:pPr>
        <w:rPr>
          <w:rFonts w:ascii="Arial" w:hAnsi="Arial" w:cs="Arial"/>
          <w:b/>
          <w:sz w:val="18"/>
          <w:szCs w:val="18"/>
        </w:rPr>
      </w:pPr>
      <w:r>
        <w:rPr>
          <w:rFonts w:ascii="Arial" w:hAnsi="Arial" w:cs="Arial"/>
          <w:b/>
          <w:sz w:val="18"/>
          <w:szCs w:val="18"/>
        </w:rPr>
        <w:t>NOMBRE DEL PROPONENTE</w:t>
      </w:r>
      <w:r w:rsidR="00F455D1" w:rsidRPr="00086EA8">
        <w:rPr>
          <w:rFonts w:ascii="Arial" w:hAnsi="Arial" w:cs="Arial"/>
          <w:b/>
          <w:sz w:val="18"/>
          <w:szCs w:val="18"/>
        </w:rPr>
        <w:t>:</w:t>
      </w:r>
    </w:p>
    <w:p w14:paraId="525193FF" w14:textId="43C2DCA1" w:rsidR="00F455D1" w:rsidRPr="00086EA8" w:rsidRDefault="0035456F" w:rsidP="00F455D1">
      <w:pPr>
        <w:rPr>
          <w:rFonts w:ascii="Arial" w:hAnsi="Arial" w:cs="Arial"/>
          <w:b/>
          <w:sz w:val="18"/>
          <w:szCs w:val="18"/>
        </w:rPr>
      </w:pPr>
      <w:r>
        <w:rPr>
          <w:rFonts w:ascii="Arial" w:hAnsi="Arial" w:cs="Arial"/>
          <w:b/>
          <w:sz w:val="18"/>
          <w:szCs w:val="18"/>
        </w:rPr>
        <w:t>NIT o C.C.</w:t>
      </w:r>
      <w:r w:rsidR="00F455D1" w:rsidRPr="00086EA8">
        <w:rPr>
          <w:rFonts w:ascii="Arial" w:hAnsi="Arial" w:cs="Arial"/>
          <w:b/>
          <w:sz w:val="18"/>
          <w:szCs w:val="18"/>
        </w:rPr>
        <w:t>:</w:t>
      </w:r>
    </w:p>
    <w:p w14:paraId="1EA78BA2" w14:textId="61316D10" w:rsidR="00F455D1" w:rsidRPr="00086EA8" w:rsidRDefault="00F455D1" w:rsidP="00F455D1">
      <w:pPr>
        <w:rPr>
          <w:rFonts w:ascii="Arial" w:hAnsi="Arial" w:cs="Arial"/>
          <w:b/>
          <w:sz w:val="18"/>
          <w:szCs w:val="18"/>
        </w:rPr>
      </w:pPr>
      <w:r w:rsidRPr="00086EA8">
        <w:rPr>
          <w:rFonts w:ascii="Arial" w:hAnsi="Arial" w:cs="Arial"/>
          <w:b/>
          <w:sz w:val="18"/>
          <w:szCs w:val="18"/>
        </w:rPr>
        <w:t>NOMBRE DEL REPRESENTANTE LEGAL:</w:t>
      </w:r>
    </w:p>
    <w:p w14:paraId="1CA49235" w14:textId="5A4389B1" w:rsidR="00F455D1" w:rsidRPr="00086EA8" w:rsidRDefault="0035456F" w:rsidP="00F455D1">
      <w:pPr>
        <w:rPr>
          <w:rFonts w:ascii="Arial" w:hAnsi="Arial" w:cs="Arial"/>
          <w:b/>
          <w:sz w:val="18"/>
          <w:szCs w:val="18"/>
        </w:rPr>
      </w:pPr>
      <w:r>
        <w:rPr>
          <w:rFonts w:ascii="Arial" w:hAnsi="Arial" w:cs="Arial"/>
          <w:b/>
          <w:sz w:val="18"/>
          <w:szCs w:val="18"/>
        </w:rPr>
        <w:t>C.C.</w:t>
      </w:r>
      <w:r w:rsidR="00F455D1" w:rsidRPr="00086EA8">
        <w:rPr>
          <w:rFonts w:ascii="Arial" w:hAnsi="Arial" w:cs="Arial"/>
          <w:b/>
          <w:sz w:val="18"/>
          <w:szCs w:val="18"/>
        </w:rPr>
        <w:t>:</w:t>
      </w:r>
    </w:p>
    <w:p w14:paraId="7089B240" w14:textId="03785719" w:rsidR="00F455D1" w:rsidRPr="00086EA8" w:rsidRDefault="00F455D1" w:rsidP="00F455D1">
      <w:pPr>
        <w:rPr>
          <w:rFonts w:ascii="Arial" w:hAnsi="Arial" w:cs="Arial"/>
          <w:b/>
          <w:sz w:val="18"/>
          <w:szCs w:val="18"/>
        </w:rPr>
      </w:pPr>
      <w:r w:rsidRPr="00086EA8">
        <w:rPr>
          <w:rFonts w:ascii="Arial" w:hAnsi="Arial" w:cs="Arial"/>
          <w:b/>
          <w:sz w:val="18"/>
          <w:szCs w:val="18"/>
        </w:rPr>
        <w:t>F</w:t>
      </w:r>
      <w:r w:rsidR="0035456F">
        <w:rPr>
          <w:rFonts w:ascii="Arial" w:hAnsi="Arial" w:cs="Arial"/>
          <w:b/>
          <w:sz w:val="18"/>
          <w:szCs w:val="18"/>
        </w:rPr>
        <w:t>IRMA DEL REPRESENTANTE LEGAL</w:t>
      </w:r>
      <w:r w:rsidRPr="00086EA8">
        <w:rPr>
          <w:rFonts w:ascii="Arial" w:hAnsi="Arial" w:cs="Arial"/>
          <w:b/>
          <w:sz w:val="18"/>
          <w:szCs w:val="18"/>
        </w:rPr>
        <w:t>:</w:t>
      </w:r>
    </w:p>
    <w:p w14:paraId="6D882786" w14:textId="5377EA17" w:rsidR="00F455D1" w:rsidRPr="00086EA8" w:rsidRDefault="0035456F" w:rsidP="00F455D1">
      <w:pPr>
        <w:rPr>
          <w:rFonts w:ascii="Arial" w:hAnsi="Arial" w:cs="Arial"/>
          <w:b/>
          <w:sz w:val="18"/>
          <w:szCs w:val="18"/>
        </w:rPr>
      </w:pPr>
      <w:r>
        <w:rPr>
          <w:rFonts w:ascii="Arial" w:hAnsi="Arial" w:cs="Arial"/>
          <w:b/>
          <w:sz w:val="18"/>
          <w:szCs w:val="18"/>
        </w:rPr>
        <w:t>DIRECCIÓN</w:t>
      </w:r>
      <w:r w:rsidR="00F455D1" w:rsidRPr="00086EA8">
        <w:rPr>
          <w:rFonts w:ascii="Arial" w:hAnsi="Arial" w:cs="Arial"/>
          <w:b/>
          <w:sz w:val="18"/>
          <w:szCs w:val="18"/>
        </w:rPr>
        <w:t>:</w:t>
      </w:r>
    </w:p>
    <w:p w14:paraId="79F15B53" w14:textId="2D850559" w:rsidR="00AA2DBC" w:rsidRDefault="00F455D1" w:rsidP="002514BE">
      <w:pPr>
        <w:ind w:right="51"/>
        <w:jc w:val="center"/>
        <w:rPr>
          <w:rFonts w:ascii="Arial" w:hAnsi="Arial" w:cs="Arial"/>
          <w:b/>
          <w:sz w:val="20"/>
          <w:szCs w:val="20"/>
        </w:rPr>
      </w:pPr>
      <w:r w:rsidRPr="00086EA8">
        <w:rPr>
          <w:rFonts w:ascii="Tahoma" w:hAnsi="Tahoma" w:cs="Tahoma"/>
          <w:b/>
          <w:sz w:val="18"/>
          <w:szCs w:val="18"/>
        </w:rPr>
        <w:br w:type="page"/>
      </w:r>
    </w:p>
    <w:p w14:paraId="3B497DA2" w14:textId="77777777" w:rsidR="00AA2DBC" w:rsidRDefault="00AA2DBC" w:rsidP="00F455D1">
      <w:pPr>
        <w:ind w:right="51"/>
        <w:jc w:val="center"/>
        <w:rPr>
          <w:rFonts w:ascii="Arial" w:hAnsi="Arial" w:cs="Arial"/>
          <w:b/>
          <w:sz w:val="20"/>
          <w:szCs w:val="20"/>
        </w:rPr>
      </w:pPr>
    </w:p>
    <w:p w14:paraId="0D657AB5" w14:textId="77777777" w:rsidR="00F455D1" w:rsidRDefault="00AA2DBC" w:rsidP="00F455D1">
      <w:pPr>
        <w:ind w:right="51"/>
        <w:jc w:val="center"/>
        <w:rPr>
          <w:rFonts w:ascii="Arial" w:hAnsi="Arial" w:cs="Arial"/>
          <w:b/>
          <w:sz w:val="20"/>
          <w:szCs w:val="20"/>
        </w:rPr>
      </w:pPr>
      <w:r>
        <w:rPr>
          <w:rFonts w:ascii="Arial" w:hAnsi="Arial" w:cs="Arial"/>
          <w:b/>
          <w:sz w:val="20"/>
          <w:szCs w:val="20"/>
        </w:rPr>
        <w:t>ANEXO No. 1</w:t>
      </w:r>
      <w:r w:rsidR="00F455D1" w:rsidRPr="006976A5">
        <w:rPr>
          <w:rFonts w:ascii="Arial" w:hAnsi="Arial" w:cs="Arial"/>
          <w:b/>
          <w:sz w:val="20"/>
          <w:szCs w:val="20"/>
        </w:rPr>
        <w:t>H</w:t>
      </w:r>
    </w:p>
    <w:p w14:paraId="092136D7" w14:textId="77777777" w:rsidR="00D879AE" w:rsidRPr="006976A5" w:rsidRDefault="00D879AE" w:rsidP="00F455D1">
      <w:pPr>
        <w:ind w:right="51"/>
        <w:jc w:val="center"/>
        <w:rPr>
          <w:rFonts w:ascii="Arial" w:hAnsi="Arial" w:cs="Arial"/>
          <w:b/>
          <w:sz w:val="20"/>
          <w:szCs w:val="20"/>
        </w:rPr>
      </w:pPr>
    </w:p>
    <w:p w14:paraId="5A419BB6" w14:textId="77777777" w:rsidR="00F455D1" w:rsidRPr="006976A5" w:rsidRDefault="00F455D1" w:rsidP="00F455D1">
      <w:pPr>
        <w:ind w:right="51"/>
        <w:jc w:val="center"/>
        <w:rPr>
          <w:rFonts w:ascii="Arial" w:hAnsi="Arial" w:cs="Arial"/>
          <w:b/>
          <w:sz w:val="20"/>
          <w:szCs w:val="20"/>
        </w:rPr>
      </w:pPr>
      <w:r w:rsidRPr="006976A5">
        <w:rPr>
          <w:rFonts w:ascii="Arial" w:hAnsi="Arial" w:cs="Arial"/>
          <w:b/>
          <w:sz w:val="20"/>
          <w:szCs w:val="20"/>
        </w:rPr>
        <w:t>INSTRUMENTALES Y EQUIPOS (puntaje adicional)</w:t>
      </w:r>
    </w:p>
    <w:p w14:paraId="21FF8B82" w14:textId="77777777" w:rsidR="00F455D1" w:rsidRPr="006976A5" w:rsidRDefault="00F455D1" w:rsidP="00F455D1">
      <w:pPr>
        <w:ind w:right="51"/>
        <w:jc w:val="center"/>
        <w:rPr>
          <w:rFonts w:ascii="Arial" w:hAnsi="Arial" w:cs="Arial"/>
          <w:b/>
          <w:sz w:val="20"/>
          <w:szCs w:val="20"/>
        </w:rPr>
      </w:pPr>
    </w:p>
    <w:p w14:paraId="6397AD67" w14:textId="77777777" w:rsidR="00F455D1" w:rsidRPr="006976A5" w:rsidRDefault="00F455D1" w:rsidP="00F455D1">
      <w:pPr>
        <w:ind w:right="51"/>
        <w:jc w:val="center"/>
        <w:rPr>
          <w:rFonts w:ascii="Arial" w:hAnsi="Arial" w:cs="Arial"/>
          <w:b/>
          <w:sz w:val="20"/>
          <w:szCs w:val="20"/>
        </w:rPr>
      </w:pPr>
    </w:p>
    <w:p w14:paraId="4CE42494" w14:textId="77777777" w:rsidR="00F455D1" w:rsidRPr="006976A5" w:rsidRDefault="00F455D1" w:rsidP="00F455D1">
      <w:pPr>
        <w:ind w:right="51"/>
        <w:jc w:val="both"/>
        <w:rPr>
          <w:rFonts w:ascii="Arial" w:hAnsi="Arial" w:cs="Arial"/>
          <w:b/>
          <w:sz w:val="20"/>
          <w:szCs w:val="20"/>
        </w:rPr>
      </w:pPr>
      <w:proofErr w:type="gramStart"/>
      <w:r w:rsidRPr="006976A5">
        <w:rPr>
          <w:rFonts w:ascii="Arial" w:hAnsi="Arial" w:cs="Arial"/>
          <w:b/>
          <w:sz w:val="20"/>
          <w:szCs w:val="20"/>
        </w:rPr>
        <w:t>PROPONENTE._</w:t>
      </w:r>
      <w:proofErr w:type="gramEnd"/>
      <w:r w:rsidRPr="006976A5">
        <w:rPr>
          <w:rFonts w:ascii="Arial" w:hAnsi="Arial" w:cs="Arial"/>
          <w:b/>
          <w:sz w:val="20"/>
          <w:szCs w:val="20"/>
        </w:rPr>
        <w:t>_____________________________________________________</w:t>
      </w:r>
    </w:p>
    <w:p w14:paraId="675C2BA3" w14:textId="77777777" w:rsidR="00F455D1" w:rsidRPr="006976A5" w:rsidRDefault="00F455D1" w:rsidP="00F455D1">
      <w:pPr>
        <w:ind w:right="51"/>
        <w:jc w:val="center"/>
        <w:rPr>
          <w:rFonts w:ascii="Arial" w:hAnsi="Arial" w:cs="Arial"/>
          <w:b/>
          <w:sz w:val="20"/>
          <w:szCs w:val="20"/>
        </w:rPr>
      </w:pPr>
    </w:p>
    <w:p w14:paraId="5602FF4E" w14:textId="77777777" w:rsidR="00F455D1" w:rsidRPr="006976A5" w:rsidRDefault="00F455D1" w:rsidP="00F455D1">
      <w:pPr>
        <w:ind w:right="51"/>
        <w:jc w:val="both"/>
        <w:rPr>
          <w:rFonts w:ascii="Arial" w:hAnsi="Arial" w:cs="Arial"/>
          <w:b/>
          <w:sz w:val="20"/>
          <w:szCs w:val="20"/>
        </w:rPr>
      </w:pPr>
      <w:r w:rsidRPr="006976A5">
        <w:rPr>
          <w:rFonts w:ascii="Arial" w:hAnsi="Arial" w:cs="Arial"/>
          <w:b/>
          <w:sz w:val="20"/>
          <w:szCs w:val="20"/>
        </w:rPr>
        <w:t>La totalidad de los instrumentales y equipos que se relacionan a continuación son los que se deben entregar para obtener puntaje adicional de calificación t</w:t>
      </w:r>
      <w:r w:rsidR="005142C4">
        <w:rPr>
          <w:rFonts w:ascii="Arial" w:hAnsi="Arial" w:cs="Arial"/>
          <w:b/>
          <w:sz w:val="20"/>
          <w:szCs w:val="20"/>
        </w:rPr>
        <w:t>écnica</w:t>
      </w:r>
    </w:p>
    <w:p w14:paraId="4C092D2D" w14:textId="77777777" w:rsidR="00F455D1" w:rsidRPr="006976A5" w:rsidRDefault="00F455D1" w:rsidP="00F455D1">
      <w:pPr>
        <w:ind w:right="51"/>
        <w:jc w:val="both"/>
        <w:rPr>
          <w:rFonts w:ascii="Arial" w:hAnsi="Arial" w:cs="Arial"/>
          <w:b/>
          <w:sz w:val="20"/>
          <w:szCs w:val="20"/>
        </w:rPr>
      </w:pPr>
    </w:p>
    <w:p w14:paraId="1716E906" w14:textId="771729F0" w:rsidR="00F455D1" w:rsidRPr="006976A5" w:rsidRDefault="00F455D1" w:rsidP="00F455D1">
      <w:pPr>
        <w:ind w:right="51"/>
        <w:jc w:val="both"/>
        <w:rPr>
          <w:rFonts w:ascii="Arial" w:hAnsi="Arial" w:cs="Arial"/>
          <w:b/>
          <w:sz w:val="20"/>
          <w:szCs w:val="20"/>
        </w:rPr>
      </w:pPr>
      <w:r w:rsidRPr="006976A5">
        <w:rPr>
          <w:rFonts w:ascii="Arial" w:hAnsi="Arial" w:cs="Arial"/>
          <w:b/>
          <w:bCs/>
          <w:sz w:val="20"/>
          <w:szCs w:val="20"/>
        </w:rPr>
        <w:t>TORRE DE ARTROSCOPIA EN A</w:t>
      </w:r>
      <w:r w:rsidR="00B5358B">
        <w:rPr>
          <w:rFonts w:ascii="Arial" w:hAnsi="Arial" w:cs="Arial"/>
          <w:b/>
          <w:bCs/>
          <w:sz w:val="20"/>
          <w:szCs w:val="20"/>
        </w:rPr>
        <w:t>P</w:t>
      </w:r>
      <w:r w:rsidRPr="006976A5">
        <w:rPr>
          <w:rFonts w:ascii="Arial" w:hAnsi="Arial" w:cs="Arial"/>
          <w:b/>
          <w:bCs/>
          <w:sz w:val="20"/>
          <w:szCs w:val="20"/>
        </w:rPr>
        <w:t>O</w:t>
      </w:r>
      <w:r w:rsidR="00B5358B">
        <w:rPr>
          <w:rFonts w:ascii="Arial" w:hAnsi="Arial" w:cs="Arial"/>
          <w:b/>
          <w:bCs/>
          <w:sz w:val="20"/>
          <w:szCs w:val="20"/>
        </w:rPr>
        <w:t>YO TECNOLOGICO</w:t>
      </w:r>
      <w:r w:rsidRPr="006976A5">
        <w:rPr>
          <w:rFonts w:ascii="Arial" w:hAnsi="Arial" w:cs="Arial"/>
          <w:b/>
          <w:bCs/>
          <w:sz w:val="20"/>
          <w:szCs w:val="20"/>
        </w:rPr>
        <w:t xml:space="preserve"> Y/O JUEGO DE CABLES ADICIONAL </w:t>
      </w:r>
    </w:p>
    <w:p w14:paraId="64F63E34" w14:textId="77777777" w:rsidR="00F455D1" w:rsidRPr="006976A5" w:rsidRDefault="00F455D1" w:rsidP="00F455D1">
      <w:pPr>
        <w:rPr>
          <w:rFonts w:ascii="Arial" w:hAnsi="Arial" w:cs="Arial"/>
          <w:sz w:val="20"/>
          <w:szCs w:val="20"/>
        </w:rPr>
      </w:pPr>
    </w:p>
    <w:p w14:paraId="55BD457A" w14:textId="77777777" w:rsidR="00F455D1" w:rsidRPr="006976A5" w:rsidRDefault="00F455D1" w:rsidP="00F455D1">
      <w:pPr>
        <w:jc w:val="both"/>
        <w:rPr>
          <w:rFonts w:ascii="Arial" w:hAnsi="Arial" w:cs="Arial"/>
          <w:sz w:val="20"/>
          <w:szCs w:val="20"/>
        </w:rPr>
      </w:pPr>
      <w:r w:rsidRPr="006976A5">
        <w:rPr>
          <w:rFonts w:ascii="Arial" w:hAnsi="Arial" w:cs="Arial"/>
          <w:sz w:val="20"/>
          <w:szCs w:val="20"/>
        </w:rPr>
        <w:t xml:space="preserve">Esta torre, debe ser colocada en la institución con mueble con ruedas antiestáticas, bloqueables y de estructura modular, compuesta por: </w:t>
      </w:r>
    </w:p>
    <w:p w14:paraId="591F4B6F" w14:textId="77777777" w:rsidR="00F455D1" w:rsidRPr="006976A5" w:rsidRDefault="00F455D1" w:rsidP="00F455D1">
      <w:pPr>
        <w:jc w:val="both"/>
        <w:rPr>
          <w:rFonts w:ascii="Arial" w:hAnsi="Arial" w:cs="Arial"/>
          <w:sz w:val="20"/>
          <w:szCs w:val="20"/>
        </w:rPr>
      </w:pPr>
    </w:p>
    <w:p w14:paraId="209DD3AB" w14:textId="77777777" w:rsidR="00F455D1" w:rsidRPr="006976A5" w:rsidRDefault="00F455D1" w:rsidP="00F455D1">
      <w:pPr>
        <w:jc w:val="both"/>
        <w:rPr>
          <w:rFonts w:ascii="Arial" w:hAnsi="Arial" w:cs="Arial"/>
          <w:sz w:val="20"/>
          <w:szCs w:val="20"/>
        </w:rPr>
      </w:pPr>
      <w:r w:rsidRPr="006976A5">
        <w:rPr>
          <w:rFonts w:ascii="Arial" w:hAnsi="Arial" w:cs="Arial"/>
          <w:sz w:val="20"/>
          <w:szCs w:val="20"/>
        </w:rPr>
        <w:t>Sistema de video mínimo de 3 chips.</w:t>
      </w:r>
    </w:p>
    <w:p w14:paraId="61CE01A3" w14:textId="77777777" w:rsidR="00F455D1" w:rsidRPr="006976A5" w:rsidRDefault="00F455D1" w:rsidP="00F455D1">
      <w:pPr>
        <w:jc w:val="both"/>
        <w:rPr>
          <w:rFonts w:ascii="Arial" w:hAnsi="Arial" w:cs="Arial"/>
          <w:sz w:val="20"/>
          <w:szCs w:val="20"/>
        </w:rPr>
      </w:pPr>
      <w:proofErr w:type="gramStart"/>
      <w:r w:rsidRPr="006976A5">
        <w:rPr>
          <w:rFonts w:ascii="Arial" w:hAnsi="Arial" w:cs="Arial"/>
          <w:sz w:val="20"/>
          <w:szCs w:val="20"/>
        </w:rPr>
        <w:t>Pantalla  HD</w:t>
      </w:r>
      <w:proofErr w:type="gramEnd"/>
      <w:r w:rsidRPr="006976A5">
        <w:rPr>
          <w:rFonts w:ascii="Arial" w:hAnsi="Arial" w:cs="Arial"/>
          <w:sz w:val="20"/>
          <w:szCs w:val="20"/>
        </w:rPr>
        <w:t xml:space="preserve">  mayor de 17”</w:t>
      </w:r>
    </w:p>
    <w:p w14:paraId="3721C519" w14:textId="77777777" w:rsidR="00F455D1" w:rsidRPr="006976A5" w:rsidRDefault="00F455D1" w:rsidP="00F455D1">
      <w:pPr>
        <w:jc w:val="both"/>
        <w:rPr>
          <w:rFonts w:ascii="Arial" w:hAnsi="Arial" w:cs="Arial"/>
          <w:sz w:val="20"/>
          <w:szCs w:val="20"/>
        </w:rPr>
      </w:pPr>
      <w:r w:rsidRPr="006976A5">
        <w:rPr>
          <w:rFonts w:ascii="Arial" w:hAnsi="Arial" w:cs="Arial"/>
          <w:sz w:val="20"/>
          <w:szCs w:val="20"/>
        </w:rPr>
        <w:t>DVD o puerto USB</w:t>
      </w:r>
    </w:p>
    <w:p w14:paraId="259325BA" w14:textId="77777777" w:rsidR="00F455D1" w:rsidRPr="006976A5" w:rsidRDefault="00F455D1" w:rsidP="00F455D1">
      <w:pPr>
        <w:jc w:val="both"/>
        <w:rPr>
          <w:rFonts w:ascii="Arial" w:hAnsi="Arial" w:cs="Arial"/>
          <w:sz w:val="20"/>
          <w:szCs w:val="20"/>
        </w:rPr>
      </w:pPr>
      <w:r w:rsidRPr="006976A5">
        <w:rPr>
          <w:rFonts w:ascii="Arial" w:hAnsi="Arial" w:cs="Arial"/>
          <w:sz w:val="20"/>
          <w:szCs w:val="20"/>
        </w:rPr>
        <w:t>Fuente de luz de Xenon</w:t>
      </w:r>
    </w:p>
    <w:p w14:paraId="191B1BA7" w14:textId="77777777" w:rsidR="00F455D1" w:rsidRPr="006976A5" w:rsidRDefault="00F455D1" w:rsidP="00F455D1">
      <w:pPr>
        <w:jc w:val="both"/>
        <w:rPr>
          <w:rFonts w:ascii="Arial" w:hAnsi="Arial" w:cs="Arial"/>
          <w:sz w:val="20"/>
          <w:szCs w:val="20"/>
        </w:rPr>
      </w:pPr>
      <w:r w:rsidRPr="006976A5">
        <w:rPr>
          <w:rFonts w:ascii="Arial" w:hAnsi="Arial" w:cs="Arial"/>
          <w:sz w:val="20"/>
          <w:szCs w:val="20"/>
        </w:rPr>
        <w:t>Lente de cámara HD 4mm y de 30 grados con longitud mínima de 150 mm, compatibilidad universal y distancia foco de 18 a 20 mm</w:t>
      </w:r>
    </w:p>
    <w:p w14:paraId="4000894B" w14:textId="77777777" w:rsidR="00F455D1" w:rsidRPr="006976A5" w:rsidRDefault="00F455D1" w:rsidP="00F455D1">
      <w:pPr>
        <w:jc w:val="both"/>
        <w:rPr>
          <w:rFonts w:ascii="Arial" w:hAnsi="Arial" w:cs="Arial"/>
          <w:sz w:val="20"/>
          <w:szCs w:val="20"/>
        </w:rPr>
      </w:pPr>
      <w:r w:rsidRPr="006976A5">
        <w:rPr>
          <w:rFonts w:ascii="Arial" w:hAnsi="Arial" w:cs="Arial"/>
          <w:sz w:val="20"/>
          <w:szCs w:val="20"/>
        </w:rPr>
        <w:t>Conexión de cables de fibra óptica que no requiera adaptador</w:t>
      </w:r>
    </w:p>
    <w:p w14:paraId="6F9FE1DA" w14:textId="77777777" w:rsidR="00F455D1" w:rsidRPr="006976A5" w:rsidRDefault="00F455D1" w:rsidP="00F455D1">
      <w:pPr>
        <w:jc w:val="both"/>
        <w:rPr>
          <w:rFonts w:ascii="Arial" w:hAnsi="Arial" w:cs="Arial"/>
          <w:sz w:val="20"/>
          <w:szCs w:val="20"/>
        </w:rPr>
      </w:pPr>
      <w:r w:rsidRPr="006976A5">
        <w:rPr>
          <w:rFonts w:ascii="Arial" w:hAnsi="Arial" w:cs="Arial"/>
          <w:sz w:val="20"/>
          <w:szCs w:val="20"/>
        </w:rPr>
        <w:t>Consola de Shaver (velocidad máxima de 12000rpm, velocidad atrás, adelante y oscilante, con control desde la pieza de mano y/o de pedal</w:t>
      </w:r>
    </w:p>
    <w:p w14:paraId="63A85FB4" w14:textId="77777777" w:rsidR="00F455D1" w:rsidRPr="006976A5" w:rsidRDefault="00F455D1" w:rsidP="00F455D1">
      <w:pPr>
        <w:rPr>
          <w:rFonts w:ascii="Arial" w:hAnsi="Arial" w:cs="Arial"/>
          <w:sz w:val="20"/>
          <w:szCs w:val="20"/>
        </w:rPr>
      </w:pPr>
      <w:r w:rsidRPr="006976A5">
        <w:rPr>
          <w:rFonts w:ascii="Arial" w:hAnsi="Arial" w:cs="Arial"/>
          <w:sz w:val="20"/>
          <w:szCs w:val="20"/>
        </w:rPr>
        <w:t>Adaptador para equipo de radiofrecuencia.</w:t>
      </w:r>
    </w:p>
    <w:p w14:paraId="4D6C71CE" w14:textId="77777777" w:rsidR="00F455D1" w:rsidRPr="006976A5" w:rsidRDefault="00F455D1" w:rsidP="00F455D1">
      <w:pPr>
        <w:rPr>
          <w:rFonts w:ascii="Arial" w:hAnsi="Arial" w:cs="Arial"/>
          <w:sz w:val="20"/>
          <w:szCs w:val="20"/>
        </w:rPr>
      </w:pPr>
      <w:r w:rsidRPr="006976A5">
        <w:rPr>
          <w:rFonts w:ascii="Arial" w:hAnsi="Arial" w:cs="Arial"/>
          <w:sz w:val="20"/>
          <w:szCs w:val="20"/>
        </w:rPr>
        <w:t>Bomba de irrigación</w:t>
      </w:r>
    </w:p>
    <w:p w14:paraId="5456B783" w14:textId="77777777" w:rsidR="00F455D1" w:rsidRPr="006976A5" w:rsidRDefault="00F455D1" w:rsidP="00F455D1">
      <w:pPr>
        <w:rPr>
          <w:rFonts w:ascii="Arial" w:hAnsi="Arial" w:cs="Arial"/>
          <w:sz w:val="20"/>
          <w:szCs w:val="20"/>
        </w:rPr>
      </w:pPr>
    </w:p>
    <w:p w14:paraId="1DCB07F7" w14:textId="77777777" w:rsidR="00F455D1" w:rsidRPr="006976A5" w:rsidRDefault="00F455D1" w:rsidP="00F455D1">
      <w:pPr>
        <w:rPr>
          <w:rFonts w:ascii="Arial" w:hAnsi="Arial" w:cs="Arial"/>
          <w:sz w:val="20"/>
          <w:szCs w:val="20"/>
        </w:rPr>
      </w:pPr>
      <w:r w:rsidRPr="006976A5">
        <w:rPr>
          <w:rFonts w:ascii="Arial" w:hAnsi="Arial" w:cs="Arial"/>
          <w:sz w:val="20"/>
          <w:szCs w:val="20"/>
        </w:rPr>
        <w:t xml:space="preserve">Cable de Fuente de Luz (adicional) </w:t>
      </w:r>
    </w:p>
    <w:p w14:paraId="10FD4D60" w14:textId="77777777" w:rsidR="00F455D1" w:rsidRPr="006976A5" w:rsidRDefault="00F455D1" w:rsidP="00F455D1">
      <w:pPr>
        <w:rPr>
          <w:rFonts w:ascii="Arial" w:hAnsi="Arial" w:cs="Arial"/>
          <w:sz w:val="20"/>
          <w:szCs w:val="20"/>
        </w:rPr>
      </w:pPr>
      <w:r w:rsidRPr="006976A5">
        <w:rPr>
          <w:rFonts w:ascii="Arial" w:hAnsi="Arial" w:cs="Arial"/>
          <w:sz w:val="20"/>
          <w:szCs w:val="20"/>
        </w:rPr>
        <w:t xml:space="preserve">Cable con pieza de mano de Shaver (adicional) </w:t>
      </w:r>
    </w:p>
    <w:p w14:paraId="608E09A8" w14:textId="77777777" w:rsidR="00F455D1" w:rsidRPr="006976A5" w:rsidRDefault="00F455D1" w:rsidP="00F455D1">
      <w:pPr>
        <w:rPr>
          <w:rFonts w:ascii="Arial" w:hAnsi="Arial" w:cs="Arial"/>
          <w:sz w:val="20"/>
          <w:szCs w:val="20"/>
        </w:rPr>
      </w:pPr>
      <w:r w:rsidRPr="006976A5">
        <w:rPr>
          <w:rFonts w:ascii="Arial" w:hAnsi="Arial" w:cs="Arial"/>
          <w:sz w:val="20"/>
          <w:szCs w:val="20"/>
        </w:rPr>
        <w:t>Cabl</w:t>
      </w:r>
      <w:r>
        <w:rPr>
          <w:rFonts w:ascii="Arial" w:hAnsi="Arial" w:cs="Arial"/>
          <w:sz w:val="20"/>
          <w:szCs w:val="20"/>
        </w:rPr>
        <w:t xml:space="preserve">e </w:t>
      </w:r>
      <w:proofErr w:type="gramStart"/>
      <w:r>
        <w:rPr>
          <w:rFonts w:ascii="Arial" w:hAnsi="Arial" w:cs="Arial"/>
          <w:sz w:val="20"/>
          <w:szCs w:val="20"/>
        </w:rPr>
        <w:t>de  sistema</w:t>
      </w:r>
      <w:proofErr w:type="gramEnd"/>
      <w:r>
        <w:rPr>
          <w:rFonts w:ascii="Arial" w:hAnsi="Arial" w:cs="Arial"/>
          <w:sz w:val="20"/>
          <w:szCs w:val="20"/>
        </w:rPr>
        <w:t xml:space="preserve"> radiofrecuencia (</w:t>
      </w:r>
      <w:r w:rsidRPr="006976A5">
        <w:rPr>
          <w:rFonts w:ascii="Arial" w:hAnsi="Arial" w:cs="Arial"/>
          <w:sz w:val="20"/>
          <w:szCs w:val="20"/>
        </w:rPr>
        <w:t xml:space="preserve">adicional) </w:t>
      </w:r>
    </w:p>
    <w:p w14:paraId="44154B32" w14:textId="77777777" w:rsidR="00F455D1" w:rsidRPr="004A6A65" w:rsidRDefault="00F455D1" w:rsidP="00F455D1">
      <w:pPr>
        <w:rPr>
          <w:rFonts w:ascii="Arial" w:hAnsi="Arial" w:cs="Arial"/>
          <w:sz w:val="20"/>
          <w:szCs w:val="20"/>
        </w:rPr>
      </w:pPr>
    </w:p>
    <w:p w14:paraId="7FF29CD8" w14:textId="04F21C66" w:rsidR="00F455D1" w:rsidRPr="004A6A65" w:rsidRDefault="00F455D1" w:rsidP="00F455D1">
      <w:pPr>
        <w:ind w:right="-57"/>
        <w:jc w:val="both"/>
        <w:rPr>
          <w:rFonts w:ascii="Arial" w:hAnsi="Arial" w:cs="Arial"/>
          <w:iCs/>
          <w:sz w:val="20"/>
          <w:szCs w:val="20"/>
        </w:rPr>
      </w:pPr>
      <w:r w:rsidRPr="004A6A65">
        <w:rPr>
          <w:rFonts w:ascii="Arial" w:hAnsi="Arial" w:cs="Arial"/>
          <w:sz w:val="20"/>
          <w:szCs w:val="20"/>
        </w:rPr>
        <w:t xml:space="preserve">El </w:t>
      </w:r>
      <w:proofErr w:type="gramStart"/>
      <w:r w:rsidRPr="004A6A65">
        <w:rPr>
          <w:rFonts w:ascii="Arial" w:hAnsi="Arial" w:cs="Arial"/>
          <w:sz w:val="20"/>
          <w:szCs w:val="20"/>
        </w:rPr>
        <w:t>mantenimiento  y</w:t>
      </w:r>
      <w:proofErr w:type="gramEnd"/>
      <w:r w:rsidRPr="004A6A65">
        <w:rPr>
          <w:rFonts w:ascii="Arial" w:hAnsi="Arial" w:cs="Arial"/>
          <w:sz w:val="20"/>
          <w:szCs w:val="20"/>
        </w:rPr>
        <w:t xml:space="preserve">/o reparación de los instrumentales y/o equipos dejados en </w:t>
      </w:r>
      <w:r w:rsidR="001B40E6" w:rsidRPr="004A6A65">
        <w:rPr>
          <w:rFonts w:ascii="Arial" w:hAnsi="Arial" w:cs="Arial"/>
          <w:sz w:val="20"/>
          <w:szCs w:val="20"/>
        </w:rPr>
        <w:t>apoy</w:t>
      </w:r>
      <w:r w:rsidRPr="004A6A65">
        <w:rPr>
          <w:rFonts w:ascii="Arial" w:hAnsi="Arial" w:cs="Arial"/>
          <w:sz w:val="20"/>
          <w:szCs w:val="20"/>
        </w:rPr>
        <w:t>o</w:t>
      </w:r>
      <w:r w:rsidR="001B40E6" w:rsidRPr="004A6A65">
        <w:rPr>
          <w:rFonts w:ascii="Arial" w:hAnsi="Arial" w:cs="Arial"/>
          <w:sz w:val="20"/>
          <w:szCs w:val="20"/>
        </w:rPr>
        <w:t xml:space="preserve"> tecnológico</w:t>
      </w:r>
      <w:r w:rsidRPr="004A6A65">
        <w:rPr>
          <w:rFonts w:ascii="Arial" w:hAnsi="Arial" w:cs="Arial"/>
          <w:sz w:val="20"/>
          <w:szCs w:val="20"/>
        </w:rPr>
        <w:t xml:space="preserve"> o como parte de la ofert</w:t>
      </w:r>
      <w:r w:rsidR="001B40E6" w:rsidRPr="004A6A65">
        <w:rPr>
          <w:rFonts w:ascii="Arial" w:hAnsi="Arial" w:cs="Arial"/>
          <w:sz w:val="20"/>
          <w:szCs w:val="20"/>
        </w:rPr>
        <w:t>a, estará a cargo del oferente</w:t>
      </w:r>
      <w:r w:rsidRPr="004A6A65">
        <w:rPr>
          <w:rFonts w:ascii="Arial" w:hAnsi="Arial" w:cs="Arial"/>
          <w:sz w:val="20"/>
          <w:szCs w:val="20"/>
        </w:rPr>
        <w:t>.</w:t>
      </w:r>
    </w:p>
    <w:p w14:paraId="197808F3" w14:textId="77777777" w:rsidR="00F455D1" w:rsidRPr="004A6A65" w:rsidRDefault="00F455D1" w:rsidP="00B01480">
      <w:pPr>
        <w:pStyle w:val="Textoindependiente"/>
        <w:rPr>
          <w:b/>
          <w:sz w:val="18"/>
          <w:szCs w:val="20"/>
        </w:rPr>
      </w:pPr>
    </w:p>
    <w:p w14:paraId="2CFC1D22" w14:textId="77777777" w:rsidR="00F455D1" w:rsidRDefault="00F455D1" w:rsidP="00B01480">
      <w:pPr>
        <w:pStyle w:val="Textoindependiente"/>
        <w:rPr>
          <w:b/>
          <w:sz w:val="18"/>
          <w:szCs w:val="20"/>
        </w:rPr>
      </w:pPr>
    </w:p>
    <w:p w14:paraId="5EF6666F" w14:textId="77777777" w:rsidR="00F455D1" w:rsidRDefault="00F455D1" w:rsidP="00B01480">
      <w:pPr>
        <w:pStyle w:val="Textoindependiente"/>
        <w:rPr>
          <w:b/>
          <w:sz w:val="18"/>
          <w:szCs w:val="20"/>
        </w:rPr>
      </w:pPr>
    </w:p>
    <w:p w14:paraId="2DC49C4C" w14:textId="77777777" w:rsidR="00F455D1" w:rsidRDefault="00F455D1" w:rsidP="00B01480">
      <w:pPr>
        <w:pStyle w:val="Textoindependiente"/>
        <w:rPr>
          <w:b/>
          <w:sz w:val="18"/>
          <w:szCs w:val="20"/>
        </w:rPr>
      </w:pPr>
    </w:p>
    <w:p w14:paraId="36215CDF" w14:textId="77777777" w:rsidR="008A118D" w:rsidRPr="00D06A51" w:rsidRDefault="008A118D" w:rsidP="008A118D">
      <w:pPr>
        <w:rPr>
          <w:rFonts w:ascii="Arial" w:hAnsi="Arial" w:cs="Arial"/>
          <w:b/>
          <w:sz w:val="20"/>
          <w:szCs w:val="16"/>
        </w:rPr>
      </w:pPr>
      <w:r w:rsidRPr="00D06A51">
        <w:rPr>
          <w:rFonts w:ascii="Arial" w:hAnsi="Arial" w:cs="Arial"/>
          <w:b/>
          <w:sz w:val="20"/>
          <w:szCs w:val="16"/>
        </w:rPr>
        <w:t>NOMBRE DEL PROPONENTE</w:t>
      </w:r>
      <w:r w:rsidRPr="00D06A51">
        <w:rPr>
          <w:rFonts w:ascii="Arial" w:hAnsi="Arial" w:cs="Arial"/>
          <w:b/>
          <w:sz w:val="20"/>
          <w:szCs w:val="16"/>
        </w:rPr>
        <w:tab/>
        <w:t>:</w:t>
      </w:r>
    </w:p>
    <w:p w14:paraId="38F49607" w14:textId="77777777" w:rsidR="008A118D" w:rsidRDefault="008A118D" w:rsidP="008A118D">
      <w:pPr>
        <w:rPr>
          <w:rFonts w:ascii="Arial" w:hAnsi="Arial" w:cs="Arial"/>
          <w:b/>
          <w:sz w:val="20"/>
          <w:szCs w:val="16"/>
        </w:rPr>
      </w:pPr>
    </w:p>
    <w:p w14:paraId="1A2C5B2B" w14:textId="77777777" w:rsidR="008A118D" w:rsidRPr="00D06A51" w:rsidRDefault="008A118D" w:rsidP="008A118D">
      <w:pPr>
        <w:rPr>
          <w:rFonts w:ascii="Arial" w:hAnsi="Arial" w:cs="Arial"/>
          <w:b/>
          <w:sz w:val="20"/>
          <w:szCs w:val="16"/>
        </w:rPr>
      </w:pPr>
      <w:r w:rsidRPr="00D06A51">
        <w:rPr>
          <w:rFonts w:ascii="Arial" w:hAnsi="Arial" w:cs="Arial"/>
          <w:b/>
          <w:sz w:val="20"/>
          <w:szCs w:val="16"/>
        </w:rPr>
        <w:t>NIT o C.C.:</w:t>
      </w:r>
    </w:p>
    <w:p w14:paraId="32B2452E" w14:textId="77777777" w:rsidR="008A118D" w:rsidRDefault="008A118D" w:rsidP="008A118D">
      <w:pPr>
        <w:rPr>
          <w:rFonts w:ascii="Arial" w:hAnsi="Arial" w:cs="Arial"/>
          <w:b/>
          <w:sz w:val="20"/>
          <w:szCs w:val="16"/>
        </w:rPr>
      </w:pPr>
    </w:p>
    <w:p w14:paraId="7C14D744" w14:textId="506A9175" w:rsidR="008A118D" w:rsidRPr="00D06A51" w:rsidRDefault="008A118D" w:rsidP="008A118D">
      <w:pPr>
        <w:rPr>
          <w:rFonts w:ascii="Arial" w:hAnsi="Arial" w:cs="Arial"/>
          <w:b/>
          <w:sz w:val="20"/>
          <w:szCs w:val="16"/>
        </w:rPr>
      </w:pPr>
      <w:r w:rsidRPr="00D06A51">
        <w:rPr>
          <w:rFonts w:ascii="Arial" w:hAnsi="Arial" w:cs="Arial"/>
          <w:b/>
          <w:sz w:val="20"/>
          <w:szCs w:val="16"/>
        </w:rPr>
        <w:t>NO</w:t>
      </w:r>
      <w:r>
        <w:rPr>
          <w:rFonts w:ascii="Arial" w:hAnsi="Arial" w:cs="Arial"/>
          <w:b/>
          <w:sz w:val="20"/>
          <w:szCs w:val="16"/>
        </w:rPr>
        <w:t>MBRE DEL REPRESENTANTE LEGAL</w:t>
      </w:r>
      <w:r w:rsidRPr="00D06A51">
        <w:rPr>
          <w:rFonts w:ascii="Arial" w:hAnsi="Arial" w:cs="Arial"/>
          <w:b/>
          <w:sz w:val="20"/>
          <w:szCs w:val="16"/>
        </w:rPr>
        <w:t>:</w:t>
      </w:r>
    </w:p>
    <w:p w14:paraId="46933893" w14:textId="77777777" w:rsidR="008A118D" w:rsidRPr="00D06A51" w:rsidRDefault="008A118D" w:rsidP="008A118D">
      <w:pPr>
        <w:rPr>
          <w:rFonts w:ascii="Arial" w:hAnsi="Arial" w:cs="Arial"/>
          <w:b/>
          <w:sz w:val="20"/>
          <w:szCs w:val="16"/>
        </w:rPr>
      </w:pPr>
      <w:r w:rsidRPr="00D06A51">
        <w:rPr>
          <w:rFonts w:ascii="Arial" w:hAnsi="Arial" w:cs="Arial"/>
          <w:b/>
          <w:sz w:val="20"/>
          <w:szCs w:val="16"/>
        </w:rPr>
        <w:t>C.C.:</w:t>
      </w:r>
    </w:p>
    <w:p w14:paraId="18EE3666" w14:textId="77777777" w:rsidR="008A118D" w:rsidRPr="00D06A51" w:rsidRDefault="008A118D" w:rsidP="008A118D">
      <w:pPr>
        <w:rPr>
          <w:rFonts w:ascii="Arial" w:hAnsi="Arial" w:cs="Arial"/>
          <w:b/>
          <w:sz w:val="20"/>
          <w:szCs w:val="16"/>
        </w:rPr>
      </w:pPr>
      <w:r w:rsidRPr="00D06A51">
        <w:rPr>
          <w:rFonts w:ascii="Arial" w:hAnsi="Arial" w:cs="Arial"/>
          <w:b/>
          <w:sz w:val="20"/>
          <w:szCs w:val="16"/>
        </w:rPr>
        <w:t>FIRMA DEL REPRESENTANTE LEGAL:</w:t>
      </w:r>
    </w:p>
    <w:p w14:paraId="05A9961D" w14:textId="77777777" w:rsidR="008A118D" w:rsidRPr="00D06A51" w:rsidRDefault="008A118D" w:rsidP="008A118D">
      <w:pPr>
        <w:rPr>
          <w:rFonts w:ascii="Arial" w:hAnsi="Arial" w:cs="Arial"/>
          <w:b/>
          <w:sz w:val="20"/>
          <w:szCs w:val="16"/>
        </w:rPr>
      </w:pPr>
      <w:r>
        <w:rPr>
          <w:rFonts w:ascii="Arial" w:hAnsi="Arial" w:cs="Arial"/>
          <w:b/>
          <w:sz w:val="20"/>
          <w:szCs w:val="16"/>
        </w:rPr>
        <w:t>DIRECCIÓN</w:t>
      </w:r>
      <w:r w:rsidRPr="00D06A51">
        <w:rPr>
          <w:rFonts w:ascii="Arial" w:hAnsi="Arial" w:cs="Arial"/>
          <w:b/>
          <w:sz w:val="20"/>
          <w:szCs w:val="16"/>
        </w:rPr>
        <w:t>:</w:t>
      </w:r>
    </w:p>
    <w:p w14:paraId="55F08CB5" w14:textId="77777777" w:rsidR="008A118D" w:rsidRPr="00D06A51" w:rsidRDefault="008A118D" w:rsidP="008A118D">
      <w:pPr>
        <w:rPr>
          <w:rFonts w:ascii="Arial" w:hAnsi="Arial" w:cs="Arial"/>
          <w:b/>
          <w:sz w:val="20"/>
          <w:szCs w:val="16"/>
        </w:rPr>
      </w:pPr>
      <w:r w:rsidRPr="00D06A51">
        <w:rPr>
          <w:rFonts w:ascii="Arial" w:hAnsi="Arial" w:cs="Arial"/>
          <w:b/>
          <w:sz w:val="20"/>
          <w:szCs w:val="16"/>
        </w:rPr>
        <w:t>TELÉFONO:</w:t>
      </w:r>
    </w:p>
    <w:p w14:paraId="0852E21C" w14:textId="77777777" w:rsidR="008A118D" w:rsidRPr="000123AD" w:rsidRDefault="008A118D" w:rsidP="008A118D">
      <w:pPr>
        <w:rPr>
          <w:rFonts w:ascii="Arial" w:hAnsi="Arial" w:cs="Arial"/>
          <w:b/>
          <w:sz w:val="16"/>
          <w:szCs w:val="16"/>
        </w:rPr>
      </w:pPr>
      <w:r w:rsidRPr="00D06A51">
        <w:rPr>
          <w:rFonts w:ascii="Arial" w:hAnsi="Arial" w:cs="Arial"/>
          <w:b/>
          <w:sz w:val="20"/>
          <w:szCs w:val="16"/>
        </w:rPr>
        <w:t>E-MAIL</w:t>
      </w:r>
      <w:r w:rsidRPr="00D06A51">
        <w:rPr>
          <w:rFonts w:ascii="Arial" w:hAnsi="Arial" w:cs="Arial"/>
          <w:b/>
          <w:sz w:val="20"/>
          <w:szCs w:val="16"/>
        </w:rPr>
        <w:tab/>
      </w:r>
      <w:r w:rsidRPr="000123AD">
        <w:rPr>
          <w:rFonts w:ascii="Arial" w:hAnsi="Arial" w:cs="Arial"/>
          <w:b/>
          <w:sz w:val="16"/>
          <w:szCs w:val="16"/>
        </w:rPr>
        <w:t>:</w:t>
      </w:r>
    </w:p>
    <w:p w14:paraId="6AACDFA1" w14:textId="77777777" w:rsidR="00F455D1" w:rsidRDefault="00F455D1" w:rsidP="008A118D">
      <w:pPr>
        <w:pStyle w:val="Textoindependiente"/>
        <w:jc w:val="left"/>
        <w:rPr>
          <w:b/>
          <w:sz w:val="18"/>
          <w:szCs w:val="20"/>
        </w:rPr>
      </w:pPr>
    </w:p>
    <w:p w14:paraId="050C2365" w14:textId="77777777" w:rsidR="00F455D1" w:rsidRDefault="00F455D1" w:rsidP="00B01480">
      <w:pPr>
        <w:pStyle w:val="Textoindependiente"/>
        <w:rPr>
          <w:b/>
          <w:sz w:val="18"/>
          <w:szCs w:val="20"/>
        </w:rPr>
      </w:pPr>
    </w:p>
    <w:p w14:paraId="3DB68F7E" w14:textId="77777777" w:rsidR="0053777C" w:rsidRDefault="0053777C" w:rsidP="00B01480">
      <w:pPr>
        <w:pStyle w:val="Textoindependiente"/>
        <w:rPr>
          <w:b/>
          <w:sz w:val="18"/>
          <w:szCs w:val="20"/>
        </w:rPr>
      </w:pPr>
    </w:p>
    <w:p w14:paraId="1FAB9849" w14:textId="77777777" w:rsidR="0053777C" w:rsidRDefault="0053777C" w:rsidP="00B01480">
      <w:pPr>
        <w:pStyle w:val="Textoindependiente"/>
        <w:rPr>
          <w:b/>
          <w:sz w:val="18"/>
          <w:szCs w:val="20"/>
        </w:rPr>
      </w:pPr>
    </w:p>
    <w:p w14:paraId="14FDF540" w14:textId="59AC3D59" w:rsidR="0053777C" w:rsidRDefault="0053777C" w:rsidP="00B01480">
      <w:pPr>
        <w:pStyle w:val="Textoindependiente"/>
        <w:rPr>
          <w:b/>
          <w:sz w:val="18"/>
          <w:szCs w:val="20"/>
        </w:rPr>
      </w:pPr>
    </w:p>
    <w:p w14:paraId="3FBA6B27" w14:textId="77777777" w:rsidR="004A6A65" w:rsidRDefault="004A6A65" w:rsidP="00B01480">
      <w:pPr>
        <w:pStyle w:val="Textoindependiente"/>
        <w:rPr>
          <w:b/>
          <w:sz w:val="18"/>
          <w:szCs w:val="20"/>
        </w:rPr>
      </w:pPr>
    </w:p>
    <w:p w14:paraId="6DB64BB9" w14:textId="77777777" w:rsidR="0053777C" w:rsidRDefault="0053777C" w:rsidP="00B01480">
      <w:pPr>
        <w:pStyle w:val="Textoindependiente"/>
        <w:rPr>
          <w:b/>
          <w:sz w:val="18"/>
          <w:szCs w:val="20"/>
        </w:rPr>
      </w:pPr>
    </w:p>
    <w:p w14:paraId="5C6BD686" w14:textId="34FB57C1" w:rsidR="00B01480" w:rsidRPr="0053777C" w:rsidRDefault="00B01480" w:rsidP="00B01480">
      <w:pPr>
        <w:pStyle w:val="Textoindependiente"/>
        <w:rPr>
          <w:b/>
          <w:sz w:val="16"/>
          <w:szCs w:val="16"/>
        </w:rPr>
      </w:pPr>
      <w:r w:rsidRPr="0053777C">
        <w:rPr>
          <w:b/>
          <w:sz w:val="16"/>
          <w:szCs w:val="16"/>
        </w:rPr>
        <w:lastRenderedPageBreak/>
        <w:t>ANEXO</w:t>
      </w:r>
      <w:r w:rsidR="000603BA" w:rsidRPr="0053777C">
        <w:rPr>
          <w:b/>
          <w:sz w:val="16"/>
          <w:szCs w:val="16"/>
        </w:rPr>
        <w:t xml:space="preserve"> No.</w:t>
      </w:r>
      <w:r w:rsidR="00E700A2" w:rsidRPr="0053777C">
        <w:rPr>
          <w:b/>
          <w:sz w:val="16"/>
          <w:szCs w:val="16"/>
        </w:rPr>
        <w:t xml:space="preserve"> </w:t>
      </w:r>
      <w:r w:rsidR="007A2C4D" w:rsidRPr="0053777C">
        <w:rPr>
          <w:b/>
          <w:sz w:val="16"/>
          <w:szCs w:val="16"/>
        </w:rPr>
        <w:t>2</w:t>
      </w:r>
    </w:p>
    <w:p w14:paraId="3011A853" w14:textId="77777777" w:rsidR="003F29DF" w:rsidRPr="0053777C" w:rsidRDefault="003F29DF" w:rsidP="00B01480">
      <w:pPr>
        <w:pStyle w:val="Textoindependiente"/>
        <w:rPr>
          <w:b/>
          <w:sz w:val="16"/>
          <w:szCs w:val="16"/>
        </w:rPr>
      </w:pPr>
      <w:r w:rsidRPr="0053777C">
        <w:rPr>
          <w:b/>
          <w:sz w:val="16"/>
          <w:szCs w:val="16"/>
        </w:rPr>
        <w:t>PROMOCIÓN AL DESARROLLO Y PROTECCIÓN DE LA INDUSTRIA NACIONAL</w:t>
      </w:r>
    </w:p>
    <w:p w14:paraId="3073433B" w14:textId="77777777" w:rsidR="0018773D" w:rsidRPr="0053777C" w:rsidRDefault="0018773D" w:rsidP="0018773D">
      <w:pPr>
        <w:jc w:val="center"/>
        <w:rPr>
          <w:rFonts w:ascii="Arial" w:hAnsi="Arial" w:cs="Arial"/>
          <w:sz w:val="16"/>
          <w:szCs w:val="16"/>
        </w:rPr>
      </w:pPr>
      <w:r w:rsidRPr="0053777C">
        <w:rPr>
          <w:rFonts w:ascii="Arial" w:hAnsi="Arial" w:cs="Arial"/>
          <w:b/>
          <w:sz w:val="16"/>
          <w:szCs w:val="16"/>
        </w:rPr>
        <w:t xml:space="preserve">Formato de Acreditación de Origen de los Bienes </w:t>
      </w:r>
      <w:bookmarkStart w:id="0" w:name="_Toc229818519"/>
      <w:bookmarkStart w:id="1" w:name="_Toc235940333"/>
      <w:bookmarkStart w:id="2" w:name="_Toc235940573"/>
      <w:bookmarkStart w:id="3" w:name="_Toc254882668"/>
      <w:bookmarkStart w:id="4" w:name="_Toc256767451"/>
      <w:bookmarkStart w:id="5" w:name="_Toc288814933"/>
      <w:bookmarkEnd w:id="0"/>
      <w:bookmarkEnd w:id="1"/>
      <w:bookmarkEnd w:id="2"/>
      <w:bookmarkEnd w:id="3"/>
      <w:bookmarkEnd w:id="4"/>
      <w:r w:rsidRPr="0053777C">
        <w:rPr>
          <w:rFonts w:ascii="Arial" w:hAnsi="Arial" w:cs="Arial"/>
          <w:b/>
          <w:sz w:val="16"/>
          <w:szCs w:val="16"/>
        </w:rPr>
        <w:t>- Ley 816 de 2003</w:t>
      </w:r>
      <w:bookmarkEnd w:id="5"/>
    </w:p>
    <w:p w14:paraId="50E7086C" w14:textId="77777777" w:rsidR="0018773D" w:rsidRPr="0053777C" w:rsidRDefault="0018773D" w:rsidP="0018773D">
      <w:pPr>
        <w:jc w:val="center"/>
        <w:rPr>
          <w:rFonts w:ascii="Arial" w:hAnsi="Arial" w:cs="Arial"/>
          <w:sz w:val="16"/>
          <w:szCs w:val="16"/>
        </w:rPr>
      </w:pPr>
    </w:p>
    <w:p w14:paraId="4A3AF6D8" w14:textId="77777777" w:rsidR="0053777C" w:rsidRPr="0053777C" w:rsidRDefault="0053777C" w:rsidP="0053777C">
      <w:pPr>
        <w:tabs>
          <w:tab w:val="left" w:pos="997"/>
        </w:tabs>
        <w:jc w:val="both"/>
        <w:rPr>
          <w:sz w:val="16"/>
          <w:szCs w:val="16"/>
        </w:rPr>
      </w:pPr>
      <w:r w:rsidRPr="0053777C">
        <w:rPr>
          <w:rFonts w:ascii="Arial" w:hAnsi="Arial" w:cs="Arial"/>
          <w:sz w:val="16"/>
          <w:szCs w:val="16"/>
        </w:rPr>
        <w:t>Ley 816 de 2003 “por la cual se apoya a la industria nacional a través de la contratación pública”</w:t>
      </w:r>
    </w:p>
    <w:p w14:paraId="531C8D9E" w14:textId="77777777" w:rsidR="0053777C" w:rsidRPr="0053777C" w:rsidRDefault="0053777C" w:rsidP="0053777C">
      <w:pPr>
        <w:jc w:val="both"/>
        <w:rPr>
          <w:rFonts w:ascii="Arial" w:hAnsi="Arial" w:cs="Arial"/>
          <w:sz w:val="16"/>
          <w:szCs w:val="16"/>
        </w:rPr>
      </w:pPr>
    </w:p>
    <w:p w14:paraId="0971B560" w14:textId="77777777" w:rsidR="0053777C" w:rsidRPr="0053777C" w:rsidRDefault="0053777C" w:rsidP="0053777C">
      <w:pPr>
        <w:jc w:val="both"/>
        <w:rPr>
          <w:rFonts w:ascii="Arial" w:hAnsi="Arial" w:cs="Arial"/>
          <w:sz w:val="16"/>
          <w:szCs w:val="16"/>
        </w:rPr>
      </w:pPr>
      <w:r w:rsidRPr="0053777C">
        <w:rPr>
          <w:rFonts w:ascii="Arial" w:hAnsi="Arial" w:cs="Arial"/>
          <w:sz w:val="16"/>
          <w:szCs w:val="16"/>
        </w:rPr>
        <w:t>Tratándose de bienes, se aplicará lo siguiente:</w:t>
      </w:r>
    </w:p>
    <w:p w14:paraId="6A47E895" w14:textId="77777777" w:rsidR="0053777C" w:rsidRPr="0053777C" w:rsidRDefault="0053777C" w:rsidP="0053777C">
      <w:pPr>
        <w:jc w:val="both"/>
        <w:rPr>
          <w:rFonts w:ascii="Arial" w:hAnsi="Arial" w:cs="Arial"/>
          <w:sz w:val="16"/>
          <w:szCs w:val="16"/>
        </w:rPr>
      </w:pPr>
    </w:p>
    <w:p w14:paraId="63B28B9F" w14:textId="77777777" w:rsidR="0053777C" w:rsidRPr="0053777C" w:rsidRDefault="0053777C" w:rsidP="00592313">
      <w:pPr>
        <w:numPr>
          <w:ilvl w:val="0"/>
          <w:numId w:val="41"/>
        </w:numPr>
        <w:jc w:val="both"/>
        <w:rPr>
          <w:rFonts w:ascii="Arial" w:hAnsi="Arial" w:cs="Arial"/>
          <w:b/>
          <w:sz w:val="16"/>
          <w:szCs w:val="16"/>
        </w:rPr>
      </w:pPr>
      <w:r w:rsidRPr="0053777C">
        <w:rPr>
          <w:rFonts w:ascii="Arial" w:hAnsi="Arial" w:cs="Arial"/>
          <w:b/>
          <w:sz w:val="16"/>
          <w:szCs w:val="16"/>
        </w:rPr>
        <w:t>Para bienes de Producción Nacional</w:t>
      </w:r>
    </w:p>
    <w:p w14:paraId="53A33764" w14:textId="77777777" w:rsidR="0053777C" w:rsidRPr="0053777C" w:rsidRDefault="0053777C" w:rsidP="0053777C">
      <w:pPr>
        <w:jc w:val="both"/>
        <w:rPr>
          <w:rFonts w:ascii="Arial" w:hAnsi="Arial" w:cs="Arial"/>
          <w:b/>
          <w:sz w:val="16"/>
          <w:szCs w:val="16"/>
        </w:rPr>
      </w:pPr>
    </w:p>
    <w:tbl>
      <w:tblPr>
        <w:tblW w:w="8788"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4111"/>
        <w:gridCol w:w="2976"/>
      </w:tblGrid>
      <w:tr w:rsidR="0053777C" w:rsidRPr="0053777C" w14:paraId="1A36D390" w14:textId="77777777" w:rsidTr="00CB3C66">
        <w:trPr>
          <w:trHeight w:val="276"/>
        </w:trPr>
        <w:tc>
          <w:tcPr>
            <w:tcW w:w="1701" w:type="dxa"/>
            <w:vAlign w:val="center"/>
          </w:tcPr>
          <w:p w14:paraId="3790CEFF" w14:textId="77777777" w:rsidR="0053777C" w:rsidRPr="0053777C" w:rsidRDefault="0053777C" w:rsidP="00CB3C66">
            <w:pPr>
              <w:jc w:val="center"/>
              <w:rPr>
                <w:rFonts w:ascii="Arial" w:eastAsia="MS Mincho" w:hAnsi="Arial" w:cs="Arial"/>
                <w:b/>
                <w:sz w:val="16"/>
                <w:szCs w:val="16"/>
              </w:rPr>
            </w:pPr>
            <w:r w:rsidRPr="0053777C">
              <w:rPr>
                <w:rFonts w:ascii="Arial" w:eastAsia="MS Mincho" w:hAnsi="Arial" w:cs="Arial"/>
                <w:b/>
                <w:sz w:val="16"/>
                <w:szCs w:val="16"/>
              </w:rPr>
              <w:t>GRUPO / ITEM</w:t>
            </w:r>
          </w:p>
        </w:tc>
        <w:tc>
          <w:tcPr>
            <w:tcW w:w="4111" w:type="dxa"/>
            <w:vAlign w:val="center"/>
          </w:tcPr>
          <w:p w14:paraId="4961D40B" w14:textId="77777777" w:rsidR="0053777C" w:rsidRPr="0053777C" w:rsidRDefault="0053777C" w:rsidP="00CB3C66">
            <w:pPr>
              <w:jc w:val="center"/>
              <w:rPr>
                <w:rFonts w:ascii="Arial" w:eastAsia="MS Mincho" w:hAnsi="Arial" w:cs="Arial"/>
                <w:b/>
                <w:sz w:val="16"/>
                <w:szCs w:val="16"/>
              </w:rPr>
            </w:pPr>
            <w:r w:rsidRPr="0053777C">
              <w:rPr>
                <w:rFonts w:ascii="Arial" w:eastAsia="MS Mincho" w:hAnsi="Arial" w:cs="Arial"/>
                <w:b/>
                <w:sz w:val="16"/>
                <w:szCs w:val="16"/>
              </w:rPr>
              <w:t>DESCRIPCIÓN</w:t>
            </w:r>
          </w:p>
        </w:tc>
        <w:tc>
          <w:tcPr>
            <w:tcW w:w="2976" w:type="dxa"/>
            <w:vAlign w:val="center"/>
          </w:tcPr>
          <w:p w14:paraId="491087CE" w14:textId="77777777" w:rsidR="0053777C" w:rsidRPr="0053777C" w:rsidRDefault="0053777C" w:rsidP="00CB3C66">
            <w:pPr>
              <w:jc w:val="center"/>
              <w:rPr>
                <w:rFonts w:ascii="Arial" w:eastAsia="MS Mincho" w:hAnsi="Arial" w:cs="Arial"/>
                <w:b/>
                <w:sz w:val="16"/>
                <w:szCs w:val="16"/>
              </w:rPr>
            </w:pPr>
            <w:r w:rsidRPr="0053777C">
              <w:rPr>
                <w:rFonts w:ascii="Arial" w:eastAsia="MS Mincho" w:hAnsi="Arial" w:cs="Arial"/>
                <w:b/>
                <w:sz w:val="16"/>
                <w:szCs w:val="16"/>
              </w:rPr>
              <w:t>No. DE CERTIFICADO DE PRODUCCIÓN NACIONAL</w:t>
            </w:r>
          </w:p>
        </w:tc>
      </w:tr>
      <w:tr w:rsidR="0053777C" w:rsidRPr="0053777C" w14:paraId="1117042B" w14:textId="77777777" w:rsidTr="00CB3C66">
        <w:trPr>
          <w:trHeight w:val="144"/>
        </w:trPr>
        <w:tc>
          <w:tcPr>
            <w:tcW w:w="1701" w:type="dxa"/>
            <w:vAlign w:val="center"/>
          </w:tcPr>
          <w:p w14:paraId="445EFA1A" w14:textId="77777777" w:rsidR="0053777C" w:rsidRPr="0053777C" w:rsidRDefault="0053777C" w:rsidP="00CB3C66">
            <w:pPr>
              <w:jc w:val="center"/>
              <w:rPr>
                <w:rFonts w:ascii="Arial" w:eastAsia="MS Mincho" w:hAnsi="Arial" w:cs="Arial"/>
                <w:bCs/>
                <w:sz w:val="16"/>
                <w:szCs w:val="16"/>
              </w:rPr>
            </w:pPr>
          </w:p>
        </w:tc>
        <w:tc>
          <w:tcPr>
            <w:tcW w:w="4111" w:type="dxa"/>
            <w:vAlign w:val="center"/>
          </w:tcPr>
          <w:p w14:paraId="0AAD9988" w14:textId="77777777" w:rsidR="0053777C" w:rsidRPr="0053777C" w:rsidRDefault="0053777C" w:rsidP="00CB3C66">
            <w:pPr>
              <w:jc w:val="center"/>
              <w:rPr>
                <w:rFonts w:ascii="Arial" w:eastAsia="MS Mincho" w:hAnsi="Arial" w:cs="Arial"/>
                <w:bCs/>
                <w:sz w:val="16"/>
                <w:szCs w:val="16"/>
              </w:rPr>
            </w:pPr>
          </w:p>
        </w:tc>
        <w:tc>
          <w:tcPr>
            <w:tcW w:w="2976" w:type="dxa"/>
            <w:vAlign w:val="center"/>
          </w:tcPr>
          <w:p w14:paraId="40E7A0F7" w14:textId="77777777" w:rsidR="0053777C" w:rsidRPr="0053777C" w:rsidRDefault="0053777C" w:rsidP="00CB3C66">
            <w:pPr>
              <w:jc w:val="center"/>
              <w:rPr>
                <w:rFonts w:ascii="Arial" w:eastAsia="MS Mincho" w:hAnsi="Arial" w:cs="Arial"/>
                <w:bCs/>
                <w:sz w:val="16"/>
                <w:szCs w:val="16"/>
              </w:rPr>
            </w:pPr>
          </w:p>
        </w:tc>
      </w:tr>
    </w:tbl>
    <w:p w14:paraId="3B079055" w14:textId="77777777" w:rsidR="0053777C" w:rsidRPr="0053777C" w:rsidRDefault="0053777C" w:rsidP="0053777C">
      <w:pPr>
        <w:jc w:val="both"/>
        <w:rPr>
          <w:rFonts w:ascii="Arial" w:hAnsi="Arial" w:cs="Arial"/>
          <w:b/>
          <w:sz w:val="16"/>
          <w:szCs w:val="16"/>
        </w:rPr>
      </w:pPr>
    </w:p>
    <w:p w14:paraId="2C38D4E3" w14:textId="77777777" w:rsidR="0053777C" w:rsidRPr="0053777C" w:rsidRDefault="0053777C" w:rsidP="0053777C">
      <w:pPr>
        <w:jc w:val="both"/>
        <w:rPr>
          <w:rFonts w:ascii="Arial" w:hAnsi="Arial" w:cs="Arial"/>
          <w:sz w:val="16"/>
          <w:szCs w:val="16"/>
        </w:rPr>
      </w:pPr>
      <w:r w:rsidRPr="0053777C">
        <w:rPr>
          <w:rFonts w:ascii="Arial" w:hAnsi="Arial" w:cs="Arial"/>
          <w:sz w:val="16"/>
          <w:szCs w:val="16"/>
        </w:rPr>
        <w:t>Se consideran Bienes de Origen Nacional aquellos los cuales cuenten con el Certificado de Registro de Productor Nacional expedido por el Ministerio de Comercio, Industria y Turismo, de conformidad con lo Dispuesto en el Decreto 2680 de 2009.</w:t>
      </w:r>
    </w:p>
    <w:p w14:paraId="1B4BD14C" w14:textId="77777777" w:rsidR="0053777C" w:rsidRPr="0053777C" w:rsidRDefault="0053777C" w:rsidP="0053777C">
      <w:pPr>
        <w:jc w:val="both"/>
        <w:rPr>
          <w:rFonts w:ascii="Arial" w:hAnsi="Arial" w:cs="Arial"/>
          <w:sz w:val="16"/>
          <w:szCs w:val="16"/>
        </w:rPr>
      </w:pPr>
    </w:p>
    <w:p w14:paraId="46A9195D" w14:textId="77777777" w:rsidR="0053777C" w:rsidRPr="0053777C" w:rsidRDefault="0053777C" w:rsidP="0053777C">
      <w:pPr>
        <w:jc w:val="both"/>
        <w:rPr>
          <w:rFonts w:ascii="Arial" w:hAnsi="Arial" w:cs="Arial"/>
          <w:sz w:val="16"/>
          <w:szCs w:val="16"/>
        </w:rPr>
      </w:pPr>
      <w:r w:rsidRPr="0053777C">
        <w:rPr>
          <w:rFonts w:ascii="Arial" w:hAnsi="Arial" w:cs="Arial"/>
          <w:sz w:val="16"/>
          <w:szCs w:val="16"/>
        </w:rPr>
        <w:t>Se consideran Bienes de Origen Nacional si el porcentaje de componente nacional del bien extranjero es igual o superior al 40%, para lo cual debe contar con el Certificado de Registro de Productor Nacional expedido por el Ministerio de Comercio, Industria y Turismo.</w:t>
      </w:r>
    </w:p>
    <w:p w14:paraId="603EECEF" w14:textId="77777777" w:rsidR="0053777C" w:rsidRPr="0053777C" w:rsidRDefault="0053777C" w:rsidP="0053777C">
      <w:pPr>
        <w:jc w:val="both"/>
        <w:rPr>
          <w:rFonts w:ascii="Arial" w:hAnsi="Arial" w:cs="Arial"/>
          <w:sz w:val="16"/>
          <w:szCs w:val="16"/>
        </w:rPr>
      </w:pPr>
    </w:p>
    <w:p w14:paraId="69147918" w14:textId="77777777" w:rsidR="0053777C" w:rsidRPr="0053777C" w:rsidRDefault="0053777C" w:rsidP="0053777C">
      <w:pPr>
        <w:jc w:val="both"/>
        <w:rPr>
          <w:rFonts w:ascii="Arial" w:hAnsi="Arial" w:cs="Arial"/>
          <w:sz w:val="16"/>
          <w:szCs w:val="16"/>
        </w:rPr>
      </w:pPr>
      <w:r w:rsidRPr="0053777C">
        <w:rPr>
          <w:rFonts w:ascii="Arial" w:hAnsi="Arial" w:cs="Arial"/>
          <w:sz w:val="16"/>
          <w:szCs w:val="16"/>
        </w:rPr>
        <w:t xml:space="preserve">De otra parte, se otorgará tratamiento de bienes y servicios nacionales a aquellos bienes y servicios originarios de países con los que Colombia ha negociado trato nacional en materia de compras estatales y de aquellos países en los cuales a </w:t>
      </w:r>
      <w:proofErr w:type="gramStart"/>
      <w:r w:rsidRPr="0053777C">
        <w:rPr>
          <w:rFonts w:ascii="Arial" w:hAnsi="Arial" w:cs="Arial"/>
          <w:sz w:val="16"/>
          <w:szCs w:val="16"/>
        </w:rPr>
        <w:t>la ofertas</w:t>
      </w:r>
      <w:proofErr w:type="gramEnd"/>
      <w:r w:rsidRPr="0053777C">
        <w:rPr>
          <w:rFonts w:ascii="Arial" w:hAnsi="Arial" w:cs="Arial"/>
          <w:sz w:val="16"/>
          <w:szCs w:val="16"/>
        </w:rPr>
        <w:t xml:space="preserve"> de bienes y servicios colombianos se les conceda el mismo tratamiento otorgado a sus bienes y servicios nacionales. </w:t>
      </w:r>
    </w:p>
    <w:p w14:paraId="5176799D" w14:textId="77777777" w:rsidR="0053777C" w:rsidRPr="0053777C" w:rsidRDefault="0053777C" w:rsidP="0053777C">
      <w:pPr>
        <w:jc w:val="both"/>
        <w:rPr>
          <w:rFonts w:ascii="Arial" w:hAnsi="Arial" w:cs="Arial"/>
          <w:sz w:val="16"/>
          <w:szCs w:val="16"/>
        </w:rPr>
      </w:pPr>
    </w:p>
    <w:p w14:paraId="49246B74" w14:textId="77777777" w:rsidR="0053777C" w:rsidRPr="0053777C" w:rsidRDefault="0053777C" w:rsidP="00592313">
      <w:pPr>
        <w:numPr>
          <w:ilvl w:val="0"/>
          <w:numId w:val="41"/>
        </w:numPr>
        <w:ind w:left="1560"/>
        <w:jc w:val="both"/>
        <w:rPr>
          <w:rFonts w:ascii="Arial" w:hAnsi="Arial" w:cs="Arial"/>
          <w:sz w:val="16"/>
          <w:szCs w:val="16"/>
        </w:rPr>
      </w:pPr>
      <w:r w:rsidRPr="0053777C">
        <w:rPr>
          <w:rFonts w:ascii="Arial" w:hAnsi="Arial" w:cs="Arial"/>
          <w:b/>
          <w:sz w:val="16"/>
          <w:szCs w:val="16"/>
        </w:rPr>
        <w:t>Para bienes extranjeros con Componente Nacional</w:t>
      </w:r>
    </w:p>
    <w:p w14:paraId="153B1ECE" w14:textId="77777777" w:rsidR="0053777C" w:rsidRPr="0053777C" w:rsidRDefault="0053777C" w:rsidP="0053777C">
      <w:pPr>
        <w:jc w:val="both"/>
        <w:rPr>
          <w:rFonts w:ascii="Arial" w:hAnsi="Arial" w:cs="Arial"/>
          <w:sz w:val="16"/>
          <w:szCs w:val="16"/>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3148"/>
        <w:gridCol w:w="1559"/>
        <w:gridCol w:w="1984"/>
        <w:gridCol w:w="1843"/>
      </w:tblGrid>
      <w:tr w:rsidR="0053777C" w:rsidRPr="002728BD" w14:paraId="520DE2B5" w14:textId="77777777" w:rsidTr="0053777C">
        <w:trPr>
          <w:trHeight w:val="142"/>
        </w:trPr>
        <w:tc>
          <w:tcPr>
            <w:tcW w:w="1134" w:type="dxa"/>
            <w:vAlign w:val="center"/>
          </w:tcPr>
          <w:p w14:paraId="18197A43" w14:textId="77777777" w:rsidR="0053777C" w:rsidRPr="00522A30" w:rsidRDefault="0053777C" w:rsidP="00CB3C66">
            <w:pPr>
              <w:jc w:val="center"/>
              <w:rPr>
                <w:rFonts w:ascii="Arial" w:eastAsia="MS Mincho" w:hAnsi="Arial" w:cs="Arial"/>
                <w:b/>
                <w:sz w:val="16"/>
                <w:szCs w:val="16"/>
              </w:rPr>
            </w:pPr>
            <w:r w:rsidRPr="00522A30">
              <w:rPr>
                <w:rFonts w:ascii="Arial" w:eastAsia="MS Mincho" w:hAnsi="Arial" w:cs="Arial"/>
                <w:b/>
                <w:sz w:val="16"/>
                <w:szCs w:val="16"/>
              </w:rPr>
              <w:t>GRUPO /ITEM</w:t>
            </w:r>
          </w:p>
        </w:tc>
        <w:tc>
          <w:tcPr>
            <w:tcW w:w="3148" w:type="dxa"/>
            <w:vAlign w:val="center"/>
          </w:tcPr>
          <w:p w14:paraId="24742360" w14:textId="77777777" w:rsidR="0053777C" w:rsidRPr="00522A30" w:rsidRDefault="0053777C" w:rsidP="00CB3C66">
            <w:pPr>
              <w:jc w:val="center"/>
              <w:rPr>
                <w:rFonts w:ascii="Arial" w:eastAsia="MS Mincho" w:hAnsi="Arial" w:cs="Arial"/>
                <w:b/>
                <w:sz w:val="16"/>
                <w:szCs w:val="16"/>
              </w:rPr>
            </w:pPr>
            <w:r w:rsidRPr="00522A30">
              <w:rPr>
                <w:rFonts w:ascii="Arial" w:eastAsia="MS Mincho" w:hAnsi="Arial" w:cs="Arial"/>
                <w:b/>
                <w:sz w:val="16"/>
                <w:szCs w:val="16"/>
              </w:rPr>
              <w:t>DESCRIPCIÓN</w:t>
            </w:r>
          </w:p>
        </w:tc>
        <w:tc>
          <w:tcPr>
            <w:tcW w:w="1559" w:type="dxa"/>
            <w:vAlign w:val="center"/>
          </w:tcPr>
          <w:p w14:paraId="167DD4D9" w14:textId="77777777" w:rsidR="0053777C" w:rsidRPr="00522A30" w:rsidRDefault="0053777C" w:rsidP="00CB3C66">
            <w:pPr>
              <w:jc w:val="center"/>
              <w:rPr>
                <w:rFonts w:ascii="Arial" w:eastAsia="MS Mincho" w:hAnsi="Arial" w:cs="Arial"/>
                <w:b/>
                <w:sz w:val="16"/>
                <w:szCs w:val="16"/>
              </w:rPr>
            </w:pPr>
            <w:r w:rsidRPr="00522A30">
              <w:rPr>
                <w:rFonts w:ascii="Arial" w:eastAsia="MS Mincho" w:hAnsi="Arial" w:cs="Arial"/>
                <w:b/>
                <w:sz w:val="16"/>
                <w:szCs w:val="16"/>
              </w:rPr>
              <w:t>VALOR EN FABRICA</w:t>
            </w:r>
          </w:p>
        </w:tc>
        <w:tc>
          <w:tcPr>
            <w:tcW w:w="1984" w:type="dxa"/>
            <w:vAlign w:val="center"/>
          </w:tcPr>
          <w:p w14:paraId="745B3A6F" w14:textId="77777777" w:rsidR="0053777C" w:rsidRPr="00522A30" w:rsidRDefault="0053777C" w:rsidP="00CB3C66">
            <w:pPr>
              <w:jc w:val="center"/>
              <w:rPr>
                <w:rFonts w:ascii="Arial" w:eastAsia="MS Mincho" w:hAnsi="Arial" w:cs="Arial"/>
                <w:b/>
                <w:sz w:val="16"/>
                <w:szCs w:val="16"/>
              </w:rPr>
            </w:pPr>
            <w:r w:rsidRPr="00522A30">
              <w:rPr>
                <w:rFonts w:ascii="Arial" w:eastAsia="MS Mincho" w:hAnsi="Arial" w:cs="Arial"/>
                <w:b/>
                <w:sz w:val="16"/>
                <w:szCs w:val="16"/>
              </w:rPr>
              <w:t>VALOR COMPONENTE NACIONAL</w:t>
            </w:r>
          </w:p>
        </w:tc>
        <w:tc>
          <w:tcPr>
            <w:tcW w:w="1843" w:type="dxa"/>
            <w:vAlign w:val="center"/>
          </w:tcPr>
          <w:p w14:paraId="6ADD979A" w14:textId="77777777" w:rsidR="0053777C" w:rsidRPr="00522A30" w:rsidRDefault="0053777C" w:rsidP="00CB3C66">
            <w:pPr>
              <w:jc w:val="center"/>
              <w:rPr>
                <w:rFonts w:ascii="Arial" w:eastAsia="MS Mincho" w:hAnsi="Arial" w:cs="Arial"/>
                <w:b/>
                <w:sz w:val="16"/>
                <w:szCs w:val="16"/>
              </w:rPr>
            </w:pPr>
            <w:r w:rsidRPr="00522A30">
              <w:rPr>
                <w:rFonts w:ascii="Arial" w:eastAsia="MS Mincho" w:hAnsi="Arial" w:cs="Arial"/>
                <w:b/>
                <w:sz w:val="16"/>
                <w:szCs w:val="16"/>
              </w:rPr>
              <w:t>% COMPONENTE NACIONAL</w:t>
            </w:r>
          </w:p>
        </w:tc>
      </w:tr>
      <w:tr w:rsidR="0053777C" w:rsidRPr="002728BD" w14:paraId="012E033B" w14:textId="77777777" w:rsidTr="0053777C">
        <w:trPr>
          <w:trHeight w:val="213"/>
        </w:trPr>
        <w:tc>
          <w:tcPr>
            <w:tcW w:w="1134" w:type="dxa"/>
            <w:vAlign w:val="center"/>
          </w:tcPr>
          <w:p w14:paraId="79BF2C04" w14:textId="77777777" w:rsidR="0053777C" w:rsidRPr="00522A30" w:rsidRDefault="0053777C" w:rsidP="00CB3C66">
            <w:pPr>
              <w:jc w:val="center"/>
              <w:rPr>
                <w:rFonts w:ascii="Arial" w:eastAsia="MS Mincho" w:hAnsi="Arial" w:cs="Arial"/>
                <w:bCs/>
                <w:sz w:val="16"/>
                <w:szCs w:val="16"/>
              </w:rPr>
            </w:pPr>
          </w:p>
        </w:tc>
        <w:tc>
          <w:tcPr>
            <w:tcW w:w="3148" w:type="dxa"/>
            <w:vAlign w:val="center"/>
          </w:tcPr>
          <w:p w14:paraId="360895BB" w14:textId="77777777" w:rsidR="0053777C" w:rsidRPr="00522A30" w:rsidRDefault="0053777C" w:rsidP="00CB3C66">
            <w:pPr>
              <w:rPr>
                <w:rFonts w:ascii="Arial" w:eastAsia="MS Mincho" w:hAnsi="Arial" w:cs="Arial"/>
                <w:bCs/>
                <w:sz w:val="16"/>
                <w:szCs w:val="16"/>
              </w:rPr>
            </w:pPr>
          </w:p>
        </w:tc>
        <w:tc>
          <w:tcPr>
            <w:tcW w:w="1559" w:type="dxa"/>
            <w:vAlign w:val="center"/>
          </w:tcPr>
          <w:p w14:paraId="0264FF94" w14:textId="77777777" w:rsidR="0053777C" w:rsidRPr="00522A30" w:rsidRDefault="0053777C" w:rsidP="00CB3C66">
            <w:pPr>
              <w:jc w:val="center"/>
              <w:rPr>
                <w:rFonts w:ascii="Arial" w:eastAsia="MS Mincho" w:hAnsi="Arial" w:cs="Arial"/>
                <w:bCs/>
                <w:sz w:val="16"/>
                <w:szCs w:val="16"/>
              </w:rPr>
            </w:pPr>
          </w:p>
        </w:tc>
        <w:tc>
          <w:tcPr>
            <w:tcW w:w="1984" w:type="dxa"/>
            <w:vAlign w:val="center"/>
          </w:tcPr>
          <w:p w14:paraId="77AD7FAB" w14:textId="77777777" w:rsidR="0053777C" w:rsidRPr="00522A30" w:rsidRDefault="0053777C" w:rsidP="00CB3C66">
            <w:pPr>
              <w:jc w:val="center"/>
              <w:rPr>
                <w:rFonts w:ascii="Arial" w:eastAsia="MS Mincho" w:hAnsi="Arial" w:cs="Arial"/>
                <w:bCs/>
                <w:sz w:val="16"/>
                <w:szCs w:val="16"/>
              </w:rPr>
            </w:pPr>
          </w:p>
        </w:tc>
        <w:tc>
          <w:tcPr>
            <w:tcW w:w="1843" w:type="dxa"/>
            <w:vAlign w:val="center"/>
          </w:tcPr>
          <w:p w14:paraId="5607B816" w14:textId="77777777" w:rsidR="0053777C" w:rsidRPr="00522A30" w:rsidRDefault="0053777C" w:rsidP="00CB3C66">
            <w:pPr>
              <w:jc w:val="center"/>
              <w:rPr>
                <w:rFonts w:ascii="Arial" w:eastAsia="MS Mincho" w:hAnsi="Arial" w:cs="Arial"/>
                <w:bCs/>
                <w:sz w:val="16"/>
                <w:szCs w:val="16"/>
              </w:rPr>
            </w:pPr>
          </w:p>
        </w:tc>
      </w:tr>
    </w:tbl>
    <w:p w14:paraId="5D3E9CBD" w14:textId="77777777" w:rsidR="0053777C" w:rsidRPr="005D16C1" w:rsidRDefault="0053777C" w:rsidP="0053777C">
      <w:pPr>
        <w:jc w:val="both"/>
        <w:rPr>
          <w:rFonts w:ascii="Arial" w:hAnsi="Arial" w:cs="Arial"/>
          <w:sz w:val="18"/>
          <w:szCs w:val="18"/>
        </w:rPr>
      </w:pPr>
    </w:p>
    <w:p w14:paraId="460FE23E" w14:textId="77777777" w:rsidR="0053777C" w:rsidRPr="0053777C" w:rsidRDefault="0053777C" w:rsidP="0053777C">
      <w:pPr>
        <w:jc w:val="both"/>
        <w:rPr>
          <w:rFonts w:ascii="Arial" w:hAnsi="Arial" w:cs="Arial"/>
          <w:sz w:val="16"/>
          <w:szCs w:val="16"/>
        </w:rPr>
      </w:pPr>
      <w:r w:rsidRPr="0053777C">
        <w:rPr>
          <w:rFonts w:ascii="Arial" w:hAnsi="Arial" w:cs="Arial"/>
          <w:sz w:val="16"/>
          <w:szCs w:val="16"/>
        </w:rPr>
        <w:t>Se considerarán Bienes de Origen Extranjero con Componente Nacional si el porcentaje (%) de componente Nacional se encuentra entre el 10% y el 39%.</w:t>
      </w:r>
    </w:p>
    <w:p w14:paraId="6A6732D2" w14:textId="77777777" w:rsidR="0053777C" w:rsidRPr="0053777C" w:rsidRDefault="0053777C" w:rsidP="0053777C">
      <w:pPr>
        <w:jc w:val="both"/>
        <w:rPr>
          <w:rFonts w:ascii="Arial" w:hAnsi="Arial" w:cs="Arial"/>
          <w:sz w:val="16"/>
          <w:szCs w:val="16"/>
        </w:rPr>
      </w:pPr>
    </w:p>
    <w:p w14:paraId="14159B60" w14:textId="77777777" w:rsidR="0053777C" w:rsidRPr="0053777C" w:rsidRDefault="0053777C" w:rsidP="0053777C">
      <w:pPr>
        <w:jc w:val="both"/>
        <w:rPr>
          <w:rFonts w:ascii="Arial" w:hAnsi="Arial" w:cs="Arial"/>
          <w:sz w:val="16"/>
          <w:szCs w:val="16"/>
        </w:rPr>
      </w:pPr>
      <w:r w:rsidRPr="0053777C">
        <w:rPr>
          <w:rFonts w:ascii="Arial" w:hAnsi="Arial" w:cs="Arial"/>
          <w:sz w:val="16"/>
          <w:szCs w:val="16"/>
        </w:rPr>
        <w:t xml:space="preserve">Se </w:t>
      </w:r>
      <w:proofErr w:type="gramStart"/>
      <w:r w:rsidRPr="0053777C">
        <w:rPr>
          <w:rFonts w:ascii="Arial" w:hAnsi="Arial" w:cs="Arial"/>
          <w:sz w:val="16"/>
          <w:szCs w:val="16"/>
        </w:rPr>
        <w:t>considerarán  Bienes</w:t>
      </w:r>
      <w:proofErr w:type="gramEnd"/>
      <w:r w:rsidRPr="0053777C">
        <w:rPr>
          <w:rFonts w:ascii="Arial" w:hAnsi="Arial" w:cs="Arial"/>
          <w:sz w:val="16"/>
          <w:szCs w:val="16"/>
        </w:rPr>
        <w:t xml:space="preserve"> de Origen Nacional si el porcentaje (%) de Componente Nacional del Bien Extranjero es igual o superior al 40%.</w:t>
      </w:r>
    </w:p>
    <w:p w14:paraId="1BF679BC" w14:textId="77777777" w:rsidR="0053777C" w:rsidRPr="0053777C" w:rsidRDefault="0053777C" w:rsidP="0053777C">
      <w:pPr>
        <w:jc w:val="both"/>
        <w:rPr>
          <w:rFonts w:ascii="Arial" w:hAnsi="Arial" w:cs="Arial"/>
          <w:sz w:val="16"/>
          <w:szCs w:val="16"/>
        </w:rPr>
      </w:pPr>
    </w:p>
    <w:p w14:paraId="59A8DC30" w14:textId="77777777" w:rsidR="0053777C" w:rsidRPr="0053777C" w:rsidRDefault="0053777C" w:rsidP="00592313">
      <w:pPr>
        <w:numPr>
          <w:ilvl w:val="0"/>
          <w:numId w:val="41"/>
        </w:numPr>
        <w:jc w:val="both"/>
        <w:rPr>
          <w:rFonts w:ascii="Arial" w:hAnsi="Arial" w:cs="Arial"/>
          <w:b/>
          <w:sz w:val="16"/>
          <w:szCs w:val="16"/>
        </w:rPr>
      </w:pPr>
      <w:r w:rsidRPr="0053777C">
        <w:rPr>
          <w:rFonts w:ascii="Arial" w:hAnsi="Arial" w:cs="Arial"/>
          <w:b/>
          <w:sz w:val="16"/>
          <w:szCs w:val="16"/>
        </w:rPr>
        <w:t>Para bienes de Origen Extranjero</w:t>
      </w:r>
    </w:p>
    <w:p w14:paraId="3E1414CC" w14:textId="77777777" w:rsidR="0053777C" w:rsidRPr="0053777C" w:rsidRDefault="0053777C" w:rsidP="0053777C">
      <w:pPr>
        <w:jc w:val="both"/>
        <w:rPr>
          <w:rFonts w:ascii="Arial" w:hAnsi="Arial" w:cs="Arial"/>
          <w:sz w:val="16"/>
          <w:szCs w:val="16"/>
        </w:rPr>
      </w:pPr>
    </w:p>
    <w:tbl>
      <w:tblPr>
        <w:tblW w:w="8788"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4111"/>
        <w:gridCol w:w="2976"/>
      </w:tblGrid>
      <w:tr w:rsidR="0053777C" w:rsidRPr="0053777C" w14:paraId="3F0A380C" w14:textId="77777777" w:rsidTr="00CB3C66">
        <w:trPr>
          <w:trHeight w:val="108"/>
        </w:trPr>
        <w:tc>
          <w:tcPr>
            <w:tcW w:w="1701" w:type="dxa"/>
            <w:vAlign w:val="center"/>
          </w:tcPr>
          <w:p w14:paraId="236EBD83" w14:textId="77777777" w:rsidR="0053777C" w:rsidRPr="0053777C" w:rsidRDefault="0053777C" w:rsidP="00CB3C66">
            <w:pPr>
              <w:jc w:val="center"/>
              <w:rPr>
                <w:rFonts w:ascii="Arial" w:eastAsia="MS Mincho" w:hAnsi="Arial" w:cs="Arial"/>
                <w:b/>
                <w:sz w:val="16"/>
                <w:szCs w:val="16"/>
              </w:rPr>
            </w:pPr>
            <w:r w:rsidRPr="0053777C">
              <w:rPr>
                <w:rFonts w:ascii="Arial" w:eastAsia="MS Mincho" w:hAnsi="Arial" w:cs="Arial"/>
                <w:b/>
                <w:sz w:val="16"/>
                <w:szCs w:val="16"/>
              </w:rPr>
              <w:t>GRUPO / ITEM</w:t>
            </w:r>
          </w:p>
        </w:tc>
        <w:tc>
          <w:tcPr>
            <w:tcW w:w="4111" w:type="dxa"/>
            <w:vAlign w:val="center"/>
          </w:tcPr>
          <w:p w14:paraId="6A69178A" w14:textId="77777777" w:rsidR="0053777C" w:rsidRPr="0053777C" w:rsidRDefault="0053777C" w:rsidP="00CB3C66">
            <w:pPr>
              <w:jc w:val="center"/>
              <w:rPr>
                <w:rFonts w:ascii="Arial" w:eastAsia="MS Mincho" w:hAnsi="Arial" w:cs="Arial"/>
                <w:b/>
                <w:sz w:val="16"/>
                <w:szCs w:val="16"/>
              </w:rPr>
            </w:pPr>
            <w:r w:rsidRPr="0053777C">
              <w:rPr>
                <w:rFonts w:ascii="Arial" w:eastAsia="MS Mincho" w:hAnsi="Arial" w:cs="Arial"/>
                <w:b/>
                <w:sz w:val="16"/>
                <w:szCs w:val="16"/>
              </w:rPr>
              <w:t>DESCRIPCIÓN</w:t>
            </w:r>
          </w:p>
        </w:tc>
        <w:tc>
          <w:tcPr>
            <w:tcW w:w="2976" w:type="dxa"/>
            <w:vAlign w:val="center"/>
          </w:tcPr>
          <w:p w14:paraId="5CB8F7E0" w14:textId="77777777" w:rsidR="0053777C" w:rsidRPr="0053777C" w:rsidRDefault="0053777C" w:rsidP="00CB3C66">
            <w:pPr>
              <w:jc w:val="center"/>
              <w:rPr>
                <w:rFonts w:ascii="Arial" w:eastAsia="MS Mincho" w:hAnsi="Arial" w:cs="Arial"/>
                <w:b/>
                <w:sz w:val="16"/>
                <w:szCs w:val="16"/>
              </w:rPr>
            </w:pPr>
            <w:r w:rsidRPr="0053777C">
              <w:rPr>
                <w:rFonts w:ascii="Arial" w:eastAsia="MS Mincho" w:hAnsi="Arial" w:cs="Arial"/>
                <w:b/>
                <w:sz w:val="16"/>
                <w:szCs w:val="16"/>
              </w:rPr>
              <w:t>BIEN DE ORIGEN EXTRANJERO</w:t>
            </w:r>
          </w:p>
        </w:tc>
      </w:tr>
      <w:tr w:rsidR="0053777C" w:rsidRPr="0053777C" w14:paraId="60E5DC92" w14:textId="77777777" w:rsidTr="00CB3C66">
        <w:trPr>
          <w:trHeight w:val="70"/>
        </w:trPr>
        <w:tc>
          <w:tcPr>
            <w:tcW w:w="1701" w:type="dxa"/>
            <w:vAlign w:val="center"/>
          </w:tcPr>
          <w:p w14:paraId="0614FEE0" w14:textId="77777777" w:rsidR="0053777C" w:rsidRPr="0053777C" w:rsidRDefault="0053777C" w:rsidP="00CB3C66">
            <w:pPr>
              <w:jc w:val="center"/>
              <w:rPr>
                <w:rFonts w:ascii="Arial" w:eastAsia="MS Mincho" w:hAnsi="Arial" w:cs="Arial"/>
                <w:bCs/>
                <w:sz w:val="16"/>
                <w:szCs w:val="16"/>
              </w:rPr>
            </w:pPr>
          </w:p>
        </w:tc>
        <w:tc>
          <w:tcPr>
            <w:tcW w:w="4111" w:type="dxa"/>
            <w:vAlign w:val="center"/>
          </w:tcPr>
          <w:p w14:paraId="6E829B08" w14:textId="77777777" w:rsidR="0053777C" w:rsidRPr="0053777C" w:rsidRDefault="0053777C" w:rsidP="00CB3C66">
            <w:pPr>
              <w:jc w:val="center"/>
              <w:rPr>
                <w:rFonts w:ascii="Arial" w:eastAsia="MS Mincho" w:hAnsi="Arial" w:cs="Arial"/>
                <w:bCs/>
                <w:sz w:val="16"/>
                <w:szCs w:val="16"/>
              </w:rPr>
            </w:pPr>
          </w:p>
        </w:tc>
        <w:tc>
          <w:tcPr>
            <w:tcW w:w="2976" w:type="dxa"/>
            <w:vAlign w:val="center"/>
          </w:tcPr>
          <w:p w14:paraId="238282EF" w14:textId="77777777" w:rsidR="0053777C" w:rsidRPr="0053777C" w:rsidRDefault="0053777C" w:rsidP="00CB3C66">
            <w:pPr>
              <w:jc w:val="center"/>
              <w:rPr>
                <w:rFonts w:ascii="Arial" w:eastAsia="MS Mincho" w:hAnsi="Arial" w:cs="Arial"/>
                <w:bCs/>
                <w:sz w:val="16"/>
                <w:szCs w:val="16"/>
              </w:rPr>
            </w:pPr>
            <w:r w:rsidRPr="0053777C">
              <w:rPr>
                <w:rFonts w:ascii="Arial" w:eastAsia="MS Mincho" w:hAnsi="Arial" w:cs="Arial"/>
                <w:bCs/>
                <w:sz w:val="16"/>
                <w:szCs w:val="16"/>
              </w:rPr>
              <w:t>(diligenciar con una X)</w:t>
            </w:r>
          </w:p>
        </w:tc>
      </w:tr>
    </w:tbl>
    <w:p w14:paraId="6D4BAD65" w14:textId="77777777" w:rsidR="0053777C" w:rsidRPr="0053777C" w:rsidRDefault="0053777C" w:rsidP="0053777C">
      <w:pPr>
        <w:jc w:val="both"/>
        <w:rPr>
          <w:rFonts w:ascii="Arial" w:hAnsi="Arial" w:cs="Arial"/>
          <w:sz w:val="16"/>
          <w:szCs w:val="16"/>
        </w:rPr>
      </w:pPr>
    </w:p>
    <w:p w14:paraId="0B47EC2A" w14:textId="77777777" w:rsidR="0053777C" w:rsidRPr="0053777C" w:rsidRDefault="0053777C" w:rsidP="0053777C">
      <w:pPr>
        <w:jc w:val="both"/>
        <w:rPr>
          <w:rFonts w:ascii="Arial" w:hAnsi="Arial" w:cs="Arial"/>
          <w:sz w:val="16"/>
          <w:szCs w:val="16"/>
        </w:rPr>
      </w:pPr>
      <w:r w:rsidRPr="0053777C">
        <w:rPr>
          <w:rFonts w:ascii="Arial" w:hAnsi="Arial" w:cs="Arial"/>
          <w:sz w:val="16"/>
          <w:szCs w:val="16"/>
        </w:rPr>
        <w:t xml:space="preserve">El puntaje se </w:t>
      </w:r>
      <w:proofErr w:type="gramStart"/>
      <w:r w:rsidRPr="0053777C">
        <w:rPr>
          <w:rFonts w:ascii="Arial" w:hAnsi="Arial" w:cs="Arial"/>
          <w:sz w:val="16"/>
          <w:szCs w:val="16"/>
        </w:rPr>
        <w:t>asignara</w:t>
      </w:r>
      <w:proofErr w:type="gramEnd"/>
      <w:r w:rsidRPr="0053777C">
        <w:rPr>
          <w:rFonts w:ascii="Arial" w:hAnsi="Arial" w:cs="Arial"/>
          <w:sz w:val="16"/>
          <w:szCs w:val="16"/>
        </w:rPr>
        <w:t xml:space="preserve"> por Grupo, considerando si es de Origen Nacional, de Origen Extranjero con Componente Nacional o Extranjero de acuerdo a la siguiente tabla: </w:t>
      </w:r>
    </w:p>
    <w:p w14:paraId="613BAD18" w14:textId="77777777" w:rsidR="0053777C" w:rsidRPr="0053777C" w:rsidRDefault="0053777C" w:rsidP="0053777C">
      <w:pPr>
        <w:jc w:val="both"/>
        <w:rPr>
          <w:rFonts w:ascii="Arial" w:hAnsi="Arial" w:cs="Arial"/>
          <w:sz w:val="16"/>
          <w:szCs w:val="16"/>
        </w:rPr>
      </w:pP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4253"/>
        <w:gridCol w:w="3260"/>
      </w:tblGrid>
      <w:tr w:rsidR="0053777C" w:rsidRPr="0053777C" w14:paraId="29604907" w14:textId="77777777" w:rsidTr="00CB3C66">
        <w:trPr>
          <w:trHeight w:val="70"/>
        </w:trPr>
        <w:tc>
          <w:tcPr>
            <w:tcW w:w="2126" w:type="dxa"/>
            <w:vAlign w:val="center"/>
          </w:tcPr>
          <w:p w14:paraId="496C6781" w14:textId="77777777" w:rsidR="0053777C" w:rsidRPr="0053777C" w:rsidRDefault="0053777C" w:rsidP="00CB3C66">
            <w:pPr>
              <w:jc w:val="center"/>
              <w:rPr>
                <w:rFonts w:ascii="Arial" w:eastAsia="MS Mincho" w:hAnsi="Arial" w:cs="Arial"/>
                <w:b/>
                <w:sz w:val="16"/>
                <w:szCs w:val="16"/>
              </w:rPr>
            </w:pPr>
            <w:r w:rsidRPr="0053777C">
              <w:rPr>
                <w:rFonts w:ascii="Arial" w:eastAsia="MS Mincho" w:hAnsi="Arial" w:cs="Arial"/>
                <w:b/>
                <w:sz w:val="16"/>
                <w:szCs w:val="16"/>
              </w:rPr>
              <w:t>BIEN DE ORIGEN NACIONAL</w:t>
            </w:r>
          </w:p>
        </w:tc>
        <w:tc>
          <w:tcPr>
            <w:tcW w:w="4253" w:type="dxa"/>
            <w:vAlign w:val="center"/>
          </w:tcPr>
          <w:p w14:paraId="5ECBAE62" w14:textId="77777777" w:rsidR="0053777C" w:rsidRPr="0053777C" w:rsidRDefault="0053777C" w:rsidP="00CB3C66">
            <w:pPr>
              <w:jc w:val="center"/>
              <w:rPr>
                <w:rFonts w:ascii="Arial" w:eastAsia="MS Mincho" w:hAnsi="Arial" w:cs="Arial"/>
                <w:b/>
                <w:sz w:val="16"/>
                <w:szCs w:val="16"/>
              </w:rPr>
            </w:pPr>
            <w:r w:rsidRPr="0053777C">
              <w:rPr>
                <w:rFonts w:ascii="Arial" w:eastAsia="MS Mincho" w:hAnsi="Arial" w:cs="Arial"/>
                <w:b/>
                <w:sz w:val="16"/>
                <w:szCs w:val="16"/>
              </w:rPr>
              <w:t>BIEN DE ORIGEN EXTRANJERO CON COMPONENTE NACIONAL</w:t>
            </w:r>
          </w:p>
        </w:tc>
        <w:tc>
          <w:tcPr>
            <w:tcW w:w="3260" w:type="dxa"/>
            <w:vAlign w:val="center"/>
          </w:tcPr>
          <w:p w14:paraId="46EDBC5E" w14:textId="77777777" w:rsidR="0053777C" w:rsidRPr="0053777C" w:rsidRDefault="0053777C" w:rsidP="00CB3C66">
            <w:pPr>
              <w:jc w:val="center"/>
              <w:rPr>
                <w:rFonts w:ascii="Arial" w:eastAsia="MS Mincho" w:hAnsi="Arial" w:cs="Arial"/>
                <w:b/>
                <w:sz w:val="16"/>
                <w:szCs w:val="16"/>
              </w:rPr>
            </w:pPr>
            <w:r w:rsidRPr="0053777C">
              <w:rPr>
                <w:rFonts w:ascii="Arial" w:eastAsia="MS Mincho" w:hAnsi="Arial" w:cs="Arial"/>
                <w:b/>
                <w:sz w:val="16"/>
                <w:szCs w:val="16"/>
              </w:rPr>
              <w:t>BIEN DE ORIGEN EXTRANJERO SIN COMPONENTE NACIONAL</w:t>
            </w:r>
          </w:p>
        </w:tc>
      </w:tr>
      <w:tr w:rsidR="0053777C" w:rsidRPr="0053777C" w14:paraId="577D5553" w14:textId="77777777" w:rsidTr="00CB3C66">
        <w:trPr>
          <w:trHeight w:val="70"/>
        </w:trPr>
        <w:tc>
          <w:tcPr>
            <w:tcW w:w="2126" w:type="dxa"/>
            <w:vAlign w:val="center"/>
          </w:tcPr>
          <w:p w14:paraId="6DDE5414" w14:textId="69BE5C5E" w:rsidR="0053777C" w:rsidRPr="0053777C" w:rsidRDefault="0053777C" w:rsidP="00CB3C66">
            <w:pPr>
              <w:jc w:val="center"/>
              <w:rPr>
                <w:rFonts w:ascii="Arial" w:eastAsia="MS Mincho" w:hAnsi="Arial" w:cs="Arial"/>
                <w:bCs/>
                <w:sz w:val="16"/>
                <w:szCs w:val="16"/>
              </w:rPr>
            </w:pPr>
          </w:p>
        </w:tc>
        <w:tc>
          <w:tcPr>
            <w:tcW w:w="4253" w:type="dxa"/>
            <w:vAlign w:val="center"/>
          </w:tcPr>
          <w:p w14:paraId="054C687F" w14:textId="46EA6D85" w:rsidR="0053777C" w:rsidRPr="0053777C" w:rsidRDefault="0053777C" w:rsidP="00CB3C66">
            <w:pPr>
              <w:jc w:val="center"/>
              <w:rPr>
                <w:rFonts w:ascii="Arial" w:eastAsia="MS Mincho" w:hAnsi="Arial" w:cs="Arial"/>
                <w:bCs/>
                <w:sz w:val="16"/>
                <w:szCs w:val="16"/>
              </w:rPr>
            </w:pPr>
          </w:p>
        </w:tc>
        <w:tc>
          <w:tcPr>
            <w:tcW w:w="3260" w:type="dxa"/>
            <w:vAlign w:val="center"/>
          </w:tcPr>
          <w:p w14:paraId="5F5192E5" w14:textId="2A786C52" w:rsidR="0053777C" w:rsidRPr="0053777C" w:rsidRDefault="0053777C" w:rsidP="00CB3C66">
            <w:pPr>
              <w:jc w:val="center"/>
              <w:rPr>
                <w:rFonts w:ascii="Arial" w:eastAsia="MS Mincho" w:hAnsi="Arial" w:cs="Arial"/>
                <w:bCs/>
                <w:sz w:val="16"/>
                <w:szCs w:val="16"/>
              </w:rPr>
            </w:pPr>
          </w:p>
        </w:tc>
      </w:tr>
    </w:tbl>
    <w:p w14:paraId="7E3F2DD6" w14:textId="77777777" w:rsidR="0053777C" w:rsidRPr="0053777C" w:rsidRDefault="0053777C" w:rsidP="0053777C">
      <w:pPr>
        <w:jc w:val="both"/>
        <w:rPr>
          <w:rFonts w:ascii="Arial" w:hAnsi="Arial" w:cs="Arial"/>
          <w:sz w:val="16"/>
          <w:szCs w:val="16"/>
        </w:rPr>
      </w:pPr>
    </w:p>
    <w:p w14:paraId="58CE5F08" w14:textId="77777777" w:rsidR="009D29AD" w:rsidRPr="005320EF" w:rsidRDefault="009D29AD" w:rsidP="009D29AD">
      <w:pPr>
        <w:jc w:val="both"/>
        <w:rPr>
          <w:rFonts w:ascii="Arial" w:hAnsi="Arial" w:cs="Arial"/>
          <w:sz w:val="20"/>
          <w:szCs w:val="20"/>
        </w:rPr>
      </w:pPr>
      <w:r w:rsidRPr="005320EF">
        <w:rPr>
          <w:rFonts w:ascii="Arial" w:hAnsi="Arial" w:cs="Arial"/>
          <w:b/>
          <w:bCs/>
          <w:sz w:val="20"/>
          <w:szCs w:val="20"/>
        </w:rPr>
        <w:t xml:space="preserve">NOTA: </w:t>
      </w:r>
      <w:r w:rsidRPr="005320EF">
        <w:rPr>
          <w:rFonts w:ascii="Arial" w:hAnsi="Arial" w:cs="Arial"/>
          <w:bCs/>
          <w:sz w:val="20"/>
          <w:szCs w:val="20"/>
        </w:rPr>
        <w:t xml:space="preserve">Una vez el Evaluador Técnico verifique el origen del bien, asignará el correspondiente puntaje. Este puntaje se </w:t>
      </w:r>
      <w:proofErr w:type="gramStart"/>
      <w:r w:rsidRPr="005320EF">
        <w:rPr>
          <w:rFonts w:ascii="Arial" w:hAnsi="Arial" w:cs="Arial"/>
          <w:bCs/>
          <w:sz w:val="20"/>
          <w:szCs w:val="20"/>
        </w:rPr>
        <w:t>asignara</w:t>
      </w:r>
      <w:proofErr w:type="gramEnd"/>
      <w:r w:rsidRPr="005320EF">
        <w:rPr>
          <w:rFonts w:ascii="Arial" w:hAnsi="Arial" w:cs="Arial"/>
          <w:bCs/>
          <w:sz w:val="20"/>
          <w:szCs w:val="20"/>
        </w:rPr>
        <w:t xml:space="preserve"> por grupo y en caso de que algunos ítems del grupo no sean de origen nacional, se realizara la respectiva ponderación </w:t>
      </w:r>
      <w:r w:rsidRPr="005320EF">
        <w:rPr>
          <w:rFonts w:ascii="Arial" w:hAnsi="Arial" w:cs="Arial"/>
          <w:sz w:val="20"/>
          <w:szCs w:val="20"/>
        </w:rPr>
        <w:t>de manera proporcional aplicando la siguiente fórmula:</w:t>
      </w:r>
    </w:p>
    <w:p w14:paraId="00208C27" w14:textId="77777777" w:rsidR="009D29AD" w:rsidRPr="005320EF" w:rsidRDefault="009D29AD" w:rsidP="009D29AD">
      <w:pPr>
        <w:jc w:val="both"/>
        <w:rPr>
          <w:rFonts w:ascii="Arial" w:hAnsi="Arial" w:cs="Arial"/>
          <w:sz w:val="20"/>
          <w:szCs w:val="20"/>
        </w:rPr>
      </w:pPr>
    </w:p>
    <w:p w14:paraId="7BAD6A43" w14:textId="77777777" w:rsidR="009D29AD" w:rsidRPr="005320EF" w:rsidRDefault="009D29AD" w:rsidP="009D29AD">
      <w:pPr>
        <w:ind w:left="1560"/>
        <w:jc w:val="both"/>
        <w:rPr>
          <w:rFonts w:ascii="Arial" w:hAnsi="Arial" w:cs="Arial"/>
          <w:sz w:val="20"/>
          <w:szCs w:val="20"/>
        </w:rPr>
      </w:pPr>
      <w:r w:rsidRPr="005320EF">
        <w:rPr>
          <w:rFonts w:ascii="Arial" w:hAnsi="Arial" w:cs="Arial"/>
          <w:sz w:val="20"/>
          <w:szCs w:val="20"/>
        </w:rPr>
        <w:t xml:space="preserve">                                      N° de ítem de origen nacional</w:t>
      </w:r>
    </w:p>
    <w:p w14:paraId="46D29217" w14:textId="68E059EE" w:rsidR="009D29AD" w:rsidRPr="005320EF" w:rsidRDefault="009D29AD" w:rsidP="009D29AD">
      <w:pPr>
        <w:ind w:left="1560"/>
        <w:jc w:val="both"/>
        <w:rPr>
          <w:rFonts w:ascii="Arial" w:hAnsi="Arial" w:cs="Arial"/>
          <w:sz w:val="20"/>
          <w:szCs w:val="20"/>
        </w:rPr>
      </w:pPr>
      <w:r w:rsidRPr="005320EF">
        <w:rPr>
          <w:rFonts w:ascii="Arial" w:hAnsi="Arial" w:cs="Arial"/>
          <w:sz w:val="20"/>
          <w:szCs w:val="20"/>
        </w:rPr>
        <w:t xml:space="preserve">Puntaje a evaluar = ---------------------------------------------- X </w:t>
      </w:r>
    </w:p>
    <w:p w14:paraId="173B4710" w14:textId="77777777" w:rsidR="009D29AD" w:rsidRPr="005320EF" w:rsidRDefault="009D29AD" w:rsidP="009D29AD">
      <w:pPr>
        <w:ind w:left="1560"/>
        <w:jc w:val="both"/>
        <w:rPr>
          <w:rFonts w:ascii="Arial" w:hAnsi="Arial" w:cs="Arial"/>
          <w:sz w:val="20"/>
          <w:szCs w:val="20"/>
        </w:rPr>
      </w:pPr>
      <w:r w:rsidRPr="005320EF">
        <w:rPr>
          <w:rFonts w:ascii="Arial" w:hAnsi="Arial" w:cs="Arial"/>
          <w:sz w:val="20"/>
          <w:szCs w:val="20"/>
        </w:rPr>
        <w:t xml:space="preserve">                                             N° de ítem por Grupo</w:t>
      </w:r>
    </w:p>
    <w:p w14:paraId="5821E7F5" w14:textId="77777777" w:rsidR="009D29AD" w:rsidRPr="005320EF" w:rsidRDefault="009D29AD" w:rsidP="009D29AD">
      <w:pPr>
        <w:jc w:val="both"/>
        <w:rPr>
          <w:rFonts w:ascii="Arial" w:hAnsi="Arial" w:cs="Arial"/>
          <w:bCs/>
          <w:sz w:val="20"/>
          <w:szCs w:val="20"/>
        </w:rPr>
      </w:pPr>
    </w:p>
    <w:p w14:paraId="27CC9638" w14:textId="77777777" w:rsidR="0053777C" w:rsidRPr="008A64C7" w:rsidRDefault="0053777C" w:rsidP="0053777C">
      <w:pPr>
        <w:jc w:val="both"/>
        <w:rPr>
          <w:rFonts w:ascii="Arial" w:hAnsi="Arial" w:cs="Arial"/>
          <w:sz w:val="20"/>
          <w:szCs w:val="16"/>
        </w:rPr>
      </w:pPr>
      <w:r w:rsidRPr="008A64C7">
        <w:rPr>
          <w:rFonts w:ascii="Arial" w:hAnsi="Arial" w:cs="Arial"/>
          <w:sz w:val="20"/>
          <w:szCs w:val="16"/>
        </w:rPr>
        <w:t>El Grupo o ítem que no sea relacionado en el formato establecido será considerado como Bien de Origen Extranjero y no obtendrá Puntaje.</w:t>
      </w:r>
    </w:p>
    <w:p w14:paraId="6EABB19E" w14:textId="77777777" w:rsidR="0018773D" w:rsidRPr="00F455D1" w:rsidRDefault="0018773D" w:rsidP="0018773D">
      <w:pPr>
        <w:jc w:val="both"/>
        <w:rPr>
          <w:rFonts w:ascii="Arial" w:hAnsi="Arial" w:cs="Arial"/>
          <w:sz w:val="16"/>
          <w:szCs w:val="16"/>
        </w:rPr>
      </w:pPr>
    </w:p>
    <w:p w14:paraId="4BC9DAFB" w14:textId="77777777" w:rsidR="0018773D" w:rsidRPr="0053777C" w:rsidRDefault="0018773D" w:rsidP="0018773D">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b/>
          <w:sz w:val="16"/>
          <w:szCs w:val="18"/>
        </w:rPr>
      </w:pPr>
      <w:r w:rsidRPr="0053777C">
        <w:rPr>
          <w:b/>
          <w:sz w:val="16"/>
          <w:szCs w:val="18"/>
        </w:rPr>
        <w:t>NOMBRE DEL PROPONENTE</w:t>
      </w:r>
      <w:r w:rsidRPr="0053777C">
        <w:rPr>
          <w:b/>
          <w:sz w:val="16"/>
          <w:szCs w:val="18"/>
        </w:rPr>
        <w:tab/>
      </w:r>
      <w:r w:rsidRPr="0053777C">
        <w:rPr>
          <w:b/>
          <w:sz w:val="16"/>
          <w:szCs w:val="18"/>
        </w:rPr>
        <w:tab/>
      </w:r>
      <w:r w:rsidRPr="0053777C">
        <w:rPr>
          <w:b/>
          <w:sz w:val="16"/>
          <w:szCs w:val="18"/>
        </w:rPr>
        <w:tab/>
        <w:t>:</w:t>
      </w:r>
    </w:p>
    <w:p w14:paraId="19E2AE45" w14:textId="77777777" w:rsidR="0018773D" w:rsidRPr="0053777C" w:rsidRDefault="0018773D" w:rsidP="0018773D">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b/>
          <w:sz w:val="16"/>
          <w:szCs w:val="18"/>
        </w:rPr>
      </w:pPr>
      <w:r w:rsidRPr="0053777C">
        <w:rPr>
          <w:b/>
          <w:sz w:val="16"/>
          <w:szCs w:val="18"/>
        </w:rPr>
        <w:t>NIT o C.C.</w:t>
      </w:r>
      <w:r w:rsidRPr="0053777C">
        <w:rPr>
          <w:b/>
          <w:sz w:val="16"/>
          <w:szCs w:val="18"/>
        </w:rPr>
        <w:tab/>
      </w:r>
      <w:r w:rsidRPr="0053777C">
        <w:rPr>
          <w:b/>
          <w:sz w:val="16"/>
          <w:szCs w:val="18"/>
        </w:rPr>
        <w:tab/>
      </w:r>
      <w:r w:rsidRPr="0053777C">
        <w:rPr>
          <w:b/>
          <w:sz w:val="16"/>
          <w:szCs w:val="18"/>
        </w:rPr>
        <w:tab/>
      </w:r>
      <w:r w:rsidRPr="0053777C">
        <w:rPr>
          <w:b/>
          <w:sz w:val="16"/>
          <w:szCs w:val="18"/>
        </w:rPr>
        <w:tab/>
      </w:r>
      <w:r w:rsidRPr="0053777C">
        <w:rPr>
          <w:b/>
          <w:sz w:val="16"/>
          <w:szCs w:val="18"/>
        </w:rPr>
        <w:tab/>
        <w:t>:</w:t>
      </w:r>
    </w:p>
    <w:p w14:paraId="284453CD" w14:textId="77777777" w:rsidR="0018773D" w:rsidRPr="0053777C" w:rsidRDefault="0018773D" w:rsidP="0018773D">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b/>
          <w:sz w:val="16"/>
          <w:szCs w:val="18"/>
        </w:rPr>
      </w:pPr>
      <w:r w:rsidRPr="0053777C">
        <w:rPr>
          <w:b/>
          <w:sz w:val="16"/>
          <w:szCs w:val="18"/>
        </w:rPr>
        <w:t>NOMBRE DEL REPRESENTANTE LEGAL</w:t>
      </w:r>
      <w:r w:rsidRPr="0053777C">
        <w:rPr>
          <w:b/>
          <w:sz w:val="16"/>
          <w:szCs w:val="18"/>
        </w:rPr>
        <w:tab/>
      </w:r>
      <w:r w:rsidRPr="0053777C">
        <w:rPr>
          <w:b/>
          <w:sz w:val="16"/>
          <w:szCs w:val="18"/>
        </w:rPr>
        <w:tab/>
        <w:t>:</w:t>
      </w:r>
    </w:p>
    <w:p w14:paraId="604FA4EE" w14:textId="77777777" w:rsidR="0018773D" w:rsidRPr="0053777C" w:rsidRDefault="0018773D" w:rsidP="0018773D">
      <w:pPr>
        <w:pStyle w:val="ListaCC"/>
        <w:jc w:val="both"/>
        <w:rPr>
          <w:rFonts w:ascii="Arial" w:hAnsi="Arial" w:cs="Arial"/>
          <w:b/>
          <w:sz w:val="16"/>
          <w:szCs w:val="18"/>
        </w:rPr>
      </w:pPr>
      <w:r w:rsidRPr="0053777C">
        <w:rPr>
          <w:rFonts w:ascii="Arial" w:hAnsi="Arial" w:cs="Arial"/>
          <w:b/>
          <w:sz w:val="16"/>
          <w:szCs w:val="18"/>
        </w:rPr>
        <w:t>C.C.</w:t>
      </w:r>
      <w:r w:rsidRPr="0053777C">
        <w:rPr>
          <w:rFonts w:ascii="Arial" w:hAnsi="Arial" w:cs="Arial"/>
          <w:b/>
          <w:sz w:val="16"/>
          <w:szCs w:val="18"/>
        </w:rPr>
        <w:tab/>
      </w:r>
      <w:r w:rsidRPr="0053777C">
        <w:rPr>
          <w:rFonts w:ascii="Arial" w:hAnsi="Arial" w:cs="Arial"/>
          <w:b/>
          <w:sz w:val="16"/>
          <w:szCs w:val="18"/>
        </w:rPr>
        <w:tab/>
      </w:r>
      <w:r w:rsidRPr="0053777C">
        <w:rPr>
          <w:rFonts w:ascii="Arial" w:hAnsi="Arial" w:cs="Arial"/>
          <w:b/>
          <w:sz w:val="16"/>
          <w:szCs w:val="18"/>
        </w:rPr>
        <w:tab/>
      </w:r>
      <w:r w:rsidRPr="0053777C">
        <w:rPr>
          <w:rFonts w:ascii="Arial" w:hAnsi="Arial" w:cs="Arial"/>
          <w:b/>
          <w:sz w:val="16"/>
          <w:szCs w:val="18"/>
        </w:rPr>
        <w:tab/>
      </w:r>
      <w:r w:rsidRPr="0053777C">
        <w:rPr>
          <w:rFonts w:ascii="Arial" w:hAnsi="Arial" w:cs="Arial"/>
          <w:b/>
          <w:sz w:val="16"/>
          <w:szCs w:val="18"/>
        </w:rPr>
        <w:tab/>
      </w:r>
      <w:r w:rsidRPr="0053777C">
        <w:rPr>
          <w:rFonts w:ascii="Arial" w:hAnsi="Arial" w:cs="Arial"/>
          <w:b/>
          <w:sz w:val="16"/>
          <w:szCs w:val="18"/>
        </w:rPr>
        <w:tab/>
        <w:t>:</w:t>
      </w:r>
    </w:p>
    <w:p w14:paraId="6A7726E9" w14:textId="77777777" w:rsidR="0018773D" w:rsidRPr="0053777C" w:rsidRDefault="0018773D" w:rsidP="0018773D">
      <w:pPr>
        <w:pStyle w:val="ListaCC"/>
        <w:jc w:val="both"/>
        <w:rPr>
          <w:rFonts w:ascii="Arial" w:hAnsi="Arial" w:cs="Arial"/>
          <w:b/>
          <w:sz w:val="16"/>
          <w:szCs w:val="18"/>
        </w:rPr>
      </w:pPr>
      <w:r w:rsidRPr="0053777C">
        <w:rPr>
          <w:rFonts w:ascii="Arial" w:hAnsi="Arial" w:cs="Arial"/>
          <w:b/>
          <w:sz w:val="16"/>
          <w:szCs w:val="18"/>
        </w:rPr>
        <w:t>FIRMA DEL REPRESENTANTE LEGAL</w:t>
      </w:r>
      <w:r w:rsidRPr="0053777C">
        <w:rPr>
          <w:rFonts w:ascii="Arial" w:hAnsi="Arial" w:cs="Arial"/>
          <w:b/>
          <w:sz w:val="16"/>
          <w:szCs w:val="18"/>
        </w:rPr>
        <w:tab/>
      </w:r>
      <w:r w:rsidRPr="0053777C">
        <w:rPr>
          <w:rFonts w:ascii="Arial" w:hAnsi="Arial" w:cs="Arial"/>
          <w:b/>
          <w:sz w:val="16"/>
          <w:szCs w:val="18"/>
        </w:rPr>
        <w:tab/>
        <w:t>:</w:t>
      </w:r>
    </w:p>
    <w:p w14:paraId="781C9A6C" w14:textId="77777777" w:rsidR="0018773D" w:rsidRPr="0053777C" w:rsidRDefault="0018773D" w:rsidP="0018773D">
      <w:pPr>
        <w:pStyle w:val="ListaCC"/>
        <w:jc w:val="both"/>
        <w:rPr>
          <w:rFonts w:ascii="Arial" w:hAnsi="Arial" w:cs="Arial"/>
          <w:b/>
          <w:sz w:val="16"/>
          <w:szCs w:val="18"/>
        </w:rPr>
      </w:pPr>
      <w:r w:rsidRPr="0053777C">
        <w:rPr>
          <w:rFonts w:ascii="Arial" w:hAnsi="Arial" w:cs="Arial"/>
          <w:b/>
          <w:sz w:val="16"/>
          <w:szCs w:val="18"/>
        </w:rPr>
        <w:t>DIRECCIÓN</w:t>
      </w:r>
      <w:r w:rsidRPr="0053777C">
        <w:rPr>
          <w:rFonts w:ascii="Arial" w:hAnsi="Arial" w:cs="Arial"/>
          <w:b/>
          <w:sz w:val="16"/>
          <w:szCs w:val="18"/>
        </w:rPr>
        <w:tab/>
      </w:r>
      <w:r w:rsidRPr="0053777C">
        <w:rPr>
          <w:rFonts w:ascii="Arial" w:hAnsi="Arial" w:cs="Arial"/>
          <w:b/>
          <w:sz w:val="16"/>
          <w:szCs w:val="18"/>
        </w:rPr>
        <w:tab/>
      </w:r>
      <w:r w:rsidRPr="0053777C">
        <w:rPr>
          <w:rFonts w:ascii="Arial" w:hAnsi="Arial" w:cs="Arial"/>
          <w:b/>
          <w:sz w:val="16"/>
          <w:szCs w:val="18"/>
        </w:rPr>
        <w:tab/>
      </w:r>
      <w:r w:rsidRPr="0053777C">
        <w:rPr>
          <w:rFonts w:ascii="Arial" w:hAnsi="Arial" w:cs="Arial"/>
          <w:b/>
          <w:sz w:val="16"/>
          <w:szCs w:val="18"/>
        </w:rPr>
        <w:tab/>
      </w:r>
      <w:r w:rsidRPr="0053777C">
        <w:rPr>
          <w:rFonts w:ascii="Arial" w:hAnsi="Arial" w:cs="Arial"/>
          <w:b/>
          <w:sz w:val="16"/>
          <w:szCs w:val="18"/>
        </w:rPr>
        <w:tab/>
        <w:t>:</w:t>
      </w:r>
    </w:p>
    <w:p w14:paraId="7C5D2302" w14:textId="77777777" w:rsidR="00CB3C66" w:rsidRDefault="00CB3C66" w:rsidP="00F455D1">
      <w:pPr>
        <w:jc w:val="center"/>
        <w:rPr>
          <w:rFonts w:ascii="Arial" w:hAnsi="Arial" w:cs="Arial"/>
          <w:b/>
          <w:sz w:val="22"/>
          <w:szCs w:val="20"/>
        </w:rPr>
        <w:sectPr w:rsidR="00CB3C66" w:rsidSect="007B47D9">
          <w:headerReference w:type="default" r:id="rId8"/>
          <w:footerReference w:type="default" r:id="rId9"/>
          <w:headerReference w:type="first" r:id="rId10"/>
          <w:footerReference w:type="first" r:id="rId11"/>
          <w:pgSz w:w="12240" w:h="15840" w:code="1"/>
          <w:pgMar w:top="1418" w:right="1247" w:bottom="992" w:left="1247" w:header="720" w:footer="720" w:gutter="0"/>
          <w:pgBorders>
            <w:top w:val="single" w:sz="4" w:space="1" w:color="auto"/>
            <w:left w:val="single" w:sz="4" w:space="4" w:color="auto"/>
            <w:bottom w:val="single" w:sz="4" w:space="1" w:color="auto"/>
            <w:right w:val="single" w:sz="4" w:space="4" w:color="auto"/>
          </w:pgBorders>
          <w:cols w:space="708"/>
          <w:titlePg/>
          <w:docGrid w:linePitch="360"/>
        </w:sectPr>
      </w:pPr>
    </w:p>
    <w:p w14:paraId="65ED8E45" w14:textId="77777777" w:rsidR="00752F88" w:rsidRPr="00552FDC" w:rsidRDefault="00752F88" w:rsidP="00752F88">
      <w:pPr>
        <w:jc w:val="center"/>
        <w:rPr>
          <w:rFonts w:ascii="Arial" w:hAnsi="Arial" w:cs="Arial"/>
          <w:b/>
          <w:sz w:val="17"/>
          <w:szCs w:val="17"/>
          <w14:shadow w14:blurRad="50800" w14:dist="38100" w14:dir="2700000" w14:sx="100000" w14:sy="100000" w14:kx="0" w14:ky="0" w14:algn="tl">
            <w14:srgbClr w14:val="000000">
              <w14:alpha w14:val="60000"/>
            </w14:srgbClr>
          </w14:shadow>
        </w:rPr>
      </w:pPr>
      <w:r w:rsidRPr="00552FDC">
        <w:rPr>
          <w:rFonts w:ascii="Arial" w:hAnsi="Arial" w:cs="Arial"/>
          <w:b/>
          <w:sz w:val="17"/>
          <w:szCs w:val="17"/>
          <w14:shadow w14:blurRad="50800" w14:dist="38100" w14:dir="2700000" w14:sx="100000" w14:sy="100000" w14:kx="0" w14:ky="0" w14:algn="tl">
            <w14:srgbClr w14:val="000000">
              <w14:alpha w14:val="60000"/>
            </w14:srgbClr>
          </w14:shadow>
        </w:rPr>
        <w:lastRenderedPageBreak/>
        <w:t>FORMULARIO 1</w:t>
      </w:r>
    </w:p>
    <w:p w14:paraId="6577E3AD" w14:textId="77777777" w:rsidR="00752F88" w:rsidRPr="00552FDC" w:rsidRDefault="00752F88" w:rsidP="00752F88">
      <w:pPr>
        <w:pStyle w:val="Ttulo4"/>
        <w:jc w:val="center"/>
        <w:rPr>
          <w:rFonts w:cs="Arial"/>
          <w:sz w:val="17"/>
          <w:szCs w:val="17"/>
        </w:rPr>
      </w:pPr>
      <w:r w:rsidRPr="00552FDC">
        <w:rPr>
          <w:rFonts w:cs="Arial"/>
          <w:sz w:val="17"/>
          <w:szCs w:val="17"/>
        </w:rPr>
        <w:t>CARTA DE PRESENTACIÓN DE LA PROPUESTA</w:t>
      </w:r>
    </w:p>
    <w:p w14:paraId="4366524B" w14:textId="77777777" w:rsidR="00752F88" w:rsidRPr="00552FDC" w:rsidRDefault="00752F88" w:rsidP="00752F88">
      <w:pPr>
        <w:jc w:val="both"/>
        <w:rPr>
          <w:rFonts w:ascii="Arial" w:hAnsi="Arial" w:cs="Arial"/>
          <w:sz w:val="17"/>
          <w:szCs w:val="17"/>
          <w:lang w:val="es-ES_tradnl"/>
        </w:rPr>
      </w:pPr>
    </w:p>
    <w:p w14:paraId="476FD70B" w14:textId="77777777" w:rsidR="00752F88" w:rsidRPr="00552FDC" w:rsidRDefault="00752F88" w:rsidP="00752F88">
      <w:pPr>
        <w:jc w:val="both"/>
        <w:rPr>
          <w:rFonts w:ascii="Arial" w:hAnsi="Arial" w:cs="Arial"/>
          <w:sz w:val="17"/>
          <w:szCs w:val="17"/>
        </w:rPr>
      </w:pPr>
      <w:r w:rsidRPr="00552FDC">
        <w:rPr>
          <w:rFonts w:ascii="Arial" w:hAnsi="Arial" w:cs="Arial"/>
          <w:sz w:val="17"/>
          <w:szCs w:val="17"/>
        </w:rPr>
        <w:t>Bogotá D.C.</w:t>
      </w:r>
    </w:p>
    <w:p w14:paraId="2899ABFF" w14:textId="77777777" w:rsidR="00752F88" w:rsidRPr="00552FDC" w:rsidRDefault="00752F88" w:rsidP="00752F88">
      <w:pPr>
        <w:jc w:val="both"/>
        <w:rPr>
          <w:rFonts w:ascii="Arial" w:hAnsi="Arial" w:cs="Arial"/>
          <w:sz w:val="17"/>
          <w:szCs w:val="17"/>
        </w:rPr>
      </w:pPr>
    </w:p>
    <w:p w14:paraId="2A6817CD" w14:textId="77777777" w:rsidR="00752F88" w:rsidRPr="00552FDC" w:rsidRDefault="00752F88" w:rsidP="00752F88">
      <w:pPr>
        <w:jc w:val="both"/>
        <w:rPr>
          <w:rFonts w:ascii="Arial" w:hAnsi="Arial" w:cs="Arial"/>
          <w:sz w:val="17"/>
          <w:szCs w:val="17"/>
        </w:rPr>
      </w:pPr>
      <w:r w:rsidRPr="00552FDC">
        <w:rPr>
          <w:rFonts w:ascii="Arial" w:hAnsi="Arial" w:cs="Arial"/>
          <w:sz w:val="17"/>
          <w:szCs w:val="17"/>
        </w:rPr>
        <w:t>Señores</w:t>
      </w:r>
    </w:p>
    <w:p w14:paraId="7665D5DB" w14:textId="77777777" w:rsidR="00752F88" w:rsidRPr="00552FDC" w:rsidRDefault="00752F88" w:rsidP="00752F88">
      <w:pPr>
        <w:jc w:val="both"/>
        <w:rPr>
          <w:rFonts w:ascii="Arial" w:hAnsi="Arial" w:cs="Arial"/>
          <w:sz w:val="17"/>
          <w:szCs w:val="17"/>
        </w:rPr>
      </w:pPr>
      <w:r w:rsidRPr="00552FDC">
        <w:rPr>
          <w:rFonts w:ascii="Arial" w:hAnsi="Arial" w:cs="Arial"/>
          <w:sz w:val="17"/>
          <w:szCs w:val="17"/>
        </w:rPr>
        <w:t xml:space="preserve">POLICÍA NACIONAL - DIRECCIÓN DE SANIDAD </w:t>
      </w:r>
    </w:p>
    <w:p w14:paraId="3BCA3037" w14:textId="77777777" w:rsidR="00752F88" w:rsidRPr="00552FDC" w:rsidRDefault="00752F88" w:rsidP="00752F88">
      <w:pPr>
        <w:jc w:val="both"/>
        <w:rPr>
          <w:rFonts w:ascii="Arial" w:hAnsi="Arial" w:cs="Arial"/>
          <w:sz w:val="17"/>
          <w:szCs w:val="17"/>
        </w:rPr>
      </w:pPr>
      <w:r w:rsidRPr="00552FDC">
        <w:rPr>
          <w:rFonts w:ascii="Arial" w:hAnsi="Arial" w:cs="Arial"/>
          <w:sz w:val="17"/>
          <w:szCs w:val="17"/>
        </w:rPr>
        <w:t>Ciudad</w:t>
      </w:r>
    </w:p>
    <w:p w14:paraId="56A878FC" w14:textId="77777777" w:rsidR="00752F88" w:rsidRPr="00552FDC" w:rsidRDefault="00752F88" w:rsidP="00752F88">
      <w:pPr>
        <w:jc w:val="both"/>
        <w:rPr>
          <w:rFonts w:ascii="Arial" w:hAnsi="Arial" w:cs="Arial"/>
          <w:sz w:val="17"/>
          <w:szCs w:val="17"/>
        </w:rPr>
      </w:pPr>
    </w:p>
    <w:p w14:paraId="18362E92" w14:textId="302D84F2" w:rsidR="003B3B7F" w:rsidRPr="00552FDC" w:rsidRDefault="00752F88" w:rsidP="003B3B7F">
      <w:pPr>
        <w:autoSpaceDE w:val="0"/>
        <w:autoSpaceDN w:val="0"/>
        <w:adjustRightInd w:val="0"/>
        <w:jc w:val="both"/>
        <w:rPr>
          <w:rFonts w:ascii="Arial" w:hAnsi="Arial" w:cs="Arial"/>
          <w:b/>
          <w:bCs/>
          <w:sz w:val="17"/>
          <w:szCs w:val="17"/>
          <w:lang w:val="es-CO"/>
        </w:rPr>
      </w:pPr>
      <w:r w:rsidRPr="00552FDC">
        <w:rPr>
          <w:rFonts w:ascii="Arial" w:hAnsi="Arial" w:cs="Arial"/>
          <w:sz w:val="17"/>
          <w:szCs w:val="17"/>
        </w:rPr>
        <w:t xml:space="preserve">Referencia: Presentación de propuesta para el Proceso de </w:t>
      </w:r>
      <w:r w:rsidRPr="00552FDC">
        <w:rPr>
          <w:rFonts w:ascii="Arial" w:hAnsi="Arial" w:cs="Arial"/>
          <w:b/>
          <w:sz w:val="17"/>
          <w:szCs w:val="17"/>
        </w:rPr>
        <w:t xml:space="preserve">LICITACIÓN PUBLICA </w:t>
      </w:r>
      <w:r w:rsidRPr="00552FDC">
        <w:rPr>
          <w:rFonts w:ascii="Arial" w:hAnsi="Arial" w:cs="Arial"/>
          <w:b/>
          <w:sz w:val="17"/>
          <w:szCs w:val="17"/>
          <w:lang w:val="es-MX"/>
        </w:rPr>
        <w:t xml:space="preserve">PN </w:t>
      </w:r>
      <w:r w:rsidR="00E7689A" w:rsidRPr="00552FDC">
        <w:rPr>
          <w:rFonts w:ascii="Arial" w:hAnsi="Arial" w:cs="Arial"/>
          <w:b/>
          <w:color w:val="FF0000"/>
          <w:sz w:val="17"/>
          <w:szCs w:val="17"/>
          <w:lang w:val="es-MX"/>
        </w:rPr>
        <w:t>HOCEN</w:t>
      </w:r>
      <w:r w:rsidRPr="00552FDC">
        <w:rPr>
          <w:rFonts w:ascii="Arial" w:hAnsi="Arial" w:cs="Arial"/>
          <w:b/>
          <w:sz w:val="17"/>
          <w:szCs w:val="17"/>
          <w:lang w:val="es-MX"/>
        </w:rPr>
        <w:t xml:space="preserve"> LI 00</w:t>
      </w:r>
      <w:r w:rsidR="00792AB5">
        <w:rPr>
          <w:rFonts w:ascii="Arial" w:hAnsi="Arial" w:cs="Arial"/>
          <w:b/>
          <w:sz w:val="17"/>
          <w:szCs w:val="17"/>
          <w:lang w:val="es-MX"/>
        </w:rPr>
        <w:t>2</w:t>
      </w:r>
      <w:r w:rsidRPr="00552FDC">
        <w:rPr>
          <w:rFonts w:ascii="Arial" w:hAnsi="Arial" w:cs="Arial"/>
          <w:b/>
          <w:sz w:val="17"/>
          <w:szCs w:val="17"/>
          <w:lang w:val="es-MX"/>
        </w:rPr>
        <w:t xml:space="preserve"> 20</w:t>
      </w:r>
      <w:r w:rsidR="00792AB5">
        <w:rPr>
          <w:rFonts w:ascii="Arial" w:hAnsi="Arial" w:cs="Arial"/>
          <w:b/>
          <w:sz w:val="17"/>
          <w:szCs w:val="17"/>
          <w:lang w:val="es-MX"/>
        </w:rPr>
        <w:t>20</w:t>
      </w:r>
      <w:r w:rsidRPr="00552FDC">
        <w:rPr>
          <w:rFonts w:ascii="Arial" w:hAnsi="Arial" w:cs="Arial"/>
          <w:b/>
          <w:sz w:val="17"/>
          <w:szCs w:val="17"/>
          <w:lang w:val="es-MX"/>
        </w:rPr>
        <w:t xml:space="preserve"> </w:t>
      </w:r>
      <w:r w:rsidRPr="00552FDC">
        <w:rPr>
          <w:rFonts w:ascii="Arial" w:hAnsi="Arial" w:cs="Arial"/>
          <w:sz w:val="17"/>
          <w:szCs w:val="17"/>
          <w:lang w:val="es-MX"/>
        </w:rPr>
        <w:t xml:space="preserve">que tiene por objeto </w:t>
      </w:r>
      <w:r w:rsidR="00552FDC" w:rsidRPr="00552FDC">
        <w:rPr>
          <w:rFonts w:ascii="Arial" w:hAnsi="Arial" w:cs="Arial"/>
          <w:b/>
          <w:color w:val="FF0000"/>
          <w:sz w:val="17"/>
          <w:szCs w:val="17"/>
        </w:rPr>
        <w:t xml:space="preserve">SUMINISTRO DE </w:t>
      </w:r>
      <w:r w:rsidR="00552FDC" w:rsidRPr="00552FDC">
        <w:rPr>
          <w:rFonts w:ascii="Arial" w:hAnsi="Arial" w:cs="Arial"/>
          <w:b/>
          <w:bCs/>
          <w:color w:val="FF0000"/>
          <w:sz w:val="17"/>
          <w:szCs w:val="17"/>
        </w:rPr>
        <w:t>ELEMENTOS DE OSTEOSINTESIS Y REEMPLAZOS ARTICULARES PARA EL SERVICIO DE ORTOPEDIA DEL HOSPITAL CENTRAL DE LA POLICIA NACIONAL</w:t>
      </w:r>
      <w:r w:rsidR="007E3A90" w:rsidRPr="00552FDC">
        <w:rPr>
          <w:rFonts w:ascii="Arial" w:hAnsi="Arial" w:cs="Arial"/>
          <w:b/>
          <w:color w:val="000000" w:themeColor="text1"/>
          <w:sz w:val="17"/>
          <w:szCs w:val="17"/>
          <w:lang w:val="es-MX"/>
        </w:rPr>
        <w:t>.</w:t>
      </w:r>
    </w:p>
    <w:p w14:paraId="71A55467" w14:textId="77777777" w:rsidR="00752F88" w:rsidRPr="00552FDC" w:rsidRDefault="00752F88" w:rsidP="00752F88">
      <w:pPr>
        <w:jc w:val="center"/>
        <w:rPr>
          <w:rFonts w:ascii="Arial" w:hAnsi="Arial" w:cs="Arial"/>
          <w:b/>
          <w:sz w:val="17"/>
          <w:szCs w:val="17"/>
          <w14:shadow w14:blurRad="50800" w14:dist="38100" w14:dir="2700000" w14:sx="100000" w14:sy="100000" w14:kx="0" w14:ky="0" w14:algn="tl">
            <w14:srgbClr w14:val="000000">
              <w14:alpha w14:val="60000"/>
            </w14:srgbClr>
          </w14:shadow>
        </w:rPr>
      </w:pPr>
    </w:p>
    <w:p w14:paraId="6EA3EA8D" w14:textId="20F199AB" w:rsidR="00752F88" w:rsidRPr="00552FDC" w:rsidRDefault="00752F88" w:rsidP="00752F88">
      <w:pPr>
        <w:pStyle w:val="Sangradetextonormal"/>
        <w:widowControl w:val="0"/>
        <w:ind w:left="0"/>
        <w:rPr>
          <w:sz w:val="17"/>
          <w:szCs w:val="17"/>
        </w:rPr>
      </w:pPr>
      <w:r w:rsidRPr="00552FDC">
        <w:rPr>
          <w:sz w:val="17"/>
          <w:szCs w:val="17"/>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Pr="00552FDC">
        <w:rPr>
          <w:b/>
          <w:sz w:val="17"/>
          <w:szCs w:val="17"/>
        </w:rPr>
        <w:t xml:space="preserve">LICITACIÓN PUBLICA </w:t>
      </w:r>
      <w:r w:rsidRPr="00552FDC">
        <w:rPr>
          <w:b/>
          <w:sz w:val="17"/>
          <w:szCs w:val="17"/>
          <w:lang w:val="es-MX"/>
        </w:rPr>
        <w:t xml:space="preserve">PN </w:t>
      </w:r>
      <w:r w:rsidR="00E7689A" w:rsidRPr="00552FDC">
        <w:rPr>
          <w:b/>
          <w:color w:val="FF0000"/>
          <w:sz w:val="17"/>
          <w:szCs w:val="17"/>
          <w:lang w:val="es-MX"/>
        </w:rPr>
        <w:t>HOCE</w:t>
      </w:r>
      <w:r w:rsidRPr="00552FDC">
        <w:rPr>
          <w:b/>
          <w:color w:val="FF0000"/>
          <w:sz w:val="17"/>
          <w:szCs w:val="17"/>
          <w:lang w:val="es-MX"/>
        </w:rPr>
        <w:t>N</w:t>
      </w:r>
      <w:r w:rsidRPr="00552FDC">
        <w:rPr>
          <w:b/>
          <w:sz w:val="17"/>
          <w:szCs w:val="17"/>
          <w:lang w:val="es-MX"/>
        </w:rPr>
        <w:t xml:space="preserve"> LI </w:t>
      </w:r>
      <w:r w:rsidR="00792AB5" w:rsidRPr="00552FDC">
        <w:rPr>
          <w:b/>
          <w:sz w:val="17"/>
          <w:szCs w:val="17"/>
          <w:lang w:val="es-MX"/>
        </w:rPr>
        <w:t>00</w:t>
      </w:r>
      <w:r w:rsidR="00792AB5">
        <w:rPr>
          <w:b/>
          <w:sz w:val="17"/>
          <w:szCs w:val="17"/>
          <w:lang w:val="es-MX"/>
        </w:rPr>
        <w:t>2</w:t>
      </w:r>
      <w:r w:rsidR="00792AB5" w:rsidRPr="00552FDC">
        <w:rPr>
          <w:b/>
          <w:sz w:val="17"/>
          <w:szCs w:val="17"/>
          <w:lang w:val="es-MX"/>
        </w:rPr>
        <w:t xml:space="preserve"> 20</w:t>
      </w:r>
      <w:r w:rsidR="00792AB5">
        <w:rPr>
          <w:b/>
          <w:sz w:val="17"/>
          <w:szCs w:val="17"/>
          <w:lang w:val="es-MX"/>
        </w:rPr>
        <w:t>20</w:t>
      </w:r>
      <w:r w:rsidRPr="00552FDC">
        <w:rPr>
          <w:sz w:val="17"/>
          <w:szCs w:val="17"/>
        </w:rPr>
        <w:t xml:space="preserve">, convocado por la </w:t>
      </w:r>
      <w:r w:rsidR="00792AB5">
        <w:rPr>
          <w:b/>
          <w:sz w:val="17"/>
          <w:szCs w:val="17"/>
        </w:rPr>
        <w:t>HOSPITAL CENTRAL</w:t>
      </w:r>
      <w:r w:rsidRPr="00552FDC">
        <w:rPr>
          <w:b/>
          <w:sz w:val="17"/>
          <w:szCs w:val="17"/>
        </w:rPr>
        <w:t xml:space="preserve"> DE LA POLICÍA NACIONAL</w:t>
      </w:r>
      <w:r w:rsidRPr="00552FDC">
        <w:rPr>
          <w:sz w:val="17"/>
          <w:szCs w:val="17"/>
        </w:rPr>
        <w:t xml:space="preserve">, conforme a la información suministrada  en los términos establecidos en el Pliego de Condiciones que rige el proceso, en las Leyes de la República de Colombia y en particular de la Ley 80 de 1993, Ley 1150 de 2007, sus Decretos reglamentarios, los Códigos Civil y de Comercio, y las demás normas que conforman el régimen legal del presente proceso de contratación, o que llegaren a regular algún aspecto concerniente a él. </w:t>
      </w:r>
    </w:p>
    <w:p w14:paraId="216A1C3C" w14:textId="77777777" w:rsidR="00752F88" w:rsidRPr="00552FDC" w:rsidRDefault="00752F88" w:rsidP="00752F88">
      <w:pPr>
        <w:pStyle w:val="Sangradetextonormal"/>
        <w:widowControl w:val="0"/>
        <w:ind w:left="0"/>
        <w:rPr>
          <w:sz w:val="17"/>
          <w:szCs w:val="17"/>
        </w:rPr>
      </w:pPr>
    </w:p>
    <w:p w14:paraId="7EC9EAC2" w14:textId="77777777" w:rsidR="00752F88" w:rsidRPr="00552FDC" w:rsidRDefault="00752F88" w:rsidP="00752F88">
      <w:pPr>
        <w:pStyle w:val="Sangradetextonormal"/>
        <w:widowControl w:val="0"/>
        <w:ind w:left="0"/>
        <w:rPr>
          <w:sz w:val="17"/>
          <w:szCs w:val="17"/>
        </w:rPr>
      </w:pPr>
      <w:r w:rsidRPr="00552FDC">
        <w:rPr>
          <w:sz w:val="17"/>
          <w:szCs w:val="17"/>
        </w:rPr>
        <w:t xml:space="preserve">El objeto del proceso se encuentra detalladamente enunciado en el Pliego de Condiciones y en sus Anexos y para todos los efectos legales, mi propuesta debe entenderse referida a los mismos, teniendo en cuenta su descripción, número y especificaciones técnicas y funcionales. </w:t>
      </w:r>
    </w:p>
    <w:p w14:paraId="234000D3" w14:textId="77777777" w:rsidR="00752F88" w:rsidRPr="00552FDC" w:rsidRDefault="00752F88" w:rsidP="00752F88">
      <w:pPr>
        <w:jc w:val="both"/>
        <w:rPr>
          <w:rFonts w:ascii="Arial" w:hAnsi="Arial" w:cs="Arial"/>
          <w:sz w:val="17"/>
          <w:szCs w:val="17"/>
        </w:rPr>
      </w:pPr>
    </w:p>
    <w:p w14:paraId="696C6B4D" w14:textId="6FA0F5B5" w:rsidR="00752F88" w:rsidRDefault="00752F88" w:rsidP="00752F88">
      <w:pPr>
        <w:jc w:val="both"/>
        <w:rPr>
          <w:rFonts w:ascii="Arial" w:hAnsi="Arial" w:cs="Arial"/>
          <w:sz w:val="17"/>
          <w:szCs w:val="17"/>
        </w:rPr>
      </w:pPr>
      <w:r w:rsidRPr="00552FDC">
        <w:rPr>
          <w:rFonts w:ascii="Arial" w:hAnsi="Arial" w:cs="Arial"/>
          <w:sz w:val="17"/>
          <w:szCs w:val="17"/>
        </w:rPr>
        <w:t>En relación con la propuesta que presento, manifiesto lo siguiente:</w:t>
      </w:r>
    </w:p>
    <w:p w14:paraId="0CFF10A0" w14:textId="77777777" w:rsidR="00792AB5" w:rsidRPr="00552FDC" w:rsidRDefault="00792AB5" w:rsidP="00752F88">
      <w:pPr>
        <w:jc w:val="both"/>
        <w:rPr>
          <w:rFonts w:ascii="Arial" w:hAnsi="Arial" w:cs="Arial"/>
          <w:sz w:val="17"/>
          <w:szCs w:val="17"/>
        </w:rPr>
      </w:pPr>
    </w:p>
    <w:p w14:paraId="7F5D6234" w14:textId="77777777" w:rsidR="00752F88" w:rsidRPr="002514BE" w:rsidRDefault="00752F88" w:rsidP="00752F88">
      <w:pPr>
        <w:numPr>
          <w:ilvl w:val="0"/>
          <w:numId w:val="4"/>
        </w:numPr>
        <w:jc w:val="both"/>
        <w:rPr>
          <w:rFonts w:ascii="Arial" w:hAnsi="Arial" w:cs="Arial"/>
          <w:sz w:val="16"/>
          <w:szCs w:val="16"/>
        </w:rPr>
      </w:pPr>
      <w:r w:rsidRPr="002514BE">
        <w:rPr>
          <w:rFonts w:ascii="Arial" w:hAnsi="Arial" w:cs="Arial"/>
          <w:sz w:val="16"/>
          <w:szCs w:val="16"/>
        </w:rPr>
        <w:t xml:space="preserve">Que el proponente que represento conoce y acepta el contenido de los Pliegos de Condiciones y de sus Anexos y Formularios, así como el de cada uno de </w:t>
      </w:r>
      <w:proofErr w:type="gramStart"/>
      <w:r w:rsidRPr="002514BE">
        <w:rPr>
          <w:rFonts w:ascii="Arial" w:hAnsi="Arial" w:cs="Arial"/>
          <w:sz w:val="16"/>
          <w:szCs w:val="16"/>
        </w:rPr>
        <w:t>los adendas</w:t>
      </w:r>
      <w:proofErr w:type="gramEnd"/>
      <w:r w:rsidRPr="002514BE">
        <w:rPr>
          <w:rFonts w:ascii="Arial" w:hAnsi="Arial" w:cs="Arial"/>
          <w:sz w:val="16"/>
          <w:szCs w:val="16"/>
        </w:rPr>
        <w:t xml:space="preserve"> hechos al mismo.</w:t>
      </w:r>
    </w:p>
    <w:p w14:paraId="3C8D610C" w14:textId="77777777" w:rsidR="00752F88" w:rsidRPr="002514BE" w:rsidRDefault="00752F88" w:rsidP="00752F88">
      <w:pPr>
        <w:numPr>
          <w:ilvl w:val="0"/>
          <w:numId w:val="4"/>
        </w:numPr>
        <w:jc w:val="both"/>
        <w:rPr>
          <w:rFonts w:ascii="Arial" w:hAnsi="Arial" w:cs="Arial"/>
          <w:sz w:val="16"/>
          <w:szCs w:val="16"/>
        </w:rPr>
      </w:pPr>
      <w:r w:rsidRPr="002514BE">
        <w:rPr>
          <w:rFonts w:ascii="Arial" w:hAnsi="Arial" w:cs="Arial"/>
          <w:sz w:val="16"/>
          <w:szCs w:val="16"/>
        </w:rPr>
        <w:t>Que la propuesta que presento es irrevocable e incondicional, y obliga insubordinadamente al proponente que represento.</w:t>
      </w:r>
    </w:p>
    <w:p w14:paraId="16D0E274" w14:textId="77777777" w:rsidR="00752F88" w:rsidRPr="002514BE" w:rsidRDefault="00752F88" w:rsidP="00752F88">
      <w:pPr>
        <w:numPr>
          <w:ilvl w:val="0"/>
          <w:numId w:val="4"/>
        </w:numPr>
        <w:jc w:val="both"/>
        <w:rPr>
          <w:rFonts w:ascii="Arial" w:hAnsi="Arial" w:cs="Arial"/>
          <w:sz w:val="16"/>
          <w:szCs w:val="16"/>
        </w:rPr>
      </w:pPr>
      <w:r w:rsidRPr="002514BE">
        <w:rPr>
          <w:rFonts w:ascii="Arial" w:hAnsi="Arial" w:cs="Arial"/>
          <w:sz w:val="16"/>
          <w:szCs w:val="16"/>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668C2E7E" w14:textId="77777777" w:rsidR="00752F88" w:rsidRPr="002514BE" w:rsidRDefault="00752F88" w:rsidP="00752F88">
      <w:pPr>
        <w:widowControl w:val="0"/>
        <w:numPr>
          <w:ilvl w:val="0"/>
          <w:numId w:val="4"/>
        </w:numPr>
        <w:jc w:val="both"/>
        <w:rPr>
          <w:rFonts w:ascii="Arial" w:hAnsi="Arial" w:cs="Arial"/>
          <w:sz w:val="16"/>
          <w:szCs w:val="16"/>
        </w:rPr>
      </w:pPr>
      <w:r w:rsidRPr="002514BE">
        <w:rPr>
          <w:rFonts w:ascii="Arial" w:hAnsi="Arial" w:cs="Arial"/>
          <w:sz w:val="16"/>
          <w:szCs w:val="16"/>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AE07403" w14:textId="77777777" w:rsidR="00752F88" w:rsidRPr="002514BE" w:rsidRDefault="00752F88" w:rsidP="00752F88">
      <w:pPr>
        <w:numPr>
          <w:ilvl w:val="0"/>
          <w:numId w:val="4"/>
        </w:numPr>
        <w:jc w:val="both"/>
        <w:rPr>
          <w:rFonts w:ascii="Arial" w:hAnsi="Arial" w:cs="Arial"/>
          <w:sz w:val="16"/>
          <w:szCs w:val="16"/>
        </w:rPr>
      </w:pPr>
      <w:r w:rsidRPr="002514BE">
        <w:rPr>
          <w:rFonts w:ascii="Arial" w:hAnsi="Arial" w:cs="Arial"/>
          <w:sz w:val="16"/>
          <w:szCs w:val="16"/>
        </w:rPr>
        <w:t>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7FCF6191" w14:textId="77777777" w:rsidR="00752F88" w:rsidRPr="002514BE" w:rsidRDefault="00752F88" w:rsidP="00752F88">
      <w:pPr>
        <w:numPr>
          <w:ilvl w:val="0"/>
          <w:numId w:val="4"/>
        </w:numPr>
        <w:jc w:val="both"/>
        <w:rPr>
          <w:rFonts w:ascii="Arial" w:hAnsi="Arial" w:cs="Arial"/>
          <w:sz w:val="16"/>
          <w:szCs w:val="16"/>
        </w:rPr>
      </w:pPr>
      <w:r w:rsidRPr="002514BE">
        <w:rPr>
          <w:rFonts w:ascii="Arial" w:hAnsi="Arial" w:cs="Arial"/>
          <w:sz w:val="16"/>
          <w:szCs w:val="16"/>
        </w:rPr>
        <w:t>Que nos comprometemos a proveer a la DIRECCIÓN DE SANIDAD  DE LA POLICIA NACIONAL – Unidad Ejecutora,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51DEE6A5" w14:textId="77777777" w:rsidR="00752F88" w:rsidRPr="002514BE" w:rsidRDefault="00752F88" w:rsidP="00752F88">
      <w:pPr>
        <w:pStyle w:val="Sangradetextonormal"/>
        <w:numPr>
          <w:ilvl w:val="0"/>
          <w:numId w:val="4"/>
        </w:numPr>
        <w:rPr>
          <w:sz w:val="16"/>
          <w:szCs w:val="16"/>
        </w:rPr>
      </w:pPr>
      <w:r w:rsidRPr="002514BE">
        <w:rPr>
          <w:sz w:val="16"/>
          <w:szCs w:val="16"/>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bien y/o servicio que se entregarán a la DIRECCIÓN DE SANIDAD DE LA POLICIA NACIONAL, en el caso de resultar adjudicataria nuestra propuesta, cumple con todas y cada una de las exigencias de los Pliegos de Condiciones, sus Anexos, sus Formularios y adendas que llegaren a suscribirse.</w:t>
      </w:r>
    </w:p>
    <w:p w14:paraId="6F43223A" w14:textId="77777777" w:rsidR="00752F88" w:rsidRPr="00552FDC" w:rsidRDefault="00752F88" w:rsidP="00752F88">
      <w:pPr>
        <w:numPr>
          <w:ilvl w:val="0"/>
          <w:numId w:val="4"/>
        </w:numPr>
        <w:tabs>
          <w:tab w:val="clear" w:pos="360"/>
          <w:tab w:val="num" w:pos="426"/>
        </w:tabs>
        <w:ind w:left="426" w:hanging="426"/>
        <w:jc w:val="both"/>
        <w:rPr>
          <w:rFonts w:ascii="Arial" w:hAnsi="Arial" w:cs="Arial"/>
          <w:sz w:val="17"/>
          <w:szCs w:val="17"/>
        </w:rPr>
      </w:pPr>
      <w:r w:rsidRPr="00552FDC">
        <w:rPr>
          <w:rFonts w:ascii="Arial" w:hAnsi="Arial" w:cs="Arial"/>
          <w:sz w:val="17"/>
          <w:szCs w:val="17"/>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D85068C" w14:textId="77777777" w:rsidR="00752F88" w:rsidRPr="001E0754" w:rsidRDefault="001E0754" w:rsidP="00752F88">
      <w:pPr>
        <w:pStyle w:val="Sangradetextonormal"/>
        <w:numPr>
          <w:ilvl w:val="0"/>
          <w:numId w:val="4"/>
        </w:numPr>
        <w:ind w:left="426" w:hanging="426"/>
        <w:rPr>
          <w:sz w:val="16"/>
          <w:szCs w:val="17"/>
        </w:rPr>
      </w:pPr>
      <w:r>
        <w:rPr>
          <w:sz w:val="17"/>
          <w:szCs w:val="17"/>
        </w:rPr>
        <w:lastRenderedPageBreak/>
        <w:t xml:space="preserve"> </w:t>
      </w:r>
      <w:r w:rsidRPr="001E0754">
        <w:rPr>
          <w:sz w:val="16"/>
          <w:szCs w:val="17"/>
        </w:rPr>
        <w:t>Reconocemos que ni el</w:t>
      </w:r>
      <w:r w:rsidR="00752F88" w:rsidRPr="001E0754">
        <w:rPr>
          <w:sz w:val="16"/>
          <w:szCs w:val="17"/>
        </w:rPr>
        <w:t xml:space="preserve"> </w:t>
      </w:r>
      <w:r w:rsidRPr="001E0754">
        <w:rPr>
          <w:sz w:val="16"/>
          <w:szCs w:val="17"/>
        </w:rPr>
        <w:t>HOSPITAL CENTRAL</w:t>
      </w:r>
      <w:r w:rsidR="00752F88" w:rsidRPr="001E0754">
        <w:rPr>
          <w:sz w:val="16"/>
          <w:szCs w:val="17"/>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359363F" w14:textId="77777777" w:rsidR="00752F88" w:rsidRPr="001E0754" w:rsidRDefault="00752F88" w:rsidP="00752F88">
      <w:pPr>
        <w:numPr>
          <w:ilvl w:val="0"/>
          <w:numId w:val="4"/>
        </w:numPr>
        <w:ind w:left="426" w:hanging="426"/>
        <w:jc w:val="both"/>
        <w:rPr>
          <w:rFonts w:ascii="Arial" w:hAnsi="Arial" w:cs="Arial"/>
          <w:sz w:val="16"/>
          <w:szCs w:val="17"/>
        </w:rPr>
      </w:pPr>
      <w:r w:rsidRPr="001E0754">
        <w:rPr>
          <w:rFonts w:ascii="Arial" w:hAnsi="Arial" w:cs="Arial"/>
          <w:sz w:val="16"/>
          <w:szCs w:val="17"/>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08305CC" w14:textId="77777777" w:rsidR="00752F88" w:rsidRPr="001E0754" w:rsidRDefault="00752F88" w:rsidP="00752F88">
      <w:pPr>
        <w:numPr>
          <w:ilvl w:val="0"/>
          <w:numId w:val="4"/>
        </w:numPr>
        <w:ind w:left="426" w:hanging="426"/>
        <w:jc w:val="both"/>
        <w:rPr>
          <w:rFonts w:ascii="Arial" w:hAnsi="Arial" w:cs="Arial"/>
          <w:sz w:val="16"/>
          <w:szCs w:val="17"/>
        </w:rPr>
      </w:pPr>
      <w:r w:rsidRPr="001E0754">
        <w:rPr>
          <w:rFonts w:ascii="Arial" w:hAnsi="Arial" w:cs="Arial"/>
          <w:sz w:val="16"/>
          <w:szCs w:val="17"/>
        </w:rPr>
        <w:t xml:space="preserve">Aceptamos plena, incondicional e irrestrictamente los términos del contrato que se nos ofrece, conforme al </w:t>
      </w:r>
      <w:r w:rsidRPr="001E0754">
        <w:rPr>
          <w:rFonts w:ascii="Arial" w:hAnsi="Arial" w:cs="Arial"/>
          <w:b/>
          <w:sz w:val="16"/>
          <w:szCs w:val="17"/>
        </w:rPr>
        <w:t>Anexo Minuta del Contrato</w:t>
      </w:r>
      <w:r w:rsidRPr="001E0754">
        <w:rPr>
          <w:rFonts w:ascii="Arial" w:hAnsi="Arial" w:cs="Arial"/>
          <w:sz w:val="16"/>
          <w:szCs w:val="17"/>
        </w:rPr>
        <w:t xml:space="preserve"> de los Pliegos de Condiciones y nos comprometemos a suscribirlo sin modificaciones sustanciales o formales de ninguna naturaleza, por la sola adjudicación que a nosotros se nos haga del contrato, salvo aquellas modificaciones que determine incluir la DIRECCIÓN DE SANIDAD  DE LA POLICIA NACIONAL, por considerarlas necesarias para incorporar las variaciones que se deriven de los adendas que se expidan dentro del presente proceso de selección y contratación, las que de antemano aceptamos.</w:t>
      </w:r>
    </w:p>
    <w:p w14:paraId="7D824723" w14:textId="77777777" w:rsidR="00752F88" w:rsidRPr="001E0754" w:rsidRDefault="00752F88" w:rsidP="00752F88">
      <w:pPr>
        <w:widowControl w:val="0"/>
        <w:numPr>
          <w:ilvl w:val="0"/>
          <w:numId w:val="4"/>
        </w:numPr>
        <w:jc w:val="both"/>
        <w:rPr>
          <w:rFonts w:ascii="Arial" w:hAnsi="Arial" w:cs="Arial"/>
          <w:sz w:val="16"/>
          <w:szCs w:val="17"/>
        </w:rPr>
      </w:pPr>
      <w:r w:rsidRPr="001E0754">
        <w:rPr>
          <w:rFonts w:ascii="Arial" w:hAnsi="Arial" w:cs="Arial"/>
          <w:sz w:val="16"/>
          <w:szCs w:val="17"/>
        </w:rPr>
        <w:t xml:space="preserve">Manifestamos y declaramos que nuestra propuesta no contiene ningún tipo de información confidencial o privada de acuerdo con la ley colombiana, y, en consecuencia, consideramos que DIRECCIÓN DE SANIDAD DE LA POLICIA NACIONAL  se encuentra facultada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En caso tal que no se justifique legalmente la reserva legal a los documentos enunciados, la entidad tendrá la facultad de levantar tal confidencialidad, por carecer de validez.). </w:t>
      </w:r>
    </w:p>
    <w:p w14:paraId="09EFF65D" w14:textId="77777777" w:rsidR="00752F88" w:rsidRPr="002514BE" w:rsidRDefault="00752F88" w:rsidP="00752F88">
      <w:pPr>
        <w:widowControl w:val="0"/>
        <w:numPr>
          <w:ilvl w:val="0"/>
          <w:numId w:val="4"/>
        </w:numPr>
        <w:jc w:val="both"/>
        <w:rPr>
          <w:rFonts w:ascii="Arial" w:hAnsi="Arial" w:cs="Arial"/>
          <w:sz w:val="16"/>
          <w:szCs w:val="16"/>
        </w:rPr>
      </w:pPr>
      <w:r w:rsidRPr="002514BE">
        <w:rPr>
          <w:rFonts w:ascii="Arial" w:hAnsi="Arial" w:cs="Arial"/>
          <w:sz w:val="16"/>
          <w:szCs w:val="16"/>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5CB0FF2" w14:textId="77777777" w:rsidR="00752F88" w:rsidRPr="002514BE" w:rsidRDefault="00752F88" w:rsidP="00752F88">
      <w:pPr>
        <w:pStyle w:val="Prrafodelista"/>
        <w:numPr>
          <w:ilvl w:val="0"/>
          <w:numId w:val="5"/>
        </w:numPr>
        <w:jc w:val="both"/>
        <w:rPr>
          <w:rFonts w:ascii="Arial" w:hAnsi="Arial" w:cs="Arial"/>
          <w:sz w:val="16"/>
          <w:szCs w:val="16"/>
        </w:rPr>
      </w:pPr>
      <w:r w:rsidRPr="002514BE">
        <w:rPr>
          <w:rFonts w:ascii="Arial" w:hAnsi="Arial" w:cs="Arial"/>
          <w:sz w:val="16"/>
          <w:szCs w:val="16"/>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A2F9FA9" w14:textId="77777777" w:rsidR="00752F88" w:rsidRPr="002514BE" w:rsidRDefault="00752F88" w:rsidP="00752F88">
      <w:pPr>
        <w:numPr>
          <w:ilvl w:val="0"/>
          <w:numId w:val="5"/>
        </w:numPr>
        <w:ind w:left="426" w:hanging="426"/>
        <w:jc w:val="both"/>
        <w:rPr>
          <w:rFonts w:ascii="Arial" w:hAnsi="Arial" w:cs="Arial"/>
          <w:sz w:val="16"/>
          <w:szCs w:val="16"/>
        </w:rPr>
      </w:pPr>
      <w:r w:rsidRPr="002514BE">
        <w:rPr>
          <w:rFonts w:ascii="Arial" w:hAnsi="Arial" w:cs="Arial"/>
          <w:sz w:val="16"/>
          <w:szCs w:val="16"/>
        </w:rPr>
        <w:t>Que me obligo a suministrar a solicitud d</w:t>
      </w:r>
      <w:r w:rsidR="00723A4B" w:rsidRPr="002514BE">
        <w:rPr>
          <w:rFonts w:ascii="Arial" w:hAnsi="Arial" w:cs="Arial"/>
          <w:sz w:val="16"/>
          <w:szCs w:val="16"/>
        </w:rPr>
        <w:t xml:space="preserve">el HOSPITAL CENTRAL </w:t>
      </w:r>
      <w:r w:rsidRPr="002514BE">
        <w:rPr>
          <w:rFonts w:ascii="Arial" w:hAnsi="Arial" w:cs="Arial"/>
          <w:sz w:val="16"/>
          <w:szCs w:val="16"/>
        </w:rPr>
        <w:t>cualquier información necesaria para la correcta evaluación de esta propuesta, dentro de los términos que al efecto determine esa entidad.</w:t>
      </w:r>
    </w:p>
    <w:p w14:paraId="400D140D" w14:textId="77777777" w:rsidR="00752F88" w:rsidRPr="002514BE" w:rsidRDefault="00752F88" w:rsidP="00752F88">
      <w:pPr>
        <w:numPr>
          <w:ilvl w:val="0"/>
          <w:numId w:val="5"/>
        </w:numPr>
        <w:ind w:left="426" w:hanging="426"/>
        <w:jc w:val="both"/>
        <w:rPr>
          <w:rFonts w:ascii="Arial" w:hAnsi="Arial" w:cs="Arial"/>
          <w:sz w:val="16"/>
          <w:szCs w:val="16"/>
        </w:rPr>
      </w:pPr>
      <w:r w:rsidRPr="002514BE">
        <w:rPr>
          <w:rFonts w:ascii="Arial" w:hAnsi="Arial" w:cs="Arial"/>
          <w:sz w:val="16"/>
          <w:szCs w:val="16"/>
        </w:rPr>
        <w:t>Que recibiremos notificaciones en la secretaría de su Despacho, o en la(s) siguiente(s) dirección(es): _______________</w:t>
      </w:r>
      <w:proofErr w:type="gramStart"/>
      <w:r w:rsidRPr="002514BE">
        <w:rPr>
          <w:rFonts w:ascii="Arial" w:hAnsi="Arial" w:cs="Arial"/>
          <w:sz w:val="16"/>
          <w:szCs w:val="16"/>
        </w:rPr>
        <w:t>_(</w:t>
      </w:r>
      <w:proofErr w:type="gramEnd"/>
      <w:r w:rsidRPr="002514BE">
        <w:rPr>
          <w:rFonts w:ascii="Arial" w:hAnsi="Arial" w:cs="Arial"/>
          <w:sz w:val="16"/>
          <w:szCs w:val="16"/>
        </w:rPr>
        <w:t>Dirección para notificaciones ): Teléfono (os): ___________ Fax __________</w:t>
      </w:r>
      <w:r w:rsidR="00723A4B" w:rsidRPr="002514BE">
        <w:rPr>
          <w:rFonts w:ascii="Arial" w:hAnsi="Arial" w:cs="Arial"/>
          <w:sz w:val="16"/>
          <w:szCs w:val="16"/>
        </w:rPr>
        <w:t>, e-mail ____________</w:t>
      </w:r>
      <w:r w:rsidRPr="002514BE">
        <w:rPr>
          <w:rFonts w:ascii="Arial" w:hAnsi="Arial" w:cs="Arial"/>
          <w:sz w:val="16"/>
          <w:szCs w:val="16"/>
        </w:rPr>
        <w:t>.</w:t>
      </w:r>
    </w:p>
    <w:p w14:paraId="50C701A6" w14:textId="77777777" w:rsidR="00752F88" w:rsidRPr="002514BE" w:rsidRDefault="00752F88" w:rsidP="00752F88">
      <w:pPr>
        <w:pStyle w:val="Piedepgina"/>
        <w:numPr>
          <w:ilvl w:val="0"/>
          <w:numId w:val="5"/>
        </w:numPr>
        <w:tabs>
          <w:tab w:val="clear" w:pos="4419"/>
          <w:tab w:val="clear" w:pos="8838"/>
        </w:tabs>
        <w:jc w:val="both"/>
        <w:rPr>
          <w:rFonts w:ascii="Arial" w:hAnsi="Arial" w:cs="Arial"/>
          <w:sz w:val="16"/>
          <w:szCs w:val="16"/>
        </w:rPr>
      </w:pPr>
      <w:r w:rsidRPr="002514BE">
        <w:rPr>
          <w:rFonts w:ascii="Arial" w:hAnsi="Arial" w:cs="Arial"/>
          <w:sz w:val="16"/>
          <w:szCs w:val="16"/>
        </w:rPr>
        <w:t xml:space="preserve">Que en caso de resultar favorecidos en la adjudicación del proceso de selección y contratación, los pagos que se pacten dentro del contrato respectivo, deberán consignarse en la cuenta No. (Indicar clase de cuenta, </w:t>
      </w:r>
      <w:proofErr w:type="gramStart"/>
      <w:r w:rsidRPr="002514BE">
        <w:rPr>
          <w:rFonts w:ascii="Arial" w:hAnsi="Arial" w:cs="Arial"/>
          <w:sz w:val="16"/>
          <w:szCs w:val="16"/>
        </w:rPr>
        <w:t>número,  banco</w:t>
      </w:r>
      <w:proofErr w:type="gramEnd"/>
      <w:r w:rsidRPr="002514BE">
        <w:rPr>
          <w:rFonts w:ascii="Arial" w:hAnsi="Arial" w:cs="Arial"/>
          <w:sz w:val="16"/>
          <w:szCs w:val="16"/>
        </w:rPr>
        <w:t>, sucursal,  ciudad, país y cualquier otro dato necesario) ___________________________________________________</w:t>
      </w:r>
    </w:p>
    <w:p w14:paraId="7D972FB7" w14:textId="77777777" w:rsidR="00752F88" w:rsidRPr="002514BE" w:rsidRDefault="00752F88" w:rsidP="00752F88">
      <w:pPr>
        <w:pStyle w:val="Piedepgina"/>
        <w:numPr>
          <w:ilvl w:val="0"/>
          <w:numId w:val="5"/>
        </w:numPr>
        <w:tabs>
          <w:tab w:val="clear" w:pos="4419"/>
          <w:tab w:val="clear" w:pos="8838"/>
        </w:tabs>
        <w:jc w:val="both"/>
        <w:rPr>
          <w:rFonts w:ascii="Arial" w:hAnsi="Arial" w:cs="Arial"/>
          <w:sz w:val="16"/>
          <w:szCs w:val="16"/>
        </w:rPr>
      </w:pPr>
      <w:r w:rsidRPr="002514BE">
        <w:rPr>
          <w:rFonts w:ascii="Arial" w:hAnsi="Arial" w:cs="Arial"/>
          <w:sz w:val="16"/>
          <w:szCs w:val="16"/>
        </w:rPr>
        <w:t>Que no nos hallamos relacionados en el Boletín de Responsables Fiscales (artículo 60 Ley 610 de 2000).</w:t>
      </w:r>
    </w:p>
    <w:p w14:paraId="2C0E8DB2" w14:textId="77777777" w:rsidR="00B26707" w:rsidRPr="002514BE" w:rsidRDefault="00B26707" w:rsidP="00752F88">
      <w:pPr>
        <w:pStyle w:val="Piedepgina"/>
        <w:numPr>
          <w:ilvl w:val="0"/>
          <w:numId w:val="5"/>
        </w:numPr>
        <w:tabs>
          <w:tab w:val="clear" w:pos="4419"/>
          <w:tab w:val="clear" w:pos="8838"/>
        </w:tabs>
        <w:jc w:val="both"/>
        <w:rPr>
          <w:rFonts w:ascii="Arial" w:hAnsi="Arial" w:cs="Arial"/>
          <w:sz w:val="16"/>
          <w:szCs w:val="16"/>
        </w:rPr>
      </w:pPr>
      <w:r w:rsidRPr="002514BE">
        <w:rPr>
          <w:rFonts w:ascii="Arial" w:hAnsi="Arial" w:cs="Arial"/>
          <w:sz w:val="16"/>
          <w:szCs w:val="16"/>
        </w:rPr>
        <w:t>Que</w:t>
      </w:r>
      <w:r w:rsidR="00295908" w:rsidRPr="002514BE">
        <w:rPr>
          <w:rFonts w:ascii="Arial" w:hAnsi="Arial" w:cs="Arial"/>
          <w:sz w:val="16"/>
          <w:szCs w:val="16"/>
        </w:rPr>
        <w:t xml:space="preserve"> </w:t>
      </w:r>
      <w:r w:rsidR="00723A4B" w:rsidRPr="002514BE">
        <w:rPr>
          <w:rFonts w:ascii="Arial" w:hAnsi="Arial" w:cs="Arial"/>
          <w:sz w:val="16"/>
          <w:szCs w:val="16"/>
        </w:rPr>
        <w:t>autorizo al</w:t>
      </w:r>
      <w:r w:rsidRPr="002514BE">
        <w:rPr>
          <w:rFonts w:ascii="Arial" w:hAnsi="Arial" w:cs="Arial"/>
          <w:sz w:val="16"/>
          <w:szCs w:val="16"/>
        </w:rPr>
        <w:t xml:space="preserve"> </w:t>
      </w:r>
      <w:r w:rsidR="00723A4B" w:rsidRPr="002514BE">
        <w:rPr>
          <w:rFonts w:ascii="Arial" w:hAnsi="Arial" w:cs="Arial"/>
          <w:sz w:val="16"/>
          <w:szCs w:val="16"/>
        </w:rPr>
        <w:t>Hospital Central</w:t>
      </w:r>
      <w:r w:rsidRPr="002514BE">
        <w:rPr>
          <w:rFonts w:ascii="Arial" w:hAnsi="Arial" w:cs="Arial"/>
          <w:sz w:val="16"/>
          <w:szCs w:val="16"/>
        </w:rPr>
        <w:t xml:space="preserve"> de la Policía Nacional, para suministrar información a terceros contenida dentro de las ofertas (hojas de vida, certificados de experiencia y académicos), teniendo en cuenta lo señalado en el artículo 9. </w:t>
      </w:r>
      <w:r w:rsidRPr="002514BE">
        <w:rPr>
          <w:rFonts w:ascii="Arial" w:hAnsi="Arial" w:cs="Arial"/>
          <w:i/>
          <w:sz w:val="16"/>
          <w:szCs w:val="16"/>
        </w:rPr>
        <w:t>Autorización del Titular de la Ley 1581 de 2012 “Por la cual se dictan disposiciones generales para la protección de datos personales”</w:t>
      </w:r>
    </w:p>
    <w:p w14:paraId="455EB636" w14:textId="77777777" w:rsidR="00752F88" w:rsidRPr="002514BE" w:rsidRDefault="00752F88" w:rsidP="00752F88">
      <w:pPr>
        <w:pStyle w:val="Piedepgina"/>
        <w:numPr>
          <w:ilvl w:val="0"/>
          <w:numId w:val="5"/>
        </w:numPr>
        <w:tabs>
          <w:tab w:val="clear" w:pos="4419"/>
          <w:tab w:val="clear" w:pos="8838"/>
        </w:tabs>
        <w:jc w:val="both"/>
        <w:rPr>
          <w:rFonts w:ascii="Arial" w:hAnsi="Arial" w:cs="Arial"/>
          <w:sz w:val="16"/>
          <w:szCs w:val="16"/>
        </w:rPr>
      </w:pPr>
      <w:r w:rsidRPr="002514BE">
        <w:rPr>
          <w:rFonts w:ascii="Arial" w:hAnsi="Arial" w:cs="Arial"/>
          <w:sz w:val="16"/>
          <w:szCs w:val="16"/>
        </w:rPr>
        <w:t>Que la vigencia de la presente oferta es de _____meses, contados a partir de la presentación de la misma.</w:t>
      </w:r>
    </w:p>
    <w:p w14:paraId="5D811992" w14:textId="77777777" w:rsidR="00B26707" w:rsidRPr="002514BE" w:rsidRDefault="00B26707" w:rsidP="00752F88">
      <w:pPr>
        <w:ind w:right="-57"/>
        <w:jc w:val="both"/>
        <w:rPr>
          <w:rFonts w:ascii="Arial" w:hAnsi="Arial" w:cs="Arial"/>
          <w:sz w:val="16"/>
          <w:szCs w:val="16"/>
        </w:rPr>
      </w:pPr>
    </w:p>
    <w:p w14:paraId="3CBEDBB8" w14:textId="77777777" w:rsidR="00752F88" w:rsidRPr="002514BE" w:rsidRDefault="00752F88" w:rsidP="00752F88">
      <w:pPr>
        <w:ind w:right="-57"/>
        <w:jc w:val="both"/>
        <w:rPr>
          <w:rFonts w:ascii="Arial" w:hAnsi="Arial" w:cs="Arial"/>
          <w:sz w:val="16"/>
          <w:szCs w:val="16"/>
        </w:rPr>
      </w:pPr>
      <w:r w:rsidRPr="002514BE">
        <w:rPr>
          <w:rFonts w:ascii="Arial" w:hAnsi="Arial" w:cs="Arial"/>
          <w:sz w:val="16"/>
          <w:szCs w:val="16"/>
        </w:rPr>
        <w:t>Declaramos, bajo nuestra responsabilidad personal, y comprometiendo la responsabilidad institucional de las personas jurídicas que representamos, que la información antes consignada es totalmente cierta, y puede ser verificada.</w:t>
      </w:r>
    </w:p>
    <w:p w14:paraId="00FFE7FB" w14:textId="77777777" w:rsidR="00723A4B" w:rsidRPr="002514BE" w:rsidRDefault="00723A4B" w:rsidP="00752F88">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b/>
          <w:sz w:val="16"/>
          <w:szCs w:val="16"/>
        </w:rPr>
      </w:pPr>
    </w:p>
    <w:p w14:paraId="74733C42" w14:textId="77777777" w:rsidR="00752F88" w:rsidRPr="002514BE" w:rsidRDefault="00752F88" w:rsidP="00752F88">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b/>
          <w:sz w:val="16"/>
          <w:szCs w:val="16"/>
        </w:rPr>
      </w:pPr>
      <w:r w:rsidRPr="002514BE">
        <w:rPr>
          <w:b/>
          <w:sz w:val="16"/>
          <w:szCs w:val="16"/>
        </w:rPr>
        <w:t>NOMBRE DEL PROPONENTE:</w:t>
      </w:r>
    </w:p>
    <w:p w14:paraId="03DB9309" w14:textId="77777777" w:rsidR="00752F88" w:rsidRPr="002514BE" w:rsidRDefault="001E0754" w:rsidP="00752F88">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b/>
          <w:sz w:val="16"/>
          <w:szCs w:val="16"/>
        </w:rPr>
      </w:pPr>
      <w:r w:rsidRPr="002514BE">
        <w:rPr>
          <w:b/>
          <w:sz w:val="16"/>
          <w:szCs w:val="16"/>
        </w:rPr>
        <w:t>NIT o C.C.</w:t>
      </w:r>
      <w:r w:rsidRPr="002514BE">
        <w:rPr>
          <w:b/>
          <w:sz w:val="16"/>
          <w:szCs w:val="16"/>
        </w:rPr>
        <w:tab/>
      </w:r>
      <w:r w:rsidR="00752F88" w:rsidRPr="002514BE">
        <w:rPr>
          <w:b/>
          <w:sz w:val="16"/>
          <w:szCs w:val="16"/>
        </w:rPr>
        <w:t>:</w:t>
      </w:r>
    </w:p>
    <w:p w14:paraId="19A4843B" w14:textId="77777777" w:rsidR="00752F88" w:rsidRPr="002514BE" w:rsidRDefault="00752F88" w:rsidP="00752F88">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b/>
          <w:sz w:val="16"/>
          <w:szCs w:val="16"/>
        </w:rPr>
      </w:pPr>
      <w:r w:rsidRPr="002514BE">
        <w:rPr>
          <w:b/>
          <w:sz w:val="16"/>
          <w:szCs w:val="16"/>
        </w:rPr>
        <w:t>NOMBRE DEL REPRESENTANTE LEGAL:</w:t>
      </w:r>
    </w:p>
    <w:p w14:paraId="57719B9B" w14:textId="77777777" w:rsidR="00752F88" w:rsidRPr="002514BE" w:rsidRDefault="001E0754" w:rsidP="00752F88">
      <w:pPr>
        <w:pStyle w:val="ListaCC"/>
        <w:jc w:val="both"/>
        <w:rPr>
          <w:rFonts w:ascii="Arial" w:hAnsi="Arial" w:cs="Arial"/>
          <w:b/>
          <w:sz w:val="16"/>
          <w:szCs w:val="16"/>
        </w:rPr>
      </w:pPr>
      <w:r w:rsidRPr="002514BE">
        <w:rPr>
          <w:rFonts w:ascii="Arial" w:hAnsi="Arial" w:cs="Arial"/>
          <w:b/>
          <w:sz w:val="16"/>
          <w:szCs w:val="16"/>
        </w:rPr>
        <w:t>C.C.</w:t>
      </w:r>
      <w:r w:rsidRPr="002514BE">
        <w:rPr>
          <w:rFonts w:ascii="Arial" w:hAnsi="Arial" w:cs="Arial"/>
          <w:b/>
          <w:sz w:val="16"/>
          <w:szCs w:val="16"/>
        </w:rPr>
        <w:tab/>
      </w:r>
      <w:r w:rsidR="00752F88" w:rsidRPr="002514BE">
        <w:rPr>
          <w:rFonts w:ascii="Arial" w:hAnsi="Arial" w:cs="Arial"/>
          <w:b/>
          <w:sz w:val="16"/>
          <w:szCs w:val="16"/>
        </w:rPr>
        <w:t>:</w:t>
      </w:r>
    </w:p>
    <w:p w14:paraId="3C6B70C9" w14:textId="77777777" w:rsidR="00752F88" w:rsidRPr="002514BE" w:rsidRDefault="00752F88" w:rsidP="00752F88">
      <w:pPr>
        <w:pStyle w:val="ListaCC"/>
        <w:jc w:val="both"/>
        <w:rPr>
          <w:rFonts w:ascii="Arial" w:hAnsi="Arial" w:cs="Arial"/>
          <w:b/>
          <w:sz w:val="16"/>
          <w:szCs w:val="16"/>
        </w:rPr>
      </w:pPr>
      <w:r w:rsidRPr="002514BE">
        <w:rPr>
          <w:rFonts w:ascii="Arial" w:hAnsi="Arial" w:cs="Arial"/>
          <w:b/>
          <w:sz w:val="16"/>
          <w:szCs w:val="16"/>
        </w:rPr>
        <w:t>FIRMA DEL REPRESENTANTE LEGAL:</w:t>
      </w:r>
    </w:p>
    <w:p w14:paraId="00D2A2F2" w14:textId="77777777" w:rsidR="00752F88" w:rsidRPr="002514BE" w:rsidRDefault="00752F88" w:rsidP="00752F88">
      <w:pPr>
        <w:pStyle w:val="ListaCC"/>
        <w:jc w:val="both"/>
        <w:rPr>
          <w:rFonts w:ascii="Arial" w:hAnsi="Arial" w:cs="Arial"/>
          <w:b/>
          <w:sz w:val="16"/>
          <w:szCs w:val="16"/>
        </w:rPr>
      </w:pPr>
      <w:r w:rsidRPr="002514BE">
        <w:rPr>
          <w:rFonts w:ascii="Arial" w:hAnsi="Arial" w:cs="Arial"/>
          <w:b/>
          <w:sz w:val="16"/>
          <w:szCs w:val="16"/>
        </w:rPr>
        <w:t>DIRECCIÓN</w:t>
      </w:r>
      <w:r w:rsidR="001E0754" w:rsidRPr="002514BE">
        <w:rPr>
          <w:rFonts w:ascii="Arial" w:hAnsi="Arial" w:cs="Arial"/>
          <w:b/>
          <w:sz w:val="16"/>
          <w:szCs w:val="16"/>
        </w:rPr>
        <w:tab/>
      </w:r>
      <w:r w:rsidRPr="002514BE">
        <w:rPr>
          <w:rFonts w:ascii="Arial" w:hAnsi="Arial" w:cs="Arial"/>
          <w:b/>
          <w:sz w:val="16"/>
          <w:szCs w:val="16"/>
        </w:rPr>
        <w:t>:</w:t>
      </w:r>
    </w:p>
    <w:p w14:paraId="2BC1BBD0" w14:textId="77777777" w:rsidR="00752F88" w:rsidRPr="00552FDC" w:rsidRDefault="00752F88" w:rsidP="00752F88">
      <w:pPr>
        <w:pStyle w:val="Textoindependiente"/>
        <w:jc w:val="both"/>
        <w:rPr>
          <w:sz w:val="17"/>
          <w:szCs w:val="17"/>
        </w:rPr>
      </w:pPr>
      <w:r w:rsidRPr="002514BE">
        <w:rPr>
          <w:b/>
          <w:sz w:val="16"/>
          <w:szCs w:val="16"/>
        </w:rPr>
        <w:t>TELÉFONO</w:t>
      </w:r>
      <w:r w:rsidRPr="002514BE">
        <w:rPr>
          <w:b/>
          <w:sz w:val="16"/>
          <w:szCs w:val="16"/>
        </w:rPr>
        <w:tab/>
      </w:r>
      <w:r w:rsidR="001E0754" w:rsidRPr="002514BE">
        <w:rPr>
          <w:b/>
          <w:sz w:val="16"/>
          <w:szCs w:val="16"/>
        </w:rPr>
        <w:t>:</w:t>
      </w:r>
      <w:r w:rsidRPr="002514BE">
        <w:rPr>
          <w:b/>
          <w:sz w:val="16"/>
          <w:szCs w:val="16"/>
        </w:rPr>
        <w:tab/>
      </w:r>
      <w:r w:rsidRPr="002514BE">
        <w:rPr>
          <w:b/>
          <w:sz w:val="16"/>
          <w:szCs w:val="16"/>
        </w:rPr>
        <w:tab/>
      </w:r>
      <w:r w:rsidRPr="00552FDC">
        <w:rPr>
          <w:b/>
          <w:sz w:val="17"/>
          <w:szCs w:val="17"/>
        </w:rPr>
        <w:tab/>
      </w:r>
    </w:p>
    <w:p w14:paraId="424EE03F" w14:textId="77777777" w:rsidR="00752F88" w:rsidRDefault="00752F88" w:rsidP="00752F88">
      <w:pPr>
        <w:pStyle w:val="Textoindependiente"/>
        <w:rPr>
          <w:i/>
        </w:rPr>
      </w:pPr>
      <w:r w:rsidRPr="00F708B6">
        <w:rPr>
          <w:b/>
          <w:sz w:val="22"/>
          <w:szCs w:val="22"/>
          <w:lang w:val="es-ES_tradnl"/>
          <w14:shadow w14:blurRad="50800" w14:dist="38100" w14:dir="2700000" w14:sx="100000" w14:sy="100000" w14:kx="0" w14:ky="0" w14:algn="tl">
            <w14:srgbClr w14:val="000000">
              <w14:alpha w14:val="60000"/>
            </w14:srgbClr>
          </w14:shadow>
        </w:rPr>
        <w:br w:type="page"/>
      </w:r>
      <w:r w:rsidRPr="00F708B6">
        <w:rPr>
          <w:rFonts w:cs="Times New Roman"/>
          <w:b/>
          <w:sz w:val="20"/>
          <w:szCs w:val="16"/>
          <w:lang w:val="es-ES_tradnl"/>
          <w14:shadow w14:blurRad="50800" w14:dist="38100" w14:dir="2700000" w14:sx="100000" w14:sy="100000" w14:kx="0" w14:ky="0" w14:algn="tl">
            <w14:srgbClr w14:val="000000">
              <w14:alpha w14:val="60000"/>
            </w14:srgbClr>
          </w14:shadow>
        </w:rPr>
        <w:lastRenderedPageBreak/>
        <w:t>FORMULARIO No. 2</w:t>
      </w:r>
      <w:r w:rsidRPr="00F708B6">
        <w:rPr>
          <w:rFonts w:cs="Times New Roman"/>
          <w:b/>
          <w:sz w:val="16"/>
          <w:szCs w:val="16"/>
          <w:lang w:val="es-ES_tradnl"/>
          <w14:shadow w14:blurRad="50800" w14:dist="38100" w14:dir="2700000" w14:sx="100000" w14:sy="100000" w14:kx="0" w14:ky="0" w14:algn="tl">
            <w14:srgbClr w14:val="000000">
              <w14:alpha w14:val="60000"/>
            </w14:srgbClr>
          </w14:shadow>
        </w:rPr>
        <w:t xml:space="preserve"> </w:t>
      </w:r>
      <w:r w:rsidR="00F708B6" w:rsidRPr="00440FE2">
        <w:rPr>
          <w:i/>
          <w:noProof/>
          <w:lang w:val="es-CO" w:eastAsia="es-CO"/>
        </w:rPr>
        <w:drawing>
          <wp:inline distT="0" distB="0" distL="0" distR="0" wp14:anchorId="6F8FD78B" wp14:editId="7C4CF132">
            <wp:extent cx="6010275" cy="7439025"/>
            <wp:effectExtent l="0" t="0" r="9525" b="9525"/>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10275" cy="7439025"/>
                    </a:xfrm>
                    <a:prstGeom prst="rect">
                      <a:avLst/>
                    </a:prstGeom>
                    <a:noFill/>
                    <a:ln>
                      <a:noFill/>
                    </a:ln>
                  </pic:spPr>
                </pic:pic>
              </a:graphicData>
            </a:graphic>
          </wp:inline>
        </w:drawing>
      </w:r>
    </w:p>
    <w:p w14:paraId="66FDB361" w14:textId="77777777" w:rsidR="003B3B7F" w:rsidRPr="00F708B6" w:rsidRDefault="003B3B7F" w:rsidP="00752F88">
      <w:pPr>
        <w:pStyle w:val="Textoindependiente"/>
        <w:rPr>
          <w:b/>
          <w:bCs/>
          <w:sz w:val="20"/>
          <w:szCs w:val="22"/>
          <w:lang w:val="es-ES_tradnl"/>
          <w14:shadow w14:blurRad="50800" w14:dist="38100" w14:dir="2700000" w14:sx="100000" w14:sy="100000" w14:kx="0" w14:ky="0" w14:algn="tl">
            <w14:srgbClr w14:val="000000">
              <w14:alpha w14:val="60000"/>
            </w14:srgbClr>
          </w14:shadow>
        </w:rPr>
      </w:pPr>
    </w:p>
    <w:p w14:paraId="2DD77458" w14:textId="77777777" w:rsidR="00752F88" w:rsidRPr="001E0754" w:rsidRDefault="00752F88" w:rsidP="00752F88">
      <w:pPr>
        <w:pStyle w:val="Textoindependiente"/>
        <w:rPr>
          <w:b/>
          <w:bCs/>
          <w:sz w:val="16"/>
          <w:szCs w:val="22"/>
          <w:lang w:val="es-ES_tradnl"/>
          <w14:shadow w14:blurRad="50800" w14:dist="38100" w14:dir="2700000" w14:sx="100000" w14:sy="100000" w14:kx="0" w14:ky="0" w14:algn="tl">
            <w14:srgbClr w14:val="000000">
              <w14:alpha w14:val="60000"/>
            </w14:srgbClr>
          </w14:shadow>
        </w:rPr>
      </w:pPr>
      <w:r w:rsidRPr="001E0754">
        <w:rPr>
          <w:b/>
          <w:bCs/>
          <w:sz w:val="16"/>
          <w:szCs w:val="22"/>
          <w:lang w:val="es-ES_tradnl"/>
          <w14:shadow w14:blurRad="50800" w14:dist="38100" w14:dir="2700000" w14:sx="100000" w14:sy="100000" w14:kx="0" w14:ky="0" w14:algn="tl">
            <w14:srgbClr w14:val="000000">
              <w14:alpha w14:val="60000"/>
            </w14:srgbClr>
          </w14:shadow>
        </w:rPr>
        <w:lastRenderedPageBreak/>
        <w:t xml:space="preserve">FORMULARIO No. 3 </w:t>
      </w:r>
    </w:p>
    <w:p w14:paraId="3D972138" w14:textId="77777777" w:rsidR="00752F88" w:rsidRPr="001E0754" w:rsidRDefault="00752F88" w:rsidP="00752F88">
      <w:pPr>
        <w:pStyle w:val="Textoindependiente"/>
        <w:rPr>
          <w:b/>
          <w:sz w:val="16"/>
          <w:szCs w:val="22"/>
          <w:lang w:val="es-ES_tradnl"/>
          <w14:shadow w14:blurRad="50800" w14:dist="38100" w14:dir="2700000" w14:sx="100000" w14:sy="100000" w14:kx="0" w14:ky="0" w14:algn="tl">
            <w14:srgbClr w14:val="000000">
              <w14:alpha w14:val="60000"/>
            </w14:srgbClr>
          </w14:shadow>
        </w:rPr>
      </w:pPr>
      <w:r w:rsidRPr="001E0754">
        <w:rPr>
          <w:b/>
          <w:sz w:val="16"/>
          <w:szCs w:val="22"/>
          <w:lang w:val="es-ES_tradnl"/>
          <w14:shadow w14:blurRad="50800" w14:dist="38100" w14:dir="2700000" w14:sx="100000" w14:sy="100000" w14:kx="0" w14:ky="0" w14:algn="tl">
            <w14:srgbClr w14:val="000000">
              <w14:alpha w14:val="60000"/>
            </w14:srgbClr>
          </w14:shadow>
        </w:rPr>
        <w:t>COMPROMISO ANTICORRUPCIÓN</w:t>
      </w:r>
    </w:p>
    <w:p w14:paraId="69E24598" w14:textId="77777777" w:rsidR="00752F88" w:rsidRPr="001E0754" w:rsidRDefault="00752F88" w:rsidP="00752F88">
      <w:pPr>
        <w:jc w:val="both"/>
        <w:rPr>
          <w:rFonts w:ascii="Arial" w:hAnsi="Arial" w:cs="Arial"/>
          <w:sz w:val="16"/>
          <w:szCs w:val="20"/>
        </w:rPr>
      </w:pPr>
    </w:p>
    <w:p w14:paraId="2894D9C6" w14:textId="77777777" w:rsidR="00752F88" w:rsidRPr="001E0754" w:rsidRDefault="00752F88" w:rsidP="00752F88">
      <w:pPr>
        <w:jc w:val="both"/>
        <w:rPr>
          <w:rFonts w:ascii="Arial" w:hAnsi="Arial" w:cs="Arial"/>
          <w:sz w:val="16"/>
          <w:szCs w:val="20"/>
        </w:rPr>
      </w:pPr>
      <w:r w:rsidRPr="001E0754">
        <w:rPr>
          <w:rFonts w:ascii="Arial" w:hAnsi="Arial" w:cs="Arial"/>
          <w:sz w:val="16"/>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14:paraId="71733693" w14:textId="77777777" w:rsidR="00752F88" w:rsidRPr="001E0754" w:rsidRDefault="00752F88" w:rsidP="00752F88">
      <w:pPr>
        <w:jc w:val="both"/>
        <w:rPr>
          <w:rFonts w:ascii="Arial" w:hAnsi="Arial" w:cs="Arial"/>
          <w:sz w:val="16"/>
          <w:szCs w:val="20"/>
        </w:rPr>
      </w:pPr>
      <w:r w:rsidRPr="001E0754">
        <w:rPr>
          <w:rFonts w:ascii="Arial" w:hAnsi="Arial" w:cs="Arial"/>
          <w:sz w:val="16"/>
          <w:szCs w:val="20"/>
        </w:rPr>
        <w:t> </w:t>
      </w:r>
    </w:p>
    <w:p w14:paraId="6C01A7B3" w14:textId="2E216613" w:rsidR="00752F88" w:rsidRPr="001E0754" w:rsidRDefault="00752F88" w:rsidP="00752F88">
      <w:pPr>
        <w:jc w:val="both"/>
        <w:rPr>
          <w:rFonts w:ascii="Arial" w:hAnsi="Arial" w:cs="Arial"/>
          <w:sz w:val="16"/>
          <w:szCs w:val="20"/>
        </w:rPr>
      </w:pPr>
      <w:r w:rsidRPr="001E0754">
        <w:rPr>
          <w:rFonts w:ascii="Arial" w:hAnsi="Arial" w:cs="Arial"/>
          <w:sz w:val="16"/>
          <w:szCs w:val="20"/>
        </w:rPr>
        <w:t xml:space="preserve">PRIMERO: Que </w:t>
      </w:r>
      <w:r w:rsidR="001E0754">
        <w:rPr>
          <w:rFonts w:ascii="Arial" w:hAnsi="Arial" w:cs="Arial"/>
          <w:sz w:val="16"/>
          <w:szCs w:val="20"/>
        </w:rPr>
        <w:t>e</w:t>
      </w:r>
      <w:r w:rsidRPr="001E0754">
        <w:rPr>
          <w:rFonts w:ascii="Arial" w:hAnsi="Arial" w:cs="Arial"/>
          <w:sz w:val="16"/>
          <w:szCs w:val="20"/>
        </w:rPr>
        <w:t xml:space="preserve">l </w:t>
      </w:r>
      <w:r w:rsidR="001E0754" w:rsidRPr="001E0754">
        <w:rPr>
          <w:rFonts w:ascii="Arial" w:hAnsi="Arial" w:cs="Arial"/>
          <w:b/>
          <w:sz w:val="16"/>
          <w:szCs w:val="20"/>
        </w:rPr>
        <w:t>HOSPITAL CENTRAL</w:t>
      </w:r>
      <w:r w:rsidRPr="001E0754">
        <w:rPr>
          <w:rFonts w:ascii="Arial" w:hAnsi="Arial" w:cs="Arial"/>
          <w:sz w:val="16"/>
          <w:szCs w:val="20"/>
        </w:rPr>
        <w:t xml:space="preserve"> adelanta un proceso de </w:t>
      </w:r>
      <w:r w:rsidRPr="001E0754">
        <w:rPr>
          <w:rFonts w:ascii="Arial" w:hAnsi="Arial" w:cs="Arial"/>
          <w:b/>
          <w:sz w:val="16"/>
          <w:szCs w:val="20"/>
        </w:rPr>
        <w:t xml:space="preserve">LICITACIÓN PUBLICA </w:t>
      </w:r>
      <w:r w:rsidRPr="001E0754">
        <w:rPr>
          <w:rFonts w:ascii="Arial" w:hAnsi="Arial" w:cs="Arial"/>
          <w:b/>
          <w:sz w:val="16"/>
          <w:szCs w:val="20"/>
          <w:lang w:val="es-MX"/>
        </w:rPr>
        <w:t xml:space="preserve">PN </w:t>
      </w:r>
      <w:r w:rsidR="00E7689A" w:rsidRPr="001E0754">
        <w:rPr>
          <w:rFonts w:ascii="Arial" w:hAnsi="Arial" w:cs="Arial"/>
          <w:b/>
          <w:color w:val="FF0000"/>
          <w:sz w:val="16"/>
          <w:szCs w:val="20"/>
          <w:lang w:val="es-MX"/>
        </w:rPr>
        <w:t>HOCE</w:t>
      </w:r>
      <w:r w:rsidRPr="001E0754">
        <w:rPr>
          <w:rFonts w:ascii="Arial" w:hAnsi="Arial" w:cs="Arial"/>
          <w:b/>
          <w:color w:val="FF0000"/>
          <w:sz w:val="16"/>
          <w:szCs w:val="20"/>
          <w:lang w:val="es-MX"/>
        </w:rPr>
        <w:t>N</w:t>
      </w:r>
      <w:r w:rsidRPr="001E0754">
        <w:rPr>
          <w:rFonts w:ascii="Arial" w:hAnsi="Arial" w:cs="Arial"/>
          <w:b/>
          <w:sz w:val="16"/>
          <w:szCs w:val="20"/>
          <w:lang w:val="es-MX"/>
        </w:rPr>
        <w:t xml:space="preserve"> LI </w:t>
      </w:r>
      <w:r w:rsidR="00792AB5" w:rsidRPr="00E269A7">
        <w:rPr>
          <w:rFonts w:ascii="Arial" w:hAnsi="Arial" w:cs="Arial"/>
          <w:b/>
          <w:color w:val="FF0000"/>
          <w:sz w:val="16"/>
          <w:szCs w:val="16"/>
          <w:highlight w:val="yellow"/>
          <w:lang w:val="es-MX"/>
        </w:rPr>
        <w:t>002 2020</w:t>
      </w:r>
      <w:r w:rsidRPr="00E269A7">
        <w:rPr>
          <w:rFonts w:ascii="Arial" w:hAnsi="Arial" w:cs="Arial"/>
          <w:b/>
          <w:color w:val="FF0000"/>
          <w:sz w:val="14"/>
          <w:szCs w:val="18"/>
        </w:rPr>
        <w:t xml:space="preserve"> </w:t>
      </w:r>
      <w:r w:rsidRPr="001E0754">
        <w:rPr>
          <w:rFonts w:ascii="Arial" w:hAnsi="Arial" w:cs="Arial"/>
          <w:sz w:val="16"/>
          <w:szCs w:val="20"/>
        </w:rPr>
        <w:t xml:space="preserve">para la celebración de un contrato estatal. </w:t>
      </w:r>
    </w:p>
    <w:p w14:paraId="168B7970" w14:textId="77777777" w:rsidR="00752F88" w:rsidRPr="001E0754" w:rsidRDefault="00752F88" w:rsidP="00752F88">
      <w:pPr>
        <w:jc w:val="both"/>
        <w:rPr>
          <w:rFonts w:ascii="Arial" w:hAnsi="Arial" w:cs="Arial"/>
          <w:sz w:val="16"/>
          <w:szCs w:val="20"/>
        </w:rPr>
      </w:pPr>
    </w:p>
    <w:p w14:paraId="7FBE7774" w14:textId="77777777" w:rsidR="00752F88" w:rsidRPr="001E0754" w:rsidRDefault="00752F88" w:rsidP="00752F88">
      <w:pPr>
        <w:jc w:val="both"/>
        <w:rPr>
          <w:rFonts w:ascii="Arial" w:hAnsi="Arial" w:cs="Arial"/>
          <w:sz w:val="16"/>
          <w:szCs w:val="20"/>
        </w:rPr>
      </w:pPr>
      <w:r w:rsidRPr="001E0754">
        <w:rPr>
          <w:rFonts w:ascii="Arial" w:hAnsi="Arial" w:cs="Arial"/>
          <w:sz w:val="16"/>
          <w:szCs w:val="20"/>
        </w:rPr>
        <w:t xml:space="preserve">SEGUNDO: Que es interés de EL PROPONENTE apoyar la acción del Estado colombiano, y de la </w:t>
      </w:r>
      <w:r w:rsidR="001E0754" w:rsidRPr="001E0754">
        <w:rPr>
          <w:rFonts w:ascii="Arial" w:hAnsi="Arial" w:cs="Arial"/>
          <w:b/>
          <w:sz w:val="16"/>
          <w:szCs w:val="20"/>
        </w:rPr>
        <w:t>HOSPITAL CENTRAL</w:t>
      </w:r>
      <w:r w:rsidRPr="001E0754">
        <w:rPr>
          <w:rFonts w:ascii="Arial" w:hAnsi="Arial" w:cs="Arial"/>
          <w:sz w:val="16"/>
          <w:szCs w:val="20"/>
        </w:rPr>
        <w:t xml:space="preserve"> </w:t>
      </w:r>
      <w:r w:rsidRPr="001E0754">
        <w:rPr>
          <w:rFonts w:ascii="Arial" w:hAnsi="Arial" w:cs="Arial"/>
          <w:b/>
          <w:sz w:val="16"/>
          <w:szCs w:val="20"/>
        </w:rPr>
        <w:t xml:space="preserve">DE LA POLICÍA </w:t>
      </w:r>
      <w:proofErr w:type="gramStart"/>
      <w:r w:rsidRPr="001E0754">
        <w:rPr>
          <w:rFonts w:ascii="Arial" w:hAnsi="Arial" w:cs="Arial"/>
          <w:b/>
          <w:sz w:val="16"/>
          <w:szCs w:val="20"/>
        </w:rPr>
        <w:t>NACIONAL</w:t>
      </w:r>
      <w:r w:rsidRPr="001E0754">
        <w:rPr>
          <w:rFonts w:ascii="Arial" w:hAnsi="Arial" w:cs="Arial"/>
          <w:sz w:val="16"/>
          <w:szCs w:val="20"/>
        </w:rPr>
        <w:t xml:space="preserve">  para</w:t>
      </w:r>
      <w:proofErr w:type="gramEnd"/>
      <w:r w:rsidRPr="001E0754">
        <w:rPr>
          <w:rFonts w:ascii="Arial" w:hAnsi="Arial" w:cs="Arial"/>
          <w:sz w:val="16"/>
          <w:szCs w:val="20"/>
        </w:rPr>
        <w:t xml:space="preserve"> fortalecer la transparencia en los procesos de contratación, y la responsabilidad de rendir cuentas;</w:t>
      </w:r>
    </w:p>
    <w:p w14:paraId="48F99F11" w14:textId="77777777" w:rsidR="00752F88" w:rsidRPr="001E0754" w:rsidRDefault="00752F88" w:rsidP="00752F88">
      <w:pPr>
        <w:jc w:val="both"/>
        <w:rPr>
          <w:rFonts w:ascii="Arial" w:hAnsi="Arial" w:cs="Arial"/>
          <w:sz w:val="16"/>
          <w:szCs w:val="20"/>
        </w:rPr>
      </w:pPr>
    </w:p>
    <w:p w14:paraId="2B5827D1" w14:textId="77777777" w:rsidR="00752F88" w:rsidRPr="001E0754" w:rsidRDefault="00752F88" w:rsidP="00752F88">
      <w:pPr>
        <w:jc w:val="both"/>
        <w:rPr>
          <w:rFonts w:ascii="Arial" w:hAnsi="Arial" w:cs="Arial"/>
          <w:sz w:val="16"/>
          <w:szCs w:val="20"/>
        </w:rPr>
      </w:pPr>
      <w:r w:rsidRPr="001E0754">
        <w:rPr>
          <w:rFonts w:ascii="Arial" w:hAnsi="Arial" w:cs="Arial"/>
          <w:sz w:val="16"/>
          <w:szCs w:val="20"/>
        </w:rPr>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FFC5231" w14:textId="77777777" w:rsidR="00752F88" w:rsidRPr="001E0754" w:rsidRDefault="00752F88" w:rsidP="00752F88">
      <w:pPr>
        <w:jc w:val="both"/>
        <w:rPr>
          <w:rFonts w:ascii="Arial" w:hAnsi="Arial" w:cs="Arial"/>
          <w:sz w:val="16"/>
          <w:szCs w:val="20"/>
        </w:rPr>
      </w:pPr>
    </w:p>
    <w:p w14:paraId="3DEA16C4" w14:textId="77777777" w:rsidR="00752F88" w:rsidRPr="001E0754" w:rsidRDefault="00752F88" w:rsidP="00752F88">
      <w:pPr>
        <w:jc w:val="both"/>
        <w:rPr>
          <w:rFonts w:ascii="Arial" w:hAnsi="Arial" w:cs="Arial"/>
          <w:sz w:val="16"/>
          <w:szCs w:val="20"/>
        </w:rPr>
      </w:pPr>
      <w:r w:rsidRPr="001E0754">
        <w:rPr>
          <w:rFonts w:ascii="Arial" w:hAnsi="Arial" w:cs="Arial"/>
          <w:b/>
          <w:sz w:val="16"/>
          <w:szCs w:val="20"/>
        </w:rPr>
        <w:t>CLÁUSULA PRIMERA. COMPROMISOS ASUMIDOS</w:t>
      </w:r>
      <w:r w:rsidRPr="001E0754">
        <w:rPr>
          <w:rFonts w:ascii="Arial" w:hAnsi="Arial" w:cs="Arial"/>
          <w:sz w:val="16"/>
          <w:szCs w:val="20"/>
        </w:rPr>
        <w:t>.</w:t>
      </w:r>
    </w:p>
    <w:p w14:paraId="58782582" w14:textId="77777777" w:rsidR="00752F88" w:rsidRPr="001E0754" w:rsidRDefault="00752F88" w:rsidP="00752F88">
      <w:pPr>
        <w:jc w:val="both"/>
        <w:rPr>
          <w:rFonts w:ascii="Arial" w:hAnsi="Arial" w:cs="Arial"/>
          <w:sz w:val="16"/>
          <w:szCs w:val="20"/>
        </w:rPr>
      </w:pPr>
      <w:r w:rsidRPr="001E0754">
        <w:rPr>
          <w:rFonts w:ascii="Arial" w:hAnsi="Arial" w:cs="Arial"/>
          <w:sz w:val="16"/>
          <w:szCs w:val="20"/>
        </w:rPr>
        <w:t> </w:t>
      </w:r>
    </w:p>
    <w:p w14:paraId="1443D0EF" w14:textId="77777777" w:rsidR="00752F88" w:rsidRPr="001E0754" w:rsidRDefault="00752F88" w:rsidP="00752F88">
      <w:pPr>
        <w:jc w:val="both"/>
        <w:rPr>
          <w:rFonts w:ascii="Arial" w:hAnsi="Arial" w:cs="Arial"/>
          <w:sz w:val="16"/>
          <w:szCs w:val="20"/>
        </w:rPr>
      </w:pPr>
      <w:r w:rsidRPr="001E0754">
        <w:rPr>
          <w:rFonts w:ascii="Arial" w:hAnsi="Arial" w:cs="Arial"/>
          <w:sz w:val="16"/>
          <w:szCs w:val="20"/>
        </w:rPr>
        <w:t>EL PROPONENTE, mediante suscripción del presente documento, asume los siguientes compromisos:</w:t>
      </w:r>
    </w:p>
    <w:p w14:paraId="08B31919" w14:textId="77777777" w:rsidR="00752F88" w:rsidRPr="001E0754" w:rsidRDefault="00752F88" w:rsidP="00752F88">
      <w:pPr>
        <w:jc w:val="both"/>
        <w:rPr>
          <w:rFonts w:ascii="Arial" w:hAnsi="Arial" w:cs="Arial"/>
          <w:sz w:val="16"/>
          <w:szCs w:val="20"/>
        </w:rPr>
      </w:pPr>
    </w:p>
    <w:p w14:paraId="59D6975E" w14:textId="77777777" w:rsidR="00752F88" w:rsidRPr="001E0754" w:rsidRDefault="00752F88" w:rsidP="001E0754">
      <w:pPr>
        <w:numPr>
          <w:ilvl w:val="0"/>
          <w:numId w:val="6"/>
        </w:numPr>
        <w:ind w:left="426" w:hanging="426"/>
        <w:jc w:val="both"/>
        <w:rPr>
          <w:rFonts w:ascii="Arial" w:hAnsi="Arial" w:cs="Arial"/>
          <w:sz w:val="16"/>
          <w:szCs w:val="20"/>
        </w:rPr>
      </w:pPr>
      <w:r w:rsidRPr="001E0754">
        <w:rPr>
          <w:rFonts w:ascii="Arial" w:hAnsi="Arial" w:cs="Arial"/>
          <w:sz w:val="16"/>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879CF56" w14:textId="77777777" w:rsidR="00752F88" w:rsidRPr="001E0754" w:rsidRDefault="00752F88" w:rsidP="001E0754">
      <w:pPr>
        <w:ind w:left="426" w:hanging="426"/>
        <w:jc w:val="both"/>
        <w:rPr>
          <w:rFonts w:ascii="Arial" w:hAnsi="Arial" w:cs="Arial"/>
          <w:sz w:val="16"/>
          <w:szCs w:val="20"/>
        </w:rPr>
      </w:pPr>
      <w:r w:rsidRPr="001E0754">
        <w:rPr>
          <w:rFonts w:ascii="Arial" w:hAnsi="Arial" w:cs="Arial"/>
          <w:sz w:val="16"/>
          <w:szCs w:val="20"/>
        </w:rPr>
        <w:t> </w:t>
      </w:r>
    </w:p>
    <w:p w14:paraId="1413D616" w14:textId="77777777" w:rsidR="00752F88" w:rsidRPr="001E0754" w:rsidRDefault="00752F88" w:rsidP="001E0754">
      <w:pPr>
        <w:numPr>
          <w:ilvl w:val="0"/>
          <w:numId w:val="7"/>
        </w:numPr>
        <w:tabs>
          <w:tab w:val="left" w:pos="709"/>
        </w:tabs>
        <w:ind w:left="426" w:hanging="426"/>
        <w:jc w:val="both"/>
        <w:rPr>
          <w:rFonts w:ascii="Arial" w:hAnsi="Arial" w:cs="Arial"/>
          <w:sz w:val="16"/>
          <w:szCs w:val="20"/>
        </w:rPr>
      </w:pPr>
      <w:r w:rsidRPr="001E0754">
        <w:rPr>
          <w:rFonts w:ascii="Arial" w:hAnsi="Arial" w:cs="Arial"/>
          <w:sz w:val="16"/>
          <w:szCs w:val="20"/>
        </w:rPr>
        <w:t>EL PROPONENTE se compromete a no permitir que nadie, bien sea empleado de la compañía o un agente comisionista independiente, o un asesor o consultor lo haga en su nombre;</w:t>
      </w:r>
    </w:p>
    <w:p w14:paraId="5808B42D" w14:textId="77777777" w:rsidR="00752F88" w:rsidRPr="001E0754" w:rsidRDefault="00752F88" w:rsidP="001E0754">
      <w:pPr>
        <w:tabs>
          <w:tab w:val="left" w:pos="709"/>
        </w:tabs>
        <w:ind w:left="426" w:hanging="426"/>
        <w:jc w:val="both"/>
        <w:rPr>
          <w:rFonts w:ascii="Arial" w:hAnsi="Arial" w:cs="Arial"/>
          <w:sz w:val="16"/>
          <w:szCs w:val="20"/>
        </w:rPr>
      </w:pPr>
      <w:r w:rsidRPr="001E0754">
        <w:rPr>
          <w:rFonts w:ascii="Arial" w:hAnsi="Arial" w:cs="Arial"/>
          <w:sz w:val="16"/>
          <w:szCs w:val="20"/>
        </w:rPr>
        <w:t>  </w:t>
      </w:r>
    </w:p>
    <w:p w14:paraId="60F5064D" w14:textId="77777777" w:rsidR="00752F88" w:rsidRPr="001E0754" w:rsidRDefault="00752F88" w:rsidP="001E0754">
      <w:pPr>
        <w:numPr>
          <w:ilvl w:val="0"/>
          <w:numId w:val="7"/>
        </w:numPr>
        <w:tabs>
          <w:tab w:val="left" w:pos="709"/>
        </w:tabs>
        <w:ind w:left="426" w:hanging="426"/>
        <w:jc w:val="both"/>
        <w:rPr>
          <w:rFonts w:ascii="Arial" w:hAnsi="Arial" w:cs="Arial"/>
          <w:sz w:val="16"/>
          <w:szCs w:val="20"/>
        </w:rPr>
      </w:pPr>
      <w:r w:rsidRPr="001E0754">
        <w:rPr>
          <w:rFonts w:ascii="Arial" w:hAnsi="Arial" w:cs="Arial"/>
          <w:sz w:val="16"/>
          <w:szCs w:val="20"/>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w:t>
      </w:r>
      <w:proofErr w:type="gramStart"/>
      <w:r w:rsidRPr="001E0754">
        <w:rPr>
          <w:rFonts w:ascii="Arial" w:hAnsi="Arial" w:cs="Arial"/>
          <w:sz w:val="16"/>
          <w:szCs w:val="20"/>
        </w:rPr>
        <w:t>impondrá  las</w:t>
      </w:r>
      <w:proofErr w:type="gramEnd"/>
      <w:r w:rsidRPr="001E0754">
        <w:rPr>
          <w:rFonts w:ascii="Arial" w:hAnsi="Arial" w:cs="Arial"/>
          <w:sz w:val="16"/>
          <w:szCs w:val="20"/>
        </w:rPr>
        <w:t xml:space="preserve"> obligaciones de:</w:t>
      </w:r>
    </w:p>
    <w:p w14:paraId="32FF9DA7" w14:textId="77777777" w:rsidR="00752F88" w:rsidRPr="001E0754" w:rsidRDefault="00752F88" w:rsidP="00752F88">
      <w:pPr>
        <w:tabs>
          <w:tab w:val="left" w:pos="709"/>
        </w:tabs>
        <w:jc w:val="both"/>
        <w:rPr>
          <w:rFonts w:ascii="Arial" w:hAnsi="Arial" w:cs="Arial"/>
          <w:sz w:val="16"/>
          <w:szCs w:val="20"/>
        </w:rPr>
      </w:pPr>
      <w:r w:rsidRPr="001E0754">
        <w:rPr>
          <w:rFonts w:ascii="Arial" w:hAnsi="Arial" w:cs="Arial"/>
          <w:sz w:val="16"/>
          <w:szCs w:val="20"/>
        </w:rPr>
        <w:t> </w:t>
      </w:r>
    </w:p>
    <w:p w14:paraId="134FD5CE" w14:textId="77777777" w:rsidR="00752F88" w:rsidRPr="001E0754" w:rsidRDefault="00752F88" w:rsidP="00C55A4E">
      <w:pPr>
        <w:numPr>
          <w:ilvl w:val="0"/>
          <w:numId w:val="8"/>
        </w:numPr>
        <w:tabs>
          <w:tab w:val="clear" w:pos="1104"/>
          <w:tab w:val="num" w:pos="709"/>
        </w:tabs>
        <w:ind w:left="426"/>
        <w:jc w:val="both"/>
        <w:rPr>
          <w:rFonts w:ascii="Arial" w:hAnsi="Arial" w:cs="Arial"/>
          <w:sz w:val="16"/>
          <w:szCs w:val="20"/>
        </w:rPr>
      </w:pPr>
      <w:r w:rsidRPr="001E0754">
        <w:rPr>
          <w:rFonts w:ascii="Arial" w:hAnsi="Arial" w:cs="Arial"/>
          <w:sz w:val="16"/>
          <w:szCs w:val="20"/>
        </w:rPr>
        <w:t xml:space="preserve">No ofrecer o pagar sobornos o cualquier halago a </w:t>
      </w:r>
      <w:proofErr w:type="gramStart"/>
      <w:r w:rsidRPr="001E0754">
        <w:rPr>
          <w:rFonts w:ascii="Arial" w:hAnsi="Arial" w:cs="Arial"/>
          <w:sz w:val="16"/>
          <w:szCs w:val="20"/>
        </w:rPr>
        <w:t>los  funcionarios</w:t>
      </w:r>
      <w:proofErr w:type="gramEnd"/>
      <w:r w:rsidRPr="001E0754">
        <w:rPr>
          <w:rFonts w:ascii="Arial" w:hAnsi="Arial" w:cs="Arial"/>
          <w:sz w:val="16"/>
          <w:szCs w:val="20"/>
        </w:rPr>
        <w:t xml:space="preserve"> de DIRECCIÓN DE SANIDAD  DE LA POLICÍA NACIONAL , ni a cualquier otro servidor público o privado que pueda influir en la adjudicación de la propuesta, bien sea directa o indirectamente, ni a terceras personas que por su influencia sobre funcionarios públicos, puedan influir sobre la aceptación de la propuesta; </w:t>
      </w:r>
    </w:p>
    <w:p w14:paraId="78C9F3E8" w14:textId="77777777" w:rsidR="00752F88" w:rsidRPr="001E0754" w:rsidRDefault="00752F88" w:rsidP="001E0754">
      <w:pPr>
        <w:numPr>
          <w:ilvl w:val="0"/>
          <w:numId w:val="8"/>
        </w:numPr>
        <w:tabs>
          <w:tab w:val="clear" w:pos="1104"/>
          <w:tab w:val="num" w:pos="709"/>
        </w:tabs>
        <w:ind w:left="426"/>
        <w:jc w:val="both"/>
        <w:rPr>
          <w:rFonts w:ascii="Arial" w:hAnsi="Arial" w:cs="Arial"/>
          <w:sz w:val="16"/>
          <w:szCs w:val="20"/>
        </w:rPr>
      </w:pPr>
      <w:r w:rsidRPr="001E0754">
        <w:rPr>
          <w:rFonts w:ascii="Arial" w:hAnsi="Arial" w:cs="Arial"/>
          <w:sz w:val="16"/>
          <w:szCs w:val="20"/>
        </w:rPr>
        <w:t>No ofrecer pagos o halagos a los funcionarios de DIRECCIÓN DE SANIDAD DE LA POLICÍA NACIONAL durante el desarrollo del contrato que se suscriba si llegase a ser aceptada su propuesta.</w:t>
      </w:r>
    </w:p>
    <w:p w14:paraId="769F14B2" w14:textId="77777777" w:rsidR="00752F88" w:rsidRPr="001E0754" w:rsidRDefault="00752F88" w:rsidP="00752F88">
      <w:pPr>
        <w:tabs>
          <w:tab w:val="left" w:pos="709"/>
        </w:tabs>
        <w:jc w:val="both"/>
        <w:rPr>
          <w:rFonts w:ascii="Arial" w:hAnsi="Arial" w:cs="Arial"/>
          <w:sz w:val="16"/>
          <w:szCs w:val="20"/>
        </w:rPr>
      </w:pPr>
      <w:r w:rsidRPr="001E0754">
        <w:rPr>
          <w:rFonts w:ascii="Arial" w:hAnsi="Arial" w:cs="Arial"/>
          <w:sz w:val="16"/>
          <w:szCs w:val="20"/>
        </w:rPr>
        <w:t> </w:t>
      </w:r>
    </w:p>
    <w:p w14:paraId="4FE9F5F6" w14:textId="77777777" w:rsidR="00752F88" w:rsidRPr="001E0754" w:rsidRDefault="00752F88" w:rsidP="00752F88">
      <w:pPr>
        <w:numPr>
          <w:ilvl w:val="0"/>
          <w:numId w:val="7"/>
        </w:numPr>
        <w:tabs>
          <w:tab w:val="left" w:pos="709"/>
        </w:tabs>
        <w:ind w:left="709" w:hanging="709"/>
        <w:jc w:val="both"/>
        <w:rPr>
          <w:rFonts w:ascii="Arial" w:hAnsi="Arial" w:cs="Arial"/>
          <w:sz w:val="16"/>
          <w:szCs w:val="20"/>
        </w:rPr>
      </w:pPr>
      <w:r w:rsidRPr="001E0754">
        <w:rPr>
          <w:rFonts w:ascii="Arial" w:hAnsi="Arial" w:cs="Arial"/>
          <w:sz w:val="16"/>
          <w:szCs w:val="20"/>
        </w:rPr>
        <w:t xml:space="preserve">EL PROPONENTE se compromete formalmente a no efectuar acuerdos, o realizar actos o conductas que tengan por objeto o como efecto la colusión en el presente proceso de Selección. </w:t>
      </w:r>
    </w:p>
    <w:p w14:paraId="5D8DBD99" w14:textId="77777777" w:rsidR="00752F88" w:rsidRPr="001E0754" w:rsidRDefault="00752F88" w:rsidP="00752F88">
      <w:pPr>
        <w:jc w:val="both"/>
        <w:rPr>
          <w:rFonts w:ascii="Arial" w:hAnsi="Arial" w:cs="Arial"/>
          <w:sz w:val="16"/>
          <w:szCs w:val="20"/>
        </w:rPr>
      </w:pPr>
      <w:r w:rsidRPr="001E0754">
        <w:rPr>
          <w:rFonts w:ascii="Arial" w:hAnsi="Arial" w:cs="Arial"/>
          <w:sz w:val="16"/>
          <w:szCs w:val="20"/>
        </w:rPr>
        <w:t> </w:t>
      </w:r>
    </w:p>
    <w:p w14:paraId="21AF919E" w14:textId="77777777" w:rsidR="00752F88" w:rsidRPr="001E0754" w:rsidRDefault="00752F88" w:rsidP="00752F88">
      <w:pPr>
        <w:jc w:val="both"/>
        <w:rPr>
          <w:rFonts w:ascii="Arial" w:hAnsi="Arial" w:cs="Arial"/>
          <w:sz w:val="16"/>
          <w:szCs w:val="20"/>
        </w:rPr>
      </w:pPr>
      <w:r w:rsidRPr="001E0754">
        <w:rPr>
          <w:rFonts w:ascii="Arial" w:hAnsi="Arial" w:cs="Arial"/>
          <w:sz w:val="16"/>
          <w:szCs w:val="20"/>
        </w:rPr>
        <w:t>EL PROPONENTE asume a través de la suscripción del presente compromiso, las consecuencias previstas en la solicitud de oferta del proceso de contratación, si se verificare el incumplimiento de los compromisos anticorrupción.</w:t>
      </w:r>
    </w:p>
    <w:p w14:paraId="6772179D" w14:textId="77777777" w:rsidR="00752F88" w:rsidRPr="001E0754" w:rsidRDefault="00752F88" w:rsidP="00752F88">
      <w:pPr>
        <w:jc w:val="both"/>
        <w:rPr>
          <w:rFonts w:ascii="Arial" w:hAnsi="Arial" w:cs="Arial"/>
          <w:sz w:val="16"/>
          <w:szCs w:val="20"/>
        </w:rPr>
      </w:pPr>
      <w:r w:rsidRPr="001E0754">
        <w:rPr>
          <w:rFonts w:ascii="Arial" w:hAnsi="Arial" w:cs="Arial"/>
          <w:sz w:val="16"/>
          <w:szCs w:val="20"/>
        </w:rPr>
        <w:t> </w:t>
      </w:r>
    </w:p>
    <w:p w14:paraId="1F00CB3D" w14:textId="77777777" w:rsidR="00752F88" w:rsidRPr="001E0754" w:rsidRDefault="00752F88" w:rsidP="00752F88">
      <w:pPr>
        <w:ind w:right="18"/>
        <w:jc w:val="both"/>
        <w:rPr>
          <w:rFonts w:ascii="Arial" w:hAnsi="Arial" w:cs="Arial"/>
          <w:sz w:val="16"/>
          <w:szCs w:val="20"/>
        </w:rPr>
      </w:pPr>
      <w:r w:rsidRPr="001E0754">
        <w:rPr>
          <w:rFonts w:ascii="Arial" w:hAnsi="Arial" w:cs="Arial"/>
          <w:sz w:val="16"/>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C819788" w14:textId="77777777" w:rsidR="00752F88" w:rsidRPr="001E0754" w:rsidRDefault="00752F88" w:rsidP="00752F88">
      <w:pPr>
        <w:ind w:right="760"/>
        <w:jc w:val="both"/>
        <w:rPr>
          <w:rFonts w:ascii="Arial" w:hAnsi="Arial" w:cs="Arial"/>
          <w:sz w:val="16"/>
          <w:szCs w:val="20"/>
        </w:rPr>
      </w:pPr>
      <w:r w:rsidRPr="001E0754">
        <w:rPr>
          <w:rFonts w:ascii="Arial" w:hAnsi="Arial" w:cs="Arial"/>
          <w:sz w:val="16"/>
          <w:szCs w:val="20"/>
        </w:rPr>
        <w:t> </w:t>
      </w:r>
    </w:p>
    <w:p w14:paraId="129F3B56" w14:textId="77777777" w:rsidR="00752F88" w:rsidRPr="001E0754" w:rsidRDefault="00752F88" w:rsidP="00752F88">
      <w:pPr>
        <w:ind w:right="-57"/>
        <w:jc w:val="both"/>
        <w:rPr>
          <w:rFonts w:ascii="Arial" w:hAnsi="Arial" w:cs="Arial"/>
          <w:sz w:val="16"/>
          <w:szCs w:val="20"/>
        </w:rPr>
      </w:pPr>
      <w:r w:rsidRPr="001E0754">
        <w:rPr>
          <w:rFonts w:ascii="Arial" w:hAnsi="Arial" w:cs="Arial"/>
          <w:sz w:val="16"/>
          <w:szCs w:val="20"/>
        </w:rPr>
        <w:t>Declaramos, bajo nuestra responsabilidad personal, y comprometiendo la responsabilidad institucional de las personas jurídicas que representamos, que la información antes consignada es totalmente cierta, y puede ser verificada.</w:t>
      </w:r>
    </w:p>
    <w:p w14:paraId="01B420B2" w14:textId="77777777" w:rsidR="00752F88" w:rsidRPr="001E0754" w:rsidRDefault="00752F88" w:rsidP="00752F88">
      <w:pPr>
        <w:autoSpaceDE w:val="0"/>
        <w:autoSpaceDN w:val="0"/>
        <w:adjustRightInd w:val="0"/>
        <w:jc w:val="both"/>
        <w:rPr>
          <w:rFonts w:ascii="Arial" w:hAnsi="Arial" w:cs="Arial"/>
          <w:sz w:val="16"/>
          <w:szCs w:val="20"/>
        </w:rPr>
      </w:pPr>
    </w:p>
    <w:p w14:paraId="765706F5" w14:textId="77777777" w:rsidR="00752F88" w:rsidRPr="001E0754" w:rsidRDefault="00752F88" w:rsidP="00752F88">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b/>
          <w:sz w:val="16"/>
          <w:szCs w:val="20"/>
        </w:rPr>
      </w:pPr>
      <w:r w:rsidRPr="001E0754">
        <w:rPr>
          <w:b/>
          <w:sz w:val="16"/>
          <w:szCs w:val="20"/>
        </w:rPr>
        <w:t>NOMBRE DEL PROPONENTE:</w:t>
      </w:r>
    </w:p>
    <w:p w14:paraId="03B2CAFD" w14:textId="77777777" w:rsidR="00752F88" w:rsidRPr="001E0754" w:rsidRDefault="00DD13A7" w:rsidP="00752F88">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b/>
          <w:sz w:val="16"/>
          <w:szCs w:val="20"/>
        </w:rPr>
      </w:pPr>
      <w:r>
        <w:rPr>
          <w:b/>
          <w:sz w:val="16"/>
          <w:szCs w:val="20"/>
        </w:rPr>
        <w:t>NIT o C.C.</w:t>
      </w:r>
      <w:r>
        <w:rPr>
          <w:b/>
          <w:sz w:val="16"/>
          <w:szCs w:val="20"/>
        </w:rPr>
        <w:tab/>
      </w:r>
      <w:r w:rsidR="00752F88" w:rsidRPr="001E0754">
        <w:rPr>
          <w:b/>
          <w:sz w:val="16"/>
          <w:szCs w:val="20"/>
        </w:rPr>
        <w:t>:</w:t>
      </w:r>
    </w:p>
    <w:p w14:paraId="7D21F830" w14:textId="77777777" w:rsidR="00752F88" w:rsidRPr="001E0754" w:rsidRDefault="00752F88" w:rsidP="00752F88">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b/>
          <w:sz w:val="16"/>
          <w:szCs w:val="20"/>
        </w:rPr>
      </w:pPr>
      <w:r w:rsidRPr="001E0754">
        <w:rPr>
          <w:b/>
          <w:sz w:val="16"/>
          <w:szCs w:val="20"/>
        </w:rPr>
        <w:t>NOMBRE DEL REPRESENTANTE LEGAL:</w:t>
      </w:r>
    </w:p>
    <w:p w14:paraId="1B3B570E" w14:textId="77777777" w:rsidR="00752F88" w:rsidRPr="001E0754" w:rsidRDefault="00DD13A7" w:rsidP="00752F88">
      <w:pPr>
        <w:pStyle w:val="ListaCC"/>
        <w:jc w:val="both"/>
        <w:rPr>
          <w:rFonts w:ascii="Arial" w:hAnsi="Arial" w:cs="Arial"/>
          <w:b/>
          <w:sz w:val="16"/>
          <w:szCs w:val="20"/>
        </w:rPr>
      </w:pPr>
      <w:r>
        <w:rPr>
          <w:rFonts w:ascii="Arial" w:hAnsi="Arial" w:cs="Arial"/>
          <w:b/>
          <w:sz w:val="16"/>
          <w:szCs w:val="20"/>
        </w:rPr>
        <w:t>C.C.</w:t>
      </w:r>
      <w:r>
        <w:rPr>
          <w:rFonts w:ascii="Arial" w:hAnsi="Arial" w:cs="Arial"/>
          <w:b/>
          <w:sz w:val="16"/>
          <w:szCs w:val="20"/>
        </w:rPr>
        <w:tab/>
      </w:r>
      <w:r>
        <w:rPr>
          <w:rFonts w:ascii="Arial" w:hAnsi="Arial" w:cs="Arial"/>
          <w:b/>
          <w:sz w:val="16"/>
          <w:szCs w:val="20"/>
        </w:rPr>
        <w:tab/>
      </w:r>
      <w:r w:rsidR="00752F88" w:rsidRPr="001E0754">
        <w:rPr>
          <w:rFonts w:ascii="Arial" w:hAnsi="Arial" w:cs="Arial"/>
          <w:b/>
          <w:sz w:val="16"/>
          <w:szCs w:val="20"/>
        </w:rPr>
        <w:t>:</w:t>
      </w:r>
    </w:p>
    <w:p w14:paraId="4E877340" w14:textId="77777777" w:rsidR="00752F88" w:rsidRPr="001E0754" w:rsidRDefault="00752F88" w:rsidP="00752F88">
      <w:pPr>
        <w:pStyle w:val="ListaCC"/>
        <w:jc w:val="both"/>
        <w:rPr>
          <w:rFonts w:ascii="Arial" w:hAnsi="Arial" w:cs="Arial"/>
          <w:b/>
          <w:sz w:val="16"/>
          <w:szCs w:val="20"/>
        </w:rPr>
      </w:pPr>
      <w:r w:rsidRPr="001E0754">
        <w:rPr>
          <w:rFonts w:ascii="Arial" w:hAnsi="Arial" w:cs="Arial"/>
          <w:b/>
          <w:sz w:val="16"/>
          <w:szCs w:val="20"/>
        </w:rPr>
        <w:t>FIRMA DEL REPRESENTANTE LEGAL:</w:t>
      </w:r>
    </w:p>
    <w:p w14:paraId="3D5D3CCF" w14:textId="77777777" w:rsidR="00752F88" w:rsidRPr="001E0754" w:rsidRDefault="00DD13A7" w:rsidP="00752F88">
      <w:pPr>
        <w:pStyle w:val="ListaCC"/>
        <w:jc w:val="both"/>
        <w:rPr>
          <w:rFonts w:ascii="Arial" w:hAnsi="Arial" w:cs="Arial"/>
          <w:b/>
          <w:sz w:val="16"/>
          <w:szCs w:val="20"/>
        </w:rPr>
      </w:pPr>
      <w:r>
        <w:rPr>
          <w:rFonts w:ascii="Arial" w:hAnsi="Arial" w:cs="Arial"/>
          <w:b/>
          <w:sz w:val="16"/>
          <w:szCs w:val="20"/>
        </w:rPr>
        <w:t>DIRECCIÓN</w:t>
      </w:r>
      <w:r>
        <w:rPr>
          <w:rFonts w:ascii="Arial" w:hAnsi="Arial" w:cs="Arial"/>
          <w:b/>
          <w:sz w:val="16"/>
          <w:szCs w:val="20"/>
        </w:rPr>
        <w:tab/>
      </w:r>
      <w:r w:rsidR="00752F88" w:rsidRPr="001E0754">
        <w:rPr>
          <w:rFonts w:ascii="Arial" w:hAnsi="Arial" w:cs="Arial"/>
          <w:b/>
          <w:sz w:val="16"/>
          <w:szCs w:val="20"/>
        </w:rPr>
        <w:t>:</w:t>
      </w:r>
    </w:p>
    <w:p w14:paraId="3CF2B3E1" w14:textId="77777777" w:rsidR="00752F88" w:rsidRDefault="00752F88" w:rsidP="00752F88">
      <w:pPr>
        <w:pStyle w:val="ListaCC"/>
        <w:jc w:val="both"/>
        <w:rPr>
          <w:rFonts w:ascii="Arial" w:hAnsi="Arial" w:cs="Arial"/>
          <w:b/>
          <w:sz w:val="16"/>
          <w:szCs w:val="20"/>
        </w:rPr>
      </w:pPr>
      <w:r w:rsidRPr="001E0754">
        <w:rPr>
          <w:rFonts w:ascii="Arial" w:hAnsi="Arial" w:cs="Arial"/>
          <w:b/>
          <w:sz w:val="16"/>
          <w:szCs w:val="20"/>
        </w:rPr>
        <w:t>TELÉFONO</w:t>
      </w:r>
      <w:r w:rsidRPr="001E0754">
        <w:rPr>
          <w:rFonts w:ascii="Arial" w:hAnsi="Arial" w:cs="Arial"/>
          <w:b/>
          <w:sz w:val="16"/>
          <w:szCs w:val="20"/>
        </w:rPr>
        <w:tab/>
        <w:t>:</w:t>
      </w:r>
    </w:p>
    <w:p w14:paraId="45EBA10B" w14:textId="77777777" w:rsidR="001E0754" w:rsidRPr="001E0754" w:rsidRDefault="001E0754" w:rsidP="00752F88">
      <w:pPr>
        <w:pStyle w:val="ListaCC"/>
        <w:jc w:val="both"/>
        <w:rPr>
          <w:rFonts w:ascii="Arial" w:hAnsi="Arial" w:cs="Arial"/>
          <w:b/>
          <w:sz w:val="16"/>
          <w:szCs w:val="20"/>
        </w:rPr>
      </w:pPr>
    </w:p>
    <w:tbl>
      <w:tblPr>
        <w:tblW w:w="0" w:type="auto"/>
        <w:jc w:val="center"/>
        <w:tblLayout w:type="fixed"/>
        <w:tblCellMar>
          <w:left w:w="70" w:type="dxa"/>
          <w:right w:w="70" w:type="dxa"/>
        </w:tblCellMar>
        <w:tblLook w:val="0000" w:firstRow="0" w:lastRow="0" w:firstColumn="0" w:lastColumn="0" w:noHBand="0" w:noVBand="0"/>
      </w:tblPr>
      <w:tblGrid>
        <w:gridCol w:w="7796"/>
      </w:tblGrid>
      <w:tr w:rsidR="00752F88" w:rsidRPr="001E0754" w14:paraId="12F55ABA" w14:textId="77777777" w:rsidTr="00D25ED5">
        <w:trPr>
          <w:jc w:val="center"/>
        </w:trPr>
        <w:tc>
          <w:tcPr>
            <w:tcW w:w="7796" w:type="dxa"/>
          </w:tcPr>
          <w:p w14:paraId="7B8E08D2" w14:textId="77777777" w:rsidR="00752F88" w:rsidRPr="00DD13A7" w:rsidRDefault="00752F88" w:rsidP="00D25ED5">
            <w:pPr>
              <w:pBdr>
                <w:top w:val="single" w:sz="4" w:space="1" w:color="auto"/>
                <w:left w:val="single" w:sz="4" w:space="4" w:color="auto"/>
                <w:bottom w:val="single" w:sz="4" w:space="1" w:color="auto"/>
                <w:right w:val="single" w:sz="4" w:space="4" w:color="auto"/>
              </w:pBdr>
              <w:jc w:val="both"/>
              <w:rPr>
                <w:rFonts w:ascii="Arial" w:hAnsi="Arial" w:cs="Arial"/>
                <w:b/>
                <w:sz w:val="14"/>
                <w:szCs w:val="20"/>
              </w:rPr>
            </w:pPr>
            <w:r w:rsidRPr="001E0754">
              <w:rPr>
                <w:sz w:val="14"/>
                <w:szCs w:val="20"/>
              </w:rPr>
              <w:t> </w:t>
            </w:r>
            <w:r w:rsidRPr="00DD13A7">
              <w:rPr>
                <w:rFonts w:ascii="Arial" w:hAnsi="Arial" w:cs="Arial"/>
                <w:b/>
                <w:sz w:val="16"/>
                <w:szCs w:val="20"/>
              </w:rPr>
              <w:t>SUSCRIBIRÁN EL DOCUMENTO TODOS LOS INTEGRANTES DE LA PARTE PROPONENTE SI ES PLURAL (CONSORCIO O UNIÓN TEMPORAL), A TRAVÉS DE SUS REPRESENTANTES LEGALES.</w:t>
            </w:r>
          </w:p>
        </w:tc>
      </w:tr>
    </w:tbl>
    <w:p w14:paraId="36CD423B" w14:textId="77777777" w:rsidR="00FE0DE2" w:rsidRPr="001C1400" w:rsidRDefault="00FE0DE2" w:rsidP="00FE0DE2">
      <w:pPr>
        <w:pStyle w:val="Textoindependiente"/>
        <w:rPr>
          <w:b/>
          <w:sz w:val="21"/>
          <w:szCs w:val="21"/>
          <w:lang w:val="pt-BR"/>
          <w14:shadow w14:blurRad="50800" w14:dist="38100" w14:dir="2700000" w14:sx="100000" w14:sy="100000" w14:kx="0" w14:ky="0" w14:algn="tl">
            <w14:srgbClr w14:val="000000">
              <w14:alpha w14:val="60000"/>
            </w14:srgbClr>
          </w14:shadow>
        </w:rPr>
      </w:pPr>
      <w:r w:rsidRPr="001C1400">
        <w:rPr>
          <w:b/>
          <w:bCs/>
          <w:sz w:val="21"/>
          <w:szCs w:val="21"/>
          <w:lang w:val="pt-BR"/>
        </w:rPr>
        <w:lastRenderedPageBreak/>
        <w:t>FORM</w:t>
      </w:r>
      <w:r>
        <w:rPr>
          <w:b/>
          <w:bCs/>
          <w:sz w:val="21"/>
          <w:szCs w:val="21"/>
          <w:lang w:val="pt-BR"/>
        </w:rPr>
        <w:t>ULARIO No. 4</w:t>
      </w:r>
    </w:p>
    <w:p w14:paraId="7B72A08E" w14:textId="77777777" w:rsidR="00FE0DE2" w:rsidRPr="001C1400" w:rsidRDefault="00FE0DE2" w:rsidP="00FE0DE2">
      <w:pPr>
        <w:jc w:val="center"/>
        <w:rPr>
          <w:rFonts w:ascii="Arial" w:hAnsi="Arial" w:cs="Arial"/>
          <w:b/>
          <w:bCs/>
          <w:sz w:val="21"/>
          <w:szCs w:val="21"/>
          <w:lang w:val="es-CO"/>
        </w:rPr>
      </w:pPr>
      <w:r w:rsidRPr="001C1400">
        <w:rPr>
          <w:rFonts w:ascii="Arial" w:hAnsi="Arial" w:cs="Arial"/>
          <w:b/>
          <w:bCs/>
          <w:sz w:val="21"/>
          <w:szCs w:val="21"/>
          <w:lang w:val="es-CO"/>
        </w:rPr>
        <w:t>ORIGEN LÍCITO DE LOS RECURSOS</w:t>
      </w:r>
    </w:p>
    <w:p w14:paraId="77866098" w14:textId="77777777" w:rsidR="00FE0DE2" w:rsidRPr="001C1400" w:rsidRDefault="00FE0DE2" w:rsidP="00FE0DE2">
      <w:pPr>
        <w:jc w:val="center"/>
        <w:rPr>
          <w:rFonts w:ascii="Arial" w:hAnsi="Arial" w:cs="Arial"/>
          <w:b/>
          <w:bCs/>
          <w:sz w:val="21"/>
          <w:szCs w:val="21"/>
          <w:lang w:val="es-CO"/>
        </w:rPr>
      </w:pPr>
    </w:p>
    <w:p w14:paraId="79348E8B" w14:textId="6B8E204D" w:rsidR="00FE0DE2" w:rsidRPr="001C1400" w:rsidRDefault="00FE0DE2" w:rsidP="00FE0DE2">
      <w:pPr>
        <w:jc w:val="center"/>
        <w:rPr>
          <w:rFonts w:ascii="Arial" w:hAnsi="Arial" w:cs="Arial"/>
          <w:bCs/>
          <w:sz w:val="21"/>
          <w:szCs w:val="21"/>
          <w:lang w:val="es-CO"/>
        </w:rPr>
      </w:pPr>
      <w:r w:rsidRPr="001C1400">
        <w:rPr>
          <w:rFonts w:ascii="Arial" w:hAnsi="Arial" w:cs="Arial"/>
          <w:bCs/>
          <w:sz w:val="21"/>
          <w:szCs w:val="21"/>
          <w:lang w:val="es-CO"/>
        </w:rPr>
        <w:t xml:space="preserve">Proceso de Contratación PN HOCEN </w:t>
      </w:r>
      <w:r>
        <w:rPr>
          <w:rFonts w:ascii="Arial" w:hAnsi="Arial" w:cs="Arial"/>
          <w:bCs/>
          <w:sz w:val="21"/>
          <w:szCs w:val="21"/>
          <w:lang w:val="es-CO"/>
        </w:rPr>
        <w:t>LI</w:t>
      </w:r>
      <w:r w:rsidRPr="001C1400">
        <w:rPr>
          <w:rFonts w:ascii="Arial" w:hAnsi="Arial" w:cs="Arial"/>
          <w:bCs/>
          <w:sz w:val="21"/>
          <w:szCs w:val="21"/>
          <w:lang w:val="es-CO"/>
        </w:rPr>
        <w:t xml:space="preserve"> </w:t>
      </w:r>
      <w:r w:rsidR="00FA0FDA" w:rsidRPr="00FA0FDA">
        <w:rPr>
          <w:rFonts w:ascii="Arial" w:hAnsi="Arial" w:cs="Arial"/>
          <w:bCs/>
          <w:sz w:val="21"/>
          <w:szCs w:val="21"/>
          <w:lang w:val="es-MX"/>
        </w:rPr>
        <w:t>002 2020</w:t>
      </w:r>
    </w:p>
    <w:p w14:paraId="704D56EA" w14:textId="77777777" w:rsidR="00FE0DE2" w:rsidRPr="001C1400" w:rsidRDefault="00FE0DE2" w:rsidP="00FE0DE2">
      <w:pPr>
        <w:jc w:val="center"/>
        <w:rPr>
          <w:rFonts w:ascii="Arial" w:hAnsi="Arial" w:cs="Arial"/>
          <w:bCs/>
          <w:sz w:val="21"/>
          <w:szCs w:val="21"/>
          <w:lang w:val="es-CO"/>
        </w:rPr>
      </w:pPr>
    </w:p>
    <w:p w14:paraId="620C48EA" w14:textId="4C6443AC" w:rsidR="00FE0DE2" w:rsidRPr="001C1400" w:rsidRDefault="00FE0DE2" w:rsidP="00FA0FDA">
      <w:pPr>
        <w:ind w:left="142"/>
        <w:rPr>
          <w:rFonts w:ascii="Arial" w:hAnsi="Arial" w:cs="Arial"/>
          <w:bCs/>
          <w:sz w:val="21"/>
          <w:szCs w:val="21"/>
          <w:lang w:val="es-CO"/>
        </w:rPr>
      </w:pPr>
      <w:r w:rsidRPr="001C1400">
        <w:rPr>
          <w:rFonts w:ascii="Arial" w:hAnsi="Arial" w:cs="Arial"/>
          <w:bCs/>
          <w:sz w:val="21"/>
          <w:szCs w:val="21"/>
          <w:lang w:val="es-CO"/>
        </w:rPr>
        <w:t>Bogotá, D.C.,   __ __ ____ de 20</w:t>
      </w:r>
      <w:r w:rsidR="00FA0FDA">
        <w:rPr>
          <w:rFonts w:ascii="Arial" w:hAnsi="Arial" w:cs="Arial"/>
          <w:bCs/>
          <w:sz w:val="21"/>
          <w:szCs w:val="21"/>
          <w:lang w:val="es-CO"/>
        </w:rPr>
        <w:t>20</w:t>
      </w:r>
    </w:p>
    <w:p w14:paraId="0C56273B" w14:textId="77777777" w:rsidR="00FE0DE2" w:rsidRPr="001C1400" w:rsidRDefault="00FE0DE2" w:rsidP="00FA0FDA">
      <w:pPr>
        <w:ind w:left="142"/>
        <w:jc w:val="center"/>
        <w:rPr>
          <w:rFonts w:ascii="Arial" w:hAnsi="Arial" w:cs="Arial"/>
          <w:bCs/>
          <w:sz w:val="21"/>
          <w:szCs w:val="21"/>
          <w:lang w:val="es-CO"/>
        </w:rPr>
      </w:pPr>
    </w:p>
    <w:p w14:paraId="602BBD53" w14:textId="77777777" w:rsidR="00FE0DE2" w:rsidRPr="001C1400" w:rsidRDefault="00FE0DE2" w:rsidP="00FA0FDA">
      <w:pPr>
        <w:ind w:left="142"/>
        <w:jc w:val="center"/>
        <w:rPr>
          <w:rFonts w:ascii="Arial" w:hAnsi="Arial" w:cs="Arial"/>
          <w:bCs/>
          <w:sz w:val="21"/>
          <w:szCs w:val="21"/>
          <w:lang w:val="es-CO"/>
        </w:rPr>
      </w:pPr>
    </w:p>
    <w:p w14:paraId="090B1084" w14:textId="77777777" w:rsidR="00FE0DE2" w:rsidRPr="001C1400" w:rsidRDefault="00FE0DE2" w:rsidP="00FA0FDA">
      <w:pPr>
        <w:ind w:left="142"/>
        <w:rPr>
          <w:rFonts w:ascii="Arial" w:hAnsi="Arial" w:cs="Arial"/>
          <w:bCs/>
          <w:sz w:val="21"/>
          <w:szCs w:val="21"/>
          <w:lang w:val="es-CO"/>
        </w:rPr>
      </w:pPr>
      <w:r w:rsidRPr="001C1400">
        <w:rPr>
          <w:rFonts w:ascii="Arial" w:hAnsi="Arial" w:cs="Arial"/>
          <w:bCs/>
          <w:sz w:val="21"/>
          <w:szCs w:val="21"/>
          <w:lang w:val="es-CO"/>
        </w:rPr>
        <w:t xml:space="preserve">Señores  </w:t>
      </w:r>
    </w:p>
    <w:p w14:paraId="088558FF" w14:textId="77777777" w:rsidR="00FE0DE2" w:rsidRPr="001C1400" w:rsidRDefault="00FE0DE2" w:rsidP="00FA0FDA">
      <w:pPr>
        <w:ind w:left="142"/>
        <w:rPr>
          <w:rFonts w:ascii="Arial" w:hAnsi="Arial" w:cs="Arial"/>
          <w:bCs/>
          <w:sz w:val="21"/>
          <w:szCs w:val="21"/>
          <w:lang w:val="es-CO"/>
        </w:rPr>
      </w:pPr>
      <w:r w:rsidRPr="001C1400">
        <w:rPr>
          <w:rFonts w:ascii="Arial" w:hAnsi="Arial" w:cs="Arial"/>
          <w:bCs/>
          <w:sz w:val="21"/>
          <w:szCs w:val="21"/>
          <w:lang w:val="es-CO"/>
        </w:rPr>
        <w:t xml:space="preserve">POLICIA NACIONAL – DIRECCION DE SANIDAD – HOSPITAL CENTRAL   </w:t>
      </w:r>
    </w:p>
    <w:p w14:paraId="7EB3D539" w14:textId="77777777" w:rsidR="00FE0DE2" w:rsidRPr="001C1400" w:rsidRDefault="00FE0DE2" w:rsidP="00FA0FDA">
      <w:pPr>
        <w:ind w:left="142"/>
        <w:rPr>
          <w:rFonts w:ascii="Arial" w:hAnsi="Arial" w:cs="Arial"/>
          <w:bCs/>
          <w:sz w:val="21"/>
          <w:szCs w:val="21"/>
          <w:lang w:val="es-CO"/>
        </w:rPr>
      </w:pPr>
      <w:r w:rsidRPr="001C1400">
        <w:rPr>
          <w:rFonts w:ascii="Arial" w:hAnsi="Arial" w:cs="Arial"/>
          <w:bCs/>
          <w:sz w:val="21"/>
          <w:szCs w:val="21"/>
          <w:lang w:val="es-CO"/>
        </w:rPr>
        <w:t>Bogotá</w:t>
      </w:r>
    </w:p>
    <w:p w14:paraId="5407DA73" w14:textId="77777777" w:rsidR="00FE0DE2" w:rsidRPr="001C1400" w:rsidRDefault="00FE0DE2" w:rsidP="00FA0FDA">
      <w:pPr>
        <w:ind w:left="142"/>
        <w:jc w:val="center"/>
        <w:rPr>
          <w:rFonts w:ascii="Arial" w:hAnsi="Arial" w:cs="Arial"/>
          <w:b/>
          <w:bCs/>
          <w:sz w:val="21"/>
          <w:szCs w:val="21"/>
          <w:lang w:val="es-CO"/>
        </w:rPr>
      </w:pPr>
    </w:p>
    <w:p w14:paraId="4C545999" w14:textId="77777777" w:rsidR="00FE0DE2" w:rsidRPr="001C1400" w:rsidRDefault="00FE0DE2" w:rsidP="00FA0FDA">
      <w:pPr>
        <w:ind w:left="142"/>
        <w:jc w:val="both"/>
        <w:rPr>
          <w:rFonts w:ascii="Arial" w:hAnsi="Arial" w:cs="Arial"/>
          <w:b/>
          <w:bCs/>
          <w:sz w:val="21"/>
          <w:szCs w:val="21"/>
          <w:lang w:val="es-CO"/>
        </w:rPr>
      </w:pPr>
    </w:p>
    <w:p w14:paraId="5AFE2B08" w14:textId="150F4025" w:rsidR="00FE0DE2" w:rsidRPr="001C1400" w:rsidRDefault="00FE0DE2" w:rsidP="00FA0FDA">
      <w:pPr>
        <w:ind w:left="142" w:right="107"/>
        <w:jc w:val="both"/>
        <w:rPr>
          <w:rFonts w:ascii="Arial" w:hAnsi="Arial" w:cs="Arial"/>
          <w:b/>
          <w:bCs/>
          <w:sz w:val="21"/>
          <w:szCs w:val="21"/>
        </w:rPr>
      </w:pPr>
      <w:r w:rsidRPr="001C1400">
        <w:rPr>
          <w:rFonts w:ascii="Arial" w:hAnsi="Arial" w:cs="Arial"/>
          <w:bCs/>
          <w:iCs/>
          <w:sz w:val="21"/>
          <w:szCs w:val="21"/>
          <w:lang w:val="es-CO"/>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Pr>
          <w:rFonts w:ascii="Arial" w:hAnsi="Arial" w:cs="Arial"/>
          <w:bCs/>
          <w:iCs/>
          <w:sz w:val="21"/>
          <w:szCs w:val="21"/>
          <w:lang w:val="es-CO"/>
        </w:rPr>
        <w:t>Licitación Pública</w:t>
      </w:r>
      <w:r w:rsidRPr="001C1400">
        <w:rPr>
          <w:rFonts w:ascii="Arial" w:hAnsi="Arial" w:cs="Arial"/>
          <w:bCs/>
          <w:iCs/>
          <w:sz w:val="21"/>
          <w:szCs w:val="21"/>
          <w:lang w:val="es-CO"/>
        </w:rPr>
        <w:t xml:space="preserve"> número </w:t>
      </w:r>
      <w:r w:rsidRPr="001C1400">
        <w:rPr>
          <w:rFonts w:ascii="Arial" w:hAnsi="Arial" w:cs="Arial"/>
          <w:bCs/>
          <w:sz w:val="21"/>
          <w:szCs w:val="21"/>
          <w:lang w:val="es-CO"/>
        </w:rPr>
        <w:t xml:space="preserve">PN HOCEN </w:t>
      </w:r>
      <w:r>
        <w:rPr>
          <w:rFonts w:ascii="Arial" w:hAnsi="Arial" w:cs="Arial"/>
          <w:b/>
          <w:bCs/>
          <w:color w:val="FF0000"/>
          <w:sz w:val="21"/>
          <w:szCs w:val="21"/>
          <w:lang w:val="es-CO"/>
        </w:rPr>
        <w:t>LI</w:t>
      </w:r>
      <w:r w:rsidRPr="001C1400">
        <w:rPr>
          <w:rFonts w:ascii="Arial" w:hAnsi="Arial" w:cs="Arial"/>
          <w:b/>
          <w:bCs/>
          <w:color w:val="FF0000"/>
          <w:sz w:val="21"/>
          <w:szCs w:val="21"/>
          <w:lang w:val="es-CO"/>
        </w:rPr>
        <w:t xml:space="preserve"> </w:t>
      </w:r>
      <w:r w:rsidR="00FA0FDA" w:rsidRPr="00FA0FDA">
        <w:rPr>
          <w:rFonts w:ascii="Arial" w:hAnsi="Arial" w:cs="Arial"/>
          <w:b/>
          <w:color w:val="FF0000"/>
          <w:sz w:val="21"/>
          <w:szCs w:val="21"/>
          <w:lang w:val="es-MX"/>
        </w:rPr>
        <w:t>002 2020</w:t>
      </w:r>
      <w:r w:rsidRPr="00FA0FDA">
        <w:rPr>
          <w:rFonts w:ascii="Arial" w:hAnsi="Arial" w:cs="Arial"/>
          <w:bCs/>
          <w:iCs/>
          <w:color w:val="FF0000"/>
          <w:sz w:val="21"/>
          <w:szCs w:val="21"/>
        </w:rPr>
        <w:t xml:space="preserve"> </w:t>
      </w:r>
      <w:r w:rsidRPr="001C1400">
        <w:rPr>
          <w:rFonts w:ascii="Arial" w:hAnsi="Arial" w:cs="Arial"/>
          <w:bCs/>
          <w:iCs/>
          <w:sz w:val="21"/>
          <w:szCs w:val="21"/>
          <w:lang w:val="es-CO"/>
        </w:rPr>
        <w:t xml:space="preserve">cuyo objeto es el </w:t>
      </w:r>
      <w:r w:rsidRPr="00FE0DE2">
        <w:rPr>
          <w:rFonts w:ascii="Arial" w:hAnsi="Arial" w:cs="Arial"/>
          <w:b/>
          <w:color w:val="FF0000"/>
          <w:sz w:val="21"/>
          <w:szCs w:val="21"/>
        </w:rPr>
        <w:t xml:space="preserve">SUMINISTRO DE </w:t>
      </w:r>
      <w:r w:rsidRPr="00FE0DE2">
        <w:rPr>
          <w:rFonts w:ascii="Arial" w:hAnsi="Arial" w:cs="Arial"/>
          <w:b/>
          <w:bCs/>
          <w:color w:val="FF0000"/>
          <w:sz w:val="21"/>
          <w:szCs w:val="21"/>
        </w:rPr>
        <w:t>ELEMENTOS DE OSTEOSINTESIS Y REEMPLAZOS ARTICULARES PARA EL SERVICIO DE ORTOPEDIA DEL HOSPITAL CENTRAL DE LA POLICIA NACIONAL</w:t>
      </w:r>
      <w:r w:rsidRPr="001C1400">
        <w:rPr>
          <w:rFonts w:ascii="Arial" w:hAnsi="Arial" w:cs="Arial"/>
          <w:b/>
          <w:bCs/>
          <w:sz w:val="21"/>
          <w:szCs w:val="21"/>
          <w:lang w:eastAsia="es-CO"/>
        </w:rPr>
        <w:t xml:space="preserve">. </w:t>
      </w:r>
      <w:r w:rsidRPr="001C1400">
        <w:rPr>
          <w:rFonts w:ascii="Arial" w:hAnsi="Arial" w:cs="Arial"/>
          <w:bCs/>
          <w:iCs/>
          <w:sz w:val="21"/>
          <w:szCs w:val="21"/>
          <w:lang w:val="es-CO"/>
        </w:rPr>
        <w:t xml:space="preserve">Provienen de actividades licitas </w:t>
      </w:r>
      <w:r w:rsidRPr="001C1400">
        <w:rPr>
          <w:rFonts w:ascii="Arial" w:hAnsi="Arial" w:cs="Arial"/>
          <w:bCs/>
          <w:sz w:val="21"/>
          <w:szCs w:val="21"/>
          <w:lang w:val="es-CO"/>
        </w:rPr>
        <w:t>y que no estamos incluidos en listas nacionales o internacionales de lavado de activos</w:t>
      </w:r>
      <w:r w:rsidRPr="001C1400">
        <w:rPr>
          <w:rFonts w:ascii="Arial" w:hAnsi="Arial" w:cs="Arial"/>
          <w:bCs/>
          <w:iCs/>
          <w:sz w:val="21"/>
          <w:szCs w:val="21"/>
          <w:lang w:val="es-CO"/>
        </w:rPr>
        <w:t xml:space="preserve">. </w:t>
      </w:r>
    </w:p>
    <w:p w14:paraId="63C5B3B0" w14:textId="77777777" w:rsidR="00FE0DE2" w:rsidRPr="001C1400" w:rsidRDefault="00FE0DE2" w:rsidP="00FA0FDA">
      <w:pPr>
        <w:ind w:left="142"/>
        <w:jc w:val="both"/>
        <w:rPr>
          <w:rFonts w:ascii="Arial" w:hAnsi="Arial" w:cs="Arial"/>
          <w:bCs/>
          <w:sz w:val="21"/>
          <w:szCs w:val="21"/>
          <w:lang w:val="es-CO"/>
        </w:rPr>
      </w:pPr>
    </w:p>
    <w:p w14:paraId="328B425A" w14:textId="77777777" w:rsidR="00FE0DE2" w:rsidRPr="001C1400" w:rsidRDefault="00FE0DE2" w:rsidP="00FA0FDA">
      <w:pPr>
        <w:ind w:left="142"/>
        <w:jc w:val="both"/>
        <w:rPr>
          <w:rFonts w:ascii="Arial" w:hAnsi="Arial" w:cs="Arial"/>
          <w:bCs/>
          <w:sz w:val="21"/>
          <w:szCs w:val="21"/>
          <w:lang w:val="es-CO"/>
        </w:rPr>
      </w:pPr>
      <w:r w:rsidRPr="001C1400">
        <w:rPr>
          <w:rFonts w:ascii="Arial" w:hAnsi="Arial" w:cs="Arial"/>
          <w:bCs/>
          <w:sz w:val="21"/>
          <w:szCs w:val="21"/>
          <w:lang w:val="es-CO"/>
        </w:rPr>
        <w:t>Manifestación que se entiende prestada bajo la gravedad de juramento.</w:t>
      </w:r>
    </w:p>
    <w:p w14:paraId="237D4140" w14:textId="77777777" w:rsidR="00FE0DE2" w:rsidRPr="001C1400" w:rsidRDefault="00FE0DE2" w:rsidP="00FA0FDA">
      <w:pPr>
        <w:ind w:left="142"/>
        <w:jc w:val="both"/>
        <w:rPr>
          <w:rFonts w:ascii="Arial" w:hAnsi="Arial" w:cs="Arial"/>
          <w:bCs/>
          <w:sz w:val="21"/>
          <w:szCs w:val="21"/>
          <w:lang w:val="es-CO"/>
        </w:rPr>
      </w:pPr>
    </w:p>
    <w:p w14:paraId="173D03D4" w14:textId="77777777" w:rsidR="00FE0DE2" w:rsidRPr="001C1400" w:rsidRDefault="00FE0DE2" w:rsidP="00FA0FDA">
      <w:pPr>
        <w:ind w:left="142"/>
        <w:jc w:val="both"/>
        <w:rPr>
          <w:rFonts w:ascii="Arial" w:hAnsi="Arial" w:cs="Arial"/>
          <w:bCs/>
          <w:sz w:val="21"/>
          <w:szCs w:val="21"/>
          <w:lang w:val="es-CO"/>
        </w:rPr>
      </w:pPr>
      <w:r w:rsidRPr="001C1400">
        <w:rPr>
          <w:rFonts w:ascii="Arial" w:hAnsi="Arial" w:cs="Arial"/>
          <w:bCs/>
          <w:sz w:val="21"/>
          <w:szCs w:val="21"/>
          <w:lang w:val="es-CO"/>
        </w:rPr>
        <w:t xml:space="preserve">Atentamente; </w:t>
      </w:r>
    </w:p>
    <w:p w14:paraId="1AC88BBF" w14:textId="77777777" w:rsidR="00FE0DE2" w:rsidRPr="001C1400" w:rsidRDefault="00FE0DE2" w:rsidP="00FA0FDA">
      <w:pPr>
        <w:ind w:left="142"/>
        <w:jc w:val="center"/>
        <w:rPr>
          <w:rFonts w:ascii="Arial" w:hAnsi="Arial" w:cs="Arial"/>
          <w:b/>
          <w:bCs/>
          <w:sz w:val="21"/>
          <w:szCs w:val="21"/>
          <w:lang w:val="es-CO"/>
        </w:rPr>
      </w:pPr>
    </w:p>
    <w:p w14:paraId="1AA5ECEA" w14:textId="77777777" w:rsidR="00FE0DE2" w:rsidRPr="001C1400" w:rsidRDefault="00FE0DE2" w:rsidP="00FA0FDA">
      <w:pPr>
        <w:ind w:left="142"/>
        <w:jc w:val="center"/>
        <w:rPr>
          <w:rFonts w:ascii="Arial" w:hAnsi="Arial" w:cs="Arial"/>
          <w:b/>
          <w:bCs/>
          <w:sz w:val="21"/>
          <w:szCs w:val="21"/>
          <w:lang w:val="es-CO"/>
        </w:rPr>
      </w:pPr>
    </w:p>
    <w:p w14:paraId="6A7E8E45" w14:textId="77777777" w:rsidR="00FE0DE2" w:rsidRPr="001C1400" w:rsidRDefault="00FE0DE2" w:rsidP="00FA0FDA">
      <w:pPr>
        <w:ind w:left="142"/>
        <w:jc w:val="center"/>
        <w:rPr>
          <w:rFonts w:ascii="Arial" w:hAnsi="Arial" w:cs="Arial"/>
          <w:b/>
          <w:bCs/>
          <w:sz w:val="21"/>
          <w:szCs w:val="21"/>
          <w:lang w:val="es-CO"/>
        </w:rPr>
      </w:pPr>
    </w:p>
    <w:p w14:paraId="1424CEED" w14:textId="77777777" w:rsidR="00FE0DE2" w:rsidRPr="00FE0DE2" w:rsidRDefault="00FE0DE2" w:rsidP="00FA0FDA">
      <w:pPr>
        <w:ind w:left="142"/>
        <w:rPr>
          <w:rFonts w:ascii="Arial" w:hAnsi="Arial" w:cs="Arial"/>
          <w:b/>
          <w:bCs/>
          <w:sz w:val="20"/>
          <w:szCs w:val="18"/>
          <w:lang w:val="es-CO"/>
        </w:rPr>
      </w:pPr>
      <w:r w:rsidRPr="00FE0DE2">
        <w:rPr>
          <w:rFonts w:ascii="Arial" w:hAnsi="Arial" w:cs="Arial"/>
          <w:b/>
          <w:bCs/>
          <w:sz w:val="20"/>
          <w:szCs w:val="18"/>
          <w:lang w:val="es-CO"/>
        </w:rPr>
        <w:t>Nombre del proponente; ___________________________</w:t>
      </w:r>
    </w:p>
    <w:p w14:paraId="6323161D" w14:textId="77777777" w:rsidR="00FE0DE2" w:rsidRDefault="00FE0DE2" w:rsidP="00FA0FDA">
      <w:pPr>
        <w:ind w:left="142"/>
        <w:rPr>
          <w:rFonts w:ascii="Arial" w:hAnsi="Arial" w:cs="Arial"/>
          <w:b/>
          <w:bCs/>
          <w:sz w:val="20"/>
          <w:szCs w:val="18"/>
          <w:lang w:val="es-CO"/>
        </w:rPr>
      </w:pPr>
    </w:p>
    <w:p w14:paraId="54144355" w14:textId="77777777" w:rsidR="00FE0DE2" w:rsidRPr="00FE0DE2" w:rsidRDefault="00FE0DE2" w:rsidP="00FA0FDA">
      <w:pPr>
        <w:ind w:left="142"/>
        <w:rPr>
          <w:rFonts w:ascii="Arial" w:hAnsi="Arial" w:cs="Arial"/>
          <w:b/>
          <w:bCs/>
          <w:sz w:val="20"/>
          <w:szCs w:val="18"/>
          <w:lang w:val="es-CO"/>
        </w:rPr>
      </w:pPr>
      <w:r w:rsidRPr="00FE0DE2">
        <w:rPr>
          <w:rFonts w:ascii="Arial" w:hAnsi="Arial" w:cs="Arial"/>
          <w:b/>
          <w:bCs/>
          <w:sz w:val="20"/>
          <w:szCs w:val="18"/>
          <w:lang w:val="es-CO"/>
        </w:rPr>
        <w:t>NIT o C.C.</w:t>
      </w:r>
      <w:r w:rsidRPr="00FE0DE2">
        <w:rPr>
          <w:rFonts w:ascii="Arial" w:hAnsi="Arial" w:cs="Arial"/>
          <w:b/>
          <w:bCs/>
          <w:sz w:val="20"/>
          <w:szCs w:val="18"/>
          <w:lang w:val="es-CO"/>
        </w:rPr>
        <w:tab/>
        <w:t>___________________________________</w:t>
      </w:r>
    </w:p>
    <w:p w14:paraId="2867E3D4" w14:textId="77777777" w:rsidR="00FE0DE2" w:rsidRDefault="00FE0DE2" w:rsidP="00FA0FDA">
      <w:pPr>
        <w:ind w:left="142"/>
        <w:rPr>
          <w:rFonts w:ascii="Arial" w:hAnsi="Arial" w:cs="Arial"/>
          <w:b/>
          <w:bCs/>
          <w:sz w:val="20"/>
          <w:szCs w:val="18"/>
          <w:lang w:val="es-CO"/>
        </w:rPr>
      </w:pPr>
    </w:p>
    <w:p w14:paraId="349C0E96" w14:textId="77777777" w:rsidR="00FE0DE2" w:rsidRPr="00FE0DE2" w:rsidRDefault="00FE0DE2" w:rsidP="00FA0FDA">
      <w:pPr>
        <w:ind w:left="142"/>
        <w:rPr>
          <w:rFonts w:ascii="Arial" w:hAnsi="Arial" w:cs="Arial"/>
          <w:b/>
          <w:bCs/>
          <w:sz w:val="20"/>
          <w:szCs w:val="18"/>
          <w:lang w:val="es-CO"/>
        </w:rPr>
      </w:pPr>
      <w:r w:rsidRPr="00FE0DE2">
        <w:rPr>
          <w:rFonts w:ascii="Arial" w:hAnsi="Arial" w:cs="Arial"/>
          <w:b/>
          <w:bCs/>
          <w:sz w:val="20"/>
          <w:szCs w:val="18"/>
          <w:lang w:val="es-CO"/>
        </w:rPr>
        <w:t xml:space="preserve">Nombre del </w:t>
      </w:r>
      <w:proofErr w:type="gramStart"/>
      <w:r w:rsidRPr="00FE0DE2">
        <w:rPr>
          <w:rFonts w:ascii="Arial" w:hAnsi="Arial" w:cs="Arial"/>
          <w:b/>
          <w:bCs/>
          <w:sz w:val="20"/>
          <w:szCs w:val="18"/>
          <w:lang w:val="es-CO"/>
        </w:rPr>
        <w:t>representante  legal</w:t>
      </w:r>
      <w:proofErr w:type="gramEnd"/>
      <w:r w:rsidRPr="00FE0DE2">
        <w:rPr>
          <w:rFonts w:ascii="Arial" w:hAnsi="Arial" w:cs="Arial"/>
          <w:b/>
          <w:bCs/>
          <w:sz w:val="20"/>
          <w:szCs w:val="18"/>
          <w:lang w:val="es-CO"/>
        </w:rPr>
        <w:t>; ____________________</w:t>
      </w:r>
    </w:p>
    <w:p w14:paraId="61E870C6" w14:textId="77777777" w:rsidR="00FE0DE2" w:rsidRDefault="00FE0DE2" w:rsidP="00FA0FDA">
      <w:pPr>
        <w:ind w:left="142"/>
        <w:rPr>
          <w:rFonts w:ascii="Arial" w:hAnsi="Arial" w:cs="Arial"/>
          <w:b/>
          <w:bCs/>
          <w:sz w:val="20"/>
          <w:szCs w:val="18"/>
        </w:rPr>
      </w:pPr>
    </w:p>
    <w:p w14:paraId="2D3B456E" w14:textId="77777777" w:rsidR="00FE0DE2" w:rsidRPr="00FE0DE2" w:rsidRDefault="00FE0DE2" w:rsidP="00FA0FDA">
      <w:pPr>
        <w:ind w:left="142"/>
        <w:rPr>
          <w:rFonts w:ascii="Arial" w:hAnsi="Arial" w:cs="Arial"/>
          <w:b/>
          <w:bCs/>
          <w:sz w:val="20"/>
          <w:szCs w:val="18"/>
        </w:rPr>
      </w:pPr>
      <w:r w:rsidRPr="00FE0DE2">
        <w:rPr>
          <w:rFonts w:ascii="Arial" w:hAnsi="Arial" w:cs="Arial"/>
          <w:b/>
          <w:bCs/>
          <w:sz w:val="20"/>
          <w:szCs w:val="18"/>
        </w:rPr>
        <w:t>Cedula; _________________________________________</w:t>
      </w:r>
    </w:p>
    <w:p w14:paraId="55E35D35" w14:textId="77777777" w:rsidR="00FE0DE2" w:rsidRDefault="00FE0DE2" w:rsidP="00FA0FDA">
      <w:pPr>
        <w:ind w:left="142"/>
        <w:rPr>
          <w:rFonts w:ascii="Arial" w:hAnsi="Arial" w:cs="Arial"/>
          <w:b/>
          <w:bCs/>
          <w:sz w:val="20"/>
          <w:szCs w:val="18"/>
        </w:rPr>
      </w:pPr>
    </w:p>
    <w:p w14:paraId="0E7BA8B4" w14:textId="77777777" w:rsidR="00FE0DE2" w:rsidRPr="00FE0DE2" w:rsidRDefault="00FE0DE2" w:rsidP="00FA0FDA">
      <w:pPr>
        <w:ind w:left="142"/>
        <w:rPr>
          <w:rFonts w:ascii="Arial" w:hAnsi="Arial" w:cs="Arial"/>
          <w:b/>
          <w:bCs/>
          <w:sz w:val="20"/>
          <w:szCs w:val="18"/>
        </w:rPr>
      </w:pPr>
      <w:r w:rsidRPr="00FE0DE2">
        <w:rPr>
          <w:rFonts w:ascii="Arial" w:hAnsi="Arial" w:cs="Arial"/>
          <w:b/>
          <w:bCs/>
          <w:sz w:val="20"/>
          <w:szCs w:val="18"/>
        </w:rPr>
        <w:t>Firma del representante legal: ______________________</w:t>
      </w:r>
    </w:p>
    <w:p w14:paraId="3903AAD4" w14:textId="77777777" w:rsidR="00FE0DE2" w:rsidRDefault="00FE0DE2" w:rsidP="00FA0FDA">
      <w:pPr>
        <w:ind w:left="142"/>
        <w:rPr>
          <w:rFonts w:ascii="Arial" w:hAnsi="Arial" w:cs="Arial"/>
          <w:b/>
          <w:bCs/>
          <w:sz w:val="20"/>
          <w:szCs w:val="18"/>
        </w:rPr>
      </w:pPr>
    </w:p>
    <w:p w14:paraId="5CBD4BA6" w14:textId="77777777" w:rsidR="00FE0DE2" w:rsidRPr="00FE0DE2" w:rsidRDefault="00FE0DE2" w:rsidP="00FA0FDA">
      <w:pPr>
        <w:ind w:left="142"/>
        <w:rPr>
          <w:rFonts w:ascii="Arial" w:hAnsi="Arial" w:cs="Arial"/>
          <w:b/>
          <w:bCs/>
          <w:sz w:val="20"/>
          <w:szCs w:val="18"/>
        </w:rPr>
      </w:pPr>
      <w:r w:rsidRPr="00FE0DE2">
        <w:rPr>
          <w:rFonts w:ascii="Arial" w:hAnsi="Arial" w:cs="Arial"/>
          <w:b/>
          <w:bCs/>
          <w:sz w:val="20"/>
          <w:szCs w:val="18"/>
        </w:rPr>
        <w:t>Dirección; _______________________________________</w:t>
      </w:r>
    </w:p>
    <w:p w14:paraId="650C07D4" w14:textId="77777777" w:rsidR="00FE0DE2" w:rsidRDefault="00FE0DE2" w:rsidP="00FA0FDA">
      <w:pPr>
        <w:ind w:left="142"/>
        <w:rPr>
          <w:rFonts w:ascii="Arial" w:hAnsi="Arial" w:cs="Arial"/>
          <w:b/>
          <w:bCs/>
          <w:sz w:val="20"/>
          <w:szCs w:val="18"/>
          <w:lang w:val="pt-BR"/>
        </w:rPr>
      </w:pPr>
    </w:p>
    <w:p w14:paraId="199538C5" w14:textId="77777777" w:rsidR="00FE0DE2" w:rsidRPr="00FE0DE2" w:rsidRDefault="00FE0DE2" w:rsidP="00FA0FDA">
      <w:pPr>
        <w:ind w:left="142"/>
        <w:rPr>
          <w:rFonts w:ascii="Arial" w:hAnsi="Arial" w:cs="Arial"/>
          <w:b/>
          <w:bCs/>
          <w:sz w:val="20"/>
          <w:szCs w:val="18"/>
          <w:lang w:val="pt-BR"/>
        </w:rPr>
      </w:pPr>
      <w:r w:rsidRPr="00FE0DE2">
        <w:rPr>
          <w:rFonts w:ascii="Arial" w:hAnsi="Arial" w:cs="Arial"/>
          <w:b/>
          <w:bCs/>
          <w:sz w:val="20"/>
          <w:szCs w:val="18"/>
          <w:lang w:val="pt-BR"/>
        </w:rPr>
        <w:t>Telefono; ________________________________________</w:t>
      </w:r>
    </w:p>
    <w:p w14:paraId="0CAF8E7F" w14:textId="77777777" w:rsidR="00FE0DE2" w:rsidRDefault="00FE0DE2" w:rsidP="00FA0FDA">
      <w:pPr>
        <w:ind w:left="142"/>
        <w:rPr>
          <w:rFonts w:ascii="Arial" w:hAnsi="Arial" w:cs="Arial"/>
          <w:b/>
          <w:bCs/>
          <w:sz w:val="20"/>
          <w:szCs w:val="18"/>
          <w:lang w:val="es-CO"/>
        </w:rPr>
      </w:pPr>
    </w:p>
    <w:p w14:paraId="45FA6911" w14:textId="77777777" w:rsidR="00FE0DE2" w:rsidRPr="00537B07" w:rsidRDefault="00FE0DE2" w:rsidP="00FA0FDA">
      <w:pPr>
        <w:ind w:left="142"/>
        <w:rPr>
          <w:rFonts w:ascii="Arial" w:hAnsi="Arial" w:cs="Arial"/>
          <w:b/>
          <w:bCs/>
          <w:sz w:val="18"/>
          <w:szCs w:val="18"/>
          <w:lang w:val="es-CO"/>
        </w:rPr>
      </w:pPr>
      <w:r w:rsidRPr="00FE0DE2">
        <w:rPr>
          <w:rFonts w:ascii="Arial" w:hAnsi="Arial" w:cs="Arial"/>
          <w:b/>
          <w:bCs/>
          <w:sz w:val="20"/>
          <w:szCs w:val="18"/>
          <w:lang w:val="es-CO"/>
        </w:rPr>
        <w:t>E-mail; __________________________________________</w:t>
      </w:r>
    </w:p>
    <w:p w14:paraId="329D7D3B" w14:textId="77777777" w:rsidR="00FE0DE2" w:rsidRDefault="00FE0DE2" w:rsidP="00FA0FDA">
      <w:pPr>
        <w:pStyle w:val="Textoindependiente"/>
        <w:ind w:left="142"/>
        <w:rPr>
          <w:sz w:val="18"/>
          <w:szCs w:val="18"/>
        </w:rPr>
      </w:pPr>
    </w:p>
    <w:p w14:paraId="5EDA01EB" w14:textId="77777777" w:rsidR="00FE0DE2" w:rsidRDefault="00FE0DE2" w:rsidP="00FA0FDA">
      <w:pPr>
        <w:pStyle w:val="Textoindependiente"/>
        <w:ind w:left="142"/>
        <w:rPr>
          <w:sz w:val="18"/>
          <w:szCs w:val="18"/>
        </w:rPr>
      </w:pPr>
    </w:p>
    <w:p w14:paraId="6C888B21" w14:textId="77777777" w:rsidR="00FE0DE2" w:rsidRDefault="00FE0DE2" w:rsidP="00FA0FDA">
      <w:pPr>
        <w:pStyle w:val="Textoindependiente"/>
        <w:ind w:left="142"/>
        <w:rPr>
          <w:sz w:val="18"/>
          <w:szCs w:val="18"/>
        </w:rPr>
      </w:pPr>
    </w:p>
    <w:p w14:paraId="4D4E6D5E" w14:textId="77777777" w:rsidR="00FE0DE2" w:rsidRDefault="00FE0DE2" w:rsidP="008734CF">
      <w:pPr>
        <w:pStyle w:val="Textoindependiente"/>
        <w:rPr>
          <w:sz w:val="18"/>
          <w:szCs w:val="18"/>
        </w:rPr>
      </w:pPr>
    </w:p>
    <w:p w14:paraId="54C69D11" w14:textId="77777777" w:rsidR="00FE0DE2" w:rsidRDefault="00FE0DE2" w:rsidP="008734CF">
      <w:pPr>
        <w:pStyle w:val="Textoindependiente"/>
        <w:rPr>
          <w:sz w:val="18"/>
          <w:szCs w:val="18"/>
        </w:rPr>
      </w:pPr>
    </w:p>
    <w:p w14:paraId="628480EC" w14:textId="77777777" w:rsidR="00FE0DE2" w:rsidRDefault="00FE0DE2" w:rsidP="008734CF">
      <w:pPr>
        <w:pStyle w:val="Textoindependiente"/>
        <w:rPr>
          <w:sz w:val="18"/>
          <w:szCs w:val="18"/>
        </w:rPr>
      </w:pPr>
    </w:p>
    <w:p w14:paraId="1052BF38" w14:textId="77777777" w:rsidR="00FE0DE2" w:rsidRDefault="00FE0DE2" w:rsidP="008734CF">
      <w:pPr>
        <w:pStyle w:val="Textoindependiente"/>
        <w:rPr>
          <w:sz w:val="18"/>
          <w:szCs w:val="18"/>
        </w:rPr>
      </w:pPr>
    </w:p>
    <w:p w14:paraId="517E86E2" w14:textId="77777777" w:rsidR="00FE0DE2" w:rsidRDefault="00FE0DE2" w:rsidP="008734CF">
      <w:pPr>
        <w:pStyle w:val="Textoindependiente"/>
        <w:rPr>
          <w:sz w:val="18"/>
          <w:szCs w:val="18"/>
        </w:rPr>
      </w:pPr>
    </w:p>
    <w:p w14:paraId="7E096723" w14:textId="77777777" w:rsidR="00FE0DE2" w:rsidRDefault="00FE0DE2" w:rsidP="008734CF">
      <w:pPr>
        <w:pStyle w:val="Textoindependiente"/>
        <w:rPr>
          <w:sz w:val="18"/>
          <w:szCs w:val="18"/>
        </w:rPr>
      </w:pPr>
    </w:p>
    <w:p w14:paraId="49C69E27" w14:textId="77777777" w:rsidR="00FE0DE2" w:rsidRPr="000F5F03" w:rsidRDefault="00FE0DE2" w:rsidP="00FE0DE2">
      <w:pPr>
        <w:jc w:val="center"/>
        <w:rPr>
          <w:rFonts w:ascii="Arial" w:hAnsi="Arial" w:cs="Arial"/>
          <w:b/>
          <w:sz w:val="20"/>
          <w:szCs w:val="20"/>
        </w:rPr>
      </w:pPr>
      <w:r w:rsidRPr="000F5F03">
        <w:rPr>
          <w:rFonts w:ascii="Arial" w:hAnsi="Arial" w:cs="Arial"/>
          <w:b/>
          <w:sz w:val="20"/>
          <w:szCs w:val="20"/>
        </w:rPr>
        <w:lastRenderedPageBreak/>
        <w:t>FORMULARIO No. 5</w:t>
      </w:r>
    </w:p>
    <w:p w14:paraId="63AE227F" w14:textId="77777777" w:rsidR="00FE0DE2" w:rsidRPr="000F5F03" w:rsidRDefault="00FE0DE2" w:rsidP="00FE0DE2">
      <w:pPr>
        <w:ind w:right="202"/>
        <w:jc w:val="center"/>
        <w:rPr>
          <w:rFonts w:ascii="Arial" w:hAnsi="Arial" w:cs="Arial"/>
          <w:b/>
          <w:sz w:val="20"/>
          <w:szCs w:val="20"/>
        </w:rPr>
      </w:pPr>
      <w:r w:rsidRPr="000F5F03">
        <w:rPr>
          <w:rFonts w:ascii="Arial" w:hAnsi="Arial" w:cs="Arial"/>
          <w:b/>
          <w:sz w:val="20"/>
          <w:szCs w:val="20"/>
        </w:rPr>
        <w:t>SOSTENIBILIDAD DE PRECIOS</w:t>
      </w:r>
    </w:p>
    <w:p w14:paraId="2A6E444B" w14:textId="77777777" w:rsidR="00FE0DE2" w:rsidRPr="000F5F03" w:rsidRDefault="00FE0DE2" w:rsidP="00FE0DE2">
      <w:pPr>
        <w:ind w:right="202"/>
        <w:jc w:val="center"/>
        <w:rPr>
          <w:rFonts w:ascii="Arial" w:hAnsi="Arial" w:cs="Arial"/>
          <w:b/>
          <w:sz w:val="20"/>
          <w:szCs w:val="20"/>
        </w:rPr>
      </w:pPr>
    </w:p>
    <w:p w14:paraId="633EC923" w14:textId="77777777" w:rsidR="00FE0DE2" w:rsidRPr="000F5F03" w:rsidRDefault="00FE0DE2" w:rsidP="00FE0DE2">
      <w:pPr>
        <w:ind w:right="202"/>
        <w:jc w:val="center"/>
        <w:rPr>
          <w:rFonts w:ascii="Arial" w:hAnsi="Arial" w:cs="Arial"/>
          <w:b/>
          <w:sz w:val="20"/>
          <w:szCs w:val="20"/>
        </w:rPr>
      </w:pPr>
    </w:p>
    <w:p w14:paraId="7AB72006" w14:textId="77777777" w:rsidR="00FE0DE2" w:rsidRPr="000F5F03" w:rsidRDefault="00FE0DE2" w:rsidP="00FE0DE2">
      <w:pPr>
        <w:ind w:right="202"/>
        <w:rPr>
          <w:rFonts w:ascii="Arial" w:hAnsi="Arial" w:cs="Arial"/>
          <w:sz w:val="20"/>
          <w:szCs w:val="20"/>
        </w:rPr>
      </w:pPr>
      <w:r w:rsidRPr="000F5F03">
        <w:rPr>
          <w:rFonts w:ascii="Arial" w:hAnsi="Arial" w:cs="Arial"/>
          <w:sz w:val="20"/>
          <w:szCs w:val="20"/>
        </w:rPr>
        <w:t xml:space="preserve">Bogotá D.C.,    </w:t>
      </w:r>
    </w:p>
    <w:p w14:paraId="5E547DFD" w14:textId="77777777" w:rsidR="00FE0DE2" w:rsidRDefault="00FE0DE2" w:rsidP="00FE0DE2">
      <w:pPr>
        <w:ind w:right="202"/>
        <w:jc w:val="center"/>
        <w:rPr>
          <w:rFonts w:ascii="Arial" w:hAnsi="Arial" w:cs="Arial"/>
          <w:b/>
          <w:sz w:val="20"/>
          <w:szCs w:val="20"/>
        </w:rPr>
      </w:pPr>
    </w:p>
    <w:p w14:paraId="6A723DD5" w14:textId="77777777" w:rsidR="00FE0DE2" w:rsidRPr="000F5F03" w:rsidRDefault="00FE0DE2" w:rsidP="00FE0DE2">
      <w:pPr>
        <w:ind w:right="202"/>
        <w:jc w:val="center"/>
        <w:rPr>
          <w:rFonts w:ascii="Arial" w:hAnsi="Arial" w:cs="Arial"/>
          <w:b/>
          <w:sz w:val="20"/>
          <w:szCs w:val="20"/>
        </w:rPr>
      </w:pPr>
    </w:p>
    <w:p w14:paraId="3BBAF5F0" w14:textId="77777777" w:rsidR="00FE0DE2" w:rsidRPr="000F5F03" w:rsidRDefault="00FE0DE2" w:rsidP="00FE0DE2">
      <w:pPr>
        <w:ind w:right="202"/>
        <w:rPr>
          <w:rFonts w:ascii="Arial" w:hAnsi="Arial" w:cs="Arial"/>
          <w:sz w:val="20"/>
          <w:szCs w:val="20"/>
        </w:rPr>
      </w:pPr>
      <w:r w:rsidRPr="000F5F03">
        <w:rPr>
          <w:rFonts w:ascii="Arial" w:hAnsi="Arial" w:cs="Arial"/>
          <w:sz w:val="20"/>
          <w:szCs w:val="20"/>
        </w:rPr>
        <w:t xml:space="preserve">Señores </w:t>
      </w:r>
    </w:p>
    <w:p w14:paraId="0E79BEB3" w14:textId="77777777" w:rsidR="00FE0DE2" w:rsidRPr="000F5F03" w:rsidRDefault="00FE0DE2" w:rsidP="00FE0DE2">
      <w:pPr>
        <w:ind w:right="202"/>
        <w:rPr>
          <w:rFonts w:ascii="Arial" w:hAnsi="Arial" w:cs="Arial"/>
          <w:b/>
          <w:sz w:val="20"/>
          <w:szCs w:val="20"/>
        </w:rPr>
      </w:pPr>
      <w:r w:rsidRPr="000F5F03">
        <w:rPr>
          <w:rFonts w:ascii="Arial" w:hAnsi="Arial" w:cs="Arial"/>
          <w:b/>
          <w:sz w:val="20"/>
          <w:szCs w:val="20"/>
        </w:rPr>
        <w:t>HOSPITAL CENTRAL DE LA POLICIA NACIONAL</w:t>
      </w:r>
    </w:p>
    <w:p w14:paraId="6F958994" w14:textId="77777777" w:rsidR="00FE0DE2" w:rsidRDefault="00FE0DE2" w:rsidP="00FE0DE2">
      <w:pPr>
        <w:ind w:right="202"/>
        <w:rPr>
          <w:rFonts w:ascii="Arial" w:hAnsi="Arial" w:cs="Arial"/>
          <w:sz w:val="20"/>
          <w:szCs w:val="20"/>
        </w:rPr>
      </w:pPr>
      <w:r w:rsidRPr="000F5F03">
        <w:rPr>
          <w:rFonts w:ascii="Arial" w:hAnsi="Arial" w:cs="Arial"/>
          <w:sz w:val="20"/>
          <w:szCs w:val="20"/>
        </w:rPr>
        <w:t xml:space="preserve">La Ciudad. </w:t>
      </w:r>
    </w:p>
    <w:p w14:paraId="56CBE794" w14:textId="77777777" w:rsidR="00FE0DE2" w:rsidRPr="000F5F03" w:rsidRDefault="00FE0DE2" w:rsidP="00FE0DE2">
      <w:pPr>
        <w:ind w:right="202"/>
        <w:rPr>
          <w:rFonts w:ascii="Arial" w:hAnsi="Arial" w:cs="Arial"/>
          <w:sz w:val="20"/>
          <w:szCs w:val="20"/>
        </w:rPr>
      </w:pPr>
    </w:p>
    <w:p w14:paraId="677FF97F" w14:textId="77777777" w:rsidR="00FE0DE2" w:rsidRPr="000F5F03" w:rsidRDefault="00FE0DE2" w:rsidP="00FE0DE2">
      <w:pPr>
        <w:ind w:right="202"/>
        <w:rPr>
          <w:rFonts w:ascii="Arial" w:hAnsi="Arial" w:cs="Arial"/>
          <w:b/>
          <w:sz w:val="20"/>
          <w:szCs w:val="20"/>
        </w:rPr>
      </w:pPr>
    </w:p>
    <w:p w14:paraId="33936A15" w14:textId="76DE14EC" w:rsidR="00FE0DE2" w:rsidRPr="00491F3D" w:rsidRDefault="00FE0DE2" w:rsidP="00FE0DE2">
      <w:pPr>
        <w:ind w:right="-57"/>
        <w:jc w:val="both"/>
        <w:rPr>
          <w:rFonts w:ascii="Arial" w:hAnsi="Arial" w:cs="Arial"/>
          <w:b/>
          <w:sz w:val="20"/>
          <w:szCs w:val="20"/>
        </w:rPr>
      </w:pPr>
      <w:r w:rsidRPr="000F5F03">
        <w:rPr>
          <w:rFonts w:ascii="Arial" w:hAnsi="Arial" w:cs="Arial"/>
          <w:sz w:val="20"/>
          <w:szCs w:val="20"/>
        </w:rPr>
        <w:t xml:space="preserve">La firma………………………………………………………………… se compromete a sostener los precios ofertados dentro del proceso </w:t>
      </w:r>
      <w:r>
        <w:rPr>
          <w:rFonts w:ascii="Arial" w:hAnsi="Arial" w:cs="Arial"/>
          <w:b/>
          <w:sz w:val="20"/>
          <w:szCs w:val="20"/>
        </w:rPr>
        <w:t>LICITACIÓN PÚBLICA</w:t>
      </w:r>
      <w:r w:rsidRPr="00491F3D">
        <w:rPr>
          <w:rFonts w:ascii="Arial" w:hAnsi="Arial" w:cs="Arial"/>
          <w:b/>
          <w:sz w:val="20"/>
          <w:szCs w:val="20"/>
        </w:rPr>
        <w:t xml:space="preserve"> </w:t>
      </w:r>
      <w:r w:rsidRPr="00D9056E">
        <w:rPr>
          <w:rFonts w:ascii="Arial" w:hAnsi="Arial" w:cs="Arial"/>
          <w:b/>
          <w:sz w:val="20"/>
          <w:szCs w:val="20"/>
        </w:rPr>
        <w:t xml:space="preserve">PN HOCEN </w:t>
      </w:r>
      <w:r>
        <w:rPr>
          <w:rFonts w:ascii="Arial" w:hAnsi="Arial" w:cs="Arial"/>
          <w:b/>
          <w:color w:val="FF0000"/>
          <w:sz w:val="20"/>
          <w:szCs w:val="20"/>
        </w:rPr>
        <w:t>LI</w:t>
      </w:r>
      <w:r w:rsidRPr="001A1B29">
        <w:rPr>
          <w:rFonts w:ascii="Arial" w:hAnsi="Arial" w:cs="Arial"/>
          <w:b/>
          <w:color w:val="FF0000"/>
          <w:sz w:val="20"/>
          <w:szCs w:val="20"/>
        </w:rPr>
        <w:t xml:space="preserve"> 0</w:t>
      </w:r>
      <w:r>
        <w:rPr>
          <w:rFonts w:ascii="Arial" w:hAnsi="Arial" w:cs="Arial"/>
          <w:b/>
          <w:color w:val="FF0000"/>
          <w:sz w:val="20"/>
          <w:szCs w:val="20"/>
        </w:rPr>
        <w:t>0</w:t>
      </w:r>
      <w:r w:rsidR="0016225C">
        <w:rPr>
          <w:rFonts w:ascii="Arial" w:hAnsi="Arial" w:cs="Arial"/>
          <w:b/>
          <w:color w:val="FF0000"/>
          <w:sz w:val="20"/>
          <w:szCs w:val="20"/>
        </w:rPr>
        <w:t>2</w:t>
      </w:r>
      <w:r w:rsidRPr="001A1B29">
        <w:rPr>
          <w:rFonts w:ascii="Arial" w:hAnsi="Arial" w:cs="Arial"/>
          <w:b/>
          <w:color w:val="FF0000"/>
          <w:sz w:val="20"/>
          <w:szCs w:val="20"/>
        </w:rPr>
        <w:t xml:space="preserve"> 20</w:t>
      </w:r>
      <w:r w:rsidR="0016225C">
        <w:rPr>
          <w:rFonts w:ascii="Arial" w:hAnsi="Arial" w:cs="Arial"/>
          <w:b/>
          <w:color w:val="FF0000"/>
          <w:sz w:val="20"/>
          <w:szCs w:val="20"/>
        </w:rPr>
        <w:t>20</w:t>
      </w:r>
      <w:r w:rsidRPr="00491F3D">
        <w:rPr>
          <w:rFonts w:ascii="Arial" w:hAnsi="Arial" w:cs="Arial"/>
          <w:sz w:val="20"/>
          <w:szCs w:val="20"/>
        </w:rPr>
        <w:t xml:space="preserve"> d</w:t>
      </w:r>
      <w:r w:rsidRPr="000F5F03">
        <w:rPr>
          <w:rFonts w:ascii="Arial" w:hAnsi="Arial" w:cs="Arial"/>
          <w:sz w:val="20"/>
          <w:szCs w:val="20"/>
        </w:rPr>
        <w:t>urante la vigencia del contrato si este se llegara a suscr</w:t>
      </w:r>
      <w:r>
        <w:rPr>
          <w:rFonts w:ascii="Arial" w:hAnsi="Arial" w:cs="Arial"/>
          <w:sz w:val="20"/>
          <w:szCs w:val="20"/>
        </w:rPr>
        <w:t>ibir, el cual tiene por objeto el</w:t>
      </w:r>
      <w:r w:rsidRPr="000F5F03">
        <w:rPr>
          <w:rFonts w:ascii="Arial" w:hAnsi="Arial" w:cs="Arial"/>
          <w:sz w:val="20"/>
          <w:szCs w:val="20"/>
        </w:rPr>
        <w:t xml:space="preserve"> </w:t>
      </w:r>
      <w:r w:rsidRPr="00FE0DE2">
        <w:rPr>
          <w:rFonts w:ascii="Arial" w:hAnsi="Arial" w:cs="Arial"/>
          <w:b/>
          <w:color w:val="FF0000"/>
          <w:sz w:val="21"/>
          <w:szCs w:val="21"/>
        </w:rPr>
        <w:t xml:space="preserve">SUMINISTRO DE </w:t>
      </w:r>
      <w:r w:rsidRPr="00FE0DE2">
        <w:rPr>
          <w:rFonts w:ascii="Arial" w:hAnsi="Arial" w:cs="Arial"/>
          <w:b/>
          <w:bCs/>
          <w:color w:val="FF0000"/>
          <w:sz w:val="21"/>
          <w:szCs w:val="21"/>
        </w:rPr>
        <w:t>ELEMENTOS DE OSTEOSINTESIS Y REEMPLAZOS ARTICULARES PARA EL SERVICIO DE ORTOPEDIA DEL HOSPITAL CENTRAL DE LA POLICIA NACIONAL</w:t>
      </w:r>
      <w:r w:rsidRPr="00162D99">
        <w:rPr>
          <w:rFonts w:ascii="Arial" w:hAnsi="Arial" w:cs="Arial"/>
          <w:b/>
          <w:bCs/>
          <w:color w:val="0000FF"/>
          <w:sz w:val="21"/>
          <w:szCs w:val="21"/>
          <w:lang w:eastAsia="es-CO"/>
        </w:rPr>
        <w:t>.</w:t>
      </w:r>
    </w:p>
    <w:p w14:paraId="39598584" w14:textId="77777777" w:rsidR="00FE0DE2" w:rsidRPr="00491F3D" w:rsidRDefault="00FE0DE2" w:rsidP="00FE0DE2">
      <w:pPr>
        <w:jc w:val="both"/>
        <w:rPr>
          <w:rFonts w:ascii="Arial" w:hAnsi="Arial" w:cs="Arial"/>
          <w:b/>
          <w:bCs/>
          <w:sz w:val="20"/>
          <w:szCs w:val="20"/>
        </w:rPr>
      </w:pPr>
    </w:p>
    <w:p w14:paraId="3A63E348" w14:textId="77777777" w:rsidR="00FE0DE2" w:rsidRPr="000F5F03" w:rsidRDefault="00FE0DE2" w:rsidP="00FE0DE2">
      <w:pPr>
        <w:ind w:right="202"/>
        <w:rPr>
          <w:rFonts w:ascii="Arial" w:hAnsi="Arial" w:cs="Arial"/>
          <w:b/>
        </w:rPr>
      </w:pPr>
    </w:p>
    <w:p w14:paraId="25132231" w14:textId="77777777" w:rsidR="00FE0DE2" w:rsidRPr="000F5F03" w:rsidRDefault="00FE0DE2" w:rsidP="00FE0DE2">
      <w:pPr>
        <w:ind w:right="202"/>
        <w:rPr>
          <w:rFonts w:ascii="Arial" w:hAnsi="Arial" w:cs="Arial"/>
          <w:b/>
          <w:sz w:val="20"/>
          <w:szCs w:val="20"/>
        </w:rPr>
      </w:pPr>
      <w:r w:rsidRPr="000F5F03">
        <w:rPr>
          <w:rFonts w:ascii="Arial" w:hAnsi="Arial" w:cs="Arial"/>
          <w:b/>
          <w:sz w:val="20"/>
          <w:szCs w:val="20"/>
        </w:rPr>
        <w:t xml:space="preserve">Atentamente,      </w:t>
      </w:r>
    </w:p>
    <w:p w14:paraId="6A136DE4" w14:textId="77777777" w:rsidR="00FE0DE2" w:rsidRPr="000F5F03" w:rsidRDefault="00FE0DE2" w:rsidP="00FE0DE2">
      <w:pPr>
        <w:ind w:right="202"/>
        <w:rPr>
          <w:rFonts w:ascii="Arial" w:hAnsi="Arial" w:cs="Arial"/>
          <w:b/>
          <w:sz w:val="20"/>
          <w:szCs w:val="20"/>
        </w:rPr>
      </w:pPr>
    </w:p>
    <w:p w14:paraId="066BB799" w14:textId="77777777" w:rsidR="00FE0DE2" w:rsidRPr="000F5F03" w:rsidRDefault="00FE0DE2" w:rsidP="00FE0DE2">
      <w:pPr>
        <w:ind w:right="202"/>
        <w:rPr>
          <w:rFonts w:ascii="Arial" w:hAnsi="Arial" w:cs="Arial"/>
          <w:b/>
          <w:sz w:val="20"/>
          <w:szCs w:val="20"/>
        </w:rPr>
      </w:pPr>
    </w:p>
    <w:p w14:paraId="6D6F0E0B" w14:textId="77777777" w:rsidR="00FE0DE2" w:rsidRPr="000F5F03" w:rsidRDefault="00FE0DE2" w:rsidP="00FE0DE2">
      <w:pPr>
        <w:ind w:right="202"/>
        <w:rPr>
          <w:b/>
        </w:rPr>
      </w:pPr>
    </w:p>
    <w:p w14:paraId="587AB54E" w14:textId="77777777" w:rsidR="00FE0DE2" w:rsidRPr="00FE0DE2" w:rsidRDefault="00FE0DE2" w:rsidP="00FE0DE2">
      <w:pPr>
        <w:rPr>
          <w:rFonts w:ascii="Arial" w:hAnsi="Arial" w:cs="Arial"/>
          <w:b/>
          <w:bCs/>
          <w:sz w:val="20"/>
          <w:szCs w:val="18"/>
          <w:lang w:val="es-CO"/>
        </w:rPr>
      </w:pPr>
      <w:r w:rsidRPr="00FE0DE2">
        <w:rPr>
          <w:rFonts w:ascii="Arial" w:hAnsi="Arial" w:cs="Arial"/>
          <w:b/>
          <w:bCs/>
          <w:sz w:val="20"/>
          <w:szCs w:val="18"/>
          <w:lang w:val="es-CO"/>
        </w:rPr>
        <w:t>Nombre del proponente; ___________________________</w:t>
      </w:r>
    </w:p>
    <w:p w14:paraId="768A4E2B" w14:textId="77777777" w:rsidR="00FE0DE2" w:rsidRDefault="00FE0DE2" w:rsidP="00FE0DE2">
      <w:pPr>
        <w:rPr>
          <w:rFonts w:ascii="Arial" w:hAnsi="Arial" w:cs="Arial"/>
          <w:b/>
          <w:bCs/>
          <w:sz w:val="20"/>
          <w:szCs w:val="18"/>
          <w:lang w:val="es-CO"/>
        </w:rPr>
      </w:pPr>
    </w:p>
    <w:p w14:paraId="32E5C9D9" w14:textId="77777777" w:rsidR="00FE0DE2" w:rsidRPr="00FE0DE2" w:rsidRDefault="00FE0DE2" w:rsidP="00FE0DE2">
      <w:pPr>
        <w:rPr>
          <w:rFonts w:ascii="Arial" w:hAnsi="Arial" w:cs="Arial"/>
          <w:b/>
          <w:bCs/>
          <w:sz w:val="20"/>
          <w:szCs w:val="18"/>
          <w:lang w:val="es-CO"/>
        </w:rPr>
      </w:pPr>
      <w:r w:rsidRPr="00FE0DE2">
        <w:rPr>
          <w:rFonts w:ascii="Arial" w:hAnsi="Arial" w:cs="Arial"/>
          <w:b/>
          <w:bCs/>
          <w:sz w:val="20"/>
          <w:szCs w:val="18"/>
          <w:lang w:val="es-CO"/>
        </w:rPr>
        <w:t>NIT o C.C.</w:t>
      </w:r>
      <w:r w:rsidRPr="00FE0DE2">
        <w:rPr>
          <w:rFonts w:ascii="Arial" w:hAnsi="Arial" w:cs="Arial"/>
          <w:b/>
          <w:bCs/>
          <w:sz w:val="20"/>
          <w:szCs w:val="18"/>
          <w:lang w:val="es-CO"/>
        </w:rPr>
        <w:tab/>
        <w:t>___________________________________</w:t>
      </w:r>
    </w:p>
    <w:p w14:paraId="347D57FC" w14:textId="77777777" w:rsidR="00FE0DE2" w:rsidRDefault="00FE0DE2" w:rsidP="00FE0DE2">
      <w:pPr>
        <w:rPr>
          <w:rFonts w:ascii="Arial" w:hAnsi="Arial" w:cs="Arial"/>
          <w:b/>
          <w:bCs/>
          <w:sz w:val="20"/>
          <w:szCs w:val="18"/>
          <w:lang w:val="es-CO"/>
        </w:rPr>
      </w:pPr>
    </w:p>
    <w:p w14:paraId="47A52355" w14:textId="0D5375E1" w:rsidR="00FE0DE2" w:rsidRPr="00FE0DE2" w:rsidRDefault="00FE0DE2" w:rsidP="00FE0DE2">
      <w:pPr>
        <w:rPr>
          <w:rFonts w:ascii="Arial" w:hAnsi="Arial" w:cs="Arial"/>
          <w:b/>
          <w:bCs/>
          <w:sz w:val="20"/>
          <w:szCs w:val="18"/>
          <w:lang w:val="es-CO"/>
        </w:rPr>
      </w:pPr>
      <w:r w:rsidRPr="00FE0DE2">
        <w:rPr>
          <w:rFonts w:ascii="Arial" w:hAnsi="Arial" w:cs="Arial"/>
          <w:b/>
          <w:bCs/>
          <w:sz w:val="20"/>
          <w:szCs w:val="18"/>
          <w:lang w:val="es-CO"/>
        </w:rPr>
        <w:t>Nombre del representante legal; ____________________</w:t>
      </w:r>
    </w:p>
    <w:p w14:paraId="254943FB" w14:textId="77777777" w:rsidR="00FE0DE2" w:rsidRDefault="00FE0DE2" w:rsidP="00FE0DE2">
      <w:pPr>
        <w:rPr>
          <w:rFonts w:ascii="Arial" w:hAnsi="Arial" w:cs="Arial"/>
          <w:b/>
          <w:bCs/>
          <w:sz w:val="20"/>
          <w:szCs w:val="18"/>
        </w:rPr>
      </w:pPr>
    </w:p>
    <w:p w14:paraId="06C1AE55" w14:textId="77777777" w:rsidR="00FE0DE2" w:rsidRPr="00FE0DE2" w:rsidRDefault="00FE0DE2" w:rsidP="00FE0DE2">
      <w:pPr>
        <w:rPr>
          <w:rFonts w:ascii="Arial" w:hAnsi="Arial" w:cs="Arial"/>
          <w:b/>
          <w:bCs/>
          <w:sz w:val="20"/>
          <w:szCs w:val="18"/>
        </w:rPr>
      </w:pPr>
      <w:r w:rsidRPr="00FE0DE2">
        <w:rPr>
          <w:rFonts w:ascii="Arial" w:hAnsi="Arial" w:cs="Arial"/>
          <w:b/>
          <w:bCs/>
          <w:sz w:val="20"/>
          <w:szCs w:val="18"/>
        </w:rPr>
        <w:t>Cedula; _________________________________________</w:t>
      </w:r>
    </w:p>
    <w:p w14:paraId="4F49A48E" w14:textId="77777777" w:rsidR="00FE0DE2" w:rsidRDefault="00FE0DE2" w:rsidP="00FE0DE2">
      <w:pPr>
        <w:rPr>
          <w:rFonts w:ascii="Arial" w:hAnsi="Arial" w:cs="Arial"/>
          <w:b/>
          <w:bCs/>
          <w:sz w:val="20"/>
          <w:szCs w:val="18"/>
        </w:rPr>
      </w:pPr>
    </w:p>
    <w:p w14:paraId="573AC5D5" w14:textId="77777777" w:rsidR="00FE0DE2" w:rsidRPr="00FE0DE2" w:rsidRDefault="00FE0DE2" w:rsidP="00FE0DE2">
      <w:pPr>
        <w:rPr>
          <w:rFonts w:ascii="Arial" w:hAnsi="Arial" w:cs="Arial"/>
          <w:b/>
          <w:bCs/>
          <w:sz w:val="20"/>
          <w:szCs w:val="18"/>
        </w:rPr>
      </w:pPr>
      <w:r w:rsidRPr="00FE0DE2">
        <w:rPr>
          <w:rFonts w:ascii="Arial" w:hAnsi="Arial" w:cs="Arial"/>
          <w:b/>
          <w:bCs/>
          <w:sz w:val="20"/>
          <w:szCs w:val="18"/>
        </w:rPr>
        <w:t>Firma del representante legal: ______________________</w:t>
      </w:r>
    </w:p>
    <w:p w14:paraId="04C46BF3" w14:textId="77777777" w:rsidR="00FE0DE2" w:rsidRDefault="00FE0DE2" w:rsidP="00FE0DE2">
      <w:pPr>
        <w:rPr>
          <w:rFonts w:ascii="Arial" w:hAnsi="Arial" w:cs="Arial"/>
          <w:b/>
          <w:bCs/>
          <w:sz w:val="20"/>
          <w:szCs w:val="18"/>
        </w:rPr>
      </w:pPr>
    </w:p>
    <w:p w14:paraId="7E6E0E82" w14:textId="77777777" w:rsidR="00FE0DE2" w:rsidRPr="00FE0DE2" w:rsidRDefault="00FE0DE2" w:rsidP="00FE0DE2">
      <w:pPr>
        <w:rPr>
          <w:rFonts w:ascii="Arial" w:hAnsi="Arial" w:cs="Arial"/>
          <w:b/>
          <w:bCs/>
          <w:sz w:val="20"/>
          <w:szCs w:val="18"/>
        </w:rPr>
      </w:pPr>
      <w:r w:rsidRPr="00FE0DE2">
        <w:rPr>
          <w:rFonts w:ascii="Arial" w:hAnsi="Arial" w:cs="Arial"/>
          <w:b/>
          <w:bCs/>
          <w:sz w:val="20"/>
          <w:szCs w:val="18"/>
        </w:rPr>
        <w:t>Dirección; _______________________________________</w:t>
      </w:r>
    </w:p>
    <w:p w14:paraId="5F2F8B22" w14:textId="77777777" w:rsidR="00FE0DE2" w:rsidRDefault="00FE0DE2" w:rsidP="00FE0DE2">
      <w:pPr>
        <w:rPr>
          <w:rFonts w:ascii="Arial" w:hAnsi="Arial" w:cs="Arial"/>
          <w:b/>
          <w:bCs/>
          <w:sz w:val="20"/>
          <w:szCs w:val="18"/>
          <w:lang w:val="pt-BR"/>
        </w:rPr>
      </w:pPr>
    </w:p>
    <w:p w14:paraId="3DF98592" w14:textId="77777777" w:rsidR="00FE0DE2" w:rsidRPr="00FE0DE2" w:rsidRDefault="00FE0DE2" w:rsidP="00FE0DE2">
      <w:pPr>
        <w:rPr>
          <w:rFonts w:ascii="Arial" w:hAnsi="Arial" w:cs="Arial"/>
          <w:b/>
          <w:bCs/>
          <w:sz w:val="20"/>
          <w:szCs w:val="18"/>
          <w:lang w:val="pt-BR"/>
        </w:rPr>
      </w:pPr>
      <w:r w:rsidRPr="00FE0DE2">
        <w:rPr>
          <w:rFonts w:ascii="Arial" w:hAnsi="Arial" w:cs="Arial"/>
          <w:b/>
          <w:bCs/>
          <w:sz w:val="20"/>
          <w:szCs w:val="18"/>
          <w:lang w:val="pt-BR"/>
        </w:rPr>
        <w:t>Telefono; ________________________________________</w:t>
      </w:r>
    </w:p>
    <w:p w14:paraId="2886134C" w14:textId="77777777" w:rsidR="00FE0DE2" w:rsidRDefault="00FE0DE2" w:rsidP="00FE0DE2">
      <w:pPr>
        <w:rPr>
          <w:rFonts w:ascii="Arial" w:hAnsi="Arial" w:cs="Arial"/>
          <w:b/>
          <w:bCs/>
          <w:sz w:val="20"/>
          <w:szCs w:val="18"/>
          <w:lang w:val="es-CO"/>
        </w:rPr>
      </w:pPr>
    </w:p>
    <w:p w14:paraId="3A9F1B9C" w14:textId="77777777" w:rsidR="00FE0DE2" w:rsidRPr="00FE0DE2" w:rsidRDefault="00FE0DE2" w:rsidP="00FE0DE2">
      <w:pPr>
        <w:rPr>
          <w:rFonts w:ascii="Arial" w:hAnsi="Arial" w:cs="Arial"/>
          <w:b/>
          <w:bCs/>
          <w:sz w:val="20"/>
          <w:szCs w:val="18"/>
          <w:lang w:val="es-CO"/>
        </w:rPr>
      </w:pPr>
      <w:r w:rsidRPr="00FE0DE2">
        <w:rPr>
          <w:rFonts w:ascii="Arial" w:hAnsi="Arial" w:cs="Arial"/>
          <w:b/>
          <w:bCs/>
          <w:sz w:val="20"/>
          <w:szCs w:val="18"/>
          <w:lang w:val="es-CO"/>
        </w:rPr>
        <w:t>E-mail; __________________________________________</w:t>
      </w:r>
    </w:p>
    <w:p w14:paraId="04F2F0B7" w14:textId="77777777" w:rsidR="00FE0DE2" w:rsidRDefault="00FE0DE2" w:rsidP="00FE0DE2">
      <w:pPr>
        <w:adjustRightInd w:val="0"/>
        <w:ind w:right="-91"/>
        <w:rPr>
          <w:rFonts w:ascii="Arial" w:hAnsi="Arial" w:cs="Arial"/>
          <w:b/>
          <w:sz w:val="20"/>
          <w:szCs w:val="20"/>
          <w:lang w:val="es-CO"/>
        </w:rPr>
      </w:pPr>
    </w:p>
    <w:p w14:paraId="77094311" w14:textId="77777777" w:rsidR="00FE0DE2" w:rsidRDefault="00FE0DE2" w:rsidP="00FE0DE2">
      <w:pPr>
        <w:adjustRightInd w:val="0"/>
        <w:ind w:right="-91"/>
        <w:rPr>
          <w:rFonts w:ascii="Arial" w:hAnsi="Arial" w:cs="Arial"/>
          <w:b/>
          <w:sz w:val="20"/>
          <w:szCs w:val="20"/>
          <w:lang w:val="es-CO"/>
        </w:rPr>
      </w:pPr>
    </w:p>
    <w:p w14:paraId="395ED1EC" w14:textId="77777777" w:rsidR="00FE0DE2" w:rsidRDefault="00FE0DE2" w:rsidP="00FE0DE2">
      <w:pPr>
        <w:adjustRightInd w:val="0"/>
        <w:ind w:right="-91"/>
        <w:rPr>
          <w:rFonts w:ascii="Arial" w:hAnsi="Arial" w:cs="Arial"/>
          <w:b/>
          <w:sz w:val="20"/>
          <w:szCs w:val="20"/>
          <w:lang w:val="es-CO"/>
        </w:rPr>
      </w:pPr>
    </w:p>
    <w:p w14:paraId="05A81032" w14:textId="77777777" w:rsidR="00FE0DE2" w:rsidRDefault="00FE0DE2" w:rsidP="00FE0DE2">
      <w:pPr>
        <w:adjustRightInd w:val="0"/>
        <w:ind w:right="-91"/>
        <w:rPr>
          <w:rFonts w:ascii="Arial" w:hAnsi="Arial" w:cs="Arial"/>
          <w:b/>
          <w:sz w:val="20"/>
          <w:szCs w:val="20"/>
          <w:lang w:val="es-CO"/>
        </w:rPr>
      </w:pPr>
    </w:p>
    <w:p w14:paraId="1B821041" w14:textId="77777777" w:rsidR="00FE0DE2" w:rsidRDefault="00FE0DE2" w:rsidP="00FE0DE2">
      <w:pPr>
        <w:adjustRightInd w:val="0"/>
        <w:ind w:right="-91"/>
        <w:rPr>
          <w:rFonts w:ascii="Arial" w:hAnsi="Arial" w:cs="Arial"/>
          <w:b/>
          <w:sz w:val="20"/>
          <w:szCs w:val="20"/>
          <w:lang w:val="es-CO"/>
        </w:rPr>
      </w:pPr>
    </w:p>
    <w:p w14:paraId="67B64908" w14:textId="77777777" w:rsidR="00FE0DE2" w:rsidRDefault="00FE0DE2" w:rsidP="00FE0DE2">
      <w:pPr>
        <w:adjustRightInd w:val="0"/>
        <w:ind w:right="-91"/>
        <w:rPr>
          <w:rFonts w:ascii="Arial" w:hAnsi="Arial" w:cs="Arial"/>
          <w:b/>
          <w:sz w:val="20"/>
          <w:szCs w:val="20"/>
          <w:lang w:val="es-CO"/>
        </w:rPr>
      </w:pPr>
    </w:p>
    <w:p w14:paraId="571C9351" w14:textId="77777777" w:rsidR="00FE0DE2" w:rsidRDefault="00FE0DE2" w:rsidP="00FE0DE2">
      <w:pPr>
        <w:adjustRightInd w:val="0"/>
        <w:ind w:right="-91"/>
        <w:rPr>
          <w:rFonts w:ascii="Arial" w:hAnsi="Arial" w:cs="Arial"/>
          <w:b/>
          <w:sz w:val="20"/>
          <w:szCs w:val="20"/>
          <w:lang w:val="es-CO"/>
        </w:rPr>
      </w:pPr>
    </w:p>
    <w:p w14:paraId="7E4C7B57" w14:textId="77777777" w:rsidR="00FE0DE2" w:rsidRDefault="00FE0DE2" w:rsidP="00FE0DE2">
      <w:pPr>
        <w:adjustRightInd w:val="0"/>
        <w:ind w:right="-91"/>
        <w:rPr>
          <w:rFonts w:ascii="Arial" w:hAnsi="Arial" w:cs="Arial"/>
          <w:b/>
          <w:sz w:val="20"/>
          <w:szCs w:val="20"/>
          <w:lang w:val="es-CO"/>
        </w:rPr>
      </w:pPr>
    </w:p>
    <w:p w14:paraId="5724AE8B" w14:textId="77777777" w:rsidR="00FE0DE2" w:rsidRDefault="00FE0DE2" w:rsidP="00FE0DE2">
      <w:pPr>
        <w:adjustRightInd w:val="0"/>
        <w:ind w:right="-91"/>
        <w:rPr>
          <w:rFonts w:ascii="Arial" w:hAnsi="Arial" w:cs="Arial"/>
          <w:b/>
          <w:sz w:val="20"/>
          <w:szCs w:val="20"/>
          <w:lang w:val="es-CO"/>
        </w:rPr>
      </w:pPr>
    </w:p>
    <w:p w14:paraId="3548E0BD" w14:textId="77777777" w:rsidR="00FE0DE2" w:rsidRDefault="00FE0DE2" w:rsidP="00FE0DE2">
      <w:pPr>
        <w:adjustRightInd w:val="0"/>
        <w:ind w:right="-91"/>
        <w:rPr>
          <w:rFonts w:ascii="Arial" w:hAnsi="Arial" w:cs="Arial"/>
          <w:b/>
          <w:sz w:val="20"/>
          <w:szCs w:val="20"/>
          <w:lang w:val="es-CO"/>
        </w:rPr>
      </w:pPr>
    </w:p>
    <w:p w14:paraId="47E28F1F" w14:textId="77777777" w:rsidR="00FE0DE2" w:rsidRDefault="00FE0DE2" w:rsidP="00FE0DE2">
      <w:pPr>
        <w:adjustRightInd w:val="0"/>
        <w:ind w:right="-91"/>
        <w:rPr>
          <w:rFonts w:ascii="Arial" w:hAnsi="Arial" w:cs="Arial"/>
          <w:b/>
          <w:sz w:val="20"/>
          <w:szCs w:val="20"/>
          <w:lang w:val="es-CO"/>
        </w:rPr>
      </w:pPr>
    </w:p>
    <w:p w14:paraId="599977A5" w14:textId="77777777" w:rsidR="00FE0DE2" w:rsidRDefault="00FE0DE2" w:rsidP="00FE0DE2">
      <w:pPr>
        <w:adjustRightInd w:val="0"/>
        <w:ind w:right="-91"/>
        <w:rPr>
          <w:rFonts w:ascii="Arial" w:hAnsi="Arial" w:cs="Arial"/>
          <w:b/>
          <w:sz w:val="20"/>
          <w:szCs w:val="20"/>
          <w:lang w:val="es-CO"/>
        </w:rPr>
      </w:pPr>
    </w:p>
    <w:sectPr w:rsidR="00FE0DE2" w:rsidSect="00442A17">
      <w:pgSz w:w="12240" w:h="15840" w:code="1"/>
      <w:pgMar w:top="1418" w:right="1247" w:bottom="992" w:left="1247" w:header="720" w:footer="720" w:gutter="0"/>
      <w:pgBorders>
        <w:top w:val="single" w:sz="4" w:space="1" w:color="auto"/>
        <w:left w:val="single" w:sz="4" w:space="4" w:color="auto"/>
        <w:bottom w:val="single" w:sz="4" w:space="1" w:color="auto"/>
        <w:right w:val="single" w:sz="4" w:space="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4450BA" w14:textId="77777777" w:rsidR="00E62154" w:rsidRDefault="00E62154">
      <w:r>
        <w:separator/>
      </w:r>
    </w:p>
  </w:endnote>
  <w:endnote w:type="continuationSeparator" w:id="0">
    <w:p w14:paraId="4F94CCDE" w14:textId="77777777" w:rsidR="00E62154" w:rsidRDefault="00E62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Arial Unicode MS"/>
    <w:charset w:val="00"/>
    <w:family w:val="auto"/>
    <w:pitch w:val="variable"/>
  </w:font>
  <w:font w:name="Garamond">
    <w:panose1 w:val="02020404030301010803"/>
    <w:charset w:val="00"/>
    <w:family w:val="roman"/>
    <w:pitch w:val="variable"/>
    <w:sig w:usb0="00000287" w:usb1="000000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Antique Olive">
    <w:altName w:val="Arial"/>
    <w:charset w:val="00"/>
    <w:family w:val="swiss"/>
    <w:pitch w:val="variable"/>
    <w:sig w:usb0="00000007"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60FA50" w14:textId="77777777" w:rsidR="006A1A40" w:rsidRDefault="006A1A40">
    <w:pPr>
      <w:pStyle w:val="Piedepgina"/>
      <w:jc w:val="right"/>
    </w:pPr>
  </w:p>
  <w:p w14:paraId="326FAEE6" w14:textId="77777777" w:rsidR="006A1A40" w:rsidRDefault="006A1A40">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7EE264" w14:textId="77777777" w:rsidR="006A1A40" w:rsidRDefault="006A1A40"/>
  <w:p w14:paraId="53BFE4B4" w14:textId="77777777" w:rsidR="006A1A40" w:rsidRPr="00B908A3" w:rsidRDefault="006A1A40" w:rsidP="00E14006">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2FF6EE" w14:textId="77777777" w:rsidR="00E62154" w:rsidRDefault="00E62154">
      <w:r>
        <w:separator/>
      </w:r>
    </w:p>
  </w:footnote>
  <w:footnote w:type="continuationSeparator" w:id="0">
    <w:p w14:paraId="72211D79" w14:textId="77777777" w:rsidR="00E62154" w:rsidRDefault="00E621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53"/>
      <w:gridCol w:w="5419"/>
      <w:gridCol w:w="2004"/>
    </w:tblGrid>
    <w:tr w:rsidR="006A1A40" w:rsidRPr="000849A8" w14:paraId="7B95E9D7" w14:textId="77777777" w:rsidTr="00E319C4">
      <w:trPr>
        <w:cantSplit/>
        <w:trHeight w:val="284"/>
      </w:trPr>
      <w:tc>
        <w:tcPr>
          <w:tcW w:w="2353" w:type="dxa"/>
          <w:vAlign w:val="center"/>
        </w:tcPr>
        <w:p w14:paraId="2E42FFAC" w14:textId="77777777" w:rsidR="006A1A40" w:rsidRPr="000849A8" w:rsidRDefault="006A1A40" w:rsidP="00C76E58">
          <w:pPr>
            <w:rPr>
              <w:rFonts w:ascii="Arial" w:hAnsi="Arial" w:cs="Arial"/>
              <w:b/>
              <w:sz w:val="16"/>
              <w:szCs w:val="16"/>
            </w:rPr>
          </w:pPr>
          <w:r w:rsidRPr="000849A8">
            <w:rPr>
              <w:rFonts w:ascii="Arial" w:hAnsi="Arial" w:cs="Arial"/>
              <w:b/>
              <w:sz w:val="16"/>
              <w:szCs w:val="16"/>
            </w:rPr>
            <w:t xml:space="preserve">Página </w:t>
          </w:r>
          <w:r>
            <w:rPr>
              <w:rFonts w:ascii="Arial" w:hAnsi="Arial" w:cs="Arial"/>
              <w:b/>
              <w:sz w:val="16"/>
              <w:szCs w:val="16"/>
            </w:rPr>
            <w:fldChar w:fldCharType="begin"/>
          </w:r>
          <w:r>
            <w:rPr>
              <w:rFonts w:ascii="Arial" w:hAnsi="Arial" w:cs="Arial"/>
              <w:b/>
              <w:sz w:val="16"/>
              <w:szCs w:val="16"/>
            </w:rPr>
            <w:instrText xml:space="preserve"> PAGE   \* MERGEFORMAT </w:instrText>
          </w:r>
          <w:r>
            <w:rPr>
              <w:rFonts w:ascii="Arial" w:hAnsi="Arial" w:cs="Arial"/>
              <w:b/>
              <w:sz w:val="16"/>
              <w:szCs w:val="16"/>
            </w:rPr>
            <w:fldChar w:fldCharType="separate"/>
          </w:r>
          <w:r>
            <w:rPr>
              <w:rFonts w:ascii="Arial" w:hAnsi="Arial" w:cs="Arial"/>
              <w:b/>
              <w:noProof/>
              <w:sz w:val="16"/>
              <w:szCs w:val="16"/>
            </w:rPr>
            <w:t>41</w:t>
          </w:r>
          <w:r>
            <w:rPr>
              <w:rFonts w:ascii="Arial" w:hAnsi="Arial" w:cs="Arial"/>
              <w:b/>
              <w:sz w:val="16"/>
              <w:szCs w:val="16"/>
            </w:rPr>
            <w:fldChar w:fldCharType="end"/>
          </w:r>
          <w:r w:rsidRPr="000849A8">
            <w:rPr>
              <w:rFonts w:ascii="Arial" w:hAnsi="Arial" w:cs="Arial"/>
              <w:b/>
              <w:sz w:val="16"/>
              <w:szCs w:val="16"/>
            </w:rPr>
            <w:t xml:space="preserve"> de </w:t>
          </w:r>
          <w:r w:rsidRPr="000849A8">
            <w:rPr>
              <w:rFonts w:ascii="Arial" w:hAnsi="Arial" w:cs="Arial"/>
              <w:b/>
              <w:sz w:val="16"/>
              <w:szCs w:val="16"/>
            </w:rPr>
            <w:fldChar w:fldCharType="begin"/>
          </w:r>
          <w:r w:rsidRPr="000849A8">
            <w:rPr>
              <w:rFonts w:ascii="Arial" w:hAnsi="Arial" w:cs="Arial"/>
              <w:b/>
              <w:sz w:val="16"/>
              <w:szCs w:val="16"/>
            </w:rPr>
            <w:instrText xml:space="preserve"> NUMPAGES  </w:instrText>
          </w:r>
          <w:r w:rsidRPr="000849A8">
            <w:rPr>
              <w:rFonts w:ascii="Arial" w:hAnsi="Arial" w:cs="Arial"/>
              <w:b/>
              <w:sz w:val="16"/>
              <w:szCs w:val="16"/>
            </w:rPr>
            <w:fldChar w:fldCharType="separate"/>
          </w:r>
          <w:r>
            <w:rPr>
              <w:rFonts w:ascii="Arial" w:hAnsi="Arial" w:cs="Arial"/>
              <w:b/>
              <w:noProof/>
              <w:sz w:val="16"/>
              <w:szCs w:val="16"/>
            </w:rPr>
            <w:t>63</w:t>
          </w:r>
          <w:r w:rsidRPr="000849A8">
            <w:rPr>
              <w:rFonts w:ascii="Arial" w:hAnsi="Arial" w:cs="Arial"/>
              <w:b/>
              <w:sz w:val="16"/>
              <w:szCs w:val="16"/>
            </w:rPr>
            <w:fldChar w:fldCharType="end"/>
          </w:r>
        </w:p>
      </w:tc>
      <w:tc>
        <w:tcPr>
          <w:tcW w:w="5419" w:type="dxa"/>
          <w:vMerge w:val="restart"/>
          <w:vAlign w:val="center"/>
        </w:tcPr>
        <w:p w14:paraId="5B5733A9" w14:textId="77777777" w:rsidR="006A1A40" w:rsidRPr="000849A8" w:rsidRDefault="006A1A40" w:rsidP="0030647C">
          <w:pPr>
            <w:tabs>
              <w:tab w:val="left" w:pos="2035"/>
              <w:tab w:val="left" w:pos="10295"/>
              <w:tab w:val="left" w:pos="12615"/>
            </w:tabs>
            <w:jc w:val="center"/>
            <w:rPr>
              <w:rFonts w:ascii="Arial" w:hAnsi="Arial" w:cs="Arial"/>
              <w:b/>
              <w:bCs/>
              <w:sz w:val="16"/>
              <w:szCs w:val="16"/>
            </w:rPr>
          </w:pPr>
          <w:r w:rsidRPr="000849A8">
            <w:rPr>
              <w:rFonts w:ascii="Arial" w:hAnsi="Arial" w:cs="Arial"/>
              <w:b/>
              <w:bCs/>
              <w:sz w:val="16"/>
              <w:szCs w:val="16"/>
            </w:rPr>
            <w:t>PROCESO ADQUIRIR BIENES Y SERVICIOS</w:t>
          </w:r>
        </w:p>
      </w:tc>
      <w:tc>
        <w:tcPr>
          <w:tcW w:w="2004" w:type="dxa"/>
          <w:vMerge w:val="restart"/>
          <w:vAlign w:val="center"/>
        </w:tcPr>
        <w:p w14:paraId="3B65D3DB" w14:textId="77777777" w:rsidR="006A1A40" w:rsidRPr="000849A8" w:rsidRDefault="006A1A40" w:rsidP="0030647C">
          <w:pPr>
            <w:jc w:val="center"/>
            <w:rPr>
              <w:rFonts w:ascii="Arial" w:hAnsi="Arial" w:cs="Arial"/>
              <w:b/>
              <w:noProof/>
              <w:sz w:val="16"/>
              <w:szCs w:val="16"/>
            </w:rPr>
          </w:pPr>
          <w:r w:rsidRPr="000849A8">
            <w:rPr>
              <w:rFonts w:ascii="Arial" w:hAnsi="Arial" w:cs="Arial"/>
              <w:b/>
              <w:noProof/>
              <w:sz w:val="16"/>
              <w:szCs w:val="16"/>
              <w:lang w:val="es-CO" w:eastAsia="es-CO"/>
            </w:rPr>
            <w:drawing>
              <wp:inline distT="0" distB="0" distL="0" distR="0" wp14:anchorId="6B63956A" wp14:editId="6667F76B">
                <wp:extent cx="685800" cy="666750"/>
                <wp:effectExtent l="0" t="0" r="0" b="0"/>
                <wp:docPr id="17"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4C7D3CE5" w14:textId="77777777" w:rsidR="006A1A40" w:rsidRPr="000849A8" w:rsidRDefault="006A1A40" w:rsidP="0030647C">
          <w:pPr>
            <w:jc w:val="center"/>
            <w:rPr>
              <w:rFonts w:ascii="Arial" w:hAnsi="Arial" w:cs="Arial"/>
              <w:b/>
              <w:sz w:val="16"/>
              <w:szCs w:val="16"/>
            </w:rPr>
          </w:pPr>
          <w:r w:rsidRPr="000849A8">
            <w:rPr>
              <w:rFonts w:ascii="Arial" w:hAnsi="Arial" w:cs="Arial"/>
              <w:b/>
              <w:sz w:val="16"/>
              <w:szCs w:val="16"/>
            </w:rPr>
            <w:t>POLICÍA NACIONAL</w:t>
          </w:r>
        </w:p>
      </w:tc>
    </w:tr>
    <w:tr w:rsidR="006A1A40" w:rsidRPr="000849A8" w14:paraId="4F1FF711" w14:textId="77777777" w:rsidTr="00E319C4">
      <w:trPr>
        <w:cantSplit/>
        <w:trHeight w:val="285"/>
      </w:trPr>
      <w:tc>
        <w:tcPr>
          <w:tcW w:w="2353" w:type="dxa"/>
          <w:vAlign w:val="center"/>
        </w:tcPr>
        <w:p w14:paraId="4138D657" w14:textId="77777777" w:rsidR="006A1A40" w:rsidRPr="000849A8" w:rsidRDefault="006A1A40" w:rsidP="009B6481">
          <w:pPr>
            <w:rPr>
              <w:rFonts w:ascii="Arial" w:hAnsi="Arial" w:cs="Arial"/>
              <w:b/>
              <w:bCs/>
              <w:color w:val="000000"/>
              <w:sz w:val="16"/>
              <w:szCs w:val="16"/>
            </w:rPr>
          </w:pPr>
          <w:r>
            <w:rPr>
              <w:rFonts w:ascii="Arial" w:hAnsi="Arial" w:cs="Arial"/>
              <w:b/>
              <w:bCs/>
              <w:color w:val="000000"/>
              <w:sz w:val="16"/>
              <w:szCs w:val="16"/>
            </w:rPr>
            <w:t>CÓDIGO: 2BS-FR-0042</w:t>
          </w:r>
        </w:p>
      </w:tc>
      <w:tc>
        <w:tcPr>
          <w:tcW w:w="5419" w:type="dxa"/>
          <w:vMerge/>
          <w:vAlign w:val="center"/>
        </w:tcPr>
        <w:p w14:paraId="3C839D8C" w14:textId="77777777" w:rsidR="006A1A40" w:rsidRPr="000849A8" w:rsidRDefault="006A1A40" w:rsidP="0030647C">
          <w:pPr>
            <w:pStyle w:val="Ttulo1"/>
            <w:rPr>
              <w:sz w:val="16"/>
              <w:szCs w:val="16"/>
            </w:rPr>
          </w:pPr>
        </w:p>
      </w:tc>
      <w:tc>
        <w:tcPr>
          <w:tcW w:w="2004" w:type="dxa"/>
          <w:vMerge/>
          <w:vAlign w:val="center"/>
        </w:tcPr>
        <w:p w14:paraId="203FEAD0" w14:textId="77777777" w:rsidR="006A1A40" w:rsidRPr="000849A8" w:rsidRDefault="006A1A40" w:rsidP="0030647C">
          <w:pPr>
            <w:jc w:val="center"/>
            <w:rPr>
              <w:rFonts w:ascii="Arial" w:hAnsi="Arial" w:cs="Arial"/>
              <w:b/>
              <w:noProof/>
              <w:sz w:val="16"/>
              <w:szCs w:val="16"/>
            </w:rPr>
          </w:pPr>
        </w:p>
      </w:tc>
    </w:tr>
    <w:tr w:rsidR="006A1A40" w:rsidRPr="000849A8" w14:paraId="2B5F79C2" w14:textId="77777777" w:rsidTr="00E319C4">
      <w:trPr>
        <w:cantSplit/>
        <w:trHeight w:val="284"/>
      </w:trPr>
      <w:tc>
        <w:tcPr>
          <w:tcW w:w="2353" w:type="dxa"/>
          <w:vAlign w:val="center"/>
        </w:tcPr>
        <w:p w14:paraId="18562849" w14:textId="77777777" w:rsidR="006A1A40" w:rsidRPr="000849A8" w:rsidRDefault="006A1A40" w:rsidP="00771809">
          <w:pPr>
            <w:rPr>
              <w:rFonts w:ascii="Arial" w:hAnsi="Arial" w:cs="Arial"/>
              <w:b/>
              <w:bCs/>
              <w:color w:val="000000"/>
              <w:sz w:val="16"/>
              <w:szCs w:val="16"/>
            </w:rPr>
          </w:pPr>
          <w:r w:rsidRPr="000849A8">
            <w:rPr>
              <w:rFonts w:ascii="Arial" w:hAnsi="Arial" w:cs="Arial"/>
              <w:b/>
              <w:bCs/>
              <w:color w:val="000000"/>
              <w:sz w:val="16"/>
              <w:szCs w:val="16"/>
            </w:rPr>
            <w:t>FECHA:   27/06/2012</w:t>
          </w:r>
        </w:p>
      </w:tc>
      <w:tc>
        <w:tcPr>
          <w:tcW w:w="5419" w:type="dxa"/>
          <w:vMerge w:val="restart"/>
          <w:vAlign w:val="center"/>
        </w:tcPr>
        <w:p w14:paraId="3C543B95" w14:textId="12352965" w:rsidR="006A1A40" w:rsidRDefault="006A1A40" w:rsidP="0098507C">
          <w:pPr>
            <w:tabs>
              <w:tab w:val="left" w:pos="2035"/>
              <w:tab w:val="left" w:pos="10295"/>
              <w:tab w:val="left" w:pos="12615"/>
            </w:tabs>
            <w:jc w:val="center"/>
            <w:rPr>
              <w:rFonts w:ascii="Arial" w:hAnsi="Arial" w:cs="Arial"/>
              <w:b/>
              <w:sz w:val="16"/>
              <w:szCs w:val="16"/>
            </w:rPr>
          </w:pPr>
          <w:r w:rsidRPr="00B56FDC">
            <w:rPr>
              <w:rFonts w:ascii="Arial" w:hAnsi="Arial" w:cs="Arial"/>
              <w:b/>
              <w:sz w:val="16"/>
              <w:szCs w:val="16"/>
            </w:rPr>
            <w:t>PLIEGO</w:t>
          </w:r>
          <w:r>
            <w:rPr>
              <w:rFonts w:ascii="Arial" w:hAnsi="Arial" w:cs="Arial"/>
              <w:b/>
              <w:sz w:val="16"/>
              <w:szCs w:val="16"/>
            </w:rPr>
            <w:t xml:space="preserve"> DE CONDICIONES DE</w:t>
          </w:r>
          <w:r w:rsidRPr="00B56FDC">
            <w:rPr>
              <w:rFonts w:ascii="Arial" w:hAnsi="Arial" w:cs="Arial"/>
              <w:b/>
              <w:sz w:val="16"/>
              <w:szCs w:val="16"/>
            </w:rPr>
            <w:t xml:space="preserve"> LICITACIÓN PUBLICA </w:t>
          </w:r>
        </w:p>
        <w:p w14:paraId="067E8C6A" w14:textId="565F6400" w:rsidR="006A1A40" w:rsidRPr="000849A8" w:rsidRDefault="006A1A40" w:rsidP="00E7689A">
          <w:pPr>
            <w:tabs>
              <w:tab w:val="left" w:pos="2035"/>
              <w:tab w:val="left" w:pos="10295"/>
              <w:tab w:val="left" w:pos="12615"/>
            </w:tabs>
            <w:jc w:val="center"/>
            <w:rPr>
              <w:rFonts w:ascii="Arial" w:hAnsi="Arial" w:cs="Arial"/>
              <w:b/>
              <w:bCs/>
              <w:sz w:val="16"/>
              <w:szCs w:val="16"/>
            </w:rPr>
          </w:pPr>
          <w:r w:rsidRPr="00B56FDC">
            <w:rPr>
              <w:rFonts w:ascii="Arial" w:hAnsi="Arial" w:cs="Arial"/>
              <w:b/>
              <w:sz w:val="16"/>
              <w:szCs w:val="16"/>
            </w:rPr>
            <w:t xml:space="preserve">PN </w:t>
          </w:r>
          <w:r>
            <w:rPr>
              <w:rFonts w:ascii="Arial" w:hAnsi="Arial" w:cs="Arial"/>
              <w:b/>
              <w:sz w:val="16"/>
              <w:szCs w:val="16"/>
            </w:rPr>
            <w:t>HOCEN</w:t>
          </w:r>
          <w:r w:rsidRPr="00B56FDC">
            <w:rPr>
              <w:rFonts w:ascii="Arial" w:hAnsi="Arial" w:cs="Arial"/>
              <w:b/>
              <w:sz w:val="16"/>
              <w:szCs w:val="16"/>
            </w:rPr>
            <w:t xml:space="preserve"> LI 00</w:t>
          </w:r>
          <w:r>
            <w:rPr>
              <w:rFonts w:ascii="Arial" w:hAnsi="Arial" w:cs="Arial"/>
              <w:b/>
              <w:sz w:val="16"/>
              <w:szCs w:val="16"/>
            </w:rPr>
            <w:t>2</w:t>
          </w:r>
          <w:r w:rsidRPr="00B56FDC">
            <w:rPr>
              <w:rFonts w:ascii="Arial" w:hAnsi="Arial" w:cs="Arial"/>
              <w:b/>
              <w:sz w:val="16"/>
              <w:szCs w:val="16"/>
            </w:rPr>
            <w:t xml:space="preserve"> 20</w:t>
          </w:r>
          <w:r>
            <w:rPr>
              <w:rFonts w:ascii="Arial" w:hAnsi="Arial" w:cs="Arial"/>
              <w:b/>
              <w:sz w:val="16"/>
              <w:szCs w:val="16"/>
            </w:rPr>
            <w:t>20</w:t>
          </w:r>
        </w:p>
      </w:tc>
      <w:tc>
        <w:tcPr>
          <w:tcW w:w="2004" w:type="dxa"/>
          <w:vMerge/>
          <w:vAlign w:val="center"/>
        </w:tcPr>
        <w:p w14:paraId="3FDD6459" w14:textId="77777777" w:rsidR="006A1A40" w:rsidRPr="000849A8" w:rsidRDefault="006A1A40" w:rsidP="00771809">
          <w:pPr>
            <w:jc w:val="center"/>
            <w:rPr>
              <w:rFonts w:ascii="Arial" w:hAnsi="Arial" w:cs="Arial"/>
              <w:b/>
              <w:noProof/>
              <w:sz w:val="16"/>
              <w:szCs w:val="16"/>
            </w:rPr>
          </w:pPr>
        </w:p>
      </w:tc>
    </w:tr>
    <w:tr w:rsidR="006A1A40" w:rsidRPr="000849A8" w14:paraId="19A7FA55" w14:textId="77777777" w:rsidTr="00E319C4">
      <w:trPr>
        <w:cantSplit/>
        <w:trHeight w:val="285"/>
      </w:trPr>
      <w:tc>
        <w:tcPr>
          <w:tcW w:w="2353" w:type="dxa"/>
          <w:vAlign w:val="center"/>
        </w:tcPr>
        <w:p w14:paraId="08CECFA3" w14:textId="77777777" w:rsidR="006A1A40" w:rsidRPr="000849A8" w:rsidRDefault="006A1A40" w:rsidP="00771809">
          <w:pPr>
            <w:rPr>
              <w:rFonts w:ascii="Arial" w:hAnsi="Arial" w:cs="Arial"/>
              <w:b/>
              <w:bCs/>
              <w:color w:val="000000"/>
              <w:sz w:val="16"/>
              <w:szCs w:val="16"/>
            </w:rPr>
          </w:pPr>
          <w:r w:rsidRPr="000849A8">
            <w:rPr>
              <w:rFonts w:ascii="Arial" w:hAnsi="Arial" w:cs="Arial"/>
              <w:b/>
              <w:bCs/>
              <w:color w:val="000000"/>
              <w:sz w:val="16"/>
              <w:szCs w:val="16"/>
            </w:rPr>
            <w:t>VERSIÓN: 1</w:t>
          </w:r>
        </w:p>
      </w:tc>
      <w:tc>
        <w:tcPr>
          <w:tcW w:w="5419" w:type="dxa"/>
          <w:vMerge/>
          <w:vAlign w:val="center"/>
        </w:tcPr>
        <w:p w14:paraId="0100509F" w14:textId="77777777" w:rsidR="006A1A40" w:rsidRPr="000849A8" w:rsidRDefault="006A1A40" w:rsidP="00771809">
          <w:pPr>
            <w:pStyle w:val="Ttulo1"/>
            <w:rPr>
              <w:sz w:val="16"/>
              <w:szCs w:val="16"/>
            </w:rPr>
          </w:pPr>
        </w:p>
      </w:tc>
      <w:tc>
        <w:tcPr>
          <w:tcW w:w="2004" w:type="dxa"/>
          <w:vMerge/>
          <w:vAlign w:val="center"/>
        </w:tcPr>
        <w:p w14:paraId="0421A447" w14:textId="77777777" w:rsidR="006A1A40" w:rsidRPr="000849A8" w:rsidRDefault="006A1A40" w:rsidP="00771809">
          <w:pPr>
            <w:jc w:val="center"/>
            <w:rPr>
              <w:rFonts w:ascii="Arial" w:hAnsi="Arial" w:cs="Arial"/>
              <w:b/>
              <w:noProof/>
              <w:sz w:val="16"/>
              <w:szCs w:val="16"/>
            </w:rPr>
          </w:pPr>
        </w:p>
      </w:tc>
    </w:tr>
  </w:tbl>
  <w:p w14:paraId="5C3B593D" w14:textId="77777777" w:rsidR="006A1A40" w:rsidRPr="000849A8" w:rsidRDefault="006A1A40" w:rsidP="00CD524A">
    <w:pPr>
      <w:pStyle w:val="Encabezado"/>
      <w:rPr>
        <w:sz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8"/>
      <w:gridCol w:w="5410"/>
      <w:gridCol w:w="2135"/>
    </w:tblGrid>
    <w:tr w:rsidR="006A1A40" w:rsidRPr="000849A8" w14:paraId="048A8C70" w14:textId="77777777" w:rsidTr="000849A8">
      <w:trPr>
        <w:cantSplit/>
        <w:trHeight w:val="323"/>
      </w:trPr>
      <w:tc>
        <w:tcPr>
          <w:tcW w:w="2348" w:type="dxa"/>
          <w:vAlign w:val="center"/>
        </w:tcPr>
        <w:p w14:paraId="5C8CCC7F" w14:textId="77777777" w:rsidR="006A1A40" w:rsidRPr="000849A8" w:rsidRDefault="006A1A40" w:rsidP="0030647C">
          <w:pPr>
            <w:rPr>
              <w:rFonts w:ascii="Arial" w:hAnsi="Arial" w:cs="Arial"/>
              <w:b/>
              <w:sz w:val="16"/>
              <w:szCs w:val="18"/>
            </w:rPr>
          </w:pPr>
          <w:r w:rsidRPr="000849A8">
            <w:rPr>
              <w:rFonts w:ascii="Arial" w:hAnsi="Arial" w:cs="Arial"/>
              <w:b/>
              <w:sz w:val="16"/>
              <w:szCs w:val="18"/>
            </w:rPr>
            <w:t xml:space="preserve">Página </w:t>
          </w:r>
          <w:r w:rsidRPr="000849A8">
            <w:rPr>
              <w:rFonts w:ascii="Arial" w:hAnsi="Arial" w:cs="Arial"/>
              <w:b/>
              <w:sz w:val="16"/>
              <w:szCs w:val="18"/>
            </w:rPr>
            <w:fldChar w:fldCharType="begin"/>
          </w:r>
          <w:r w:rsidRPr="000849A8">
            <w:rPr>
              <w:rFonts w:ascii="Arial" w:hAnsi="Arial" w:cs="Arial"/>
              <w:b/>
              <w:sz w:val="16"/>
              <w:szCs w:val="18"/>
            </w:rPr>
            <w:instrText xml:space="preserve"> PAGE </w:instrText>
          </w:r>
          <w:r w:rsidRPr="000849A8">
            <w:rPr>
              <w:rFonts w:ascii="Arial" w:hAnsi="Arial" w:cs="Arial"/>
              <w:b/>
              <w:sz w:val="16"/>
              <w:szCs w:val="18"/>
            </w:rPr>
            <w:fldChar w:fldCharType="separate"/>
          </w:r>
          <w:r>
            <w:rPr>
              <w:rFonts w:ascii="Arial" w:hAnsi="Arial" w:cs="Arial"/>
              <w:b/>
              <w:noProof/>
              <w:sz w:val="16"/>
              <w:szCs w:val="18"/>
            </w:rPr>
            <w:t>49</w:t>
          </w:r>
          <w:r w:rsidRPr="000849A8">
            <w:rPr>
              <w:rFonts w:ascii="Arial" w:hAnsi="Arial" w:cs="Arial"/>
              <w:b/>
              <w:sz w:val="16"/>
              <w:szCs w:val="18"/>
            </w:rPr>
            <w:fldChar w:fldCharType="end"/>
          </w:r>
          <w:r w:rsidRPr="000849A8">
            <w:rPr>
              <w:rFonts w:ascii="Arial" w:hAnsi="Arial" w:cs="Arial"/>
              <w:b/>
              <w:sz w:val="16"/>
              <w:szCs w:val="18"/>
            </w:rPr>
            <w:t xml:space="preserve"> de </w:t>
          </w:r>
          <w:r w:rsidRPr="000849A8">
            <w:rPr>
              <w:rFonts w:ascii="Arial" w:hAnsi="Arial" w:cs="Arial"/>
              <w:b/>
              <w:sz w:val="16"/>
              <w:szCs w:val="18"/>
            </w:rPr>
            <w:fldChar w:fldCharType="begin"/>
          </w:r>
          <w:r w:rsidRPr="000849A8">
            <w:rPr>
              <w:rFonts w:ascii="Arial" w:hAnsi="Arial" w:cs="Arial"/>
              <w:b/>
              <w:sz w:val="16"/>
              <w:szCs w:val="18"/>
            </w:rPr>
            <w:instrText xml:space="preserve"> NUMPAGES  </w:instrText>
          </w:r>
          <w:r w:rsidRPr="000849A8">
            <w:rPr>
              <w:rFonts w:ascii="Arial" w:hAnsi="Arial" w:cs="Arial"/>
              <w:b/>
              <w:sz w:val="16"/>
              <w:szCs w:val="18"/>
            </w:rPr>
            <w:fldChar w:fldCharType="separate"/>
          </w:r>
          <w:r>
            <w:rPr>
              <w:rFonts w:ascii="Arial" w:hAnsi="Arial" w:cs="Arial"/>
              <w:b/>
              <w:noProof/>
              <w:sz w:val="16"/>
              <w:szCs w:val="18"/>
            </w:rPr>
            <w:t>49</w:t>
          </w:r>
          <w:r w:rsidRPr="000849A8">
            <w:rPr>
              <w:rFonts w:ascii="Arial" w:hAnsi="Arial" w:cs="Arial"/>
              <w:b/>
              <w:sz w:val="16"/>
              <w:szCs w:val="18"/>
            </w:rPr>
            <w:fldChar w:fldCharType="end"/>
          </w:r>
        </w:p>
      </w:tc>
      <w:tc>
        <w:tcPr>
          <w:tcW w:w="5410" w:type="dxa"/>
          <w:vMerge w:val="restart"/>
          <w:vAlign w:val="center"/>
        </w:tcPr>
        <w:p w14:paraId="208E1056" w14:textId="77777777" w:rsidR="006A1A40" w:rsidRPr="000849A8" w:rsidRDefault="006A1A40" w:rsidP="0030647C">
          <w:pPr>
            <w:tabs>
              <w:tab w:val="left" w:pos="2035"/>
              <w:tab w:val="left" w:pos="10295"/>
              <w:tab w:val="left" w:pos="12615"/>
            </w:tabs>
            <w:jc w:val="center"/>
            <w:rPr>
              <w:rFonts w:ascii="Arial" w:hAnsi="Arial" w:cs="Arial"/>
              <w:b/>
              <w:bCs/>
              <w:sz w:val="16"/>
              <w:szCs w:val="18"/>
            </w:rPr>
          </w:pPr>
          <w:r w:rsidRPr="000849A8">
            <w:rPr>
              <w:rFonts w:ascii="Arial" w:hAnsi="Arial" w:cs="Arial"/>
              <w:b/>
              <w:bCs/>
              <w:sz w:val="16"/>
              <w:szCs w:val="18"/>
            </w:rPr>
            <w:t>ADQUIRIR BIENES Y SERVICIOS</w:t>
          </w:r>
        </w:p>
      </w:tc>
      <w:tc>
        <w:tcPr>
          <w:tcW w:w="2135" w:type="dxa"/>
          <w:vMerge w:val="restart"/>
          <w:vAlign w:val="center"/>
        </w:tcPr>
        <w:p w14:paraId="05157D46" w14:textId="77777777" w:rsidR="006A1A40" w:rsidRPr="000849A8" w:rsidRDefault="006A1A40" w:rsidP="0030647C">
          <w:pPr>
            <w:jc w:val="center"/>
            <w:rPr>
              <w:rFonts w:ascii="Arial" w:hAnsi="Arial" w:cs="Arial"/>
              <w:b/>
              <w:noProof/>
              <w:sz w:val="16"/>
              <w:szCs w:val="18"/>
            </w:rPr>
          </w:pPr>
          <w:r w:rsidRPr="000849A8">
            <w:rPr>
              <w:rFonts w:ascii="Arial" w:hAnsi="Arial" w:cs="Arial"/>
              <w:b/>
              <w:noProof/>
              <w:sz w:val="16"/>
              <w:szCs w:val="18"/>
              <w:lang w:val="es-CO" w:eastAsia="es-CO"/>
            </w:rPr>
            <w:drawing>
              <wp:inline distT="0" distB="0" distL="0" distR="0" wp14:anchorId="3D8BC413" wp14:editId="35EDDE93">
                <wp:extent cx="685800" cy="666750"/>
                <wp:effectExtent l="0" t="0" r="0" b="0"/>
                <wp:docPr id="18"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2473AB97" w14:textId="77777777" w:rsidR="006A1A40" w:rsidRPr="000849A8" w:rsidRDefault="006A1A40" w:rsidP="0030647C">
          <w:pPr>
            <w:jc w:val="center"/>
            <w:rPr>
              <w:rFonts w:ascii="Arial" w:hAnsi="Arial" w:cs="Arial"/>
              <w:b/>
              <w:sz w:val="16"/>
              <w:szCs w:val="18"/>
            </w:rPr>
          </w:pPr>
          <w:r w:rsidRPr="000849A8">
            <w:rPr>
              <w:rFonts w:ascii="Arial" w:hAnsi="Arial" w:cs="Arial"/>
              <w:b/>
              <w:sz w:val="16"/>
              <w:szCs w:val="18"/>
            </w:rPr>
            <w:t>POLICÍA NACIONAL</w:t>
          </w:r>
        </w:p>
      </w:tc>
    </w:tr>
    <w:tr w:rsidR="006A1A40" w:rsidRPr="000849A8" w14:paraId="435D7EB5" w14:textId="77777777" w:rsidTr="000849A8">
      <w:trPr>
        <w:cantSplit/>
        <w:trHeight w:val="324"/>
      </w:trPr>
      <w:tc>
        <w:tcPr>
          <w:tcW w:w="2348" w:type="dxa"/>
          <w:vAlign w:val="center"/>
        </w:tcPr>
        <w:p w14:paraId="523A4A3A" w14:textId="77777777" w:rsidR="006A1A40" w:rsidRPr="000849A8" w:rsidRDefault="006A1A40" w:rsidP="0030647C">
          <w:pPr>
            <w:rPr>
              <w:rFonts w:ascii="Arial" w:hAnsi="Arial" w:cs="Arial"/>
              <w:b/>
              <w:bCs/>
              <w:color w:val="000000"/>
              <w:sz w:val="16"/>
              <w:szCs w:val="18"/>
            </w:rPr>
          </w:pPr>
          <w:r>
            <w:rPr>
              <w:rFonts w:ascii="Arial" w:hAnsi="Arial" w:cs="Arial"/>
              <w:b/>
              <w:bCs/>
              <w:color w:val="000000"/>
              <w:sz w:val="16"/>
              <w:szCs w:val="18"/>
            </w:rPr>
            <w:t>CÓDIGO: 2BS-FR-0042</w:t>
          </w:r>
        </w:p>
      </w:tc>
      <w:tc>
        <w:tcPr>
          <w:tcW w:w="5410" w:type="dxa"/>
          <w:vMerge/>
          <w:vAlign w:val="center"/>
        </w:tcPr>
        <w:p w14:paraId="213E6CFD" w14:textId="77777777" w:rsidR="006A1A40" w:rsidRPr="000849A8" w:rsidRDefault="006A1A40" w:rsidP="0030647C">
          <w:pPr>
            <w:pStyle w:val="Ttulo1"/>
            <w:rPr>
              <w:sz w:val="16"/>
              <w:szCs w:val="18"/>
            </w:rPr>
          </w:pPr>
        </w:p>
      </w:tc>
      <w:tc>
        <w:tcPr>
          <w:tcW w:w="2135" w:type="dxa"/>
          <w:vMerge/>
          <w:vAlign w:val="center"/>
        </w:tcPr>
        <w:p w14:paraId="72E7D82F" w14:textId="77777777" w:rsidR="006A1A40" w:rsidRPr="000849A8" w:rsidRDefault="006A1A40" w:rsidP="0030647C">
          <w:pPr>
            <w:jc w:val="center"/>
            <w:rPr>
              <w:rFonts w:ascii="Arial" w:hAnsi="Arial" w:cs="Arial"/>
              <w:b/>
              <w:noProof/>
              <w:sz w:val="16"/>
              <w:szCs w:val="18"/>
            </w:rPr>
          </w:pPr>
        </w:p>
      </w:tc>
    </w:tr>
    <w:tr w:rsidR="006A1A40" w:rsidRPr="000849A8" w14:paraId="520932F6" w14:textId="77777777" w:rsidTr="000849A8">
      <w:trPr>
        <w:cantSplit/>
        <w:trHeight w:val="323"/>
      </w:trPr>
      <w:tc>
        <w:tcPr>
          <w:tcW w:w="2348" w:type="dxa"/>
          <w:vAlign w:val="center"/>
        </w:tcPr>
        <w:p w14:paraId="74D2B480" w14:textId="77777777" w:rsidR="006A1A40" w:rsidRPr="000849A8" w:rsidRDefault="006A1A40" w:rsidP="0030647C">
          <w:pPr>
            <w:rPr>
              <w:rFonts w:ascii="Arial" w:hAnsi="Arial" w:cs="Arial"/>
              <w:b/>
              <w:bCs/>
              <w:color w:val="000000"/>
              <w:sz w:val="16"/>
              <w:szCs w:val="18"/>
            </w:rPr>
          </w:pPr>
          <w:r w:rsidRPr="000849A8">
            <w:rPr>
              <w:rFonts w:ascii="Arial" w:hAnsi="Arial" w:cs="Arial"/>
              <w:b/>
              <w:bCs/>
              <w:color w:val="000000"/>
              <w:sz w:val="16"/>
              <w:szCs w:val="18"/>
            </w:rPr>
            <w:t>FECHA:   27/06/2012</w:t>
          </w:r>
        </w:p>
      </w:tc>
      <w:tc>
        <w:tcPr>
          <w:tcW w:w="5410" w:type="dxa"/>
          <w:vMerge w:val="restart"/>
          <w:vAlign w:val="center"/>
        </w:tcPr>
        <w:p w14:paraId="52638F08" w14:textId="77777777" w:rsidR="006A1A40" w:rsidRDefault="006A1A40" w:rsidP="001E06D4">
          <w:pPr>
            <w:tabs>
              <w:tab w:val="left" w:pos="2035"/>
              <w:tab w:val="left" w:pos="10295"/>
              <w:tab w:val="left" w:pos="12615"/>
            </w:tabs>
            <w:jc w:val="center"/>
            <w:rPr>
              <w:rFonts w:ascii="Arial" w:hAnsi="Arial" w:cs="Arial"/>
              <w:b/>
              <w:sz w:val="16"/>
              <w:szCs w:val="16"/>
            </w:rPr>
          </w:pPr>
          <w:r w:rsidRPr="00B56FDC">
            <w:rPr>
              <w:rFonts w:ascii="Arial" w:hAnsi="Arial" w:cs="Arial"/>
              <w:b/>
              <w:sz w:val="16"/>
              <w:szCs w:val="16"/>
            </w:rPr>
            <w:t>PLIEGO DE CONDICIONES</w:t>
          </w:r>
          <w:r>
            <w:rPr>
              <w:rFonts w:ascii="Arial" w:hAnsi="Arial" w:cs="Arial"/>
              <w:b/>
              <w:sz w:val="16"/>
              <w:szCs w:val="16"/>
            </w:rPr>
            <w:t xml:space="preserve"> </w:t>
          </w:r>
          <w:r w:rsidRPr="00B56FDC">
            <w:rPr>
              <w:rFonts w:ascii="Arial" w:hAnsi="Arial" w:cs="Arial"/>
              <w:b/>
              <w:sz w:val="16"/>
              <w:szCs w:val="16"/>
            </w:rPr>
            <w:t xml:space="preserve">LICITACIÓN PUBLICA </w:t>
          </w:r>
        </w:p>
        <w:p w14:paraId="5072FB8C" w14:textId="121A4763" w:rsidR="006A1A40" w:rsidRPr="00B56FDC" w:rsidRDefault="006A1A40" w:rsidP="002645CA">
          <w:pPr>
            <w:tabs>
              <w:tab w:val="left" w:pos="2035"/>
              <w:tab w:val="left" w:pos="10295"/>
              <w:tab w:val="left" w:pos="12615"/>
            </w:tabs>
            <w:jc w:val="center"/>
            <w:rPr>
              <w:rFonts w:ascii="Arial" w:hAnsi="Arial" w:cs="Arial"/>
              <w:b/>
              <w:bCs/>
              <w:sz w:val="16"/>
              <w:szCs w:val="16"/>
            </w:rPr>
          </w:pPr>
          <w:r w:rsidRPr="00B56FDC">
            <w:rPr>
              <w:rFonts w:ascii="Arial" w:hAnsi="Arial" w:cs="Arial"/>
              <w:b/>
              <w:sz w:val="16"/>
              <w:szCs w:val="16"/>
            </w:rPr>
            <w:t xml:space="preserve">PN </w:t>
          </w:r>
          <w:r>
            <w:rPr>
              <w:rFonts w:ascii="Arial" w:hAnsi="Arial" w:cs="Arial"/>
              <w:b/>
              <w:sz w:val="16"/>
              <w:szCs w:val="16"/>
            </w:rPr>
            <w:t>HOCEN</w:t>
          </w:r>
          <w:r w:rsidRPr="00B56FDC">
            <w:rPr>
              <w:rFonts w:ascii="Arial" w:hAnsi="Arial" w:cs="Arial"/>
              <w:b/>
              <w:sz w:val="16"/>
              <w:szCs w:val="16"/>
            </w:rPr>
            <w:t xml:space="preserve"> LI 00</w:t>
          </w:r>
          <w:r>
            <w:rPr>
              <w:rFonts w:ascii="Arial" w:hAnsi="Arial" w:cs="Arial"/>
              <w:b/>
              <w:sz w:val="16"/>
              <w:szCs w:val="16"/>
            </w:rPr>
            <w:t>2</w:t>
          </w:r>
          <w:r w:rsidRPr="00B56FDC">
            <w:rPr>
              <w:rFonts w:ascii="Arial" w:hAnsi="Arial" w:cs="Arial"/>
              <w:b/>
              <w:sz w:val="16"/>
              <w:szCs w:val="16"/>
            </w:rPr>
            <w:t xml:space="preserve"> 20</w:t>
          </w:r>
          <w:r>
            <w:rPr>
              <w:rFonts w:ascii="Arial" w:hAnsi="Arial" w:cs="Arial"/>
              <w:b/>
              <w:sz w:val="16"/>
              <w:szCs w:val="16"/>
            </w:rPr>
            <w:t>20</w:t>
          </w:r>
        </w:p>
      </w:tc>
      <w:tc>
        <w:tcPr>
          <w:tcW w:w="2135" w:type="dxa"/>
          <w:vMerge/>
          <w:vAlign w:val="center"/>
        </w:tcPr>
        <w:p w14:paraId="66291B4C" w14:textId="77777777" w:rsidR="006A1A40" w:rsidRPr="000849A8" w:rsidRDefault="006A1A40" w:rsidP="0030647C">
          <w:pPr>
            <w:jc w:val="center"/>
            <w:rPr>
              <w:rFonts w:ascii="Arial" w:hAnsi="Arial" w:cs="Arial"/>
              <w:b/>
              <w:noProof/>
              <w:sz w:val="16"/>
              <w:szCs w:val="18"/>
            </w:rPr>
          </w:pPr>
        </w:p>
      </w:tc>
    </w:tr>
    <w:tr w:rsidR="006A1A40" w:rsidRPr="000849A8" w14:paraId="1C8A2940" w14:textId="77777777" w:rsidTr="000849A8">
      <w:trPr>
        <w:cantSplit/>
        <w:trHeight w:val="324"/>
      </w:trPr>
      <w:tc>
        <w:tcPr>
          <w:tcW w:w="2348" w:type="dxa"/>
          <w:vAlign w:val="center"/>
        </w:tcPr>
        <w:p w14:paraId="45F4E6FA" w14:textId="77777777" w:rsidR="006A1A40" w:rsidRPr="000849A8" w:rsidRDefault="006A1A40" w:rsidP="0030647C">
          <w:pPr>
            <w:rPr>
              <w:rFonts w:ascii="Arial" w:hAnsi="Arial" w:cs="Arial"/>
              <w:b/>
              <w:bCs/>
              <w:color w:val="000000"/>
              <w:sz w:val="16"/>
              <w:szCs w:val="18"/>
            </w:rPr>
          </w:pPr>
          <w:r w:rsidRPr="000849A8">
            <w:rPr>
              <w:rFonts w:ascii="Arial" w:hAnsi="Arial" w:cs="Arial"/>
              <w:b/>
              <w:bCs/>
              <w:color w:val="000000"/>
              <w:sz w:val="16"/>
              <w:szCs w:val="18"/>
            </w:rPr>
            <w:t>VERSIÓN: 1</w:t>
          </w:r>
        </w:p>
      </w:tc>
      <w:tc>
        <w:tcPr>
          <w:tcW w:w="5410" w:type="dxa"/>
          <w:vMerge/>
          <w:vAlign w:val="center"/>
        </w:tcPr>
        <w:p w14:paraId="5F4DD5F7" w14:textId="77777777" w:rsidR="006A1A40" w:rsidRPr="000849A8" w:rsidRDefault="006A1A40" w:rsidP="0030647C">
          <w:pPr>
            <w:pStyle w:val="Ttulo1"/>
            <w:rPr>
              <w:sz w:val="16"/>
              <w:szCs w:val="18"/>
            </w:rPr>
          </w:pPr>
        </w:p>
      </w:tc>
      <w:tc>
        <w:tcPr>
          <w:tcW w:w="2135" w:type="dxa"/>
          <w:vMerge/>
          <w:vAlign w:val="center"/>
        </w:tcPr>
        <w:p w14:paraId="48165A11" w14:textId="77777777" w:rsidR="006A1A40" w:rsidRPr="000849A8" w:rsidRDefault="006A1A40" w:rsidP="0030647C">
          <w:pPr>
            <w:jc w:val="center"/>
            <w:rPr>
              <w:rFonts w:ascii="Arial" w:hAnsi="Arial" w:cs="Arial"/>
              <w:b/>
              <w:noProof/>
              <w:sz w:val="16"/>
              <w:szCs w:val="18"/>
            </w:rPr>
          </w:pPr>
        </w:p>
      </w:tc>
    </w:tr>
  </w:tbl>
  <w:p w14:paraId="7B5D4560" w14:textId="77777777" w:rsidR="006A1A40" w:rsidRPr="000849A8" w:rsidRDefault="006A1A40">
    <w:pPr>
      <w:pStyle w:val="Encabezado"/>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D"/>
    <w:multiLevelType w:val="multilevel"/>
    <w:tmpl w:val="0000000D"/>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 w15:restartNumberingAfterBreak="0">
    <w:nsid w:val="0000000E"/>
    <w:multiLevelType w:val="multilevel"/>
    <w:tmpl w:val="0000000E"/>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 w15:restartNumberingAfterBreak="0">
    <w:nsid w:val="00000013"/>
    <w:multiLevelType w:val="multilevel"/>
    <w:tmpl w:val="5734F242"/>
    <w:name w:val="WW8Num19"/>
    <w:lvl w:ilvl="0">
      <w:start w:val="1"/>
      <w:numFmt w:val="bullet"/>
      <w:lvlText w:val=""/>
      <w:lvlJc w:val="left"/>
      <w:pPr>
        <w:tabs>
          <w:tab w:val="num" w:pos="720"/>
        </w:tabs>
        <w:ind w:left="720" w:hanging="360"/>
      </w:pPr>
      <w:rPr>
        <w:rFonts w:ascii="Wingdings 2" w:hAnsi="Wingdings 2"/>
        <w:b/>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1A"/>
    <w:multiLevelType w:val="multilevel"/>
    <w:tmpl w:val="0000001A"/>
    <w:name w:val="WW8Num22"/>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4" w15:restartNumberingAfterBreak="0">
    <w:nsid w:val="0000001E"/>
    <w:multiLevelType w:val="multilevel"/>
    <w:tmpl w:val="0000001E"/>
    <w:name w:val="WW8Num2"/>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5" w15:restartNumberingAfterBreak="0">
    <w:nsid w:val="0000001F"/>
    <w:multiLevelType w:val="multilevel"/>
    <w:tmpl w:val="0000001F"/>
    <w:name w:val="WW8Num25"/>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6" w15:restartNumberingAfterBreak="0">
    <w:nsid w:val="00000020"/>
    <w:multiLevelType w:val="multilevel"/>
    <w:tmpl w:val="00000020"/>
    <w:name w:val="WW8Num29"/>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7" w15:restartNumberingAfterBreak="0">
    <w:nsid w:val="00000021"/>
    <w:multiLevelType w:val="multilevel"/>
    <w:tmpl w:val="00000021"/>
    <w:name w:val="WW8Num5"/>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8" w15:restartNumberingAfterBreak="0">
    <w:nsid w:val="00000026"/>
    <w:multiLevelType w:val="multilevel"/>
    <w:tmpl w:val="00000026"/>
    <w:name w:val="WW8Num6"/>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9" w15:restartNumberingAfterBreak="0">
    <w:nsid w:val="006B27AD"/>
    <w:multiLevelType w:val="multilevel"/>
    <w:tmpl w:val="9714420C"/>
    <w:name w:val="WW8Num4"/>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0" w15:restartNumberingAfterBreak="0">
    <w:nsid w:val="0145616A"/>
    <w:multiLevelType w:val="hybridMultilevel"/>
    <w:tmpl w:val="CA5E18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1B77EFE"/>
    <w:multiLevelType w:val="multilevel"/>
    <w:tmpl w:val="74E04304"/>
    <w:name w:val="WW8Num1"/>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4BA159A"/>
    <w:multiLevelType w:val="singleLevel"/>
    <w:tmpl w:val="0C0A000F"/>
    <w:name w:val="WW8Num34"/>
    <w:lvl w:ilvl="0">
      <w:start w:val="1"/>
      <w:numFmt w:val="decimal"/>
      <w:lvlText w:val="%1."/>
      <w:lvlJc w:val="left"/>
      <w:pPr>
        <w:tabs>
          <w:tab w:val="num" w:pos="360"/>
        </w:tabs>
        <w:ind w:left="360" w:hanging="360"/>
      </w:pPr>
    </w:lvl>
  </w:abstractNum>
  <w:abstractNum w:abstractNumId="13" w15:restartNumberingAfterBreak="0">
    <w:nsid w:val="054D1408"/>
    <w:multiLevelType w:val="hybridMultilevel"/>
    <w:tmpl w:val="6AB631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BAF7B7B"/>
    <w:multiLevelType w:val="multilevel"/>
    <w:tmpl w:val="65443EC0"/>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DCF6223"/>
    <w:multiLevelType w:val="hybridMultilevel"/>
    <w:tmpl w:val="136C6DC0"/>
    <w:lvl w:ilvl="0" w:tplc="BDF61152">
      <w:start w:val="1"/>
      <w:numFmt w:val="lowerLetter"/>
      <w:lvlText w:val="%1."/>
      <w:lvlJc w:val="left"/>
      <w:pPr>
        <w:ind w:left="720" w:hanging="360"/>
      </w:pPr>
      <w:rPr>
        <w:rFonts w:ascii="Arial" w:eastAsia="Times New Roman" w:hAnsi="Arial" w:cs="Times New Roman"/>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51F0389"/>
    <w:multiLevelType w:val="hybridMultilevel"/>
    <w:tmpl w:val="0AB03F5A"/>
    <w:lvl w:ilvl="0" w:tplc="0954363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6A448F5"/>
    <w:multiLevelType w:val="hybridMultilevel"/>
    <w:tmpl w:val="C3345B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A7A6333"/>
    <w:multiLevelType w:val="hybridMultilevel"/>
    <w:tmpl w:val="DB6086B6"/>
    <w:lvl w:ilvl="0" w:tplc="240A000F">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36C2EB4"/>
    <w:multiLevelType w:val="hybridMultilevel"/>
    <w:tmpl w:val="1518B72A"/>
    <w:lvl w:ilvl="0" w:tplc="3CC6DB36">
      <w:start w:val="2"/>
      <w:numFmt w:val="bullet"/>
      <w:lvlText w:val="-"/>
      <w:lvlJc w:val="left"/>
      <w:pPr>
        <w:tabs>
          <w:tab w:val="num" w:pos="720"/>
        </w:tabs>
        <w:ind w:left="720" w:hanging="360"/>
      </w:pPr>
      <w:rPr>
        <w:rFonts w:ascii="Arial" w:eastAsia="Times New Roman" w:hAnsi="Arial" w:cs="Symbol" w:hint="default"/>
      </w:rPr>
    </w:lvl>
    <w:lvl w:ilvl="1" w:tplc="0C0A0003" w:tentative="1">
      <w:start w:val="1"/>
      <w:numFmt w:val="bullet"/>
      <w:lvlText w:val="o"/>
      <w:lvlJc w:val="left"/>
      <w:pPr>
        <w:tabs>
          <w:tab w:val="num" w:pos="1440"/>
        </w:tabs>
        <w:ind w:left="1440" w:hanging="360"/>
      </w:pPr>
      <w:rPr>
        <w:rFonts w:ascii="Courier New" w:hAnsi="Courier New"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3F531DB"/>
    <w:multiLevelType w:val="hybridMultilevel"/>
    <w:tmpl w:val="EBAA9DEA"/>
    <w:lvl w:ilvl="0" w:tplc="240A0015">
      <w:start w:val="1"/>
      <w:numFmt w:val="decimal"/>
      <w:lvlText w:val="%1."/>
      <w:lvlJc w:val="left"/>
      <w:pPr>
        <w:tabs>
          <w:tab w:val="num" w:pos="720"/>
        </w:tabs>
        <w:ind w:left="720" w:hanging="360"/>
      </w:pPr>
      <w:rPr>
        <w:rFonts w:hint="default"/>
      </w:rPr>
    </w:lvl>
    <w:lvl w:ilvl="1" w:tplc="240A0019">
      <w:start w:val="1"/>
      <w:numFmt w:val="lowerLetter"/>
      <w:lvlText w:val="%2."/>
      <w:lvlJc w:val="left"/>
      <w:pPr>
        <w:tabs>
          <w:tab w:val="num" w:pos="1440"/>
        </w:tabs>
        <w:ind w:left="1440" w:hanging="360"/>
      </w:pPr>
    </w:lvl>
    <w:lvl w:ilvl="2" w:tplc="240A001B">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22" w15:restartNumberingAfterBreak="0">
    <w:nsid w:val="242724C2"/>
    <w:multiLevelType w:val="multilevel"/>
    <w:tmpl w:val="BA107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535348"/>
    <w:multiLevelType w:val="multilevel"/>
    <w:tmpl w:val="C7021B1A"/>
    <w:lvl w:ilvl="0">
      <w:start w:val="6"/>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sz w:val="19"/>
        <w:szCs w:val="19"/>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4"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2EF35977"/>
    <w:multiLevelType w:val="hybridMultilevel"/>
    <w:tmpl w:val="87E01744"/>
    <w:lvl w:ilvl="0" w:tplc="AA38A456">
      <w:start w:val="1"/>
      <w:numFmt w:val="upperRoman"/>
      <w:lvlText w:val="%1."/>
      <w:lvlJc w:val="right"/>
      <w:pPr>
        <w:tabs>
          <w:tab w:val="num" w:pos="720"/>
        </w:tabs>
        <w:ind w:left="720" w:hanging="180"/>
      </w:pPr>
    </w:lvl>
    <w:lvl w:ilvl="1" w:tplc="E1EE2942" w:tentative="1">
      <w:start w:val="1"/>
      <w:numFmt w:val="lowerLetter"/>
      <w:lvlText w:val="%2."/>
      <w:lvlJc w:val="left"/>
      <w:pPr>
        <w:ind w:left="1440" w:hanging="360"/>
      </w:pPr>
    </w:lvl>
    <w:lvl w:ilvl="2" w:tplc="1F5C9808">
      <w:start w:val="1"/>
      <w:numFmt w:val="lowerRoman"/>
      <w:lvlText w:val="%3."/>
      <w:lvlJc w:val="right"/>
      <w:pPr>
        <w:ind w:left="2160" w:hanging="180"/>
      </w:pPr>
    </w:lvl>
    <w:lvl w:ilvl="3" w:tplc="F76EE20C" w:tentative="1">
      <w:start w:val="1"/>
      <w:numFmt w:val="decimal"/>
      <w:lvlText w:val="%4."/>
      <w:lvlJc w:val="left"/>
      <w:pPr>
        <w:ind w:left="2880" w:hanging="360"/>
      </w:pPr>
    </w:lvl>
    <w:lvl w:ilvl="4" w:tplc="6ACA1DE6" w:tentative="1">
      <w:start w:val="1"/>
      <w:numFmt w:val="lowerLetter"/>
      <w:lvlText w:val="%5."/>
      <w:lvlJc w:val="left"/>
      <w:pPr>
        <w:ind w:left="3600" w:hanging="360"/>
      </w:pPr>
    </w:lvl>
    <w:lvl w:ilvl="5" w:tplc="613A4A94" w:tentative="1">
      <w:start w:val="1"/>
      <w:numFmt w:val="lowerRoman"/>
      <w:lvlText w:val="%6."/>
      <w:lvlJc w:val="right"/>
      <w:pPr>
        <w:ind w:left="4320" w:hanging="180"/>
      </w:pPr>
    </w:lvl>
    <w:lvl w:ilvl="6" w:tplc="6680A35E" w:tentative="1">
      <w:start w:val="1"/>
      <w:numFmt w:val="decimal"/>
      <w:lvlText w:val="%7."/>
      <w:lvlJc w:val="left"/>
      <w:pPr>
        <w:ind w:left="5040" w:hanging="360"/>
      </w:pPr>
    </w:lvl>
    <w:lvl w:ilvl="7" w:tplc="EF4A6E34" w:tentative="1">
      <w:start w:val="1"/>
      <w:numFmt w:val="lowerLetter"/>
      <w:lvlText w:val="%8."/>
      <w:lvlJc w:val="left"/>
      <w:pPr>
        <w:ind w:left="5760" w:hanging="360"/>
      </w:pPr>
    </w:lvl>
    <w:lvl w:ilvl="8" w:tplc="523422EC" w:tentative="1">
      <w:start w:val="1"/>
      <w:numFmt w:val="lowerRoman"/>
      <w:lvlText w:val="%9."/>
      <w:lvlJc w:val="right"/>
      <w:pPr>
        <w:ind w:left="6480" w:hanging="180"/>
      </w:pPr>
    </w:lvl>
  </w:abstractNum>
  <w:abstractNum w:abstractNumId="26" w15:restartNumberingAfterBreak="0">
    <w:nsid w:val="30502D3B"/>
    <w:multiLevelType w:val="hybridMultilevel"/>
    <w:tmpl w:val="29BC9C82"/>
    <w:lvl w:ilvl="0" w:tplc="240A000F">
      <w:start w:val="1"/>
      <w:numFmt w:val="lowerLetter"/>
      <w:lvlText w:val="%1."/>
      <w:lvlJc w:val="left"/>
      <w:pPr>
        <w:tabs>
          <w:tab w:val="num" w:pos="4330"/>
        </w:tabs>
        <w:ind w:left="4330" w:hanging="360"/>
      </w:pPr>
      <w:rPr>
        <w:b w:val="0"/>
      </w:rPr>
    </w:lvl>
    <w:lvl w:ilvl="1" w:tplc="FFFFFFFF">
      <w:start w:val="1"/>
      <w:numFmt w:val="lowerLetter"/>
      <w:lvlText w:val="%2)"/>
      <w:lvlJc w:val="left"/>
      <w:pPr>
        <w:tabs>
          <w:tab w:val="num" w:pos="3600"/>
        </w:tabs>
        <w:ind w:left="3600" w:hanging="360"/>
      </w:pPr>
      <w:rPr>
        <w:rFonts w:hint="default"/>
      </w:rPr>
    </w:lvl>
    <w:lvl w:ilvl="2" w:tplc="FFFFFFFF" w:tentative="1">
      <w:start w:val="1"/>
      <w:numFmt w:val="lowerRoman"/>
      <w:lvlText w:val="%3."/>
      <w:lvlJc w:val="right"/>
      <w:pPr>
        <w:tabs>
          <w:tab w:val="num" w:pos="4320"/>
        </w:tabs>
        <w:ind w:left="4320" w:hanging="180"/>
      </w:pPr>
    </w:lvl>
    <w:lvl w:ilvl="3" w:tplc="FFFFFFFF" w:tentative="1">
      <w:start w:val="1"/>
      <w:numFmt w:val="decimal"/>
      <w:lvlText w:val="%4."/>
      <w:lvlJc w:val="left"/>
      <w:pPr>
        <w:tabs>
          <w:tab w:val="num" w:pos="5040"/>
        </w:tabs>
        <w:ind w:left="5040" w:hanging="360"/>
      </w:pPr>
    </w:lvl>
    <w:lvl w:ilvl="4" w:tplc="FFFFFFFF" w:tentative="1">
      <w:start w:val="1"/>
      <w:numFmt w:val="lowerLetter"/>
      <w:lvlText w:val="%5."/>
      <w:lvlJc w:val="left"/>
      <w:pPr>
        <w:tabs>
          <w:tab w:val="num" w:pos="5760"/>
        </w:tabs>
        <w:ind w:left="5760" w:hanging="360"/>
      </w:pPr>
    </w:lvl>
    <w:lvl w:ilvl="5" w:tplc="FFFFFFFF" w:tentative="1">
      <w:start w:val="1"/>
      <w:numFmt w:val="lowerRoman"/>
      <w:lvlText w:val="%6."/>
      <w:lvlJc w:val="right"/>
      <w:pPr>
        <w:tabs>
          <w:tab w:val="num" w:pos="6480"/>
        </w:tabs>
        <w:ind w:left="6480" w:hanging="180"/>
      </w:pPr>
    </w:lvl>
    <w:lvl w:ilvl="6" w:tplc="FFFFFFFF" w:tentative="1">
      <w:start w:val="1"/>
      <w:numFmt w:val="decimal"/>
      <w:lvlText w:val="%7."/>
      <w:lvlJc w:val="left"/>
      <w:pPr>
        <w:tabs>
          <w:tab w:val="num" w:pos="7200"/>
        </w:tabs>
        <w:ind w:left="7200" w:hanging="360"/>
      </w:pPr>
    </w:lvl>
    <w:lvl w:ilvl="7" w:tplc="FFFFFFFF" w:tentative="1">
      <w:start w:val="1"/>
      <w:numFmt w:val="lowerLetter"/>
      <w:lvlText w:val="%8."/>
      <w:lvlJc w:val="left"/>
      <w:pPr>
        <w:tabs>
          <w:tab w:val="num" w:pos="7920"/>
        </w:tabs>
        <w:ind w:left="7920" w:hanging="360"/>
      </w:pPr>
    </w:lvl>
    <w:lvl w:ilvl="8" w:tplc="FFFFFFFF" w:tentative="1">
      <w:start w:val="1"/>
      <w:numFmt w:val="lowerRoman"/>
      <w:lvlText w:val="%9."/>
      <w:lvlJc w:val="right"/>
      <w:pPr>
        <w:tabs>
          <w:tab w:val="num" w:pos="8640"/>
        </w:tabs>
        <w:ind w:left="8640" w:hanging="180"/>
      </w:pPr>
    </w:lvl>
  </w:abstractNum>
  <w:abstractNum w:abstractNumId="27" w15:restartNumberingAfterBreak="0">
    <w:nsid w:val="30E85FD1"/>
    <w:multiLevelType w:val="hybridMultilevel"/>
    <w:tmpl w:val="4B6E33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1694BA0"/>
    <w:multiLevelType w:val="hybridMultilevel"/>
    <w:tmpl w:val="5F1C37D0"/>
    <w:lvl w:ilvl="0" w:tplc="D990F2FE">
      <w:start w:val="1"/>
      <w:numFmt w:val="lowerLetter"/>
      <w:lvlText w:val="%1."/>
      <w:lvlJc w:val="left"/>
      <w:pPr>
        <w:ind w:left="720" w:hanging="360"/>
      </w:pPr>
      <w:rPr>
        <w:rFonts w:hint="default"/>
      </w:rPr>
    </w:lvl>
    <w:lvl w:ilvl="1" w:tplc="B7280692">
      <w:start w:val="1"/>
      <w:numFmt w:val="decimal"/>
      <w:lvlText w:val="%2."/>
      <w:lvlJc w:val="left"/>
      <w:pPr>
        <w:ind w:left="1440" w:hanging="360"/>
      </w:pPr>
      <w:rPr>
        <w:rFonts w:hint="default"/>
      </w:rPr>
    </w:lvl>
    <w:lvl w:ilvl="2" w:tplc="6E46FAF8" w:tentative="1">
      <w:start w:val="1"/>
      <w:numFmt w:val="lowerRoman"/>
      <w:lvlText w:val="%3."/>
      <w:lvlJc w:val="right"/>
      <w:pPr>
        <w:ind w:left="2160" w:hanging="180"/>
      </w:pPr>
    </w:lvl>
    <w:lvl w:ilvl="3" w:tplc="95320B00" w:tentative="1">
      <w:start w:val="1"/>
      <w:numFmt w:val="decimal"/>
      <w:lvlText w:val="%4."/>
      <w:lvlJc w:val="left"/>
      <w:pPr>
        <w:ind w:left="2880" w:hanging="360"/>
      </w:pPr>
    </w:lvl>
    <w:lvl w:ilvl="4" w:tplc="75ACA50E" w:tentative="1">
      <w:start w:val="1"/>
      <w:numFmt w:val="lowerLetter"/>
      <w:lvlText w:val="%5."/>
      <w:lvlJc w:val="left"/>
      <w:pPr>
        <w:ind w:left="3600" w:hanging="360"/>
      </w:pPr>
    </w:lvl>
    <w:lvl w:ilvl="5" w:tplc="799E2C50" w:tentative="1">
      <w:start w:val="1"/>
      <w:numFmt w:val="lowerRoman"/>
      <w:lvlText w:val="%6."/>
      <w:lvlJc w:val="right"/>
      <w:pPr>
        <w:ind w:left="4320" w:hanging="180"/>
      </w:pPr>
    </w:lvl>
    <w:lvl w:ilvl="6" w:tplc="808CDB7A" w:tentative="1">
      <w:start w:val="1"/>
      <w:numFmt w:val="decimal"/>
      <w:lvlText w:val="%7."/>
      <w:lvlJc w:val="left"/>
      <w:pPr>
        <w:ind w:left="5040" w:hanging="360"/>
      </w:pPr>
    </w:lvl>
    <w:lvl w:ilvl="7" w:tplc="9A6E1CD4" w:tentative="1">
      <w:start w:val="1"/>
      <w:numFmt w:val="lowerLetter"/>
      <w:lvlText w:val="%8."/>
      <w:lvlJc w:val="left"/>
      <w:pPr>
        <w:ind w:left="5760" w:hanging="360"/>
      </w:pPr>
    </w:lvl>
    <w:lvl w:ilvl="8" w:tplc="764E092A" w:tentative="1">
      <w:start w:val="1"/>
      <w:numFmt w:val="lowerRoman"/>
      <w:lvlText w:val="%9."/>
      <w:lvlJc w:val="right"/>
      <w:pPr>
        <w:ind w:left="6480" w:hanging="180"/>
      </w:pPr>
    </w:lvl>
  </w:abstractNum>
  <w:abstractNum w:abstractNumId="29" w15:restartNumberingAfterBreak="0">
    <w:nsid w:val="3E725EB5"/>
    <w:multiLevelType w:val="hybridMultilevel"/>
    <w:tmpl w:val="FD6A5B3E"/>
    <w:lvl w:ilvl="0" w:tplc="0C0A0001">
      <w:start w:val="1"/>
      <w:numFmt w:val="bullet"/>
      <w:lvlText w:val=""/>
      <w:lvlJc w:val="left"/>
      <w:pPr>
        <w:ind w:left="749" w:hanging="360"/>
      </w:pPr>
      <w:rPr>
        <w:rFonts w:ascii="Symbol" w:hAnsi="Symbol" w:hint="default"/>
      </w:rPr>
    </w:lvl>
    <w:lvl w:ilvl="1" w:tplc="0C0A0003" w:tentative="1">
      <w:start w:val="1"/>
      <w:numFmt w:val="bullet"/>
      <w:lvlText w:val="o"/>
      <w:lvlJc w:val="left"/>
      <w:pPr>
        <w:ind w:left="1469" w:hanging="360"/>
      </w:pPr>
      <w:rPr>
        <w:rFonts w:ascii="Courier New" w:hAnsi="Courier New" w:cs="Courier New" w:hint="default"/>
      </w:rPr>
    </w:lvl>
    <w:lvl w:ilvl="2" w:tplc="0C0A0005" w:tentative="1">
      <w:start w:val="1"/>
      <w:numFmt w:val="bullet"/>
      <w:lvlText w:val=""/>
      <w:lvlJc w:val="left"/>
      <w:pPr>
        <w:ind w:left="2189" w:hanging="360"/>
      </w:pPr>
      <w:rPr>
        <w:rFonts w:ascii="Wingdings" w:hAnsi="Wingdings" w:hint="default"/>
      </w:rPr>
    </w:lvl>
    <w:lvl w:ilvl="3" w:tplc="0C0A0001" w:tentative="1">
      <w:start w:val="1"/>
      <w:numFmt w:val="bullet"/>
      <w:lvlText w:val=""/>
      <w:lvlJc w:val="left"/>
      <w:pPr>
        <w:ind w:left="2909" w:hanging="360"/>
      </w:pPr>
      <w:rPr>
        <w:rFonts w:ascii="Symbol" w:hAnsi="Symbol" w:hint="default"/>
      </w:rPr>
    </w:lvl>
    <w:lvl w:ilvl="4" w:tplc="0C0A0003" w:tentative="1">
      <w:start w:val="1"/>
      <w:numFmt w:val="bullet"/>
      <w:lvlText w:val="o"/>
      <w:lvlJc w:val="left"/>
      <w:pPr>
        <w:ind w:left="3629" w:hanging="360"/>
      </w:pPr>
      <w:rPr>
        <w:rFonts w:ascii="Courier New" w:hAnsi="Courier New" w:cs="Courier New" w:hint="default"/>
      </w:rPr>
    </w:lvl>
    <w:lvl w:ilvl="5" w:tplc="0C0A0005" w:tentative="1">
      <w:start w:val="1"/>
      <w:numFmt w:val="bullet"/>
      <w:lvlText w:val=""/>
      <w:lvlJc w:val="left"/>
      <w:pPr>
        <w:ind w:left="4349" w:hanging="360"/>
      </w:pPr>
      <w:rPr>
        <w:rFonts w:ascii="Wingdings" w:hAnsi="Wingdings" w:hint="default"/>
      </w:rPr>
    </w:lvl>
    <w:lvl w:ilvl="6" w:tplc="0C0A0001" w:tentative="1">
      <w:start w:val="1"/>
      <w:numFmt w:val="bullet"/>
      <w:lvlText w:val=""/>
      <w:lvlJc w:val="left"/>
      <w:pPr>
        <w:ind w:left="5069" w:hanging="360"/>
      </w:pPr>
      <w:rPr>
        <w:rFonts w:ascii="Symbol" w:hAnsi="Symbol" w:hint="default"/>
      </w:rPr>
    </w:lvl>
    <w:lvl w:ilvl="7" w:tplc="0C0A0003" w:tentative="1">
      <w:start w:val="1"/>
      <w:numFmt w:val="bullet"/>
      <w:lvlText w:val="o"/>
      <w:lvlJc w:val="left"/>
      <w:pPr>
        <w:ind w:left="5789" w:hanging="360"/>
      </w:pPr>
      <w:rPr>
        <w:rFonts w:ascii="Courier New" w:hAnsi="Courier New" w:cs="Courier New" w:hint="default"/>
      </w:rPr>
    </w:lvl>
    <w:lvl w:ilvl="8" w:tplc="0C0A0005" w:tentative="1">
      <w:start w:val="1"/>
      <w:numFmt w:val="bullet"/>
      <w:lvlText w:val=""/>
      <w:lvlJc w:val="left"/>
      <w:pPr>
        <w:ind w:left="6509" w:hanging="360"/>
      </w:pPr>
      <w:rPr>
        <w:rFonts w:ascii="Wingdings" w:hAnsi="Wingdings" w:hint="default"/>
      </w:rPr>
    </w:lvl>
  </w:abstractNum>
  <w:abstractNum w:abstractNumId="30" w15:restartNumberingAfterBreak="0">
    <w:nsid w:val="43084776"/>
    <w:multiLevelType w:val="hybridMultilevel"/>
    <w:tmpl w:val="6AF47D1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CCD249E"/>
    <w:multiLevelType w:val="hybridMultilevel"/>
    <w:tmpl w:val="9D4289EC"/>
    <w:lvl w:ilvl="0" w:tplc="A70AABA0">
      <w:start w:val="1"/>
      <w:numFmt w:val="lowerLetter"/>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D480FC0"/>
    <w:multiLevelType w:val="hybridMultilevel"/>
    <w:tmpl w:val="1BA602BA"/>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34" w15:restartNumberingAfterBreak="0">
    <w:nsid w:val="55085AB8"/>
    <w:multiLevelType w:val="hybridMultilevel"/>
    <w:tmpl w:val="CE1CB676"/>
    <w:lvl w:ilvl="0" w:tplc="BEA0A74E">
      <w:start w:val="1"/>
      <w:numFmt w:val="lowerLetter"/>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5" w15:restartNumberingAfterBreak="0">
    <w:nsid w:val="5926587A"/>
    <w:multiLevelType w:val="multilevel"/>
    <w:tmpl w:val="10FE459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A721380"/>
    <w:multiLevelType w:val="hybridMultilevel"/>
    <w:tmpl w:val="A7AA94F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EAD5221"/>
    <w:multiLevelType w:val="hybridMultilevel"/>
    <w:tmpl w:val="556A5A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2615E52"/>
    <w:multiLevelType w:val="hybridMultilevel"/>
    <w:tmpl w:val="EE34052C"/>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3894C2D"/>
    <w:multiLevelType w:val="hybridMultilevel"/>
    <w:tmpl w:val="7F8A50B8"/>
    <w:lvl w:ilvl="0" w:tplc="2FFC4DD4">
      <w:start w:val="1"/>
      <w:numFmt w:val="lowerLetter"/>
      <w:lvlText w:val="%1."/>
      <w:lvlJc w:val="left"/>
      <w:pPr>
        <w:ind w:left="720" w:hanging="360"/>
      </w:pPr>
      <w:rPr>
        <w:rFonts w:hint="default"/>
      </w:rPr>
    </w:lvl>
    <w:lvl w:ilvl="1" w:tplc="44B6526C" w:tentative="1">
      <w:start w:val="1"/>
      <w:numFmt w:val="lowerLetter"/>
      <w:lvlText w:val="%2."/>
      <w:lvlJc w:val="left"/>
      <w:pPr>
        <w:ind w:left="1440" w:hanging="360"/>
      </w:pPr>
    </w:lvl>
    <w:lvl w:ilvl="2" w:tplc="8D5CA8EC" w:tentative="1">
      <w:start w:val="1"/>
      <w:numFmt w:val="lowerRoman"/>
      <w:lvlText w:val="%3."/>
      <w:lvlJc w:val="right"/>
      <w:pPr>
        <w:ind w:left="2160" w:hanging="180"/>
      </w:pPr>
    </w:lvl>
    <w:lvl w:ilvl="3" w:tplc="FA3ED688" w:tentative="1">
      <w:start w:val="1"/>
      <w:numFmt w:val="decimal"/>
      <w:lvlText w:val="%4."/>
      <w:lvlJc w:val="left"/>
      <w:pPr>
        <w:ind w:left="2880" w:hanging="360"/>
      </w:pPr>
    </w:lvl>
    <w:lvl w:ilvl="4" w:tplc="9FC6FA5A" w:tentative="1">
      <w:start w:val="1"/>
      <w:numFmt w:val="lowerLetter"/>
      <w:lvlText w:val="%5."/>
      <w:lvlJc w:val="left"/>
      <w:pPr>
        <w:ind w:left="3600" w:hanging="360"/>
      </w:pPr>
    </w:lvl>
    <w:lvl w:ilvl="5" w:tplc="EED614BA" w:tentative="1">
      <w:start w:val="1"/>
      <w:numFmt w:val="lowerRoman"/>
      <w:lvlText w:val="%6."/>
      <w:lvlJc w:val="right"/>
      <w:pPr>
        <w:ind w:left="4320" w:hanging="180"/>
      </w:pPr>
    </w:lvl>
    <w:lvl w:ilvl="6" w:tplc="9AD6A1A8" w:tentative="1">
      <w:start w:val="1"/>
      <w:numFmt w:val="decimal"/>
      <w:lvlText w:val="%7."/>
      <w:lvlJc w:val="left"/>
      <w:pPr>
        <w:ind w:left="5040" w:hanging="360"/>
      </w:pPr>
    </w:lvl>
    <w:lvl w:ilvl="7" w:tplc="40125322" w:tentative="1">
      <w:start w:val="1"/>
      <w:numFmt w:val="lowerLetter"/>
      <w:lvlText w:val="%8."/>
      <w:lvlJc w:val="left"/>
      <w:pPr>
        <w:ind w:left="5760" w:hanging="360"/>
      </w:pPr>
    </w:lvl>
    <w:lvl w:ilvl="8" w:tplc="A9F4A7E2" w:tentative="1">
      <w:start w:val="1"/>
      <w:numFmt w:val="lowerRoman"/>
      <w:lvlText w:val="%9."/>
      <w:lvlJc w:val="right"/>
      <w:pPr>
        <w:ind w:left="6480" w:hanging="180"/>
      </w:pPr>
    </w:lvl>
  </w:abstractNum>
  <w:abstractNum w:abstractNumId="40" w15:restartNumberingAfterBreak="0">
    <w:nsid w:val="66412185"/>
    <w:multiLevelType w:val="hybridMultilevel"/>
    <w:tmpl w:val="78C0B9F2"/>
    <w:lvl w:ilvl="0" w:tplc="0C0A000B">
      <w:start w:val="1"/>
      <w:numFmt w:val="lowerLetter"/>
      <w:lvlText w:val="%1."/>
      <w:lvlJc w:val="left"/>
      <w:pPr>
        <w:tabs>
          <w:tab w:val="num" w:pos="720"/>
        </w:tabs>
        <w:ind w:left="720" w:hanging="360"/>
      </w:pPr>
      <w:rPr>
        <w:rFonts w:hint="default"/>
      </w:rPr>
    </w:lvl>
    <w:lvl w:ilvl="1" w:tplc="0C0A0003">
      <w:start w:val="1"/>
      <w:numFmt w:val="bullet"/>
      <w:lvlText w:val=""/>
      <w:lvlJc w:val="left"/>
      <w:pPr>
        <w:tabs>
          <w:tab w:val="num" w:pos="1440"/>
        </w:tabs>
        <w:ind w:left="1440" w:hanging="360"/>
      </w:pPr>
      <w:rPr>
        <w:rFonts w:ascii="Symbol" w:hAnsi="Symbol" w:hint="default"/>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1" w15:restartNumberingAfterBreak="0">
    <w:nsid w:val="68141A92"/>
    <w:multiLevelType w:val="hybridMultilevel"/>
    <w:tmpl w:val="6882DB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C071584"/>
    <w:multiLevelType w:val="hybridMultilevel"/>
    <w:tmpl w:val="305EDCCC"/>
    <w:lvl w:ilvl="0" w:tplc="FA52E4B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CF54197"/>
    <w:multiLevelType w:val="hybridMultilevel"/>
    <w:tmpl w:val="90523CF8"/>
    <w:lvl w:ilvl="0" w:tplc="240A000B">
      <w:start w:val="1"/>
      <w:numFmt w:val="bullet"/>
      <w:lvlText w:val=""/>
      <w:lvlJc w:val="left"/>
      <w:pPr>
        <w:ind w:left="900" w:hanging="360"/>
      </w:pPr>
      <w:rPr>
        <w:rFonts w:ascii="Wingdings" w:hAnsi="Wingdings" w:hint="default"/>
        <w:b w:val="0"/>
        <w:color w:val="auto"/>
      </w:rPr>
    </w:lvl>
    <w:lvl w:ilvl="1" w:tplc="240A0003" w:tentative="1">
      <w:start w:val="1"/>
      <w:numFmt w:val="bullet"/>
      <w:lvlText w:val="o"/>
      <w:lvlJc w:val="left"/>
      <w:pPr>
        <w:ind w:left="1440" w:hanging="360"/>
      </w:pPr>
      <w:rPr>
        <w:rFonts w:ascii="Courier New" w:hAnsi="Courier Ne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Arial"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Arial"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DA401FB"/>
    <w:multiLevelType w:val="hybridMultilevel"/>
    <w:tmpl w:val="762CEE28"/>
    <w:lvl w:ilvl="0" w:tplc="F89C3944">
      <w:start w:val="1"/>
      <w:numFmt w:val="decimal"/>
      <w:lvlText w:val="%1."/>
      <w:lvlJc w:val="left"/>
      <w:pPr>
        <w:ind w:left="720" w:hanging="360"/>
      </w:pPr>
      <w:rPr>
        <w:rFonts w:hint="default"/>
        <w:color w:val="40404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72E21CFE"/>
    <w:multiLevelType w:val="multilevel"/>
    <w:tmpl w:val="E5684CD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73D46872"/>
    <w:multiLevelType w:val="hybridMultilevel"/>
    <w:tmpl w:val="F59282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5657ECD"/>
    <w:multiLevelType w:val="hybridMultilevel"/>
    <w:tmpl w:val="CAFE0FE8"/>
    <w:lvl w:ilvl="0" w:tplc="0C0A000B">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49" w15:restartNumberingAfterBreak="0">
    <w:nsid w:val="75A17E34"/>
    <w:multiLevelType w:val="hybridMultilevel"/>
    <w:tmpl w:val="1602C3AC"/>
    <w:lvl w:ilvl="0" w:tplc="8C56281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7750FB7"/>
    <w:multiLevelType w:val="hybridMultilevel"/>
    <w:tmpl w:val="A1F83EB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52" w15:restartNumberingAfterBreak="0">
    <w:nsid w:val="7A056365"/>
    <w:multiLevelType w:val="multilevel"/>
    <w:tmpl w:val="BBECF3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D102A33"/>
    <w:multiLevelType w:val="multilevel"/>
    <w:tmpl w:val="26BEC3AE"/>
    <w:lvl w:ilvl="0">
      <w:start w:val="1"/>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765" w:hanging="765"/>
      </w:pPr>
      <w:rPr>
        <w:rFonts w:hint="default"/>
      </w:rPr>
    </w:lvl>
    <w:lvl w:ilvl="3">
      <w:start w:val="4"/>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DF046AD"/>
    <w:multiLevelType w:val="hybridMultilevel"/>
    <w:tmpl w:val="CE1CB676"/>
    <w:lvl w:ilvl="0" w:tplc="BEA0A74E">
      <w:start w:val="1"/>
      <w:numFmt w:val="lowerLetter"/>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55" w15:restartNumberingAfterBreak="0">
    <w:nsid w:val="7DF202DC"/>
    <w:multiLevelType w:val="hybridMultilevel"/>
    <w:tmpl w:val="CAFE0FE8"/>
    <w:lvl w:ilvl="0" w:tplc="0C0A000B">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56" w15:restartNumberingAfterBreak="0">
    <w:nsid w:val="7DF45E2A"/>
    <w:multiLevelType w:val="singleLevel"/>
    <w:tmpl w:val="85242008"/>
    <w:lvl w:ilvl="0">
      <w:start w:val="1"/>
      <w:numFmt w:val="lowerLetter"/>
      <w:lvlText w:val="%1."/>
      <w:lvlJc w:val="left"/>
      <w:pPr>
        <w:tabs>
          <w:tab w:val="num" w:pos="360"/>
        </w:tabs>
        <w:ind w:left="360" w:hanging="360"/>
      </w:pPr>
      <w:rPr>
        <w:rFonts w:hint="default"/>
      </w:rPr>
    </w:lvl>
  </w:abstractNum>
  <w:num w:numId="1">
    <w:abstractNumId w:val="9"/>
  </w:num>
  <w:num w:numId="2">
    <w:abstractNumId w:val="21"/>
  </w:num>
  <w:num w:numId="3">
    <w:abstractNumId w:val="26"/>
  </w:num>
  <w:num w:numId="4">
    <w:abstractNumId w:val="12"/>
  </w:num>
  <w:num w:numId="5">
    <w:abstractNumId w:val="33"/>
  </w:num>
  <w:num w:numId="6">
    <w:abstractNumId w:val="44"/>
    <w:lvlOverride w:ilvl="0">
      <w:startOverride w:val="1"/>
    </w:lvlOverride>
  </w:num>
  <w:num w:numId="7">
    <w:abstractNumId w:val="44"/>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51"/>
    <w:lvlOverride w:ilvl="0">
      <w:startOverride w:val="1"/>
    </w:lvlOverride>
  </w:num>
  <w:num w:numId="9">
    <w:abstractNumId w:val="40"/>
  </w:num>
  <w:num w:numId="10">
    <w:abstractNumId w:val="19"/>
  </w:num>
  <w:num w:numId="11">
    <w:abstractNumId w:val="24"/>
  </w:num>
  <w:num w:numId="12">
    <w:abstractNumId w:val="56"/>
  </w:num>
  <w:num w:numId="13">
    <w:abstractNumId w:val="39"/>
  </w:num>
  <w:num w:numId="14">
    <w:abstractNumId w:val="53"/>
  </w:num>
  <w:num w:numId="15">
    <w:abstractNumId w:val="28"/>
  </w:num>
  <w:num w:numId="16">
    <w:abstractNumId w:val="25"/>
  </w:num>
  <w:num w:numId="17">
    <w:abstractNumId w:val="38"/>
  </w:num>
  <w:num w:numId="18">
    <w:abstractNumId w:val="45"/>
  </w:num>
  <w:num w:numId="19">
    <w:abstractNumId w:val="46"/>
  </w:num>
  <w:num w:numId="20">
    <w:abstractNumId w:val="35"/>
  </w:num>
  <w:num w:numId="21">
    <w:abstractNumId w:val="23"/>
  </w:num>
  <w:num w:numId="22">
    <w:abstractNumId w:val="10"/>
  </w:num>
  <w:num w:numId="23">
    <w:abstractNumId w:val="52"/>
  </w:num>
  <w:num w:numId="24">
    <w:abstractNumId w:val="27"/>
  </w:num>
  <w:num w:numId="25">
    <w:abstractNumId w:val="18"/>
  </w:num>
  <w:num w:numId="26">
    <w:abstractNumId w:val="47"/>
  </w:num>
  <w:num w:numId="27">
    <w:abstractNumId w:val="13"/>
  </w:num>
  <w:num w:numId="28">
    <w:abstractNumId w:val="32"/>
  </w:num>
  <w:num w:numId="29">
    <w:abstractNumId w:val="16"/>
  </w:num>
  <w:num w:numId="30">
    <w:abstractNumId w:val="29"/>
  </w:num>
  <w:num w:numId="31">
    <w:abstractNumId w:val="22"/>
  </w:num>
  <w:num w:numId="32">
    <w:abstractNumId w:val="17"/>
  </w:num>
  <w:num w:numId="33">
    <w:abstractNumId w:val="15"/>
  </w:num>
  <w:num w:numId="34">
    <w:abstractNumId w:val="31"/>
  </w:num>
  <w:num w:numId="35">
    <w:abstractNumId w:val="14"/>
  </w:num>
  <w:num w:numId="36">
    <w:abstractNumId w:val="20"/>
  </w:num>
  <w:num w:numId="37">
    <w:abstractNumId w:val="48"/>
  </w:num>
  <w:num w:numId="38">
    <w:abstractNumId w:val="30"/>
  </w:num>
  <w:num w:numId="39">
    <w:abstractNumId w:val="43"/>
  </w:num>
  <w:num w:numId="40">
    <w:abstractNumId w:val="50"/>
  </w:num>
  <w:num w:numId="41">
    <w:abstractNumId w:val="55"/>
  </w:num>
  <w:num w:numId="42">
    <w:abstractNumId w:val="42"/>
  </w:num>
  <w:num w:numId="43">
    <w:abstractNumId w:val="54"/>
  </w:num>
  <w:num w:numId="44">
    <w:abstractNumId w:val="34"/>
  </w:num>
  <w:num w:numId="45">
    <w:abstractNumId w:val="37"/>
  </w:num>
  <w:num w:numId="46">
    <w:abstractNumId w:val="36"/>
  </w:num>
  <w:num w:numId="47">
    <w:abstractNumId w:val="49"/>
  </w:num>
  <w:num w:numId="48">
    <w:abstractNumId w:val="4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embedSystemFont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MX" w:vendorID="64" w:dllVersion="4096" w:nlCheck="1" w:checkStyle="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0FEA"/>
    <w:rsid w:val="00001351"/>
    <w:rsid w:val="00002447"/>
    <w:rsid w:val="00002457"/>
    <w:rsid w:val="00002514"/>
    <w:rsid w:val="000028D9"/>
    <w:rsid w:val="00003C28"/>
    <w:rsid w:val="000041DC"/>
    <w:rsid w:val="00004320"/>
    <w:rsid w:val="00004A8E"/>
    <w:rsid w:val="00004AC3"/>
    <w:rsid w:val="000051EB"/>
    <w:rsid w:val="000058BF"/>
    <w:rsid w:val="0000778D"/>
    <w:rsid w:val="00007F83"/>
    <w:rsid w:val="00010ACE"/>
    <w:rsid w:val="00011112"/>
    <w:rsid w:val="00011313"/>
    <w:rsid w:val="00011520"/>
    <w:rsid w:val="0001166A"/>
    <w:rsid w:val="00011BEF"/>
    <w:rsid w:val="00011EAC"/>
    <w:rsid w:val="0001204E"/>
    <w:rsid w:val="00012491"/>
    <w:rsid w:val="000128AE"/>
    <w:rsid w:val="0001316F"/>
    <w:rsid w:val="00013309"/>
    <w:rsid w:val="00013916"/>
    <w:rsid w:val="00013C8A"/>
    <w:rsid w:val="00014499"/>
    <w:rsid w:val="000146B1"/>
    <w:rsid w:val="000149D2"/>
    <w:rsid w:val="00014A22"/>
    <w:rsid w:val="00014D86"/>
    <w:rsid w:val="00014DBC"/>
    <w:rsid w:val="000150BE"/>
    <w:rsid w:val="00015196"/>
    <w:rsid w:val="00015424"/>
    <w:rsid w:val="00015C0E"/>
    <w:rsid w:val="00016001"/>
    <w:rsid w:val="00016297"/>
    <w:rsid w:val="000162A9"/>
    <w:rsid w:val="000163AF"/>
    <w:rsid w:val="00016A2A"/>
    <w:rsid w:val="00016A85"/>
    <w:rsid w:val="000174E5"/>
    <w:rsid w:val="00020C30"/>
    <w:rsid w:val="00020C75"/>
    <w:rsid w:val="000212D1"/>
    <w:rsid w:val="000217DD"/>
    <w:rsid w:val="0002196D"/>
    <w:rsid w:val="00021A37"/>
    <w:rsid w:val="00021D77"/>
    <w:rsid w:val="00021F21"/>
    <w:rsid w:val="00023BA6"/>
    <w:rsid w:val="00023F99"/>
    <w:rsid w:val="00024245"/>
    <w:rsid w:val="00024577"/>
    <w:rsid w:val="0002491D"/>
    <w:rsid w:val="00024C22"/>
    <w:rsid w:val="00024EFF"/>
    <w:rsid w:val="0002568C"/>
    <w:rsid w:val="00025CF9"/>
    <w:rsid w:val="00026E7F"/>
    <w:rsid w:val="00027270"/>
    <w:rsid w:val="0002742E"/>
    <w:rsid w:val="00027488"/>
    <w:rsid w:val="00030609"/>
    <w:rsid w:val="0003068C"/>
    <w:rsid w:val="000306EE"/>
    <w:rsid w:val="000307F7"/>
    <w:rsid w:val="000309EC"/>
    <w:rsid w:val="00031165"/>
    <w:rsid w:val="0003166F"/>
    <w:rsid w:val="00031FC6"/>
    <w:rsid w:val="000326CC"/>
    <w:rsid w:val="000331FA"/>
    <w:rsid w:val="00034008"/>
    <w:rsid w:val="000349C3"/>
    <w:rsid w:val="00034DE8"/>
    <w:rsid w:val="00034FA2"/>
    <w:rsid w:val="00035062"/>
    <w:rsid w:val="000351B8"/>
    <w:rsid w:val="000364A0"/>
    <w:rsid w:val="00036FC1"/>
    <w:rsid w:val="00037EF9"/>
    <w:rsid w:val="0004032A"/>
    <w:rsid w:val="0004059E"/>
    <w:rsid w:val="00040717"/>
    <w:rsid w:val="00040FD7"/>
    <w:rsid w:val="00041526"/>
    <w:rsid w:val="00041C1E"/>
    <w:rsid w:val="00041F9E"/>
    <w:rsid w:val="00042C10"/>
    <w:rsid w:val="000434DF"/>
    <w:rsid w:val="00043E2C"/>
    <w:rsid w:val="000445F3"/>
    <w:rsid w:val="00044A35"/>
    <w:rsid w:val="00046178"/>
    <w:rsid w:val="0004656F"/>
    <w:rsid w:val="000469C9"/>
    <w:rsid w:val="00046D1F"/>
    <w:rsid w:val="0004723A"/>
    <w:rsid w:val="000500F7"/>
    <w:rsid w:val="00050ADE"/>
    <w:rsid w:val="00051059"/>
    <w:rsid w:val="000515B1"/>
    <w:rsid w:val="00051904"/>
    <w:rsid w:val="00052D16"/>
    <w:rsid w:val="00053BD0"/>
    <w:rsid w:val="00054673"/>
    <w:rsid w:val="00054F7E"/>
    <w:rsid w:val="000553A2"/>
    <w:rsid w:val="00055553"/>
    <w:rsid w:val="00056121"/>
    <w:rsid w:val="00056468"/>
    <w:rsid w:val="000564F1"/>
    <w:rsid w:val="0005668E"/>
    <w:rsid w:val="00056C30"/>
    <w:rsid w:val="00057212"/>
    <w:rsid w:val="000574CC"/>
    <w:rsid w:val="00057AEF"/>
    <w:rsid w:val="00057E89"/>
    <w:rsid w:val="00060222"/>
    <w:rsid w:val="000603BA"/>
    <w:rsid w:val="000607F4"/>
    <w:rsid w:val="00060804"/>
    <w:rsid w:val="0006091C"/>
    <w:rsid w:val="0006127B"/>
    <w:rsid w:val="0006176B"/>
    <w:rsid w:val="00061A3F"/>
    <w:rsid w:val="00061DF3"/>
    <w:rsid w:val="00061F2A"/>
    <w:rsid w:val="000621C2"/>
    <w:rsid w:val="00063097"/>
    <w:rsid w:val="000631EE"/>
    <w:rsid w:val="00063225"/>
    <w:rsid w:val="000637D2"/>
    <w:rsid w:val="00063BC8"/>
    <w:rsid w:val="000642A4"/>
    <w:rsid w:val="00064A68"/>
    <w:rsid w:val="00064B4D"/>
    <w:rsid w:val="00064DB5"/>
    <w:rsid w:val="000657B7"/>
    <w:rsid w:val="00065811"/>
    <w:rsid w:val="00065B17"/>
    <w:rsid w:val="00065D0A"/>
    <w:rsid w:val="00066B19"/>
    <w:rsid w:val="0006796E"/>
    <w:rsid w:val="00067BFF"/>
    <w:rsid w:val="00067C16"/>
    <w:rsid w:val="000706EF"/>
    <w:rsid w:val="00071425"/>
    <w:rsid w:val="00072115"/>
    <w:rsid w:val="0007254B"/>
    <w:rsid w:val="000734A5"/>
    <w:rsid w:val="000747BC"/>
    <w:rsid w:val="000767FF"/>
    <w:rsid w:val="00076B8C"/>
    <w:rsid w:val="00077288"/>
    <w:rsid w:val="000777EF"/>
    <w:rsid w:val="00077BF3"/>
    <w:rsid w:val="00077FB6"/>
    <w:rsid w:val="00081411"/>
    <w:rsid w:val="0008166A"/>
    <w:rsid w:val="0008187D"/>
    <w:rsid w:val="00081BFB"/>
    <w:rsid w:val="00082474"/>
    <w:rsid w:val="000826A9"/>
    <w:rsid w:val="00083058"/>
    <w:rsid w:val="0008496E"/>
    <w:rsid w:val="00084980"/>
    <w:rsid w:val="000849A8"/>
    <w:rsid w:val="0008538C"/>
    <w:rsid w:val="00086171"/>
    <w:rsid w:val="000867F5"/>
    <w:rsid w:val="000868A6"/>
    <w:rsid w:val="00086C86"/>
    <w:rsid w:val="00086DCB"/>
    <w:rsid w:val="00086EA8"/>
    <w:rsid w:val="00087A93"/>
    <w:rsid w:val="00087C00"/>
    <w:rsid w:val="000902C4"/>
    <w:rsid w:val="00090390"/>
    <w:rsid w:val="0009055E"/>
    <w:rsid w:val="00090679"/>
    <w:rsid w:val="00090A01"/>
    <w:rsid w:val="00090A66"/>
    <w:rsid w:val="00090BF7"/>
    <w:rsid w:val="00091CE2"/>
    <w:rsid w:val="00091F9E"/>
    <w:rsid w:val="000924B0"/>
    <w:rsid w:val="00092677"/>
    <w:rsid w:val="00092F34"/>
    <w:rsid w:val="000932AE"/>
    <w:rsid w:val="000942E4"/>
    <w:rsid w:val="000949A2"/>
    <w:rsid w:val="00094A25"/>
    <w:rsid w:val="00094A58"/>
    <w:rsid w:val="00094C73"/>
    <w:rsid w:val="00094D6E"/>
    <w:rsid w:val="00095AAA"/>
    <w:rsid w:val="00096701"/>
    <w:rsid w:val="00096BFE"/>
    <w:rsid w:val="000A0093"/>
    <w:rsid w:val="000A0C1E"/>
    <w:rsid w:val="000A0D7B"/>
    <w:rsid w:val="000A11FD"/>
    <w:rsid w:val="000A17F4"/>
    <w:rsid w:val="000A226E"/>
    <w:rsid w:val="000A2477"/>
    <w:rsid w:val="000A26C3"/>
    <w:rsid w:val="000A2927"/>
    <w:rsid w:val="000A2B1F"/>
    <w:rsid w:val="000A2E3A"/>
    <w:rsid w:val="000A3642"/>
    <w:rsid w:val="000A38C6"/>
    <w:rsid w:val="000A3E48"/>
    <w:rsid w:val="000A4B42"/>
    <w:rsid w:val="000A4E24"/>
    <w:rsid w:val="000A5376"/>
    <w:rsid w:val="000A5F4D"/>
    <w:rsid w:val="000A6131"/>
    <w:rsid w:val="000A61C1"/>
    <w:rsid w:val="000A6B30"/>
    <w:rsid w:val="000A6C0B"/>
    <w:rsid w:val="000A730F"/>
    <w:rsid w:val="000A78DA"/>
    <w:rsid w:val="000A794D"/>
    <w:rsid w:val="000B086F"/>
    <w:rsid w:val="000B1FD7"/>
    <w:rsid w:val="000B21CF"/>
    <w:rsid w:val="000B2EF2"/>
    <w:rsid w:val="000B3C7F"/>
    <w:rsid w:val="000B3D0F"/>
    <w:rsid w:val="000B4077"/>
    <w:rsid w:val="000B4284"/>
    <w:rsid w:val="000B4473"/>
    <w:rsid w:val="000B47D5"/>
    <w:rsid w:val="000B4DB8"/>
    <w:rsid w:val="000B4F1D"/>
    <w:rsid w:val="000B51D4"/>
    <w:rsid w:val="000B5333"/>
    <w:rsid w:val="000B6609"/>
    <w:rsid w:val="000B6745"/>
    <w:rsid w:val="000B6E4E"/>
    <w:rsid w:val="000B73C2"/>
    <w:rsid w:val="000B7829"/>
    <w:rsid w:val="000B7A70"/>
    <w:rsid w:val="000B7D4A"/>
    <w:rsid w:val="000B7E81"/>
    <w:rsid w:val="000C0D1A"/>
    <w:rsid w:val="000C108F"/>
    <w:rsid w:val="000C12BF"/>
    <w:rsid w:val="000C1933"/>
    <w:rsid w:val="000C1A77"/>
    <w:rsid w:val="000C1C81"/>
    <w:rsid w:val="000C3B55"/>
    <w:rsid w:val="000C3D40"/>
    <w:rsid w:val="000C3E93"/>
    <w:rsid w:val="000C3FFC"/>
    <w:rsid w:val="000C42D8"/>
    <w:rsid w:val="000C4354"/>
    <w:rsid w:val="000C4419"/>
    <w:rsid w:val="000C4912"/>
    <w:rsid w:val="000C4B01"/>
    <w:rsid w:val="000C4BC3"/>
    <w:rsid w:val="000C4E76"/>
    <w:rsid w:val="000C50D4"/>
    <w:rsid w:val="000C52BD"/>
    <w:rsid w:val="000C5440"/>
    <w:rsid w:val="000C5C3B"/>
    <w:rsid w:val="000C5E55"/>
    <w:rsid w:val="000C616C"/>
    <w:rsid w:val="000C61A6"/>
    <w:rsid w:val="000C6AD1"/>
    <w:rsid w:val="000C7BCC"/>
    <w:rsid w:val="000C7D3E"/>
    <w:rsid w:val="000C7DA5"/>
    <w:rsid w:val="000D0644"/>
    <w:rsid w:val="000D0745"/>
    <w:rsid w:val="000D0B8D"/>
    <w:rsid w:val="000D0E59"/>
    <w:rsid w:val="000D142E"/>
    <w:rsid w:val="000D1654"/>
    <w:rsid w:val="000D297E"/>
    <w:rsid w:val="000D30BE"/>
    <w:rsid w:val="000D4C32"/>
    <w:rsid w:val="000D5087"/>
    <w:rsid w:val="000D5F41"/>
    <w:rsid w:val="000D6004"/>
    <w:rsid w:val="000D6C36"/>
    <w:rsid w:val="000D7031"/>
    <w:rsid w:val="000D7C23"/>
    <w:rsid w:val="000E03EE"/>
    <w:rsid w:val="000E0947"/>
    <w:rsid w:val="000E0E31"/>
    <w:rsid w:val="000E23E5"/>
    <w:rsid w:val="000E23F0"/>
    <w:rsid w:val="000E27ED"/>
    <w:rsid w:val="000E2AC7"/>
    <w:rsid w:val="000E2C51"/>
    <w:rsid w:val="000E2FE7"/>
    <w:rsid w:val="000E3143"/>
    <w:rsid w:val="000E426F"/>
    <w:rsid w:val="000E427B"/>
    <w:rsid w:val="000E44CB"/>
    <w:rsid w:val="000E5149"/>
    <w:rsid w:val="000E55CD"/>
    <w:rsid w:val="000E5715"/>
    <w:rsid w:val="000E5A03"/>
    <w:rsid w:val="000E5C77"/>
    <w:rsid w:val="000E65A5"/>
    <w:rsid w:val="000E701B"/>
    <w:rsid w:val="000E7247"/>
    <w:rsid w:val="000F06AD"/>
    <w:rsid w:val="000F0B7E"/>
    <w:rsid w:val="000F0CEC"/>
    <w:rsid w:val="000F0E70"/>
    <w:rsid w:val="000F0EC5"/>
    <w:rsid w:val="000F194B"/>
    <w:rsid w:val="000F1DC3"/>
    <w:rsid w:val="000F27A7"/>
    <w:rsid w:val="000F2B41"/>
    <w:rsid w:val="000F2F90"/>
    <w:rsid w:val="000F45D2"/>
    <w:rsid w:val="000F4C58"/>
    <w:rsid w:val="000F610C"/>
    <w:rsid w:val="000F6F83"/>
    <w:rsid w:val="000F7044"/>
    <w:rsid w:val="000F7D71"/>
    <w:rsid w:val="000F7FB7"/>
    <w:rsid w:val="00100419"/>
    <w:rsid w:val="00100AFE"/>
    <w:rsid w:val="00100C79"/>
    <w:rsid w:val="00100F68"/>
    <w:rsid w:val="001013EB"/>
    <w:rsid w:val="0010185E"/>
    <w:rsid w:val="0010213D"/>
    <w:rsid w:val="00102656"/>
    <w:rsid w:val="0010319C"/>
    <w:rsid w:val="0010325A"/>
    <w:rsid w:val="001034BC"/>
    <w:rsid w:val="00103B32"/>
    <w:rsid w:val="00104161"/>
    <w:rsid w:val="001041B8"/>
    <w:rsid w:val="001044A9"/>
    <w:rsid w:val="001044B1"/>
    <w:rsid w:val="0010506B"/>
    <w:rsid w:val="001057BC"/>
    <w:rsid w:val="00105D78"/>
    <w:rsid w:val="00105D7E"/>
    <w:rsid w:val="00105EA2"/>
    <w:rsid w:val="001060CB"/>
    <w:rsid w:val="00106708"/>
    <w:rsid w:val="001073C9"/>
    <w:rsid w:val="0010765B"/>
    <w:rsid w:val="00107AC1"/>
    <w:rsid w:val="00111083"/>
    <w:rsid w:val="00112069"/>
    <w:rsid w:val="001129BA"/>
    <w:rsid w:val="001129F7"/>
    <w:rsid w:val="00113385"/>
    <w:rsid w:val="0011357C"/>
    <w:rsid w:val="00113C3B"/>
    <w:rsid w:val="001143FB"/>
    <w:rsid w:val="00114995"/>
    <w:rsid w:val="00114AC9"/>
    <w:rsid w:val="00114EEF"/>
    <w:rsid w:val="0011507C"/>
    <w:rsid w:val="00115CC1"/>
    <w:rsid w:val="001172CF"/>
    <w:rsid w:val="001207DA"/>
    <w:rsid w:val="00120F95"/>
    <w:rsid w:val="00121555"/>
    <w:rsid w:val="00121663"/>
    <w:rsid w:val="00121889"/>
    <w:rsid w:val="001218DD"/>
    <w:rsid w:val="0012288B"/>
    <w:rsid w:val="00122A03"/>
    <w:rsid w:val="00123142"/>
    <w:rsid w:val="00123474"/>
    <w:rsid w:val="0012354C"/>
    <w:rsid w:val="00123B64"/>
    <w:rsid w:val="00123F6F"/>
    <w:rsid w:val="001243CD"/>
    <w:rsid w:val="00124486"/>
    <w:rsid w:val="001248E4"/>
    <w:rsid w:val="00125733"/>
    <w:rsid w:val="00125797"/>
    <w:rsid w:val="0012586C"/>
    <w:rsid w:val="001258D3"/>
    <w:rsid w:val="00125FD5"/>
    <w:rsid w:val="001274EF"/>
    <w:rsid w:val="00127D3C"/>
    <w:rsid w:val="00127E65"/>
    <w:rsid w:val="001302E1"/>
    <w:rsid w:val="0013040E"/>
    <w:rsid w:val="001305FA"/>
    <w:rsid w:val="00130A2E"/>
    <w:rsid w:val="00130C62"/>
    <w:rsid w:val="00130F4E"/>
    <w:rsid w:val="00131878"/>
    <w:rsid w:val="00132297"/>
    <w:rsid w:val="001325D3"/>
    <w:rsid w:val="001326EB"/>
    <w:rsid w:val="0013298E"/>
    <w:rsid w:val="00132DE0"/>
    <w:rsid w:val="001340EB"/>
    <w:rsid w:val="001352BE"/>
    <w:rsid w:val="00135DCD"/>
    <w:rsid w:val="00135F80"/>
    <w:rsid w:val="001362F0"/>
    <w:rsid w:val="00136B6B"/>
    <w:rsid w:val="00136E5B"/>
    <w:rsid w:val="0013701A"/>
    <w:rsid w:val="00137F70"/>
    <w:rsid w:val="0014007F"/>
    <w:rsid w:val="00140BD4"/>
    <w:rsid w:val="00140F5C"/>
    <w:rsid w:val="001417C8"/>
    <w:rsid w:val="001419D5"/>
    <w:rsid w:val="001419EA"/>
    <w:rsid w:val="00141FCE"/>
    <w:rsid w:val="001421E9"/>
    <w:rsid w:val="00142AC4"/>
    <w:rsid w:val="00142AD7"/>
    <w:rsid w:val="00142F79"/>
    <w:rsid w:val="00143D27"/>
    <w:rsid w:val="00143E0E"/>
    <w:rsid w:val="00144555"/>
    <w:rsid w:val="00144A2F"/>
    <w:rsid w:val="001457EF"/>
    <w:rsid w:val="001458C1"/>
    <w:rsid w:val="00145EEF"/>
    <w:rsid w:val="00146039"/>
    <w:rsid w:val="00146390"/>
    <w:rsid w:val="001463CC"/>
    <w:rsid w:val="00150DF2"/>
    <w:rsid w:val="00151599"/>
    <w:rsid w:val="00151A29"/>
    <w:rsid w:val="00151B19"/>
    <w:rsid w:val="00151C2C"/>
    <w:rsid w:val="00151D6D"/>
    <w:rsid w:val="001523D3"/>
    <w:rsid w:val="00152A47"/>
    <w:rsid w:val="001532E5"/>
    <w:rsid w:val="00153390"/>
    <w:rsid w:val="0015372F"/>
    <w:rsid w:val="0015393B"/>
    <w:rsid w:val="0015492C"/>
    <w:rsid w:val="00154CD2"/>
    <w:rsid w:val="00155DE2"/>
    <w:rsid w:val="00155E33"/>
    <w:rsid w:val="0015685D"/>
    <w:rsid w:val="00156965"/>
    <w:rsid w:val="0015702D"/>
    <w:rsid w:val="00157344"/>
    <w:rsid w:val="00157774"/>
    <w:rsid w:val="00157E50"/>
    <w:rsid w:val="00160BDE"/>
    <w:rsid w:val="00160F98"/>
    <w:rsid w:val="001612EB"/>
    <w:rsid w:val="0016176B"/>
    <w:rsid w:val="00161B16"/>
    <w:rsid w:val="0016225C"/>
    <w:rsid w:val="001625A4"/>
    <w:rsid w:val="00162B4F"/>
    <w:rsid w:val="00162E0A"/>
    <w:rsid w:val="001630BD"/>
    <w:rsid w:val="001635A5"/>
    <w:rsid w:val="00163840"/>
    <w:rsid w:val="00163C74"/>
    <w:rsid w:val="00164581"/>
    <w:rsid w:val="00164874"/>
    <w:rsid w:val="00164B2A"/>
    <w:rsid w:val="00164ED8"/>
    <w:rsid w:val="00165096"/>
    <w:rsid w:val="00165934"/>
    <w:rsid w:val="001660D6"/>
    <w:rsid w:val="00166A78"/>
    <w:rsid w:val="0016706C"/>
    <w:rsid w:val="00170303"/>
    <w:rsid w:val="00170B12"/>
    <w:rsid w:val="00170D88"/>
    <w:rsid w:val="00170F47"/>
    <w:rsid w:val="0017109F"/>
    <w:rsid w:val="00171408"/>
    <w:rsid w:val="00171502"/>
    <w:rsid w:val="00171B0F"/>
    <w:rsid w:val="001720F6"/>
    <w:rsid w:val="00172A90"/>
    <w:rsid w:val="00173610"/>
    <w:rsid w:val="00173D70"/>
    <w:rsid w:val="0017468E"/>
    <w:rsid w:val="00174961"/>
    <w:rsid w:val="00174CC2"/>
    <w:rsid w:val="00174EBB"/>
    <w:rsid w:val="00175AB0"/>
    <w:rsid w:val="00176030"/>
    <w:rsid w:val="0017687C"/>
    <w:rsid w:val="00176ACA"/>
    <w:rsid w:val="00177D59"/>
    <w:rsid w:val="00180338"/>
    <w:rsid w:val="00180B2A"/>
    <w:rsid w:val="00180BB2"/>
    <w:rsid w:val="00180C80"/>
    <w:rsid w:val="001811F1"/>
    <w:rsid w:val="001818AA"/>
    <w:rsid w:val="00181C8A"/>
    <w:rsid w:val="00181F7A"/>
    <w:rsid w:val="0018336F"/>
    <w:rsid w:val="00183388"/>
    <w:rsid w:val="00183905"/>
    <w:rsid w:val="00183D3E"/>
    <w:rsid w:val="00184406"/>
    <w:rsid w:val="0018450C"/>
    <w:rsid w:val="00185655"/>
    <w:rsid w:val="00185810"/>
    <w:rsid w:val="00185CAC"/>
    <w:rsid w:val="00185D10"/>
    <w:rsid w:val="0018773D"/>
    <w:rsid w:val="001904DB"/>
    <w:rsid w:val="00190E83"/>
    <w:rsid w:val="0019103A"/>
    <w:rsid w:val="00191788"/>
    <w:rsid w:val="00192A5D"/>
    <w:rsid w:val="0019308F"/>
    <w:rsid w:val="0019334B"/>
    <w:rsid w:val="00193AED"/>
    <w:rsid w:val="00193E25"/>
    <w:rsid w:val="001956DC"/>
    <w:rsid w:val="00195EC3"/>
    <w:rsid w:val="0019604D"/>
    <w:rsid w:val="00196345"/>
    <w:rsid w:val="00196531"/>
    <w:rsid w:val="00197063"/>
    <w:rsid w:val="001A0053"/>
    <w:rsid w:val="001A0F22"/>
    <w:rsid w:val="001A11BB"/>
    <w:rsid w:val="001A25EA"/>
    <w:rsid w:val="001A2936"/>
    <w:rsid w:val="001A2E8F"/>
    <w:rsid w:val="001A2F59"/>
    <w:rsid w:val="001A343B"/>
    <w:rsid w:val="001A3B70"/>
    <w:rsid w:val="001A3D0E"/>
    <w:rsid w:val="001A4216"/>
    <w:rsid w:val="001A47AF"/>
    <w:rsid w:val="001A48F7"/>
    <w:rsid w:val="001A493B"/>
    <w:rsid w:val="001A4AC7"/>
    <w:rsid w:val="001A4C1A"/>
    <w:rsid w:val="001A4D50"/>
    <w:rsid w:val="001A4E10"/>
    <w:rsid w:val="001A552A"/>
    <w:rsid w:val="001A6254"/>
    <w:rsid w:val="001A62A7"/>
    <w:rsid w:val="001A64CE"/>
    <w:rsid w:val="001A6DDA"/>
    <w:rsid w:val="001A77D5"/>
    <w:rsid w:val="001A7B10"/>
    <w:rsid w:val="001A7E32"/>
    <w:rsid w:val="001B02E5"/>
    <w:rsid w:val="001B08FB"/>
    <w:rsid w:val="001B0E6D"/>
    <w:rsid w:val="001B14D4"/>
    <w:rsid w:val="001B1AB3"/>
    <w:rsid w:val="001B2321"/>
    <w:rsid w:val="001B2B3F"/>
    <w:rsid w:val="001B2DC4"/>
    <w:rsid w:val="001B2DF7"/>
    <w:rsid w:val="001B3CB5"/>
    <w:rsid w:val="001B40E6"/>
    <w:rsid w:val="001B44BD"/>
    <w:rsid w:val="001B505E"/>
    <w:rsid w:val="001B5296"/>
    <w:rsid w:val="001B5313"/>
    <w:rsid w:val="001B5606"/>
    <w:rsid w:val="001B5B9F"/>
    <w:rsid w:val="001B5C74"/>
    <w:rsid w:val="001B5CD9"/>
    <w:rsid w:val="001B5DF9"/>
    <w:rsid w:val="001B6636"/>
    <w:rsid w:val="001B6E2A"/>
    <w:rsid w:val="001B777C"/>
    <w:rsid w:val="001B7DAE"/>
    <w:rsid w:val="001C080B"/>
    <w:rsid w:val="001C0A87"/>
    <w:rsid w:val="001C109C"/>
    <w:rsid w:val="001C1C3E"/>
    <w:rsid w:val="001C1EA7"/>
    <w:rsid w:val="001C1FFE"/>
    <w:rsid w:val="001C255D"/>
    <w:rsid w:val="001C2B0A"/>
    <w:rsid w:val="001C2E96"/>
    <w:rsid w:val="001C39DD"/>
    <w:rsid w:val="001C3EDC"/>
    <w:rsid w:val="001C43D3"/>
    <w:rsid w:val="001C4BA0"/>
    <w:rsid w:val="001C54EC"/>
    <w:rsid w:val="001C5B2C"/>
    <w:rsid w:val="001C5F22"/>
    <w:rsid w:val="001C6037"/>
    <w:rsid w:val="001C68FA"/>
    <w:rsid w:val="001C6CFE"/>
    <w:rsid w:val="001C7571"/>
    <w:rsid w:val="001D0335"/>
    <w:rsid w:val="001D0745"/>
    <w:rsid w:val="001D0879"/>
    <w:rsid w:val="001D0F21"/>
    <w:rsid w:val="001D0FE1"/>
    <w:rsid w:val="001D1099"/>
    <w:rsid w:val="001D1745"/>
    <w:rsid w:val="001D182A"/>
    <w:rsid w:val="001D2152"/>
    <w:rsid w:val="001D2A71"/>
    <w:rsid w:val="001D2ABA"/>
    <w:rsid w:val="001D2C95"/>
    <w:rsid w:val="001D36A2"/>
    <w:rsid w:val="001D3722"/>
    <w:rsid w:val="001D381E"/>
    <w:rsid w:val="001D396A"/>
    <w:rsid w:val="001D3982"/>
    <w:rsid w:val="001D3D1C"/>
    <w:rsid w:val="001D407B"/>
    <w:rsid w:val="001D4583"/>
    <w:rsid w:val="001D474B"/>
    <w:rsid w:val="001D4A29"/>
    <w:rsid w:val="001D52DD"/>
    <w:rsid w:val="001D533D"/>
    <w:rsid w:val="001D5B09"/>
    <w:rsid w:val="001D5E39"/>
    <w:rsid w:val="001D5F0B"/>
    <w:rsid w:val="001D5FDA"/>
    <w:rsid w:val="001D672A"/>
    <w:rsid w:val="001D69C8"/>
    <w:rsid w:val="001D70D6"/>
    <w:rsid w:val="001D7120"/>
    <w:rsid w:val="001D7673"/>
    <w:rsid w:val="001E0009"/>
    <w:rsid w:val="001E02B4"/>
    <w:rsid w:val="001E06D4"/>
    <w:rsid w:val="001E0754"/>
    <w:rsid w:val="001E0A47"/>
    <w:rsid w:val="001E1269"/>
    <w:rsid w:val="001E1D7E"/>
    <w:rsid w:val="001E35A0"/>
    <w:rsid w:val="001E3FE3"/>
    <w:rsid w:val="001E4392"/>
    <w:rsid w:val="001E4818"/>
    <w:rsid w:val="001E4D45"/>
    <w:rsid w:val="001E4F80"/>
    <w:rsid w:val="001E5595"/>
    <w:rsid w:val="001E59DF"/>
    <w:rsid w:val="001E5D63"/>
    <w:rsid w:val="001E601C"/>
    <w:rsid w:val="001E61DF"/>
    <w:rsid w:val="001E62A5"/>
    <w:rsid w:val="001E6437"/>
    <w:rsid w:val="001E64D3"/>
    <w:rsid w:val="001E6A85"/>
    <w:rsid w:val="001E70CC"/>
    <w:rsid w:val="001E7251"/>
    <w:rsid w:val="001E74B6"/>
    <w:rsid w:val="001E7764"/>
    <w:rsid w:val="001F0994"/>
    <w:rsid w:val="001F0A65"/>
    <w:rsid w:val="001F0DF9"/>
    <w:rsid w:val="001F10B8"/>
    <w:rsid w:val="001F1755"/>
    <w:rsid w:val="001F1E10"/>
    <w:rsid w:val="001F2642"/>
    <w:rsid w:val="001F26A5"/>
    <w:rsid w:val="001F2962"/>
    <w:rsid w:val="001F3009"/>
    <w:rsid w:val="001F301D"/>
    <w:rsid w:val="001F3A7D"/>
    <w:rsid w:val="001F3DF9"/>
    <w:rsid w:val="001F4242"/>
    <w:rsid w:val="001F430C"/>
    <w:rsid w:val="001F48B9"/>
    <w:rsid w:val="001F4A09"/>
    <w:rsid w:val="001F4D9A"/>
    <w:rsid w:val="001F6832"/>
    <w:rsid w:val="001F686D"/>
    <w:rsid w:val="001F6B40"/>
    <w:rsid w:val="001F6D8A"/>
    <w:rsid w:val="001F6F3C"/>
    <w:rsid w:val="001F6FFC"/>
    <w:rsid w:val="001F7849"/>
    <w:rsid w:val="001F7904"/>
    <w:rsid w:val="001F799C"/>
    <w:rsid w:val="00200549"/>
    <w:rsid w:val="002013E7"/>
    <w:rsid w:val="00201412"/>
    <w:rsid w:val="002022B5"/>
    <w:rsid w:val="00203A60"/>
    <w:rsid w:val="002041F5"/>
    <w:rsid w:val="00204BEB"/>
    <w:rsid w:val="00204D70"/>
    <w:rsid w:val="002051EE"/>
    <w:rsid w:val="00205572"/>
    <w:rsid w:val="00205A51"/>
    <w:rsid w:val="002065AF"/>
    <w:rsid w:val="00206DC7"/>
    <w:rsid w:val="00206E9A"/>
    <w:rsid w:val="002077C2"/>
    <w:rsid w:val="00207826"/>
    <w:rsid w:val="00207D1E"/>
    <w:rsid w:val="00210689"/>
    <w:rsid w:val="002108D3"/>
    <w:rsid w:val="00211E59"/>
    <w:rsid w:val="00212A59"/>
    <w:rsid w:val="002131FD"/>
    <w:rsid w:val="00213EF5"/>
    <w:rsid w:val="0021401F"/>
    <w:rsid w:val="00214545"/>
    <w:rsid w:val="00214DAE"/>
    <w:rsid w:val="00214E4D"/>
    <w:rsid w:val="002153B1"/>
    <w:rsid w:val="002155DA"/>
    <w:rsid w:val="002159C0"/>
    <w:rsid w:val="00215C2B"/>
    <w:rsid w:val="0021611C"/>
    <w:rsid w:val="00216136"/>
    <w:rsid w:val="002163A4"/>
    <w:rsid w:val="00216EDE"/>
    <w:rsid w:val="00217002"/>
    <w:rsid w:val="00217396"/>
    <w:rsid w:val="002174C2"/>
    <w:rsid w:val="00217E97"/>
    <w:rsid w:val="00220272"/>
    <w:rsid w:val="0022088B"/>
    <w:rsid w:val="00220A73"/>
    <w:rsid w:val="002213B9"/>
    <w:rsid w:val="00221655"/>
    <w:rsid w:val="00221D1D"/>
    <w:rsid w:val="00221F15"/>
    <w:rsid w:val="002221B3"/>
    <w:rsid w:val="00222A13"/>
    <w:rsid w:val="0022345B"/>
    <w:rsid w:val="00223660"/>
    <w:rsid w:val="00223886"/>
    <w:rsid w:val="002239D6"/>
    <w:rsid w:val="00223CB0"/>
    <w:rsid w:val="002243D1"/>
    <w:rsid w:val="00224436"/>
    <w:rsid w:val="0022452D"/>
    <w:rsid w:val="0022483D"/>
    <w:rsid w:val="00224BE3"/>
    <w:rsid w:val="00224C3D"/>
    <w:rsid w:val="002261B8"/>
    <w:rsid w:val="00226873"/>
    <w:rsid w:val="00226E38"/>
    <w:rsid w:val="002274BE"/>
    <w:rsid w:val="002307EA"/>
    <w:rsid w:val="00230C83"/>
    <w:rsid w:val="00230F4D"/>
    <w:rsid w:val="00231C6E"/>
    <w:rsid w:val="00231EF0"/>
    <w:rsid w:val="0023252D"/>
    <w:rsid w:val="0023261B"/>
    <w:rsid w:val="00232DEC"/>
    <w:rsid w:val="0023316F"/>
    <w:rsid w:val="00234286"/>
    <w:rsid w:val="00234AC8"/>
    <w:rsid w:val="00235278"/>
    <w:rsid w:val="00235655"/>
    <w:rsid w:val="002359C2"/>
    <w:rsid w:val="00235D71"/>
    <w:rsid w:val="002368AA"/>
    <w:rsid w:val="002369AD"/>
    <w:rsid w:val="00236C75"/>
    <w:rsid w:val="00236DFB"/>
    <w:rsid w:val="00240277"/>
    <w:rsid w:val="00240AF1"/>
    <w:rsid w:val="00240CC2"/>
    <w:rsid w:val="00240E78"/>
    <w:rsid w:val="00241693"/>
    <w:rsid w:val="00242AA7"/>
    <w:rsid w:val="00243390"/>
    <w:rsid w:val="00243753"/>
    <w:rsid w:val="0024413E"/>
    <w:rsid w:val="002443EC"/>
    <w:rsid w:val="00244985"/>
    <w:rsid w:val="00245788"/>
    <w:rsid w:val="00245847"/>
    <w:rsid w:val="00245864"/>
    <w:rsid w:val="002465C8"/>
    <w:rsid w:val="00246AC3"/>
    <w:rsid w:val="00246C1E"/>
    <w:rsid w:val="00247202"/>
    <w:rsid w:val="00247B1C"/>
    <w:rsid w:val="00247C6F"/>
    <w:rsid w:val="00247E82"/>
    <w:rsid w:val="0025053D"/>
    <w:rsid w:val="00250699"/>
    <w:rsid w:val="0025132B"/>
    <w:rsid w:val="002514BE"/>
    <w:rsid w:val="002522AE"/>
    <w:rsid w:val="002525FE"/>
    <w:rsid w:val="002527BF"/>
    <w:rsid w:val="00252F9B"/>
    <w:rsid w:val="002531C6"/>
    <w:rsid w:val="00253D58"/>
    <w:rsid w:val="002541C8"/>
    <w:rsid w:val="002545B7"/>
    <w:rsid w:val="00255149"/>
    <w:rsid w:val="00255ADD"/>
    <w:rsid w:val="002566FB"/>
    <w:rsid w:val="0025691A"/>
    <w:rsid w:val="00256A23"/>
    <w:rsid w:val="00256D31"/>
    <w:rsid w:val="0026247D"/>
    <w:rsid w:val="00262713"/>
    <w:rsid w:val="002627BA"/>
    <w:rsid w:val="002630D4"/>
    <w:rsid w:val="0026377D"/>
    <w:rsid w:val="00263958"/>
    <w:rsid w:val="002645CA"/>
    <w:rsid w:val="002648E4"/>
    <w:rsid w:val="0026517B"/>
    <w:rsid w:val="002658C3"/>
    <w:rsid w:val="0026590A"/>
    <w:rsid w:val="002659CF"/>
    <w:rsid w:val="00265C36"/>
    <w:rsid w:val="00265D7B"/>
    <w:rsid w:val="00265EAB"/>
    <w:rsid w:val="00265EB2"/>
    <w:rsid w:val="0026673C"/>
    <w:rsid w:val="0026680B"/>
    <w:rsid w:val="002676C0"/>
    <w:rsid w:val="0026772E"/>
    <w:rsid w:val="00267A35"/>
    <w:rsid w:val="00270E42"/>
    <w:rsid w:val="00270FEF"/>
    <w:rsid w:val="00271322"/>
    <w:rsid w:val="0027175D"/>
    <w:rsid w:val="00271EB9"/>
    <w:rsid w:val="00273077"/>
    <w:rsid w:val="0027363F"/>
    <w:rsid w:val="00273A3F"/>
    <w:rsid w:val="00273B37"/>
    <w:rsid w:val="00273EBB"/>
    <w:rsid w:val="002743FE"/>
    <w:rsid w:val="00274927"/>
    <w:rsid w:val="00275479"/>
    <w:rsid w:val="002755D6"/>
    <w:rsid w:val="002759EA"/>
    <w:rsid w:val="0027623E"/>
    <w:rsid w:val="00276FA7"/>
    <w:rsid w:val="00277623"/>
    <w:rsid w:val="00277A59"/>
    <w:rsid w:val="00277A77"/>
    <w:rsid w:val="00277D73"/>
    <w:rsid w:val="00280BF8"/>
    <w:rsid w:val="00281327"/>
    <w:rsid w:val="002829C5"/>
    <w:rsid w:val="00282EE5"/>
    <w:rsid w:val="00283CDF"/>
    <w:rsid w:val="002840F9"/>
    <w:rsid w:val="002844D1"/>
    <w:rsid w:val="00284BF4"/>
    <w:rsid w:val="00285263"/>
    <w:rsid w:val="00285C6B"/>
    <w:rsid w:val="0028627B"/>
    <w:rsid w:val="00287F8A"/>
    <w:rsid w:val="0029026B"/>
    <w:rsid w:val="00290949"/>
    <w:rsid w:val="002909F7"/>
    <w:rsid w:val="00290C0F"/>
    <w:rsid w:val="002911A7"/>
    <w:rsid w:val="00291D18"/>
    <w:rsid w:val="00291D3E"/>
    <w:rsid w:val="00292C98"/>
    <w:rsid w:val="00293B29"/>
    <w:rsid w:val="00293E9F"/>
    <w:rsid w:val="0029432B"/>
    <w:rsid w:val="002945A9"/>
    <w:rsid w:val="00295908"/>
    <w:rsid w:val="00296611"/>
    <w:rsid w:val="00296860"/>
    <w:rsid w:val="002970D7"/>
    <w:rsid w:val="002A0AA8"/>
    <w:rsid w:val="002A149A"/>
    <w:rsid w:val="002A1651"/>
    <w:rsid w:val="002A1763"/>
    <w:rsid w:val="002A1981"/>
    <w:rsid w:val="002A1A4A"/>
    <w:rsid w:val="002A1A7C"/>
    <w:rsid w:val="002A23CD"/>
    <w:rsid w:val="002A3392"/>
    <w:rsid w:val="002A3779"/>
    <w:rsid w:val="002A4A9B"/>
    <w:rsid w:val="002A69DA"/>
    <w:rsid w:val="002A6D74"/>
    <w:rsid w:val="002B0476"/>
    <w:rsid w:val="002B05F2"/>
    <w:rsid w:val="002B0C80"/>
    <w:rsid w:val="002B175F"/>
    <w:rsid w:val="002B1843"/>
    <w:rsid w:val="002B1BBB"/>
    <w:rsid w:val="002B1E9B"/>
    <w:rsid w:val="002B2126"/>
    <w:rsid w:val="002B230F"/>
    <w:rsid w:val="002B279E"/>
    <w:rsid w:val="002B29FD"/>
    <w:rsid w:val="002B2BB9"/>
    <w:rsid w:val="002B2FB6"/>
    <w:rsid w:val="002B3157"/>
    <w:rsid w:val="002B365F"/>
    <w:rsid w:val="002B3F2E"/>
    <w:rsid w:val="002B3F84"/>
    <w:rsid w:val="002B414D"/>
    <w:rsid w:val="002B4308"/>
    <w:rsid w:val="002B46C1"/>
    <w:rsid w:val="002B4E01"/>
    <w:rsid w:val="002B518C"/>
    <w:rsid w:val="002B5503"/>
    <w:rsid w:val="002B6088"/>
    <w:rsid w:val="002B611A"/>
    <w:rsid w:val="002B6939"/>
    <w:rsid w:val="002B6EEF"/>
    <w:rsid w:val="002B73E3"/>
    <w:rsid w:val="002B7BF0"/>
    <w:rsid w:val="002B7F3B"/>
    <w:rsid w:val="002C048A"/>
    <w:rsid w:val="002C07EC"/>
    <w:rsid w:val="002C0AA3"/>
    <w:rsid w:val="002C0E30"/>
    <w:rsid w:val="002C1598"/>
    <w:rsid w:val="002C17BE"/>
    <w:rsid w:val="002C18DB"/>
    <w:rsid w:val="002C1A7D"/>
    <w:rsid w:val="002C39EE"/>
    <w:rsid w:val="002C3D08"/>
    <w:rsid w:val="002C4305"/>
    <w:rsid w:val="002C4DDB"/>
    <w:rsid w:val="002C52A1"/>
    <w:rsid w:val="002C5771"/>
    <w:rsid w:val="002C5CFA"/>
    <w:rsid w:val="002C5E0F"/>
    <w:rsid w:val="002C6264"/>
    <w:rsid w:val="002C63C4"/>
    <w:rsid w:val="002C6AEE"/>
    <w:rsid w:val="002C6B4E"/>
    <w:rsid w:val="002C6BD2"/>
    <w:rsid w:val="002C6CE2"/>
    <w:rsid w:val="002C71F9"/>
    <w:rsid w:val="002C761E"/>
    <w:rsid w:val="002D0AF5"/>
    <w:rsid w:val="002D17FC"/>
    <w:rsid w:val="002D1E35"/>
    <w:rsid w:val="002D1EBE"/>
    <w:rsid w:val="002D28FB"/>
    <w:rsid w:val="002D2C5E"/>
    <w:rsid w:val="002D2D9E"/>
    <w:rsid w:val="002D2F35"/>
    <w:rsid w:val="002D3A74"/>
    <w:rsid w:val="002D3F82"/>
    <w:rsid w:val="002D3F94"/>
    <w:rsid w:val="002D4B73"/>
    <w:rsid w:val="002D5069"/>
    <w:rsid w:val="002D770B"/>
    <w:rsid w:val="002D7D19"/>
    <w:rsid w:val="002D7F9C"/>
    <w:rsid w:val="002E0F0E"/>
    <w:rsid w:val="002E13C3"/>
    <w:rsid w:val="002E1512"/>
    <w:rsid w:val="002E19A8"/>
    <w:rsid w:val="002E22A3"/>
    <w:rsid w:val="002E242A"/>
    <w:rsid w:val="002E2493"/>
    <w:rsid w:val="002E2D7F"/>
    <w:rsid w:val="002E2DD4"/>
    <w:rsid w:val="002E2F7C"/>
    <w:rsid w:val="002E308B"/>
    <w:rsid w:val="002E32FB"/>
    <w:rsid w:val="002E340B"/>
    <w:rsid w:val="002E34D1"/>
    <w:rsid w:val="002E3A8B"/>
    <w:rsid w:val="002E44CA"/>
    <w:rsid w:val="002E4A50"/>
    <w:rsid w:val="002E5005"/>
    <w:rsid w:val="002E5863"/>
    <w:rsid w:val="002E5EB7"/>
    <w:rsid w:val="002E614D"/>
    <w:rsid w:val="002E63C6"/>
    <w:rsid w:val="002E66CB"/>
    <w:rsid w:val="002E6A52"/>
    <w:rsid w:val="002E74AF"/>
    <w:rsid w:val="002F08CB"/>
    <w:rsid w:val="002F0B2A"/>
    <w:rsid w:val="002F0F46"/>
    <w:rsid w:val="002F177B"/>
    <w:rsid w:val="002F17B3"/>
    <w:rsid w:val="002F1867"/>
    <w:rsid w:val="002F20E5"/>
    <w:rsid w:val="002F2B20"/>
    <w:rsid w:val="002F36C8"/>
    <w:rsid w:val="002F36DF"/>
    <w:rsid w:val="002F493B"/>
    <w:rsid w:val="002F4EF7"/>
    <w:rsid w:val="002F53E2"/>
    <w:rsid w:val="002F599A"/>
    <w:rsid w:val="002F5D59"/>
    <w:rsid w:val="002F5E95"/>
    <w:rsid w:val="002F65C8"/>
    <w:rsid w:val="002F6743"/>
    <w:rsid w:val="002F7A97"/>
    <w:rsid w:val="002F7F1F"/>
    <w:rsid w:val="003005B0"/>
    <w:rsid w:val="00300A9D"/>
    <w:rsid w:val="00300DFE"/>
    <w:rsid w:val="00300E9C"/>
    <w:rsid w:val="003010D9"/>
    <w:rsid w:val="0030164E"/>
    <w:rsid w:val="00301A48"/>
    <w:rsid w:val="00301FDA"/>
    <w:rsid w:val="003025C7"/>
    <w:rsid w:val="00302735"/>
    <w:rsid w:val="00302820"/>
    <w:rsid w:val="00302948"/>
    <w:rsid w:val="00302E19"/>
    <w:rsid w:val="00302FB0"/>
    <w:rsid w:val="00303F84"/>
    <w:rsid w:val="003043E4"/>
    <w:rsid w:val="003051AD"/>
    <w:rsid w:val="003051AF"/>
    <w:rsid w:val="003058E8"/>
    <w:rsid w:val="003061BC"/>
    <w:rsid w:val="00306406"/>
    <w:rsid w:val="0030647C"/>
    <w:rsid w:val="00306916"/>
    <w:rsid w:val="00306DD4"/>
    <w:rsid w:val="00307ACD"/>
    <w:rsid w:val="00307EC7"/>
    <w:rsid w:val="0031021D"/>
    <w:rsid w:val="003103E7"/>
    <w:rsid w:val="00310DD4"/>
    <w:rsid w:val="003117AA"/>
    <w:rsid w:val="003126A4"/>
    <w:rsid w:val="00312B05"/>
    <w:rsid w:val="00312E18"/>
    <w:rsid w:val="00312FEE"/>
    <w:rsid w:val="00313496"/>
    <w:rsid w:val="00313732"/>
    <w:rsid w:val="00313863"/>
    <w:rsid w:val="003138B9"/>
    <w:rsid w:val="00313F27"/>
    <w:rsid w:val="0031439F"/>
    <w:rsid w:val="00314902"/>
    <w:rsid w:val="00315479"/>
    <w:rsid w:val="00315647"/>
    <w:rsid w:val="00316218"/>
    <w:rsid w:val="00316459"/>
    <w:rsid w:val="003164E5"/>
    <w:rsid w:val="00316590"/>
    <w:rsid w:val="00316EBC"/>
    <w:rsid w:val="00316F19"/>
    <w:rsid w:val="003174BF"/>
    <w:rsid w:val="003216FC"/>
    <w:rsid w:val="003218D4"/>
    <w:rsid w:val="00322509"/>
    <w:rsid w:val="00323495"/>
    <w:rsid w:val="00323635"/>
    <w:rsid w:val="00323BA6"/>
    <w:rsid w:val="00323F6B"/>
    <w:rsid w:val="00324092"/>
    <w:rsid w:val="003240EF"/>
    <w:rsid w:val="0032411B"/>
    <w:rsid w:val="00324695"/>
    <w:rsid w:val="00324A27"/>
    <w:rsid w:val="00324A70"/>
    <w:rsid w:val="00325C26"/>
    <w:rsid w:val="00325DAD"/>
    <w:rsid w:val="00326243"/>
    <w:rsid w:val="0032698B"/>
    <w:rsid w:val="00326C44"/>
    <w:rsid w:val="00326F7E"/>
    <w:rsid w:val="00327C81"/>
    <w:rsid w:val="003306BE"/>
    <w:rsid w:val="00330726"/>
    <w:rsid w:val="00330E23"/>
    <w:rsid w:val="00330E60"/>
    <w:rsid w:val="00331FAA"/>
    <w:rsid w:val="0033206D"/>
    <w:rsid w:val="0033237B"/>
    <w:rsid w:val="0033256A"/>
    <w:rsid w:val="00333B8D"/>
    <w:rsid w:val="0033420D"/>
    <w:rsid w:val="003345F4"/>
    <w:rsid w:val="003347AD"/>
    <w:rsid w:val="003347BE"/>
    <w:rsid w:val="00334CAF"/>
    <w:rsid w:val="003350C6"/>
    <w:rsid w:val="003352F9"/>
    <w:rsid w:val="00335C00"/>
    <w:rsid w:val="00335EA1"/>
    <w:rsid w:val="00336E91"/>
    <w:rsid w:val="00340594"/>
    <w:rsid w:val="003406ED"/>
    <w:rsid w:val="003412CB"/>
    <w:rsid w:val="003416D8"/>
    <w:rsid w:val="00341C82"/>
    <w:rsid w:val="0034239F"/>
    <w:rsid w:val="003429E3"/>
    <w:rsid w:val="003435FE"/>
    <w:rsid w:val="00343765"/>
    <w:rsid w:val="00343CA7"/>
    <w:rsid w:val="00343F5F"/>
    <w:rsid w:val="003442F4"/>
    <w:rsid w:val="00344459"/>
    <w:rsid w:val="00344820"/>
    <w:rsid w:val="00344948"/>
    <w:rsid w:val="00344A49"/>
    <w:rsid w:val="0034517B"/>
    <w:rsid w:val="0034533D"/>
    <w:rsid w:val="003454D1"/>
    <w:rsid w:val="003467C3"/>
    <w:rsid w:val="00347020"/>
    <w:rsid w:val="003471EB"/>
    <w:rsid w:val="00347770"/>
    <w:rsid w:val="00347AAF"/>
    <w:rsid w:val="00350E5D"/>
    <w:rsid w:val="00351365"/>
    <w:rsid w:val="00351F81"/>
    <w:rsid w:val="0035235B"/>
    <w:rsid w:val="0035265F"/>
    <w:rsid w:val="00352A02"/>
    <w:rsid w:val="0035306E"/>
    <w:rsid w:val="00353CAB"/>
    <w:rsid w:val="0035456F"/>
    <w:rsid w:val="00354D83"/>
    <w:rsid w:val="003555C3"/>
    <w:rsid w:val="00355A08"/>
    <w:rsid w:val="00356EF6"/>
    <w:rsid w:val="0035744C"/>
    <w:rsid w:val="00357C6D"/>
    <w:rsid w:val="00357D6C"/>
    <w:rsid w:val="00360283"/>
    <w:rsid w:val="00361944"/>
    <w:rsid w:val="00361B33"/>
    <w:rsid w:val="003628C2"/>
    <w:rsid w:val="003632B5"/>
    <w:rsid w:val="00363A56"/>
    <w:rsid w:val="00363BFD"/>
    <w:rsid w:val="00363FB6"/>
    <w:rsid w:val="003641FF"/>
    <w:rsid w:val="00364243"/>
    <w:rsid w:val="00364A5B"/>
    <w:rsid w:val="00364DA0"/>
    <w:rsid w:val="00365793"/>
    <w:rsid w:val="003663B5"/>
    <w:rsid w:val="00367534"/>
    <w:rsid w:val="00367657"/>
    <w:rsid w:val="003677EC"/>
    <w:rsid w:val="00367AEA"/>
    <w:rsid w:val="00370407"/>
    <w:rsid w:val="0037044D"/>
    <w:rsid w:val="0037088E"/>
    <w:rsid w:val="0037124F"/>
    <w:rsid w:val="0037125E"/>
    <w:rsid w:val="0037175B"/>
    <w:rsid w:val="00371A82"/>
    <w:rsid w:val="00371A9E"/>
    <w:rsid w:val="00371E4B"/>
    <w:rsid w:val="003723BB"/>
    <w:rsid w:val="003733D6"/>
    <w:rsid w:val="00373E6E"/>
    <w:rsid w:val="00374801"/>
    <w:rsid w:val="00374C25"/>
    <w:rsid w:val="00374F46"/>
    <w:rsid w:val="0037501A"/>
    <w:rsid w:val="003755B9"/>
    <w:rsid w:val="00375A3E"/>
    <w:rsid w:val="00375C1C"/>
    <w:rsid w:val="00376988"/>
    <w:rsid w:val="00377412"/>
    <w:rsid w:val="003812E2"/>
    <w:rsid w:val="003838D4"/>
    <w:rsid w:val="00383C20"/>
    <w:rsid w:val="00383C6A"/>
    <w:rsid w:val="00384FE2"/>
    <w:rsid w:val="0038555B"/>
    <w:rsid w:val="0038594F"/>
    <w:rsid w:val="00385AFA"/>
    <w:rsid w:val="00385C5D"/>
    <w:rsid w:val="00386B1E"/>
    <w:rsid w:val="00387270"/>
    <w:rsid w:val="00387BAD"/>
    <w:rsid w:val="003900C7"/>
    <w:rsid w:val="00390A65"/>
    <w:rsid w:val="00390DD7"/>
    <w:rsid w:val="003918D2"/>
    <w:rsid w:val="00391D6E"/>
    <w:rsid w:val="0039273D"/>
    <w:rsid w:val="003928C0"/>
    <w:rsid w:val="00392E9F"/>
    <w:rsid w:val="0039308C"/>
    <w:rsid w:val="003930FC"/>
    <w:rsid w:val="00393C16"/>
    <w:rsid w:val="00393CAF"/>
    <w:rsid w:val="00394508"/>
    <w:rsid w:val="00394852"/>
    <w:rsid w:val="00394A8C"/>
    <w:rsid w:val="00394EDF"/>
    <w:rsid w:val="003951EA"/>
    <w:rsid w:val="00395C66"/>
    <w:rsid w:val="00395D79"/>
    <w:rsid w:val="003964DD"/>
    <w:rsid w:val="00397565"/>
    <w:rsid w:val="0039782D"/>
    <w:rsid w:val="0039796A"/>
    <w:rsid w:val="003979AB"/>
    <w:rsid w:val="003A0294"/>
    <w:rsid w:val="003A0FFC"/>
    <w:rsid w:val="003A133B"/>
    <w:rsid w:val="003A164E"/>
    <w:rsid w:val="003A3378"/>
    <w:rsid w:val="003A37CC"/>
    <w:rsid w:val="003A3CFA"/>
    <w:rsid w:val="003A47A6"/>
    <w:rsid w:val="003A4D51"/>
    <w:rsid w:val="003A5030"/>
    <w:rsid w:val="003A5478"/>
    <w:rsid w:val="003A59C7"/>
    <w:rsid w:val="003A6548"/>
    <w:rsid w:val="003A6850"/>
    <w:rsid w:val="003A6FC1"/>
    <w:rsid w:val="003A76BF"/>
    <w:rsid w:val="003A774F"/>
    <w:rsid w:val="003A7902"/>
    <w:rsid w:val="003A7E44"/>
    <w:rsid w:val="003B07F1"/>
    <w:rsid w:val="003B1036"/>
    <w:rsid w:val="003B1324"/>
    <w:rsid w:val="003B173C"/>
    <w:rsid w:val="003B2B3D"/>
    <w:rsid w:val="003B2BDC"/>
    <w:rsid w:val="003B3825"/>
    <w:rsid w:val="003B3B7F"/>
    <w:rsid w:val="003B3B85"/>
    <w:rsid w:val="003B4151"/>
    <w:rsid w:val="003B44D0"/>
    <w:rsid w:val="003B4855"/>
    <w:rsid w:val="003B4B8B"/>
    <w:rsid w:val="003B4EBB"/>
    <w:rsid w:val="003B4F31"/>
    <w:rsid w:val="003B5968"/>
    <w:rsid w:val="003B6DC7"/>
    <w:rsid w:val="003B6F50"/>
    <w:rsid w:val="003B71AA"/>
    <w:rsid w:val="003B71F4"/>
    <w:rsid w:val="003B7B7F"/>
    <w:rsid w:val="003C1E55"/>
    <w:rsid w:val="003C3C95"/>
    <w:rsid w:val="003C43AA"/>
    <w:rsid w:val="003C4D9E"/>
    <w:rsid w:val="003C4DEC"/>
    <w:rsid w:val="003C4F3F"/>
    <w:rsid w:val="003C5C7B"/>
    <w:rsid w:val="003C5D55"/>
    <w:rsid w:val="003C6391"/>
    <w:rsid w:val="003C63D0"/>
    <w:rsid w:val="003C6A2F"/>
    <w:rsid w:val="003C71CD"/>
    <w:rsid w:val="003C755E"/>
    <w:rsid w:val="003C7560"/>
    <w:rsid w:val="003D0AE6"/>
    <w:rsid w:val="003D0B3F"/>
    <w:rsid w:val="003D0C71"/>
    <w:rsid w:val="003D0C73"/>
    <w:rsid w:val="003D1394"/>
    <w:rsid w:val="003D15A5"/>
    <w:rsid w:val="003D15E2"/>
    <w:rsid w:val="003D15F1"/>
    <w:rsid w:val="003D188D"/>
    <w:rsid w:val="003D18D7"/>
    <w:rsid w:val="003D1D08"/>
    <w:rsid w:val="003D2172"/>
    <w:rsid w:val="003D2D65"/>
    <w:rsid w:val="003D37C0"/>
    <w:rsid w:val="003D38D8"/>
    <w:rsid w:val="003D47D2"/>
    <w:rsid w:val="003D49AA"/>
    <w:rsid w:val="003D4B02"/>
    <w:rsid w:val="003D4B22"/>
    <w:rsid w:val="003D4D42"/>
    <w:rsid w:val="003D5084"/>
    <w:rsid w:val="003D54BC"/>
    <w:rsid w:val="003D5710"/>
    <w:rsid w:val="003D59B1"/>
    <w:rsid w:val="003D65FE"/>
    <w:rsid w:val="003D6658"/>
    <w:rsid w:val="003D66FA"/>
    <w:rsid w:val="003D6ED6"/>
    <w:rsid w:val="003D714B"/>
    <w:rsid w:val="003D73E7"/>
    <w:rsid w:val="003D7DFD"/>
    <w:rsid w:val="003E019A"/>
    <w:rsid w:val="003E0228"/>
    <w:rsid w:val="003E03C6"/>
    <w:rsid w:val="003E0611"/>
    <w:rsid w:val="003E0D2A"/>
    <w:rsid w:val="003E1568"/>
    <w:rsid w:val="003E1927"/>
    <w:rsid w:val="003E19C2"/>
    <w:rsid w:val="003E1B0F"/>
    <w:rsid w:val="003E2324"/>
    <w:rsid w:val="003E2EA3"/>
    <w:rsid w:val="003E362E"/>
    <w:rsid w:val="003E3A5A"/>
    <w:rsid w:val="003E40BF"/>
    <w:rsid w:val="003E490C"/>
    <w:rsid w:val="003E498E"/>
    <w:rsid w:val="003E4AEB"/>
    <w:rsid w:val="003E537B"/>
    <w:rsid w:val="003E542B"/>
    <w:rsid w:val="003E5B05"/>
    <w:rsid w:val="003E620B"/>
    <w:rsid w:val="003E642F"/>
    <w:rsid w:val="003E7545"/>
    <w:rsid w:val="003F0727"/>
    <w:rsid w:val="003F0C2F"/>
    <w:rsid w:val="003F121E"/>
    <w:rsid w:val="003F1913"/>
    <w:rsid w:val="003F1EB6"/>
    <w:rsid w:val="003F26C9"/>
    <w:rsid w:val="003F29DF"/>
    <w:rsid w:val="003F301A"/>
    <w:rsid w:val="003F3259"/>
    <w:rsid w:val="003F341C"/>
    <w:rsid w:val="003F3831"/>
    <w:rsid w:val="003F3B23"/>
    <w:rsid w:val="003F586E"/>
    <w:rsid w:val="003F5D82"/>
    <w:rsid w:val="003F6327"/>
    <w:rsid w:val="004006FB"/>
    <w:rsid w:val="004009E7"/>
    <w:rsid w:val="00400E29"/>
    <w:rsid w:val="0040104C"/>
    <w:rsid w:val="00401654"/>
    <w:rsid w:val="004019AD"/>
    <w:rsid w:val="00401EA3"/>
    <w:rsid w:val="004043F0"/>
    <w:rsid w:val="0040490C"/>
    <w:rsid w:val="004049B2"/>
    <w:rsid w:val="0040552C"/>
    <w:rsid w:val="00405D01"/>
    <w:rsid w:val="00406B76"/>
    <w:rsid w:val="0041041C"/>
    <w:rsid w:val="00411D98"/>
    <w:rsid w:val="00411F60"/>
    <w:rsid w:val="00412707"/>
    <w:rsid w:val="00412B68"/>
    <w:rsid w:val="00412BBF"/>
    <w:rsid w:val="00412CCD"/>
    <w:rsid w:val="00413CA1"/>
    <w:rsid w:val="00414CC1"/>
    <w:rsid w:val="00415556"/>
    <w:rsid w:val="004165E6"/>
    <w:rsid w:val="00416B53"/>
    <w:rsid w:val="00416D3B"/>
    <w:rsid w:val="00417483"/>
    <w:rsid w:val="004179D4"/>
    <w:rsid w:val="00420119"/>
    <w:rsid w:val="004206B0"/>
    <w:rsid w:val="0042097E"/>
    <w:rsid w:val="00420D92"/>
    <w:rsid w:val="00420FB7"/>
    <w:rsid w:val="00420FFA"/>
    <w:rsid w:val="00421698"/>
    <w:rsid w:val="00421CD5"/>
    <w:rsid w:val="00422D9E"/>
    <w:rsid w:val="0042311E"/>
    <w:rsid w:val="004233D8"/>
    <w:rsid w:val="004234B1"/>
    <w:rsid w:val="00423B83"/>
    <w:rsid w:val="00423D52"/>
    <w:rsid w:val="00423DF7"/>
    <w:rsid w:val="004242A8"/>
    <w:rsid w:val="00424921"/>
    <w:rsid w:val="00425687"/>
    <w:rsid w:val="00425901"/>
    <w:rsid w:val="004261D3"/>
    <w:rsid w:val="00426993"/>
    <w:rsid w:val="00426AAF"/>
    <w:rsid w:val="0042739D"/>
    <w:rsid w:val="00427FAA"/>
    <w:rsid w:val="004304A7"/>
    <w:rsid w:val="00430614"/>
    <w:rsid w:val="00430CDB"/>
    <w:rsid w:val="00431A7C"/>
    <w:rsid w:val="00431BB7"/>
    <w:rsid w:val="00431D13"/>
    <w:rsid w:val="00431D77"/>
    <w:rsid w:val="00432852"/>
    <w:rsid w:val="00432D37"/>
    <w:rsid w:val="00432F2E"/>
    <w:rsid w:val="00432F3A"/>
    <w:rsid w:val="00433E57"/>
    <w:rsid w:val="0043405D"/>
    <w:rsid w:val="0043426A"/>
    <w:rsid w:val="00435C47"/>
    <w:rsid w:val="00436426"/>
    <w:rsid w:val="004373AB"/>
    <w:rsid w:val="00440C44"/>
    <w:rsid w:val="00440FE2"/>
    <w:rsid w:val="004415A3"/>
    <w:rsid w:val="004418E3"/>
    <w:rsid w:val="00441CAA"/>
    <w:rsid w:val="0044216C"/>
    <w:rsid w:val="004425A3"/>
    <w:rsid w:val="00442A17"/>
    <w:rsid w:val="00442C27"/>
    <w:rsid w:val="004433FB"/>
    <w:rsid w:val="00443E98"/>
    <w:rsid w:val="00444676"/>
    <w:rsid w:val="00444A66"/>
    <w:rsid w:val="00444FC6"/>
    <w:rsid w:val="00445143"/>
    <w:rsid w:val="00446584"/>
    <w:rsid w:val="00446771"/>
    <w:rsid w:val="00446D75"/>
    <w:rsid w:val="00446F40"/>
    <w:rsid w:val="00447431"/>
    <w:rsid w:val="00447504"/>
    <w:rsid w:val="004477FD"/>
    <w:rsid w:val="00450560"/>
    <w:rsid w:val="00450DE4"/>
    <w:rsid w:val="00451A85"/>
    <w:rsid w:val="00452115"/>
    <w:rsid w:val="00453CFA"/>
    <w:rsid w:val="00453F64"/>
    <w:rsid w:val="004548CD"/>
    <w:rsid w:val="00454C82"/>
    <w:rsid w:val="00454CCF"/>
    <w:rsid w:val="00454D67"/>
    <w:rsid w:val="00455815"/>
    <w:rsid w:val="00455C5D"/>
    <w:rsid w:val="0045635D"/>
    <w:rsid w:val="00456508"/>
    <w:rsid w:val="00456A16"/>
    <w:rsid w:val="00456A1C"/>
    <w:rsid w:val="004576D3"/>
    <w:rsid w:val="0045776D"/>
    <w:rsid w:val="00457DAD"/>
    <w:rsid w:val="00460177"/>
    <w:rsid w:val="0046059E"/>
    <w:rsid w:val="004606BB"/>
    <w:rsid w:val="00460781"/>
    <w:rsid w:val="00460C51"/>
    <w:rsid w:val="0046113F"/>
    <w:rsid w:val="00461C91"/>
    <w:rsid w:val="0046258E"/>
    <w:rsid w:val="0046261A"/>
    <w:rsid w:val="0046274F"/>
    <w:rsid w:val="00462E69"/>
    <w:rsid w:val="004636E7"/>
    <w:rsid w:val="0046370E"/>
    <w:rsid w:val="00465247"/>
    <w:rsid w:val="00465267"/>
    <w:rsid w:val="004652AB"/>
    <w:rsid w:val="00465425"/>
    <w:rsid w:val="0046585F"/>
    <w:rsid w:val="004659D5"/>
    <w:rsid w:val="00465EE7"/>
    <w:rsid w:val="00466205"/>
    <w:rsid w:val="004663A9"/>
    <w:rsid w:val="004666B4"/>
    <w:rsid w:val="00466983"/>
    <w:rsid w:val="004675DA"/>
    <w:rsid w:val="004676CC"/>
    <w:rsid w:val="00470632"/>
    <w:rsid w:val="00470953"/>
    <w:rsid w:val="00470954"/>
    <w:rsid w:val="00470A3B"/>
    <w:rsid w:val="0047250F"/>
    <w:rsid w:val="00472641"/>
    <w:rsid w:val="0047265D"/>
    <w:rsid w:val="00472EC3"/>
    <w:rsid w:val="004730A8"/>
    <w:rsid w:val="004732B5"/>
    <w:rsid w:val="00473DFC"/>
    <w:rsid w:val="00473E3B"/>
    <w:rsid w:val="004741D4"/>
    <w:rsid w:val="004741F7"/>
    <w:rsid w:val="0047440A"/>
    <w:rsid w:val="00474BCA"/>
    <w:rsid w:val="004754C6"/>
    <w:rsid w:val="0047612D"/>
    <w:rsid w:val="00476350"/>
    <w:rsid w:val="0047653E"/>
    <w:rsid w:val="00476ED9"/>
    <w:rsid w:val="00477252"/>
    <w:rsid w:val="00477286"/>
    <w:rsid w:val="004772EE"/>
    <w:rsid w:val="00477693"/>
    <w:rsid w:val="00480975"/>
    <w:rsid w:val="00480BA9"/>
    <w:rsid w:val="004820FB"/>
    <w:rsid w:val="004826C3"/>
    <w:rsid w:val="0048272A"/>
    <w:rsid w:val="004828B4"/>
    <w:rsid w:val="00483321"/>
    <w:rsid w:val="004833FA"/>
    <w:rsid w:val="00483859"/>
    <w:rsid w:val="004845FB"/>
    <w:rsid w:val="0048482C"/>
    <w:rsid w:val="00485401"/>
    <w:rsid w:val="004856BE"/>
    <w:rsid w:val="00486484"/>
    <w:rsid w:val="00486BE3"/>
    <w:rsid w:val="00486E8F"/>
    <w:rsid w:val="00486FD9"/>
    <w:rsid w:val="004872E7"/>
    <w:rsid w:val="00487879"/>
    <w:rsid w:val="0048790C"/>
    <w:rsid w:val="00487B62"/>
    <w:rsid w:val="00487C9E"/>
    <w:rsid w:val="00487DAC"/>
    <w:rsid w:val="00487FC9"/>
    <w:rsid w:val="0049030E"/>
    <w:rsid w:val="0049040F"/>
    <w:rsid w:val="00490467"/>
    <w:rsid w:val="00490BDA"/>
    <w:rsid w:val="00491DEF"/>
    <w:rsid w:val="004927F9"/>
    <w:rsid w:val="0049397B"/>
    <w:rsid w:val="00493982"/>
    <w:rsid w:val="00493A18"/>
    <w:rsid w:val="0049535F"/>
    <w:rsid w:val="00495530"/>
    <w:rsid w:val="00495675"/>
    <w:rsid w:val="00495762"/>
    <w:rsid w:val="004957DB"/>
    <w:rsid w:val="00495946"/>
    <w:rsid w:val="004962FA"/>
    <w:rsid w:val="004967BF"/>
    <w:rsid w:val="00496AB5"/>
    <w:rsid w:val="00496DB1"/>
    <w:rsid w:val="00496EF7"/>
    <w:rsid w:val="004975DC"/>
    <w:rsid w:val="00497697"/>
    <w:rsid w:val="00497992"/>
    <w:rsid w:val="004979CB"/>
    <w:rsid w:val="004A0207"/>
    <w:rsid w:val="004A1008"/>
    <w:rsid w:val="004A1744"/>
    <w:rsid w:val="004A1A2F"/>
    <w:rsid w:val="004A28C2"/>
    <w:rsid w:val="004A2E50"/>
    <w:rsid w:val="004A36F9"/>
    <w:rsid w:val="004A389A"/>
    <w:rsid w:val="004A3CBD"/>
    <w:rsid w:val="004A3FAE"/>
    <w:rsid w:val="004A468C"/>
    <w:rsid w:val="004A50E3"/>
    <w:rsid w:val="004A5D66"/>
    <w:rsid w:val="004A5F36"/>
    <w:rsid w:val="004A68B0"/>
    <w:rsid w:val="004A6A65"/>
    <w:rsid w:val="004A7619"/>
    <w:rsid w:val="004A78AF"/>
    <w:rsid w:val="004A7D2D"/>
    <w:rsid w:val="004B0083"/>
    <w:rsid w:val="004B1037"/>
    <w:rsid w:val="004B1805"/>
    <w:rsid w:val="004B1A60"/>
    <w:rsid w:val="004B1FDB"/>
    <w:rsid w:val="004B2233"/>
    <w:rsid w:val="004B3400"/>
    <w:rsid w:val="004B3434"/>
    <w:rsid w:val="004B3481"/>
    <w:rsid w:val="004B387B"/>
    <w:rsid w:val="004B392E"/>
    <w:rsid w:val="004B3BD4"/>
    <w:rsid w:val="004B4C28"/>
    <w:rsid w:val="004B5110"/>
    <w:rsid w:val="004B55D0"/>
    <w:rsid w:val="004B5A8F"/>
    <w:rsid w:val="004B6842"/>
    <w:rsid w:val="004B716C"/>
    <w:rsid w:val="004B7485"/>
    <w:rsid w:val="004B7711"/>
    <w:rsid w:val="004B7A5A"/>
    <w:rsid w:val="004C0487"/>
    <w:rsid w:val="004C0DED"/>
    <w:rsid w:val="004C0F96"/>
    <w:rsid w:val="004C125A"/>
    <w:rsid w:val="004C17D2"/>
    <w:rsid w:val="004C1871"/>
    <w:rsid w:val="004C28EE"/>
    <w:rsid w:val="004C2FC9"/>
    <w:rsid w:val="004C3323"/>
    <w:rsid w:val="004C3436"/>
    <w:rsid w:val="004C39EB"/>
    <w:rsid w:val="004C3E39"/>
    <w:rsid w:val="004C4446"/>
    <w:rsid w:val="004C4C02"/>
    <w:rsid w:val="004C5001"/>
    <w:rsid w:val="004C724E"/>
    <w:rsid w:val="004C761A"/>
    <w:rsid w:val="004C7C9C"/>
    <w:rsid w:val="004C7CAB"/>
    <w:rsid w:val="004D0530"/>
    <w:rsid w:val="004D09B6"/>
    <w:rsid w:val="004D0C07"/>
    <w:rsid w:val="004D0F19"/>
    <w:rsid w:val="004D171D"/>
    <w:rsid w:val="004D2312"/>
    <w:rsid w:val="004D2B3C"/>
    <w:rsid w:val="004D33EA"/>
    <w:rsid w:val="004D3400"/>
    <w:rsid w:val="004D3781"/>
    <w:rsid w:val="004D3856"/>
    <w:rsid w:val="004D4026"/>
    <w:rsid w:val="004D4140"/>
    <w:rsid w:val="004D423A"/>
    <w:rsid w:val="004D4985"/>
    <w:rsid w:val="004D5BB0"/>
    <w:rsid w:val="004D5D97"/>
    <w:rsid w:val="004D654F"/>
    <w:rsid w:val="004D671C"/>
    <w:rsid w:val="004D6E28"/>
    <w:rsid w:val="004D7181"/>
    <w:rsid w:val="004D7333"/>
    <w:rsid w:val="004E0843"/>
    <w:rsid w:val="004E1654"/>
    <w:rsid w:val="004E1F64"/>
    <w:rsid w:val="004E1FEE"/>
    <w:rsid w:val="004E2733"/>
    <w:rsid w:val="004E3854"/>
    <w:rsid w:val="004E3C80"/>
    <w:rsid w:val="004E3D65"/>
    <w:rsid w:val="004E4357"/>
    <w:rsid w:val="004E4A58"/>
    <w:rsid w:val="004E4E2D"/>
    <w:rsid w:val="004E5ADE"/>
    <w:rsid w:val="004E6178"/>
    <w:rsid w:val="004E6C89"/>
    <w:rsid w:val="004E6DAD"/>
    <w:rsid w:val="004E6E21"/>
    <w:rsid w:val="004E6E65"/>
    <w:rsid w:val="004E742F"/>
    <w:rsid w:val="004E7587"/>
    <w:rsid w:val="004E7878"/>
    <w:rsid w:val="004F009D"/>
    <w:rsid w:val="004F06C1"/>
    <w:rsid w:val="004F0880"/>
    <w:rsid w:val="004F0F0A"/>
    <w:rsid w:val="004F1870"/>
    <w:rsid w:val="004F1949"/>
    <w:rsid w:val="004F1CC9"/>
    <w:rsid w:val="004F24E8"/>
    <w:rsid w:val="004F2B6C"/>
    <w:rsid w:val="004F37B0"/>
    <w:rsid w:val="004F3B49"/>
    <w:rsid w:val="004F40BA"/>
    <w:rsid w:val="004F437B"/>
    <w:rsid w:val="004F4CE3"/>
    <w:rsid w:val="004F5806"/>
    <w:rsid w:val="004F5CA0"/>
    <w:rsid w:val="004F5DD5"/>
    <w:rsid w:val="004F619D"/>
    <w:rsid w:val="004F6386"/>
    <w:rsid w:val="004F64F9"/>
    <w:rsid w:val="004F6A2C"/>
    <w:rsid w:val="004F6C78"/>
    <w:rsid w:val="004F6FBF"/>
    <w:rsid w:val="00500727"/>
    <w:rsid w:val="005008A2"/>
    <w:rsid w:val="00500A35"/>
    <w:rsid w:val="00500EE3"/>
    <w:rsid w:val="005010F5"/>
    <w:rsid w:val="00501888"/>
    <w:rsid w:val="00501D44"/>
    <w:rsid w:val="005022A7"/>
    <w:rsid w:val="005022C7"/>
    <w:rsid w:val="00502302"/>
    <w:rsid w:val="0050268B"/>
    <w:rsid w:val="00503766"/>
    <w:rsid w:val="00504C58"/>
    <w:rsid w:val="00504F02"/>
    <w:rsid w:val="005051F5"/>
    <w:rsid w:val="00505A22"/>
    <w:rsid w:val="0050611D"/>
    <w:rsid w:val="00507059"/>
    <w:rsid w:val="0050737A"/>
    <w:rsid w:val="00507FA1"/>
    <w:rsid w:val="00510633"/>
    <w:rsid w:val="00510DAF"/>
    <w:rsid w:val="005111E9"/>
    <w:rsid w:val="005113D5"/>
    <w:rsid w:val="0051156E"/>
    <w:rsid w:val="00511DA5"/>
    <w:rsid w:val="005122A2"/>
    <w:rsid w:val="00512D6B"/>
    <w:rsid w:val="00512E7B"/>
    <w:rsid w:val="0051320B"/>
    <w:rsid w:val="0051341C"/>
    <w:rsid w:val="0051341E"/>
    <w:rsid w:val="0051352A"/>
    <w:rsid w:val="00513774"/>
    <w:rsid w:val="00513A40"/>
    <w:rsid w:val="00513D6D"/>
    <w:rsid w:val="005142C4"/>
    <w:rsid w:val="00514956"/>
    <w:rsid w:val="00514DD8"/>
    <w:rsid w:val="00515051"/>
    <w:rsid w:val="005160A0"/>
    <w:rsid w:val="00516425"/>
    <w:rsid w:val="00516484"/>
    <w:rsid w:val="005166BE"/>
    <w:rsid w:val="0051715E"/>
    <w:rsid w:val="005179E1"/>
    <w:rsid w:val="005179EC"/>
    <w:rsid w:val="00521014"/>
    <w:rsid w:val="0052121E"/>
    <w:rsid w:val="0052138B"/>
    <w:rsid w:val="00521B24"/>
    <w:rsid w:val="00522CF1"/>
    <w:rsid w:val="00522D02"/>
    <w:rsid w:val="00523960"/>
    <w:rsid w:val="0052469B"/>
    <w:rsid w:val="005248BB"/>
    <w:rsid w:val="005249B8"/>
    <w:rsid w:val="0052642C"/>
    <w:rsid w:val="0052664E"/>
    <w:rsid w:val="0053016E"/>
    <w:rsid w:val="0053018D"/>
    <w:rsid w:val="00530512"/>
    <w:rsid w:val="005305D2"/>
    <w:rsid w:val="005307F9"/>
    <w:rsid w:val="00530887"/>
    <w:rsid w:val="005315B0"/>
    <w:rsid w:val="00531C47"/>
    <w:rsid w:val="00531D30"/>
    <w:rsid w:val="0053230E"/>
    <w:rsid w:val="00532669"/>
    <w:rsid w:val="005327B5"/>
    <w:rsid w:val="00532F0B"/>
    <w:rsid w:val="00532F3B"/>
    <w:rsid w:val="0053351E"/>
    <w:rsid w:val="005335F2"/>
    <w:rsid w:val="00533777"/>
    <w:rsid w:val="00533A49"/>
    <w:rsid w:val="00534FF7"/>
    <w:rsid w:val="00535080"/>
    <w:rsid w:val="00535ED2"/>
    <w:rsid w:val="005360DE"/>
    <w:rsid w:val="0053611F"/>
    <w:rsid w:val="005361C4"/>
    <w:rsid w:val="00536570"/>
    <w:rsid w:val="00536C29"/>
    <w:rsid w:val="00536EF7"/>
    <w:rsid w:val="005370CD"/>
    <w:rsid w:val="00537610"/>
    <w:rsid w:val="0053777C"/>
    <w:rsid w:val="005404C3"/>
    <w:rsid w:val="005405AF"/>
    <w:rsid w:val="00540B99"/>
    <w:rsid w:val="00540C03"/>
    <w:rsid w:val="00540DDB"/>
    <w:rsid w:val="00540E2F"/>
    <w:rsid w:val="00540E8C"/>
    <w:rsid w:val="00542049"/>
    <w:rsid w:val="00542391"/>
    <w:rsid w:val="005426EC"/>
    <w:rsid w:val="00542E24"/>
    <w:rsid w:val="00542FDA"/>
    <w:rsid w:val="005432EF"/>
    <w:rsid w:val="005439F3"/>
    <w:rsid w:val="00543CCE"/>
    <w:rsid w:val="0054408B"/>
    <w:rsid w:val="0054431A"/>
    <w:rsid w:val="0054435E"/>
    <w:rsid w:val="005454E1"/>
    <w:rsid w:val="00545824"/>
    <w:rsid w:val="00545D85"/>
    <w:rsid w:val="005469B3"/>
    <w:rsid w:val="00546B35"/>
    <w:rsid w:val="005479C0"/>
    <w:rsid w:val="00547E5F"/>
    <w:rsid w:val="0055022C"/>
    <w:rsid w:val="00551910"/>
    <w:rsid w:val="00551BDE"/>
    <w:rsid w:val="00551DEF"/>
    <w:rsid w:val="00551EA9"/>
    <w:rsid w:val="00552708"/>
    <w:rsid w:val="0055274A"/>
    <w:rsid w:val="00552FDC"/>
    <w:rsid w:val="005534EA"/>
    <w:rsid w:val="00553C0D"/>
    <w:rsid w:val="00554109"/>
    <w:rsid w:val="00554157"/>
    <w:rsid w:val="00554D2A"/>
    <w:rsid w:val="00554EA3"/>
    <w:rsid w:val="00555139"/>
    <w:rsid w:val="00555328"/>
    <w:rsid w:val="00555645"/>
    <w:rsid w:val="00555B80"/>
    <w:rsid w:val="0055613D"/>
    <w:rsid w:val="00556820"/>
    <w:rsid w:val="00556BEB"/>
    <w:rsid w:val="005572FB"/>
    <w:rsid w:val="00557A43"/>
    <w:rsid w:val="00560169"/>
    <w:rsid w:val="005603ED"/>
    <w:rsid w:val="00560758"/>
    <w:rsid w:val="00560DAD"/>
    <w:rsid w:val="00560EAB"/>
    <w:rsid w:val="00560F03"/>
    <w:rsid w:val="005616FF"/>
    <w:rsid w:val="00561EAC"/>
    <w:rsid w:val="00562515"/>
    <w:rsid w:val="005628E2"/>
    <w:rsid w:val="0056338B"/>
    <w:rsid w:val="00563A01"/>
    <w:rsid w:val="00563B05"/>
    <w:rsid w:val="00563D28"/>
    <w:rsid w:val="00563FBA"/>
    <w:rsid w:val="00563FF5"/>
    <w:rsid w:val="00564061"/>
    <w:rsid w:val="00564EF5"/>
    <w:rsid w:val="00565066"/>
    <w:rsid w:val="00565109"/>
    <w:rsid w:val="00565331"/>
    <w:rsid w:val="0056579C"/>
    <w:rsid w:val="005657EB"/>
    <w:rsid w:val="00565884"/>
    <w:rsid w:val="00565E9C"/>
    <w:rsid w:val="0056625B"/>
    <w:rsid w:val="0056680C"/>
    <w:rsid w:val="00566B2B"/>
    <w:rsid w:val="00567419"/>
    <w:rsid w:val="00567560"/>
    <w:rsid w:val="0056777D"/>
    <w:rsid w:val="005678C1"/>
    <w:rsid w:val="00567CF0"/>
    <w:rsid w:val="005701DE"/>
    <w:rsid w:val="00570AB4"/>
    <w:rsid w:val="00570E37"/>
    <w:rsid w:val="005714E0"/>
    <w:rsid w:val="00571724"/>
    <w:rsid w:val="0057178A"/>
    <w:rsid w:val="005729DE"/>
    <w:rsid w:val="0057346A"/>
    <w:rsid w:val="00573AAC"/>
    <w:rsid w:val="00574041"/>
    <w:rsid w:val="00574C20"/>
    <w:rsid w:val="00574FDA"/>
    <w:rsid w:val="0057513C"/>
    <w:rsid w:val="00575946"/>
    <w:rsid w:val="00575A40"/>
    <w:rsid w:val="00575EF2"/>
    <w:rsid w:val="00576062"/>
    <w:rsid w:val="00577068"/>
    <w:rsid w:val="00577ABC"/>
    <w:rsid w:val="00577B38"/>
    <w:rsid w:val="00577E20"/>
    <w:rsid w:val="005809EE"/>
    <w:rsid w:val="00580ABC"/>
    <w:rsid w:val="00580BD7"/>
    <w:rsid w:val="00580FEF"/>
    <w:rsid w:val="005819E6"/>
    <w:rsid w:val="00581F2E"/>
    <w:rsid w:val="005825D0"/>
    <w:rsid w:val="0058373C"/>
    <w:rsid w:val="00584448"/>
    <w:rsid w:val="00584840"/>
    <w:rsid w:val="00585905"/>
    <w:rsid w:val="0058645B"/>
    <w:rsid w:val="00587357"/>
    <w:rsid w:val="00587A9F"/>
    <w:rsid w:val="00590AAA"/>
    <w:rsid w:val="0059190A"/>
    <w:rsid w:val="0059194F"/>
    <w:rsid w:val="00592313"/>
    <w:rsid w:val="005924DF"/>
    <w:rsid w:val="005930E6"/>
    <w:rsid w:val="00593107"/>
    <w:rsid w:val="0059313F"/>
    <w:rsid w:val="00594287"/>
    <w:rsid w:val="005945E1"/>
    <w:rsid w:val="00594C6F"/>
    <w:rsid w:val="00594CDD"/>
    <w:rsid w:val="00595A21"/>
    <w:rsid w:val="00595B92"/>
    <w:rsid w:val="00595D53"/>
    <w:rsid w:val="0059644C"/>
    <w:rsid w:val="005973A2"/>
    <w:rsid w:val="005974CA"/>
    <w:rsid w:val="0059767E"/>
    <w:rsid w:val="00597906"/>
    <w:rsid w:val="00597F6B"/>
    <w:rsid w:val="005A08B7"/>
    <w:rsid w:val="005A0D96"/>
    <w:rsid w:val="005A0E3E"/>
    <w:rsid w:val="005A1184"/>
    <w:rsid w:val="005A1A3C"/>
    <w:rsid w:val="005A1BC6"/>
    <w:rsid w:val="005A1F9D"/>
    <w:rsid w:val="005A2355"/>
    <w:rsid w:val="005A3126"/>
    <w:rsid w:val="005A4464"/>
    <w:rsid w:val="005A47F7"/>
    <w:rsid w:val="005A4965"/>
    <w:rsid w:val="005A4B9F"/>
    <w:rsid w:val="005A4FF1"/>
    <w:rsid w:val="005A5145"/>
    <w:rsid w:val="005A5772"/>
    <w:rsid w:val="005A677E"/>
    <w:rsid w:val="005A6997"/>
    <w:rsid w:val="005A6AEB"/>
    <w:rsid w:val="005A6FAC"/>
    <w:rsid w:val="005A7624"/>
    <w:rsid w:val="005A7E85"/>
    <w:rsid w:val="005B00FF"/>
    <w:rsid w:val="005B0B6D"/>
    <w:rsid w:val="005B168F"/>
    <w:rsid w:val="005B220F"/>
    <w:rsid w:val="005B3153"/>
    <w:rsid w:val="005B3D0C"/>
    <w:rsid w:val="005B4103"/>
    <w:rsid w:val="005B4321"/>
    <w:rsid w:val="005B4FF8"/>
    <w:rsid w:val="005B57B2"/>
    <w:rsid w:val="005B66EC"/>
    <w:rsid w:val="005B6B1C"/>
    <w:rsid w:val="005B6C78"/>
    <w:rsid w:val="005B7317"/>
    <w:rsid w:val="005B7C6A"/>
    <w:rsid w:val="005C00D1"/>
    <w:rsid w:val="005C02E3"/>
    <w:rsid w:val="005C0A78"/>
    <w:rsid w:val="005C0ECC"/>
    <w:rsid w:val="005C0F48"/>
    <w:rsid w:val="005C1497"/>
    <w:rsid w:val="005C15E0"/>
    <w:rsid w:val="005C1765"/>
    <w:rsid w:val="005C1C67"/>
    <w:rsid w:val="005C23B8"/>
    <w:rsid w:val="005C2A25"/>
    <w:rsid w:val="005C333C"/>
    <w:rsid w:val="005C36C6"/>
    <w:rsid w:val="005C3836"/>
    <w:rsid w:val="005C39D8"/>
    <w:rsid w:val="005C405C"/>
    <w:rsid w:val="005C476C"/>
    <w:rsid w:val="005C4AC3"/>
    <w:rsid w:val="005C5173"/>
    <w:rsid w:val="005C61E8"/>
    <w:rsid w:val="005C648E"/>
    <w:rsid w:val="005C7124"/>
    <w:rsid w:val="005C748C"/>
    <w:rsid w:val="005C7BF5"/>
    <w:rsid w:val="005D0A72"/>
    <w:rsid w:val="005D111D"/>
    <w:rsid w:val="005D1B4B"/>
    <w:rsid w:val="005D2DB8"/>
    <w:rsid w:val="005D3023"/>
    <w:rsid w:val="005D4623"/>
    <w:rsid w:val="005D4B17"/>
    <w:rsid w:val="005D501D"/>
    <w:rsid w:val="005D5108"/>
    <w:rsid w:val="005D517F"/>
    <w:rsid w:val="005D5694"/>
    <w:rsid w:val="005D5819"/>
    <w:rsid w:val="005D5C8F"/>
    <w:rsid w:val="005D5D81"/>
    <w:rsid w:val="005D5EEE"/>
    <w:rsid w:val="005D6165"/>
    <w:rsid w:val="005D670E"/>
    <w:rsid w:val="005D767A"/>
    <w:rsid w:val="005D79CF"/>
    <w:rsid w:val="005D7C56"/>
    <w:rsid w:val="005E07D5"/>
    <w:rsid w:val="005E0931"/>
    <w:rsid w:val="005E0D3C"/>
    <w:rsid w:val="005E136E"/>
    <w:rsid w:val="005E1C39"/>
    <w:rsid w:val="005E1DB4"/>
    <w:rsid w:val="005E2086"/>
    <w:rsid w:val="005E221F"/>
    <w:rsid w:val="005E22BD"/>
    <w:rsid w:val="005E26A1"/>
    <w:rsid w:val="005E2A77"/>
    <w:rsid w:val="005E2ADE"/>
    <w:rsid w:val="005E30B4"/>
    <w:rsid w:val="005E3B32"/>
    <w:rsid w:val="005E417E"/>
    <w:rsid w:val="005E43B2"/>
    <w:rsid w:val="005E4854"/>
    <w:rsid w:val="005E5437"/>
    <w:rsid w:val="005E5495"/>
    <w:rsid w:val="005E59F9"/>
    <w:rsid w:val="005E5C6C"/>
    <w:rsid w:val="005E66E7"/>
    <w:rsid w:val="005F0EF1"/>
    <w:rsid w:val="005F1428"/>
    <w:rsid w:val="005F1B9D"/>
    <w:rsid w:val="005F254C"/>
    <w:rsid w:val="005F2843"/>
    <w:rsid w:val="005F3013"/>
    <w:rsid w:val="005F3148"/>
    <w:rsid w:val="005F34DE"/>
    <w:rsid w:val="005F364A"/>
    <w:rsid w:val="005F3BED"/>
    <w:rsid w:val="005F3D50"/>
    <w:rsid w:val="005F404F"/>
    <w:rsid w:val="005F598E"/>
    <w:rsid w:val="005F5BDD"/>
    <w:rsid w:val="005F62DC"/>
    <w:rsid w:val="005F6637"/>
    <w:rsid w:val="005F76A6"/>
    <w:rsid w:val="005F779F"/>
    <w:rsid w:val="005F7BD3"/>
    <w:rsid w:val="005F7F95"/>
    <w:rsid w:val="00600414"/>
    <w:rsid w:val="00600E23"/>
    <w:rsid w:val="006013FF"/>
    <w:rsid w:val="006014BF"/>
    <w:rsid w:val="006015CA"/>
    <w:rsid w:val="00601AE6"/>
    <w:rsid w:val="00601BFC"/>
    <w:rsid w:val="00602519"/>
    <w:rsid w:val="00602F34"/>
    <w:rsid w:val="0060310B"/>
    <w:rsid w:val="006039C7"/>
    <w:rsid w:val="0060408B"/>
    <w:rsid w:val="0060493A"/>
    <w:rsid w:val="006049FD"/>
    <w:rsid w:val="006050EE"/>
    <w:rsid w:val="00605358"/>
    <w:rsid w:val="00605531"/>
    <w:rsid w:val="006055E1"/>
    <w:rsid w:val="00605989"/>
    <w:rsid w:val="00605D04"/>
    <w:rsid w:val="00605F4D"/>
    <w:rsid w:val="006072B0"/>
    <w:rsid w:val="006078E9"/>
    <w:rsid w:val="00607A0D"/>
    <w:rsid w:val="00610023"/>
    <w:rsid w:val="00610195"/>
    <w:rsid w:val="006108A2"/>
    <w:rsid w:val="0061126A"/>
    <w:rsid w:val="00611B5E"/>
    <w:rsid w:val="00611F98"/>
    <w:rsid w:val="00613EDA"/>
    <w:rsid w:val="0061443B"/>
    <w:rsid w:val="0061495E"/>
    <w:rsid w:val="00614A4D"/>
    <w:rsid w:val="00614E6A"/>
    <w:rsid w:val="00614F95"/>
    <w:rsid w:val="006158DC"/>
    <w:rsid w:val="006159CC"/>
    <w:rsid w:val="006165E5"/>
    <w:rsid w:val="00616E73"/>
    <w:rsid w:val="006202E7"/>
    <w:rsid w:val="00620594"/>
    <w:rsid w:val="00620EE8"/>
    <w:rsid w:val="0062169D"/>
    <w:rsid w:val="00621F4C"/>
    <w:rsid w:val="0062221A"/>
    <w:rsid w:val="00622702"/>
    <w:rsid w:val="0062270C"/>
    <w:rsid w:val="00622872"/>
    <w:rsid w:val="00622A0A"/>
    <w:rsid w:val="00623195"/>
    <w:rsid w:val="00623DCF"/>
    <w:rsid w:val="0062431D"/>
    <w:rsid w:val="00624546"/>
    <w:rsid w:val="00625992"/>
    <w:rsid w:val="00626041"/>
    <w:rsid w:val="0062649C"/>
    <w:rsid w:val="006269D7"/>
    <w:rsid w:val="00626EE9"/>
    <w:rsid w:val="0062730C"/>
    <w:rsid w:val="00627AD1"/>
    <w:rsid w:val="00627E27"/>
    <w:rsid w:val="00627E65"/>
    <w:rsid w:val="006305F8"/>
    <w:rsid w:val="00630823"/>
    <w:rsid w:val="0063085A"/>
    <w:rsid w:val="00630B79"/>
    <w:rsid w:val="00630BB3"/>
    <w:rsid w:val="00630FC3"/>
    <w:rsid w:val="006317CF"/>
    <w:rsid w:val="00631848"/>
    <w:rsid w:val="00631C61"/>
    <w:rsid w:val="006320B4"/>
    <w:rsid w:val="0063237B"/>
    <w:rsid w:val="0063240B"/>
    <w:rsid w:val="00632613"/>
    <w:rsid w:val="00633838"/>
    <w:rsid w:val="00633904"/>
    <w:rsid w:val="00633E55"/>
    <w:rsid w:val="00634145"/>
    <w:rsid w:val="00634318"/>
    <w:rsid w:val="006344BF"/>
    <w:rsid w:val="0063455B"/>
    <w:rsid w:val="00634AD7"/>
    <w:rsid w:val="00634CD0"/>
    <w:rsid w:val="00634CFB"/>
    <w:rsid w:val="00634ED7"/>
    <w:rsid w:val="00635AD3"/>
    <w:rsid w:val="00635BC6"/>
    <w:rsid w:val="00635C8D"/>
    <w:rsid w:val="006371B2"/>
    <w:rsid w:val="00640349"/>
    <w:rsid w:val="00640DA5"/>
    <w:rsid w:val="006418AE"/>
    <w:rsid w:val="00641941"/>
    <w:rsid w:val="006419B8"/>
    <w:rsid w:val="00641D3C"/>
    <w:rsid w:val="00642260"/>
    <w:rsid w:val="00642DEE"/>
    <w:rsid w:val="00642F24"/>
    <w:rsid w:val="006440CF"/>
    <w:rsid w:val="006444B9"/>
    <w:rsid w:val="006448FD"/>
    <w:rsid w:val="00645484"/>
    <w:rsid w:val="00647332"/>
    <w:rsid w:val="00650F36"/>
    <w:rsid w:val="0065272C"/>
    <w:rsid w:val="00652E24"/>
    <w:rsid w:val="00653164"/>
    <w:rsid w:val="006538FF"/>
    <w:rsid w:val="006539F9"/>
    <w:rsid w:val="00653F3D"/>
    <w:rsid w:val="00654270"/>
    <w:rsid w:val="006544FF"/>
    <w:rsid w:val="00654A0A"/>
    <w:rsid w:val="00655372"/>
    <w:rsid w:val="006554FF"/>
    <w:rsid w:val="006559C1"/>
    <w:rsid w:val="00655A70"/>
    <w:rsid w:val="00656483"/>
    <w:rsid w:val="00656C22"/>
    <w:rsid w:val="006570F3"/>
    <w:rsid w:val="006570FD"/>
    <w:rsid w:val="0065718D"/>
    <w:rsid w:val="00657934"/>
    <w:rsid w:val="00660A3F"/>
    <w:rsid w:val="00660ACC"/>
    <w:rsid w:val="00660D9E"/>
    <w:rsid w:val="00660DAC"/>
    <w:rsid w:val="00661A97"/>
    <w:rsid w:val="00662836"/>
    <w:rsid w:val="0066337C"/>
    <w:rsid w:val="006635AC"/>
    <w:rsid w:val="0066487D"/>
    <w:rsid w:val="00664AE0"/>
    <w:rsid w:val="006659C5"/>
    <w:rsid w:val="00665E34"/>
    <w:rsid w:val="006666F2"/>
    <w:rsid w:val="00666B9F"/>
    <w:rsid w:val="00666BD7"/>
    <w:rsid w:val="00667151"/>
    <w:rsid w:val="00667849"/>
    <w:rsid w:val="00667D67"/>
    <w:rsid w:val="00667F40"/>
    <w:rsid w:val="00670385"/>
    <w:rsid w:val="006704B7"/>
    <w:rsid w:val="006705FF"/>
    <w:rsid w:val="00670816"/>
    <w:rsid w:val="006709C6"/>
    <w:rsid w:val="006712C5"/>
    <w:rsid w:val="00672123"/>
    <w:rsid w:val="00672124"/>
    <w:rsid w:val="00672EDF"/>
    <w:rsid w:val="006731EE"/>
    <w:rsid w:val="00673354"/>
    <w:rsid w:val="006735F8"/>
    <w:rsid w:val="00675A9A"/>
    <w:rsid w:val="00675E8D"/>
    <w:rsid w:val="00676975"/>
    <w:rsid w:val="00676AC7"/>
    <w:rsid w:val="006774E5"/>
    <w:rsid w:val="00677C82"/>
    <w:rsid w:val="00680466"/>
    <w:rsid w:val="006804AC"/>
    <w:rsid w:val="00680AC4"/>
    <w:rsid w:val="006818DB"/>
    <w:rsid w:val="00682DC4"/>
    <w:rsid w:val="00682E46"/>
    <w:rsid w:val="00683B49"/>
    <w:rsid w:val="00684EFC"/>
    <w:rsid w:val="00685B65"/>
    <w:rsid w:val="00685E66"/>
    <w:rsid w:val="00685EDC"/>
    <w:rsid w:val="00685FB4"/>
    <w:rsid w:val="00686023"/>
    <w:rsid w:val="0068632F"/>
    <w:rsid w:val="006868C1"/>
    <w:rsid w:val="00686F95"/>
    <w:rsid w:val="0068749D"/>
    <w:rsid w:val="006875E6"/>
    <w:rsid w:val="0069005A"/>
    <w:rsid w:val="006900E1"/>
    <w:rsid w:val="0069038D"/>
    <w:rsid w:val="00690B86"/>
    <w:rsid w:val="006915D5"/>
    <w:rsid w:val="006916A1"/>
    <w:rsid w:val="0069231D"/>
    <w:rsid w:val="0069261B"/>
    <w:rsid w:val="0069317B"/>
    <w:rsid w:val="006940B8"/>
    <w:rsid w:val="00694717"/>
    <w:rsid w:val="00694B3C"/>
    <w:rsid w:val="00694C77"/>
    <w:rsid w:val="00695012"/>
    <w:rsid w:val="00695648"/>
    <w:rsid w:val="006958DE"/>
    <w:rsid w:val="00695D71"/>
    <w:rsid w:val="00695EBD"/>
    <w:rsid w:val="00696115"/>
    <w:rsid w:val="00697983"/>
    <w:rsid w:val="006A031C"/>
    <w:rsid w:val="006A1332"/>
    <w:rsid w:val="006A14CF"/>
    <w:rsid w:val="006A1A40"/>
    <w:rsid w:val="006A2538"/>
    <w:rsid w:val="006A2628"/>
    <w:rsid w:val="006A2663"/>
    <w:rsid w:val="006A2A9A"/>
    <w:rsid w:val="006A2D41"/>
    <w:rsid w:val="006A2E15"/>
    <w:rsid w:val="006A2E44"/>
    <w:rsid w:val="006A30E9"/>
    <w:rsid w:val="006A3888"/>
    <w:rsid w:val="006A3943"/>
    <w:rsid w:val="006A39C0"/>
    <w:rsid w:val="006A3BF4"/>
    <w:rsid w:val="006A3F02"/>
    <w:rsid w:val="006A4083"/>
    <w:rsid w:val="006A441A"/>
    <w:rsid w:val="006A4546"/>
    <w:rsid w:val="006A4773"/>
    <w:rsid w:val="006A4B04"/>
    <w:rsid w:val="006A4DCB"/>
    <w:rsid w:val="006A561F"/>
    <w:rsid w:val="006A5893"/>
    <w:rsid w:val="006A5DB5"/>
    <w:rsid w:val="006A6197"/>
    <w:rsid w:val="006A6355"/>
    <w:rsid w:val="006A7092"/>
    <w:rsid w:val="006A74D5"/>
    <w:rsid w:val="006A7B63"/>
    <w:rsid w:val="006A7B70"/>
    <w:rsid w:val="006A7DCD"/>
    <w:rsid w:val="006B00FF"/>
    <w:rsid w:val="006B0584"/>
    <w:rsid w:val="006B07F6"/>
    <w:rsid w:val="006B094D"/>
    <w:rsid w:val="006B1801"/>
    <w:rsid w:val="006B236B"/>
    <w:rsid w:val="006B242D"/>
    <w:rsid w:val="006B30D9"/>
    <w:rsid w:val="006B32EE"/>
    <w:rsid w:val="006B35B4"/>
    <w:rsid w:val="006B3F02"/>
    <w:rsid w:val="006B443C"/>
    <w:rsid w:val="006B5C43"/>
    <w:rsid w:val="006B72C0"/>
    <w:rsid w:val="006B7ECA"/>
    <w:rsid w:val="006C01D3"/>
    <w:rsid w:val="006C04B3"/>
    <w:rsid w:val="006C06CA"/>
    <w:rsid w:val="006C1583"/>
    <w:rsid w:val="006C417A"/>
    <w:rsid w:val="006C4A93"/>
    <w:rsid w:val="006C5180"/>
    <w:rsid w:val="006C5A25"/>
    <w:rsid w:val="006C5B41"/>
    <w:rsid w:val="006C62B8"/>
    <w:rsid w:val="006C632B"/>
    <w:rsid w:val="006C6893"/>
    <w:rsid w:val="006C68D4"/>
    <w:rsid w:val="006C6D67"/>
    <w:rsid w:val="006C6FA0"/>
    <w:rsid w:val="006C6FB8"/>
    <w:rsid w:val="006C7D5C"/>
    <w:rsid w:val="006D0B79"/>
    <w:rsid w:val="006D13FF"/>
    <w:rsid w:val="006D236D"/>
    <w:rsid w:val="006D2696"/>
    <w:rsid w:val="006D26C8"/>
    <w:rsid w:val="006D3330"/>
    <w:rsid w:val="006D3459"/>
    <w:rsid w:val="006D41EA"/>
    <w:rsid w:val="006D43F8"/>
    <w:rsid w:val="006D4B13"/>
    <w:rsid w:val="006D5A5D"/>
    <w:rsid w:val="006D5C64"/>
    <w:rsid w:val="006D5F3D"/>
    <w:rsid w:val="006D6A0E"/>
    <w:rsid w:val="006D6D45"/>
    <w:rsid w:val="006D6D61"/>
    <w:rsid w:val="006D73FC"/>
    <w:rsid w:val="006D7470"/>
    <w:rsid w:val="006D7F60"/>
    <w:rsid w:val="006E0976"/>
    <w:rsid w:val="006E1261"/>
    <w:rsid w:val="006E156F"/>
    <w:rsid w:val="006E1B15"/>
    <w:rsid w:val="006E1D09"/>
    <w:rsid w:val="006E2266"/>
    <w:rsid w:val="006E2FBD"/>
    <w:rsid w:val="006E306C"/>
    <w:rsid w:val="006E3917"/>
    <w:rsid w:val="006E3C83"/>
    <w:rsid w:val="006E40C3"/>
    <w:rsid w:val="006E4964"/>
    <w:rsid w:val="006E4B56"/>
    <w:rsid w:val="006E4D93"/>
    <w:rsid w:val="006E54B3"/>
    <w:rsid w:val="006E7B2A"/>
    <w:rsid w:val="006F14AE"/>
    <w:rsid w:val="006F150B"/>
    <w:rsid w:val="006F20C0"/>
    <w:rsid w:val="006F241A"/>
    <w:rsid w:val="006F3120"/>
    <w:rsid w:val="006F31C9"/>
    <w:rsid w:val="006F33BB"/>
    <w:rsid w:val="006F3D63"/>
    <w:rsid w:val="006F3E1E"/>
    <w:rsid w:val="006F5AA5"/>
    <w:rsid w:val="006F5BEC"/>
    <w:rsid w:val="006F5D1F"/>
    <w:rsid w:val="006F6157"/>
    <w:rsid w:val="006F6871"/>
    <w:rsid w:val="006F6B5F"/>
    <w:rsid w:val="006F7721"/>
    <w:rsid w:val="00700161"/>
    <w:rsid w:val="00700331"/>
    <w:rsid w:val="00700A8B"/>
    <w:rsid w:val="00700AC0"/>
    <w:rsid w:val="00700C4C"/>
    <w:rsid w:val="00700E5E"/>
    <w:rsid w:val="007020FD"/>
    <w:rsid w:val="00702390"/>
    <w:rsid w:val="007027CF"/>
    <w:rsid w:val="0070295B"/>
    <w:rsid w:val="00702EB2"/>
    <w:rsid w:val="0070399D"/>
    <w:rsid w:val="00705471"/>
    <w:rsid w:val="00705D5D"/>
    <w:rsid w:val="007060EF"/>
    <w:rsid w:val="00706431"/>
    <w:rsid w:val="007068D8"/>
    <w:rsid w:val="0070775E"/>
    <w:rsid w:val="007078F1"/>
    <w:rsid w:val="007101F1"/>
    <w:rsid w:val="00711536"/>
    <w:rsid w:val="0071194C"/>
    <w:rsid w:val="007119A7"/>
    <w:rsid w:val="00711BA8"/>
    <w:rsid w:val="00712120"/>
    <w:rsid w:val="00712133"/>
    <w:rsid w:val="007125C1"/>
    <w:rsid w:val="00712C82"/>
    <w:rsid w:val="00713C63"/>
    <w:rsid w:val="007146A6"/>
    <w:rsid w:val="00714750"/>
    <w:rsid w:val="00714CDD"/>
    <w:rsid w:val="00715ADE"/>
    <w:rsid w:val="00715BD6"/>
    <w:rsid w:val="0071662B"/>
    <w:rsid w:val="00716C5D"/>
    <w:rsid w:val="007170DA"/>
    <w:rsid w:val="007173B5"/>
    <w:rsid w:val="0071755C"/>
    <w:rsid w:val="007176A0"/>
    <w:rsid w:val="00720498"/>
    <w:rsid w:val="00720643"/>
    <w:rsid w:val="00720753"/>
    <w:rsid w:val="007207B9"/>
    <w:rsid w:val="00721588"/>
    <w:rsid w:val="0072193C"/>
    <w:rsid w:val="00721A6E"/>
    <w:rsid w:val="007225BA"/>
    <w:rsid w:val="00722EE0"/>
    <w:rsid w:val="00723354"/>
    <w:rsid w:val="007235CB"/>
    <w:rsid w:val="00723779"/>
    <w:rsid w:val="00723A4B"/>
    <w:rsid w:val="00723CE5"/>
    <w:rsid w:val="00724C3C"/>
    <w:rsid w:val="00726350"/>
    <w:rsid w:val="007265A7"/>
    <w:rsid w:val="0072692A"/>
    <w:rsid w:val="00726CDB"/>
    <w:rsid w:val="00726E0F"/>
    <w:rsid w:val="007301C8"/>
    <w:rsid w:val="00730449"/>
    <w:rsid w:val="0073087A"/>
    <w:rsid w:val="00730CCC"/>
    <w:rsid w:val="007310ED"/>
    <w:rsid w:val="0073128B"/>
    <w:rsid w:val="0073175D"/>
    <w:rsid w:val="00732577"/>
    <w:rsid w:val="007327FA"/>
    <w:rsid w:val="007329FC"/>
    <w:rsid w:val="00732BFB"/>
    <w:rsid w:val="00733F16"/>
    <w:rsid w:val="0073407B"/>
    <w:rsid w:val="00734388"/>
    <w:rsid w:val="00734B2D"/>
    <w:rsid w:val="00734E33"/>
    <w:rsid w:val="0073604C"/>
    <w:rsid w:val="00736132"/>
    <w:rsid w:val="0073680C"/>
    <w:rsid w:val="0073749B"/>
    <w:rsid w:val="00737A50"/>
    <w:rsid w:val="007405B4"/>
    <w:rsid w:val="0074086A"/>
    <w:rsid w:val="00741394"/>
    <w:rsid w:val="007417F0"/>
    <w:rsid w:val="00742169"/>
    <w:rsid w:val="007421DD"/>
    <w:rsid w:val="007427CC"/>
    <w:rsid w:val="00742BBE"/>
    <w:rsid w:val="007439A1"/>
    <w:rsid w:val="00743B11"/>
    <w:rsid w:val="00743BAB"/>
    <w:rsid w:val="00744651"/>
    <w:rsid w:val="007452DB"/>
    <w:rsid w:val="007458ED"/>
    <w:rsid w:val="00745921"/>
    <w:rsid w:val="00745F11"/>
    <w:rsid w:val="007465F0"/>
    <w:rsid w:val="007472EE"/>
    <w:rsid w:val="00747343"/>
    <w:rsid w:val="007474C3"/>
    <w:rsid w:val="007479D4"/>
    <w:rsid w:val="00747A08"/>
    <w:rsid w:val="00751E60"/>
    <w:rsid w:val="00752F88"/>
    <w:rsid w:val="00753D5F"/>
    <w:rsid w:val="00753DC2"/>
    <w:rsid w:val="00753F6F"/>
    <w:rsid w:val="0075446C"/>
    <w:rsid w:val="007547D7"/>
    <w:rsid w:val="00754819"/>
    <w:rsid w:val="007553F8"/>
    <w:rsid w:val="00755B4B"/>
    <w:rsid w:val="00755E87"/>
    <w:rsid w:val="00756A4C"/>
    <w:rsid w:val="0075737A"/>
    <w:rsid w:val="00757417"/>
    <w:rsid w:val="00757C75"/>
    <w:rsid w:val="00757D71"/>
    <w:rsid w:val="00757ED3"/>
    <w:rsid w:val="0076013B"/>
    <w:rsid w:val="0076024A"/>
    <w:rsid w:val="007604C5"/>
    <w:rsid w:val="007605EF"/>
    <w:rsid w:val="007607B5"/>
    <w:rsid w:val="00761102"/>
    <w:rsid w:val="00762615"/>
    <w:rsid w:val="00762734"/>
    <w:rsid w:val="0076276D"/>
    <w:rsid w:val="0076395A"/>
    <w:rsid w:val="007643BD"/>
    <w:rsid w:val="007649E6"/>
    <w:rsid w:val="00764D6E"/>
    <w:rsid w:val="00765119"/>
    <w:rsid w:val="00765349"/>
    <w:rsid w:val="00765959"/>
    <w:rsid w:val="00765D41"/>
    <w:rsid w:val="00765E7E"/>
    <w:rsid w:val="0076750A"/>
    <w:rsid w:val="007678EC"/>
    <w:rsid w:val="00767C0B"/>
    <w:rsid w:val="00770C7D"/>
    <w:rsid w:val="00771809"/>
    <w:rsid w:val="007726CD"/>
    <w:rsid w:val="00772CD3"/>
    <w:rsid w:val="00772D45"/>
    <w:rsid w:val="00772D88"/>
    <w:rsid w:val="0077330A"/>
    <w:rsid w:val="007735C9"/>
    <w:rsid w:val="00773AA0"/>
    <w:rsid w:val="00773DA0"/>
    <w:rsid w:val="0077445F"/>
    <w:rsid w:val="00774FDC"/>
    <w:rsid w:val="00775FF1"/>
    <w:rsid w:val="0077658F"/>
    <w:rsid w:val="00776B6E"/>
    <w:rsid w:val="00776DD5"/>
    <w:rsid w:val="00777870"/>
    <w:rsid w:val="00780357"/>
    <w:rsid w:val="00781353"/>
    <w:rsid w:val="00781DAA"/>
    <w:rsid w:val="00782386"/>
    <w:rsid w:val="007823BB"/>
    <w:rsid w:val="00783111"/>
    <w:rsid w:val="0078326F"/>
    <w:rsid w:val="00784379"/>
    <w:rsid w:val="00784EB4"/>
    <w:rsid w:val="007851AC"/>
    <w:rsid w:val="007852E4"/>
    <w:rsid w:val="00785892"/>
    <w:rsid w:val="007864FC"/>
    <w:rsid w:val="00786866"/>
    <w:rsid w:val="00786970"/>
    <w:rsid w:val="00786C29"/>
    <w:rsid w:val="007878A3"/>
    <w:rsid w:val="00787D21"/>
    <w:rsid w:val="0079008F"/>
    <w:rsid w:val="00790BC4"/>
    <w:rsid w:val="00790BED"/>
    <w:rsid w:val="00790EB3"/>
    <w:rsid w:val="007917CF"/>
    <w:rsid w:val="007919A9"/>
    <w:rsid w:val="00791A62"/>
    <w:rsid w:val="00791B3E"/>
    <w:rsid w:val="00791D68"/>
    <w:rsid w:val="007925CA"/>
    <w:rsid w:val="00792AB5"/>
    <w:rsid w:val="00792C81"/>
    <w:rsid w:val="00792E39"/>
    <w:rsid w:val="00792FE3"/>
    <w:rsid w:val="007934E1"/>
    <w:rsid w:val="00793584"/>
    <w:rsid w:val="007936B0"/>
    <w:rsid w:val="0079405F"/>
    <w:rsid w:val="00794251"/>
    <w:rsid w:val="0079466C"/>
    <w:rsid w:val="00794774"/>
    <w:rsid w:val="00795260"/>
    <w:rsid w:val="0079608E"/>
    <w:rsid w:val="0079612D"/>
    <w:rsid w:val="00796A7B"/>
    <w:rsid w:val="00796E6B"/>
    <w:rsid w:val="007970F2"/>
    <w:rsid w:val="0079751B"/>
    <w:rsid w:val="007A04B9"/>
    <w:rsid w:val="007A114B"/>
    <w:rsid w:val="007A17E3"/>
    <w:rsid w:val="007A1D95"/>
    <w:rsid w:val="007A2C4D"/>
    <w:rsid w:val="007A2E8A"/>
    <w:rsid w:val="007A3231"/>
    <w:rsid w:val="007A3B99"/>
    <w:rsid w:val="007A3BD5"/>
    <w:rsid w:val="007A48FD"/>
    <w:rsid w:val="007A4BE2"/>
    <w:rsid w:val="007A4FE0"/>
    <w:rsid w:val="007A511A"/>
    <w:rsid w:val="007A5199"/>
    <w:rsid w:val="007A5A26"/>
    <w:rsid w:val="007A5D72"/>
    <w:rsid w:val="007A6365"/>
    <w:rsid w:val="007A6705"/>
    <w:rsid w:val="007A6E11"/>
    <w:rsid w:val="007A727F"/>
    <w:rsid w:val="007A766A"/>
    <w:rsid w:val="007B1040"/>
    <w:rsid w:val="007B13AF"/>
    <w:rsid w:val="007B1B28"/>
    <w:rsid w:val="007B2AD4"/>
    <w:rsid w:val="007B41A1"/>
    <w:rsid w:val="007B47D9"/>
    <w:rsid w:val="007B5156"/>
    <w:rsid w:val="007B5A0C"/>
    <w:rsid w:val="007B5A63"/>
    <w:rsid w:val="007B5B91"/>
    <w:rsid w:val="007B6115"/>
    <w:rsid w:val="007B62FB"/>
    <w:rsid w:val="007B6EFE"/>
    <w:rsid w:val="007B6F38"/>
    <w:rsid w:val="007B73FA"/>
    <w:rsid w:val="007B7569"/>
    <w:rsid w:val="007B7AF2"/>
    <w:rsid w:val="007B7D69"/>
    <w:rsid w:val="007B7DDC"/>
    <w:rsid w:val="007B7F51"/>
    <w:rsid w:val="007C102F"/>
    <w:rsid w:val="007C135D"/>
    <w:rsid w:val="007C1686"/>
    <w:rsid w:val="007C16F2"/>
    <w:rsid w:val="007C1800"/>
    <w:rsid w:val="007C1E5B"/>
    <w:rsid w:val="007C20AE"/>
    <w:rsid w:val="007C2E01"/>
    <w:rsid w:val="007C320E"/>
    <w:rsid w:val="007C45C9"/>
    <w:rsid w:val="007C48CE"/>
    <w:rsid w:val="007C4F2E"/>
    <w:rsid w:val="007C6297"/>
    <w:rsid w:val="007C7199"/>
    <w:rsid w:val="007C749C"/>
    <w:rsid w:val="007C7622"/>
    <w:rsid w:val="007C7F7D"/>
    <w:rsid w:val="007D02C6"/>
    <w:rsid w:val="007D09B9"/>
    <w:rsid w:val="007D0D97"/>
    <w:rsid w:val="007D0F09"/>
    <w:rsid w:val="007D1759"/>
    <w:rsid w:val="007D1BEB"/>
    <w:rsid w:val="007D1EE3"/>
    <w:rsid w:val="007D2D8D"/>
    <w:rsid w:val="007D3362"/>
    <w:rsid w:val="007D33AA"/>
    <w:rsid w:val="007D3BA3"/>
    <w:rsid w:val="007D3BB9"/>
    <w:rsid w:val="007D3D2E"/>
    <w:rsid w:val="007D438A"/>
    <w:rsid w:val="007D447D"/>
    <w:rsid w:val="007D4B81"/>
    <w:rsid w:val="007D4FF2"/>
    <w:rsid w:val="007D51F2"/>
    <w:rsid w:val="007D59FD"/>
    <w:rsid w:val="007D5D3A"/>
    <w:rsid w:val="007D6AED"/>
    <w:rsid w:val="007D773D"/>
    <w:rsid w:val="007D7ABB"/>
    <w:rsid w:val="007E02C6"/>
    <w:rsid w:val="007E0F76"/>
    <w:rsid w:val="007E13D8"/>
    <w:rsid w:val="007E16CE"/>
    <w:rsid w:val="007E212E"/>
    <w:rsid w:val="007E220F"/>
    <w:rsid w:val="007E27B1"/>
    <w:rsid w:val="007E2846"/>
    <w:rsid w:val="007E2E5D"/>
    <w:rsid w:val="007E3A90"/>
    <w:rsid w:val="007E42B0"/>
    <w:rsid w:val="007E48F6"/>
    <w:rsid w:val="007E4AE1"/>
    <w:rsid w:val="007E5EE6"/>
    <w:rsid w:val="007E5F3D"/>
    <w:rsid w:val="007E64F7"/>
    <w:rsid w:val="007E6537"/>
    <w:rsid w:val="007E6662"/>
    <w:rsid w:val="007E6931"/>
    <w:rsid w:val="007E79D9"/>
    <w:rsid w:val="007F033C"/>
    <w:rsid w:val="007F123A"/>
    <w:rsid w:val="007F1377"/>
    <w:rsid w:val="007F1F07"/>
    <w:rsid w:val="007F2B39"/>
    <w:rsid w:val="007F3667"/>
    <w:rsid w:val="007F366F"/>
    <w:rsid w:val="007F3ACD"/>
    <w:rsid w:val="007F3CD6"/>
    <w:rsid w:val="007F4AAE"/>
    <w:rsid w:val="007F4F5B"/>
    <w:rsid w:val="007F55F5"/>
    <w:rsid w:val="007F5E0E"/>
    <w:rsid w:val="007F6D45"/>
    <w:rsid w:val="007F6E65"/>
    <w:rsid w:val="007F6FF9"/>
    <w:rsid w:val="007F7D46"/>
    <w:rsid w:val="007F7D85"/>
    <w:rsid w:val="0080033B"/>
    <w:rsid w:val="00800EF3"/>
    <w:rsid w:val="008017FD"/>
    <w:rsid w:val="00801943"/>
    <w:rsid w:val="00801AA9"/>
    <w:rsid w:val="008026C0"/>
    <w:rsid w:val="0080274F"/>
    <w:rsid w:val="008027BB"/>
    <w:rsid w:val="00802EBC"/>
    <w:rsid w:val="00803138"/>
    <w:rsid w:val="00803376"/>
    <w:rsid w:val="0080367D"/>
    <w:rsid w:val="008038A8"/>
    <w:rsid w:val="008038D9"/>
    <w:rsid w:val="00803B5A"/>
    <w:rsid w:val="0080427D"/>
    <w:rsid w:val="0080449B"/>
    <w:rsid w:val="008044CB"/>
    <w:rsid w:val="00804680"/>
    <w:rsid w:val="00804990"/>
    <w:rsid w:val="00804E9D"/>
    <w:rsid w:val="00805324"/>
    <w:rsid w:val="0080561D"/>
    <w:rsid w:val="0080595F"/>
    <w:rsid w:val="0080614B"/>
    <w:rsid w:val="00806DBA"/>
    <w:rsid w:val="008079FF"/>
    <w:rsid w:val="00810213"/>
    <w:rsid w:val="008102D4"/>
    <w:rsid w:val="0081079F"/>
    <w:rsid w:val="00811C94"/>
    <w:rsid w:val="008128F6"/>
    <w:rsid w:val="0081299B"/>
    <w:rsid w:val="008129B7"/>
    <w:rsid w:val="00812BFD"/>
    <w:rsid w:val="008136EE"/>
    <w:rsid w:val="00813A0B"/>
    <w:rsid w:val="00814523"/>
    <w:rsid w:val="00816069"/>
    <w:rsid w:val="008167F7"/>
    <w:rsid w:val="00816C5A"/>
    <w:rsid w:val="0081748B"/>
    <w:rsid w:val="008175B0"/>
    <w:rsid w:val="008178CA"/>
    <w:rsid w:val="0081797E"/>
    <w:rsid w:val="00820032"/>
    <w:rsid w:val="0082010D"/>
    <w:rsid w:val="008201B9"/>
    <w:rsid w:val="00820F32"/>
    <w:rsid w:val="008210CD"/>
    <w:rsid w:val="00821BB7"/>
    <w:rsid w:val="00822A1E"/>
    <w:rsid w:val="00822BFF"/>
    <w:rsid w:val="00823771"/>
    <w:rsid w:val="008237C2"/>
    <w:rsid w:val="008240AB"/>
    <w:rsid w:val="008242AB"/>
    <w:rsid w:val="0082480C"/>
    <w:rsid w:val="00824F16"/>
    <w:rsid w:val="0082515F"/>
    <w:rsid w:val="008257C8"/>
    <w:rsid w:val="00825847"/>
    <w:rsid w:val="008259A5"/>
    <w:rsid w:val="008259C9"/>
    <w:rsid w:val="00826B26"/>
    <w:rsid w:val="00827D42"/>
    <w:rsid w:val="00830273"/>
    <w:rsid w:val="008302BC"/>
    <w:rsid w:val="00830AC2"/>
    <w:rsid w:val="00830B3F"/>
    <w:rsid w:val="00830C66"/>
    <w:rsid w:val="00830D9B"/>
    <w:rsid w:val="00831DD5"/>
    <w:rsid w:val="0083258F"/>
    <w:rsid w:val="008328AC"/>
    <w:rsid w:val="0083350D"/>
    <w:rsid w:val="00833AE1"/>
    <w:rsid w:val="00833FCE"/>
    <w:rsid w:val="0083423A"/>
    <w:rsid w:val="0083447E"/>
    <w:rsid w:val="0083478A"/>
    <w:rsid w:val="00834EDC"/>
    <w:rsid w:val="0083550E"/>
    <w:rsid w:val="00835CA1"/>
    <w:rsid w:val="00837817"/>
    <w:rsid w:val="008378F1"/>
    <w:rsid w:val="00837C77"/>
    <w:rsid w:val="00837CD5"/>
    <w:rsid w:val="008406A1"/>
    <w:rsid w:val="00841024"/>
    <w:rsid w:val="0084189D"/>
    <w:rsid w:val="00841C43"/>
    <w:rsid w:val="008425D4"/>
    <w:rsid w:val="00842E20"/>
    <w:rsid w:val="0084323D"/>
    <w:rsid w:val="00843A27"/>
    <w:rsid w:val="0084453B"/>
    <w:rsid w:val="00844DC6"/>
    <w:rsid w:val="00844E7A"/>
    <w:rsid w:val="008456D9"/>
    <w:rsid w:val="00845893"/>
    <w:rsid w:val="008459DB"/>
    <w:rsid w:val="00845CBC"/>
    <w:rsid w:val="00845D62"/>
    <w:rsid w:val="00845E4C"/>
    <w:rsid w:val="00845F67"/>
    <w:rsid w:val="0084709B"/>
    <w:rsid w:val="00847395"/>
    <w:rsid w:val="0084777C"/>
    <w:rsid w:val="00847785"/>
    <w:rsid w:val="0084784D"/>
    <w:rsid w:val="008478D1"/>
    <w:rsid w:val="008513AC"/>
    <w:rsid w:val="0085169A"/>
    <w:rsid w:val="008517B4"/>
    <w:rsid w:val="00852552"/>
    <w:rsid w:val="00852B92"/>
    <w:rsid w:val="00852CA0"/>
    <w:rsid w:val="00852CD6"/>
    <w:rsid w:val="00853026"/>
    <w:rsid w:val="00853299"/>
    <w:rsid w:val="008538ED"/>
    <w:rsid w:val="008539C0"/>
    <w:rsid w:val="00853A63"/>
    <w:rsid w:val="008546AB"/>
    <w:rsid w:val="008558C8"/>
    <w:rsid w:val="00856179"/>
    <w:rsid w:val="00856EA0"/>
    <w:rsid w:val="00856FF1"/>
    <w:rsid w:val="0085714C"/>
    <w:rsid w:val="008573DA"/>
    <w:rsid w:val="00857892"/>
    <w:rsid w:val="0086039D"/>
    <w:rsid w:val="0086062B"/>
    <w:rsid w:val="0086064C"/>
    <w:rsid w:val="008608D5"/>
    <w:rsid w:val="00860B26"/>
    <w:rsid w:val="00860EA8"/>
    <w:rsid w:val="008614F2"/>
    <w:rsid w:val="00861649"/>
    <w:rsid w:val="008617D4"/>
    <w:rsid w:val="00861828"/>
    <w:rsid w:val="008623B9"/>
    <w:rsid w:val="0086266A"/>
    <w:rsid w:val="00862977"/>
    <w:rsid w:val="008635AA"/>
    <w:rsid w:val="008637CE"/>
    <w:rsid w:val="00863C2D"/>
    <w:rsid w:val="00864218"/>
    <w:rsid w:val="0086441F"/>
    <w:rsid w:val="00864CFC"/>
    <w:rsid w:val="00864F36"/>
    <w:rsid w:val="008650FE"/>
    <w:rsid w:val="0086667F"/>
    <w:rsid w:val="00866790"/>
    <w:rsid w:val="008669CA"/>
    <w:rsid w:val="00866F1D"/>
    <w:rsid w:val="008672B2"/>
    <w:rsid w:val="00867353"/>
    <w:rsid w:val="00867C17"/>
    <w:rsid w:val="00867E76"/>
    <w:rsid w:val="0087014D"/>
    <w:rsid w:val="00870762"/>
    <w:rsid w:val="00870978"/>
    <w:rsid w:val="00871014"/>
    <w:rsid w:val="00871FD0"/>
    <w:rsid w:val="00872153"/>
    <w:rsid w:val="0087219E"/>
    <w:rsid w:val="0087254E"/>
    <w:rsid w:val="008731E9"/>
    <w:rsid w:val="008733BD"/>
    <w:rsid w:val="008734CF"/>
    <w:rsid w:val="00873873"/>
    <w:rsid w:val="00873BD6"/>
    <w:rsid w:val="00873DF4"/>
    <w:rsid w:val="00873E8C"/>
    <w:rsid w:val="008742D9"/>
    <w:rsid w:val="00874488"/>
    <w:rsid w:val="00874E56"/>
    <w:rsid w:val="0087535D"/>
    <w:rsid w:val="0087577A"/>
    <w:rsid w:val="00875FF7"/>
    <w:rsid w:val="00876AA2"/>
    <w:rsid w:val="00876DE0"/>
    <w:rsid w:val="0087792B"/>
    <w:rsid w:val="00880549"/>
    <w:rsid w:val="0088078C"/>
    <w:rsid w:val="008808FF"/>
    <w:rsid w:val="00880A1B"/>
    <w:rsid w:val="00880CBB"/>
    <w:rsid w:val="00881466"/>
    <w:rsid w:val="00882687"/>
    <w:rsid w:val="00882F7A"/>
    <w:rsid w:val="0088346E"/>
    <w:rsid w:val="00883CCF"/>
    <w:rsid w:val="00883E72"/>
    <w:rsid w:val="008843AD"/>
    <w:rsid w:val="00884825"/>
    <w:rsid w:val="00884AC8"/>
    <w:rsid w:val="008850F0"/>
    <w:rsid w:val="0088513E"/>
    <w:rsid w:val="00885854"/>
    <w:rsid w:val="00885A0F"/>
    <w:rsid w:val="00885E73"/>
    <w:rsid w:val="00886A2A"/>
    <w:rsid w:val="00886F25"/>
    <w:rsid w:val="0088749F"/>
    <w:rsid w:val="008875EA"/>
    <w:rsid w:val="00887618"/>
    <w:rsid w:val="00887B16"/>
    <w:rsid w:val="00890056"/>
    <w:rsid w:val="008900FF"/>
    <w:rsid w:val="00890333"/>
    <w:rsid w:val="00890D7F"/>
    <w:rsid w:val="00891B2B"/>
    <w:rsid w:val="00891EC4"/>
    <w:rsid w:val="0089282D"/>
    <w:rsid w:val="00893202"/>
    <w:rsid w:val="008935CA"/>
    <w:rsid w:val="008941D8"/>
    <w:rsid w:val="00894667"/>
    <w:rsid w:val="008956B5"/>
    <w:rsid w:val="008956DC"/>
    <w:rsid w:val="00895FE9"/>
    <w:rsid w:val="008963D1"/>
    <w:rsid w:val="0089667B"/>
    <w:rsid w:val="008966EA"/>
    <w:rsid w:val="00896926"/>
    <w:rsid w:val="008969B7"/>
    <w:rsid w:val="00896A96"/>
    <w:rsid w:val="00896EAD"/>
    <w:rsid w:val="00897266"/>
    <w:rsid w:val="008972EC"/>
    <w:rsid w:val="008973FD"/>
    <w:rsid w:val="00897873"/>
    <w:rsid w:val="00897E01"/>
    <w:rsid w:val="00897EC0"/>
    <w:rsid w:val="00897FDC"/>
    <w:rsid w:val="008A0EFA"/>
    <w:rsid w:val="008A10C3"/>
    <w:rsid w:val="008A118D"/>
    <w:rsid w:val="008A1B7B"/>
    <w:rsid w:val="008A1C70"/>
    <w:rsid w:val="008A208A"/>
    <w:rsid w:val="008A25BE"/>
    <w:rsid w:val="008A2906"/>
    <w:rsid w:val="008A2CC2"/>
    <w:rsid w:val="008A360E"/>
    <w:rsid w:val="008A4F7F"/>
    <w:rsid w:val="008A55E7"/>
    <w:rsid w:val="008A5EE5"/>
    <w:rsid w:val="008A63EE"/>
    <w:rsid w:val="008A64C7"/>
    <w:rsid w:val="008B0849"/>
    <w:rsid w:val="008B095D"/>
    <w:rsid w:val="008B0C0C"/>
    <w:rsid w:val="008B0CAA"/>
    <w:rsid w:val="008B1A38"/>
    <w:rsid w:val="008B1BB8"/>
    <w:rsid w:val="008B1DAA"/>
    <w:rsid w:val="008B2DE3"/>
    <w:rsid w:val="008B30DA"/>
    <w:rsid w:val="008B35DC"/>
    <w:rsid w:val="008B3BAB"/>
    <w:rsid w:val="008B3F4D"/>
    <w:rsid w:val="008B45D4"/>
    <w:rsid w:val="008B53E9"/>
    <w:rsid w:val="008B5C8F"/>
    <w:rsid w:val="008B623E"/>
    <w:rsid w:val="008B62E7"/>
    <w:rsid w:val="008B68F0"/>
    <w:rsid w:val="008B70DC"/>
    <w:rsid w:val="008B74B7"/>
    <w:rsid w:val="008B7584"/>
    <w:rsid w:val="008B78AB"/>
    <w:rsid w:val="008C01D7"/>
    <w:rsid w:val="008C02E1"/>
    <w:rsid w:val="008C04BD"/>
    <w:rsid w:val="008C0A49"/>
    <w:rsid w:val="008C0DB9"/>
    <w:rsid w:val="008C0F33"/>
    <w:rsid w:val="008C0FBC"/>
    <w:rsid w:val="008C1128"/>
    <w:rsid w:val="008C1182"/>
    <w:rsid w:val="008C1FA7"/>
    <w:rsid w:val="008C2042"/>
    <w:rsid w:val="008C475C"/>
    <w:rsid w:val="008C51F0"/>
    <w:rsid w:val="008C57E8"/>
    <w:rsid w:val="008C5B37"/>
    <w:rsid w:val="008C5DA0"/>
    <w:rsid w:val="008C5F1C"/>
    <w:rsid w:val="008C6776"/>
    <w:rsid w:val="008C6D10"/>
    <w:rsid w:val="008C72FB"/>
    <w:rsid w:val="008C773C"/>
    <w:rsid w:val="008C7A43"/>
    <w:rsid w:val="008C7CE2"/>
    <w:rsid w:val="008C7F93"/>
    <w:rsid w:val="008D023B"/>
    <w:rsid w:val="008D069D"/>
    <w:rsid w:val="008D0FC6"/>
    <w:rsid w:val="008D112B"/>
    <w:rsid w:val="008D1713"/>
    <w:rsid w:val="008D1EF8"/>
    <w:rsid w:val="008D1F72"/>
    <w:rsid w:val="008D2247"/>
    <w:rsid w:val="008D228B"/>
    <w:rsid w:val="008D23F2"/>
    <w:rsid w:val="008D24CF"/>
    <w:rsid w:val="008D27AD"/>
    <w:rsid w:val="008D2E72"/>
    <w:rsid w:val="008D2F7B"/>
    <w:rsid w:val="008D343B"/>
    <w:rsid w:val="008D3B4D"/>
    <w:rsid w:val="008D3BB1"/>
    <w:rsid w:val="008D4417"/>
    <w:rsid w:val="008D4634"/>
    <w:rsid w:val="008D47D6"/>
    <w:rsid w:val="008D4DCF"/>
    <w:rsid w:val="008D5261"/>
    <w:rsid w:val="008D5422"/>
    <w:rsid w:val="008D5599"/>
    <w:rsid w:val="008D5964"/>
    <w:rsid w:val="008D6048"/>
    <w:rsid w:val="008D78E6"/>
    <w:rsid w:val="008E0647"/>
    <w:rsid w:val="008E0DED"/>
    <w:rsid w:val="008E0EF6"/>
    <w:rsid w:val="008E1CD6"/>
    <w:rsid w:val="008E26A0"/>
    <w:rsid w:val="008E2F09"/>
    <w:rsid w:val="008E3330"/>
    <w:rsid w:val="008E3797"/>
    <w:rsid w:val="008E37B2"/>
    <w:rsid w:val="008E38FE"/>
    <w:rsid w:val="008E3AFF"/>
    <w:rsid w:val="008E3DE9"/>
    <w:rsid w:val="008E4B7C"/>
    <w:rsid w:val="008E4F92"/>
    <w:rsid w:val="008E5480"/>
    <w:rsid w:val="008E55C9"/>
    <w:rsid w:val="008E58FC"/>
    <w:rsid w:val="008E5B6F"/>
    <w:rsid w:val="008E6182"/>
    <w:rsid w:val="008E658C"/>
    <w:rsid w:val="008E6719"/>
    <w:rsid w:val="008E684A"/>
    <w:rsid w:val="008E6C16"/>
    <w:rsid w:val="008E7EF4"/>
    <w:rsid w:val="008E7FC3"/>
    <w:rsid w:val="008F09DC"/>
    <w:rsid w:val="008F0DC6"/>
    <w:rsid w:val="008F0EC1"/>
    <w:rsid w:val="008F1039"/>
    <w:rsid w:val="008F1083"/>
    <w:rsid w:val="008F10B6"/>
    <w:rsid w:val="008F1261"/>
    <w:rsid w:val="008F2959"/>
    <w:rsid w:val="008F2F23"/>
    <w:rsid w:val="008F3060"/>
    <w:rsid w:val="008F35C8"/>
    <w:rsid w:val="008F3F8F"/>
    <w:rsid w:val="008F3FD9"/>
    <w:rsid w:val="008F41BF"/>
    <w:rsid w:val="008F4461"/>
    <w:rsid w:val="008F4638"/>
    <w:rsid w:val="008F4AC5"/>
    <w:rsid w:val="008F5D75"/>
    <w:rsid w:val="008F6333"/>
    <w:rsid w:val="008F69A9"/>
    <w:rsid w:val="008F72CE"/>
    <w:rsid w:val="008F7626"/>
    <w:rsid w:val="008F7B92"/>
    <w:rsid w:val="00900580"/>
    <w:rsid w:val="009007EC"/>
    <w:rsid w:val="00901661"/>
    <w:rsid w:val="00901728"/>
    <w:rsid w:val="00901B8D"/>
    <w:rsid w:val="00901DF1"/>
    <w:rsid w:val="0090280A"/>
    <w:rsid w:val="00902D9C"/>
    <w:rsid w:val="00903D43"/>
    <w:rsid w:val="00903ECE"/>
    <w:rsid w:val="00904220"/>
    <w:rsid w:val="00905727"/>
    <w:rsid w:val="0090599E"/>
    <w:rsid w:val="009061F0"/>
    <w:rsid w:val="009069FA"/>
    <w:rsid w:val="00906B22"/>
    <w:rsid w:val="00906EAA"/>
    <w:rsid w:val="009070D2"/>
    <w:rsid w:val="0090772A"/>
    <w:rsid w:val="009077A8"/>
    <w:rsid w:val="009078E9"/>
    <w:rsid w:val="009106C0"/>
    <w:rsid w:val="009118C7"/>
    <w:rsid w:val="00911A59"/>
    <w:rsid w:val="0091481B"/>
    <w:rsid w:val="00914A44"/>
    <w:rsid w:val="00914F20"/>
    <w:rsid w:val="00914F72"/>
    <w:rsid w:val="00914FA9"/>
    <w:rsid w:val="0091612A"/>
    <w:rsid w:val="00916174"/>
    <w:rsid w:val="00917776"/>
    <w:rsid w:val="00917D11"/>
    <w:rsid w:val="00917DFA"/>
    <w:rsid w:val="00920388"/>
    <w:rsid w:val="00920821"/>
    <w:rsid w:val="00921B5D"/>
    <w:rsid w:val="00921C90"/>
    <w:rsid w:val="00922336"/>
    <w:rsid w:val="00922EB9"/>
    <w:rsid w:val="009233F5"/>
    <w:rsid w:val="00924622"/>
    <w:rsid w:val="0092483A"/>
    <w:rsid w:val="009249DD"/>
    <w:rsid w:val="00924A5B"/>
    <w:rsid w:val="00924B6D"/>
    <w:rsid w:val="00924BFA"/>
    <w:rsid w:val="00924FF3"/>
    <w:rsid w:val="00925166"/>
    <w:rsid w:val="009257E0"/>
    <w:rsid w:val="00925BF0"/>
    <w:rsid w:val="00926446"/>
    <w:rsid w:val="00926ED0"/>
    <w:rsid w:val="009272D7"/>
    <w:rsid w:val="00927755"/>
    <w:rsid w:val="009277D7"/>
    <w:rsid w:val="0093058E"/>
    <w:rsid w:val="009307F1"/>
    <w:rsid w:val="00930D80"/>
    <w:rsid w:val="00931510"/>
    <w:rsid w:val="009316CE"/>
    <w:rsid w:val="00931D26"/>
    <w:rsid w:val="00931DB2"/>
    <w:rsid w:val="00931E28"/>
    <w:rsid w:val="009321C2"/>
    <w:rsid w:val="0093237B"/>
    <w:rsid w:val="0093239D"/>
    <w:rsid w:val="0093291B"/>
    <w:rsid w:val="00932CEC"/>
    <w:rsid w:val="009340BA"/>
    <w:rsid w:val="00934285"/>
    <w:rsid w:val="0093430D"/>
    <w:rsid w:val="009349CE"/>
    <w:rsid w:val="009352EC"/>
    <w:rsid w:val="00935743"/>
    <w:rsid w:val="009362A0"/>
    <w:rsid w:val="0093640A"/>
    <w:rsid w:val="00936B32"/>
    <w:rsid w:val="00936D11"/>
    <w:rsid w:val="00936D55"/>
    <w:rsid w:val="00937302"/>
    <w:rsid w:val="00937662"/>
    <w:rsid w:val="00937809"/>
    <w:rsid w:val="009379AD"/>
    <w:rsid w:val="00937A97"/>
    <w:rsid w:val="00937EE5"/>
    <w:rsid w:val="0094054E"/>
    <w:rsid w:val="00940845"/>
    <w:rsid w:val="009421BE"/>
    <w:rsid w:val="00942392"/>
    <w:rsid w:val="0094240C"/>
    <w:rsid w:val="00942587"/>
    <w:rsid w:val="009425A8"/>
    <w:rsid w:val="00943070"/>
    <w:rsid w:val="009435C1"/>
    <w:rsid w:val="00943A96"/>
    <w:rsid w:val="00943D30"/>
    <w:rsid w:val="009444EA"/>
    <w:rsid w:val="009454D5"/>
    <w:rsid w:val="00945701"/>
    <w:rsid w:val="00945991"/>
    <w:rsid w:val="0094674D"/>
    <w:rsid w:val="00946B63"/>
    <w:rsid w:val="009473B6"/>
    <w:rsid w:val="00947995"/>
    <w:rsid w:val="009479DD"/>
    <w:rsid w:val="00950196"/>
    <w:rsid w:val="0095019D"/>
    <w:rsid w:val="009505D6"/>
    <w:rsid w:val="00950837"/>
    <w:rsid w:val="00950E1D"/>
    <w:rsid w:val="00950EFF"/>
    <w:rsid w:val="009511BC"/>
    <w:rsid w:val="00951315"/>
    <w:rsid w:val="009514C9"/>
    <w:rsid w:val="009525D2"/>
    <w:rsid w:val="0095266F"/>
    <w:rsid w:val="009526B0"/>
    <w:rsid w:val="00952F3D"/>
    <w:rsid w:val="009536E6"/>
    <w:rsid w:val="009543DC"/>
    <w:rsid w:val="00954D26"/>
    <w:rsid w:val="009557FA"/>
    <w:rsid w:val="009557FB"/>
    <w:rsid w:val="00955AC2"/>
    <w:rsid w:val="00955C72"/>
    <w:rsid w:val="00956DE8"/>
    <w:rsid w:val="00957969"/>
    <w:rsid w:val="00957D8A"/>
    <w:rsid w:val="00960713"/>
    <w:rsid w:val="00960CE9"/>
    <w:rsid w:val="00960E98"/>
    <w:rsid w:val="0096175E"/>
    <w:rsid w:val="0096183E"/>
    <w:rsid w:val="00961EB3"/>
    <w:rsid w:val="00962E61"/>
    <w:rsid w:val="00962F3B"/>
    <w:rsid w:val="009633F5"/>
    <w:rsid w:val="0096366A"/>
    <w:rsid w:val="0096376B"/>
    <w:rsid w:val="009637B1"/>
    <w:rsid w:val="00963E4E"/>
    <w:rsid w:val="00964E45"/>
    <w:rsid w:val="00965348"/>
    <w:rsid w:val="00965D44"/>
    <w:rsid w:val="00966D0D"/>
    <w:rsid w:val="0096701C"/>
    <w:rsid w:val="00967184"/>
    <w:rsid w:val="00967F2B"/>
    <w:rsid w:val="009700BA"/>
    <w:rsid w:val="00970468"/>
    <w:rsid w:val="009707BC"/>
    <w:rsid w:val="00970B77"/>
    <w:rsid w:val="0097128F"/>
    <w:rsid w:val="00971787"/>
    <w:rsid w:val="00972027"/>
    <w:rsid w:val="009721D2"/>
    <w:rsid w:val="00972763"/>
    <w:rsid w:val="009728DB"/>
    <w:rsid w:val="00972BB9"/>
    <w:rsid w:val="00973B13"/>
    <w:rsid w:val="009744DF"/>
    <w:rsid w:val="00974895"/>
    <w:rsid w:val="00974A7D"/>
    <w:rsid w:val="00974C6D"/>
    <w:rsid w:val="00974DC2"/>
    <w:rsid w:val="00974EBE"/>
    <w:rsid w:val="00975588"/>
    <w:rsid w:val="0097688D"/>
    <w:rsid w:val="00977691"/>
    <w:rsid w:val="00977E0A"/>
    <w:rsid w:val="009807EC"/>
    <w:rsid w:val="00980905"/>
    <w:rsid w:val="00980D2C"/>
    <w:rsid w:val="00981081"/>
    <w:rsid w:val="00981750"/>
    <w:rsid w:val="00981DD6"/>
    <w:rsid w:val="00982185"/>
    <w:rsid w:val="00982806"/>
    <w:rsid w:val="00983562"/>
    <w:rsid w:val="009836BE"/>
    <w:rsid w:val="00983E7C"/>
    <w:rsid w:val="00984770"/>
    <w:rsid w:val="009848D8"/>
    <w:rsid w:val="00984E11"/>
    <w:rsid w:val="0098507C"/>
    <w:rsid w:val="009856EE"/>
    <w:rsid w:val="0098587B"/>
    <w:rsid w:val="00987067"/>
    <w:rsid w:val="0098785A"/>
    <w:rsid w:val="00987AC7"/>
    <w:rsid w:val="0099012A"/>
    <w:rsid w:val="009909D7"/>
    <w:rsid w:val="00991584"/>
    <w:rsid w:val="00991BF1"/>
    <w:rsid w:val="00992348"/>
    <w:rsid w:val="0099258F"/>
    <w:rsid w:val="0099262A"/>
    <w:rsid w:val="00992B61"/>
    <w:rsid w:val="00993906"/>
    <w:rsid w:val="009949CE"/>
    <w:rsid w:val="00995322"/>
    <w:rsid w:val="009956AC"/>
    <w:rsid w:val="00995AD5"/>
    <w:rsid w:val="00995B45"/>
    <w:rsid w:val="00996160"/>
    <w:rsid w:val="00997381"/>
    <w:rsid w:val="00997DEF"/>
    <w:rsid w:val="009A015D"/>
    <w:rsid w:val="009A02C6"/>
    <w:rsid w:val="009A045A"/>
    <w:rsid w:val="009A1ED0"/>
    <w:rsid w:val="009A223E"/>
    <w:rsid w:val="009A41DB"/>
    <w:rsid w:val="009A48FA"/>
    <w:rsid w:val="009A5224"/>
    <w:rsid w:val="009A581C"/>
    <w:rsid w:val="009A597E"/>
    <w:rsid w:val="009A5F3D"/>
    <w:rsid w:val="009A607D"/>
    <w:rsid w:val="009A6912"/>
    <w:rsid w:val="009A734D"/>
    <w:rsid w:val="009A7732"/>
    <w:rsid w:val="009A7A08"/>
    <w:rsid w:val="009A7C14"/>
    <w:rsid w:val="009B0C61"/>
    <w:rsid w:val="009B122D"/>
    <w:rsid w:val="009B1CAA"/>
    <w:rsid w:val="009B248C"/>
    <w:rsid w:val="009B3063"/>
    <w:rsid w:val="009B3084"/>
    <w:rsid w:val="009B30A6"/>
    <w:rsid w:val="009B34A6"/>
    <w:rsid w:val="009B387B"/>
    <w:rsid w:val="009B3C10"/>
    <w:rsid w:val="009B3C4E"/>
    <w:rsid w:val="009B3EC8"/>
    <w:rsid w:val="009B3EE6"/>
    <w:rsid w:val="009B49DC"/>
    <w:rsid w:val="009B56A5"/>
    <w:rsid w:val="009B6145"/>
    <w:rsid w:val="009B6481"/>
    <w:rsid w:val="009B6A95"/>
    <w:rsid w:val="009B6F7D"/>
    <w:rsid w:val="009B763A"/>
    <w:rsid w:val="009B78F4"/>
    <w:rsid w:val="009B7B38"/>
    <w:rsid w:val="009B7C9A"/>
    <w:rsid w:val="009C08DE"/>
    <w:rsid w:val="009C0BBA"/>
    <w:rsid w:val="009C114F"/>
    <w:rsid w:val="009C1311"/>
    <w:rsid w:val="009C1467"/>
    <w:rsid w:val="009C1860"/>
    <w:rsid w:val="009C1CAE"/>
    <w:rsid w:val="009C220B"/>
    <w:rsid w:val="009C2348"/>
    <w:rsid w:val="009C29CB"/>
    <w:rsid w:val="009C2F05"/>
    <w:rsid w:val="009C3436"/>
    <w:rsid w:val="009C34BC"/>
    <w:rsid w:val="009C438D"/>
    <w:rsid w:val="009C4A66"/>
    <w:rsid w:val="009C4C7F"/>
    <w:rsid w:val="009C645A"/>
    <w:rsid w:val="009C6568"/>
    <w:rsid w:val="009C6742"/>
    <w:rsid w:val="009C68C5"/>
    <w:rsid w:val="009C76EE"/>
    <w:rsid w:val="009C7FAD"/>
    <w:rsid w:val="009D003E"/>
    <w:rsid w:val="009D04AE"/>
    <w:rsid w:val="009D0FB4"/>
    <w:rsid w:val="009D18BB"/>
    <w:rsid w:val="009D1AF2"/>
    <w:rsid w:val="009D2441"/>
    <w:rsid w:val="009D253D"/>
    <w:rsid w:val="009D259A"/>
    <w:rsid w:val="009D29AD"/>
    <w:rsid w:val="009D2EDA"/>
    <w:rsid w:val="009D3333"/>
    <w:rsid w:val="009D371C"/>
    <w:rsid w:val="009D49BB"/>
    <w:rsid w:val="009D5211"/>
    <w:rsid w:val="009D5336"/>
    <w:rsid w:val="009D562D"/>
    <w:rsid w:val="009D5A7E"/>
    <w:rsid w:val="009D5C0B"/>
    <w:rsid w:val="009D5D4E"/>
    <w:rsid w:val="009D5F3B"/>
    <w:rsid w:val="009D60E5"/>
    <w:rsid w:val="009D623F"/>
    <w:rsid w:val="009D6303"/>
    <w:rsid w:val="009D65E0"/>
    <w:rsid w:val="009D6797"/>
    <w:rsid w:val="009D7E7B"/>
    <w:rsid w:val="009D7F41"/>
    <w:rsid w:val="009D7F53"/>
    <w:rsid w:val="009E0147"/>
    <w:rsid w:val="009E031B"/>
    <w:rsid w:val="009E0B8B"/>
    <w:rsid w:val="009E0EC7"/>
    <w:rsid w:val="009E1344"/>
    <w:rsid w:val="009E1564"/>
    <w:rsid w:val="009E1B5B"/>
    <w:rsid w:val="009E1B73"/>
    <w:rsid w:val="009E2F6C"/>
    <w:rsid w:val="009E2FBE"/>
    <w:rsid w:val="009E3113"/>
    <w:rsid w:val="009E4182"/>
    <w:rsid w:val="009E4F8D"/>
    <w:rsid w:val="009E4FCD"/>
    <w:rsid w:val="009E5872"/>
    <w:rsid w:val="009E5EC2"/>
    <w:rsid w:val="009E6E58"/>
    <w:rsid w:val="009E6ED6"/>
    <w:rsid w:val="009E727A"/>
    <w:rsid w:val="009E7324"/>
    <w:rsid w:val="009F0161"/>
    <w:rsid w:val="009F10BD"/>
    <w:rsid w:val="009F1268"/>
    <w:rsid w:val="009F1303"/>
    <w:rsid w:val="009F1C68"/>
    <w:rsid w:val="009F1DFE"/>
    <w:rsid w:val="009F25B1"/>
    <w:rsid w:val="009F2AD9"/>
    <w:rsid w:val="009F2C0C"/>
    <w:rsid w:val="009F2C85"/>
    <w:rsid w:val="009F3C0B"/>
    <w:rsid w:val="009F3D5F"/>
    <w:rsid w:val="009F3EBA"/>
    <w:rsid w:val="009F432A"/>
    <w:rsid w:val="009F45C1"/>
    <w:rsid w:val="009F45D7"/>
    <w:rsid w:val="009F47E5"/>
    <w:rsid w:val="009F48F3"/>
    <w:rsid w:val="009F4DD2"/>
    <w:rsid w:val="009F556C"/>
    <w:rsid w:val="009F56D3"/>
    <w:rsid w:val="009F64E5"/>
    <w:rsid w:val="009F688E"/>
    <w:rsid w:val="009F69F1"/>
    <w:rsid w:val="009F70C9"/>
    <w:rsid w:val="009F779B"/>
    <w:rsid w:val="009F7C32"/>
    <w:rsid w:val="009F7D19"/>
    <w:rsid w:val="00A00768"/>
    <w:rsid w:val="00A00A1B"/>
    <w:rsid w:val="00A0122D"/>
    <w:rsid w:val="00A0134D"/>
    <w:rsid w:val="00A013F3"/>
    <w:rsid w:val="00A01B86"/>
    <w:rsid w:val="00A01D65"/>
    <w:rsid w:val="00A02EB1"/>
    <w:rsid w:val="00A03511"/>
    <w:rsid w:val="00A043B4"/>
    <w:rsid w:val="00A052F9"/>
    <w:rsid w:val="00A05607"/>
    <w:rsid w:val="00A0567C"/>
    <w:rsid w:val="00A05B95"/>
    <w:rsid w:val="00A06654"/>
    <w:rsid w:val="00A06D8A"/>
    <w:rsid w:val="00A07600"/>
    <w:rsid w:val="00A1069A"/>
    <w:rsid w:val="00A10E27"/>
    <w:rsid w:val="00A10F58"/>
    <w:rsid w:val="00A1107A"/>
    <w:rsid w:val="00A117CC"/>
    <w:rsid w:val="00A12B22"/>
    <w:rsid w:val="00A1341C"/>
    <w:rsid w:val="00A13438"/>
    <w:rsid w:val="00A136FC"/>
    <w:rsid w:val="00A13E3B"/>
    <w:rsid w:val="00A13FCA"/>
    <w:rsid w:val="00A1413E"/>
    <w:rsid w:val="00A142DC"/>
    <w:rsid w:val="00A14C10"/>
    <w:rsid w:val="00A14C56"/>
    <w:rsid w:val="00A15084"/>
    <w:rsid w:val="00A15565"/>
    <w:rsid w:val="00A155D7"/>
    <w:rsid w:val="00A15CE1"/>
    <w:rsid w:val="00A16208"/>
    <w:rsid w:val="00A178AC"/>
    <w:rsid w:val="00A21105"/>
    <w:rsid w:val="00A21594"/>
    <w:rsid w:val="00A222D8"/>
    <w:rsid w:val="00A22780"/>
    <w:rsid w:val="00A235F2"/>
    <w:rsid w:val="00A2371B"/>
    <w:rsid w:val="00A23C73"/>
    <w:rsid w:val="00A2405D"/>
    <w:rsid w:val="00A24A10"/>
    <w:rsid w:val="00A24D77"/>
    <w:rsid w:val="00A24E10"/>
    <w:rsid w:val="00A2556B"/>
    <w:rsid w:val="00A26019"/>
    <w:rsid w:val="00A2632A"/>
    <w:rsid w:val="00A265B5"/>
    <w:rsid w:val="00A26A96"/>
    <w:rsid w:val="00A26D56"/>
    <w:rsid w:val="00A26F26"/>
    <w:rsid w:val="00A271ED"/>
    <w:rsid w:val="00A273B0"/>
    <w:rsid w:val="00A278E2"/>
    <w:rsid w:val="00A27B7C"/>
    <w:rsid w:val="00A27BBC"/>
    <w:rsid w:val="00A301DA"/>
    <w:rsid w:val="00A302C4"/>
    <w:rsid w:val="00A3043A"/>
    <w:rsid w:val="00A30B45"/>
    <w:rsid w:val="00A30F16"/>
    <w:rsid w:val="00A310CD"/>
    <w:rsid w:val="00A31570"/>
    <w:rsid w:val="00A318C5"/>
    <w:rsid w:val="00A318CC"/>
    <w:rsid w:val="00A31B20"/>
    <w:rsid w:val="00A32536"/>
    <w:rsid w:val="00A32710"/>
    <w:rsid w:val="00A32862"/>
    <w:rsid w:val="00A33818"/>
    <w:rsid w:val="00A34848"/>
    <w:rsid w:val="00A34C77"/>
    <w:rsid w:val="00A34DBF"/>
    <w:rsid w:val="00A352D6"/>
    <w:rsid w:val="00A3590E"/>
    <w:rsid w:val="00A3722E"/>
    <w:rsid w:val="00A37770"/>
    <w:rsid w:val="00A37ACB"/>
    <w:rsid w:val="00A403FB"/>
    <w:rsid w:val="00A41874"/>
    <w:rsid w:val="00A41DA0"/>
    <w:rsid w:val="00A42613"/>
    <w:rsid w:val="00A42976"/>
    <w:rsid w:val="00A42CFF"/>
    <w:rsid w:val="00A43097"/>
    <w:rsid w:val="00A4349C"/>
    <w:rsid w:val="00A436E1"/>
    <w:rsid w:val="00A438B9"/>
    <w:rsid w:val="00A43976"/>
    <w:rsid w:val="00A43A18"/>
    <w:rsid w:val="00A43FC9"/>
    <w:rsid w:val="00A44765"/>
    <w:rsid w:val="00A447AF"/>
    <w:rsid w:val="00A44942"/>
    <w:rsid w:val="00A45C04"/>
    <w:rsid w:val="00A45EE1"/>
    <w:rsid w:val="00A46480"/>
    <w:rsid w:val="00A46538"/>
    <w:rsid w:val="00A46ACA"/>
    <w:rsid w:val="00A477D5"/>
    <w:rsid w:val="00A50462"/>
    <w:rsid w:val="00A504D1"/>
    <w:rsid w:val="00A5067C"/>
    <w:rsid w:val="00A506D8"/>
    <w:rsid w:val="00A5176A"/>
    <w:rsid w:val="00A51D27"/>
    <w:rsid w:val="00A522C7"/>
    <w:rsid w:val="00A524F1"/>
    <w:rsid w:val="00A52679"/>
    <w:rsid w:val="00A52913"/>
    <w:rsid w:val="00A52B46"/>
    <w:rsid w:val="00A53470"/>
    <w:rsid w:val="00A53918"/>
    <w:rsid w:val="00A5391F"/>
    <w:rsid w:val="00A53BEB"/>
    <w:rsid w:val="00A54552"/>
    <w:rsid w:val="00A54605"/>
    <w:rsid w:val="00A54D97"/>
    <w:rsid w:val="00A54F92"/>
    <w:rsid w:val="00A553D7"/>
    <w:rsid w:val="00A55F3E"/>
    <w:rsid w:val="00A56E7A"/>
    <w:rsid w:val="00A575CD"/>
    <w:rsid w:val="00A6097A"/>
    <w:rsid w:val="00A610C5"/>
    <w:rsid w:val="00A615A5"/>
    <w:rsid w:val="00A61707"/>
    <w:rsid w:val="00A619F1"/>
    <w:rsid w:val="00A61A4F"/>
    <w:rsid w:val="00A61CA2"/>
    <w:rsid w:val="00A625DC"/>
    <w:rsid w:val="00A62D03"/>
    <w:rsid w:val="00A63193"/>
    <w:rsid w:val="00A63851"/>
    <w:rsid w:val="00A64E71"/>
    <w:rsid w:val="00A64FB3"/>
    <w:rsid w:val="00A65110"/>
    <w:rsid w:val="00A654A6"/>
    <w:rsid w:val="00A66ACA"/>
    <w:rsid w:val="00A67395"/>
    <w:rsid w:val="00A7046F"/>
    <w:rsid w:val="00A70D96"/>
    <w:rsid w:val="00A72BF1"/>
    <w:rsid w:val="00A73541"/>
    <w:rsid w:val="00A7358F"/>
    <w:rsid w:val="00A73786"/>
    <w:rsid w:val="00A73D16"/>
    <w:rsid w:val="00A743F7"/>
    <w:rsid w:val="00A747AD"/>
    <w:rsid w:val="00A7483C"/>
    <w:rsid w:val="00A74949"/>
    <w:rsid w:val="00A75B1D"/>
    <w:rsid w:val="00A75C53"/>
    <w:rsid w:val="00A75CCC"/>
    <w:rsid w:val="00A76ACE"/>
    <w:rsid w:val="00A76BA4"/>
    <w:rsid w:val="00A76EDD"/>
    <w:rsid w:val="00A772D5"/>
    <w:rsid w:val="00A811F0"/>
    <w:rsid w:val="00A8153E"/>
    <w:rsid w:val="00A81BDB"/>
    <w:rsid w:val="00A81C3F"/>
    <w:rsid w:val="00A81E6B"/>
    <w:rsid w:val="00A8319E"/>
    <w:rsid w:val="00A83827"/>
    <w:rsid w:val="00A83C31"/>
    <w:rsid w:val="00A841D0"/>
    <w:rsid w:val="00A845A7"/>
    <w:rsid w:val="00A84E95"/>
    <w:rsid w:val="00A8529F"/>
    <w:rsid w:val="00A858F5"/>
    <w:rsid w:val="00A8599B"/>
    <w:rsid w:val="00A85B4F"/>
    <w:rsid w:val="00A85B85"/>
    <w:rsid w:val="00A866DC"/>
    <w:rsid w:val="00A86CFD"/>
    <w:rsid w:val="00A86E3B"/>
    <w:rsid w:val="00A86EAF"/>
    <w:rsid w:val="00A8765B"/>
    <w:rsid w:val="00A90277"/>
    <w:rsid w:val="00A902AD"/>
    <w:rsid w:val="00A9082A"/>
    <w:rsid w:val="00A90A86"/>
    <w:rsid w:val="00A90E5E"/>
    <w:rsid w:val="00A91943"/>
    <w:rsid w:val="00A91993"/>
    <w:rsid w:val="00A91B59"/>
    <w:rsid w:val="00A9261E"/>
    <w:rsid w:val="00A9295C"/>
    <w:rsid w:val="00A93B9A"/>
    <w:rsid w:val="00A93C42"/>
    <w:rsid w:val="00A93ECB"/>
    <w:rsid w:val="00A93ED4"/>
    <w:rsid w:val="00A9464C"/>
    <w:rsid w:val="00A95502"/>
    <w:rsid w:val="00A95798"/>
    <w:rsid w:val="00A95A27"/>
    <w:rsid w:val="00A95AB2"/>
    <w:rsid w:val="00A95D34"/>
    <w:rsid w:val="00A96463"/>
    <w:rsid w:val="00A97255"/>
    <w:rsid w:val="00A97741"/>
    <w:rsid w:val="00A979E7"/>
    <w:rsid w:val="00A97AD7"/>
    <w:rsid w:val="00AA050E"/>
    <w:rsid w:val="00AA0A51"/>
    <w:rsid w:val="00AA0BA1"/>
    <w:rsid w:val="00AA0C67"/>
    <w:rsid w:val="00AA1159"/>
    <w:rsid w:val="00AA13FD"/>
    <w:rsid w:val="00AA17F1"/>
    <w:rsid w:val="00AA1A22"/>
    <w:rsid w:val="00AA1E1C"/>
    <w:rsid w:val="00AA205A"/>
    <w:rsid w:val="00AA29C0"/>
    <w:rsid w:val="00AA2DBC"/>
    <w:rsid w:val="00AA34B6"/>
    <w:rsid w:val="00AA3AF5"/>
    <w:rsid w:val="00AA40CB"/>
    <w:rsid w:val="00AA4259"/>
    <w:rsid w:val="00AA4AA5"/>
    <w:rsid w:val="00AA4AE0"/>
    <w:rsid w:val="00AA4C2D"/>
    <w:rsid w:val="00AA4C7B"/>
    <w:rsid w:val="00AA4F37"/>
    <w:rsid w:val="00AA54D4"/>
    <w:rsid w:val="00AA56B3"/>
    <w:rsid w:val="00AA5EC9"/>
    <w:rsid w:val="00AA62FC"/>
    <w:rsid w:val="00AA67EC"/>
    <w:rsid w:val="00AA6BE4"/>
    <w:rsid w:val="00AA6F6A"/>
    <w:rsid w:val="00AA7038"/>
    <w:rsid w:val="00AA708D"/>
    <w:rsid w:val="00AA7125"/>
    <w:rsid w:val="00AA720E"/>
    <w:rsid w:val="00AA779A"/>
    <w:rsid w:val="00AB1C43"/>
    <w:rsid w:val="00AB1EE5"/>
    <w:rsid w:val="00AB2019"/>
    <w:rsid w:val="00AB20D1"/>
    <w:rsid w:val="00AB2460"/>
    <w:rsid w:val="00AB2DCA"/>
    <w:rsid w:val="00AB3C76"/>
    <w:rsid w:val="00AB4380"/>
    <w:rsid w:val="00AB4BF6"/>
    <w:rsid w:val="00AB500E"/>
    <w:rsid w:val="00AB5399"/>
    <w:rsid w:val="00AB5767"/>
    <w:rsid w:val="00AB5B7E"/>
    <w:rsid w:val="00AB5D2E"/>
    <w:rsid w:val="00AB628F"/>
    <w:rsid w:val="00AB6550"/>
    <w:rsid w:val="00AB66BD"/>
    <w:rsid w:val="00AB7E8A"/>
    <w:rsid w:val="00AC08E6"/>
    <w:rsid w:val="00AC0935"/>
    <w:rsid w:val="00AC1E7F"/>
    <w:rsid w:val="00AC2007"/>
    <w:rsid w:val="00AC20CC"/>
    <w:rsid w:val="00AC237D"/>
    <w:rsid w:val="00AC2A73"/>
    <w:rsid w:val="00AC2BAD"/>
    <w:rsid w:val="00AC392D"/>
    <w:rsid w:val="00AC3BC6"/>
    <w:rsid w:val="00AC44CE"/>
    <w:rsid w:val="00AC4BA0"/>
    <w:rsid w:val="00AC51B2"/>
    <w:rsid w:val="00AC5342"/>
    <w:rsid w:val="00AC5D02"/>
    <w:rsid w:val="00AC7035"/>
    <w:rsid w:val="00AC7159"/>
    <w:rsid w:val="00AD0879"/>
    <w:rsid w:val="00AD0EC2"/>
    <w:rsid w:val="00AD132A"/>
    <w:rsid w:val="00AD1384"/>
    <w:rsid w:val="00AD174E"/>
    <w:rsid w:val="00AD175C"/>
    <w:rsid w:val="00AD1BF9"/>
    <w:rsid w:val="00AD1F2D"/>
    <w:rsid w:val="00AD2BFF"/>
    <w:rsid w:val="00AD31F0"/>
    <w:rsid w:val="00AD364E"/>
    <w:rsid w:val="00AD3D33"/>
    <w:rsid w:val="00AD4457"/>
    <w:rsid w:val="00AD4FC7"/>
    <w:rsid w:val="00AD64C5"/>
    <w:rsid w:val="00AD6789"/>
    <w:rsid w:val="00AD72F2"/>
    <w:rsid w:val="00AD7518"/>
    <w:rsid w:val="00AD7B13"/>
    <w:rsid w:val="00AD7B41"/>
    <w:rsid w:val="00AE0CF7"/>
    <w:rsid w:val="00AE0DA8"/>
    <w:rsid w:val="00AE11F1"/>
    <w:rsid w:val="00AE1481"/>
    <w:rsid w:val="00AE1485"/>
    <w:rsid w:val="00AE320A"/>
    <w:rsid w:val="00AE3402"/>
    <w:rsid w:val="00AE350E"/>
    <w:rsid w:val="00AE3F17"/>
    <w:rsid w:val="00AE41D7"/>
    <w:rsid w:val="00AE4F20"/>
    <w:rsid w:val="00AE51A9"/>
    <w:rsid w:val="00AE5A13"/>
    <w:rsid w:val="00AE6CC5"/>
    <w:rsid w:val="00AE7144"/>
    <w:rsid w:val="00AE71B7"/>
    <w:rsid w:val="00AE7EFC"/>
    <w:rsid w:val="00AF09CB"/>
    <w:rsid w:val="00AF0A49"/>
    <w:rsid w:val="00AF0DDF"/>
    <w:rsid w:val="00AF0E79"/>
    <w:rsid w:val="00AF12E2"/>
    <w:rsid w:val="00AF2D56"/>
    <w:rsid w:val="00AF300E"/>
    <w:rsid w:val="00AF3CCC"/>
    <w:rsid w:val="00AF3EF4"/>
    <w:rsid w:val="00AF3F8E"/>
    <w:rsid w:val="00AF4B37"/>
    <w:rsid w:val="00AF4B76"/>
    <w:rsid w:val="00AF56D8"/>
    <w:rsid w:val="00AF597C"/>
    <w:rsid w:val="00AF5BFA"/>
    <w:rsid w:val="00AF60F9"/>
    <w:rsid w:val="00AF6996"/>
    <w:rsid w:val="00AF69D0"/>
    <w:rsid w:val="00AF6CF2"/>
    <w:rsid w:val="00AF7A34"/>
    <w:rsid w:val="00B00257"/>
    <w:rsid w:val="00B00527"/>
    <w:rsid w:val="00B01389"/>
    <w:rsid w:val="00B01480"/>
    <w:rsid w:val="00B0153A"/>
    <w:rsid w:val="00B016F7"/>
    <w:rsid w:val="00B018FA"/>
    <w:rsid w:val="00B02A38"/>
    <w:rsid w:val="00B02F72"/>
    <w:rsid w:val="00B03169"/>
    <w:rsid w:val="00B033DE"/>
    <w:rsid w:val="00B03503"/>
    <w:rsid w:val="00B038EB"/>
    <w:rsid w:val="00B044C7"/>
    <w:rsid w:val="00B04FA1"/>
    <w:rsid w:val="00B052D3"/>
    <w:rsid w:val="00B05C28"/>
    <w:rsid w:val="00B05D69"/>
    <w:rsid w:val="00B063D7"/>
    <w:rsid w:val="00B066A6"/>
    <w:rsid w:val="00B06ACD"/>
    <w:rsid w:val="00B07028"/>
    <w:rsid w:val="00B07867"/>
    <w:rsid w:val="00B1004C"/>
    <w:rsid w:val="00B10513"/>
    <w:rsid w:val="00B1052E"/>
    <w:rsid w:val="00B11AA6"/>
    <w:rsid w:val="00B11F2A"/>
    <w:rsid w:val="00B12C68"/>
    <w:rsid w:val="00B131CA"/>
    <w:rsid w:val="00B131E0"/>
    <w:rsid w:val="00B13BC7"/>
    <w:rsid w:val="00B13C56"/>
    <w:rsid w:val="00B140FB"/>
    <w:rsid w:val="00B141A3"/>
    <w:rsid w:val="00B14406"/>
    <w:rsid w:val="00B1474C"/>
    <w:rsid w:val="00B14808"/>
    <w:rsid w:val="00B14AE0"/>
    <w:rsid w:val="00B14B7B"/>
    <w:rsid w:val="00B14BFC"/>
    <w:rsid w:val="00B15B54"/>
    <w:rsid w:val="00B16402"/>
    <w:rsid w:val="00B16943"/>
    <w:rsid w:val="00B1744F"/>
    <w:rsid w:val="00B1759E"/>
    <w:rsid w:val="00B17F27"/>
    <w:rsid w:val="00B20352"/>
    <w:rsid w:val="00B2093F"/>
    <w:rsid w:val="00B20D8A"/>
    <w:rsid w:val="00B21191"/>
    <w:rsid w:val="00B215AA"/>
    <w:rsid w:val="00B21C0A"/>
    <w:rsid w:val="00B21D06"/>
    <w:rsid w:val="00B21D5F"/>
    <w:rsid w:val="00B21ED9"/>
    <w:rsid w:val="00B22033"/>
    <w:rsid w:val="00B22639"/>
    <w:rsid w:val="00B22E3C"/>
    <w:rsid w:val="00B23D77"/>
    <w:rsid w:val="00B24CDB"/>
    <w:rsid w:val="00B25456"/>
    <w:rsid w:val="00B25711"/>
    <w:rsid w:val="00B259E3"/>
    <w:rsid w:val="00B25FEF"/>
    <w:rsid w:val="00B2623F"/>
    <w:rsid w:val="00B2644D"/>
    <w:rsid w:val="00B264C7"/>
    <w:rsid w:val="00B26707"/>
    <w:rsid w:val="00B271F1"/>
    <w:rsid w:val="00B274A1"/>
    <w:rsid w:val="00B30457"/>
    <w:rsid w:val="00B314C8"/>
    <w:rsid w:val="00B319F7"/>
    <w:rsid w:val="00B31B3C"/>
    <w:rsid w:val="00B31D4F"/>
    <w:rsid w:val="00B31FB3"/>
    <w:rsid w:val="00B3264D"/>
    <w:rsid w:val="00B3280D"/>
    <w:rsid w:val="00B32B10"/>
    <w:rsid w:val="00B33D54"/>
    <w:rsid w:val="00B34030"/>
    <w:rsid w:val="00B3607A"/>
    <w:rsid w:val="00B3616D"/>
    <w:rsid w:val="00B36CCD"/>
    <w:rsid w:val="00B37253"/>
    <w:rsid w:val="00B373B4"/>
    <w:rsid w:val="00B375A6"/>
    <w:rsid w:val="00B37DD3"/>
    <w:rsid w:val="00B400CB"/>
    <w:rsid w:val="00B406FB"/>
    <w:rsid w:val="00B409B5"/>
    <w:rsid w:val="00B419B6"/>
    <w:rsid w:val="00B41C0A"/>
    <w:rsid w:val="00B41E04"/>
    <w:rsid w:val="00B42410"/>
    <w:rsid w:val="00B4248E"/>
    <w:rsid w:val="00B429EF"/>
    <w:rsid w:val="00B43011"/>
    <w:rsid w:val="00B4312A"/>
    <w:rsid w:val="00B432BD"/>
    <w:rsid w:val="00B432FF"/>
    <w:rsid w:val="00B43F3B"/>
    <w:rsid w:val="00B4511A"/>
    <w:rsid w:val="00B4514A"/>
    <w:rsid w:val="00B45179"/>
    <w:rsid w:val="00B4578C"/>
    <w:rsid w:val="00B45F11"/>
    <w:rsid w:val="00B47197"/>
    <w:rsid w:val="00B508EE"/>
    <w:rsid w:val="00B50D73"/>
    <w:rsid w:val="00B52643"/>
    <w:rsid w:val="00B52825"/>
    <w:rsid w:val="00B529CE"/>
    <w:rsid w:val="00B52AE3"/>
    <w:rsid w:val="00B53555"/>
    <w:rsid w:val="00B5358B"/>
    <w:rsid w:val="00B53DA6"/>
    <w:rsid w:val="00B54005"/>
    <w:rsid w:val="00B541AD"/>
    <w:rsid w:val="00B544A7"/>
    <w:rsid w:val="00B545A7"/>
    <w:rsid w:val="00B554C0"/>
    <w:rsid w:val="00B55956"/>
    <w:rsid w:val="00B55D44"/>
    <w:rsid w:val="00B55EA2"/>
    <w:rsid w:val="00B56546"/>
    <w:rsid w:val="00B56FDC"/>
    <w:rsid w:val="00B577D1"/>
    <w:rsid w:val="00B577EA"/>
    <w:rsid w:val="00B579A6"/>
    <w:rsid w:val="00B605C4"/>
    <w:rsid w:val="00B60F01"/>
    <w:rsid w:val="00B61371"/>
    <w:rsid w:val="00B61852"/>
    <w:rsid w:val="00B62018"/>
    <w:rsid w:val="00B626FA"/>
    <w:rsid w:val="00B628BD"/>
    <w:rsid w:val="00B6294C"/>
    <w:rsid w:val="00B64282"/>
    <w:rsid w:val="00B642EB"/>
    <w:rsid w:val="00B65313"/>
    <w:rsid w:val="00B65673"/>
    <w:rsid w:val="00B65FE6"/>
    <w:rsid w:val="00B662CD"/>
    <w:rsid w:val="00B673B8"/>
    <w:rsid w:val="00B673DF"/>
    <w:rsid w:val="00B674AD"/>
    <w:rsid w:val="00B676B4"/>
    <w:rsid w:val="00B67811"/>
    <w:rsid w:val="00B67DE7"/>
    <w:rsid w:val="00B7096F"/>
    <w:rsid w:val="00B70BC8"/>
    <w:rsid w:val="00B70D13"/>
    <w:rsid w:val="00B71411"/>
    <w:rsid w:val="00B7142B"/>
    <w:rsid w:val="00B7186F"/>
    <w:rsid w:val="00B72260"/>
    <w:rsid w:val="00B7259F"/>
    <w:rsid w:val="00B72A2F"/>
    <w:rsid w:val="00B73A5B"/>
    <w:rsid w:val="00B743AE"/>
    <w:rsid w:val="00B74E72"/>
    <w:rsid w:val="00B75E05"/>
    <w:rsid w:val="00B760B5"/>
    <w:rsid w:val="00B762B5"/>
    <w:rsid w:val="00B76E02"/>
    <w:rsid w:val="00B7722B"/>
    <w:rsid w:val="00B77448"/>
    <w:rsid w:val="00B77988"/>
    <w:rsid w:val="00B80522"/>
    <w:rsid w:val="00B80D81"/>
    <w:rsid w:val="00B81141"/>
    <w:rsid w:val="00B811E2"/>
    <w:rsid w:val="00B81AFA"/>
    <w:rsid w:val="00B81C3D"/>
    <w:rsid w:val="00B81CB9"/>
    <w:rsid w:val="00B82DBC"/>
    <w:rsid w:val="00B834E8"/>
    <w:rsid w:val="00B83A31"/>
    <w:rsid w:val="00B84AE6"/>
    <w:rsid w:val="00B84C43"/>
    <w:rsid w:val="00B853A9"/>
    <w:rsid w:val="00B861FA"/>
    <w:rsid w:val="00B86C4A"/>
    <w:rsid w:val="00B86C8F"/>
    <w:rsid w:val="00B873F6"/>
    <w:rsid w:val="00B87514"/>
    <w:rsid w:val="00B875C9"/>
    <w:rsid w:val="00B87B48"/>
    <w:rsid w:val="00B9046E"/>
    <w:rsid w:val="00B908A3"/>
    <w:rsid w:val="00B908ED"/>
    <w:rsid w:val="00B90913"/>
    <w:rsid w:val="00B90ADF"/>
    <w:rsid w:val="00B9148D"/>
    <w:rsid w:val="00B923DF"/>
    <w:rsid w:val="00B92539"/>
    <w:rsid w:val="00B92619"/>
    <w:rsid w:val="00B92F90"/>
    <w:rsid w:val="00B92F9B"/>
    <w:rsid w:val="00B93353"/>
    <w:rsid w:val="00B9391C"/>
    <w:rsid w:val="00B93A91"/>
    <w:rsid w:val="00B93CAF"/>
    <w:rsid w:val="00B94149"/>
    <w:rsid w:val="00B94A92"/>
    <w:rsid w:val="00B94B1C"/>
    <w:rsid w:val="00B94D37"/>
    <w:rsid w:val="00B95221"/>
    <w:rsid w:val="00B955BC"/>
    <w:rsid w:val="00B95EB6"/>
    <w:rsid w:val="00B9618B"/>
    <w:rsid w:val="00B962E6"/>
    <w:rsid w:val="00B96E1C"/>
    <w:rsid w:val="00B9774E"/>
    <w:rsid w:val="00B9781B"/>
    <w:rsid w:val="00B979EA"/>
    <w:rsid w:val="00B979F6"/>
    <w:rsid w:val="00B97B64"/>
    <w:rsid w:val="00B97C30"/>
    <w:rsid w:val="00BA0137"/>
    <w:rsid w:val="00BA2094"/>
    <w:rsid w:val="00BA269C"/>
    <w:rsid w:val="00BA2986"/>
    <w:rsid w:val="00BA3061"/>
    <w:rsid w:val="00BA34DF"/>
    <w:rsid w:val="00BA41B5"/>
    <w:rsid w:val="00BA46A1"/>
    <w:rsid w:val="00BA5352"/>
    <w:rsid w:val="00BA5A6E"/>
    <w:rsid w:val="00BA5AF0"/>
    <w:rsid w:val="00BA5C3B"/>
    <w:rsid w:val="00BA5FD6"/>
    <w:rsid w:val="00BA6BC0"/>
    <w:rsid w:val="00BB082E"/>
    <w:rsid w:val="00BB09E6"/>
    <w:rsid w:val="00BB1745"/>
    <w:rsid w:val="00BB29C7"/>
    <w:rsid w:val="00BB331E"/>
    <w:rsid w:val="00BB379D"/>
    <w:rsid w:val="00BB3B66"/>
    <w:rsid w:val="00BB3F6A"/>
    <w:rsid w:val="00BB447F"/>
    <w:rsid w:val="00BB4A8C"/>
    <w:rsid w:val="00BB5E4A"/>
    <w:rsid w:val="00BB626F"/>
    <w:rsid w:val="00BB664D"/>
    <w:rsid w:val="00BB6D3E"/>
    <w:rsid w:val="00BB6E32"/>
    <w:rsid w:val="00BB7180"/>
    <w:rsid w:val="00BC015A"/>
    <w:rsid w:val="00BC06FD"/>
    <w:rsid w:val="00BC0BBC"/>
    <w:rsid w:val="00BC104A"/>
    <w:rsid w:val="00BC15BB"/>
    <w:rsid w:val="00BC434A"/>
    <w:rsid w:val="00BC4662"/>
    <w:rsid w:val="00BC5EE7"/>
    <w:rsid w:val="00BC68AC"/>
    <w:rsid w:val="00BC72B7"/>
    <w:rsid w:val="00BD0AED"/>
    <w:rsid w:val="00BD0CBF"/>
    <w:rsid w:val="00BD0E1F"/>
    <w:rsid w:val="00BD1A19"/>
    <w:rsid w:val="00BD1A4C"/>
    <w:rsid w:val="00BD1B31"/>
    <w:rsid w:val="00BD292B"/>
    <w:rsid w:val="00BD36B5"/>
    <w:rsid w:val="00BD467A"/>
    <w:rsid w:val="00BD53EE"/>
    <w:rsid w:val="00BD60E4"/>
    <w:rsid w:val="00BD6181"/>
    <w:rsid w:val="00BD6811"/>
    <w:rsid w:val="00BD6B50"/>
    <w:rsid w:val="00BD6F24"/>
    <w:rsid w:val="00BD7050"/>
    <w:rsid w:val="00BD7264"/>
    <w:rsid w:val="00BD735C"/>
    <w:rsid w:val="00BE0858"/>
    <w:rsid w:val="00BE17AB"/>
    <w:rsid w:val="00BE201D"/>
    <w:rsid w:val="00BE21CA"/>
    <w:rsid w:val="00BE2E85"/>
    <w:rsid w:val="00BE38CE"/>
    <w:rsid w:val="00BE3D7C"/>
    <w:rsid w:val="00BE3E2C"/>
    <w:rsid w:val="00BE3E47"/>
    <w:rsid w:val="00BE4D8C"/>
    <w:rsid w:val="00BE572A"/>
    <w:rsid w:val="00BE5BC0"/>
    <w:rsid w:val="00BE630E"/>
    <w:rsid w:val="00BE66D2"/>
    <w:rsid w:val="00BE7648"/>
    <w:rsid w:val="00BE7DAB"/>
    <w:rsid w:val="00BE7DDB"/>
    <w:rsid w:val="00BF00E0"/>
    <w:rsid w:val="00BF0231"/>
    <w:rsid w:val="00BF0715"/>
    <w:rsid w:val="00BF0817"/>
    <w:rsid w:val="00BF1433"/>
    <w:rsid w:val="00BF1706"/>
    <w:rsid w:val="00BF196C"/>
    <w:rsid w:val="00BF1A57"/>
    <w:rsid w:val="00BF21CA"/>
    <w:rsid w:val="00BF21E7"/>
    <w:rsid w:val="00BF32E2"/>
    <w:rsid w:val="00BF3CA2"/>
    <w:rsid w:val="00BF3D94"/>
    <w:rsid w:val="00BF4AA5"/>
    <w:rsid w:val="00BF4FDC"/>
    <w:rsid w:val="00BF525F"/>
    <w:rsid w:val="00BF5A52"/>
    <w:rsid w:val="00BF5F3A"/>
    <w:rsid w:val="00BF6A0A"/>
    <w:rsid w:val="00BF6B35"/>
    <w:rsid w:val="00BF720C"/>
    <w:rsid w:val="00BF7BAE"/>
    <w:rsid w:val="00C00328"/>
    <w:rsid w:val="00C0039C"/>
    <w:rsid w:val="00C006BD"/>
    <w:rsid w:val="00C0086C"/>
    <w:rsid w:val="00C00CCF"/>
    <w:rsid w:val="00C0211D"/>
    <w:rsid w:val="00C0228B"/>
    <w:rsid w:val="00C02619"/>
    <w:rsid w:val="00C0287A"/>
    <w:rsid w:val="00C029D4"/>
    <w:rsid w:val="00C02B6C"/>
    <w:rsid w:val="00C032E3"/>
    <w:rsid w:val="00C036B7"/>
    <w:rsid w:val="00C0428B"/>
    <w:rsid w:val="00C04B2C"/>
    <w:rsid w:val="00C04C9C"/>
    <w:rsid w:val="00C05582"/>
    <w:rsid w:val="00C05683"/>
    <w:rsid w:val="00C0568C"/>
    <w:rsid w:val="00C05882"/>
    <w:rsid w:val="00C06656"/>
    <w:rsid w:val="00C075C5"/>
    <w:rsid w:val="00C07A55"/>
    <w:rsid w:val="00C10412"/>
    <w:rsid w:val="00C10BC8"/>
    <w:rsid w:val="00C10CB2"/>
    <w:rsid w:val="00C11DC0"/>
    <w:rsid w:val="00C1230A"/>
    <w:rsid w:val="00C1255A"/>
    <w:rsid w:val="00C129CC"/>
    <w:rsid w:val="00C129D8"/>
    <w:rsid w:val="00C12B67"/>
    <w:rsid w:val="00C12C54"/>
    <w:rsid w:val="00C13245"/>
    <w:rsid w:val="00C13382"/>
    <w:rsid w:val="00C136B6"/>
    <w:rsid w:val="00C139E9"/>
    <w:rsid w:val="00C13ACA"/>
    <w:rsid w:val="00C1414B"/>
    <w:rsid w:val="00C145CB"/>
    <w:rsid w:val="00C14AA6"/>
    <w:rsid w:val="00C14E61"/>
    <w:rsid w:val="00C15BC2"/>
    <w:rsid w:val="00C16541"/>
    <w:rsid w:val="00C17FE6"/>
    <w:rsid w:val="00C20795"/>
    <w:rsid w:val="00C207EE"/>
    <w:rsid w:val="00C2091A"/>
    <w:rsid w:val="00C20D08"/>
    <w:rsid w:val="00C21B0C"/>
    <w:rsid w:val="00C23120"/>
    <w:rsid w:val="00C2337D"/>
    <w:rsid w:val="00C234C4"/>
    <w:rsid w:val="00C23E52"/>
    <w:rsid w:val="00C23F84"/>
    <w:rsid w:val="00C2435E"/>
    <w:rsid w:val="00C24815"/>
    <w:rsid w:val="00C24BDB"/>
    <w:rsid w:val="00C24D03"/>
    <w:rsid w:val="00C25433"/>
    <w:rsid w:val="00C25726"/>
    <w:rsid w:val="00C25D0E"/>
    <w:rsid w:val="00C26BF9"/>
    <w:rsid w:val="00C26CE8"/>
    <w:rsid w:val="00C26E3C"/>
    <w:rsid w:val="00C27121"/>
    <w:rsid w:val="00C271E8"/>
    <w:rsid w:val="00C2723B"/>
    <w:rsid w:val="00C30259"/>
    <w:rsid w:val="00C307C1"/>
    <w:rsid w:val="00C30C0D"/>
    <w:rsid w:val="00C31179"/>
    <w:rsid w:val="00C31993"/>
    <w:rsid w:val="00C31C84"/>
    <w:rsid w:val="00C32101"/>
    <w:rsid w:val="00C32FCF"/>
    <w:rsid w:val="00C333A1"/>
    <w:rsid w:val="00C335FE"/>
    <w:rsid w:val="00C3381A"/>
    <w:rsid w:val="00C33D5A"/>
    <w:rsid w:val="00C33D5B"/>
    <w:rsid w:val="00C3415B"/>
    <w:rsid w:val="00C34CA5"/>
    <w:rsid w:val="00C35CDB"/>
    <w:rsid w:val="00C36B06"/>
    <w:rsid w:val="00C3742D"/>
    <w:rsid w:val="00C37A47"/>
    <w:rsid w:val="00C4010A"/>
    <w:rsid w:val="00C4064E"/>
    <w:rsid w:val="00C409B1"/>
    <w:rsid w:val="00C41409"/>
    <w:rsid w:val="00C4171A"/>
    <w:rsid w:val="00C41CE7"/>
    <w:rsid w:val="00C41E0B"/>
    <w:rsid w:val="00C42213"/>
    <w:rsid w:val="00C4241D"/>
    <w:rsid w:val="00C42902"/>
    <w:rsid w:val="00C42985"/>
    <w:rsid w:val="00C430CE"/>
    <w:rsid w:val="00C4319B"/>
    <w:rsid w:val="00C432F9"/>
    <w:rsid w:val="00C43BD4"/>
    <w:rsid w:val="00C4491C"/>
    <w:rsid w:val="00C44B90"/>
    <w:rsid w:val="00C45054"/>
    <w:rsid w:val="00C45429"/>
    <w:rsid w:val="00C45664"/>
    <w:rsid w:val="00C45C53"/>
    <w:rsid w:val="00C45D84"/>
    <w:rsid w:val="00C45ECB"/>
    <w:rsid w:val="00C4653E"/>
    <w:rsid w:val="00C467A4"/>
    <w:rsid w:val="00C46B29"/>
    <w:rsid w:val="00C46E6A"/>
    <w:rsid w:val="00C47427"/>
    <w:rsid w:val="00C47973"/>
    <w:rsid w:val="00C50A23"/>
    <w:rsid w:val="00C514D5"/>
    <w:rsid w:val="00C51588"/>
    <w:rsid w:val="00C51B89"/>
    <w:rsid w:val="00C51CB7"/>
    <w:rsid w:val="00C52E74"/>
    <w:rsid w:val="00C52E94"/>
    <w:rsid w:val="00C536CF"/>
    <w:rsid w:val="00C53AC5"/>
    <w:rsid w:val="00C53E52"/>
    <w:rsid w:val="00C5490E"/>
    <w:rsid w:val="00C549FC"/>
    <w:rsid w:val="00C552B8"/>
    <w:rsid w:val="00C5577D"/>
    <w:rsid w:val="00C55851"/>
    <w:rsid w:val="00C5585A"/>
    <w:rsid w:val="00C55A4E"/>
    <w:rsid w:val="00C55DBC"/>
    <w:rsid w:val="00C561B0"/>
    <w:rsid w:val="00C57064"/>
    <w:rsid w:val="00C57244"/>
    <w:rsid w:val="00C57A10"/>
    <w:rsid w:val="00C61018"/>
    <w:rsid w:val="00C6176E"/>
    <w:rsid w:val="00C61C11"/>
    <w:rsid w:val="00C620BB"/>
    <w:rsid w:val="00C626F6"/>
    <w:rsid w:val="00C626FC"/>
    <w:rsid w:val="00C62A14"/>
    <w:rsid w:val="00C62BBE"/>
    <w:rsid w:val="00C62FCC"/>
    <w:rsid w:val="00C6311C"/>
    <w:rsid w:val="00C633A9"/>
    <w:rsid w:val="00C63802"/>
    <w:rsid w:val="00C63C5E"/>
    <w:rsid w:val="00C63DD9"/>
    <w:rsid w:val="00C65374"/>
    <w:rsid w:val="00C6585B"/>
    <w:rsid w:val="00C6623E"/>
    <w:rsid w:val="00C66524"/>
    <w:rsid w:val="00C6664F"/>
    <w:rsid w:val="00C66D78"/>
    <w:rsid w:val="00C67B6F"/>
    <w:rsid w:val="00C67DD0"/>
    <w:rsid w:val="00C7032E"/>
    <w:rsid w:val="00C7096E"/>
    <w:rsid w:val="00C70BE4"/>
    <w:rsid w:val="00C711E1"/>
    <w:rsid w:val="00C71427"/>
    <w:rsid w:val="00C7231E"/>
    <w:rsid w:val="00C7289A"/>
    <w:rsid w:val="00C72943"/>
    <w:rsid w:val="00C7371C"/>
    <w:rsid w:val="00C73A1C"/>
    <w:rsid w:val="00C7418D"/>
    <w:rsid w:val="00C74348"/>
    <w:rsid w:val="00C74603"/>
    <w:rsid w:val="00C754E0"/>
    <w:rsid w:val="00C75935"/>
    <w:rsid w:val="00C75B7B"/>
    <w:rsid w:val="00C76432"/>
    <w:rsid w:val="00C76576"/>
    <w:rsid w:val="00C76E58"/>
    <w:rsid w:val="00C76EB0"/>
    <w:rsid w:val="00C7721C"/>
    <w:rsid w:val="00C77263"/>
    <w:rsid w:val="00C77560"/>
    <w:rsid w:val="00C77C5C"/>
    <w:rsid w:val="00C77CFD"/>
    <w:rsid w:val="00C77D55"/>
    <w:rsid w:val="00C81073"/>
    <w:rsid w:val="00C815D2"/>
    <w:rsid w:val="00C81FE3"/>
    <w:rsid w:val="00C8227B"/>
    <w:rsid w:val="00C82E4C"/>
    <w:rsid w:val="00C8396D"/>
    <w:rsid w:val="00C84B84"/>
    <w:rsid w:val="00C84CDF"/>
    <w:rsid w:val="00C84DEA"/>
    <w:rsid w:val="00C8558F"/>
    <w:rsid w:val="00C857C7"/>
    <w:rsid w:val="00C858E9"/>
    <w:rsid w:val="00C85E24"/>
    <w:rsid w:val="00C8635A"/>
    <w:rsid w:val="00C86C90"/>
    <w:rsid w:val="00C8721C"/>
    <w:rsid w:val="00C87403"/>
    <w:rsid w:val="00C87D00"/>
    <w:rsid w:val="00C90249"/>
    <w:rsid w:val="00C9075C"/>
    <w:rsid w:val="00C90D40"/>
    <w:rsid w:val="00C91137"/>
    <w:rsid w:val="00C92D1E"/>
    <w:rsid w:val="00C92F57"/>
    <w:rsid w:val="00C93108"/>
    <w:rsid w:val="00C932EF"/>
    <w:rsid w:val="00C935C5"/>
    <w:rsid w:val="00C936EC"/>
    <w:rsid w:val="00C94A08"/>
    <w:rsid w:val="00C954EC"/>
    <w:rsid w:val="00C95E5C"/>
    <w:rsid w:val="00C95F89"/>
    <w:rsid w:val="00C96388"/>
    <w:rsid w:val="00C9648A"/>
    <w:rsid w:val="00C968D4"/>
    <w:rsid w:val="00C96AD3"/>
    <w:rsid w:val="00C96CE3"/>
    <w:rsid w:val="00C97A7A"/>
    <w:rsid w:val="00C97DBD"/>
    <w:rsid w:val="00CA03F6"/>
    <w:rsid w:val="00CA0BAC"/>
    <w:rsid w:val="00CA0DC6"/>
    <w:rsid w:val="00CA11F1"/>
    <w:rsid w:val="00CA12A6"/>
    <w:rsid w:val="00CA14FA"/>
    <w:rsid w:val="00CA1D0A"/>
    <w:rsid w:val="00CA2912"/>
    <w:rsid w:val="00CA334B"/>
    <w:rsid w:val="00CA337B"/>
    <w:rsid w:val="00CA3A1B"/>
    <w:rsid w:val="00CA441B"/>
    <w:rsid w:val="00CA44E4"/>
    <w:rsid w:val="00CA472D"/>
    <w:rsid w:val="00CA5254"/>
    <w:rsid w:val="00CA55AD"/>
    <w:rsid w:val="00CA620C"/>
    <w:rsid w:val="00CA6AC5"/>
    <w:rsid w:val="00CA6E35"/>
    <w:rsid w:val="00CA6F1B"/>
    <w:rsid w:val="00CA7831"/>
    <w:rsid w:val="00CA7DB1"/>
    <w:rsid w:val="00CA7E72"/>
    <w:rsid w:val="00CA7FC6"/>
    <w:rsid w:val="00CB00A8"/>
    <w:rsid w:val="00CB0931"/>
    <w:rsid w:val="00CB0F0D"/>
    <w:rsid w:val="00CB0F1B"/>
    <w:rsid w:val="00CB13C0"/>
    <w:rsid w:val="00CB1AE3"/>
    <w:rsid w:val="00CB1ECD"/>
    <w:rsid w:val="00CB2674"/>
    <w:rsid w:val="00CB2896"/>
    <w:rsid w:val="00CB319B"/>
    <w:rsid w:val="00CB38FD"/>
    <w:rsid w:val="00CB3C66"/>
    <w:rsid w:val="00CB448E"/>
    <w:rsid w:val="00CB51A6"/>
    <w:rsid w:val="00CB530B"/>
    <w:rsid w:val="00CB5543"/>
    <w:rsid w:val="00CB575F"/>
    <w:rsid w:val="00CB57B6"/>
    <w:rsid w:val="00CB5806"/>
    <w:rsid w:val="00CB5CF7"/>
    <w:rsid w:val="00CB5DB7"/>
    <w:rsid w:val="00CB64A1"/>
    <w:rsid w:val="00CB6566"/>
    <w:rsid w:val="00CB6787"/>
    <w:rsid w:val="00CC0BBF"/>
    <w:rsid w:val="00CC13D6"/>
    <w:rsid w:val="00CC13ED"/>
    <w:rsid w:val="00CC1669"/>
    <w:rsid w:val="00CC1AB3"/>
    <w:rsid w:val="00CC243A"/>
    <w:rsid w:val="00CC2779"/>
    <w:rsid w:val="00CC2C68"/>
    <w:rsid w:val="00CC2E06"/>
    <w:rsid w:val="00CC3349"/>
    <w:rsid w:val="00CC354E"/>
    <w:rsid w:val="00CC3D1D"/>
    <w:rsid w:val="00CC491F"/>
    <w:rsid w:val="00CC4B0F"/>
    <w:rsid w:val="00CC529C"/>
    <w:rsid w:val="00CC53CA"/>
    <w:rsid w:val="00CC5A3D"/>
    <w:rsid w:val="00CC5D70"/>
    <w:rsid w:val="00CC6B88"/>
    <w:rsid w:val="00CC6DED"/>
    <w:rsid w:val="00CC7659"/>
    <w:rsid w:val="00CD0169"/>
    <w:rsid w:val="00CD03DA"/>
    <w:rsid w:val="00CD0BD9"/>
    <w:rsid w:val="00CD19EA"/>
    <w:rsid w:val="00CD1A88"/>
    <w:rsid w:val="00CD2496"/>
    <w:rsid w:val="00CD2833"/>
    <w:rsid w:val="00CD3FD6"/>
    <w:rsid w:val="00CD4C06"/>
    <w:rsid w:val="00CD524A"/>
    <w:rsid w:val="00CD53A0"/>
    <w:rsid w:val="00CD5442"/>
    <w:rsid w:val="00CD54E3"/>
    <w:rsid w:val="00CD5839"/>
    <w:rsid w:val="00CD5A17"/>
    <w:rsid w:val="00CD5FE8"/>
    <w:rsid w:val="00CD602F"/>
    <w:rsid w:val="00CD683A"/>
    <w:rsid w:val="00CD6924"/>
    <w:rsid w:val="00CD6A2F"/>
    <w:rsid w:val="00CD6F1A"/>
    <w:rsid w:val="00CD7297"/>
    <w:rsid w:val="00CD7D4B"/>
    <w:rsid w:val="00CE023D"/>
    <w:rsid w:val="00CE056D"/>
    <w:rsid w:val="00CE061B"/>
    <w:rsid w:val="00CE0C34"/>
    <w:rsid w:val="00CE1058"/>
    <w:rsid w:val="00CE168F"/>
    <w:rsid w:val="00CE1805"/>
    <w:rsid w:val="00CE2913"/>
    <w:rsid w:val="00CE2980"/>
    <w:rsid w:val="00CE32BA"/>
    <w:rsid w:val="00CE3A02"/>
    <w:rsid w:val="00CE663A"/>
    <w:rsid w:val="00CE7BE4"/>
    <w:rsid w:val="00CF04C2"/>
    <w:rsid w:val="00CF1272"/>
    <w:rsid w:val="00CF1309"/>
    <w:rsid w:val="00CF2817"/>
    <w:rsid w:val="00CF3079"/>
    <w:rsid w:val="00CF3C82"/>
    <w:rsid w:val="00CF4390"/>
    <w:rsid w:val="00CF4C94"/>
    <w:rsid w:val="00CF55D9"/>
    <w:rsid w:val="00CF5EBE"/>
    <w:rsid w:val="00CF68C6"/>
    <w:rsid w:val="00CF6FAE"/>
    <w:rsid w:val="00CF78CE"/>
    <w:rsid w:val="00CF7A83"/>
    <w:rsid w:val="00CF7D37"/>
    <w:rsid w:val="00CF7DB2"/>
    <w:rsid w:val="00CF7DC0"/>
    <w:rsid w:val="00D003C7"/>
    <w:rsid w:val="00D00AD7"/>
    <w:rsid w:val="00D0128C"/>
    <w:rsid w:val="00D015E4"/>
    <w:rsid w:val="00D01FB9"/>
    <w:rsid w:val="00D0285F"/>
    <w:rsid w:val="00D02DEA"/>
    <w:rsid w:val="00D032EF"/>
    <w:rsid w:val="00D036AD"/>
    <w:rsid w:val="00D03BA8"/>
    <w:rsid w:val="00D03C16"/>
    <w:rsid w:val="00D040AE"/>
    <w:rsid w:val="00D04FF5"/>
    <w:rsid w:val="00D05061"/>
    <w:rsid w:val="00D05266"/>
    <w:rsid w:val="00D055F7"/>
    <w:rsid w:val="00D057B9"/>
    <w:rsid w:val="00D0589C"/>
    <w:rsid w:val="00D05DB3"/>
    <w:rsid w:val="00D05E73"/>
    <w:rsid w:val="00D05FFD"/>
    <w:rsid w:val="00D066CF"/>
    <w:rsid w:val="00D06A51"/>
    <w:rsid w:val="00D06D42"/>
    <w:rsid w:val="00D070E7"/>
    <w:rsid w:val="00D074D9"/>
    <w:rsid w:val="00D075D4"/>
    <w:rsid w:val="00D07849"/>
    <w:rsid w:val="00D07CDF"/>
    <w:rsid w:val="00D07D7E"/>
    <w:rsid w:val="00D10202"/>
    <w:rsid w:val="00D10732"/>
    <w:rsid w:val="00D10D26"/>
    <w:rsid w:val="00D10FEC"/>
    <w:rsid w:val="00D11618"/>
    <w:rsid w:val="00D11655"/>
    <w:rsid w:val="00D118C8"/>
    <w:rsid w:val="00D11A94"/>
    <w:rsid w:val="00D11B22"/>
    <w:rsid w:val="00D11CC2"/>
    <w:rsid w:val="00D11FCD"/>
    <w:rsid w:val="00D12DE0"/>
    <w:rsid w:val="00D13701"/>
    <w:rsid w:val="00D14978"/>
    <w:rsid w:val="00D1535B"/>
    <w:rsid w:val="00D15A3A"/>
    <w:rsid w:val="00D15FB6"/>
    <w:rsid w:val="00D15FE2"/>
    <w:rsid w:val="00D1624E"/>
    <w:rsid w:val="00D165EE"/>
    <w:rsid w:val="00D16B10"/>
    <w:rsid w:val="00D17527"/>
    <w:rsid w:val="00D17C34"/>
    <w:rsid w:val="00D17CE0"/>
    <w:rsid w:val="00D2004C"/>
    <w:rsid w:val="00D203AB"/>
    <w:rsid w:val="00D20BBF"/>
    <w:rsid w:val="00D20DA2"/>
    <w:rsid w:val="00D216B9"/>
    <w:rsid w:val="00D21BFB"/>
    <w:rsid w:val="00D2216D"/>
    <w:rsid w:val="00D225B0"/>
    <w:rsid w:val="00D225D9"/>
    <w:rsid w:val="00D22604"/>
    <w:rsid w:val="00D22733"/>
    <w:rsid w:val="00D24105"/>
    <w:rsid w:val="00D24733"/>
    <w:rsid w:val="00D24F04"/>
    <w:rsid w:val="00D258C6"/>
    <w:rsid w:val="00D25ED5"/>
    <w:rsid w:val="00D26051"/>
    <w:rsid w:val="00D26948"/>
    <w:rsid w:val="00D26959"/>
    <w:rsid w:val="00D270FD"/>
    <w:rsid w:val="00D308CA"/>
    <w:rsid w:val="00D30E65"/>
    <w:rsid w:val="00D30FB8"/>
    <w:rsid w:val="00D31063"/>
    <w:rsid w:val="00D31247"/>
    <w:rsid w:val="00D31693"/>
    <w:rsid w:val="00D322AB"/>
    <w:rsid w:val="00D3286E"/>
    <w:rsid w:val="00D3307F"/>
    <w:rsid w:val="00D3315C"/>
    <w:rsid w:val="00D331FF"/>
    <w:rsid w:val="00D3348B"/>
    <w:rsid w:val="00D33685"/>
    <w:rsid w:val="00D3392A"/>
    <w:rsid w:val="00D33A75"/>
    <w:rsid w:val="00D343BE"/>
    <w:rsid w:val="00D344B7"/>
    <w:rsid w:val="00D345F9"/>
    <w:rsid w:val="00D347F0"/>
    <w:rsid w:val="00D34C5D"/>
    <w:rsid w:val="00D35BFC"/>
    <w:rsid w:val="00D36345"/>
    <w:rsid w:val="00D36583"/>
    <w:rsid w:val="00D36C44"/>
    <w:rsid w:val="00D36D51"/>
    <w:rsid w:val="00D37B3C"/>
    <w:rsid w:val="00D37E7F"/>
    <w:rsid w:val="00D37ED2"/>
    <w:rsid w:val="00D409BA"/>
    <w:rsid w:val="00D40C93"/>
    <w:rsid w:val="00D40F49"/>
    <w:rsid w:val="00D4131B"/>
    <w:rsid w:val="00D414B1"/>
    <w:rsid w:val="00D4171D"/>
    <w:rsid w:val="00D41E76"/>
    <w:rsid w:val="00D41F4A"/>
    <w:rsid w:val="00D42350"/>
    <w:rsid w:val="00D42880"/>
    <w:rsid w:val="00D42AE0"/>
    <w:rsid w:val="00D42BAD"/>
    <w:rsid w:val="00D42F28"/>
    <w:rsid w:val="00D4330B"/>
    <w:rsid w:val="00D43F21"/>
    <w:rsid w:val="00D442A2"/>
    <w:rsid w:val="00D44801"/>
    <w:rsid w:val="00D44ED6"/>
    <w:rsid w:val="00D453A2"/>
    <w:rsid w:val="00D45760"/>
    <w:rsid w:val="00D4597D"/>
    <w:rsid w:val="00D45A9B"/>
    <w:rsid w:val="00D45CF7"/>
    <w:rsid w:val="00D45D73"/>
    <w:rsid w:val="00D45DC5"/>
    <w:rsid w:val="00D45E08"/>
    <w:rsid w:val="00D46785"/>
    <w:rsid w:val="00D46DB8"/>
    <w:rsid w:val="00D47160"/>
    <w:rsid w:val="00D47377"/>
    <w:rsid w:val="00D47BC6"/>
    <w:rsid w:val="00D47C2E"/>
    <w:rsid w:val="00D47E2F"/>
    <w:rsid w:val="00D5079C"/>
    <w:rsid w:val="00D50CD7"/>
    <w:rsid w:val="00D51165"/>
    <w:rsid w:val="00D51AB4"/>
    <w:rsid w:val="00D52A4C"/>
    <w:rsid w:val="00D52DD5"/>
    <w:rsid w:val="00D5325C"/>
    <w:rsid w:val="00D535BF"/>
    <w:rsid w:val="00D53A15"/>
    <w:rsid w:val="00D53ACC"/>
    <w:rsid w:val="00D53B38"/>
    <w:rsid w:val="00D53CA0"/>
    <w:rsid w:val="00D53CBF"/>
    <w:rsid w:val="00D5461F"/>
    <w:rsid w:val="00D5479D"/>
    <w:rsid w:val="00D554B7"/>
    <w:rsid w:val="00D55D01"/>
    <w:rsid w:val="00D55FD0"/>
    <w:rsid w:val="00D5679F"/>
    <w:rsid w:val="00D56988"/>
    <w:rsid w:val="00D56E2D"/>
    <w:rsid w:val="00D571A9"/>
    <w:rsid w:val="00D57423"/>
    <w:rsid w:val="00D57C80"/>
    <w:rsid w:val="00D60752"/>
    <w:rsid w:val="00D60CBB"/>
    <w:rsid w:val="00D60E98"/>
    <w:rsid w:val="00D6139A"/>
    <w:rsid w:val="00D61A38"/>
    <w:rsid w:val="00D6246B"/>
    <w:rsid w:val="00D62596"/>
    <w:rsid w:val="00D627E5"/>
    <w:rsid w:val="00D62A3C"/>
    <w:rsid w:val="00D62B24"/>
    <w:rsid w:val="00D62E5D"/>
    <w:rsid w:val="00D62F31"/>
    <w:rsid w:val="00D6334F"/>
    <w:rsid w:val="00D63EAF"/>
    <w:rsid w:val="00D64113"/>
    <w:rsid w:val="00D64348"/>
    <w:rsid w:val="00D64B9B"/>
    <w:rsid w:val="00D64D7F"/>
    <w:rsid w:val="00D65262"/>
    <w:rsid w:val="00D65B16"/>
    <w:rsid w:val="00D664E8"/>
    <w:rsid w:val="00D6771F"/>
    <w:rsid w:val="00D67846"/>
    <w:rsid w:val="00D67AB9"/>
    <w:rsid w:val="00D703E0"/>
    <w:rsid w:val="00D71DC7"/>
    <w:rsid w:val="00D71F59"/>
    <w:rsid w:val="00D722FD"/>
    <w:rsid w:val="00D7271D"/>
    <w:rsid w:val="00D73261"/>
    <w:rsid w:val="00D73B11"/>
    <w:rsid w:val="00D73F1B"/>
    <w:rsid w:val="00D74083"/>
    <w:rsid w:val="00D74131"/>
    <w:rsid w:val="00D757FC"/>
    <w:rsid w:val="00D75D35"/>
    <w:rsid w:val="00D76116"/>
    <w:rsid w:val="00D76928"/>
    <w:rsid w:val="00D76984"/>
    <w:rsid w:val="00D769CF"/>
    <w:rsid w:val="00D77B75"/>
    <w:rsid w:val="00D77CAE"/>
    <w:rsid w:val="00D77DEC"/>
    <w:rsid w:val="00D77F60"/>
    <w:rsid w:val="00D80685"/>
    <w:rsid w:val="00D80C47"/>
    <w:rsid w:val="00D80EBC"/>
    <w:rsid w:val="00D81825"/>
    <w:rsid w:val="00D81997"/>
    <w:rsid w:val="00D82C62"/>
    <w:rsid w:val="00D83E58"/>
    <w:rsid w:val="00D84081"/>
    <w:rsid w:val="00D84427"/>
    <w:rsid w:val="00D84EFF"/>
    <w:rsid w:val="00D8572C"/>
    <w:rsid w:val="00D8608B"/>
    <w:rsid w:val="00D860A8"/>
    <w:rsid w:val="00D862EF"/>
    <w:rsid w:val="00D86EBC"/>
    <w:rsid w:val="00D87048"/>
    <w:rsid w:val="00D8740B"/>
    <w:rsid w:val="00D879AE"/>
    <w:rsid w:val="00D9030A"/>
    <w:rsid w:val="00D90393"/>
    <w:rsid w:val="00D91040"/>
    <w:rsid w:val="00D91077"/>
    <w:rsid w:val="00D91D9F"/>
    <w:rsid w:val="00D92369"/>
    <w:rsid w:val="00D92F42"/>
    <w:rsid w:val="00D940A2"/>
    <w:rsid w:val="00D94102"/>
    <w:rsid w:val="00D94445"/>
    <w:rsid w:val="00D9450F"/>
    <w:rsid w:val="00D94E7B"/>
    <w:rsid w:val="00D950F1"/>
    <w:rsid w:val="00D9524B"/>
    <w:rsid w:val="00D96021"/>
    <w:rsid w:val="00D9607B"/>
    <w:rsid w:val="00D96623"/>
    <w:rsid w:val="00D97794"/>
    <w:rsid w:val="00DA08A2"/>
    <w:rsid w:val="00DA0BF1"/>
    <w:rsid w:val="00DA227D"/>
    <w:rsid w:val="00DA3172"/>
    <w:rsid w:val="00DA3D63"/>
    <w:rsid w:val="00DA43D8"/>
    <w:rsid w:val="00DA4D36"/>
    <w:rsid w:val="00DA4FA7"/>
    <w:rsid w:val="00DA51D8"/>
    <w:rsid w:val="00DA5CEB"/>
    <w:rsid w:val="00DA6135"/>
    <w:rsid w:val="00DA6181"/>
    <w:rsid w:val="00DA6339"/>
    <w:rsid w:val="00DA6859"/>
    <w:rsid w:val="00DA7A5C"/>
    <w:rsid w:val="00DA7FC3"/>
    <w:rsid w:val="00DB0283"/>
    <w:rsid w:val="00DB0290"/>
    <w:rsid w:val="00DB05AC"/>
    <w:rsid w:val="00DB0F51"/>
    <w:rsid w:val="00DB1466"/>
    <w:rsid w:val="00DB157C"/>
    <w:rsid w:val="00DB1733"/>
    <w:rsid w:val="00DB1C69"/>
    <w:rsid w:val="00DB20A8"/>
    <w:rsid w:val="00DB33FB"/>
    <w:rsid w:val="00DB356A"/>
    <w:rsid w:val="00DB3CF7"/>
    <w:rsid w:val="00DB3D23"/>
    <w:rsid w:val="00DB42B9"/>
    <w:rsid w:val="00DB4AFC"/>
    <w:rsid w:val="00DB4D19"/>
    <w:rsid w:val="00DB4D5E"/>
    <w:rsid w:val="00DB501E"/>
    <w:rsid w:val="00DB5225"/>
    <w:rsid w:val="00DB56B7"/>
    <w:rsid w:val="00DB57D9"/>
    <w:rsid w:val="00DB580D"/>
    <w:rsid w:val="00DB5CB1"/>
    <w:rsid w:val="00DB5D69"/>
    <w:rsid w:val="00DB5DAA"/>
    <w:rsid w:val="00DB6065"/>
    <w:rsid w:val="00DB65B9"/>
    <w:rsid w:val="00DB666B"/>
    <w:rsid w:val="00DB67E6"/>
    <w:rsid w:val="00DB6965"/>
    <w:rsid w:val="00DB6998"/>
    <w:rsid w:val="00DB69F4"/>
    <w:rsid w:val="00DB6FE4"/>
    <w:rsid w:val="00DB7487"/>
    <w:rsid w:val="00DB7E52"/>
    <w:rsid w:val="00DC0C21"/>
    <w:rsid w:val="00DC18A5"/>
    <w:rsid w:val="00DC1C42"/>
    <w:rsid w:val="00DC1FB0"/>
    <w:rsid w:val="00DC2542"/>
    <w:rsid w:val="00DC2B35"/>
    <w:rsid w:val="00DC37F0"/>
    <w:rsid w:val="00DC3903"/>
    <w:rsid w:val="00DC4033"/>
    <w:rsid w:val="00DC4186"/>
    <w:rsid w:val="00DC4425"/>
    <w:rsid w:val="00DC4570"/>
    <w:rsid w:val="00DC499F"/>
    <w:rsid w:val="00DC4FC8"/>
    <w:rsid w:val="00DC5B91"/>
    <w:rsid w:val="00DC5DB7"/>
    <w:rsid w:val="00DC6038"/>
    <w:rsid w:val="00DC757A"/>
    <w:rsid w:val="00DC7585"/>
    <w:rsid w:val="00DC761C"/>
    <w:rsid w:val="00DD0FD0"/>
    <w:rsid w:val="00DD13A7"/>
    <w:rsid w:val="00DD13E7"/>
    <w:rsid w:val="00DD1887"/>
    <w:rsid w:val="00DD1C89"/>
    <w:rsid w:val="00DD1FDC"/>
    <w:rsid w:val="00DD2533"/>
    <w:rsid w:val="00DD25E8"/>
    <w:rsid w:val="00DD272A"/>
    <w:rsid w:val="00DD2C75"/>
    <w:rsid w:val="00DD3167"/>
    <w:rsid w:val="00DD358A"/>
    <w:rsid w:val="00DD3A4A"/>
    <w:rsid w:val="00DD3F10"/>
    <w:rsid w:val="00DD4354"/>
    <w:rsid w:val="00DD4642"/>
    <w:rsid w:val="00DD4CC0"/>
    <w:rsid w:val="00DD5403"/>
    <w:rsid w:val="00DD558E"/>
    <w:rsid w:val="00DD6220"/>
    <w:rsid w:val="00DD6936"/>
    <w:rsid w:val="00DD69EA"/>
    <w:rsid w:val="00DD76B9"/>
    <w:rsid w:val="00DD7BF8"/>
    <w:rsid w:val="00DD7FFD"/>
    <w:rsid w:val="00DE000A"/>
    <w:rsid w:val="00DE0788"/>
    <w:rsid w:val="00DE0B30"/>
    <w:rsid w:val="00DE0E66"/>
    <w:rsid w:val="00DE1D04"/>
    <w:rsid w:val="00DE2222"/>
    <w:rsid w:val="00DE2424"/>
    <w:rsid w:val="00DE3974"/>
    <w:rsid w:val="00DE4269"/>
    <w:rsid w:val="00DE4956"/>
    <w:rsid w:val="00DE5598"/>
    <w:rsid w:val="00DE62A0"/>
    <w:rsid w:val="00DE6432"/>
    <w:rsid w:val="00DE7307"/>
    <w:rsid w:val="00DE7DC2"/>
    <w:rsid w:val="00DF0180"/>
    <w:rsid w:val="00DF09C0"/>
    <w:rsid w:val="00DF09F4"/>
    <w:rsid w:val="00DF12F8"/>
    <w:rsid w:val="00DF1354"/>
    <w:rsid w:val="00DF1471"/>
    <w:rsid w:val="00DF1814"/>
    <w:rsid w:val="00DF1AC3"/>
    <w:rsid w:val="00DF2D0B"/>
    <w:rsid w:val="00DF3AAB"/>
    <w:rsid w:val="00DF4423"/>
    <w:rsid w:val="00DF44C9"/>
    <w:rsid w:val="00DF4659"/>
    <w:rsid w:val="00DF601C"/>
    <w:rsid w:val="00DF60C5"/>
    <w:rsid w:val="00DF63DA"/>
    <w:rsid w:val="00DF68A3"/>
    <w:rsid w:val="00DF69DB"/>
    <w:rsid w:val="00DF6D93"/>
    <w:rsid w:val="00DF6E0A"/>
    <w:rsid w:val="00DF6EC3"/>
    <w:rsid w:val="00DF6EDF"/>
    <w:rsid w:val="00DF762D"/>
    <w:rsid w:val="00DF7D6E"/>
    <w:rsid w:val="00E00520"/>
    <w:rsid w:val="00E017A4"/>
    <w:rsid w:val="00E01F39"/>
    <w:rsid w:val="00E024A2"/>
    <w:rsid w:val="00E0277A"/>
    <w:rsid w:val="00E02949"/>
    <w:rsid w:val="00E029BC"/>
    <w:rsid w:val="00E03560"/>
    <w:rsid w:val="00E03929"/>
    <w:rsid w:val="00E03BAE"/>
    <w:rsid w:val="00E03D4A"/>
    <w:rsid w:val="00E04483"/>
    <w:rsid w:val="00E053E4"/>
    <w:rsid w:val="00E0545E"/>
    <w:rsid w:val="00E05578"/>
    <w:rsid w:val="00E05D9C"/>
    <w:rsid w:val="00E062D3"/>
    <w:rsid w:val="00E066D4"/>
    <w:rsid w:val="00E0687B"/>
    <w:rsid w:val="00E0694D"/>
    <w:rsid w:val="00E06965"/>
    <w:rsid w:val="00E06ADB"/>
    <w:rsid w:val="00E07817"/>
    <w:rsid w:val="00E07DFA"/>
    <w:rsid w:val="00E1153E"/>
    <w:rsid w:val="00E117B9"/>
    <w:rsid w:val="00E117DD"/>
    <w:rsid w:val="00E11873"/>
    <w:rsid w:val="00E11B52"/>
    <w:rsid w:val="00E1218F"/>
    <w:rsid w:val="00E124D5"/>
    <w:rsid w:val="00E125BC"/>
    <w:rsid w:val="00E12B7B"/>
    <w:rsid w:val="00E13149"/>
    <w:rsid w:val="00E1319C"/>
    <w:rsid w:val="00E13514"/>
    <w:rsid w:val="00E13E3C"/>
    <w:rsid w:val="00E13FB8"/>
    <w:rsid w:val="00E14006"/>
    <w:rsid w:val="00E145E0"/>
    <w:rsid w:val="00E14FAC"/>
    <w:rsid w:val="00E15365"/>
    <w:rsid w:val="00E1544F"/>
    <w:rsid w:val="00E160DC"/>
    <w:rsid w:val="00E16BED"/>
    <w:rsid w:val="00E175CD"/>
    <w:rsid w:val="00E1791D"/>
    <w:rsid w:val="00E202F0"/>
    <w:rsid w:val="00E2083A"/>
    <w:rsid w:val="00E20AC6"/>
    <w:rsid w:val="00E20AFE"/>
    <w:rsid w:val="00E20DA7"/>
    <w:rsid w:val="00E21D06"/>
    <w:rsid w:val="00E22863"/>
    <w:rsid w:val="00E2318D"/>
    <w:rsid w:val="00E24455"/>
    <w:rsid w:val="00E24675"/>
    <w:rsid w:val="00E24945"/>
    <w:rsid w:val="00E2496F"/>
    <w:rsid w:val="00E2508A"/>
    <w:rsid w:val="00E25B87"/>
    <w:rsid w:val="00E261E9"/>
    <w:rsid w:val="00E26496"/>
    <w:rsid w:val="00E269A7"/>
    <w:rsid w:val="00E26B0A"/>
    <w:rsid w:val="00E26B3E"/>
    <w:rsid w:val="00E2732C"/>
    <w:rsid w:val="00E319C4"/>
    <w:rsid w:val="00E31C3D"/>
    <w:rsid w:val="00E32D3E"/>
    <w:rsid w:val="00E337E3"/>
    <w:rsid w:val="00E340AE"/>
    <w:rsid w:val="00E34359"/>
    <w:rsid w:val="00E35169"/>
    <w:rsid w:val="00E351F2"/>
    <w:rsid w:val="00E35D30"/>
    <w:rsid w:val="00E35F64"/>
    <w:rsid w:val="00E366A2"/>
    <w:rsid w:val="00E36BA5"/>
    <w:rsid w:val="00E3789E"/>
    <w:rsid w:val="00E40894"/>
    <w:rsid w:val="00E409CC"/>
    <w:rsid w:val="00E41049"/>
    <w:rsid w:val="00E413B8"/>
    <w:rsid w:val="00E41A65"/>
    <w:rsid w:val="00E41BE3"/>
    <w:rsid w:val="00E41BEC"/>
    <w:rsid w:val="00E41D38"/>
    <w:rsid w:val="00E4304E"/>
    <w:rsid w:val="00E43723"/>
    <w:rsid w:val="00E44025"/>
    <w:rsid w:val="00E4413F"/>
    <w:rsid w:val="00E4448E"/>
    <w:rsid w:val="00E44AEC"/>
    <w:rsid w:val="00E44BA9"/>
    <w:rsid w:val="00E44EE3"/>
    <w:rsid w:val="00E459A9"/>
    <w:rsid w:val="00E45A8A"/>
    <w:rsid w:val="00E45C05"/>
    <w:rsid w:val="00E45FE5"/>
    <w:rsid w:val="00E46360"/>
    <w:rsid w:val="00E464DB"/>
    <w:rsid w:val="00E4762F"/>
    <w:rsid w:val="00E47884"/>
    <w:rsid w:val="00E478CC"/>
    <w:rsid w:val="00E47AF4"/>
    <w:rsid w:val="00E47EAC"/>
    <w:rsid w:val="00E506AE"/>
    <w:rsid w:val="00E5191C"/>
    <w:rsid w:val="00E52B2F"/>
    <w:rsid w:val="00E5360F"/>
    <w:rsid w:val="00E53891"/>
    <w:rsid w:val="00E5467F"/>
    <w:rsid w:val="00E5502D"/>
    <w:rsid w:val="00E55553"/>
    <w:rsid w:val="00E55680"/>
    <w:rsid w:val="00E558BC"/>
    <w:rsid w:val="00E55C4A"/>
    <w:rsid w:val="00E56430"/>
    <w:rsid w:val="00E56802"/>
    <w:rsid w:val="00E56ECF"/>
    <w:rsid w:val="00E5742B"/>
    <w:rsid w:val="00E57776"/>
    <w:rsid w:val="00E57A12"/>
    <w:rsid w:val="00E601E5"/>
    <w:rsid w:val="00E605C2"/>
    <w:rsid w:val="00E60CDA"/>
    <w:rsid w:val="00E612B0"/>
    <w:rsid w:val="00E61ECD"/>
    <w:rsid w:val="00E62154"/>
    <w:rsid w:val="00E62162"/>
    <w:rsid w:val="00E62209"/>
    <w:rsid w:val="00E62594"/>
    <w:rsid w:val="00E625DE"/>
    <w:rsid w:val="00E6295A"/>
    <w:rsid w:val="00E633A5"/>
    <w:rsid w:val="00E6390B"/>
    <w:rsid w:val="00E639C9"/>
    <w:rsid w:val="00E63C3C"/>
    <w:rsid w:val="00E63C8D"/>
    <w:rsid w:val="00E642E2"/>
    <w:rsid w:val="00E659B3"/>
    <w:rsid w:val="00E65A6C"/>
    <w:rsid w:val="00E6616B"/>
    <w:rsid w:val="00E66914"/>
    <w:rsid w:val="00E669CA"/>
    <w:rsid w:val="00E66A0C"/>
    <w:rsid w:val="00E66B71"/>
    <w:rsid w:val="00E67788"/>
    <w:rsid w:val="00E679DB"/>
    <w:rsid w:val="00E67D7A"/>
    <w:rsid w:val="00E67FB0"/>
    <w:rsid w:val="00E700A2"/>
    <w:rsid w:val="00E7087C"/>
    <w:rsid w:val="00E710E2"/>
    <w:rsid w:val="00E710F0"/>
    <w:rsid w:val="00E711BB"/>
    <w:rsid w:val="00E71819"/>
    <w:rsid w:val="00E71912"/>
    <w:rsid w:val="00E71D49"/>
    <w:rsid w:val="00E72478"/>
    <w:rsid w:val="00E7260E"/>
    <w:rsid w:val="00E72911"/>
    <w:rsid w:val="00E72D69"/>
    <w:rsid w:val="00E72D95"/>
    <w:rsid w:val="00E73305"/>
    <w:rsid w:val="00E73501"/>
    <w:rsid w:val="00E735AD"/>
    <w:rsid w:val="00E74814"/>
    <w:rsid w:val="00E74E4D"/>
    <w:rsid w:val="00E7503E"/>
    <w:rsid w:val="00E75E4A"/>
    <w:rsid w:val="00E75FBB"/>
    <w:rsid w:val="00E7689A"/>
    <w:rsid w:val="00E773C4"/>
    <w:rsid w:val="00E77AF1"/>
    <w:rsid w:val="00E805DE"/>
    <w:rsid w:val="00E81470"/>
    <w:rsid w:val="00E81AA3"/>
    <w:rsid w:val="00E81F1E"/>
    <w:rsid w:val="00E82224"/>
    <w:rsid w:val="00E8276F"/>
    <w:rsid w:val="00E827B3"/>
    <w:rsid w:val="00E82A00"/>
    <w:rsid w:val="00E82B20"/>
    <w:rsid w:val="00E82D00"/>
    <w:rsid w:val="00E83929"/>
    <w:rsid w:val="00E8480A"/>
    <w:rsid w:val="00E84844"/>
    <w:rsid w:val="00E8498E"/>
    <w:rsid w:val="00E85FF5"/>
    <w:rsid w:val="00E86132"/>
    <w:rsid w:val="00E86DA1"/>
    <w:rsid w:val="00E87560"/>
    <w:rsid w:val="00E87743"/>
    <w:rsid w:val="00E87F12"/>
    <w:rsid w:val="00E910C8"/>
    <w:rsid w:val="00E9116E"/>
    <w:rsid w:val="00E91E45"/>
    <w:rsid w:val="00E92675"/>
    <w:rsid w:val="00E94171"/>
    <w:rsid w:val="00E94F59"/>
    <w:rsid w:val="00E954EB"/>
    <w:rsid w:val="00E95D3B"/>
    <w:rsid w:val="00E95FBF"/>
    <w:rsid w:val="00E96590"/>
    <w:rsid w:val="00E97956"/>
    <w:rsid w:val="00E979D2"/>
    <w:rsid w:val="00E97AB4"/>
    <w:rsid w:val="00E97B00"/>
    <w:rsid w:val="00EA014B"/>
    <w:rsid w:val="00EA0410"/>
    <w:rsid w:val="00EA098F"/>
    <w:rsid w:val="00EA0A8A"/>
    <w:rsid w:val="00EA0F40"/>
    <w:rsid w:val="00EA1E23"/>
    <w:rsid w:val="00EA3355"/>
    <w:rsid w:val="00EA383D"/>
    <w:rsid w:val="00EA4345"/>
    <w:rsid w:val="00EA5E40"/>
    <w:rsid w:val="00EA6178"/>
    <w:rsid w:val="00EA6585"/>
    <w:rsid w:val="00EA6ADA"/>
    <w:rsid w:val="00EA72E9"/>
    <w:rsid w:val="00EA7A96"/>
    <w:rsid w:val="00EB042A"/>
    <w:rsid w:val="00EB0553"/>
    <w:rsid w:val="00EB0F64"/>
    <w:rsid w:val="00EB1BA8"/>
    <w:rsid w:val="00EB1CC3"/>
    <w:rsid w:val="00EB20E5"/>
    <w:rsid w:val="00EB2158"/>
    <w:rsid w:val="00EB269B"/>
    <w:rsid w:val="00EB2F7E"/>
    <w:rsid w:val="00EB3062"/>
    <w:rsid w:val="00EB3BCE"/>
    <w:rsid w:val="00EB3C64"/>
    <w:rsid w:val="00EB4A7A"/>
    <w:rsid w:val="00EB4B1C"/>
    <w:rsid w:val="00EB518E"/>
    <w:rsid w:val="00EB519F"/>
    <w:rsid w:val="00EB5392"/>
    <w:rsid w:val="00EB5AD0"/>
    <w:rsid w:val="00EB5DE7"/>
    <w:rsid w:val="00EB5E0A"/>
    <w:rsid w:val="00EB64B3"/>
    <w:rsid w:val="00EB67CE"/>
    <w:rsid w:val="00EB6C51"/>
    <w:rsid w:val="00EB6E58"/>
    <w:rsid w:val="00EC0375"/>
    <w:rsid w:val="00EC03D1"/>
    <w:rsid w:val="00EC0424"/>
    <w:rsid w:val="00EC0CA5"/>
    <w:rsid w:val="00EC0EE4"/>
    <w:rsid w:val="00EC1BB1"/>
    <w:rsid w:val="00EC1E56"/>
    <w:rsid w:val="00EC277C"/>
    <w:rsid w:val="00EC2811"/>
    <w:rsid w:val="00EC29C5"/>
    <w:rsid w:val="00EC2AEB"/>
    <w:rsid w:val="00EC2D7D"/>
    <w:rsid w:val="00EC2F7C"/>
    <w:rsid w:val="00EC3199"/>
    <w:rsid w:val="00EC3238"/>
    <w:rsid w:val="00EC3A73"/>
    <w:rsid w:val="00EC3C16"/>
    <w:rsid w:val="00EC4652"/>
    <w:rsid w:val="00EC4701"/>
    <w:rsid w:val="00EC48D6"/>
    <w:rsid w:val="00EC4B4C"/>
    <w:rsid w:val="00EC5976"/>
    <w:rsid w:val="00EC5A7B"/>
    <w:rsid w:val="00EC5B25"/>
    <w:rsid w:val="00EC5FE0"/>
    <w:rsid w:val="00EC68F3"/>
    <w:rsid w:val="00EC6E2D"/>
    <w:rsid w:val="00EC6E6A"/>
    <w:rsid w:val="00EC6FDE"/>
    <w:rsid w:val="00EC72FD"/>
    <w:rsid w:val="00EC735A"/>
    <w:rsid w:val="00EC7523"/>
    <w:rsid w:val="00ED0023"/>
    <w:rsid w:val="00ED0104"/>
    <w:rsid w:val="00ED02C2"/>
    <w:rsid w:val="00ED039E"/>
    <w:rsid w:val="00ED0876"/>
    <w:rsid w:val="00ED08E9"/>
    <w:rsid w:val="00ED0EDB"/>
    <w:rsid w:val="00ED114E"/>
    <w:rsid w:val="00ED1188"/>
    <w:rsid w:val="00ED126E"/>
    <w:rsid w:val="00ED18C7"/>
    <w:rsid w:val="00ED1FF2"/>
    <w:rsid w:val="00ED2259"/>
    <w:rsid w:val="00ED321A"/>
    <w:rsid w:val="00ED4589"/>
    <w:rsid w:val="00ED48C5"/>
    <w:rsid w:val="00ED532B"/>
    <w:rsid w:val="00ED5671"/>
    <w:rsid w:val="00ED56D8"/>
    <w:rsid w:val="00ED5763"/>
    <w:rsid w:val="00ED5CD5"/>
    <w:rsid w:val="00ED61DA"/>
    <w:rsid w:val="00ED64DB"/>
    <w:rsid w:val="00ED66C0"/>
    <w:rsid w:val="00ED7CB3"/>
    <w:rsid w:val="00ED7DD0"/>
    <w:rsid w:val="00EE004A"/>
    <w:rsid w:val="00EE0CF6"/>
    <w:rsid w:val="00EE1F68"/>
    <w:rsid w:val="00EE295F"/>
    <w:rsid w:val="00EE2AC6"/>
    <w:rsid w:val="00EE384D"/>
    <w:rsid w:val="00EE4061"/>
    <w:rsid w:val="00EE43D1"/>
    <w:rsid w:val="00EE4A97"/>
    <w:rsid w:val="00EE4CB7"/>
    <w:rsid w:val="00EE4DAF"/>
    <w:rsid w:val="00EE4F96"/>
    <w:rsid w:val="00EE50D9"/>
    <w:rsid w:val="00EE52EB"/>
    <w:rsid w:val="00EE588D"/>
    <w:rsid w:val="00EE5C7F"/>
    <w:rsid w:val="00EE5F20"/>
    <w:rsid w:val="00EE65C0"/>
    <w:rsid w:val="00EE7150"/>
    <w:rsid w:val="00EE76D0"/>
    <w:rsid w:val="00EF069B"/>
    <w:rsid w:val="00EF1205"/>
    <w:rsid w:val="00EF13AB"/>
    <w:rsid w:val="00EF1586"/>
    <w:rsid w:val="00EF2328"/>
    <w:rsid w:val="00EF287A"/>
    <w:rsid w:val="00EF2BD3"/>
    <w:rsid w:val="00EF2BF7"/>
    <w:rsid w:val="00EF340D"/>
    <w:rsid w:val="00EF347F"/>
    <w:rsid w:val="00EF35B2"/>
    <w:rsid w:val="00EF363E"/>
    <w:rsid w:val="00EF3712"/>
    <w:rsid w:val="00EF4022"/>
    <w:rsid w:val="00EF4ECC"/>
    <w:rsid w:val="00EF4F87"/>
    <w:rsid w:val="00EF58A1"/>
    <w:rsid w:val="00EF6382"/>
    <w:rsid w:val="00EF6B41"/>
    <w:rsid w:val="00EF71E4"/>
    <w:rsid w:val="00EF7446"/>
    <w:rsid w:val="00EF7AA1"/>
    <w:rsid w:val="00EF7AAF"/>
    <w:rsid w:val="00F006EB"/>
    <w:rsid w:val="00F008C0"/>
    <w:rsid w:val="00F00F21"/>
    <w:rsid w:val="00F00F49"/>
    <w:rsid w:val="00F013F2"/>
    <w:rsid w:val="00F01594"/>
    <w:rsid w:val="00F0194F"/>
    <w:rsid w:val="00F01F50"/>
    <w:rsid w:val="00F01FB0"/>
    <w:rsid w:val="00F021F3"/>
    <w:rsid w:val="00F023E8"/>
    <w:rsid w:val="00F02764"/>
    <w:rsid w:val="00F02EA6"/>
    <w:rsid w:val="00F03758"/>
    <w:rsid w:val="00F03EBC"/>
    <w:rsid w:val="00F0470C"/>
    <w:rsid w:val="00F047C8"/>
    <w:rsid w:val="00F052A4"/>
    <w:rsid w:val="00F055EE"/>
    <w:rsid w:val="00F0646F"/>
    <w:rsid w:val="00F06668"/>
    <w:rsid w:val="00F06CF5"/>
    <w:rsid w:val="00F078B6"/>
    <w:rsid w:val="00F079D7"/>
    <w:rsid w:val="00F07BFA"/>
    <w:rsid w:val="00F10299"/>
    <w:rsid w:val="00F106AE"/>
    <w:rsid w:val="00F107E9"/>
    <w:rsid w:val="00F111C5"/>
    <w:rsid w:val="00F11555"/>
    <w:rsid w:val="00F1193E"/>
    <w:rsid w:val="00F11BD7"/>
    <w:rsid w:val="00F11ED7"/>
    <w:rsid w:val="00F12024"/>
    <w:rsid w:val="00F12D13"/>
    <w:rsid w:val="00F12E35"/>
    <w:rsid w:val="00F12E5D"/>
    <w:rsid w:val="00F13D51"/>
    <w:rsid w:val="00F14C35"/>
    <w:rsid w:val="00F14F38"/>
    <w:rsid w:val="00F14FE2"/>
    <w:rsid w:val="00F156BB"/>
    <w:rsid w:val="00F15EB8"/>
    <w:rsid w:val="00F1623C"/>
    <w:rsid w:val="00F16269"/>
    <w:rsid w:val="00F1769C"/>
    <w:rsid w:val="00F210AE"/>
    <w:rsid w:val="00F226CC"/>
    <w:rsid w:val="00F2277E"/>
    <w:rsid w:val="00F22BBC"/>
    <w:rsid w:val="00F22D38"/>
    <w:rsid w:val="00F23853"/>
    <w:rsid w:val="00F23AE4"/>
    <w:rsid w:val="00F23BFD"/>
    <w:rsid w:val="00F2467C"/>
    <w:rsid w:val="00F24CD4"/>
    <w:rsid w:val="00F24ED8"/>
    <w:rsid w:val="00F24EFB"/>
    <w:rsid w:val="00F250FB"/>
    <w:rsid w:val="00F25485"/>
    <w:rsid w:val="00F255BF"/>
    <w:rsid w:val="00F260BD"/>
    <w:rsid w:val="00F26208"/>
    <w:rsid w:val="00F2685E"/>
    <w:rsid w:val="00F26A65"/>
    <w:rsid w:val="00F27A09"/>
    <w:rsid w:val="00F27ABD"/>
    <w:rsid w:val="00F30403"/>
    <w:rsid w:val="00F30DCF"/>
    <w:rsid w:val="00F3287E"/>
    <w:rsid w:val="00F33528"/>
    <w:rsid w:val="00F335BA"/>
    <w:rsid w:val="00F337A0"/>
    <w:rsid w:val="00F33AE0"/>
    <w:rsid w:val="00F33B35"/>
    <w:rsid w:val="00F33F09"/>
    <w:rsid w:val="00F34536"/>
    <w:rsid w:val="00F35211"/>
    <w:rsid w:val="00F361A8"/>
    <w:rsid w:val="00F36CA5"/>
    <w:rsid w:val="00F376E4"/>
    <w:rsid w:val="00F37D4E"/>
    <w:rsid w:val="00F40083"/>
    <w:rsid w:val="00F4025D"/>
    <w:rsid w:val="00F40A6B"/>
    <w:rsid w:val="00F410F2"/>
    <w:rsid w:val="00F41461"/>
    <w:rsid w:val="00F41471"/>
    <w:rsid w:val="00F41639"/>
    <w:rsid w:val="00F41738"/>
    <w:rsid w:val="00F418E0"/>
    <w:rsid w:val="00F41B92"/>
    <w:rsid w:val="00F41E18"/>
    <w:rsid w:val="00F41FFF"/>
    <w:rsid w:val="00F42B25"/>
    <w:rsid w:val="00F42CED"/>
    <w:rsid w:val="00F43496"/>
    <w:rsid w:val="00F434E9"/>
    <w:rsid w:val="00F43548"/>
    <w:rsid w:val="00F43C10"/>
    <w:rsid w:val="00F43DA8"/>
    <w:rsid w:val="00F43DC9"/>
    <w:rsid w:val="00F43F36"/>
    <w:rsid w:val="00F4405F"/>
    <w:rsid w:val="00F44352"/>
    <w:rsid w:val="00F446F0"/>
    <w:rsid w:val="00F44CA6"/>
    <w:rsid w:val="00F44FA1"/>
    <w:rsid w:val="00F454DC"/>
    <w:rsid w:val="00F455D1"/>
    <w:rsid w:val="00F459D2"/>
    <w:rsid w:val="00F460FC"/>
    <w:rsid w:val="00F463F2"/>
    <w:rsid w:val="00F469B9"/>
    <w:rsid w:val="00F505DB"/>
    <w:rsid w:val="00F50601"/>
    <w:rsid w:val="00F50DE8"/>
    <w:rsid w:val="00F50F99"/>
    <w:rsid w:val="00F516EA"/>
    <w:rsid w:val="00F521F8"/>
    <w:rsid w:val="00F52848"/>
    <w:rsid w:val="00F52F52"/>
    <w:rsid w:val="00F52FED"/>
    <w:rsid w:val="00F53FCD"/>
    <w:rsid w:val="00F542BE"/>
    <w:rsid w:val="00F549B1"/>
    <w:rsid w:val="00F54AF9"/>
    <w:rsid w:val="00F56746"/>
    <w:rsid w:val="00F567C7"/>
    <w:rsid w:val="00F5691C"/>
    <w:rsid w:val="00F56B81"/>
    <w:rsid w:val="00F56EA5"/>
    <w:rsid w:val="00F61205"/>
    <w:rsid w:val="00F61ED9"/>
    <w:rsid w:val="00F621E7"/>
    <w:rsid w:val="00F627F9"/>
    <w:rsid w:val="00F63B72"/>
    <w:rsid w:val="00F63F2C"/>
    <w:rsid w:val="00F645E8"/>
    <w:rsid w:val="00F64904"/>
    <w:rsid w:val="00F64A4B"/>
    <w:rsid w:val="00F65B72"/>
    <w:rsid w:val="00F65F70"/>
    <w:rsid w:val="00F65FDF"/>
    <w:rsid w:val="00F662D3"/>
    <w:rsid w:val="00F66845"/>
    <w:rsid w:val="00F6710D"/>
    <w:rsid w:val="00F708B6"/>
    <w:rsid w:val="00F70977"/>
    <w:rsid w:val="00F70C19"/>
    <w:rsid w:val="00F7168E"/>
    <w:rsid w:val="00F7169F"/>
    <w:rsid w:val="00F718E7"/>
    <w:rsid w:val="00F7192C"/>
    <w:rsid w:val="00F71D34"/>
    <w:rsid w:val="00F71D50"/>
    <w:rsid w:val="00F71D9C"/>
    <w:rsid w:val="00F720AE"/>
    <w:rsid w:val="00F72648"/>
    <w:rsid w:val="00F72D24"/>
    <w:rsid w:val="00F73679"/>
    <w:rsid w:val="00F737C9"/>
    <w:rsid w:val="00F74470"/>
    <w:rsid w:val="00F74640"/>
    <w:rsid w:val="00F757BB"/>
    <w:rsid w:val="00F75DA5"/>
    <w:rsid w:val="00F76FF4"/>
    <w:rsid w:val="00F770D8"/>
    <w:rsid w:val="00F77369"/>
    <w:rsid w:val="00F773F5"/>
    <w:rsid w:val="00F775A0"/>
    <w:rsid w:val="00F77CCB"/>
    <w:rsid w:val="00F77E31"/>
    <w:rsid w:val="00F80133"/>
    <w:rsid w:val="00F80B2C"/>
    <w:rsid w:val="00F81D85"/>
    <w:rsid w:val="00F82118"/>
    <w:rsid w:val="00F825E8"/>
    <w:rsid w:val="00F82A12"/>
    <w:rsid w:val="00F82A23"/>
    <w:rsid w:val="00F82C5B"/>
    <w:rsid w:val="00F83047"/>
    <w:rsid w:val="00F83BC7"/>
    <w:rsid w:val="00F83BCE"/>
    <w:rsid w:val="00F83FBF"/>
    <w:rsid w:val="00F84163"/>
    <w:rsid w:val="00F84564"/>
    <w:rsid w:val="00F84CA0"/>
    <w:rsid w:val="00F853BB"/>
    <w:rsid w:val="00F85A70"/>
    <w:rsid w:val="00F85B79"/>
    <w:rsid w:val="00F8649C"/>
    <w:rsid w:val="00F87061"/>
    <w:rsid w:val="00F875BA"/>
    <w:rsid w:val="00F901C0"/>
    <w:rsid w:val="00F9090D"/>
    <w:rsid w:val="00F91740"/>
    <w:rsid w:val="00F9190A"/>
    <w:rsid w:val="00F91C71"/>
    <w:rsid w:val="00F91D76"/>
    <w:rsid w:val="00F91EF5"/>
    <w:rsid w:val="00F92846"/>
    <w:rsid w:val="00F92894"/>
    <w:rsid w:val="00F92A1A"/>
    <w:rsid w:val="00F92DCB"/>
    <w:rsid w:val="00F93636"/>
    <w:rsid w:val="00F93639"/>
    <w:rsid w:val="00F941C5"/>
    <w:rsid w:val="00F9565C"/>
    <w:rsid w:val="00F95CF7"/>
    <w:rsid w:val="00F960D1"/>
    <w:rsid w:val="00F96287"/>
    <w:rsid w:val="00F968FF"/>
    <w:rsid w:val="00F96A93"/>
    <w:rsid w:val="00F97046"/>
    <w:rsid w:val="00F9729D"/>
    <w:rsid w:val="00F9743E"/>
    <w:rsid w:val="00F974E2"/>
    <w:rsid w:val="00F97892"/>
    <w:rsid w:val="00F97BC6"/>
    <w:rsid w:val="00FA0B55"/>
    <w:rsid w:val="00FA0C81"/>
    <w:rsid w:val="00FA0D47"/>
    <w:rsid w:val="00FA0ED6"/>
    <w:rsid w:val="00FA0F0B"/>
    <w:rsid w:val="00FA0FDA"/>
    <w:rsid w:val="00FA2157"/>
    <w:rsid w:val="00FA252C"/>
    <w:rsid w:val="00FA28F8"/>
    <w:rsid w:val="00FA2A0C"/>
    <w:rsid w:val="00FA2E56"/>
    <w:rsid w:val="00FA3071"/>
    <w:rsid w:val="00FA47D5"/>
    <w:rsid w:val="00FA4A13"/>
    <w:rsid w:val="00FA55DA"/>
    <w:rsid w:val="00FA6062"/>
    <w:rsid w:val="00FA6913"/>
    <w:rsid w:val="00FA73B8"/>
    <w:rsid w:val="00FB031E"/>
    <w:rsid w:val="00FB0491"/>
    <w:rsid w:val="00FB08C9"/>
    <w:rsid w:val="00FB1201"/>
    <w:rsid w:val="00FB1701"/>
    <w:rsid w:val="00FB1808"/>
    <w:rsid w:val="00FB33D0"/>
    <w:rsid w:val="00FB5A39"/>
    <w:rsid w:val="00FB5C5B"/>
    <w:rsid w:val="00FB5F1A"/>
    <w:rsid w:val="00FB6230"/>
    <w:rsid w:val="00FB6514"/>
    <w:rsid w:val="00FB65F7"/>
    <w:rsid w:val="00FC004A"/>
    <w:rsid w:val="00FC0073"/>
    <w:rsid w:val="00FC0192"/>
    <w:rsid w:val="00FC0828"/>
    <w:rsid w:val="00FC0986"/>
    <w:rsid w:val="00FC0D5E"/>
    <w:rsid w:val="00FC106B"/>
    <w:rsid w:val="00FC1A61"/>
    <w:rsid w:val="00FC2149"/>
    <w:rsid w:val="00FC363D"/>
    <w:rsid w:val="00FC376A"/>
    <w:rsid w:val="00FC4860"/>
    <w:rsid w:val="00FC4954"/>
    <w:rsid w:val="00FC4E2A"/>
    <w:rsid w:val="00FC5E03"/>
    <w:rsid w:val="00FC6281"/>
    <w:rsid w:val="00FC63E7"/>
    <w:rsid w:val="00FC6996"/>
    <w:rsid w:val="00FC6C3B"/>
    <w:rsid w:val="00FC6D20"/>
    <w:rsid w:val="00FC7569"/>
    <w:rsid w:val="00FC76D3"/>
    <w:rsid w:val="00FC7895"/>
    <w:rsid w:val="00FC7E00"/>
    <w:rsid w:val="00FD140D"/>
    <w:rsid w:val="00FD2216"/>
    <w:rsid w:val="00FD2B0B"/>
    <w:rsid w:val="00FD2C32"/>
    <w:rsid w:val="00FD2C89"/>
    <w:rsid w:val="00FD3133"/>
    <w:rsid w:val="00FD3B73"/>
    <w:rsid w:val="00FD3C85"/>
    <w:rsid w:val="00FD3F35"/>
    <w:rsid w:val="00FD4C6A"/>
    <w:rsid w:val="00FD5CB9"/>
    <w:rsid w:val="00FD5FFE"/>
    <w:rsid w:val="00FD621D"/>
    <w:rsid w:val="00FD6344"/>
    <w:rsid w:val="00FD63E4"/>
    <w:rsid w:val="00FD6BAA"/>
    <w:rsid w:val="00FD6C35"/>
    <w:rsid w:val="00FD6CF0"/>
    <w:rsid w:val="00FD7179"/>
    <w:rsid w:val="00FD7496"/>
    <w:rsid w:val="00FD74FE"/>
    <w:rsid w:val="00FD7594"/>
    <w:rsid w:val="00FD7647"/>
    <w:rsid w:val="00FE03B4"/>
    <w:rsid w:val="00FE06EA"/>
    <w:rsid w:val="00FE0892"/>
    <w:rsid w:val="00FE0B3E"/>
    <w:rsid w:val="00FE0DE2"/>
    <w:rsid w:val="00FE1691"/>
    <w:rsid w:val="00FE17E2"/>
    <w:rsid w:val="00FE19F9"/>
    <w:rsid w:val="00FE1A21"/>
    <w:rsid w:val="00FE206A"/>
    <w:rsid w:val="00FE27D8"/>
    <w:rsid w:val="00FE2850"/>
    <w:rsid w:val="00FE2B27"/>
    <w:rsid w:val="00FE332D"/>
    <w:rsid w:val="00FE4FE1"/>
    <w:rsid w:val="00FE5143"/>
    <w:rsid w:val="00FE5489"/>
    <w:rsid w:val="00FE58A3"/>
    <w:rsid w:val="00FE713F"/>
    <w:rsid w:val="00FF0142"/>
    <w:rsid w:val="00FF0482"/>
    <w:rsid w:val="00FF0762"/>
    <w:rsid w:val="00FF0AFF"/>
    <w:rsid w:val="00FF0B1D"/>
    <w:rsid w:val="00FF0C83"/>
    <w:rsid w:val="00FF0DF4"/>
    <w:rsid w:val="00FF1938"/>
    <w:rsid w:val="00FF1CB6"/>
    <w:rsid w:val="00FF22EF"/>
    <w:rsid w:val="00FF3B2F"/>
    <w:rsid w:val="00FF3EF4"/>
    <w:rsid w:val="00FF41DC"/>
    <w:rsid w:val="00FF48AD"/>
    <w:rsid w:val="00FF4B92"/>
    <w:rsid w:val="00FF51AC"/>
    <w:rsid w:val="00FF5382"/>
    <w:rsid w:val="00FF5CD2"/>
    <w:rsid w:val="00FF5EF9"/>
    <w:rsid w:val="00FF6737"/>
    <w:rsid w:val="00FF6B38"/>
    <w:rsid w:val="00FF7044"/>
    <w:rsid w:val="00FF73C6"/>
    <w:rsid w:val="00FF7F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BFE7F9"/>
  <w15:chartTrackingRefBased/>
  <w15:docId w15:val="{183BFAD2-DED2-46E6-BEA1-D41B9194E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860"/>
    <w:rPr>
      <w:sz w:val="24"/>
      <w:szCs w:val="24"/>
      <w:lang w:val="es-ES" w:eastAsia="es-ES"/>
    </w:rPr>
  </w:style>
  <w:style w:type="paragraph" w:styleId="Ttulo1">
    <w:name w:val="heading 1"/>
    <w:aliases w:val="título 1,Pregunta,MT1"/>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link w:val="Ttulo3"/>
    <w:rsid w:val="00A1341C"/>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rsid w:val="00A1341C"/>
    <w:rPr>
      <w:rFonts w:ascii="Arial" w:hAnsi="Arial"/>
      <w:b/>
      <w:sz w:val="24"/>
      <w:szCs w:val="24"/>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character" w:customStyle="1" w:styleId="Ttulo8Car">
    <w:name w:val="Título 8 Car"/>
    <w:link w:val="Ttulo8"/>
    <w:rsid w:val="00A1341C"/>
    <w:rPr>
      <w:i/>
      <w:iCs/>
      <w:sz w:val="24"/>
      <w:szCs w:val="24"/>
      <w:lang w:val="es-ES" w:eastAsia="es-ES"/>
    </w:rPr>
  </w:style>
  <w:style w:type="character" w:customStyle="1" w:styleId="Ttulo9Car">
    <w:name w:val="Título 9 Car"/>
    <w:link w:val="Ttulo9"/>
    <w:rsid w:val="00A1341C"/>
    <w:rPr>
      <w:rFonts w:ascii="Arial" w:hAnsi="Arial" w:cs="Arial"/>
      <w:sz w:val="22"/>
      <w:szCs w:val="22"/>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encabezad"/>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ändrad Car Car"/>
    <w:basedOn w:val="Normal"/>
    <w:link w:val="TextoindependienteCar"/>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w:link w:val="Textoindependiente"/>
    <w:rsid w:val="001630BD"/>
    <w:rPr>
      <w:rFonts w:ascii="Arial" w:hAnsi="Arial" w:cs="Arial"/>
      <w:sz w:val="28"/>
      <w:szCs w:val="24"/>
      <w:lang w:val="es-ES" w:eastAsia="es-ES"/>
    </w:rPr>
  </w:style>
  <w:style w:type="paragraph" w:styleId="Textoindependiente2">
    <w:name w:val="Body Text 2"/>
    <w:basedOn w:val="Normal"/>
    <w:link w:val="Textoindependiente2Car"/>
    <w:rsid w:val="00FC4860"/>
    <w:pPr>
      <w:jc w:val="both"/>
    </w:pPr>
    <w:rPr>
      <w:rFonts w:ascii="Arial" w:hAnsi="Arial" w:cs="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1"/>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1 Car"/>
    <w:link w:val="Sangradetextonormal"/>
    <w:rsid w:val="00B77988"/>
    <w:rPr>
      <w:rFonts w:ascii="Arial" w:hAnsi="Arial" w:cs="Arial"/>
      <w:sz w:val="24"/>
      <w:szCs w:val="24"/>
      <w:lang w:val="es-ES" w:eastAsia="es-ES" w:bidi="ar-SA"/>
    </w:rPr>
  </w:style>
  <w:style w:type="paragraph" w:styleId="Ttulo">
    <w:name w:val="Title"/>
    <w:aliases w:val="Títulos Principales sin numeración"/>
    <w:basedOn w:val="Normal"/>
    <w:link w:val="TtuloCar"/>
    <w:qFormat/>
    <w:rsid w:val="00FC4860"/>
    <w:pPr>
      <w:jc w:val="center"/>
    </w:pPr>
    <w:rPr>
      <w:rFonts w:ascii="Arial" w:hAnsi="Arial" w:cs="Arial"/>
      <w:b/>
      <w:bCs/>
      <w:sz w:val="28"/>
    </w:rPr>
  </w:style>
  <w:style w:type="character" w:customStyle="1" w:styleId="TtuloCar">
    <w:name w:val="Título Car"/>
    <w:aliases w:val="Títulos Principales sin numeración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character" w:customStyle="1" w:styleId="Sangra2detindependienteCar">
    <w:name w:val="Sangría 2 de t. independiente Car"/>
    <w:link w:val="Sangra2detindependiente"/>
    <w:rsid w:val="00EE4061"/>
    <w:rPr>
      <w:rFonts w:ascii="Arial" w:hAnsi="Arial" w:cs="Arial"/>
      <w:sz w:val="24"/>
      <w:szCs w:val="24"/>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character" w:customStyle="1" w:styleId="TextocomentarioCar">
    <w:name w:val="Texto comentario Car"/>
    <w:link w:val="Textocomentario"/>
    <w:rsid w:val="00683B49"/>
    <w:rPr>
      <w:lang w:val="es-ES" w:eastAsia="es-ES"/>
    </w:rPr>
  </w:style>
  <w:style w:type="paragraph" w:styleId="Cierre">
    <w:name w:val="Closing"/>
    <w:basedOn w:val="Normal"/>
    <w:link w:val="CierreCar"/>
    <w:rsid w:val="00FC4860"/>
    <w:pPr>
      <w:ind w:left="4252"/>
    </w:pPr>
    <w:rPr>
      <w:sz w:val="20"/>
    </w:rPr>
  </w:style>
  <w:style w:type="character" w:customStyle="1" w:styleId="CierreCar">
    <w:name w:val="Cierre Car"/>
    <w:link w:val="Cierre"/>
    <w:rsid w:val="00A1341C"/>
    <w:rPr>
      <w:szCs w:val="24"/>
    </w:rPr>
  </w:style>
  <w:style w:type="paragraph" w:customStyle="1" w:styleId="ListaCC">
    <w:name w:val="Lista CC."/>
    <w:basedOn w:val="Normal"/>
    <w:rsid w:val="00FC4860"/>
    <w:rPr>
      <w:sz w:val="20"/>
    </w:rPr>
  </w:style>
  <w:style w:type="paragraph" w:customStyle="1" w:styleId="Tibitoc">
    <w:name w:val="Tibitoc"/>
    <w:basedOn w:val="Normal"/>
    <w:rsid w:val="00FC4860"/>
    <w:pPr>
      <w:jc w:val="center"/>
    </w:pPr>
    <w:rPr>
      <w:rFonts w:ascii="Arial" w:hAnsi="Arial"/>
      <w:b/>
      <w:sz w:val="22"/>
      <w:lang w:val="es-ES_tradnl"/>
    </w:rPr>
  </w:style>
  <w:style w:type="paragraph" w:styleId="Textosinformato">
    <w:name w:val="Plain Text"/>
    <w:basedOn w:val="Normal"/>
    <w:link w:val="TextosinformatoCar"/>
    <w:rsid w:val="00FC4860"/>
    <w:rPr>
      <w:rFonts w:ascii="Courier New" w:hAnsi="Courier New"/>
      <w:sz w:val="20"/>
    </w:rPr>
  </w:style>
  <w:style w:type="character" w:customStyle="1" w:styleId="TextosinformatoCar">
    <w:name w:val="Texto sin formato Car"/>
    <w:link w:val="Textosinformato"/>
    <w:rsid w:val="00A1341C"/>
    <w:rPr>
      <w:rFonts w:ascii="Courier New" w:hAnsi="Courier New"/>
      <w:szCs w:val="24"/>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character" w:customStyle="1" w:styleId="SubttuloCar">
    <w:name w:val="Subtítulo Car"/>
    <w:link w:val="Subttulo"/>
    <w:rsid w:val="00A1341C"/>
    <w:rPr>
      <w:rFonts w:ascii="Arial" w:hAnsi="Arial"/>
      <w:b/>
      <w:sz w:val="32"/>
      <w:szCs w:val="24"/>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
    <w:basedOn w:val="Normal"/>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5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arrafo,Bullet List,FooterText,numbered,Paragraphe de liste1,lp1,Cuadrícula media 1 - Énfasis 21,Use Case List Paragraph,Elabora,Ha,titulo 3,HOJA,Bolita,BOLADEF,Párrafo de lista21,BOLA,Nivel 1 OS,Normal_viñetas_ICONTEC,BO,Elabor"/>
    <w:basedOn w:val="Normal"/>
    <w:link w:val="PrrafodelistaCar"/>
    <w:uiPriority w:val="34"/>
    <w:qFormat/>
    <w:rsid w:val="00473DFC"/>
    <w:pPr>
      <w:ind w:left="720"/>
      <w:contextualSpacing/>
    </w:pPr>
    <w:rPr>
      <w:lang w:val="es-CO" w:eastAsia="x-none"/>
    </w:r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rsid w:val="007B5A0C"/>
    <w:rPr>
      <w:vertAlign w:val="superscript"/>
    </w:rPr>
  </w:style>
  <w:style w:type="paragraph" w:styleId="Lista">
    <w:name w:val="List"/>
    <w:basedOn w:val="Normal"/>
    <w:rsid w:val="00AC4BA0"/>
    <w:pPr>
      <w:ind w:left="360" w:hanging="360"/>
    </w:pPr>
    <w:rPr>
      <w:lang w:val="es-CO"/>
    </w:rPr>
  </w:style>
  <w:style w:type="paragraph" w:customStyle="1" w:styleId="Char81">
    <w:name w:val="Char81"/>
    <w:basedOn w:val="Normal"/>
    <w:uiPriority w:val="99"/>
    <w:rsid w:val="00602519"/>
    <w:pPr>
      <w:spacing w:after="160" w:line="240" w:lineRule="exact"/>
    </w:pPr>
    <w:rPr>
      <w:rFonts w:ascii="Verdana" w:hAnsi="Verdana" w:cs="Verdana"/>
      <w:sz w:val="20"/>
      <w:szCs w:val="20"/>
      <w:lang w:val="es-CO" w:eastAsia="en-US"/>
    </w:rPr>
  </w:style>
  <w:style w:type="paragraph" w:styleId="Sinespaciado">
    <w:name w:val="No Spacing"/>
    <w:link w:val="SinespaciadoCar"/>
    <w:uiPriority w:val="1"/>
    <w:qFormat/>
    <w:rsid w:val="003E0611"/>
    <w:rPr>
      <w:sz w:val="24"/>
      <w:szCs w:val="24"/>
      <w:lang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qFormat/>
    <w:rsid w:val="003E0611"/>
    <w:rPr>
      <w:sz w:val="24"/>
      <w:szCs w:val="24"/>
      <w:lang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qFormat/>
    <w:rsid w:val="00EF6B41"/>
    <w:pPr>
      <w:ind w:left="720"/>
      <w:contextualSpacing/>
    </w:pPr>
    <w:rPr>
      <w:lang w:val="es-CO"/>
    </w:rPr>
  </w:style>
  <w:style w:type="paragraph" w:styleId="Listaconvietas2">
    <w:name w:val="List Bullet 2"/>
    <w:basedOn w:val="Normal"/>
    <w:rsid w:val="00BC015A"/>
    <w:pPr>
      <w:tabs>
        <w:tab w:val="num" w:pos="643"/>
      </w:tabs>
      <w:ind w:left="643" w:hanging="360"/>
      <w:contextualSpacing/>
    </w:pPr>
    <w:rPr>
      <w:lang w:val="es-CO"/>
    </w:rPr>
  </w:style>
  <w:style w:type="paragraph" w:styleId="Listaconvietas">
    <w:name w:val="List Bullet"/>
    <w:basedOn w:val="Normal"/>
    <w:rsid w:val="00D9030A"/>
    <w:pPr>
      <w:tabs>
        <w:tab w:val="num" w:pos="360"/>
      </w:tabs>
      <w:ind w:left="360" w:hanging="360"/>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Epígrafe"/>
    <w:basedOn w:val="Normal"/>
    <w:next w:val="Normal"/>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paragraph" w:customStyle="1" w:styleId="Pa16">
    <w:name w:val="Pa16"/>
    <w:basedOn w:val="Normal"/>
    <w:next w:val="Normal"/>
    <w:rsid w:val="005F76A6"/>
    <w:pPr>
      <w:widowControl w:val="0"/>
      <w:suppressAutoHyphens/>
      <w:spacing w:line="191" w:lineRule="atLeast"/>
    </w:pPr>
    <w:rPr>
      <w:rFonts w:ascii="Thorndale" w:eastAsia="Andale Sans UI" w:hAnsi="Thorndale" w:cs="Tahoma"/>
      <w:lang w:val="en-US"/>
    </w:rPr>
  </w:style>
  <w:style w:type="paragraph" w:styleId="Encabezadodemensaje">
    <w:name w:val="Message Header"/>
    <w:basedOn w:val="Normal"/>
    <w:link w:val="EncabezadodemensajeCar"/>
    <w:rsid w:val="009B7C9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
    <w:name w:val="Encabezado de mensaje Car"/>
    <w:link w:val="Encabezadodemensaje"/>
    <w:rsid w:val="009B7C9A"/>
    <w:rPr>
      <w:rFonts w:ascii="Arial" w:hAnsi="Arial" w:cs="Arial"/>
      <w:sz w:val="24"/>
      <w:szCs w:val="24"/>
      <w:shd w:val="pct20" w:color="auto" w:fill="auto"/>
      <w:lang w:val="es-ES" w:eastAsia="es-ES"/>
    </w:rPr>
  </w:style>
  <w:style w:type="paragraph" w:customStyle="1" w:styleId="Textoindependiente22">
    <w:name w:val="Texto independiente 22"/>
    <w:basedOn w:val="Normal"/>
    <w:rsid w:val="00683B49"/>
    <w:pPr>
      <w:jc w:val="both"/>
    </w:pPr>
    <w:rPr>
      <w:rFonts w:ascii="Arial" w:hAnsi="Arial"/>
      <w:szCs w:val="20"/>
    </w:rPr>
  </w:style>
  <w:style w:type="paragraph" w:customStyle="1" w:styleId="toa">
    <w:name w:val="toa"/>
    <w:basedOn w:val="Normal"/>
    <w:rsid w:val="00683B49"/>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683B49"/>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683B49"/>
    <w:pPr>
      <w:autoSpaceDE w:val="0"/>
      <w:autoSpaceDN w:val="0"/>
      <w:ind w:left="426"/>
      <w:jc w:val="both"/>
    </w:pPr>
    <w:rPr>
      <w:rFonts w:ascii="Arial" w:hAnsi="Arial" w:cs="Arial"/>
      <w:lang w:val="es-CO"/>
    </w:rPr>
  </w:style>
  <w:style w:type="paragraph" w:styleId="Lista2">
    <w:name w:val="List 2"/>
    <w:basedOn w:val="Normal"/>
    <w:rsid w:val="00683B49"/>
    <w:pPr>
      <w:ind w:left="566" w:hanging="283"/>
    </w:pPr>
    <w:rPr>
      <w:rFonts w:ascii="Arial" w:hAnsi="Arial"/>
    </w:rPr>
  </w:style>
  <w:style w:type="paragraph" w:styleId="Lista3">
    <w:name w:val="List 3"/>
    <w:basedOn w:val="Normal"/>
    <w:rsid w:val="00683B49"/>
    <w:pPr>
      <w:ind w:left="849" w:hanging="283"/>
    </w:pPr>
    <w:rPr>
      <w:rFonts w:ascii="Arial" w:hAnsi="Arial"/>
    </w:rPr>
  </w:style>
  <w:style w:type="paragraph" w:styleId="Lista4">
    <w:name w:val="List 4"/>
    <w:basedOn w:val="Normal"/>
    <w:rsid w:val="00683B49"/>
    <w:pPr>
      <w:ind w:left="1132" w:hanging="283"/>
    </w:pPr>
    <w:rPr>
      <w:rFonts w:ascii="Arial" w:hAnsi="Arial"/>
    </w:rPr>
  </w:style>
  <w:style w:type="paragraph" w:styleId="Saludo">
    <w:name w:val="Salutation"/>
    <w:basedOn w:val="Normal"/>
    <w:next w:val="Normal"/>
    <w:link w:val="SaludoCar"/>
    <w:rsid w:val="00683B49"/>
    <w:rPr>
      <w:rFonts w:ascii="Arial" w:hAnsi="Arial"/>
    </w:rPr>
  </w:style>
  <w:style w:type="character" w:customStyle="1" w:styleId="SaludoCar">
    <w:name w:val="Saludo Car"/>
    <w:link w:val="Saludo"/>
    <w:rsid w:val="00683B49"/>
    <w:rPr>
      <w:rFonts w:ascii="Arial" w:hAnsi="Arial"/>
      <w:sz w:val="24"/>
      <w:szCs w:val="24"/>
      <w:lang w:val="es-ES" w:eastAsia="es-ES"/>
    </w:rPr>
  </w:style>
  <w:style w:type="paragraph" w:styleId="Continuarlista">
    <w:name w:val="List Continue"/>
    <w:basedOn w:val="Normal"/>
    <w:rsid w:val="00683B49"/>
    <w:pPr>
      <w:spacing w:after="120"/>
      <w:ind w:left="283"/>
    </w:pPr>
    <w:rPr>
      <w:rFonts w:ascii="Arial" w:hAnsi="Arial"/>
    </w:rPr>
  </w:style>
  <w:style w:type="paragraph" w:styleId="Continuarlista2">
    <w:name w:val="List Continue 2"/>
    <w:basedOn w:val="Normal"/>
    <w:rsid w:val="00683B49"/>
    <w:pPr>
      <w:spacing w:after="120"/>
      <w:ind w:left="566"/>
    </w:pPr>
    <w:rPr>
      <w:rFonts w:ascii="Arial" w:hAnsi="Arial"/>
    </w:rPr>
  </w:style>
  <w:style w:type="paragraph" w:styleId="Continuarlista3">
    <w:name w:val="List Continue 3"/>
    <w:basedOn w:val="Normal"/>
    <w:rsid w:val="00683B49"/>
    <w:pPr>
      <w:spacing w:after="120"/>
      <w:ind w:left="849"/>
    </w:pPr>
    <w:rPr>
      <w:rFonts w:ascii="Arial" w:hAnsi="Arial"/>
    </w:rPr>
  </w:style>
  <w:style w:type="paragraph" w:styleId="Firma">
    <w:name w:val="Signature"/>
    <w:basedOn w:val="Normal"/>
    <w:link w:val="FirmaCar"/>
    <w:rsid w:val="00683B49"/>
    <w:pPr>
      <w:ind w:left="4252"/>
    </w:pPr>
    <w:rPr>
      <w:rFonts w:ascii="Arial" w:hAnsi="Arial"/>
    </w:rPr>
  </w:style>
  <w:style w:type="character" w:customStyle="1" w:styleId="FirmaCar">
    <w:name w:val="Firma Car"/>
    <w:link w:val="Firma"/>
    <w:rsid w:val="00683B49"/>
    <w:rPr>
      <w:rFonts w:ascii="Arial" w:hAnsi="Arial"/>
      <w:sz w:val="24"/>
      <w:szCs w:val="24"/>
      <w:lang w:val="es-ES" w:eastAsia="es-ES"/>
    </w:rPr>
  </w:style>
  <w:style w:type="paragraph" w:customStyle="1" w:styleId="Firmapuesto">
    <w:name w:val="Firma puesto"/>
    <w:basedOn w:val="Firma"/>
    <w:rsid w:val="00683B49"/>
  </w:style>
  <w:style w:type="paragraph" w:customStyle="1" w:styleId="Firmaorganizacin">
    <w:name w:val="Firma organización"/>
    <w:basedOn w:val="Firma"/>
    <w:rsid w:val="00683B49"/>
  </w:style>
  <w:style w:type="paragraph" w:customStyle="1" w:styleId="Captulo">
    <w:name w:val="Capítulo"/>
    <w:basedOn w:val="Normal"/>
    <w:autoRedefine/>
    <w:rsid w:val="00683B49"/>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683B49"/>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683B49"/>
    <w:rPr>
      <w:rFonts w:ascii="Courier New" w:hAnsi="Courier New"/>
      <w:szCs w:val="20"/>
      <w:lang w:val="es-ES_tradnl"/>
    </w:rPr>
  </w:style>
  <w:style w:type="paragraph" w:styleId="Mapadeldocumento">
    <w:name w:val="Document Map"/>
    <w:basedOn w:val="Normal"/>
    <w:link w:val="MapadeldocumentoCar"/>
    <w:rsid w:val="00683B49"/>
    <w:pPr>
      <w:shd w:val="clear" w:color="auto" w:fill="000080"/>
    </w:pPr>
    <w:rPr>
      <w:rFonts w:ascii="Tahoma" w:hAnsi="Tahoma"/>
      <w:szCs w:val="20"/>
    </w:rPr>
  </w:style>
  <w:style w:type="character" w:customStyle="1" w:styleId="MapadeldocumentoCar">
    <w:name w:val="Mapa del documento Car"/>
    <w:link w:val="Mapadeldocumento"/>
    <w:rsid w:val="00683B49"/>
    <w:rPr>
      <w:rFonts w:ascii="Tahoma" w:hAnsi="Tahoma"/>
      <w:sz w:val="24"/>
      <w:shd w:val="clear" w:color="auto" w:fill="000080"/>
      <w:lang w:val="es-ES" w:eastAsia="es-ES"/>
    </w:rPr>
  </w:style>
  <w:style w:type="paragraph" w:customStyle="1" w:styleId="ListaCc0">
    <w:name w:val="Lista Cc."/>
    <w:basedOn w:val="Normal"/>
    <w:rsid w:val="00683B49"/>
    <w:rPr>
      <w:sz w:val="20"/>
      <w:szCs w:val="20"/>
      <w:lang w:val="es-ES_tradnl"/>
    </w:rPr>
  </w:style>
  <w:style w:type="paragraph" w:customStyle="1" w:styleId="font0">
    <w:name w:val="font0"/>
    <w:basedOn w:val="Normal"/>
    <w:rsid w:val="00683B49"/>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683B49"/>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683B49"/>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683B49"/>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683B49"/>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683B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683B49"/>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683B49"/>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683B49"/>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683B49"/>
    <w:pPr>
      <w:suppressAutoHyphens/>
      <w:jc w:val="both"/>
    </w:pPr>
    <w:rPr>
      <w:rFonts w:ascii="Arial" w:hAnsi="Arial"/>
      <w:sz w:val="20"/>
      <w:szCs w:val="20"/>
      <w:lang w:val="es-ES_tradnl"/>
    </w:rPr>
  </w:style>
  <w:style w:type="paragraph" w:customStyle="1" w:styleId="xl59">
    <w:name w:val="xl59"/>
    <w:basedOn w:val="Normal"/>
    <w:rsid w:val="00683B49"/>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683B49"/>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683B49"/>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683B49"/>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683B49"/>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683B49"/>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683B49"/>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683B49"/>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683B49"/>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683B49"/>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683B49"/>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683B49"/>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683B49"/>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683B49"/>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683B49"/>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683B49"/>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683B49"/>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683B49"/>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683B49"/>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683B49"/>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683B49"/>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683B49"/>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rsid w:val="00683B49"/>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83B49"/>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683B49"/>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rsid w:val="00683B49"/>
    <w:pPr>
      <w:tabs>
        <w:tab w:val="num" w:pos="926"/>
      </w:tabs>
      <w:ind w:left="926" w:hanging="360"/>
    </w:pPr>
  </w:style>
  <w:style w:type="paragraph" w:customStyle="1" w:styleId="BodyText31">
    <w:name w:val="Body Text 31"/>
    <w:basedOn w:val="Normal"/>
    <w:rsid w:val="00683B49"/>
    <w:pPr>
      <w:jc w:val="both"/>
    </w:pPr>
    <w:rPr>
      <w:rFonts w:ascii="Arial" w:hAnsi="Arial"/>
      <w:sz w:val="22"/>
    </w:rPr>
  </w:style>
  <w:style w:type="paragraph" w:customStyle="1" w:styleId="BodyTextIndent1">
    <w:name w:val="Body Text Indent1"/>
    <w:basedOn w:val="Normal"/>
    <w:rsid w:val="00683B49"/>
    <w:pPr>
      <w:autoSpaceDE w:val="0"/>
      <w:autoSpaceDN w:val="0"/>
      <w:ind w:left="426"/>
      <w:jc w:val="both"/>
    </w:pPr>
    <w:rPr>
      <w:rFonts w:ascii="Arial" w:hAnsi="Arial" w:cs="Arial"/>
      <w:lang w:val="es-CO"/>
    </w:rPr>
  </w:style>
  <w:style w:type="table" w:styleId="Tablaweb1">
    <w:name w:val="Table Web 1"/>
    <w:aliases w:val="Tabla Web 1"/>
    <w:basedOn w:val="Tablanormal"/>
    <w:rsid w:val="00683B4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suntodelcomentario">
    <w:name w:val="annotation subject"/>
    <w:basedOn w:val="Textocomentario"/>
    <w:next w:val="Textocomentario"/>
    <w:link w:val="AsuntodelcomentarioCar"/>
    <w:rsid w:val="00683B49"/>
    <w:rPr>
      <w:rFonts w:ascii="Arial" w:hAnsi="Arial"/>
      <w:b/>
      <w:bCs/>
    </w:rPr>
  </w:style>
  <w:style w:type="character" w:customStyle="1" w:styleId="AsuntodelcomentarioCar">
    <w:name w:val="Asunto del comentario Car"/>
    <w:basedOn w:val="TextocomentarioCar"/>
    <w:link w:val="Asuntodelcomentario"/>
    <w:rsid w:val="00683B49"/>
    <w:rPr>
      <w:lang w:val="es-ES" w:eastAsia="es-ES"/>
    </w:rPr>
  </w:style>
  <w:style w:type="character" w:styleId="MquinadeescribirHTML">
    <w:name w:val="HTML Typewriter"/>
    <w:rsid w:val="00683B49"/>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683B49"/>
    <w:pPr>
      <w:spacing w:after="160" w:line="240" w:lineRule="exact"/>
    </w:pPr>
    <w:rPr>
      <w:rFonts w:ascii="Verdana" w:hAnsi="Verdana"/>
      <w:sz w:val="20"/>
      <w:szCs w:val="20"/>
      <w:lang w:eastAsia="en-US"/>
    </w:rPr>
  </w:style>
  <w:style w:type="character" w:customStyle="1" w:styleId="CarCar4">
    <w:name w:val="Car Car4"/>
    <w:rsid w:val="00683B49"/>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683B4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1">
    <w:name w:val="Encabezado Car1"/>
    <w:aliases w:val="Encabezado Car Car,Encabezado Car1 Car Car,Encabezado Car Car Car Car, Car6 Car Car Car Car, Car6 Car1 Car Car, Car6 Car Car, Car6 Car1,Car6 Car1,Encabezado Car2 Car Car"/>
    <w:rsid w:val="00683B49"/>
    <w:rPr>
      <w:lang w:val="es-ES" w:eastAsia="es-ES"/>
    </w:rPr>
  </w:style>
  <w:style w:type="paragraph" w:customStyle="1" w:styleId="CarCarCar3">
    <w:name w:val="Car Car Car3"/>
    <w:basedOn w:val="Normal"/>
    <w:rsid w:val="00B52AE3"/>
    <w:pPr>
      <w:spacing w:after="160" w:line="240" w:lineRule="exact"/>
    </w:pPr>
    <w:rPr>
      <w:rFonts w:ascii="Verdana" w:hAnsi="Verdana"/>
      <w:sz w:val="20"/>
      <w:szCs w:val="20"/>
      <w:lang w:val="es-CO" w:eastAsia="en-US"/>
    </w:rPr>
  </w:style>
  <w:style w:type="paragraph" w:customStyle="1" w:styleId="Textoindependiente23">
    <w:name w:val="Texto independiente 23"/>
    <w:basedOn w:val="Normal"/>
    <w:rsid w:val="0078326F"/>
    <w:pPr>
      <w:jc w:val="both"/>
    </w:pPr>
    <w:rPr>
      <w:rFonts w:ascii="Arial" w:hAnsi="Arial"/>
      <w:szCs w:val="20"/>
      <w:lang w:val="es-ES_tradnl"/>
    </w:rPr>
  </w:style>
  <w:style w:type="paragraph" w:customStyle="1" w:styleId="CarCarCarCar3">
    <w:name w:val="Car Car Car Car3"/>
    <w:basedOn w:val="Normal"/>
    <w:rsid w:val="00A1341C"/>
    <w:pPr>
      <w:spacing w:after="160" w:line="240" w:lineRule="exact"/>
    </w:pPr>
    <w:rPr>
      <w:rFonts w:ascii="Verdana" w:hAnsi="Verdana"/>
      <w:sz w:val="20"/>
      <w:lang w:val="en-US" w:eastAsia="en-US"/>
    </w:rPr>
  </w:style>
  <w:style w:type="paragraph" w:customStyle="1" w:styleId="Textoindependiente24">
    <w:name w:val="Texto independiente 24"/>
    <w:basedOn w:val="Normal"/>
    <w:rsid w:val="00A1341C"/>
    <w:pPr>
      <w:spacing w:line="360" w:lineRule="auto"/>
      <w:jc w:val="both"/>
    </w:pPr>
    <w:rPr>
      <w:rFonts w:ascii="Arial" w:hAnsi="Arial"/>
      <w:szCs w:val="20"/>
      <w:lang w:val="es-CO"/>
    </w:rPr>
  </w:style>
  <w:style w:type="paragraph" w:styleId="Listaconvietas5">
    <w:name w:val="List Bullet 5"/>
    <w:basedOn w:val="Normal"/>
    <w:autoRedefine/>
    <w:rsid w:val="00A1341C"/>
    <w:pPr>
      <w:tabs>
        <w:tab w:val="num" w:pos="4320"/>
      </w:tabs>
      <w:ind w:left="4320" w:hanging="360"/>
    </w:pPr>
    <w:rPr>
      <w:rFonts w:ascii="Arial" w:hAnsi="Arial"/>
      <w:szCs w:val="20"/>
    </w:rPr>
  </w:style>
  <w:style w:type="paragraph" w:styleId="Listaconvietas4">
    <w:name w:val="List Bullet 4"/>
    <w:basedOn w:val="Normal"/>
    <w:autoRedefine/>
    <w:rsid w:val="00A1341C"/>
    <w:pPr>
      <w:tabs>
        <w:tab w:val="num" w:pos="375"/>
      </w:tabs>
      <w:ind w:left="375" w:hanging="375"/>
    </w:pPr>
    <w:rPr>
      <w:rFonts w:ascii="Arial" w:hAnsi="Arial"/>
      <w:szCs w:val="20"/>
    </w:rPr>
  </w:style>
  <w:style w:type="paragraph" w:styleId="Continuarlista4">
    <w:name w:val="List Continue 4"/>
    <w:basedOn w:val="Normal"/>
    <w:rsid w:val="00A1341C"/>
    <w:pPr>
      <w:spacing w:after="120"/>
      <w:ind w:left="1132"/>
    </w:pPr>
    <w:rPr>
      <w:rFonts w:ascii="Arial" w:hAnsi="Arial"/>
      <w:szCs w:val="20"/>
    </w:rPr>
  </w:style>
  <w:style w:type="paragraph" w:customStyle="1" w:styleId="Infodocumentosadjuntos">
    <w:name w:val="Info documentos adjuntos"/>
    <w:basedOn w:val="Normal"/>
    <w:rsid w:val="00A1341C"/>
    <w:rPr>
      <w:rFonts w:ascii="Arial" w:hAnsi="Arial"/>
      <w:szCs w:val="20"/>
    </w:rPr>
  </w:style>
  <w:style w:type="paragraph" w:styleId="Sangranormal">
    <w:name w:val="Normal Indent"/>
    <w:basedOn w:val="Normal"/>
    <w:rsid w:val="00A1341C"/>
    <w:pPr>
      <w:ind w:left="708"/>
    </w:pPr>
    <w:rPr>
      <w:rFonts w:ascii="Arial" w:hAnsi="Arial"/>
      <w:szCs w:val="20"/>
    </w:rPr>
  </w:style>
  <w:style w:type="paragraph" w:customStyle="1" w:styleId="Sangradetextonormal3">
    <w:name w:val="Sangría de texto normal3"/>
    <w:basedOn w:val="Normal"/>
    <w:rsid w:val="00A1341C"/>
    <w:pPr>
      <w:autoSpaceDE w:val="0"/>
      <w:autoSpaceDN w:val="0"/>
      <w:ind w:left="426"/>
      <w:jc w:val="both"/>
    </w:pPr>
    <w:rPr>
      <w:rFonts w:ascii="Arial" w:hAnsi="Arial" w:cs="Arial"/>
      <w:lang w:val="es-CO"/>
    </w:rPr>
  </w:style>
  <w:style w:type="paragraph" w:customStyle="1" w:styleId="Textoindependiente33">
    <w:name w:val="Texto independiente 33"/>
    <w:basedOn w:val="Normal"/>
    <w:rsid w:val="00A1341C"/>
    <w:pPr>
      <w:jc w:val="both"/>
    </w:pPr>
    <w:rPr>
      <w:rFonts w:ascii="Arial" w:hAnsi="Arial"/>
      <w:sz w:val="22"/>
    </w:rPr>
  </w:style>
  <w:style w:type="paragraph" w:customStyle="1" w:styleId="cuerpo1">
    <w:name w:val="cuerpo1"/>
    <w:basedOn w:val="Normal"/>
    <w:rsid w:val="00A134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font-padrao">
    <w:name w:val="font-padrao"/>
    <w:basedOn w:val="Normal"/>
    <w:rsid w:val="00A1341C"/>
    <w:pPr>
      <w:spacing w:before="100" w:beforeAutospacing="1" w:after="100" w:afterAutospacing="1"/>
    </w:pPr>
    <w:rPr>
      <w:rFonts w:ascii="Verdana" w:eastAsia="Arial Unicode MS" w:hAnsi="Verdana" w:cs="Arial Unicode MS"/>
      <w:color w:val="000000"/>
      <w:sz w:val="18"/>
      <w:szCs w:val="18"/>
      <w:lang w:val="es-CO"/>
    </w:rPr>
  </w:style>
  <w:style w:type="paragraph" w:customStyle="1" w:styleId="CUERPOTEXTO0">
    <w:name w:val="CUERPO TEXTO"/>
    <w:rsid w:val="00A1341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rsid w:val="00A1341C"/>
  </w:style>
  <w:style w:type="paragraph" w:customStyle="1" w:styleId="xl105">
    <w:name w:val="xl105"/>
    <w:basedOn w:val="Normal"/>
    <w:rsid w:val="00A1341C"/>
    <w:pPr>
      <w:pBdr>
        <w:bottom w:val="single" w:sz="4" w:space="0" w:color="auto"/>
      </w:pBdr>
      <w:spacing w:before="100" w:beforeAutospacing="1" w:after="100" w:afterAutospacing="1"/>
      <w:jc w:val="center"/>
    </w:pPr>
    <w:rPr>
      <w:rFonts w:ascii="Arial" w:eastAsia="Arial Unicode MS" w:hAnsi="Arial" w:cs="Arial"/>
      <w:b/>
      <w:bCs/>
      <w:lang w:val="es-CO"/>
    </w:rPr>
  </w:style>
  <w:style w:type="paragraph" w:customStyle="1" w:styleId="Sangra2detindependiente1">
    <w:name w:val="Sangría 2 de t. independiente1"/>
    <w:basedOn w:val="Normal"/>
    <w:rsid w:val="00A1341C"/>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A1341C"/>
    <w:pPr>
      <w:spacing w:after="160" w:line="240" w:lineRule="exact"/>
    </w:pPr>
    <w:rPr>
      <w:rFonts w:ascii="Verdana" w:hAnsi="Verdana"/>
      <w:sz w:val="20"/>
      <w:szCs w:val="20"/>
      <w:lang w:val="en-US" w:eastAsia="en-US"/>
    </w:rPr>
  </w:style>
  <w:style w:type="paragraph" w:customStyle="1" w:styleId="Prrafodelista2">
    <w:name w:val="Párrafo de lista2"/>
    <w:basedOn w:val="Normal"/>
    <w:rsid w:val="00A1341C"/>
    <w:pPr>
      <w:spacing w:after="200" w:line="276" w:lineRule="auto"/>
      <w:ind w:left="720"/>
    </w:pPr>
    <w:rPr>
      <w:rFonts w:ascii="Calibri" w:hAnsi="Calibri"/>
      <w:sz w:val="22"/>
      <w:szCs w:val="22"/>
      <w:lang w:val="es-ES_tradnl" w:eastAsia="en-US"/>
    </w:rPr>
  </w:style>
  <w:style w:type="paragraph" w:customStyle="1" w:styleId="xl103">
    <w:name w:val="xl103"/>
    <w:basedOn w:val="Normal"/>
    <w:rsid w:val="00A1341C"/>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A1341C"/>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6">
    <w:name w:val="xl106"/>
    <w:basedOn w:val="Normal"/>
    <w:rsid w:val="00A1341C"/>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A1341C"/>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A1341C"/>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A1341C"/>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A1341C"/>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A1341C"/>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styleId="TDC5">
    <w:name w:val="toc 5"/>
    <w:basedOn w:val="Normal"/>
    <w:next w:val="Normal"/>
    <w:rsid w:val="00A1341C"/>
    <w:pPr>
      <w:tabs>
        <w:tab w:val="left" w:leader="dot" w:pos="9000"/>
        <w:tab w:val="right" w:pos="9360"/>
      </w:tabs>
      <w:suppressAutoHyphens/>
      <w:ind w:left="3600" w:right="720" w:hanging="720"/>
    </w:pPr>
    <w:rPr>
      <w:rFonts w:ascii="Courier New" w:hAnsi="Courier New"/>
      <w:szCs w:val="20"/>
      <w:lang w:val="en-US"/>
    </w:rPr>
  </w:style>
  <w:style w:type="paragraph" w:customStyle="1" w:styleId="contgeneral">
    <w:name w:val="contgeneral"/>
    <w:basedOn w:val="Normal"/>
    <w:rsid w:val="00A1341C"/>
    <w:pPr>
      <w:spacing w:before="100" w:beforeAutospacing="1" w:after="100" w:afterAutospacing="1"/>
      <w:jc w:val="both"/>
    </w:pPr>
    <w:rPr>
      <w:rFonts w:ascii="Arial" w:hAnsi="Arial" w:cs="Arial"/>
      <w:color w:val="000000"/>
      <w:sz w:val="20"/>
      <w:szCs w:val="20"/>
    </w:rPr>
  </w:style>
  <w:style w:type="character" w:customStyle="1" w:styleId="MapadeldocumentoCar1">
    <w:name w:val="Mapa del documento Car1"/>
    <w:rsid w:val="00A1341C"/>
    <w:rPr>
      <w:rFonts w:ascii="Tahoma" w:hAnsi="Tahoma" w:cs="Tahoma"/>
      <w:sz w:val="16"/>
      <w:szCs w:val="16"/>
      <w:lang w:val="es-ES" w:eastAsia="es-ES"/>
    </w:rPr>
  </w:style>
  <w:style w:type="character" w:customStyle="1" w:styleId="TextodegloboCar1">
    <w:name w:val="Texto de globo Car1"/>
    <w:rsid w:val="00A1341C"/>
    <w:rPr>
      <w:rFonts w:ascii="Tahoma" w:hAnsi="Tahoma" w:cs="Tahoma"/>
      <w:sz w:val="16"/>
      <w:szCs w:val="16"/>
      <w:lang w:val="es-ES" w:eastAsia="es-ES"/>
    </w:rPr>
  </w:style>
  <w:style w:type="paragraph" w:customStyle="1" w:styleId="Prrafodelista3">
    <w:name w:val="Párrafo de lista3"/>
    <w:basedOn w:val="Normal"/>
    <w:rsid w:val="00F11BD7"/>
    <w:pPr>
      <w:ind w:left="720"/>
    </w:pPr>
    <w:rPr>
      <w:rFonts w:eastAsia="Calibri"/>
      <w:lang w:val="es-CO"/>
    </w:rPr>
  </w:style>
  <w:style w:type="character" w:customStyle="1" w:styleId="FontStyle17">
    <w:name w:val="Font Style17"/>
    <w:uiPriority w:val="99"/>
    <w:rsid w:val="002369AD"/>
    <w:rPr>
      <w:rFonts w:ascii="Arial" w:hAnsi="Arial" w:cs="Arial" w:hint="default"/>
      <w:b/>
      <w:bCs/>
      <w:color w:val="000000"/>
    </w:rPr>
  </w:style>
  <w:style w:type="character" w:customStyle="1" w:styleId="FontStyle18">
    <w:name w:val="Font Style18"/>
    <w:uiPriority w:val="99"/>
    <w:rsid w:val="002369AD"/>
    <w:rPr>
      <w:rFonts w:ascii="Arial" w:hAnsi="Arial" w:cs="Arial" w:hint="default"/>
      <w:color w:val="000000"/>
    </w:rPr>
  </w:style>
  <w:style w:type="character" w:customStyle="1" w:styleId="FontStyle22">
    <w:name w:val="Font Style22"/>
    <w:uiPriority w:val="99"/>
    <w:rsid w:val="002369AD"/>
    <w:rPr>
      <w:rFonts w:ascii="MS Reference Sans Serif" w:hAnsi="MS Reference Sans Serif" w:hint="default"/>
      <w:b/>
      <w:bCs/>
      <w:i/>
      <w:iCs/>
      <w:color w:val="000000"/>
      <w:spacing w:val="-20"/>
    </w:rPr>
  </w:style>
  <w:style w:type="paragraph" w:customStyle="1" w:styleId="CarCarCar1Car">
    <w:name w:val="Car Car Car1 Car"/>
    <w:basedOn w:val="Normal"/>
    <w:rsid w:val="00A1107A"/>
    <w:pPr>
      <w:spacing w:after="160" w:line="240" w:lineRule="exact"/>
    </w:pPr>
    <w:rPr>
      <w:rFonts w:ascii="Verdana" w:hAnsi="Verdana" w:cs="Verdana"/>
      <w:sz w:val="20"/>
      <w:szCs w:val="20"/>
      <w:lang w:val="es-CO" w:eastAsia="en-US"/>
    </w:rPr>
  </w:style>
  <w:style w:type="character" w:customStyle="1" w:styleId="SangradetextonormalCar1">
    <w:name w:val="Sangría de texto normal Car1"/>
    <w:aliases w:val=" Car1 Car1, Car11 Car1"/>
    <w:rsid w:val="00A1107A"/>
    <w:rPr>
      <w:rFonts w:ascii="Times New Roman" w:eastAsia="Times New Roman" w:hAnsi="Times New Roman" w:cs="Times New Roman"/>
      <w:sz w:val="24"/>
      <w:szCs w:val="24"/>
      <w:lang w:val="es-ES" w:eastAsia="es-ES"/>
    </w:rPr>
  </w:style>
  <w:style w:type="character" w:customStyle="1" w:styleId="CarCar9">
    <w:name w:val="Car Car9"/>
    <w:rsid w:val="00A1107A"/>
    <w:rPr>
      <w:rFonts w:ascii="Times New Roman" w:hAnsi="Times New Roman" w:cs="Times New Roman"/>
      <w:sz w:val="24"/>
      <w:szCs w:val="24"/>
      <w:lang w:val="es-CO"/>
    </w:rPr>
  </w:style>
  <w:style w:type="character" w:customStyle="1" w:styleId="CarCar7">
    <w:name w:val="Car Car7"/>
    <w:rsid w:val="00A1107A"/>
    <w:rPr>
      <w:rFonts w:ascii="Times New Roman" w:hAnsi="Times New Roman" w:cs="Times New Roman"/>
      <w:sz w:val="24"/>
      <w:szCs w:val="24"/>
      <w:lang w:val="es-CO"/>
    </w:rPr>
  </w:style>
  <w:style w:type="character" w:customStyle="1" w:styleId="BodyTextIndentChar">
    <w:name w:val="Body Text Indent Char"/>
    <w:rsid w:val="00A1107A"/>
    <w:rPr>
      <w:rFonts w:ascii="Times New Roman" w:hAnsi="Times New Roman" w:cs="Times New Roman"/>
      <w:sz w:val="24"/>
      <w:szCs w:val="24"/>
      <w:lang w:val="es-CO"/>
    </w:rPr>
  </w:style>
  <w:style w:type="paragraph" w:styleId="Lista5">
    <w:name w:val="List 5"/>
    <w:basedOn w:val="Normal"/>
    <w:rsid w:val="00A1107A"/>
    <w:pPr>
      <w:ind w:left="1415" w:hanging="283"/>
    </w:pPr>
    <w:rPr>
      <w:lang w:val="es-CO"/>
    </w:rPr>
  </w:style>
  <w:style w:type="paragraph" w:styleId="Continuarlista5">
    <w:name w:val="List Continue 5"/>
    <w:basedOn w:val="Normal"/>
    <w:rsid w:val="00A1107A"/>
    <w:pPr>
      <w:spacing w:after="120"/>
      <w:ind w:left="1415"/>
    </w:pPr>
    <w:rPr>
      <w:lang w:val="es-CO"/>
    </w:rPr>
  </w:style>
  <w:style w:type="paragraph" w:styleId="Textoindependienteprimerasangra">
    <w:name w:val="Body Text First Indent"/>
    <w:basedOn w:val="Textoindependiente"/>
    <w:link w:val="TextoindependienteprimerasangraCar"/>
    <w:rsid w:val="00A1107A"/>
    <w:pPr>
      <w:spacing w:after="120"/>
      <w:ind w:firstLine="210"/>
      <w:jc w:val="left"/>
    </w:pPr>
    <w:rPr>
      <w:rFonts w:ascii="Times New Roman" w:hAnsi="Times New Roman" w:cs="Times New Roman"/>
      <w:sz w:val="24"/>
      <w:lang w:val="es-CO"/>
    </w:rPr>
  </w:style>
  <w:style w:type="character" w:customStyle="1" w:styleId="TextoindependienteprimerasangraCar">
    <w:name w:val="Texto independiente primera sangría Car"/>
    <w:link w:val="Textoindependienteprimerasangra"/>
    <w:rsid w:val="00A1107A"/>
    <w:rPr>
      <w:rFonts w:ascii="Arial" w:hAnsi="Arial" w:cs="Arial"/>
      <w:sz w:val="24"/>
      <w:szCs w:val="24"/>
      <w:lang w:val="es-CO" w:eastAsia="es-ES"/>
    </w:rPr>
  </w:style>
  <w:style w:type="paragraph" w:styleId="Textoindependienteprimerasangra2">
    <w:name w:val="Body Text First Indent 2"/>
    <w:basedOn w:val="Sangradetextonormal"/>
    <w:link w:val="Textoindependienteprimerasangra2Car"/>
    <w:rsid w:val="00A1107A"/>
    <w:pPr>
      <w:spacing w:after="120"/>
      <w:ind w:left="283" w:firstLine="210"/>
      <w:jc w:val="left"/>
    </w:pPr>
    <w:rPr>
      <w:rFonts w:ascii="Times New Roman" w:hAnsi="Times New Roman" w:cs="Times New Roman"/>
      <w:lang w:val="es-CO"/>
    </w:rPr>
  </w:style>
  <w:style w:type="character" w:customStyle="1" w:styleId="Textoindependienteprimerasangra2Car">
    <w:name w:val="Texto independiente primera sangría 2 Car"/>
    <w:link w:val="Textoindependienteprimerasangra2"/>
    <w:rsid w:val="00A1107A"/>
    <w:rPr>
      <w:rFonts w:ascii="Arial" w:hAnsi="Arial" w:cs="Arial"/>
      <w:sz w:val="24"/>
      <w:szCs w:val="24"/>
      <w:lang w:val="es-CO" w:eastAsia="es-ES" w:bidi="ar-SA"/>
    </w:rPr>
  </w:style>
  <w:style w:type="character" w:customStyle="1" w:styleId="cssnewspretitle1">
    <w:name w:val="cssnewspretitle1"/>
    <w:rsid w:val="00A1107A"/>
    <w:rPr>
      <w:rFonts w:ascii="Verdana" w:hAnsi="Verdana" w:hint="default"/>
      <w:b/>
      <w:bCs/>
      <w:color w:val="003173"/>
      <w:sz w:val="18"/>
      <w:szCs w:val="18"/>
    </w:rPr>
  </w:style>
  <w:style w:type="character" w:customStyle="1" w:styleId="cssdatetitle1">
    <w:name w:val="cssdatetitle1"/>
    <w:rsid w:val="00A1107A"/>
    <w:rPr>
      <w:rFonts w:ascii="Verdana" w:hAnsi="Verdana" w:hint="default"/>
      <w:b w:val="0"/>
      <w:bCs w:val="0"/>
      <w:color w:val="003173"/>
      <w:sz w:val="15"/>
      <w:szCs w:val="15"/>
    </w:rPr>
  </w:style>
  <w:style w:type="character" w:customStyle="1" w:styleId="cssnewsabstract1">
    <w:name w:val="cssnewsabstract1"/>
    <w:rsid w:val="00A1107A"/>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A1107A"/>
  </w:style>
  <w:style w:type="paragraph" w:customStyle="1" w:styleId="plaintext">
    <w:name w:val="plaintext"/>
    <w:basedOn w:val="Normal"/>
    <w:rsid w:val="00A1107A"/>
    <w:pPr>
      <w:spacing w:before="100" w:beforeAutospacing="1" w:after="100" w:afterAutospacing="1"/>
    </w:pPr>
    <w:rPr>
      <w:lang w:val="es-CO"/>
    </w:rPr>
  </w:style>
  <w:style w:type="paragraph" w:customStyle="1" w:styleId="texto">
    <w:name w:val="texto"/>
    <w:basedOn w:val="Normal"/>
    <w:rsid w:val="00A1107A"/>
    <w:pPr>
      <w:spacing w:before="100" w:beforeAutospacing="1" w:after="100" w:afterAutospacing="1"/>
      <w:ind w:left="100" w:right="100"/>
    </w:pPr>
    <w:rPr>
      <w:rFonts w:ascii="Arial" w:hAnsi="Arial" w:cs="Arial"/>
      <w:color w:val="000066"/>
      <w:sz w:val="22"/>
      <w:szCs w:val="22"/>
    </w:rPr>
  </w:style>
  <w:style w:type="character" w:customStyle="1" w:styleId="CarCar1">
    <w:name w:val="Car Car1"/>
    <w:rsid w:val="00A1107A"/>
    <w:rPr>
      <w:rFonts w:ascii="Antique Olive" w:hAnsi="Antique Olive" w:cs="Times New Roman"/>
      <w:sz w:val="24"/>
    </w:rPr>
  </w:style>
  <w:style w:type="paragraph" w:customStyle="1" w:styleId="textnot">
    <w:name w:val="text_not"/>
    <w:basedOn w:val="Normal"/>
    <w:rsid w:val="00A1107A"/>
    <w:pPr>
      <w:spacing w:before="100" w:beforeAutospacing="1" w:after="100" w:afterAutospacing="1"/>
      <w:jc w:val="both"/>
    </w:pPr>
    <w:rPr>
      <w:rFonts w:ascii="Verdana" w:hAnsi="Verdana"/>
      <w:color w:val="000000"/>
      <w:sz w:val="15"/>
      <w:szCs w:val="15"/>
    </w:rPr>
  </w:style>
  <w:style w:type="character" w:customStyle="1" w:styleId="textnot1">
    <w:name w:val="text_not1"/>
    <w:rsid w:val="00A1107A"/>
    <w:rPr>
      <w:rFonts w:ascii="Verdana" w:hAnsi="Verdana" w:cs="Times New Roman"/>
      <w:color w:val="000000"/>
      <w:spacing w:val="0"/>
      <w:sz w:val="15"/>
      <w:szCs w:val="15"/>
      <w:u w:val="none"/>
      <w:effect w:val="none"/>
    </w:rPr>
  </w:style>
  <w:style w:type="character" w:customStyle="1" w:styleId="style11">
    <w:name w:val="style11"/>
    <w:rsid w:val="00A1107A"/>
    <w:rPr>
      <w:rFonts w:ascii="Verdana" w:hAnsi="Verdana" w:cs="Times New Roman"/>
      <w:color w:val="000000"/>
      <w:spacing w:val="0"/>
      <w:sz w:val="15"/>
      <w:szCs w:val="15"/>
      <w:u w:val="none"/>
      <w:effect w:val="none"/>
    </w:rPr>
  </w:style>
  <w:style w:type="paragraph" w:customStyle="1" w:styleId="BodyText311">
    <w:name w:val="Body Text 311"/>
    <w:basedOn w:val="Normal"/>
    <w:rsid w:val="00A1107A"/>
    <w:pPr>
      <w:jc w:val="both"/>
    </w:pPr>
    <w:rPr>
      <w:rFonts w:ascii="Arial" w:hAnsi="Arial"/>
      <w:sz w:val="22"/>
    </w:rPr>
  </w:style>
  <w:style w:type="paragraph" w:customStyle="1" w:styleId="BodyTextIndent11">
    <w:name w:val="Body Text Indent11"/>
    <w:basedOn w:val="Normal"/>
    <w:rsid w:val="00A1107A"/>
    <w:pPr>
      <w:autoSpaceDE w:val="0"/>
      <w:autoSpaceDN w:val="0"/>
      <w:ind w:left="426"/>
      <w:jc w:val="both"/>
    </w:pPr>
    <w:rPr>
      <w:rFonts w:ascii="Arial" w:hAnsi="Arial" w:cs="Arial"/>
      <w:lang w:val="es-CO"/>
    </w:rPr>
  </w:style>
  <w:style w:type="paragraph" w:customStyle="1" w:styleId="BodyText211">
    <w:name w:val="Body Text 211"/>
    <w:basedOn w:val="Normal"/>
    <w:rsid w:val="00A1107A"/>
    <w:pPr>
      <w:overflowPunct w:val="0"/>
      <w:autoSpaceDE w:val="0"/>
      <w:autoSpaceDN w:val="0"/>
      <w:adjustRightInd w:val="0"/>
      <w:jc w:val="both"/>
      <w:textAlignment w:val="baseline"/>
    </w:pPr>
    <w:rPr>
      <w:rFonts w:ascii="Arial" w:hAnsi="Arial"/>
      <w:sz w:val="22"/>
      <w:szCs w:val="20"/>
    </w:rPr>
  </w:style>
  <w:style w:type="character" w:styleId="nfasis">
    <w:name w:val="Emphasis"/>
    <w:uiPriority w:val="20"/>
    <w:qFormat/>
    <w:rsid w:val="00A1107A"/>
    <w:rPr>
      <w:rFonts w:cs="Times New Roman"/>
      <w:b/>
      <w:bCs/>
    </w:rPr>
  </w:style>
  <w:style w:type="paragraph" w:customStyle="1" w:styleId="textonormal">
    <w:name w:val="textonormal"/>
    <w:basedOn w:val="Normal"/>
    <w:rsid w:val="00A1107A"/>
    <w:pPr>
      <w:spacing w:before="100" w:beforeAutospacing="1" w:after="100" w:afterAutospacing="1"/>
    </w:pPr>
    <w:rPr>
      <w:rFonts w:ascii="Trebuchet MS" w:hAnsi="Trebuchet MS"/>
      <w:color w:val="575757"/>
      <w:sz w:val="20"/>
      <w:szCs w:val="20"/>
    </w:rPr>
  </w:style>
  <w:style w:type="paragraph" w:customStyle="1" w:styleId="TextoTextos">
    <w:name w:val="Texto (Textos)"/>
    <w:basedOn w:val="Normal"/>
    <w:rsid w:val="00A1107A"/>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CarCar8">
    <w:name w:val="Car Car8"/>
    <w:rsid w:val="00A1107A"/>
    <w:rPr>
      <w:sz w:val="24"/>
      <w:szCs w:val="24"/>
      <w:lang w:val="es-ES" w:eastAsia="es-ES" w:bidi="ar-SA"/>
    </w:rPr>
  </w:style>
  <w:style w:type="character" w:customStyle="1" w:styleId="CarCar12">
    <w:name w:val="Car Car12"/>
    <w:rsid w:val="00A1107A"/>
    <w:rPr>
      <w:rFonts w:ascii="Century Schoolbook" w:hAnsi="Century Schoolbook" w:cs="Century Schoolbook"/>
      <w:b/>
      <w:bCs/>
      <w:i/>
      <w:iCs/>
      <w:lang w:val="es-ES" w:eastAsia="es-ES" w:bidi="ar-SA"/>
    </w:rPr>
  </w:style>
  <w:style w:type="character" w:customStyle="1" w:styleId="CarCar10">
    <w:name w:val="Car Car10"/>
    <w:rsid w:val="00A1107A"/>
    <w:rPr>
      <w:lang w:val="es-ES" w:eastAsia="es-ES" w:bidi="ar-SA"/>
    </w:rPr>
  </w:style>
  <w:style w:type="paragraph" w:customStyle="1" w:styleId="Sangra2detindependiente2">
    <w:name w:val="Sangría 2 de t. independiente2"/>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SangradetextonormalCar2">
    <w:name w:val="Sangría de texto normal Car2"/>
    <w:rsid w:val="00A1107A"/>
    <w:rPr>
      <w:sz w:val="24"/>
      <w:szCs w:val="24"/>
      <w:lang w:val="es-ES" w:eastAsia="es-ES"/>
    </w:rPr>
  </w:style>
  <w:style w:type="paragraph" w:customStyle="1" w:styleId="Car7">
    <w:name w:val="Car7"/>
    <w:basedOn w:val="Normal"/>
    <w:rsid w:val="00A1107A"/>
    <w:pPr>
      <w:spacing w:after="160" w:line="240" w:lineRule="exact"/>
    </w:pPr>
    <w:rPr>
      <w:rFonts w:ascii="Verdana" w:hAnsi="Verdana"/>
      <w:sz w:val="20"/>
      <w:szCs w:val="20"/>
      <w:lang w:val="en-US" w:eastAsia="en-US"/>
    </w:rPr>
  </w:style>
  <w:style w:type="character" w:customStyle="1" w:styleId="apple-style-span">
    <w:name w:val="apple-style-span"/>
    <w:basedOn w:val="Fuentedeprrafopredeter"/>
    <w:rsid w:val="00A1107A"/>
  </w:style>
  <w:style w:type="paragraph" w:customStyle="1" w:styleId="CarCarCar1CarCarCarCarCarCar1Car">
    <w:name w:val="Car Car Car1 Car Car Car Car Car Car1 Car"/>
    <w:basedOn w:val="Normal"/>
    <w:rsid w:val="00A1107A"/>
    <w:pPr>
      <w:spacing w:after="160" w:line="240" w:lineRule="exact"/>
    </w:pPr>
    <w:rPr>
      <w:rFonts w:ascii="Verdana" w:hAnsi="Verdana"/>
      <w:sz w:val="20"/>
      <w:szCs w:val="20"/>
      <w:lang w:val="en-US" w:eastAsia="en-US"/>
    </w:rPr>
  </w:style>
  <w:style w:type="paragraph" w:customStyle="1" w:styleId="1CarCarCarCarCarCarCar">
    <w:name w:val="1 Car Car Car Car Car Car Car"/>
    <w:basedOn w:val="Normal"/>
    <w:rsid w:val="00A1107A"/>
    <w:pPr>
      <w:spacing w:after="160" w:line="240" w:lineRule="exact"/>
    </w:pPr>
    <w:rPr>
      <w:rFonts w:ascii="Verdana" w:hAnsi="Verdana"/>
      <w:sz w:val="20"/>
      <w:lang w:val="en-US" w:eastAsia="en-US"/>
    </w:rPr>
  </w:style>
  <w:style w:type="paragraph" w:customStyle="1" w:styleId="xl22">
    <w:name w:val="xl22"/>
    <w:basedOn w:val="Normal"/>
    <w:rsid w:val="00A1107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Car2CarCarCar">
    <w:name w:val="Car2 Car Car Car"/>
    <w:basedOn w:val="Normal"/>
    <w:rsid w:val="00A1107A"/>
    <w:pPr>
      <w:spacing w:after="160" w:line="240" w:lineRule="exact"/>
    </w:pPr>
    <w:rPr>
      <w:rFonts w:ascii="Verdana" w:hAnsi="Verdana"/>
      <w:sz w:val="20"/>
      <w:lang w:val="en-US" w:eastAsia="en-US"/>
    </w:rPr>
  </w:style>
  <w:style w:type="paragraph" w:customStyle="1" w:styleId="Sangra2detindependiente3">
    <w:name w:val="Sangría 2 de t. independiente3"/>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Sangradetextonormal4">
    <w:name w:val="Sangría de texto normal4"/>
    <w:basedOn w:val="Normal"/>
    <w:rsid w:val="00A1107A"/>
    <w:pPr>
      <w:autoSpaceDE w:val="0"/>
      <w:autoSpaceDN w:val="0"/>
      <w:ind w:left="426"/>
      <w:jc w:val="both"/>
    </w:pPr>
    <w:rPr>
      <w:rFonts w:ascii="Arial" w:hAnsi="Arial" w:cs="Arial"/>
      <w:lang w:val="es-CO"/>
    </w:rPr>
  </w:style>
  <w:style w:type="paragraph" w:customStyle="1" w:styleId="CarCarCar2">
    <w:name w:val="Car Car Car2"/>
    <w:basedOn w:val="Normal"/>
    <w:rsid w:val="00A1107A"/>
    <w:pPr>
      <w:spacing w:after="160" w:line="240" w:lineRule="exact"/>
    </w:pPr>
    <w:rPr>
      <w:rFonts w:ascii="Verdana" w:hAnsi="Verdana"/>
      <w:sz w:val="20"/>
      <w:szCs w:val="20"/>
      <w:lang w:val="es-CO" w:eastAsia="en-US"/>
    </w:rPr>
  </w:style>
  <w:style w:type="paragraph" w:customStyle="1" w:styleId="Textoindependiente25">
    <w:name w:val="Texto independiente 25"/>
    <w:basedOn w:val="Normal"/>
    <w:rsid w:val="00A1107A"/>
    <w:pPr>
      <w:spacing w:line="360" w:lineRule="auto"/>
      <w:jc w:val="both"/>
    </w:pPr>
    <w:rPr>
      <w:rFonts w:ascii="Arial" w:hAnsi="Arial"/>
      <w:szCs w:val="20"/>
      <w:lang w:val="es-CO"/>
    </w:rPr>
  </w:style>
  <w:style w:type="paragraph" w:customStyle="1" w:styleId="CarCarCarCar2CarCar">
    <w:name w:val="Car Car Car Car2 Car Car"/>
    <w:basedOn w:val="Normal"/>
    <w:rsid w:val="00A1107A"/>
    <w:pPr>
      <w:spacing w:after="160" w:line="240" w:lineRule="exact"/>
    </w:pPr>
    <w:rPr>
      <w:rFonts w:ascii="Verdana" w:hAnsi="Verdana"/>
      <w:sz w:val="20"/>
      <w:szCs w:val="20"/>
      <w:lang w:val="en-US" w:eastAsia="en-US"/>
    </w:rPr>
  </w:style>
  <w:style w:type="paragraph" w:customStyle="1" w:styleId="Textoindependiente34">
    <w:name w:val="Texto independiente 34"/>
    <w:basedOn w:val="Normal"/>
    <w:rsid w:val="00A1107A"/>
    <w:pPr>
      <w:overflowPunct w:val="0"/>
      <w:autoSpaceDE w:val="0"/>
      <w:autoSpaceDN w:val="0"/>
      <w:adjustRightInd w:val="0"/>
      <w:jc w:val="both"/>
      <w:textAlignment w:val="baseline"/>
    </w:pPr>
    <w:rPr>
      <w:rFonts w:ascii="Arial" w:hAnsi="Arial"/>
      <w:szCs w:val="20"/>
    </w:rPr>
  </w:style>
  <w:style w:type="paragraph" w:customStyle="1" w:styleId="Sangradetextonormal5">
    <w:name w:val="Sangría de texto normal5"/>
    <w:basedOn w:val="Normal"/>
    <w:rsid w:val="00A1107A"/>
    <w:pPr>
      <w:autoSpaceDE w:val="0"/>
      <w:autoSpaceDN w:val="0"/>
      <w:ind w:left="426"/>
      <w:jc w:val="both"/>
    </w:pPr>
    <w:rPr>
      <w:rFonts w:ascii="Arial" w:hAnsi="Arial" w:cs="Arial"/>
      <w:lang w:val="es-CO"/>
    </w:rPr>
  </w:style>
  <w:style w:type="paragraph" w:customStyle="1" w:styleId="CarCarCarCar2">
    <w:name w:val="Car Car Car Car2"/>
    <w:basedOn w:val="Normal"/>
    <w:rsid w:val="00A1107A"/>
    <w:pPr>
      <w:spacing w:after="160" w:line="240" w:lineRule="exact"/>
    </w:pPr>
    <w:rPr>
      <w:rFonts w:ascii="Verdana" w:hAnsi="Verdana"/>
      <w:sz w:val="20"/>
      <w:lang w:val="en-US" w:eastAsia="en-US"/>
    </w:rPr>
  </w:style>
  <w:style w:type="paragraph" w:customStyle="1" w:styleId="CarCarCarCar1">
    <w:name w:val="Car Car Car Car1"/>
    <w:basedOn w:val="Normal"/>
    <w:rsid w:val="00A1107A"/>
    <w:pPr>
      <w:spacing w:after="160" w:line="240" w:lineRule="exact"/>
    </w:pPr>
    <w:rPr>
      <w:rFonts w:ascii="Verdana" w:hAnsi="Verdana"/>
      <w:sz w:val="20"/>
      <w:lang w:val="en-US" w:eastAsia="en-US"/>
    </w:rPr>
  </w:style>
  <w:style w:type="character" w:customStyle="1" w:styleId="WW8Num5z0">
    <w:name w:val="WW8Num5z0"/>
    <w:rsid w:val="00A1107A"/>
    <w:rPr>
      <w:rFonts w:ascii="Symbol" w:hAnsi="Symbol"/>
    </w:rPr>
  </w:style>
  <w:style w:type="paragraph" w:customStyle="1" w:styleId="Prrafodelista4">
    <w:name w:val="Párrafo de lista4"/>
    <w:basedOn w:val="Normal"/>
    <w:rsid w:val="002E3A8B"/>
    <w:pPr>
      <w:ind w:left="720"/>
    </w:pPr>
    <w:rPr>
      <w:rFonts w:eastAsia="Calibri"/>
      <w:lang w:val="es-CO"/>
    </w:rPr>
  </w:style>
  <w:style w:type="paragraph" w:customStyle="1" w:styleId="CM46">
    <w:name w:val="CM46"/>
    <w:basedOn w:val="Default"/>
    <w:next w:val="Default"/>
    <w:uiPriority w:val="99"/>
    <w:rsid w:val="00AE5A13"/>
    <w:rPr>
      <w:rFonts w:ascii="Arial" w:hAnsi="Arial" w:cs="Arial"/>
      <w:color w:val="auto"/>
    </w:rPr>
  </w:style>
  <w:style w:type="paragraph" w:customStyle="1" w:styleId="Standard">
    <w:name w:val="Standard"/>
    <w:rsid w:val="009D3333"/>
    <w:pPr>
      <w:widowControl w:val="0"/>
      <w:suppressAutoHyphens/>
      <w:autoSpaceDN w:val="0"/>
      <w:textAlignment w:val="baseline"/>
    </w:pPr>
    <w:rPr>
      <w:rFonts w:eastAsia="Arial Unicode MS" w:cs="Tahoma"/>
      <w:kern w:val="3"/>
      <w:sz w:val="24"/>
      <w:szCs w:val="24"/>
      <w:lang w:val="es-ES" w:eastAsia="en-US"/>
    </w:rPr>
  </w:style>
  <w:style w:type="character" w:customStyle="1" w:styleId="PrrafodelistaCar">
    <w:name w:val="Párrafo de lista Car"/>
    <w:aliases w:val="parrafo Car,Bullet List Car,FooterText Car,numbered Car,Paragraphe de liste1 Car,lp1 Car,Cuadrícula media 1 - Énfasis 21 Car,Use Case List Paragraph Car,Elabora Car,Ha Car,titulo 3 Car,HOJA Car,Bolita Car,BOLADEF Car,BOLA Car,BO Car"/>
    <w:link w:val="Prrafodelista"/>
    <w:uiPriority w:val="34"/>
    <w:rsid w:val="00146390"/>
    <w:rPr>
      <w:sz w:val="24"/>
      <w:szCs w:val="24"/>
      <w:lang w:val="es-CO"/>
    </w:rPr>
  </w:style>
  <w:style w:type="paragraph" w:customStyle="1" w:styleId="ListParagraph1">
    <w:name w:val="List Paragraph1"/>
    <w:basedOn w:val="Normal"/>
    <w:rsid w:val="00146390"/>
    <w:pPr>
      <w:ind w:left="720"/>
    </w:pPr>
    <w:rPr>
      <w:lang w:val="es-CO"/>
    </w:rPr>
  </w:style>
  <w:style w:type="paragraph" w:customStyle="1" w:styleId="Listavistosa-nfasis11">
    <w:name w:val="Lista vistosa - Énfasis 11"/>
    <w:aliases w:val="NORMAL"/>
    <w:basedOn w:val="Normal"/>
    <w:link w:val="Listavistosa-nfasis1Car"/>
    <w:uiPriority w:val="34"/>
    <w:qFormat/>
    <w:rsid w:val="008617D4"/>
    <w:pPr>
      <w:ind w:left="720"/>
      <w:contextualSpacing/>
    </w:pPr>
    <w:rPr>
      <w:lang w:val="es-CO" w:eastAsia="x-none"/>
    </w:rPr>
  </w:style>
  <w:style w:type="character" w:customStyle="1" w:styleId="Listavistosa-nfasis1Car">
    <w:name w:val="Lista vistosa - Énfasis 1 Car"/>
    <w:aliases w:val="NORMAL Car"/>
    <w:link w:val="Listavistosa-nfasis11"/>
    <w:uiPriority w:val="34"/>
    <w:rsid w:val="008617D4"/>
    <w:rPr>
      <w:sz w:val="24"/>
      <w:szCs w:val="24"/>
      <w:lang w:val="es-CO"/>
    </w:rPr>
  </w:style>
  <w:style w:type="paragraph" w:customStyle="1" w:styleId="ecxcuerpotexto">
    <w:name w:val="ecxcuerpotexto"/>
    <w:basedOn w:val="Normal"/>
    <w:rsid w:val="00974895"/>
    <w:pPr>
      <w:spacing w:before="100" w:beforeAutospacing="1" w:after="100" w:afterAutospacing="1"/>
    </w:pPr>
    <w:rPr>
      <w:lang w:val="es-CO" w:eastAsia="es-CO"/>
    </w:rPr>
  </w:style>
  <w:style w:type="paragraph" w:customStyle="1" w:styleId="Car1">
    <w:name w:val="Car1"/>
    <w:basedOn w:val="Normal"/>
    <w:rsid w:val="00585905"/>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585905"/>
    <w:pPr>
      <w:suppressAutoHyphens/>
      <w:autoSpaceDE w:val="0"/>
      <w:spacing w:before="40" w:after="40" w:line="181" w:lineRule="atLeast"/>
    </w:pPr>
    <w:rPr>
      <w:rFonts w:eastAsia="Calibri"/>
      <w:lang w:val="es-CO" w:eastAsia="ar-SA"/>
    </w:rPr>
  </w:style>
  <w:style w:type="paragraph" w:customStyle="1" w:styleId="Pa11">
    <w:name w:val="Pa11"/>
    <w:basedOn w:val="Default"/>
    <w:next w:val="Default"/>
    <w:rsid w:val="00585905"/>
    <w:pPr>
      <w:suppressAutoHyphens/>
      <w:autoSpaceDN/>
      <w:adjustRightInd/>
      <w:spacing w:line="191" w:lineRule="atLeast"/>
    </w:pPr>
    <w:rPr>
      <w:rFonts w:ascii="Times New Roman" w:eastAsia="Calibri" w:hAnsi="Times New Roman"/>
      <w:color w:val="auto"/>
      <w:lang w:val="es-CO" w:eastAsia="ar-SA"/>
    </w:rPr>
  </w:style>
  <w:style w:type="paragraph" w:customStyle="1" w:styleId="Prrafodelista5">
    <w:name w:val="Párrafo de lista5"/>
    <w:basedOn w:val="Normal"/>
    <w:qFormat/>
    <w:rsid w:val="000603BA"/>
    <w:pPr>
      <w:ind w:left="720"/>
      <w:contextualSpacing/>
    </w:pPr>
    <w:rPr>
      <w:lang w:val="es-CO"/>
    </w:rPr>
  </w:style>
  <w:style w:type="numbering" w:customStyle="1" w:styleId="Sinlista1">
    <w:name w:val="Sin lista1"/>
    <w:next w:val="Sinlista"/>
    <w:uiPriority w:val="99"/>
    <w:semiHidden/>
    <w:unhideWhenUsed/>
    <w:rsid w:val="003471EB"/>
  </w:style>
  <w:style w:type="paragraph" w:customStyle="1" w:styleId="xl122">
    <w:name w:val="xl122"/>
    <w:basedOn w:val="Normal"/>
    <w:rsid w:val="000F0CEC"/>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3">
    <w:name w:val="xl123"/>
    <w:basedOn w:val="Normal"/>
    <w:rsid w:val="000F0CEC"/>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lang w:val="es-CO" w:eastAsia="es-CO"/>
    </w:rPr>
  </w:style>
  <w:style w:type="paragraph" w:customStyle="1" w:styleId="xl124">
    <w:name w:val="xl124"/>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5">
    <w:name w:val="xl125"/>
    <w:basedOn w:val="Normal"/>
    <w:rsid w:val="000F0CE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26">
    <w:name w:val="xl126"/>
    <w:basedOn w:val="Normal"/>
    <w:rsid w:val="000F0CE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27">
    <w:name w:val="xl127"/>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F0CE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F0CE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1">
    <w:name w:val="xl131"/>
    <w:basedOn w:val="Normal"/>
    <w:rsid w:val="000F0CE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2">
    <w:name w:val="xl132"/>
    <w:basedOn w:val="Normal"/>
    <w:rsid w:val="000F0CEC"/>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b/>
      <w:bCs/>
      <w:lang w:val="es-CO" w:eastAsia="es-CO"/>
    </w:rPr>
  </w:style>
  <w:style w:type="paragraph" w:customStyle="1" w:styleId="xl133">
    <w:name w:val="xl133"/>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4">
    <w:name w:val="xl134"/>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16"/>
      <w:szCs w:val="16"/>
      <w:lang w:val="es-CO" w:eastAsia="es-CO"/>
    </w:rPr>
  </w:style>
  <w:style w:type="paragraph" w:customStyle="1" w:styleId="xl135">
    <w:name w:val="xl135"/>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val="es-CO" w:eastAsia="es-CO"/>
    </w:rPr>
  </w:style>
  <w:style w:type="paragraph" w:customStyle="1" w:styleId="xl136">
    <w:name w:val="xl136"/>
    <w:basedOn w:val="Normal"/>
    <w:rsid w:val="00D77B75"/>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7">
    <w:name w:val="xl137"/>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16"/>
      <w:szCs w:val="16"/>
      <w:lang w:val="es-CO" w:eastAsia="es-CO"/>
    </w:rPr>
  </w:style>
  <w:style w:type="paragraph" w:customStyle="1" w:styleId="xl138">
    <w:name w:val="xl138"/>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9">
    <w:name w:val="xl139"/>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40">
    <w:name w:val="xl140"/>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CO" w:eastAsia="es-CO"/>
    </w:rPr>
  </w:style>
  <w:style w:type="paragraph" w:customStyle="1" w:styleId="xl141">
    <w:name w:val="xl141"/>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6"/>
      <w:szCs w:val="16"/>
      <w:lang w:val="es-CO" w:eastAsia="es-CO"/>
    </w:rPr>
  </w:style>
  <w:style w:type="paragraph" w:customStyle="1" w:styleId="xl142">
    <w:name w:val="xl142"/>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CO" w:eastAsia="es-CO"/>
    </w:rPr>
  </w:style>
  <w:style w:type="paragraph" w:customStyle="1" w:styleId="xl143">
    <w:name w:val="xl143"/>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val="es-CO" w:eastAsia="es-CO"/>
    </w:rPr>
  </w:style>
  <w:style w:type="paragraph" w:customStyle="1" w:styleId="xl144">
    <w:name w:val="xl144"/>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16"/>
      <w:szCs w:val="16"/>
      <w:lang w:val="es-CO" w:eastAsia="es-CO"/>
    </w:rPr>
  </w:style>
  <w:style w:type="paragraph" w:customStyle="1" w:styleId="xl145">
    <w:name w:val="xl145"/>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46">
    <w:name w:val="xl146"/>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b/>
      <w:bCs/>
      <w:sz w:val="16"/>
      <w:szCs w:val="16"/>
      <w:lang w:val="es-CO" w:eastAsia="es-CO"/>
    </w:rPr>
  </w:style>
  <w:style w:type="paragraph" w:customStyle="1" w:styleId="xl147">
    <w:name w:val="xl147"/>
    <w:basedOn w:val="Normal"/>
    <w:rsid w:val="007E4A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u w:val="single"/>
      <w:lang w:val="es-CO" w:eastAsia="es-CO"/>
    </w:rPr>
  </w:style>
  <w:style w:type="paragraph" w:customStyle="1" w:styleId="xl148">
    <w:name w:val="xl148"/>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color w:val="000000"/>
      <w:sz w:val="16"/>
      <w:szCs w:val="16"/>
      <w:lang w:val="es-CO" w:eastAsia="es-CO"/>
    </w:rPr>
  </w:style>
  <w:style w:type="table" w:customStyle="1" w:styleId="Tablaconcuadrcula1">
    <w:name w:val="Tabla con cuadrícula1"/>
    <w:basedOn w:val="Tablanormal"/>
    <w:next w:val="Tablaconcuadrcula"/>
    <w:uiPriority w:val="59"/>
    <w:rsid w:val="00711BA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711BA8"/>
    <w:pPr>
      <w:spacing w:before="100" w:beforeAutospacing="1" w:after="100" w:afterAutospacing="1"/>
    </w:pPr>
    <w:rPr>
      <w:rFonts w:ascii="Arial" w:hAnsi="Arial" w:cs="Arial"/>
      <w:color w:val="000000"/>
      <w:sz w:val="16"/>
      <w:szCs w:val="16"/>
      <w:lang w:val="es-CO" w:eastAsia="es-CO"/>
    </w:rPr>
  </w:style>
  <w:style w:type="paragraph" w:customStyle="1" w:styleId="xmsonormal">
    <w:name w:val="x_msonormal"/>
    <w:basedOn w:val="Normal"/>
    <w:rsid w:val="00711BA8"/>
    <w:pPr>
      <w:spacing w:before="100" w:beforeAutospacing="1" w:after="100" w:afterAutospacing="1"/>
    </w:pPr>
    <w:rPr>
      <w:lang w:val="es-CO" w:eastAsia="es-CO"/>
    </w:rPr>
  </w:style>
  <w:style w:type="table" w:customStyle="1" w:styleId="Tablaconcuadrcula2">
    <w:name w:val="Tabla con cuadrícula2"/>
    <w:basedOn w:val="Tablanormal"/>
    <w:next w:val="Tablaconcuadrcula"/>
    <w:uiPriority w:val="59"/>
    <w:rsid w:val="00C2312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A30B45"/>
    <w:pPr>
      <w:spacing w:before="100" w:beforeAutospacing="1" w:after="100" w:afterAutospacing="1"/>
    </w:pPr>
    <w:rPr>
      <w:lang w:val="es-CO" w:eastAsia="es-CO"/>
    </w:rPr>
  </w:style>
  <w:style w:type="character" w:customStyle="1" w:styleId="apple-converted-space">
    <w:name w:val="apple-converted-space"/>
    <w:rsid w:val="00A30B45"/>
  </w:style>
  <w:style w:type="character" w:customStyle="1" w:styleId="PuestoCar">
    <w:name w:val="Puesto Car"/>
    <w:rsid w:val="00112069"/>
    <w:rPr>
      <w:rFonts w:ascii="Arial" w:hAnsi="Arial"/>
      <w:b/>
      <w:sz w:val="24"/>
      <w:lang w:val="es-ES" w:eastAsia="es-ES"/>
    </w:rPr>
  </w:style>
  <w:style w:type="table" w:customStyle="1" w:styleId="Tablaconcuadrcula3">
    <w:name w:val="Tabla con cuadrícula3"/>
    <w:basedOn w:val="Tablanormal"/>
    <w:next w:val="Tablaconcuadrcula"/>
    <w:uiPriority w:val="59"/>
    <w:rsid w:val="005A6FA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shortcuts">
    <w:name w:val="yshortcuts"/>
    <w:basedOn w:val="Fuentedeprrafopredeter"/>
    <w:rsid w:val="002B365F"/>
  </w:style>
  <w:style w:type="paragraph" w:customStyle="1" w:styleId="Prrafodelista11">
    <w:name w:val="Párrafo de lista11"/>
    <w:basedOn w:val="Normal"/>
    <w:rsid w:val="00FD7179"/>
    <w:pPr>
      <w:spacing w:after="200" w:line="276" w:lineRule="auto"/>
      <w:ind w:left="720"/>
    </w:pPr>
    <w:rPr>
      <w:rFonts w:ascii="Calibri" w:hAnsi="Calibri" w:cs="Calibri"/>
      <w:sz w:val="22"/>
      <w:szCs w:val="22"/>
      <w:lang w:val="es-CO" w:eastAsia="en-US"/>
    </w:rPr>
  </w:style>
  <w:style w:type="paragraph" w:customStyle="1" w:styleId="Listavistosa-nfasis12">
    <w:name w:val="Lista vistosa - Énfasis 12"/>
    <w:basedOn w:val="Normal"/>
    <w:uiPriority w:val="34"/>
    <w:qFormat/>
    <w:rsid w:val="002F36C8"/>
    <w:pPr>
      <w:ind w:left="720"/>
      <w:contextualSpacing/>
    </w:pPr>
    <w:rPr>
      <w:lang w:val="x-none"/>
    </w:rPr>
  </w:style>
  <w:style w:type="paragraph" w:customStyle="1" w:styleId="Prrafodelista6">
    <w:name w:val="Párrafo de lista6"/>
    <w:basedOn w:val="Normal"/>
    <w:qFormat/>
    <w:rsid w:val="0083447E"/>
    <w:pPr>
      <w:ind w:left="720"/>
      <w:contextualSpacing/>
    </w:pPr>
    <w:rPr>
      <w:lang w:val="es-CO"/>
    </w:rPr>
  </w:style>
  <w:style w:type="character" w:customStyle="1" w:styleId="SinespaciadoCar">
    <w:name w:val="Sin espaciado Car"/>
    <w:link w:val="Sinespaciado"/>
    <w:uiPriority w:val="1"/>
    <w:rsid w:val="00A27B7C"/>
    <w:rPr>
      <w:sz w:val="24"/>
      <w:szCs w:val="24"/>
      <w:lang w:eastAsia="es-ES"/>
    </w:rPr>
  </w:style>
  <w:style w:type="table" w:customStyle="1" w:styleId="Tablaconcuadrcula4">
    <w:name w:val="Tabla con cuadrícula4"/>
    <w:basedOn w:val="Tablanormal"/>
    <w:next w:val="Tablaconcuadrcula"/>
    <w:uiPriority w:val="59"/>
    <w:rsid w:val="00C3199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43F5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AE41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7192">
      <w:bodyDiv w:val="1"/>
      <w:marLeft w:val="0"/>
      <w:marRight w:val="0"/>
      <w:marTop w:val="0"/>
      <w:marBottom w:val="0"/>
      <w:divBdr>
        <w:top w:val="none" w:sz="0" w:space="0" w:color="auto"/>
        <w:left w:val="none" w:sz="0" w:space="0" w:color="auto"/>
        <w:bottom w:val="none" w:sz="0" w:space="0" w:color="auto"/>
        <w:right w:val="none" w:sz="0" w:space="0" w:color="auto"/>
      </w:divBdr>
    </w:div>
    <w:div w:id="28187077">
      <w:bodyDiv w:val="1"/>
      <w:marLeft w:val="0"/>
      <w:marRight w:val="0"/>
      <w:marTop w:val="0"/>
      <w:marBottom w:val="0"/>
      <w:divBdr>
        <w:top w:val="none" w:sz="0" w:space="0" w:color="auto"/>
        <w:left w:val="none" w:sz="0" w:space="0" w:color="auto"/>
        <w:bottom w:val="none" w:sz="0" w:space="0" w:color="auto"/>
        <w:right w:val="none" w:sz="0" w:space="0" w:color="auto"/>
      </w:divBdr>
    </w:div>
    <w:div w:id="79184722">
      <w:bodyDiv w:val="1"/>
      <w:marLeft w:val="0"/>
      <w:marRight w:val="0"/>
      <w:marTop w:val="0"/>
      <w:marBottom w:val="0"/>
      <w:divBdr>
        <w:top w:val="none" w:sz="0" w:space="0" w:color="auto"/>
        <w:left w:val="none" w:sz="0" w:space="0" w:color="auto"/>
        <w:bottom w:val="none" w:sz="0" w:space="0" w:color="auto"/>
        <w:right w:val="none" w:sz="0" w:space="0" w:color="auto"/>
      </w:divBdr>
    </w:div>
    <w:div w:id="82535553">
      <w:bodyDiv w:val="1"/>
      <w:marLeft w:val="0"/>
      <w:marRight w:val="0"/>
      <w:marTop w:val="0"/>
      <w:marBottom w:val="0"/>
      <w:divBdr>
        <w:top w:val="none" w:sz="0" w:space="0" w:color="auto"/>
        <w:left w:val="none" w:sz="0" w:space="0" w:color="auto"/>
        <w:bottom w:val="none" w:sz="0" w:space="0" w:color="auto"/>
        <w:right w:val="none" w:sz="0" w:space="0" w:color="auto"/>
      </w:divBdr>
    </w:div>
    <w:div w:id="88936277">
      <w:bodyDiv w:val="1"/>
      <w:marLeft w:val="0"/>
      <w:marRight w:val="0"/>
      <w:marTop w:val="0"/>
      <w:marBottom w:val="0"/>
      <w:divBdr>
        <w:top w:val="none" w:sz="0" w:space="0" w:color="auto"/>
        <w:left w:val="none" w:sz="0" w:space="0" w:color="auto"/>
        <w:bottom w:val="none" w:sz="0" w:space="0" w:color="auto"/>
        <w:right w:val="none" w:sz="0" w:space="0" w:color="auto"/>
      </w:divBdr>
    </w:div>
    <w:div w:id="118190927">
      <w:bodyDiv w:val="1"/>
      <w:marLeft w:val="0"/>
      <w:marRight w:val="0"/>
      <w:marTop w:val="0"/>
      <w:marBottom w:val="0"/>
      <w:divBdr>
        <w:top w:val="none" w:sz="0" w:space="0" w:color="auto"/>
        <w:left w:val="none" w:sz="0" w:space="0" w:color="auto"/>
        <w:bottom w:val="none" w:sz="0" w:space="0" w:color="auto"/>
        <w:right w:val="none" w:sz="0" w:space="0" w:color="auto"/>
      </w:divBdr>
    </w:div>
    <w:div w:id="159779712">
      <w:bodyDiv w:val="1"/>
      <w:marLeft w:val="0"/>
      <w:marRight w:val="0"/>
      <w:marTop w:val="0"/>
      <w:marBottom w:val="0"/>
      <w:divBdr>
        <w:top w:val="none" w:sz="0" w:space="0" w:color="auto"/>
        <w:left w:val="none" w:sz="0" w:space="0" w:color="auto"/>
        <w:bottom w:val="none" w:sz="0" w:space="0" w:color="auto"/>
        <w:right w:val="none" w:sz="0" w:space="0" w:color="auto"/>
      </w:divBdr>
    </w:div>
    <w:div w:id="172964694">
      <w:bodyDiv w:val="1"/>
      <w:marLeft w:val="0"/>
      <w:marRight w:val="0"/>
      <w:marTop w:val="0"/>
      <w:marBottom w:val="0"/>
      <w:divBdr>
        <w:top w:val="none" w:sz="0" w:space="0" w:color="auto"/>
        <w:left w:val="none" w:sz="0" w:space="0" w:color="auto"/>
        <w:bottom w:val="none" w:sz="0" w:space="0" w:color="auto"/>
        <w:right w:val="none" w:sz="0" w:space="0" w:color="auto"/>
      </w:divBdr>
    </w:div>
    <w:div w:id="228543905">
      <w:bodyDiv w:val="1"/>
      <w:marLeft w:val="0"/>
      <w:marRight w:val="0"/>
      <w:marTop w:val="0"/>
      <w:marBottom w:val="0"/>
      <w:divBdr>
        <w:top w:val="none" w:sz="0" w:space="0" w:color="auto"/>
        <w:left w:val="none" w:sz="0" w:space="0" w:color="auto"/>
        <w:bottom w:val="none" w:sz="0" w:space="0" w:color="auto"/>
        <w:right w:val="none" w:sz="0" w:space="0" w:color="auto"/>
      </w:divBdr>
    </w:div>
    <w:div w:id="234632633">
      <w:bodyDiv w:val="1"/>
      <w:marLeft w:val="0"/>
      <w:marRight w:val="0"/>
      <w:marTop w:val="0"/>
      <w:marBottom w:val="0"/>
      <w:divBdr>
        <w:top w:val="none" w:sz="0" w:space="0" w:color="auto"/>
        <w:left w:val="none" w:sz="0" w:space="0" w:color="auto"/>
        <w:bottom w:val="none" w:sz="0" w:space="0" w:color="auto"/>
        <w:right w:val="none" w:sz="0" w:space="0" w:color="auto"/>
      </w:divBdr>
    </w:div>
    <w:div w:id="248009839">
      <w:bodyDiv w:val="1"/>
      <w:marLeft w:val="0"/>
      <w:marRight w:val="0"/>
      <w:marTop w:val="0"/>
      <w:marBottom w:val="0"/>
      <w:divBdr>
        <w:top w:val="none" w:sz="0" w:space="0" w:color="auto"/>
        <w:left w:val="none" w:sz="0" w:space="0" w:color="auto"/>
        <w:bottom w:val="none" w:sz="0" w:space="0" w:color="auto"/>
        <w:right w:val="none" w:sz="0" w:space="0" w:color="auto"/>
      </w:divBdr>
    </w:div>
    <w:div w:id="253317611">
      <w:bodyDiv w:val="1"/>
      <w:marLeft w:val="0"/>
      <w:marRight w:val="0"/>
      <w:marTop w:val="0"/>
      <w:marBottom w:val="0"/>
      <w:divBdr>
        <w:top w:val="none" w:sz="0" w:space="0" w:color="auto"/>
        <w:left w:val="none" w:sz="0" w:space="0" w:color="auto"/>
        <w:bottom w:val="none" w:sz="0" w:space="0" w:color="auto"/>
        <w:right w:val="none" w:sz="0" w:space="0" w:color="auto"/>
      </w:divBdr>
    </w:div>
    <w:div w:id="257912646">
      <w:bodyDiv w:val="1"/>
      <w:marLeft w:val="0"/>
      <w:marRight w:val="0"/>
      <w:marTop w:val="0"/>
      <w:marBottom w:val="0"/>
      <w:divBdr>
        <w:top w:val="none" w:sz="0" w:space="0" w:color="auto"/>
        <w:left w:val="none" w:sz="0" w:space="0" w:color="auto"/>
        <w:bottom w:val="none" w:sz="0" w:space="0" w:color="auto"/>
        <w:right w:val="none" w:sz="0" w:space="0" w:color="auto"/>
      </w:divBdr>
    </w:div>
    <w:div w:id="267544369">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24433216">
      <w:bodyDiv w:val="1"/>
      <w:marLeft w:val="0"/>
      <w:marRight w:val="0"/>
      <w:marTop w:val="0"/>
      <w:marBottom w:val="0"/>
      <w:divBdr>
        <w:top w:val="none" w:sz="0" w:space="0" w:color="auto"/>
        <w:left w:val="none" w:sz="0" w:space="0" w:color="auto"/>
        <w:bottom w:val="none" w:sz="0" w:space="0" w:color="auto"/>
        <w:right w:val="none" w:sz="0" w:space="0" w:color="auto"/>
      </w:divBdr>
    </w:div>
    <w:div w:id="333722687">
      <w:bodyDiv w:val="1"/>
      <w:marLeft w:val="0"/>
      <w:marRight w:val="0"/>
      <w:marTop w:val="0"/>
      <w:marBottom w:val="0"/>
      <w:divBdr>
        <w:top w:val="none" w:sz="0" w:space="0" w:color="auto"/>
        <w:left w:val="none" w:sz="0" w:space="0" w:color="auto"/>
        <w:bottom w:val="none" w:sz="0" w:space="0" w:color="auto"/>
        <w:right w:val="none" w:sz="0" w:space="0" w:color="auto"/>
      </w:divBdr>
    </w:div>
    <w:div w:id="357781616">
      <w:bodyDiv w:val="1"/>
      <w:marLeft w:val="0"/>
      <w:marRight w:val="0"/>
      <w:marTop w:val="0"/>
      <w:marBottom w:val="0"/>
      <w:divBdr>
        <w:top w:val="none" w:sz="0" w:space="0" w:color="auto"/>
        <w:left w:val="none" w:sz="0" w:space="0" w:color="auto"/>
        <w:bottom w:val="none" w:sz="0" w:space="0" w:color="auto"/>
        <w:right w:val="none" w:sz="0" w:space="0" w:color="auto"/>
      </w:divBdr>
    </w:div>
    <w:div w:id="359551243">
      <w:bodyDiv w:val="1"/>
      <w:marLeft w:val="0"/>
      <w:marRight w:val="0"/>
      <w:marTop w:val="0"/>
      <w:marBottom w:val="0"/>
      <w:divBdr>
        <w:top w:val="none" w:sz="0" w:space="0" w:color="auto"/>
        <w:left w:val="none" w:sz="0" w:space="0" w:color="auto"/>
        <w:bottom w:val="none" w:sz="0" w:space="0" w:color="auto"/>
        <w:right w:val="none" w:sz="0" w:space="0" w:color="auto"/>
      </w:divBdr>
    </w:div>
    <w:div w:id="390345139">
      <w:bodyDiv w:val="1"/>
      <w:marLeft w:val="0"/>
      <w:marRight w:val="0"/>
      <w:marTop w:val="0"/>
      <w:marBottom w:val="0"/>
      <w:divBdr>
        <w:top w:val="none" w:sz="0" w:space="0" w:color="auto"/>
        <w:left w:val="none" w:sz="0" w:space="0" w:color="auto"/>
        <w:bottom w:val="none" w:sz="0" w:space="0" w:color="auto"/>
        <w:right w:val="none" w:sz="0" w:space="0" w:color="auto"/>
      </w:divBdr>
    </w:div>
    <w:div w:id="411053347">
      <w:bodyDiv w:val="1"/>
      <w:marLeft w:val="0"/>
      <w:marRight w:val="0"/>
      <w:marTop w:val="0"/>
      <w:marBottom w:val="0"/>
      <w:divBdr>
        <w:top w:val="none" w:sz="0" w:space="0" w:color="auto"/>
        <w:left w:val="none" w:sz="0" w:space="0" w:color="auto"/>
        <w:bottom w:val="none" w:sz="0" w:space="0" w:color="auto"/>
        <w:right w:val="none" w:sz="0" w:space="0" w:color="auto"/>
      </w:divBdr>
    </w:div>
    <w:div w:id="411242652">
      <w:bodyDiv w:val="1"/>
      <w:marLeft w:val="0"/>
      <w:marRight w:val="0"/>
      <w:marTop w:val="0"/>
      <w:marBottom w:val="0"/>
      <w:divBdr>
        <w:top w:val="none" w:sz="0" w:space="0" w:color="auto"/>
        <w:left w:val="none" w:sz="0" w:space="0" w:color="auto"/>
        <w:bottom w:val="none" w:sz="0" w:space="0" w:color="auto"/>
        <w:right w:val="none" w:sz="0" w:space="0" w:color="auto"/>
      </w:divBdr>
    </w:div>
    <w:div w:id="433791510">
      <w:bodyDiv w:val="1"/>
      <w:marLeft w:val="0"/>
      <w:marRight w:val="0"/>
      <w:marTop w:val="0"/>
      <w:marBottom w:val="0"/>
      <w:divBdr>
        <w:top w:val="none" w:sz="0" w:space="0" w:color="auto"/>
        <w:left w:val="none" w:sz="0" w:space="0" w:color="auto"/>
        <w:bottom w:val="none" w:sz="0" w:space="0" w:color="auto"/>
        <w:right w:val="none" w:sz="0" w:space="0" w:color="auto"/>
      </w:divBdr>
    </w:div>
    <w:div w:id="448932131">
      <w:bodyDiv w:val="1"/>
      <w:marLeft w:val="0"/>
      <w:marRight w:val="0"/>
      <w:marTop w:val="0"/>
      <w:marBottom w:val="0"/>
      <w:divBdr>
        <w:top w:val="none" w:sz="0" w:space="0" w:color="auto"/>
        <w:left w:val="none" w:sz="0" w:space="0" w:color="auto"/>
        <w:bottom w:val="none" w:sz="0" w:space="0" w:color="auto"/>
        <w:right w:val="none" w:sz="0" w:space="0" w:color="auto"/>
      </w:divBdr>
    </w:div>
    <w:div w:id="449475573">
      <w:bodyDiv w:val="1"/>
      <w:marLeft w:val="0"/>
      <w:marRight w:val="0"/>
      <w:marTop w:val="0"/>
      <w:marBottom w:val="0"/>
      <w:divBdr>
        <w:top w:val="none" w:sz="0" w:space="0" w:color="auto"/>
        <w:left w:val="none" w:sz="0" w:space="0" w:color="auto"/>
        <w:bottom w:val="none" w:sz="0" w:space="0" w:color="auto"/>
        <w:right w:val="none" w:sz="0" w:space="0" w:color="auto"/>
      </w:divBdr>
    </w:div>
    <w:div w:id="451755178">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93448549">
      <w:bodyDiv w:val="1"/>
      <w:marLeft w:val="0"/>
      <w:marRight w:val="0"/>
      <w:marTop w:val="0"/>
      <w:marBottom w:val="0"/>
      <w:divBdr>
        <w:top w:val="none" w:sz="0" w:space="0" w:color="auto"/>
        <w:left w:val="none" w:sz="0" w:space="0" w:color="auto"/>
        <w:bottom w:val="none" w:sz="0" w:space="0" w:color="auto"/>
        <w:right w:val="none" w:sz="0" w:space="0" w:color="auto"/>
      </w:divBdr>
    </w:div>
    <w:div w:id="516188588">
      <w:bodyDiv w:val="1"/>
      <w:marLeft w:val="0"/>
      <w:marRight w:val="0"/>
      <w:marTop w:val="0"/>
      <w:marBottom w:val="0"/>
      <w:divBdr>
        <w:top w:val="none" w:sz="0" w:space="0" w:color="auto"/>
        <w:left w:val="none" w:sz="0" w:space="0" w:color="auto"/>
        <w:bottom w:val="none" w:sz="0" w:space="0" w:color="auto"/>
        <w:right w:val="none" w:sz="0" w:space="0" w:color="auto"/>
      </w:divBdr>
    </w:div>
    <w:div w:id="526480939">
      <w:bodyDiv w:val="1"/>
      <w:marLeft w:val="0"/>
      <w:marRight w:val="0"/>
      <w:marTop w:val="0"/>
      <w:marBottom w:val="0"/>
      <w:divBdr>
        <w:top w:val="none" w:sz="0" w:space="0" w:color="auto"/>
        <w:left w:val="none" w:sz="0" w:space="0" w:color="auto"/>
        <w:bottom w:val="none" w:sz="0" w:space="0" w:color="auto"/>
        <w:right w:val="none" w:sz="0" w:space="0" w:color="auto"/>
      </w:divBdr>
    </w:div>
    <w:div w:id="526679898">
      <w:bodyDiv w:val="1"/>
      <w:marLeft w:val="0"/>
      <w:marRight w:val="0"/>
      <w:marTop w:val="0"/>
      <w:marBottom w:val="0"/>
      <w:divBdr>
        <w:top w:val="none" w:sz="0" w:space="0" w:color="auto"/>
        <w:left w:val="none" w:sz="0" w:space="0" w:color="auto"/>
        <w:bottom w:val="none" w:sz="0" w:space="0" w:color="auto"/>
        <w:right w:val="none" w:sz="0" w:space="0" w:color="auto"/>
      </w:divBdr>
    </w:div>
    <w:div w:id="536428998">
      <w:bodyDiv w:val="1"/>
      <w:marLeft w:val="0"/>
      <w:marRight w:val="0"/>
      <w:marTop w:val="0"/>
      <w:marBottom w:val="0"/>
      <w:divBdr>
        <w:top w:val="none" w:sz="0" w:space="0" w:color="auto"/>
        <w:left w:val="none" w:sz="0" w:space="0" w:color="auto"/>
        <w:bottom w:val="none" w:sz="0" w:space="0" w:color="auto"/>
        <w:right w:val="none" w:sz="0" w:space="0" w:color="auto"/>
      </w:divBdr>
    </w:div>
    <w:div w:id="536503190">
      <w:bodyDiv w:val="1"/>
      <w:marLeft w:val="0"/>
      <w:marRight w:val="0"/>
      <w:marTop w:val="0"/>
      <w:marBottom w:val="0"/>
      <w:divBdr>
        <w:top w:val="none" w:sz="0" w:space="0" w:color="auto"/>
        <w:left w:val="none" w:sz="0" w:space="0" w:color="auto"/>
        <w:bottom w:val="none" w:sz="0" w:space="0" w:color="auto"/>
        <w:right w:val="none" w:sz="0" w:space="0" w:color="auto"/>
      </w:divBdr>
    </w:div>
    <w:div w:id="547573938">
      <w:bodyDiv w:val="1"/>
      <w:marLeft w:val="0"/>
      <w:marRight w:val="0"/>
      <w:marTop w:val="0"/>
      <w:marBottom w:val="0"/>
      <w:divBdr>
        <w:top w:val="none" w:sz="0" w:space="0" w:color="auto"/>
        <w:left w:val="none" w:sz="0" w:space="0" w:color="auto"/>
        <w:bottom w:val="none" w:sz="0" w:space="0" w:color="auto"/>
        <w:right w:val="none" w:sz="0" w:space="0" w:color="auto"/>
      </w:divBdr>
    </w:div>
    <w:div w:id="610629082">
      <w:bodyDiv w:val="1"/>
      <w:marLeft w:val="0"/>
      <w:marRight w:val="0"/>
      <w:marTop w:val="0"/>
      <w:marBottom w:val="0"/>
      <w:divBdr>
        <w:top w:val="none" w:sz="0" w:space="0" w:color="auto"/>
        <w:left w:val="none" w:sz="0" w:space="0" w:color="auto"/>
        <w:bottom w:val="none" w:sz="0" w:space="0" w:color="auto"/>
        <w:right w:val="none" w:sz="0" w:space="0" w:color="auto"/>
      </w:divBdr>
    </w:div>
    <w:div w:id="625427048">
      <w:bodyDiv w:val="1"/>
      <w:marLeft w:val="0"/>
      <w:marRight w:val="0"/>
      <w:marTop w:val="0"/>
      <w:marBottom w:val="0"/>
      <w:divBdr>
        <w:top w:val="none" w:sz="0" w:space="0" w:color="auto"/>
        <w:left w:val="none" w:sz="0" w:space="0" w:color="auto"/>
        <w:bottom w:val="none" w:sz="0" w:space="0" w:color="auto"/>
        <w:right w:val="none" w:sz="0" w:space="0" w:color="auto"/>
      </w:divBdr>
    </w:div>
    <w:div w:id="670528378">
      <w:bodyDiv w:val="1"/>
      <w:marLeft w:val="0"/>
      <w:marRight w:val="0"/>
      <w:marTop w:val="0"/>
      <w:marBottom w:val="0"/>
      <w:divBdr>
        <w:top w:val="none" w:sz="0" w:space="0" w:color="auto"/>
        <w:left w:val="none" w:sz="0" w:space="0" w:color="auto"/>
        <w:bottom w:val="none" w:sz="0" w:space="0" w:color="auto"/>
        <w:right w:val="none" w:sz="0" w:space="0" w:color="auto"/>
      </w:divBdr>
    </w:div>
    <w:div w:id="700783478">
      <w:bodyDiv w:val="1"/>
      <w:marLeft w:val="0"/>
      <w:marRight w:val="0"/>
      <w:marTop w:val="0"/>
      <w:marBottom w:val="0"/>
      <w:divBdr>
        <w:top w:val="none" w:sz="0" w:space="0" w:color="auto"/>
        <w:left w:val="none" w:sz="0" w:space="0" w:color="auto"/>
        <w:bottom w:val="none" w:sz="0" w:space="0" w:color="auto"/>
        <w:right w:val="none" w:sz="0" w:space="0" w:color="auto"/>
      </w:divBdr>
    </w:div>
    <w:div w:id="716860397">
      <w:bodyDiv w:val="1"/>
      <w:marLeft w:val="0"/>
      <w:marRight w:val="0"/>
      <w:marTop w:val="0"/>
      <w:marBottom w:val="0"/>
      <w:divBdr>
        <w:top w:val="none" w:sz="0" w:space="0" w:color="auto"/>
        <w:left w:val="none" w:sz="0" w:space="0" w:color="auto"/>
        <w:bottom w:val="none" w:sz="0" w:space="0" w:color="auto"/>
        <w:right w:val="none" w:sz="0" w:space="0" w:color="auto"/>
      </w:divBdr>
    </w:div>
    <w:div w:id="754597439">
      <w:bodyDiv w:val="1"/>
      <w:marLeft w:val="0"/>
      <w:marRight w:val="0"/>
      <w:marTop w:val="0"/>
      <w:marBottom w:val="0"/>
      <w:divBdr>
        <w:top w:val="none" w:sz="0" w:space="0" w:color="auto"/>
        <w:left w:val="none" w:sz="0" w:space="0" w:color="auto"/>
        <w:bottom w:val="none" w:sz="0" w:space="0" w:color="auto"/>
        <w:right w:val="none" w:sz="0" w:space="0" w:color="auto"/>
      </w:divBdr>
    </w:div>
    <w:div w:id="770707898">
      <w:bodyDiv w:val="1"/>
      <w:marLeft w:val="0"/>
      <w:marRight w:val="0"/>
      <w:marTop w:val="0"/>
      <w:marBottom w:val="0"/>
      <w:divBdr>
        <w:top w:val="none" w:sz="0" w:space="0" w:color="auto"/>
        <w:left w:val="none" w:sz="0" w:space="0" w:color="auto"/>
        <w:bottom w:val="none" w:sz="0" w:space="0" w:color="auto"/>
        <w:right w:val="none" w:sz="0" w:space="0" w:color="auto"/>
      </w:divBdr>
    </w:div>
    <w:div w:id="792019403">
      <w:bodyDiv w:val="1"/>
      <w:marLeft w:val="0"/>
      <w:marRight w:val="0"/>
      <w:marTop w:val="0"/>
      <w:marBottom w:val="0"/>
      <w:divBdr>
        <w:top w:val="none" w:sz="0" w:space="0" w:color="auto"/>
        <w:left w:val="none" w:sz="0" w:space="0" w:color="auto"/>
        <w:bottom w:val="none" w:sz="0" w:space="0" w:color="auto"/>
        <w:right w:val="none" w:sz="0" w:space="0" w:color="auto"/>
      </w:divBdr>
    </w:div>
    <w:div w:id="793642731">
      <w:bodyDiv w:val="1"/>
      <w:marLeft w:val="0"/>
      <w:marRight w:val="0"/>
      <w:marTop w:val="0"/>
      <w:marBottom w:val="0"/>
      <w:divBdr>
        <w:top w:val="none" w:sz="0" w:space="0" w:color="auto"/>
        <w:left w:val="none" w:sz="0" w:space="0" w:color="auto"/>
        <w:bottom w:val="none" w:sz="0" w:space="0" w:color="auto"/>
        <w:right w:val="none" w:sz="0" w:space="0" w:color="auto"/>
      </w:divBdr>
    </w:div>
    <w:div w:id="803278791">
      <w:bodyDiv w:val="1"/>
      <w:marLeft w:val="0"/>
      <w:marRight w:val="0"/>
      <w:marTop w:val="0"/>
      <w:marBottom w:val="0"/>
      <w:divBdr>
        <w:top w:val="none" w:sz="0" w:space="0" w:color="auto"/>
        <w:left w:val="none" w:sz="0" w:space="0" w:color="auto"/>
        <w:bottom w:val="none" w:sz="0" w:space="0" w:color="auto"/>
        <w:right w:val="none" w:sz="0" w:space="0" w:color="auto"/>
      </w:divBdr>
    </w:div>
    <w:div w:id="854347521">
      <w:bodyDiv w:val="1"/>
      <w:marLeft w:val="0"/>
      <w:marRight w:val="0"/>
      <w:marTop w:val="0"/>
      <w:marBottom w:val="0"/>
      <w:divBdr>
        <w:top w:val="none" w:sz="0" w:space="0" w:color="auto"/>
        <w:left w:val="none" w:sz="0" w:space="0" w:color="auto"/>
        <w:bottom w:val="none" w:sz="0" w:space="0" w:color="auto"/>
        <w:right w:val="none" w:sz="0" w:space="0" w:color="auto"/>
      </w:divBdr>
    </w:div>
    <w:div w:id="871963219">
      <w:bodyDiv w:val="1"/>
      <w:marLeft w:val="0"/>
      <w:marRight w:val="0"/>
      <w:marTop w:val="0"/>
      <w:marBottom w:val="0"/>
      <w:divBdr>
        <w:top w:val="none" w:sz="0" w:space="0" w:color="auto"/>
        <w:left w:val="none" w:sz="0" w:space="0" w:color="auto"/>
        <w:bottom w:val="none" w:sz="0" w:space="0" w:color="auto"/>
        <w:right w:val="none" w:sz="0" w:space="0" w:color="auto"/>
      </w:divBdr>
    </w:div>
    <w:div w:id="874194136">
      <w:bodyDiv w:val="1"/>
      <w:marLeft w:val="0"/>
      <w:marRight w:val="0"/>
      <w:marTop w:val="0"/>
      <w:marBottom w:val="0"/>
      <w:divBdr>
        <w:top w:val="none" w:sz="0" w:space="0" w:color="auto"/>
        <w:left w:val="none" w:sz="0" w:space="0" w:color="auto"/>
        <w:bottom w:val="none" w:sz="0" w:space="0" w:color="auto"/>
        <w:right w:val="none" w:sz="0" w:space="0" w:color="auto"/>
      </w:divBdr>
    </w:div>
    <w:div w:id="880822484">
      <w:bodyDiv w:val="1"/>
      <w:marLeft w:val="0"/>
      <w:marRight w:val="0"/>
      <w:marTop w:val="0"/>
      <w:marBottom w:val="0"/>
      <w:divBdr>
        <w:top w:val="none" w:sz="0" w:space="0" w:color="auto"/>
        <w:left w:val="none" w:sz="0" w:space="0" w:color="auto"/>
        <w:bottom w:val="none" w:sz="0" w:space="0" w:color="auto"/>
        <w:right w:val="none" w:sz="0" w:space="0" w:color="auto"/>
      </w:divBdr>
    </w:div>
    <w:div w:id="884760349">
      <w:bodyDiv w:val="1"/>
      <w:marLeft w:val="0"/>
      <w:marRight w:val="0"/>
      <w:marTop w:val="0"/>
      <w:marBottom w:val="0"/>
      <w:divBdr>
        <w:top w:val="none" w:sz="0" w:space="0" w:color="auto"/>
        <w:left w:val="none" w:sz="0" w:space="0" w:color="auto"/>
        <w:bottom w:val="none" w:sz="0" w:space="0" w:color="auto"/>
        <w:right w:val="none" w:sz="0" w:space="0" w:color="auto"/>
      </w:divBdr>
    </w:div>
    <w:div w:id="885726476">
      <w:bodyDiv w:val="1"/>
      <w:marLeft w:val="0"/>
      <w:marRight w:val="0"/>
      <w:marTop w:val="0"/>
      <w:marBottom w:val="0"/>
      <w:divBdr>
        <w:top w:val="none" w:sz="0" w:space="0" w:color="auto"/>
        <w:left w:val="none" w:sz="0" w:space="0" w:color="auto"/>
        <w:bottom w:val="none" w:sz="0" w:space="0" w:color="auto"/>
        <w:right w:val="none" w:sz="0" w:space="0" w:color="auto"/>
      </w:divBdr>
    </w:div>
    <w:div w:id="959190472">
      <w:bodyDiv w:val="1"/>
      <w:marLeft w:val="0"/>
      <w:marRight w:val="0"/>
      <w:marTop w:val="0"/>
      <w:marBottom w:val="0"/>
      <w:divBdr>
        <w:top w:val="none" w:sz="0" w:space="0" w:color="auto"/>
        <w:left w:val="none" w:sz="0" w:space="0" w:color="auto"/>
        <w:bottom w:val="none" w:sz="0" w:space="0" w:color="auto"/>
        <w:right w:val="none" w:sz="0" w:space="0" w:color="auto"/>
      </w:divBdr>
    </w:div>
    <w:div w:id="997920236">
      <w:bodyDiv w:val="1"/>
      <w:marLeft w:val="0"/>
      <w:marRight w:val="0"/>
      <w:marTop w:val="0"/>
      <w:marBottom w:val="0"/>
      <w:divBdr>
        <w:top w:val="none" w:sz="0" w:space="0" w:color="auto"/>
        <w:left w:val="none" w:sz="0" w:space="0" w:color="auto"/>
        <w:bottom w:val="none" w:sz="0" w:space="0" w:color="auto"/>
        <w:right w:val="none" w:sz="0" w:space="0" w:color="auto"/>
      </w:divBdr>
    </w:div>
    <w:div w:id="1002199636">
      <w:bodyDiv w:val="1"/>
      <w:marLeft w:val="0"/>
      <w:marRight w:val="0"/>
      <w:marTop w:val="0"/>
      <w:marBottom w:val="0"/>
      <w:divBdr>
        <w:top w:val="none" w:sz="0" w:space="0" w:color="auto"/>
        <w:left w:val="none" w:sz="0" w:space="0" w:color="auto"/>
        <w:bottom w:val="none" w:sz="0" w:space="0" w:color="auto"/>
        <w:right w:val="none" w:sz="0" w:space="0" w:color="auto"/>
      </w:divBdr>
    </w:div>
    <w:div w:id="1011374220">
      <w:bodyDiv w:val="1"/>
      <w:marLeft w:val="0"/>
      <w:marRight w:val="0"/>
      <w:marTop w:val="0"/>
      <w:marBottom w:val="0"/>
      <w:divBdr>
        <w:top w:val="none" w:sz="0" w:space="0" w:color="auto"/>
        <w:left w:val="none" w:sz="0" w:space="0" w:color="auto"/>
        <w:bottom w:val="none" w:sz="0" w:space="0" w:color="auto"/>
        <w:right w:val="none" w:sz="0" w:space="0" w:color="auto"/>
      </w:divBdr>
    </w:div>
    <w:div w:id="1046217742">
      <w:bodyDiv w:val="1"/>
      <w:marLeft w:val="0"/>
      <w:marRight w:val="0"/>
      <w:marTop w:val="0"/>
      <w:marBottom w:val="0"/>
      <w:divBdr>
        <w:top w:val="none" w:sz="0" w:space="0" w:color="auto"/>
        <w:left w:val="none" w:sz="0" w:space="0" w:color="auto"/>
        <w:bottom w:val="none" w:sz="0" w:space="0" w:color="auto"/>
        <w:right w:val="none" w:sz="0" w:space="0" w:color="auto"/>
      </w:divBdr>
    </w:div>
    <w:div w:id="1047605897">
      <w:bodyDiv w:val="1"/>
      <w:marLeft w:val="0"/>
      <w:marRight w:val="0"/>
      <w:marTop w:val="0"/>
      <w:marBottom w:val="0"/>
      <w:divBdr>
        <w:top w:val="none" w:sz="0" w:space="0" w:color="auto"/>
        <w:left w:val="none" w:sz="0" w:space="0" w:color="auto"/>
        <w:bottom w:val="none" w:sz="0" w:space="0" w:color="auto"/>
        <w:right w:val="none" w:sz="0" w:space="0" w:color="auto"/>
      </w:divBdr>
    </w:div>
    <w:div w:id="1050229696">
      <w:bodyDiv w:val="1"/>
      <w:marLeft w:val="0"/>
      <w:marRight w:val="0"/>
      <w:marTop w:val="0"/>
      <w:marBottom w:val="0"/>
      <w:divBdr>
        <w:top w:val="none" w:sz="0" w:space="0" w:color="auto"/>
        <w:left w:val="none" w:sz="0" w:space="0" w:color="auto"/>
        <w:bottom w:val="none" w:sz="0" w:space="0" w:color="auto"/>
        <w:right w:val="none" w:sz="0" w:space="0" w:color="auto"/>
      </w:divBdr>
    </w:div>
    <w:div w:id="1090154596">
      <w:bodyDiv w:val="1"/>
      <w:marLeft w:val="0"/>
      <w:marRight w:val="0"/>
      <w:marTop w:val="0"/>
      <w:marBottom w:val="0"/>
      <w:divBdr>
        <w:top w:val="none" w:sz="0" w:space="0" w:color="auto"/>
        <w:left w:val="none" w:sz="0" w:space="0" w:color="auto"/>
        <w:bottom w:val="none" w:sz="0" w:space="0" w:color="auto"/>
        <w:right w:val="none" w:sz="0" w:space="0" w:color="auto"/>
      </w:divBdr>
    </w:div>
    <w:div w:id="1109204551">
      <w:bodyDiv w:val="1"/>
      <w:marLeft w:val="0"/>
      <w:marRight w:val="0"/>
      <w:marTop w:val="0"/>
      <w:marBottom w:val="0"/>
      <w:divBdr>
        <w:top w:val="none" w:sz="0" w:space="0" w:color="auto"/>
        <w:left w:val="none" w:sz="0" w:space="0" w:color="auto"/>
        <w:bottom w:val="none" w:sz="0" w:space="0" w:color="auto"/>
        <w:right w:val="none" w:sz="0" w:space="0" w:color="auto"/>
      </w:divBdr>
    </w:div>
    <w:div w:id="1194490638">
      <w:bodyDiv w:val="1"/>
      <w:marLeft w:val="0"/>
      <w:marRight w:val="0"/>
      <w:marTop w:val="0"/>
      <w:marBottom w:val="0"/>
      <w:divBdr>
        <w:top w:val="none" w:sz="0" w:space="0" w:color="auto"/>
        <w:left w:val="none" w:sz="0" w:space="0" w:color="auto"/>
        <w:bottom w:val="none" w:sz="0" w:space="0" w:color="auto"/>
        <w:right w:val="none" w:sz="0" w:space="0" w:color="auto"/>
      </w:divBdr>
    </w:div>
    <w:div w:id="1199195584">
      <w:bodyDiv w:val="1"/>
      <w:marLeft w:val="0"/>
      <w:marRight w:val="0"/>
      <w:marTop w:val="0"/>
      <w:marBottom w:val="0"/>
      <w:divBdr>
        <w:top w:val="none" w:sz="0" w:space="0" w:color="auto"/>
        <w:left w:val="none" w:sz="0" w:space="0" w:color="auto"/>
        <w:bottom w:val="none" w:sz="0" w:space="0" w:color="auto"/>
        <w:right w:val="none" w:sz="0" w:space="0" w:color="auto"/>
      </w:divBdr>
    </w:div>
    <w:div w:id="1221096298">
      <w:bodyDiv w:val="1"/>
      <w:marLeft w:val="0"/>
      <w:marRight w:val="0"/>
      <w:marTop w:val="0"/>
      <w:marBottom w:val="0"/>
      <w:divBdr>
        <w:top w:val="none" w:sz="0" w:space="0" w:color="auto"/>
        <w:left w:val="none" w:sz="0" w:space="0" w:color="auto"/>
        <w:bottom w:val="none" w:sz="0" w:space="0" w:color="auto"/>
        <w:right w:val="none" w:sz="0" w:space="0" w:color="auto"/>
      </w:divBdr>
    </w:div>
    <w:div w:id="1229459970">
      <w:bodyDiv w:val="1"/>
      <w:marLeft w:val="0"/>
      <w:marRight w:val="0"/>
      <w:marTop w:val="0"/>
      <w:marBottom w:val="0"/>
      <w:divBdr>
        <w:top w:val="none" w:sz="0" w:space="0" w:color="auto"/>
        <w:left w:val="none" w:sz="0" w:space="0" w:color="auto"/>
        <w:bottom w:val="none" w:sz="0" w:space="0" w:color="auto"/>
        <w:right w:val="none" w:sz="0" w:space="0" w:color="auto"/>
      </w:divBdr>
    </w:div>
    <w:div w:id="1232883116">
      <w:bodyDiv w:val="1"/>
      <w:marLeft w:val="0"/>
      <w:marRight w:val="0"/>
      <w:marTop w:val="0"/>
      <w:marBottom w:val="0"/>
      <w:divBdr>
        <w:top w:val="none" w:sz="0" w:space="0" w:color="auto"/>
        <w:left w:val="none" w:sz="0" w:space="0" w:color="auto"/>
        <w:bottom w:val="none" w:sz="0" w:space="0" w:color="auto"/>
        <w:right w:val="none" w:sz="0" w:space="0" w:color="auto"/>
      </w:divBdr>
    </w:div>
    <w:div w:id="1262184552">
      <w:bodyDiv w:val="1"/>
      <w:marLeft w:val="0"/>
      <w:marRight w:val="0"/>
      <w:marTop w:val="0"/>
      <w:marBottom w:val="0"/>
      <w:divBdr>
        <w:top w:val="none" w:sz="0" w:space="0" w:color="auto"/>
        <w:left w:val="none" w:sz="0" w:space="0" w:color="auto"/>
        <w:bottom w:val="none" w:sz="0" w:space="0" w:color="auto"/>
        <w:right w:val="none" w:sz="0" w:space="0" w:color="auto"/>
      </w:divBdr>
    </w:div>
    <w:div w:id="1274094096">
      <w:bodyDiv w:val="1"/>
      <w:marLeft w:val="0"/>
      <w:marRight w:val="0"/>
      <w:marTop w:val="0"/>
      <w:marBottom w:val="0"/>
      <w:divBdr>
        <w:top w:val="none" w:sz="0" w:space="0" w:color="auto"/>
        <w:left w:val="none" w:sz="0" w:space="0" w:color="auto"/>
        <w:bottom w:val="none" w:sz="0" w:space="0" w:color="auto"/>
        <w:right w:val="none" w:sz="0" w:space="0" w:color="auto"/>
      </w:divBdr>
    </w:div>
    <w:div w:id="1274630078">
      <w:bodyDiv w:val="1"/>
      <w:marLeft w:val="0"/>
      <w:marRight w:val="0"/>
      <w:marTop w:val="0"/>
      <w:marBottom w:val="0"/>
      <w:divBdr>
        <w:top w:val="none" w:sz="0" w:space="0" w:color="auto"/>
        <w:left w:val="none" w:sz="0" w:space="0" w:color="auto"/>
        <w:bottom w:val="none" w:sz="0" w:space="0" w:color="auto"/>
        <w:right w:val="none" w:sz="0" w:space="0" w:color="auto"/>
      </w:divBdr>
    </w:div>
    <w:div w:id="1302613238">
      <w:bodyDiv w:val="1"/>
      <w:marLeft w:val="0"/>
      <w:marRight w:val="0"/>
      <w:marTop w:val="0"/>
      <w:marBottom w:val="0"/>
      <w:divBdr>
        <w:top w:val="none" w:sz="0" w:space="0" w:color="auto"/>
        <w:left w:val="none" w:sz="0" w:space="0" w:color="auto"/>
        <w:bottom w:val="none" w:sz="0" w:space="0" w:color="auto"/>
        <w:right w:val="none" w:sz="0" w:space="0" w:color="auto"/>
      </w:divBdr>
    </w:div>
    <w:div w:id="1305354737">
      <w:bodyDiv w:val="1"/>
      <w:marLeft w:val="0"/>
      <w:marRight w:val="0"/>
      <w:marTop w:val="0"/>
      <w:marBottom w:val="0"/>
      <w:divBdr>
        <w:top w:val="none" w:sz="0" w:space="0" w:color="auto"/>
        <w:left w:val="none" w:sz="0" w:space="0" w:color="auto"/>
        <w:bottom w:val="none" w:sz="0" w:space="0" w:color="auto"/>
        <w:right w:val="none" w:sz="0" w:space="0" w:color="auto"/>
      </w:divBdr>
    </w:div>
    <w:div w:id="1312636681">
      <w:bodyDiv w:val="1"/>
      <w:marLeft w:val="0"/>
      <w:marRight w:val="0"/>
      <w:marTop w:val="0"/>
      <w:marBottom w:val="0"/>
      <w:divBdr>
        <w:top w:val="none" w:sz="0" w:space="0" w:color="auto"/>
        <w:left w:val="none" w:sz="0" w:space="0" w:color="auto"/>
        <w:bottom w:val="none" w:sz="0" w:space="0" w:color="auto"/>
        <w:right w:val="none" w:sz="0" w:space="0" w:color="auto"/>
      </w:divBdr>
    </w:div>
    <w:div w:id="134474343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07678851">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1410783">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51321625">
      <w:bodyDiv w:val="1"/>
      <w:marLeft w:val="0"/>
      <w:marRight w:val="0"/>
      <w:marTop w:val="0"/>
      <w:marBottom w:val="0"/>
      <w:divBdr>
        <w:top w:val="none" w:sz="0" w:space="0" w:color="auto"/>
        <w:left w:val="none" w:sz="0" w:space="0" w:color="auto"/>
        <w:bottom w:val="none" w:sz="0" w:space="0" w:color="auto"/>
        <w:right w:val="none" w:sz="0" w:space="0" w:color="auto"/>
      </w:divBdr>
    </w:div>
    <w:div w:id="1471434428">
      <w:bodyDiv w:val="1"/>
      <w:marLeft w:val="0"/>
      <w:marRight w:val="0"/>
      <w:marTop w:val="0"/>
      <w:marBottom w:val="0"/>
      <w:divBdr>
        <w:top w:val="none" w:sz="0" w:space="0" w:color="auto"/>
        <w:left w:val="none" w:sz="0" w:space="0" w:color="auto"/>
        <w:bottom w:val="none" w:sz="0" w:space="0" w:color="auto"/>
        <w:right w:val="none" w:sz="0" w:space="0" w:color="auto"/>
      </w:divBdr>
    </w:div>
    <w:div w:id="1471900409">
      <w:bodyDiv w:val="1"/>
      <w:marLeft w:val="0"/>
      <w:marRight w:val="0"/>
      <w:marTop w:val="0"/>
      <w:marBottom w:val="0"/>
      <w:divBdr>
        <w:top w:val="none" w:sz="0" w:space="0" w:color="auto"/>
        <w:left w:val="none" w:sz="0" w:space="0" w:color="auto"/>
        <w:bottom w:val="none" w:sz="0" w:space="0" w:color="auto"/>
        <w:right w:val="none" w:sz="0" w:space="0" w:color="auto"/>
      </w:divBdr>
    </w:div>
    <w:div w:id="1476798807">
      <w:bodyDiv w:val="1"/>
      <w:marLeft w:val="0"/>
      <w:marRight w:val="0"/>
      <w:marTop w:val="0"/>
      <w:marBottom w:val="0"/>
      <w:divBdr>
        <w:top w:val="none" w:sz="0" w:space="0" w:color="auto"/>
        <w:left w:val="none" w:sz="0" w:space="0" w:color="auto"/>
        <w:bottom w:val="none" w:sz="0" w:space="0" w:color="auto"/>
        <w:right w:val="none" w:sz="0" w:space="0" w:color="auto"/>
      </w:divBdr>
    </w:div>
    <w:div w:id="1481653812">
      <w:bodyDiv w:val="1"/>
      <w:marLeft w:val="0"/>
      <w:marRight w:val="0"/>
      <w:marTop w:val="0"/>
      <w:marBottom w:val="0"/>
      <w:divBdr>
        <w:top w:val="none" w:sz="0" w:space="0" w:color="auto"/>
        <w:left w:val="none" w:sz="0" w:space="0" w:color="auto"/>
        <w:bottom w:val="none" w:sz="0" w:space="0" w:color="auto"/>
        <w:right w:val="none" w:sz="0" w:space="0" w:color="auto"/>
      </w:divBdr>
    </w:div>
    <w:div w:id="1487280694">
      <w:bodyDiv w:val="1"/>
      <w:marLeft w:val="0"/>
      <w:marRight w:val="0"/>
      <w:marTop w:val="0"/>
      <w:marBottom w:val="0"/>
      <w:divBdr>
        <w:top w:val="none" w:sz="0" w:space="0" w:color="auto"/>
        <w:left w:val="none" w:sz="0" w:space="0" w:color="auto"/>
        <w:bottom w:val="none" w:sz="0" w:space="0" w:color="auto"/>
        <w:right w:val="none" w:sz="0" w:space="0" w:color="auto"/>
      </w:divBdr>
    </w:div>
    <w:div w:id="1502624717">
      <w:bodyDiv w:val="1"/>
      <w:marLeft w:val="0"/>
      <w:marRight w:val="0"/>
      <w:marTop w:val="0"/>
      <w:marBottom w:val="0"/>
      <w:divBdr>
        <w:top w:val="none" w:sz="0" w:space="0" w:color="auto"/>
        <w:left w:val="none" w:sz="0" w:space="0" w:color="auto"/>
        <w:bottom w:val="none" w:sz="0" w:space="0" w:color="auto"/>
        <w:right w:val="none" w:sz="0" w:space="0" w:color="auto"/>
      </w:divBdr>
    </w:div>
    <w:div w:id="1504739251">
      <w:bodyDiv w:val="1"/>
      <w:marLeft w:val="0"/>
      <w:marRight w:val="0"/>
      <w:marTop w:val="0"/>
      <w:marBottom w:val="0"/>
      <w:divBdr>
        <w:top w:val="none" w:sz="0" w:space="0" w:color="auto"/>
        <w:left w:val="none" w:sz="0" w:space="0" w:color="auto"/>
        <w:bottom w:val="none" w:sz="0" w:space="0" w:color="auto"/>
        <w:right w:val="none" w:sz="0" w:space="0" w:color="auto"/>
      </w:divBdr>
    </w:div>
    <w:div w:id="1528520613">
      <w:bodyDiv w:val="1"/>
      <w:marLeft w:val="0"/>
      <w:marRight w:val="0"/>
      <w:marTop w:val="0"/>
      <w:marBottom w:val="0"/>
      <w:divBdr>
        <w:top w:val="none" w:sz="0" w:space="0" w:color="auto"/>
        <w:left w:val="none" w:sz="0" w:space="0" w:color="auto"/>
        <w:bottom w:val="none" w:sz="0" w:space="0" w:color="auto"/>
        <w:right w:val="none" w:sz="0" w:space="0" w:color="auto"/>
      </w:divBdr>
    </w:div>
    <w:div w:id="1529945599">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36120478">
      <w:bodyDiv w:val="1"/>
      <w:marLeft w:val="0"/>
      <w:marRight w:val="0"/>
      <w:marTop w:val="0"/>
      <w:marBottom w:val="0"/>
      <w:divBdr>
        <w:top w:val="none" w:sz="0" w:space="0" w:color="auto"/>
        <w:left w:val="none" w:sz="0" w:space="0" w:color="auto"/>
        <w:bottom w:val="none" w:sz="0" w:space="0" w:color="auto"/>
        <w:right w:val="none" w:sz="0" w:space="0" w:color="auto"/>
      </w:divBdr>
    </w:div>
    <w:div w:id="1555653682">
      <w:bodyDiv w:val="1"/>
      <w:marLeft w:val="0"/>
      <w:marRight w:val="0"/>
      <w:marTop w:val="0"/>
      <w:marBottom w:val="0"/>
      <w:divBdr>
        <w:top w:val="none" w:sz="0" w:space="0" w:color="auto"/>
        <w:left w:val="none" w:sz="0" w:space="0" w:color="auto"/>
        <w:bottom w:val="none" w:sz="0" w:space="0" w:color="auto"/>
        <w:right w:val="none" w:sz="0" w:space="0" w:color="auto"/>
      </w:divBdr>
    </w:div>
    <w:div w:id="1556549783">
      <w:bodyDiv w:val="1"/>
      <w:marLeft w:val="0"/>
      <w:marRight w:val="0"/>
      <w:marTop w:val="0"/>
      <w:marBottom w:val="0"/>
      <w:divBdr>
        <w:top w:val="none" w:sz="0" w:space="0" w:color="auto"/>
        <w:left w:val="none" w:sz="0" w:space="0" w:color="auto"/>
        <w:bottom w:val="none" w:sz="0" w:space="0" w:color="auto"/>
        <w:right w:val="none" w:sz="0" w:space="0" w:color="auto"/>
      </w:divBdr>
    </w:div>
    <w:div w:id="1564411912">
      <w:bodyDiv w:val="1"/>
      <w:marLeft w:val="0"/>
      <w:marRight w:val="0"/>
      <w:marTop w:val="0"/>
      <w:marBottom w:val="0"/>
      <w:divBdr>
        <w:top w:val="none" w:sz="0" w:space="0" w:color="auto"/>
        <w:left w:val="none" w:sz="0" w:space="0" w:color="auto"/>
        <w:bottom w:val="none" w:sz="0" w:space="0" w:color="auto"/>
        <w:right w:val="none" w:sz="0" w:space="0" w:color="auto"/>
      </w:divBdr>
    </w:div>
    <w:div w:id="1589189026">
      <w:bodyDiv w:val="1"/>
      <w:marLeft w:val="0"/>
      <w:marRight w:val="0"/>
      <w:marTop w:val="0"/>
      <w:marBottom w:val="0"/>
      <w:divBdr>
        <w:top w:val="none" w:sz="0" w:space="0" w:color="auto"/>
        <w:left w:val="none" w:sz="0" w:space="0" w:color="auto"/>
        <w:bottom w:val="none" w:sz="0" w:space="0" w:color="auto"/>
        <w:right w:val="none" w:sz="0" w:space="0" w:color="auto"/>
      </w:divBdr>
    </w:div>
    <w:div w:id="1623878513">
      <w:bodyDiv w:val="1"/>
      <w:marLeft w:val="0"/>
      <w:marRight w:val="0"/>
      <w:marTop w:val="0"/>
      <w:marBottom w:val="0"/>
      <w:divBdr>
        <w:top w:val="none" w:sz="0" w:space="0" w:color="auto"/>
        <w:left w:val="none" w:sz="0" w:space="0" w:color="auto"/>
        <w:bottom w:val="none" w:sz="0" w:space="0" w:color="auto"/>
        <w:right w:val="none" w:sz="0" w:space="0" w:color="auto"/>
      </w:divBdr>
    </w:div>
    <w:div w:id="1636180166">
      <w:bodyDiv w:val="1"/>
      <w:marLeft w:val="0"/>
      <w:marRight w:val="0"/>
      <w:marTop w:val="0"/>
      <w:marBottom w:val="0"/>
      <w:divBdr>
        <w:top w:val="none" w:sz="0" w:space="0" w:color="auto"/>
        <w:left w:val="none" w:sz="0" w:space="0" w:color="auto"/>
        <w:bottom w:val="none" w:sz="0" w:space="0" w:color="auto"/>
        <w:right w:val="none" w:sz="0" w:space="0" w:color="auto"/>
      </w:divBdr>
    </w:div>
    <w:div w:id="1679770347">
      <w:bodyDiv w:val="1"/>
      <w:marLeft w:val="0"/>
      <w:marRight w:val="0"/>
      <w:marTop w:val="0"/>
      <w:marBottom w:val="0"/>
      <w:divBdr>
        <w:top w:val="none" w:sz="0" w:space="0" w:color="auto"/>
        <w:left w:val="none" w:sz="0" w:space="0" w:color="auto"/>
        <w:bottom w:val="none" w:sz="0" w:space="0" w:color="auto"/>
        <w:right w:val="none" w:sz="0" w:space="0" w:color="auto"/>
      </w:divBdr>
    </w:div>
    <w:div w:id="1681468734">
      <w:bodyDiv w:val="1"/>
      <w:marLeft w:val="0"/>
      <w:marRight w:val="0"/>
      <w:marTop w:val="0"/>
      <w:marBottom w:val="0"/>
      <w:divBdr>
        <w:top w:val="none" w:sz="0" w:space="0" w:color="auto"/>
        <w:left w:val="none" w:sz="0" w:space="0" w:color="auto"/>
        <w:bottom w:val="none" w:sz="0" w:space="0" w:color="auto"/>
        <w:right w:val="none" w:sz="0" w:space="0" w:color="auto"/>
      </w:divBdr>
    </w:div>
    <w:div w:id="1715080797">
      <w:bodyDiv w:val="1"/>
      <w:marLeft w:val="0"/>
      <w:marRight w:val="0"/>
      <w:marTop w:val="0"/>
      <w:marBottom w:val="0"/>
      <w:divBdr>
        <w:top w:val="none" w:sz="0" w:space="0" w:color="auto"/>
        <w:left w:val="none" w:sz="0" w:space="0" w:color="auto"/>
        <w:bottom w:val="none" w:sz="0" w:space="0" w:color="auto"/>
        <w:right w:val="none" w:sz="0" w:space="0" w:color="auto"/>
      </w:divBdr>
    </w:div>
    <w:div w:id="1742361960">
      <w:bodyDiv w:val="1"/>
      <w:marLeft w:val="0"/>
      <w:marRight w:val="0"/>
      <w:marTop w:val="0"/>
      <w:marBottom w:val="0"/>
      <w:divBdr>
        <w:top w:val="none" w:sz="0" w:space="0" w:color="auto"/>
        <w:left w:val="none" w:sz="0" w:space="0" w:color="auto"/>
        <w:bottom w:val="none" w:sz="0" w:space="0" w:color="auto"/>
        <w:right w:val="none" w:sz="0" w:space="0" w:color="auto"/>
      </w:divBdr>
    </w:div>
    <w:div w:id="1764573775">
      <w:bodyDiv w:val="1"/>
      <w:marLeft w:val="0"/>
      <w:marRight w:val="0"/>
      <w:marTop w:val="0"/>
      <w:marBottom w:val="0"/>
      <w:divBdr>
        <w:top w:val="none" w:sz="0" w:space="0" w:color="auto"/>
        <w:left w:val="none" w:sz="0" w:space="0" w:color="auto"/>
        <w:bottom w:val="none" w:sz="0" w:space="0" w:color="auto"/>
        <w:right w:val="none" w:sz="0" w:space="0" w:color="auto"/>
      </w:divBdr>
    </w:div>
    <w:div w:id="1851139871">
      <w:bodyDiv w:val="1"/>
      <w:marLeft w:val="0"/>
      <w:marRight w:val="0"/>
      <w:marTop w:val="0"/>
      <w:marBottom w:val="0"/>
      <w:divBdr>
        <w:top w:val="none" w:sz="0" w:space="0" w:color="auto"/>
        <w:left w:val="none" w:sz="0" w:space="0" w:color="auto"/>
        <w:bottom w:val="none" w:sz="0" w:space="0" w:color="auto"/>
        <w:right w:val="none" w:sz="0" w:space="0" w:color="auto"/>
      </w:divBdr>
    </w:div>
    <w:div w:id="1861554026">
      <w:bodyDiv w:val="1"/>
      <w:marLeft w:val="0"/>
      <w:marRight w:val="0"/>
      <w:marTop w:val="0"/>
      <w:marBottom w:val="0"/>
      <w:divBdr>
        <w:top w:val="none" w:sz="0" w:space="0" w:color="auto"/>
        <w:left w:val="none" w:sz="0" w:space="0" w:color="auto"/>
        <w:bottom w:val="none" w:sz="0" w:space="0" w:color="auto"/>
        <w:right w:val="none" w:sz="0" w:space="0" w:color="auto"/>
      </w:divBdr>
    </w:div>
    <w:div w:id="1865748542">
      <w:bodyDiv w:val="1"/>
      <w:marLeft w:val="0"/>
      <w:marRight w:val="0"/>
      <w:marTop w:val="0"/>
      <w:marBottom w:val="0"/>
      <w:divBdr>
        <w:top w:val="none" w:sz="0" w:space="0" w:color="auto"/>
        <w:left w:val="none" w:sz="0" w:space="0" w:color="auto"/>
        <w:bottom w:val="none" w:sz="0" w:space="0" w:color="auto"/>
        <w:right w:val="none" w:sz="0" w:space="0" w:color="auto"/>
      </w:divBdr>
    </w:div>
    <w:div w:id="1867862868">
      <w:bodyDiv w:val="1"/>
      <w:marLeft w:val="0"/>
      <w:marRight w:val="0"/>
      <w:marTop w:val="0"/>
      <w:marBottom w:val="0"/>
      <w:divBdr>
        <w:top w:val="none" w:sz="0" w:space="0" w:color="auto"/>
        <w:left w:val="none" w:sz="0" w:space="0" w:color="auto"/>
        <w:bottom w:val="none" w:sz="0" w:space="0" w:color="auto"/>
        <w:right w:val="none" w:sz="0" w:space="0" w:color="auto"/>
      </w:divBdr>
    </w:div>
    <w:div w:id="1869948642">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4677665">
      <w:bodyDiv w:val="1"/>
      <w:marLeft w:val="0"/>
      <w:marRight w:val="0"/>
      <w:marTop w:val="0"/>
      <w:marBottom w:val="0"/>
      <w:divBdr>
        <w:top w:val="none" w:sz="0" w:space="0" w:color="auto"/>
        <w:left w:val="none" w:sz="0" w:space="0" w:color="auto"/>
        <w:bottom w:val="none" w:sz="0" w:space="0" w:color="auto"/>
        <w:right w:val="none" w:sz="0" w:space="0" w:color="auto"/>
      </w:divBdr>
    </w:div>
    <w:div w:id="1906527342">
      <w:bodyDiv w:val="1"/>
      <w:marLeft w:val="0"/>
      <w:marRight w:val="0"/>
      <w:marTop w:val="0"/>
      <w:marBottom w:val="0"/>
      <w:divBdr>
        <w:top w:val="none" w:sz="0" w:space="0" w:color="auto"/>
        <w:left w:val="none" w:sz="0" w:space="0" w:color="auto"/>
        <w:bottom w:val="none" w:sz="0" w:space="0" w:color="auto"/>
        <w:right w:val="none" w:sz="0" w:space="0" w:color="auto"/>
      </w:divBdr>
    </w:div>
    <w:div w:id="1911885939">
      <w:bodyDiv w:val="1"/>
      <w:marLeft w:val="0"/>
      <w:marRight w:val="0"/>
      <w:marTop w:val="0"/>
      <w:marBottom w:val="0"/>
      <w:divBdr>
        <w:top w:val="none" w:sz="0" w:space="0" w:color="auto"/>
        <w:left w:val="none" w:sz="0" w:space="0" w:color="auto"/>
        <w:bottom w:val="none" w:sz="0" w:space="0" w:color="auto"/>
        <w:right w:val="none" w:sz="0" w:space="0" w:color="auto"/>
      </w:divBdr>
    </w:div>
    <w:div w:id="1913814950">
      <w:bodyDiv w:val="1"/>
      <w:marLeft w:val="0"/>
      <w:marRight w:val="0"/>
      <w:marTop w:val="0"/>
      <w:marBottom w:val="0"/>
      <w:divBdr>
        <w:top w:val="none" w:sz="0" w:space="0" w:color="auto"/>
        <w:left w:val="none" w:sz="0" w:space="0" w:color="auto"/>
        <w:bottom w:val="none" w:sz="0" w:space="0" w:color="auto"/>
        <w:right w:val="none" w:sz="0" w:space="0" w:color="auto"/>
      </w:divBdr>
    </w:div>
    <w:div w:id="1923179542">
      <w:bodyDiv w:val="1"/>
      <w:marLeft w:val="0"/>
      <w:marRight w:val="0"/>
      <w:marTop w:val="0"/>
      <w:marBottom w:val="0"/>
      <w:divBdr>
        <w:top w:val="none" w:sz="0" w:space="0" w:color="auto"/>
        <w:left w:val="none" w:sz="0" w:space="0" w:color="auto"/>
        <w:bottom w:val="none" w:sz="0" w:space="0" w:color="auto"/>
        <w:right w:val="none" w:sz="0" w:space="0" w:color="auto"/>
      </w:divBdr>
    </w:div>
    <w:div w:id="1968662064">
      <w:bodyDiv w:val="1"/>
      <w:marLeft w:val="0"/>
      <w:marRight w:val="0"/>
      <w:marTop w:val="0"/>
      <w:marBottom w:val="0"/>
      <w:divBdr>
        <w:top w:val="none" w:sz="0" w:space="0" w:color="auto"/>
        <w:left w:val="none" w:sz="0" w:space="0" w:color="auto"/>
        <w:bottom w:val="none" w:sz="0" w:space="0" w:color="auto"/>
        <w:right w:val="none" w:sz="0" w:space="0" w:color="auto"/>
      </w:divBdr>
    </w:div>
    <w:div w:id="1971743140">
      <w:bodyDiv w:val="1"/>
      <w:marLeft w:val="0"/>
      <w:marRight w:val="0"/>
      <w:marTop w:val="0"/>
      <w:marBottom w:val="0"/>
      <w:divBdr>
        <w:top w:val="none" w:sz="0" w:space="0" w:color="auto"/>
        <w:left w:val="none" w:sz="0" w:space="0" w:color="auto"/>
        <w:bottom w:val="none" w:sz="0" w:space="0" w:color="auto"/>
        <w:right w:val="none" w:sz="0" w:space="0" w:color="auto"/>
      </w:divBdr>
    </w:div>
    <w:div w:id="2006013230">
      <w:bodyDiv w:val="1"/>
      <w:marLeft w:val="0"/>
      <w:marRight w:val="0"/>
      <w:marTop w:val="0"/>
      <w:marBottom w:val="0"/>
      <w:divBdr>
        <w:top w:val="none" w:sz="0" w:space="0" w:color="auto"/>
        <w:left w:val="none" w:sz="0" w:space="0" w:color="auto"/>
        <w:bottom w:val="none" w:sz="0" w:space="0" w:color="auto"/>
        <w:right w:val="none" w:sz="0" w:space="0" w:color="auto"/>
      </w:divBdr>
    </w:div>
    <w:div w:id="2010867870">
      <w:bodyDiv w:val="1"/>
      <w:marLeft w:val="0"/>
      <w:marRight w:val="0"/>
      <w:marTop w:val="0"/>
      <w:marBottom w:val="0"/>
      <w:divBdr>
        <w:top w:val="none" w:sz="0" w:space="0" w:color="auto"/>
        <w:left w:val="none" w:sz="0" w:space="0" w:color="auto"/>
        <w:bottom w:val="none" w:sz="0" w:space="0" w:color="auto"/>
        <w:right w:val="none" w:sz="0" w:space="0" w:color="auto"/>
      </w:divBdr>
    </w:div>
    <w:div w:id="2029484675">
      <w:bodyDiv w:val="1"/>
      <w:marLeft w:val="0"/>
      <w:marRight w:val="0"/>
      <w:marTop w:val="0"/>
      <w:marBottom w:val="0"/>
      <w:divBdr>
        <w:top w:val="none" w:sz="0" w:space="0" w:color="auto"/>
        <w:left w:val="none" w:sz="0" w:space="0" w:color="auto"/>
        <w:bottom w:val="none" w:sz="0" w:space="0" w:color="auto"/>
        <w:right w:val="none" w:sz="0" w:space="0" w:color="auto"/>
      </w:divBdr>
    </w:div>
    <w:div w:id="2043167708">
      <w:bodyDiv w:val="1"/>
      <w:marLeft w:val="0"/>
      <w:marRight w:val="0"/>
      <w:marTop w:val="0"/>
      <w:marBottom w:val="0"/>
      <w:divBdr>
        <w:top w:val="none" w:sz="0" w:space="0" w:color="auto"/>
        <w:left w:val="none" w:sz="0" w:space="0" w:color="auto"/>
        <w:bottom w:val="none" w:sz="0" w:space="0" w:color="auto"/>
        <w:right w:val="none" w:sz="0" w:space="0" w:color="auto"/>
      </w:divBdr>
    </w:div>
    <w:div w:id="2060013935">
      <w:bodyDiv w:val="1"/>
      <w:marLeft w:val="0"/>
      <w:marRight w:val="0"/>
      <w:marTop w:val="0"/>
      <w:marBottom w:val="0"/>
      <w:divBdr>
        <w:top w:val="none" w:sz="0" w:space="0" w:color="auto"/>
        <w:left w:val="none" w:sz="0" w:space="0" w:color="auto"/>
        <w:bottom w:val="none" w:sz="0" w:space="0" w:color="auto"/>
        <w:right w:val="none" w:sz="0" w:space="0" w:color="auto"/>
      </w:divBdr>
    </w:div>
    <w:div w:id="2098281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5F1197-605E-4303-8799-CB96AA218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4</TotalTime>
  <Pages>13</Pages>
  <Words>5454</Words>
  <Characters>29998</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
  <LinksUpToDate>false</LinksUpToDate>
  <CharactersWithSpaces>35382</CharactersWithSpaces>
  <SharedDoc>false</SharedDoc>
  <HLinks>
    <vt:vector size="30" baseType="variant">
      <vt:variant>
        <vt:i4>6815807</vt:i4>
      </vt:variant>
      <vt:variant>
        <vt:i4>12</vt:i4>
      </vt:variant>
      <vt:variant>
        <vt:i4>0</vt:i4>
      </vt:variant>
      <vt:variant>
        <vt:i4>5</vt:i4>
      </vt:variant>
      <vt:variant>
        <vt:lpwstr>http://www.policia.gov.co/</vt:lpwstr>
      </vt:variant>
      <vt:variant>
        <vt:lpwstr/>
      </vt:variant>
      <vt:variant>
        <vt:i4>7929869</vt:i4>
      </vt:variant>
      <vt:variant>
        <vt:i4>9</vt:i4>
      </vt:variant>
      <vt:variant>
        <vt:i4>0</vt:i4>
      </vt:variant>
      <vt:variant>
        <vt:i4>5</vt:i4>
      </vt:variant>
      <vt:variant>
        <vt:lpwstr>mailto:disan.gruco-01@policia.gov.co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7929871</vt:i4>
      </vt:variant>
      <vt:variant>
        <vt:i4>3</vt:i4>
      </vt:variant>
      <vt:variant>
        <vt:i4>0</vt:i4>
      </vt:variant>
      <vt:variant>
        <vt:i4>5</vt:i4>
      </vt:variant>
      <vt:variant>
        <vt:lpwstr>mailto:disan.gruco-03@policia.gov.co</vt:lpwstr>
      </vt:variant>
      <vt:variant>
        <vt:lpwstr/>
      </vt:variant>
      <vt:variant>
        <vt:i4>7929869</vt:i4>
      </vt:variant>
      <vt:variant>
        <vt:i4>0</vt:i4>
      </vt:variant>
      <vt:variant>
        <vt:i4>0</vt:i4>
      </vt:variant>
      <vt:variant>
        <vt:i4>5</vt:i4>
      </vt:variant>
      <vt:variant>
        <vt:lpwstr>mailto:disan.gruco-01@policia.gov.co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DISAN - ROBINSON HENRY ESPITIA VARGAS</cp:lastModifiedBy>
  <cp:revision>6</cp:revision>
  <cp:lastPrinted>2018-03-16T17:39:00Z</cp:lastPrinted>
  <dcterms:created xsi:type="dcterms:W3CDTF">2020-10-01T22:37:00Z</dcterms:created>
  <dcterms:modified xsi:type="dcterms:W3CDTF">2020-10-01T22:40:00Z</dcterms:modified>
</cp:coreProperties>
</file>