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01CEF" w14:textId="3D539681" w:rsidR="00C93033" w:rsidRPr="00E61ACD" w:rsidRDefault="00C93033" w:rsidP="00413673">
      <w:pPr>
        <w:overflowPunct w:val="0"/>
        <w:autoSpaceDE w:val="0"/>
        <w:autoSpaceDN w:val="0"/>
        <w:adjustRightInd w:val="0"/>
        <w:spacing w:after="0"/>
        <w:jc w:val="center"/>
        <w:rPr>
          <w:rFonts w:ascii="Arial" w:eastAsia="Times New Roman" w:hAnsi="Arial" w:cs="Arial"/>
          <w:b/>
          <w:bCs/>
          <w:color w:val="000000"/>
          <w:sz w:val="20"/>
          <w:szCs w:val="20"/>
          <w:lang w:val="es-ES_tradnl" w:eastAsia="es-MX"/>
        </w:rPr>
      </w:pPr>
      <w:r w:rsidRPr="00E61ACD">
        <w:rPr>
          <w:rFonts w:ascii="Arial" w:eastAsia="Times New Roman" w:hAnsi="Arial" w:cs="Arial"/>
          <w:b/>
          <w:bCs/>
          <w:color w:val="000000"/>
          <w:sz w:val="20"/>
          <w:szCs w:val="20"/>
          <w:lang w:val="es-ES_tradnl" w:eastAsia="es-MX"/>
        </w:rPr>
        <w:t>FORMATO 1</w:t>
      </w:r>
    </w:p>
    <w:p w14:paraId="2C52AD87" w14:textId="77777777" w:rsidR="00C93033" w:rsidRPr="00E61ACD" w:rsidRDefault="00C93033" w:rsidP="005344BD">
      <w:pPr>
        <w:overflowPunct w:val="0"/>
        <w:autoSpaceDE w:val="0"/>
        <w:autoSpaceDN w:val="0"/>
        <w:adjustRightInd w:val="0"/>
        <w:spacing w:after="0"/>
        <w:jc w:val="center"/>
        <w:rPr>
          <w:rFonts w:ascii="Arial" w:eastAsia="Times New Roman" w:hAnsi="Arial" w:cs="Arial"/>
          <w:b/>
          <w:bCs/>
          <w:color w:val="000000"/>
          <w:sz w:val="20"/>
          <w:szCs w:val="20"/>
          <w:lang w:val="es-ES_tradnl" w:eastAsia="es-MX"/>
        </w:rPr>
      </w:pPr>
    </w:p>
    <w:p w14:paraId="1467F290" w14:textId="77777777" w:rsidR="00B242F4" w:rsidRDefault="00B242F4" w:rsidP="005344BD">
      <w:pPr>
        <w:overflowPunct w:val="0"/>
        <w:autoSpaceDE w:val="0"/>
        <w:autoSpaceDN w:val="0"/>
        <w:adjustRightInd w:val="0"/>
        <w:spacing w:after="0"/>
        <w:jc w:val="center"/>
        <w:rPr>
          <w:rFonts w:ascii="Arial" w:eastAsia="Times New Roman" w:hAnsi="Arial" w:cs="Arial"/>
          <w:b/>
          <w:bCs/>
          <w:color w:val="000000"/>
          <w:sz w:val="20"/>
          <w:szCs w:val="20"/>
          <w:lang w:val="es-ES_tradnl" w:eastAsia="es-MX"/>
        </w:rPr>
      </w:pPr>
      <w:bookmarkStart w:id="0" w:name="_Toc155671303"/>
    </w:p>
    <w:p w14:paraId="7AD7F06D" w14:textId="1FEE4F61" w:rsidR="00C93033" w:rsidRPr="00E61ACD" w:rsidRDefault="00C93033" w:rsidP="005344BD">
      <w:pPr>
        <w:overflowPunct w:val="0"/>
        <w:autoSpaceDE w:val="0"/>
        <w:autoSpaceDN w:val="0"/>
        <w:adjustRightInd w:val="0"/>
        <w:spacing w:after="0"/>
        <w:jc w:val="center"/>
        <w:rPr>
          <w:rFonts w:ascii="Arial" w:eastAsia="Times New Roman" w:hAnsi="Arial" w:cs="Arial"/>
          <w:b/>
          <w:bCs/>
          <w:color w:val="000000"/>
          <w:sz w:val="20"/>
          <w:szCs w:val="20"/>
          <w:lang w:val="es-ES_tradnl" w:eastAsia="es-MX"/>
        </w:rPr>
      </w:pPr>
      <w:r w:rsidRPr="00E61ACD">
        <w:rPr>
          <w:rFonts w:ascii="Arial" w:eastAsia="Times New Roman" w:hAnsi="Arial" w:cs="Arial"/>
          <w:b/>
          <w:bCs/>
          <w:color w:val="000000"/>
          <w:sz w:val="20"/>
          <w:szCs w:val="20"/>
          <w:lang w:val="es-ES_tradnl" w:eastAsia="es-MX"/>
        </w:rPr>
        <w:t>MODELO DE CARTA DE PRESENTACIÓN DE LA PROPUESTA</w:t>
      </w:r>
      <w:bookmarkEnd w:id="0"/>
    </w:p>
    <w:p w14:paraId="3EF63D9A" w14:textId="72D14C3C" w:rsidR="00C93033"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62669667" w14:textId="77777777" w:rsidR="00B242F4" w:rsidRPr="00E61ACD" w:rsidRDefault="00B242F4"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07A617E9"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Ciudad y fecha</w:t>
      </w:r>
    </w:p>
    <w:p w14:paraId="09F00CC1" w14:textId="3048992D" w:rsidR="00C93033"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6C29180E" w14:textId="77777777" w:rsidR="00B242F4" w:rsidRPr="00E61ACD" w:rsidRDefault="00B242F4"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59260A0D"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Señores</w:t>
      </w:r>
    </w:p>
    <w:p w14:paraId="235C6892"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b/>
          <w:snapToGrid w:val="0"/>
          <w:sz w:val="20"/>
          <w:szCs w:val="20"/>
          <w:lang w:val="es-ES_tradnl" w:eastAsia="es-MX"/>
        </w:rPr>
        <w:t xml:space="preserve">BIBLIOTECA PÚBLICA PILOTO DE MEDELLÍN PARA AMÉRICA LATINA </w:t>
      </w:r>
    </w:p>
    <w:p w14:paraId="2B246655"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Medellín</w:t>
      </w:r>
    </w:p>
    <w:p w14:paraId="2E7694AF" w14:textId="7F8CC093" w:rsidR="00C93033"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55C4D265" w14:textId="77777777" w:rsidR="00B242F4" w:rsidRPr="00E61ACD" w:rsidRDefault="00B242F4"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707F9116" w14:textId="4A803C3F" w:rsidR="00836D9C" w:rsidRPr="00E96AEE" w:rsidRDefault="00C93033" w:rsidP="00836D9C">
      <w:pPr>
        <w:pStyle w:val="Normal1"/>
        <w:spacing w:line="240" w:lineRule="auto"/>
        <w:jc w:val="both"/>
        <w:rPr>
          <w:sz w:val="20"/>
          <w:szCs w:val="20"/>
          <w:lang w:val="es-ES"/>
        </w:rPr>
      </w:pPr>
      <w:bookmarkStart w:id="1" w:name="_Toc262118552"/>
      <w:r w:rsidRPr="00E61ACD">
        <w:rPr>
          <w:rFonts w:eastAsia="Batang"/>
          <w:snapToGrid w:val="0"/>
          <w:sz w:val="20"/>
          <w:szCs w:val="20"/>
          <w:lang w:val="es-ES_tradnl" w:eastAsia="es-MX"/>
        </w:rPr>
        <w:t>El suscrito ______________________________________, identificado con la C.C. __________ actuando en nombre y representación de ______________________________, de acuerdo con las reglas que se estipulan en el Pliego de Condiciones y demás documentos de la Selección Abreviada</w:t>
      </w:r>
      <w:r w:rsidR="00B45B24">
        <w:rPr>
          <w:rFonts w:eastAsia="Batang"/>
          <w:snapToGrid w:val="0"/>
          <w:sz w:val="20"/>
          <w:szCs w:val="20"/>
          <w:lang w:val="es-ES_tradnl" w:eastAsia="es-MX"/>
        </w:rPr>
        <w:t xml:space="preserve"> mediante Subasta Inversa</w:t>
      </w:r>
      <w:r w:rsidRPr="00E61ACD">
        <w:rPr>
          <w:rFonts w:eastAsia="Batang"/>
          <w:snapToGrid w:val="0"/>
          <w:sz w:val="20"/>
          <w:szCs w:val="20"/>
          <w:lang w:val="es-ES_tradnl" w:eastAsia="es-MX"/>
        </w:rPr>
        <w:t xml:space="preserve"> N</w:t>
      </w:r>
      <w:r w:rsidR="00345AB1">
        <w:rPr>
          <w:rFonts w:eastAsia="Batang"/>
          <w:snapToGrid w:val="0"/>
          <w:sz w:val="20"/>
          <w:szCs w:val="20"/>
          <w:lang w:val="es-ES_tradnl" w:eastAsia="es-MX"/>
        </w:rPr>
        <w:t xml:space="preserve">o. </w:t>
      </w:r>
      <w:r w:rsidR="00471106">
        <w:rPr>
          <w:rFonts w:eastAsia="Batang"/>
          <w:snapToGrid w:val="0"/>
          <w:sz w:val="20"/>
          <w:szCs w:val="20"/>
          <w:lang w:val="es-ES_tradnl" w:eastAsia="es-MX"/>
        </w:rPr>
        <w:t>21</w:t>
      </w:r>
      <w:r w:rsidRPr="00E61ACD">
        <w:rPr>
          <w:rFonts w:eastAsia="Batang"/>
          <w:snapToGrid w:val="0"/>
          <w:sz w:val="20"/>
          <w:szCs w:val="20"/>
          <w:lang w:val="es-ES_tradnl" w:eastAsia="es-MX"/>
        </w:rPr>
        <w:t xml:space="preserve"> de 20</w:t>
      </w:r>
      <w:r w:rsidR="007E03E4">
        <w:rPr>
          <w:rFonts w:eastAsia="Batang"/>
          <w:snapToGrid w:val="0"/>
          <w:sz w:val="20"/>
          <w:szCs w:val="20"/>
          <w:lang w:val="es-ES_tradnl" w:eastAsia="es-MX"/>
        </w:rPr>
        <w:t>2</w:t>
      </w:r>
      <w:r w:rsidR="005748D3">
        <w:rPr>
          <w:rFonts w:eastAsia="Batang"/>
          <w:snapToGrid w:val="0"/>
          <w:sz w:val="20"/>
          <w:szCs w:val="20"/>
          <w:lang w:val="es-ES_tradnl" w:eastAsia="es-MX"/>
        </w:rPr>
        <w:t>5</w:t>
      </w:r>
      <w:r w:rsidRPr="00E61ACD">
        <w:rPr>
          <w:rFonts w:eastAsia="Batang"/>
          <w:snapToGrid w:val="0"/>
          <w:sz w:val="20"/>
          <w:szCs w:val="20"/>
          <w:lang w:val="es-ES_tradnl" w:eastAsia="es-MX"/>
        </w:rPr>
        <w:t xml:space="preserve">, cuyo </w:t>
      </w:r>
      <w:r w:rsidR="00836D9C" w:rsidRPr="00D508D7">
        <w:rPr>
          <w:b/>
          <w:sz w:val="20"/>
          <w:szCs w:val="20"/>
        </w:rPr>
        <w:t>Objeto:</w:t>
      </w:r>
      <w:r w:rsidR="00836D9C" w:rsidRPr="00D508D7">
        <w:rPr>
          <w:sz w:val="20"/>
          <w:szCs w:val="20"/>
        </w:rPr>
        <w:t xml:space="preserve"> </w:t>
      </w:r>
    </w:p>
    <w:p w14:paraId="68EDFEBD" w14:textId="77777777" w:rsidR="00836D9C" w:rsidRPr="00E96AEE" w:rsidRDefault="00836D9C" w:rsidP="00836D9C">
      <w:pPr>
        <w:pStyle w:val="Normal1"/>
        <w:spacing w:line="240" w:lineRule="auto"/>
        <w:jc w:val="both"/>
        <w:rPr>
          <w:sz w:val="20"/>
          <w:szCs w:val="20"/>
          <w:lang w:val="es-ES_tradnl"/>
        </w:rPr>
      </w:pPr>
    </w:p>
    <w:p w14:paraId="0D527B58" w14:textId="77777777" w:rsidR="00836D9C" w:rsidRPr="00E96AEE" w:rsidRDefault="00836D9C" w:rsidP="00836D9C">
      <w:pPr>
        <w:pStyle w:val="Normal1"/>
        <w:jc w:val="both"/>
        <w:rPr>
          <w:bCs/>
          <w:sz w:val="20"/>
          <w:szCs w:val="20"/>
          <w:lang w:val="es-ES_tradnl"/>
        </w:rPr>
      </w:pPr>
      <w:r w:rsidRPr="00E96AEE">
        <w:rPr>
          <w:b/>
          <w:sz w:val="20"/>
          <w:szCs w:val="20"/>
          <w:lang w:val="es-ES_tradnl"/>
        </w:rPr>
        <w:t xml:space="preserve">Grupo I: </w:t>
      </w:r>
      <w:r w:rsidRPr="00E96AEE">
        <w:rPr>
          <w:bCs/>
          <w:sz w:val="20"/>
          <w:szCs w:val="20"/>
          <w:lang w:val="es-ES_tradnl"/>
        </w:rPr>
        <w:t>Suministro de elementos de ferretería, herramienta y materiales de depósito en general</w:t>
      </w:r>
      <w:r>
        <w:rPr>
          <w:bCs/>
          <w:sz w:val="20"/>
          <w:szCs w:val="20"/>
          <w:lang w:val="es-ES_tradnl"/>
        </w:rPr>
        <w:t xml:space="preserve"> </w:t>
      </w:r>
      <w:r w:rsidRPr="00E96AEE">
        <w:rPr>
          <w:sz w:val="20"/>
          <w:szCs w:val="20"/>
          <w:lang w:val="es-ES_tradnl"/>
        </w:rPr>
        <w:t xml:space="preserve">para </w:t>
      </w:r>
      <w:r>
        <w:rPr>
          <w:sz w:val="20"/>
          <w:szCs w:val="20"/>
          <w:lang w:val="es-ES"/>
        </w:rPr>
        <w:t>la Biblioteca Publica Piloto y sus proyectos</w:t>
      </w:r>
      <w:r w:rsidRPr="00E96AEE">
        <w:rPr>
          <w:sz w:val="20"/>
          <w:szCs w:val="20"/>
          <w:lang w:val="es-ES_tradnl"/>
        </w:rPr>
        <w:t>".</w:t>
      </w:r>
    </w:p>
    <w:p w14:paraId="30529AEA" w14:textId="77777777" w:rsidR="00836D9C" w:rsidRPr="00E96AEE" w:rsidRDefault="00836D9C" w:rsidP="00836D9C">
      <w:pPr>
        <w:pStyle w:val="Normal1"/>
        <w:jc w:val="both"/>
        <w:rPr>
          <w:b/>
          <w:sz w:val="20"/>
          <w:szCs w:val="20"/>
          <w:lang w:val="es-ES_tradnl"/>
        </w:rPr>
      </w:pPr>
      <w:r w:rsidRPr="00E96AEE">
        <w:rPr>
          <w:b/>
          <w:sz w:val="20"/>
          <w:szCs w:val="20"/>
          <w:lang w:val="es-ES_tradnl"/>
        </w:rPr>
        <w:t xml:space="preserve">Grupo II: </w:t>
      </w:r>
      <w:r w:rsidRPr="00E96AEE">
        <w:rPr>
          <w:bCs/>
          <w:sz w:val="20"/>
          <w:szCs w:val="20"/>
          <w:lang w:val="es-ES_tradnl"/>
        </w:rPr>
        <w:t>Suministro de luminarias y accesorios eléctricos y electrónicos</w:t>
      </w:r>
      <w:r>
        <w:rPr>
          <w:bCs/>
          <w:sz w:val="20"/>
          <w:szCs w:val="20"/>
          <w:lang w:val="es-ES_tradnl"/>
        </w:rPr>
        <w:t xml:space="preserve"> </w:t>
      </w:r>
      <w:r w:rsidRPr="00E96AEE">
        <w:rPr>
          <w:sz w:val="20"/>
          <w:szCs w:val="20"/>
          <w:lang w:val="es-ES_tradnl"/>
        </w:rPr>
        <w:t xml:space="preserve">para </w:t>
      </w:r>
      <w:r>
        <w:rPr>
          <w:sz w:val="20"/>
          <w:szCs w:val="20"/>
          <w:lang w:val="es-ES"/>
        </w:rPr>
        <w:t>la Biblioteca Publica Piloto y sus proyectos</w:t>
      </w:r>
      <w:r w:rsidRPr="00E96AEE">
        <w:rPr>
          <w:sz w:val="20"/>
          <w:szCs w:val="20"/>
          <w:lang w:val="es-ES_tradnl"/>
        </w:rPr>
        <w:t xml:space="preserve"> ".</w:t>
      </w:r>
    </w:p>
    <w:p w14:paraId="24B707A5" w14:textId="6C0DC278" w:rsidR="00497743" w:rsidRPr="00677AB9" w:rsidRDefault="00497743" w:rsidP="00836D9C">
      <w:pPr>
        <w:pStyle w:val="Normal1"/>
        <w:spacing w:line="240" w:lineRule="auto"/>
        <w:jc w:val="both"/>
        <w:rPr>
          <w:rFonts w:eastAsia="Batang"/>
          <w:sz w:val="20"/>
          <w:szCs w:val="20"/>
          <w:lang w:val="es-ES_tradnl" w:eastAsia="es-MX"/>
        </w:rPr>
      </w:pPr>
    </w:p>
    <w:p w14:paraId="6FF624B2" w14:textId="77777777" w:rsidR="00B242F4" w:rsidRPr="00E61ACD" w:rsidRDefault="00B242F4" w:rsidP="00C34BCE">
      <w:pPr>
        <w:spacing w:after="0"/>
        <w:jc w:val="both"/>
        <w:rPr>
          <w:rFonts w:ascii="Arial" w:eastAsia="Batang" w:hAnsi="Arial" w:cs="Arial"/>
          <w:snapToGrid w:val="0"/>
          <w:sz w:val="20"/>
          <w:szCs w:val="20"/>
          <w:lang w:val="es-ES_tradnl" w:eastAsia="es-MX"/>
        </w:rPr>
      </w:pPr>
    </w:p>
    <w:p w14:paraId="7402C7F3" w14:textId="77777777" w:rsidR="00F3435C" w:rsidRPr="00E61ACD" w:rsidRDefault="00F3435C"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En caso de que me sea adjudicada, me comprometo a firmar el contrato correspondiente y a cumplir todas las obligaciones señaladas en el Pliego de Condiciones y en mi propuesta.</w:t>
      </w:r>
    </w:p>
    <w:bookmarkEnd w:id="1"/>
    <w:p w14:paraId="29BDA55F" w14:textId="6A2EC10C" w:rsidR="00C93033"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1EB0D9D4" w14:textId="77777777" w:rsidR="00B242F4" w:rsidRPr="00E61ACD" w:rsidRDefault="00B242F4"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6B7DFD28" w14:textId="01A16626" w:rsidR="00C93033"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 xml:space="preserve">Declaro así mismo: </w:t>
      </w:r>
    </w:p>
    <w:p w14:paraId="27D861E6" w14:textId="77777777" w:rsidR="00B242F4" w:rsidRPr="00E61ACD" w:rsidRDefault="00B242F4"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5B65EAF4"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Que esta propuesta y el contrato que llegare a celebrarse sólo compromete a los firmantes de esta carta.</w:t>
      </w:r>
    </w:p>
    <w:p w14:paraId="6FF3838E"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Que ninguna entidad o persona distinta de los firmantes tiene interés comercial en esta propuesta, ni en el contrato que de ella se derive.</w:t>
      </w:r>
    </w:p>
    <w:p w14:paraId="6C0AD485"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Que he tomado cuidadosa nota de las especificaciones y condiciones de la presente Selección Abreviada y acepto todos los requisitos contenidos en el Pliego de Condiciones.</w:t>
      </w:r>
    </w:p>
    <w:p w14:paraId="7687EEEB"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Que ni el suscrito ni la sociedad que represento se hallan incursos en las causales de inhabilidad e incompatibilidad establecidas en la Leyes 80 de 1993, 1150 de 2007 y 1474 de 2011, y demás normas concordantes sobre la materia.</w:t>
      </w:r>
    </w:p>
    <w:p w14:paraId="57E5B045"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Que el suscrito y la sociedad que represento se comprometen a entregar a satisfacción de la Biblioteca Pública Piloto de Medellín, en las fechas indicadas, el objeto de la Selección Abreviada.</w:t>
      </w:r>
    </w:p>
    <w:p w14:paraId="21A82D7F"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Times New Roman" w:hAnsi="Arial" w:cs="Arial"/>
          <w:sz w:val="20"/>
          <w:szCs w:val="20"/>
          <w:lang w:val="es-ES_tradnl" w:eastAsia="es-MX"/>
        </w:rPr>
      </w:pPr>
      <w:r w:rsidRPr="00E61ACD">
        <w:rPr>
          <w:rFonts w:ascii="Arial" w:eastAsia="Batang" w:hAnsi="Arial" w:cs="Arial"/>
          <w:snapToGrid w:val="0"/>
          <w:sz w:val="20"/>
          <w:szCs w:val="20"/>
          <w:lang w:val="es-ES_tradnl" w:eastAsia="es-MX"/>
        </w:rPr>
        <w:t xml:space="preserve">Que conocemos las leyes de la República de Colombia que rigen la presente Selección Abreviada. </w:t>
      </w:r>
    </w:p>
    <w:p w14:paraId="4BE6203A"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Times New Roman" w:hAnsi="Arial" w:cs="Arial"/>
          <w:sz w:val="20"/>
          <w:szCs w:val="20"/>
          <w:lang w:val="es-ES_tradnl" w:eastAsia="es-MX"/>
        </w:rPr>
      </w:pPr>
      <w:r w:rsidRPr="00E61ACD">
        <w:rPr>
          <w:rFonts w:ascii="Arial" w:eastAsia="Times New Roman" w:hAnsi="Arial" w:cs="Arial"/>
          <w:sz w:val="20"/>
          <w:szCs w:val="20"/>
          <w:lang w:val="es-ES_tradnl" w:eastAsia="es-MX"/>
        </w:rPr>
        <w:t xml:space="preserve">Que la presente </w:t>
      </w:r>
      <w:r w:rsidRPr="00E61ACD">
        <w:rPr>
          <w:rFonts w:ascii="Arial" w:eastAsia="Times New Roman" w:hAnsi="Arial" w:cs="Arial"/>
          <w:sz w:val="20"/>
          <w:szCs w:val="20"/>
          <w:lang w:val="es-CO" w:eastAsia="es-MX"/>
        </w:rPr>
        <w:t>oferta</w:t>
      </w:r>
      <w:r w:rsidRPr="00E61ACD">
        <w:rPr>
          <w:rFonts w:ascii="Arial" w:eastAsia="Times New Roman" w:hAnsi="Arial" w:cs="Arial"/>
          <w:sz w:val="20"/>
          <w:szCs w:val="20"/>
          <w:lang w:val="es-ES_tradnl" w:eastAsia="es-MX"/>
        </w:rPr>
        <w:t xml:space="preserve"> no tiene información reservada. *</w:t>
      </w:r>
    </w:p>
    <w:p w14:paraId="566F28A9"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Times New Roman" w:hAnsi="Arial" w:cs="Arial"/>
          <w:sz w:val="20"/>
          <w:szCs w:val="20"/>
          <w:lang w:val="es-ES_tradnl" w:eastAsia="es-MX"/>
        </w:rPr>
      </w:pPr>
      <w:r w:rsidRPr="00E61ACD">
        <w:rPr>
          <w:rFonts w:ascii="Arial" w:eastAsia="Times New Roman" w:hAnsi="Arial" w:cs="Arial"/>
          <w:sz w:val="20"/>
          <w:szCs w:val="20"/>
          <w:lang w:val="es-ES_tradnl" w:eastAsia="es-MX"/>
        </w:rPr>
        <w:t>Que autorizo expresamente a la Biblioteca Pública Piloto de Medellín para verificar toda la información incluida en la propuesta.</w:t>
      </w:r>
    </w:p>
    <w:p w14:paraId="0177C233"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Times New Roman" w:hAnsi="Arial" w:cs="Arial"/>
          <w:sz w:val="20"/>
          <w:szCs w:val="20"/>
          <w:lang w:val="es-ES_tradnl" w:eastAsia="es-MX"/>
        </w:rPr>
      </w:pPr>
      <w:r w:rsidRPr="00E61ACD">
        <w:rPr>
          <w:rFonts w:ascii="Arial" w:eastAsia="Batang" w:hAnsi="Arial" w:cs="Arial"/>
          <w:snapToGrid w:val="0"/>
          <w:sz w:val="20"/>
          <w:szCs w:val="20"/>
          <w:lang w:val="es-ES_tradnl" w:eastAsia="es-MX"/>
        </w:rPr>
        <w:t>Que ofrezco el cumplimiento de los requerimientos técnicos.</w:t>
      </w:r>
    </w:p>
    <w:p w14:paraId="6A61DA18"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Times New Roman" w:hAnsi="Arial" w:cs="Arial"/>
          <w:sz w:val="20"/>
          <w:szCs w:val="20"/>
          <w:lang w:val="es-ES_tradnl" w:eastAsia="es-MX"/>
        </w:rPr>
      </w:pPr>
      <w:r w:rsidRPr="00E61ACD">
        <w:rPr>
          <w:rFonts w:ascii="Arial" w:eastAsia="Batang" w:hAnsi="Arial" w:cs="Arial"/>
          <w:snapToGrid w:val="0"/>
          <w:sz w:val="20"/>
          <w:szCs w:val="20"/>
          <w:lang w:val="es-ES_tradnl" w:eastAsia="es-MX"/>
        </w:rPr>
        <w:t>Que bajo la gravedad de juramento declaro que no me encuentro reportado en el Boletín de responsables fiscales que expide la Contraloría General de la República o en caso de estarlo, tengo vigente un acuerdo de pago y me encuentro al día en los pagos.</w:t>
      </w:r>
    </w:p>
    <w:p w14:paraId="46F8B412" w14:textId="77777777" w:rsidR="00C93033" w:rsidRPr="00E61ACD" w:rsidRDefault="00C93033" w:rsidP="00154141">
      <w:pPr>
        <w:numPr>
          <w:ilvl w:val="0"/>
          <w:numId w:val="16"/>
        </w:numPr>
        <w:tabs>
          <w:tab w:val="num" w:pos="567"/>
        </w:tabs>
        <w:overflowPunct w:val="0"/>
        <w:autoSpaceDE w:val="0"/>
        <w:autoSpaceDN w:val="0"/>
        <w:adjustRightInd w:val="0"/>
        <w:spacing w:after="0"/>
        <w:ind w:left="567" w:hanging="425"/>
        <w:jc w:val="both"/>
        <w:rPr>
          <w:rFonts w:ascii="Arial" w:eastAsia="Times New Roman" w:hAnsi="Arial" w:cs="Arial"/>
          <w:sz w:val="20"/>
          <w:szCs w:val="20"/>
          <w:lang w:val="es-ES_tradnl" w:eastAsia="es-MX"/>
        </w:rPr>
      </w:pPr>
      <w:r w:rsidRPr="00E61ACD">
        <w:rPr>
          <w:rFonts w:ascii="Arial" w:eastAsia="Batang" w:hAnsi="Arial" w:cs="Arial"/>
          <w:snapToGrid w:val="0"/>
          <w:sz w:val="20"/>
          <w:szCs w:val="20"/>
          <w:lang w:val="es-ES_tradnl" w:eastAsia="es-MX"/>
        </w:rPr>
        <w:t xml:space="preserve">Que me comprometo a cumplir con todas y cada una de las Especificaciones Técnicas y Condiciones </w:t>
      </w:r>
      <w:r w:rsidRPr="00E61ACD">
        <w:rPr>
          <w:rFonts w:ascii="Arial" w:eastAsia="Arial" w:hAnsi="Arial" w:cs="Arial"/>
          <w:sz w:val="20"/>
          <w:szCs w:val="20"/>
        </w:rPr>
        <w:t xml:space="preserve">Adicionales, de este Pliego de condiciones. </w:t>
      </w:r>
    </w:p>
    <w:p w14:paraId="4E20E450" w14:textId="0C369247" w:rsidR="00752EC0" w:rsidRPr="00B242F4" w:rsidRDefault="00752EC0" w:rsidP="00B242F4">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E61ACD">
        <w:rPr>
          <w:rFonts w:ascii="Arial" w:hAnsi="Arial" w:cs="Arial"/>
          <w:sz w:val="20"/>
          <w:szCs w:val="20"/>
          <w:lang w:val="es-CO"/>
        </w:rPr>
        <w:lastRenderedPageBreak/>
        <w:t xml:space="preserve">Que Acepto que la </w:t>
      </w:r>
      <w:r w:rsidRPr="00E61ACD">
        <w:rPr>
          <w:rFonts w:ascii="Arial" w:hAnsi="Arial" w:cs="Arial"/>
          <w:sz w:val="20"/>
          <w:szCs w:val="20"/>
          <w:lang w:val="es-ES_tradnl"/>
        </w:rPr>
        <w:t>Biblioteca se reserva la facultad de realizar la corrección aritmética de los Subtotales y el Total de la Propuesta Inicial de Precio, al momento de Verificación de las Propuestas Económicas</w:t>
      </w:r>
      <w:r w:rsidRPr="00B242F4">
        <w:rPr>
          <w:rFonts w:ascii="Arial" w:eastAsia="Batang" w:hAnsi="Arial" w:cs="Arial"/>
          <w:snapToGrid w:val="0"/>
          <w:sz w:val="20"/>
          <w:szCs w:val="20"/>
          <w:lang w:val="es-ES_tradnl" w:eastAsia="es-MX"/>
        </w:rPr>
        <w:t xml:space="preserve">, antes de IVA y/o después de él, según el caso.      </w:t>
      </w:r>
    </w:p>
    <w:p w14:paraId="5EE3BFBB" w14:textId="217C0B53" w:rsidR="00752EC0" w:rsidRPr="00B242F4" w:rsidRDefault="00752EC0" w:rsidP="00B242F4">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B242F4">
        <w:rPr>
          <w:rFonts w:ascii="Arial" w:eastAsia="Batang" w:hAnsi="Arial" w:cs="Arial"/>
          <w:snapToGrid w:val="0"/>
          <w:sz w:val="20"/>
          <w:szCs w:val="20"/>
          <w:lang w:val="es-ES_tradnl" w:eastAsia="es-MX"/>
        </w:rPr>
        <w:t xml:space="preserve">Que Acepto que la Biblioteca se reserva la facultad de redistribuir los precios de los ítems, según el total ofertado, de acuerdo con los precios del mercado, en caso de ser necesario. </w:t>
      </w:r>
    </w:p>
    <w:p w14:paraId="7056D316" w14:textId="77777777" w:rsidR="00B242F4" w:rsidRPr="00B242F4" w:rsidRDefault="00B242F4" w:rsidP="00B242F4">
      <w:pPr>
        <w:numPr>
          <w:ilvl w:val="0"/>
          <w:numId w:val="16"/>
        </w:numPr>
        <w:tabs>
          <w:tab w:val="num" w:pos="567"/>
        </w:tabs>
        <w:overflowPunct w:val="0"/>
        <w:autoSpaceDE w:val="0"/>
        <w:autoSpaceDN w:val="0"/>
        <w:adjustRightInd w:val="0"/>
        <w:spacing w:after="0"/>
        <w:ind w:left="567" w:hanging="425"/>
        <w:jc w:val="both"/>
        <w:rPr>
          <w:rFonts w:ascii="Arial" w:eastAsia="Batang" w:hAnsi="Arial" w:cs="Arial"/>
          <w:snapToGrid w:val="0"/>
          <w:sz w:val="20"/>
          <w:szCs w:val="20"/>
          <w:lang w:val="es-ES_tradnl" w:eastAsia="es-MX"/>
        </w:rPr>
      </w:pPr>
      <w:r w:rsidRPr="00B242F4">
        <w:rPr>
          <w:rFonts w:ascii="Arial" w:eastAsia="Batang" w:hAnsi="Arial" w:cs="Arial"/>
          <w:snapToGrid w:val="0"/>
          <w:sz w:val="20"/>
          <w:szCs w:val="20"/>
          <w:lang w:val="es-ES_tradnl" w:eastAsia="es-MX"/>
        </w:rPr>
        <w:t xml:space="preserve">Que acepto ser notificado por medio de correo electrónico de conformidad con la normatividad vigente. </w:t>
      </w:r>
    </w:p>
    <w:p w14:paraId="623F4DA3" w14:textId="33A62A34" w:rsidR="00752EC0" w:rsidRDefault="00752EC0" w:rsidP="005344BD">
      <w:pPr>
        <w:overflowPunct w:val="0"/>
        <w:autoSpaceDE w:val="0"/>
        <w:autoSpaceDN w:val="0"/>
        <w:adjustRightInd w:val="0"/>
        <w:spacing w:after="0"/>
        <w:jc w:val="both"/>
        <w:rPr>
          <w:rFonts w:ascii="Arial" w:eastAsia="Times New Roman" w:hAnsi="Arial" w:cs="Arial"/>
          <w:sz w:val="20"/>
          <w:szCs w:val="20"/>
          <w:lang w:val="es-ES_tradnl" w:eastAsia="es-MX"/>
        </w:rPr>
      </w:pPr>
    </w:p>
    <w:p w14:paraId="08ADD6EC" w14:textId="101AE0E5" w:rsidR="00B242F4" w:rsidRDefault="00B242F4" w:rsidP="005344BD">
      <w:pPr>
        <w:overflowPunct w:val="0"/>
        <w:autoSpaceDE w:val="0"/>
        <w:autoSpaceDN w:val="0"/>
        <w:adjustRightInd w:val="0"/>
        <w:spacing w:after="0"/>
        <w:jc w:val="both"/>
        <w:rPr>
          <w:rFonts w:ascii="Arial" w:eastAsia="Times New Roman" w:hAnsi="Arial" w:cs="Arial"/>
          <w:sz w:val="20"/>
          <w:szCs w:val="20"/>
          <w:lang w:val="es-ES_tradnl" w:eastAsia="es-MX"/>
        </w:rPr>
      </w:pPr>
    </w:p>
    <w:p w14:paraId="72327DC4" w14:textId="160FBA79" w:rsidR="00B242F4" w:rsidRDefault="00B242F4" w:rsidP="005344BD">
      <w:pPr>
        <w:overflowPunct w:val="0"/>
        <w:autoSpaceDE w:val="0"/>
        <w:autoSpaceDN w:val="0"/>
        <w:adjustRightInd w:val="0"/>
        <w:spacing w:after="0"/>
        <w:jc w:val="both"/>
        <w:rPr>
          <w:rFonts w:ascii="Arial" w:eastAsia="Times New Roman" w:hAnsi="Arial" w:cs="Arial"/>
          <w:sz w:val="20"/>
          <w:szCs w:val="20"/>
          <w:lang w:val="es-ES_tradnl" w:eastAsia="es-MX"/>
        </w:rPr>
      </w:pPr>
    </w:p>
    <w:p w14:paraId="74716794" w14:textId="3D9F9EBD" w:rsidR="00B242F4" w:rsidRDefault="00B242F4" w:rsidP="005344BD">
      <w:pPr>
        <w:overflowPunct w:val="0"/>
        <w:autoSpaceDE w:val="0"/>
        <w:autoSpaceDN w:val="0"/>
        <w:adjustRightInd w:val="0"/>
        <w:spacing w:after="0"/>
        <w:jc w:val="both"/>
        <w:rPr>
          <w:rFonts w:ascii="Arial" w:eastAsia="Times New Roman" w:hAnsi="Arial" w:cs="Arial"/>
          <w:sz w:val="20"/>
          <w:szCs w:val="20"/>
          <w:lang w:val="es-ES_tradnl" w:eastAsia="es-MX"/>
        </w:rPr>
      </w:pPr>
    </w:p>
    <w:p w14:paraId="2F9989CF" w14:textId="77777777" w:rsidR="00B242F4" w:rsidRPr="00E61ACD" w:rsidRDefault="00B242F4" w:rsidP="005344BD">
      <w:pPr>
        <w:overflowPunct w:val="0"/>
        <w:autoSpaceDE w:val="0"/>
        <w:autoSpaceDN w:val="0"/>
        <w:adjustRightInd w:val="0"/>
        <w:spacing w:after="0"/>
        <w:jc w:val="both"/>
        <w:rPr>
          <w:rFonts w:ascii="Arial" w:eastAsia="Times New Roman" w:hAnsi="Arial" w:cs="Arial"/>
          <w:sz w:val="20"/>
          <w:szCs w:val="20"/>
          <w:lang w:val="es-ES_tradnl" w:eastAsia="es-MX"/>
        </w:rPr>
      </w:pPr>
    </w:p>
    <w:p w14:paraId="319244DA" w14:textId="77777777" w:rsidR="00C93033" w:rsidRPr="00E61ACD" w:rsidRDefault="00C93033" w:rsidP="005344BD">
      <w:pPr>
        <w:overflowPunct w:val="0"/>
        <w:autoSpaceDE w:val="0"/>
        <w:autoSpaceDN w:val="0"/>
        <w:adjustRightInd w:val="0"/>
        <w:spacing w:after="0"/>
        <w:jc w:val="both"/>
        <w:rPr>
          <w:rFonts w:ascii="Arial" w:eastAsia="Batang" w:hAnsi="Arial" w:cs="Arial"/>
          <w:b/>
          <w:snapToGrid w:val="0"/>
          <w:sz w:val="20"/>
          <w:szCs w:val="20"/>
          <w:lang w:val="es-ES_tradnl" w:eastAsia="es-MX"/>
        </w:rPr>
      </w:pPr>
      <w:r w:rsidRPr="00E61ACD">
        <w:rPr>
          <w:rFonts w:ascii="Arial" w:eastAsia="Batang" w:hAnsi="Arial" w:cs="Arial"/>
          <w:b/>
          <w:snapToGrid w:val="0"/>
          <w:sz w:val="20"/>
          <w:szCs w:val="20"/>
          <w:lang w:val="es-ES_tradnl" w:eastAsia="es-MX"/>
        </w:rPr>
        <w:t>1. Proponente Persona Jurídica:</w:t>
      </w:r>
    </w:p>
    <w:p w14:paraId="5368227B"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5CFFA6DE"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56B178D9"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Nombre:</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__________________________________________</w:t>
      </w:r>
    </w:p>
    <w:p w14:paraId="717613BE"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Nit:</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 xml:space="preserve"> </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__________________</w:t>
      </w:r>
    </w:p>
    <w:p w14:paraId="59E043FA"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Correo electrónico:</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___________________________________________</w:t>
      </w:r>
    </w:p>
    <w:p w14:paraId="0B9CB3A7"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Dirección:</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 xml:space="preserve">___________________________ </w:t>
      </w:r>
    </w:p>
    <w:p w14:paraId="15A4BB61"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Teléfono: _________ Fax: _____________</w:t>
      </w:r>
    </w:p>
    <w:p w14:paraId="6BB52412"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1F35AA59" w14:textId="7A9E103E"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Nombre Representante legal del proponente: ________________________</w:t>
      </w:r>
    </w:p>
    <w:p w14:paraId="68D4C9B5"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Dirección: _____________________________Teléfono: ________________</w:t>
      </w:r>
    </w:p>
    <w:p w14:paraId="464B197E"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Documento de identificación: ______________________________________</w:t>
      </w:r>
    </w:p>
    <w:p w14:paraId="4A1DD076"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Firma del Representante legal: ____________________________________</w:t>
      </w:r>
    </w:p>
    <w:p w14:paraId="74D328F6"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63D76D5C"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b/>
          <w:snapToGrid w:val="0"/>
          <w:sz w:val="20"/>
          <w:szCs w:val="20"/>
          <w:lang w:val="es-ES_tradnl" w:eastAsia="es-MX"/>
        </w:rPr>
      </w:pPr>
      <w:r w:rsidRPr="00E61ACD">
        <w:rPr>
          <w:rFonts w:ascii="Arial" w:eastAsia="Batang" w:hAnsi="Arial" w:cs="Arial"/>
          <w:b/>
          <w:snapToGrid w:val="0"/>
          <w:sz w:val="20"/>
          <w:szCs w:val="20"/>
          <w:lang w:val="es-ES_tradnl" w:eastAsia="es-MX"/>
        </w:rPr>
        <w:t>2. Proponente Persona Natural con Establecimiento de Comercio:</w:t>
      </w:r>
    </w:p>
    <w:p w14:paraId="5A8B5656"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p>
    <w:p w14:paraId="2E7BFB02"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Nombre:</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 xml:space="preserve">__________________________________________ </w:t>
      </w:r>
    </w:p>
    <w:p w14:paraId="6559466E"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Nit:</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 xml:space="preserve"> </w:t>
      </w:r>
      <w:r w:rsidRPr="00E61ACD">
        <w:rPr>
          <w:rFonts w:ascii="Arial" w:eastAsia="Batang" w:hAnsi="Arial" w:cs="Arial"/>
          <w:snapToGrid w:val="0"/>
          <w:sz w:val="20"/>
          <w:szCs w:val="20"/>
          <w:lang w:val="es-ES_tradnl" w:eastAsia="es-MX"/>
        </w:rPr>
        <w:tab/>
        <w:t>__________________</w:t>
      </w:r>
    </w:p>
    <w:p w14:paraId="2CEFC779"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Correo electrónico:</w:t>
      </w:r>
      <w:r w:rsidRPr="00E61ACD">
        <w:rPr>
          <w:rFonts w:ascii="Arial" w:eastAsia="Batang" w:hAnsi="Arial" w:cs="Arial"/>
          <w:snapToGrid w:val="0"/>
          <w:sz w:val="20"/>
          <w:szCs w:val="20"/>
          <w:lang w:val="es-ES_tradnl" w:eastAsia="es-MX"/>
        </w:rPr>
        <w:tab/>
        <w:t>___________________________________________</w:t>
      </w:r>
    </w:p>
    <w:p w14:paraId="05C43AD0"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Nombre del Establecimiento de Comercio: __________________________</w:t>
      </w:r>
    </w:p>
    <w:p w14:paraId="5410E679"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Dirección:</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 xml:space="preserve">___________________________ </w:t>
      </w:r>
    </w:p>
    <w:p w14:paraId="2766908B"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Teléfono: _________ Fax: _____________</w:t>
      </w:r>
    </w:p>
    <w:p w14:paraId="24C3DD25"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p>
    <w:p w14:paraId="09079436"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Firma:</w:t>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r>
      <w:r w:rsidRPr="00E61ACD">
        <w:rPr>
          <w:rFonts w:ascii="Arial" w:eastAsia="Batang" w:hAnsi="Arial" w:cs="Arial"/>
          <w:snapToGrid w:val="0"/>
          <w:sz w:val="20"/>
          <w:szCs w:val="20"/>
          <w:lang w:val="es-ES_tradnl" w:eastAsia="es-MX"/>
        </w:rPr>
        <w:tab/>
        <w:t>__________________________</w:t>
      </w:r>
    </w:p>
    <w:p w14:paraId="02CD7ED6"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p>
    <w:p w14:paraId="20879975" w14:textId="77777777" w:rsidR="00C93033" w:rsidRPr="00E61ACD" w:rsidRDefault="00C93033" w:rsidP="005344BD">
      <w:pPr>
        <w:overflowPunct w:val="0"/>
        <w:autoSpaceDE w:val="0"/>
        <w:autoSpaceDN w:val="0"/>
        <w:adjustRightInd w:val="0"/>
        <w:spacing w:after="0"/>
        <w:jc w:val="both"/>
        <w:textAlignment w:val="baseline"/>
        <w:rPr>
          <w:rFonts w:ascii="Arial" w:eastAsia="Batang" w:hAnsi="Arial" w:cs="Arial"/>
          <w:snapToGrid w:val="0"/>
          <w:sz w:val="20"/>
          <w:szCs w:val="20"/>
          <w:lang w:val="es-ES_tradnl" w:eastAsia="es-MX"/>
        </w:rPr>
      </w:pPr>
    </w:p>
    <w:p w14:paraId="0D16DC73"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4113E212" w14:textId="77777777" w:rsidR="00C93033" w:rsidRPr="00E61ACD" w:rsidRDefault="00C93033"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 xml:space="preserve">Nota: * Si el proponente cuenta con información reservada deberá detallarla. </w:t>
      </w:r>
    </w:p>
    <w:p w14:paraId="32D4B285" w14:textId="2804CB84" w:rsidR="002A03A3" w:rsidRPr="00E61ACD" w:rsidRDefault="002A03A3" w:rsidP="005344BD">
      <w:pPr>
        <w:autoSpaceDN w:val="0"/>
        <w:spacing w:after="0"/>
        <w:rPr>
          <w:rFonts w:ascii="Arial" w:eastAsia="Batang" w:hAnsi="Arial" w:cs="Arial"/>
          <w:b/>
          <w:snapToGrid w:val="0"/>
          <w:sz w:val="20"/>
          <w:szCs w:val="20"/>
          <w:lang w:val="es-ES_tradnl" w:eastAsia="es-MX"/>
        </w:rPr>
      </w:pPr>
    </w:p>
    <w:p w14:paraId="1AAD99BC" w14:textId="77777777" w:rsidR="006D4F9E" w:rsidRDefault="006D4F9E">
      <w:pPr>
        <w:spacing w:after="200" w:line="276" w:lineRule="auto"/>
        <w:rPr>
          <w:rFonts w:ascii="Arial" w:eastAsia="Times New Roman" w:hAnsi="Arial" w:cs="Arial"/>
          <w:b/>
          <w:bCs/>
          <w:color w:val="000000"/>
          <w:sz w:val="20"/>
          <w:szCs w:val="20"/>
          <w:lang w:val="es-ES_tradnl" w:eastAsia="es-MX"/>
        </w:rPr>
      </w:pPr>
      <w:r>
        <w:rPr>
          <w:rFonts w:ascii="Arial" w:eastAsia="Times New Roman" w:hAnsi="Arial" w:cs="Arial"/>
          <w:b/>
          <w:bCs/>
          <w:color w:val="000000"/>
          <w:sz w:val="20"/>
          <w:szCs w:val="20"/>
          <w:lang w:val="es-ES_tradnl" w:eastAsia="es-MX"/>
        </w:rPr>
        <w:br w:type="page"/>
      </w:r>
    </w:p>
    <w:p w14:paraId="0C184B51" w14:textId="03F9CC0C" w:rsidR="008D3DBC" w:rsidRPr="00423D9E" w:rsidRDefault="008D3DBC" w:rsidP="00567DAB">
      <w:pPr>
        <w:jc w:val="center"/>
        <w:rPr>
          <w:rFonts w:eastAsia="Calibri" w:cs="Arial"/>
          <w:b/>
          <w:sz w:val="20"/>
          <w:szCs w:val="20"/>
          <w:lang w:eastAsia="es-MX"/>
        </w:rPr>
      </w:pPr>
      <w:r>
        <w:rPr>
          <w:rFonts w:eastAsia="Calibri" w:cs="Arial"/>
          <w:b/>
          <w:sz w:val="20"/>
          <w:szCs w:val="20"/>
          <w:lang w:eastAsia="es-MX"/>
        </w:rPr>
        <w:t>FORMATO 2</w:t>
      </w:r>
    </w:p>
    <w:p w14:paraId="1B0E1C7F" w14:textId="77777777" w:rsidR="008D3DBC" w:rsidRPr="00423D9E" w:rsidRDefault="008D3DBC" w:rsidP="008D3DBC">
      <w:pPr>
        <w:jc w:val="center"/>
        <w:rPr>
          <w:rFonts w:eastAsia="Calibri" w:cs="Arial"/>
          <w:b/>
          <w:sz w:val="20"/>
          <w:szCs w:val="20"/>
          <w:lang w:val="es-CO" w:eastAsia="es-MX"/>
        </w:rPr>
      </w:pPr>
      <w:r w:rsidRPr="00423D9E">
        <w:rPr>
          <w:rFonts w:eastAsia="Calibri" w:cs="Arial"/>
          <w:b/>
          <w:sz w:val="20"/>
          <w:szCs w:val="20"/>
          <w:lang w:eastAsia="es-MX"/>
        </w:rPr>
        <w:t xml:space="preserve"> (P</w:t>
      </w:r>
      <w:r w:rsidRPr="00423D9E">
        <w:rPr>
          <w:rFonts w:eastAsia="Calibri" w:cs="Arial"/>
          <w:b/>
          <w:sz w:val="20"/>
          <w:szCs w:val="20"/>
          <w:lang w:val="es-CO" w:eastAsia="es-MX"/>
        </w:rPr>
        <w:t>ROPUESTA ECONÓMICA)</w:t>
      </w:r>
    </w:p>
    <w:p w14:paraId="07680537" w14:textId="77777777" w:rsidR="008D3DBC" w:rsidRPr="009B24D6" w:rsidRDefault="008D3DBC" w:rsidP="008D3DBC">
      <w:pPr>
        <w:jc w:val="center"/>
        <w:rPr>
          <w:rFonts w:eastAsia="Calibri" w:cs="Arial"/>
          <w:sz w:val="20"/>
          <w:szCs w:val="20"/>
          <w:lang w:val="es-CO" w:eastAsia="es-MX"/>
        </w:rPr>
      </w:pPr>
    </w:p>
    <w:p w14:paraId="16DCAB88" w14:textId="2EBD4051" w:rsidR="00836D9C" w:rsidRPr="00E96AEE" w:rsidRDefault="00836D9C" w:rsidP="00836D9C">
      <w:pPr>
        <w:pStyle w:val="Normal1"/>
        <w:spacing w:line="240" w:lineRule="auto"/>
        <w:jc w:val="both"/>
        <w:rPr>
          <w:sz w:val="20"/>
          <w:szCs w:val="20"/>
          <w:lang w:val="es-ES"/>
        </w:rPr>
      </w:pPr>
      <w:r w:rsidRPr="00D508D7">
        <w:rPr>
          <w:b/>
          <w:sz w:val="20"/>
          <w:szCs w:val="20"/>
        </w:rPr>
        <w:t>Objeto:</w:t>
      </w:r>
    </w:p>
    <w:p w14:paraId="2AAD4E09" w14:textId="77777777" w:rsidR="00836D9C" w:rsidRPr="00E96AEE" w:rsidRDefault="00836D9C" w:rsidP="00836D9C">
      <w:pPr>
        <w:pStyle w:val="Normal1"/>
        <w:spacing w:line="240" w:lineRule="auto"/>
        <w:jc w:val="both"/>
        <w:rPr>
          <w:sz w:val="20"/>
          <w:szCs w:val="20"/>
          <w:lang w:val="es-ES_tradnl"/>
        </w:rPr>
      </w:pPr>
    </w:p>
    <w:p w14:paraId="559769A3" w14:textId="77777777" w:rsidR="00836D9C" w:rsidRPr="00E96AEE" w:rsidRDefault="00836D9C" w:rsidP="00836D9C">
      <w:pPr>
        <w:pStyle w:val="Normal1"/>
        <w:jc w:val="both"/>
        <w:rPr>
          <w:bCs/>
          <w:sz w:val="20"/>
          <w:szCs w:val="20"/>
          <w:lang w:val="es-ES_tradnl"/>
        </w:rPr>
      </w:pPr>
      <w:r w:rsidRPr="00E96AEE">
        <w:rPr>
          <w:b/>
          <w:sz w:val="20"/>
          <w:szCs w:val="20"/>
          <w:lang w:val="es-ES_tradnl"/>
        </w:rPr>
        <w:t xml:space="preserve">Grupo I: </w:t>
      </w:r>
      <w:r w:rsidRPr="00E96AEE">
        <w:rPr>
          <w:bCs/>
          <w:sz w:val="20"/>
          <w:szCs w:val="20"/>
          <w:lang w:val="es-ES_tradnl"/>
        </w:rPr>
        <w:t>Suministro de elementos de ferretería, herramienta y materiales de depósito en general</w:t>
      </w:r>
      <w:r>
        <w:rPr>
          <w:bCs/>
          <w:sz w:val="20"/>
          <w:szCs w:val="20"/>
          <w:lang w:val="es-ES_tradnl"/>
        </w:rPr>
        <w:t xml:space="preserve"> </w:t>
      </w:r>
      <w:r w:rsidRPr="00E96AEE">
        <w:rPr>
          <w:sz w:val="20"/>
          <w:szCs w:val="20"/>
          <w:lang w:val="es-ES_tradnl"/>
        </w:rPr>
        <w:t xml:space="preserve">para </w:t>
      </w:r>
      <w:r>
        <w:rPr>
          <w:sz w:val="20"/>
          <w:szCs w:val="20"/>
          <w:lang w:val="es-ES"/>
        </w:rPr>
        <w:t>la Biblioteca Publica Piloto y sus proyectos</w:t>
      </w:r>
      <w:r w:rsidRPr="00E96AEE">
        <w:rPr>
          <w:sz w:val="20"/>
          <w:szCs w:val="20"/>
          <w:lang w:val="es-ES_tradnl"/>
        </w:rPr>
        <w:t>".</w:t>
      </w:r>
    </w:p>
    <w:p w14:paraId="2CBC7F29" w14:textId="77777777" w:rsidR="00836D9C" w:rsidRPr="00E96AEE" w:rsidRDefault="00836D9C" w:rsidP="00836D9C">
      <w:pPr>
        <w:pStyle w:val="Normal1"/>
        <w:jc w:val="both"/>
        <w:rPr>
          <w:b/>
          <w:sz w:val="20"/>
          <w:szCs w:val="20"/>
          <w:lang w:val="es-ES_tradnl"/>
        </w:rPr>
      </w:pPr>
      <w:r w:rsidRPr="00E96AEE">
        <w:rPr>
          <w:b/>
          <w:sz w:val="20"/>
          <w:szCs w:val="20"/>
          <w:lang w:val="es-ES_tradnl"/>
        </w:rPr>
        <w:t xml:space="preserve">Grupo II: </w:t>
      </w:r>
      <w:r w:rsidRPr="00E96AEE">
        <w:rPr>
          <w:bCs/>
          <w:sz w:val="20"/>
          <w:szCs w:val="20"/>
          <w:lang w:val="es-ES_tradnl"/>
        </w:rPr>
        <w:t>Suministro de luminarias y accesorios eléctricos y electrónicos</w:t>
      </w:r>
      <w:r>
        <w:rPr>
          <w:bCs/>
          <w:sz w:val="20"/>
          <w:szCs w:val="20"/>
          <w:lang w:val="es-ES_tradnl"/>
        </w:rPr>
        <w:t xml:space="preserve"> </w:t>
      </w:r>
      <w:r w:rsidRPr="00E96AEE">
        <w:rPr>
          <w:sz w:val="20"/>
          <w:szCs w:val="20"/>
          <w:lang w:val="es-ES_tradnl"/>
        </w:rPr>
        <w:t xml:space="preserve">para </w:t>
      </w:r>
      <w:r>
        <w:rPr>
          <w:sz w:val="20"/>
          <w:szCs w:val="20"/>
          <w:lang w:val="es-ES"/>
        </w:rPr>
        <w:t>la Biblioteca Publica Piloto y sus proyectos</w:t>
      </w:r>
      <w:r w:rsidRPr="00E96AEE">
        <w:rPr>
          <w:sz w:val="20"/>
          <w:szCs w:val="20"/>
          <w:lang w:val="es-ES_tradnl"/>
        </w:rPr>
        <w:t xml:space="preserve"> ".</w:t>
      </w:r>
    </w:p>
    <w:p w14:paraId="113136E0" w14:textId="4D271E0A" w:rsidR="00BC4BA0" w:rsidRPr="00D508D7" w:rsidRDefault="00BC4BA0" w:rsidP="00BC4BA0">
      <w:pPr>
        <w:tabs>
          <w:tab w:val="left" w:pos="426"/>
          <w:tab w:val="left" w:pos="1134"/>
        </w:tabs>
        <w:overflowPunct w:val="0"/>
        <w:autoSpaceDE w:val="0"/>
        <w:autoSpaceDN w:val="0"/>
        <w:adjustRightInd w:val="0"/>
        <w:spacing w:after="0"/>
        <w:jc w:val="both"/>
        <w:outlineLvl w:val="0"/>
        <w:rPr>
          <w:rFonts w:ascii="Arial" w:eastAsia="Batang" w:hAnsi="Arial" w:cs="Arial"/>
          <w:sz w:val="20"/>
          <w:szCs w:val="20"/>
          <w:lang w:val="es-ES_tradnl" w:eastAsia="es-MX"/>
        </w:rPr>
      </w:pPr>
    </w:p>
    <w:p w14:paraId="6230B2F4" w14:textId="2812FCED" w:rsidR="008D3DBC" w:rsidRDefault="008D3DBC" w:rsidP="00340139">
      <w:pPr>
        <w:jc w:val="both"/>
      </w:pPr>
    </w:p>
    <w:p w14:paraId="67DA29E5" w14:textId="77777777" w:rsidR="008D3DBC" w:rsidRPr="003B0650" w:rsidRDefault="008D3DBC" w:rsidP="008D3DBC">
      <w:pPr>
        <w:rPr>
          <w:b/>
          <w:bCs/>
          <w:u w:val="single"/>
        </w:rPr>
      </w:pPr>
      <w:bookmarkStart w:id="2" w:name="_Hlk63324106"/>
    </w:p>
    <w:p w14:paraId="378637BE" w14:textId="48605417" w:rsidR="008D3DBC" w:rsidRDefault="003B0650" w:rsidP="008D3DBC">
      <w:pPr>
        <w:rPr>
          <w:b/>
          <w:bCs/>
          <w:u w:val="single"/>
        </w:rPr>
      </w:pPr>
      <w:r w:rsidRPr="003B0650">
        <w:rPr>
          <w:b/>
          <w:bCs/>
          <w:u w:val="single"/>
        </w:rPr>
        <w:t xml:space="preserve">FORMATO </w:t>
      </w:r>
      <w:r w:rsidR="00C95D84">
        <w:rPr>
          <w:b/>
          <w:bCs/>
          <w:u w:val="single"/>
        </w:rPr>
        <w:t xml:space="preserve">- PUBLICADO EN EL PLATAFORMA DE SECOP II </w:t>
      </w:r>
    </w:p>
    <w:p w14:paraId="58F47C69" w14:textId="77777777" w:rsidR="00C95D84" w:rsidRPr="003B0650" w:rsidRDefault="00C95D84" w:rsidP="008D3DBC">
      <w:pPr>
        <w:rPr>
          <w:b/>
          <w:bCs/>
          <w:u w:val="single"/>
        </w:rPr>
      </w:pPr>
    </w:p>
    <w:bookmarkEnd w:id="2"/>
    <w:p w14:paraId="12E7D73A" w14:textId="720AD4CF" w:rsidR="008D3DBC" w:rsidRDefault="008D3DBC" w:rsidP="008D3DBC">
      <w:pPr>
        <w:jc w:val="both"/>
        <w:outlineLvl w:val="2"/>
        <w:rPr>
          <w:rFonts w:cs="Arial"/>
          <w:b/>
          <w:sz w:val="18"/>
          <w:szCs w:val="18"/>
        </w:rPr>
      </w:pPr>
    </w:p>
    <w:p w14:paraId="2492F52C" w14:textId="34D46915" w:rsidR="003B0650" w:rsidRDefault="003B0650" w:rsidP="008D3DBC">
      <w:pPr>
        <w:jc w:val="both"/>
        <w:outlineLvl w:val="2"/>
        <w:rPr>
          <w:rFonts w:cs="Arial"/>
          <w:b/>
          <w:sz w:val="18"/>
          <w:szCs w:val="18"/>
        </w:rPr>
      </w:pPr>
    </w:p>
    <w:p w14:paraId="53D02B23" w14:textId="7413B5C1" w:rsidR="003B0650" w:rsidRDefault="003B0650" w:rsidP="008D3DBC">
      <w:pPr>
        <w:jc w:val="both"/>
        <w:outlineLvl w:val="2"/>
        <w:rPr>
          <w:rFonts w:cs="Arial"/>
          <w:b/>
          <w:sz w:val="18"/>
          <w:szCs w:val="18"/>
        </w:rPr>
      </w:pPr>
    </w:p>
    <w:p w14:paraId="3330975D" w14:textId="6A2B9423" w:rsidR="003B0650" w:rsidRDefault="003B0650" w:rsidP="008D3DBC">
      <w:pPr>
        <w:jc w:val="both"/>
        <w:outlineLvl w:val="2"/>
        <w:rPr>
          <w:rFonts w:cs="Arial"/>
          <w:b/>
          <w:sz w:val="18"/>
          <w:szCs w:val="18"/>
        </w:rPr>
      </w:pPr>
    </w:p>
    <w:p w14:paraId="24DEFC40" w14:textId="197FEE8E" w:rsidR="003B0650" w:rsidRDefault="003B0650" w:rsidP="008D3DBC">
      <w:pPr>
        <w:jc w:val="both"/>
        <w:outlineLvl w:val="2"/>
        <w:rPr>
          <w:rFonts w:cs="Arial"/>
          <w:b/>
          <w:sz w:val="18"/>
          <w:szCs w:val="18"/>
        </w:rPr>
      </w:pPr>
    </w:p>
    <w:p w14:paraId="5BEF861D" w14:textId="0EF90026" w:rsidR="003B0650" w:rsidRDefault="003B0650" w:rsidP="008D3DBC">
      <w:pPr>
        <w:jc w:val="both"/>
        <w:outlineLvl w:val="2"/>
        <w:rPr>
          <w:rFonts w:cs="Arial"/>
          <w:b/>
          <w:sz w:val="18"/>
          <w:szCs w:val="18"/>
        </w:rPr>
      </w:pPr>
    </w:p>
    <w:p w14:paraId="01875DB8" w14:textId="4122F9E4" w:rsidR="003B0650" w:rsidRDefault="003B0650" w:rsidP="008D3DBC">
      <w:pPr>
        <w:jc w:val="both"/>
        <w:outlineLvl w:val="2"/>
        <w:rPr>
          <w:rFonts w:cs="Arial"/>
          <w:b/>
          <w:sz w:val="18"/>
          <w:szCs w:val="18"/>
        </w:rPr>
      </w:pPr>
    </w:p>
    <w:p w14:paraId="75D97372" w14:textId="322EDCFE" w:rsidR="003B0650" w:rsidRDefault="003B0650" w:rsidP="008D3DBC">
      <w:pPr>
        <w:jc w:val="both"/>
        <w:outlineLvl w:val="2"/>
        <w:rPr>
          <w:rFonts w:cs="Arial"/>
          <w:b/>
          <w:sz w:val="18"/>
          <w:szCs w:val="18"/>
        </w:rPr>
      </w:pPr>
    </w:p>
    <w:p w14:paraId="4AE0CA6C" w14:textId="2CC27C62" w:rsidR="003B0650" w:rsidRDefault="003B0650" w:rsidP="008D3DBC">
      <w:pPr>
        <w:jc w:val="both"/>
        <w:outlineLvl w:val="2"/>
        <w:rPr>
          <w:rFonts w:cs="Arial"/>
          <w:b/>
          <w:sz w:val="18"/>
          <w:szCs w:val="18"/>
        </w:rPr>
      </w:pPr>
    </w:p>
    <w:p w14:paraId="3C2A8BB3" w14:textId="473E3289" w:rsidR="003B0650" w:rsidRDefault="003B0650" w:rsidP="008D3DBC">
      <w:pPr>
        <w:jc w:val="both"/>
        <w:outlineLvl w:val="2"/>
        <w:rPr>
          <w:rFonts w:cs="Arial"/>
          <w:b/>
          <w:sz w:val="18"/>
          <w:szCs w:val="18"/>
        </w:rPr>
      </w:pPr>
    </w:p>
    <w:p w14:paraId="382589D0" w14:textId="1324B473" w:rsidR="003B0650" w:rsidRDefault="003B0650" w:rsidP="008D3DBC">
      <w:pPr>
        <w:jc w:val="both"/>
        <w:outlineLvl w:val="2"/>
        <w:rPr>
          <w:rFonts w:cs="Arial"/>
          <w:b/>
          <w:sz w:val="18"/>
          <w:szCs w:val="18"/>
        </w:rPr>
      </w:pPr>
    </w:p>
    <w:p w14:paraId="022B68FD" w14:textId="566750C8" w:rsidR="003B0650" w:rsidRDefault="003B0650" w:rsidP="008D3DBC">
      <w:pPr>
        <w:jc w:val="both"/>
        <w:outlineLvl w:val="2"/>
        <w:rPr>
          <w:rFonts w:cs="Arial"/>
          <w:b/>
          <w:sz w:val="18"/>
          <w:szCs w:val="18"/>
        </w:rPr>
      </w:pPr>
    </w:p>
    <w:p w14:paraId="5492DC34" w14:textId="211695AD" w:rsidR="003B0650" w:rsidRDefault="003B0650" w:rsidP="008D3DBC">
      <w:pPr>
        <w:jc w:val="both"/>
        <w:outlineLvl w:val="2"/>
        <w:rPr>
          <w:rFonts w:cs="Arial"/>
          <w:b/>
          <w:sz w:val="18"/>
          <w:szCs w:val="18"/>
        </w:rPr>
      </w:pPr>
    </w:p>
    <w:p w14:paraId="7A78DF11" w14:textId="0A128B7C" w:rsidR="003B0650" w:rsidRDefault="003B0650" w:rsidP="008D3DBC">
      <w:pPr>
        <w:jc w:val="both"/>
        <w:outlineLvl w:val="2"/>
        <w:rPr>
          <w:rFonts w:cs="Arial"/>
          <w:b/>
          <w:sz w:val="18"/>
          <w:szCs w:val="18"/>
        </w:rPr>
      </w:pPr>
    </w:p>
    <w:p w14:paraId="047DD4B7" w14:textId="6A561A97" w:rsidR="003B0650" w:rsidRDefault="003B0650" w:rsidP="008D3DBC">
      <w:pPr>
        <w:jc w:val="both"/>
        <w:outlineLvl w:val="2"/>
        <w:rPr>
          <w:rFonts w:cs="Arial"/>
          <w:b/>
          <w:sz w:val="18"/>
          <w:szCs w:val="18"/>
        </w:rPr>
      </w:pPr>
    </w:p>
    <w:p w14:paraId="0446EFD8" w14:textId="306BF4E8" w:rsidR="003B0650" w:rsidRDefault="003B0650" w:rsidP="008D3DBC">
      <w:pPr>
        <w:jc w:val="both"/>
        <w:outlineLvl w:val="2"/>
        <w:rPr>
          <w:rFonts w:cs="Arial"/>
          <w:b/>
          <w:sz w:val="18"/>
          <w:szCs w:val="18"/>
        </w:rPr>
      </w:pPr>
    </w:p>
    <w:p w14:paraId="389F2E0A" w14:textId="4DB61398" w:rsidR="003B0650" w:rsidRDefault="003B0650" w:rsidP="008D3DBC">
      <w:pPr>
        <w:jc w:val="both"/>
        <w:outlineLvl w:val="2"/>
        <w:rPr>
          <w:rFonts w:cs="Arial"/>
          <w:b/>
          <w:sz w:val="18"/>
          <w:szCs w:val="18"/>
        </w:rPr>
      </w:pPr>
    </w:p>
    <w:p w14:paraId="5D1A7F84" w14:textId="5C9AC7DD" w:rsidR="003B0650" w:rsidRDefault="003B0650" w:rsidP="008D3DBC">
      <w:pPr>
        <w:jc w:val="both"/>
        <w:outlineLvl w:val="2"/>
        <w:rPr>
          <w:rFonts w:cs="Arial"/>
          <w:b/>
          <w:sz w:val="18"/>
          <w:szCs w:val="18"/>
        </w:rPr>
      </w:pPr>
    </w:p>
    <w:p w14:paraId="38F24C1E" w14:textId="425EE4C7" w:rsidR="003B0650" w:rsidRDefault="003B0650" w:rsidP="008D3DBC">
      <w:pPr>
        <w:jc w:val="both"/>
        <w:outlineLvl w:val="2"/>
        <w:rPr>
          <w:rFonts w:cs="Arial"/>
          <w:b/>
          <w:sz w:val="18"/>
          <w:szCs w:val="18"/>
        </w:rPr>
      </w:pPr>
    </w:p>
    <w:p w14:paraId="4D7B83E1" w14:textId="167F238F" w:rsidR="003B0650" w:rsidRDefault="003B0650" w:rsidP="008D3DBC">
      <w:pPr>
        <w:jc w:val="both"/>
        <w:outlineLvl w:val="2"/>
        <w:rPr>
          <w:rFonts w:cs="Arial"/>
          <w:b/>
          <w:sz w:val="18"/>
          <w:szCs w:val="18"/>
        </w:rPr>
      </w:pPr>
    </w:p>
    <w:p w14:paraId="2683F01B" w14:textId="2E9EF667" w:rsidR="003B0650" w:rsidRDefault="003B0650" w:rsidP="008D3DBC">
      <w:pPr>
        <w:jc w:val="both"/>
        <w:outlineLvl w:val="2"/>
        <w:rPr>
          <w:rFonts w:cs="Arial"/>
          <w:b/>
          <w:sz w:val="18"/>
          <w:szCs w:val="18"/>
        </w:rPr>
      </w:pPr>
    </w:p>
    <w:p w14:paraId="235FA8E8" w14:textId="27DF9DCE" w:rsidR="003B0650" w:rsidRDefault="003B0650" w:rsidP="008D3DBC">
      <w:pPr>
        <w:jc w:val="both"/>
        <w:outlineLvl w:val="2"/>
        <w:rPr>
          <w:rFonts w:cs="Arial"/>
          <w:b/>
          <w:sz w:val="18"/>
          <w:szCs w:val="18"/>
        </w:rPr>
      </w:pPr>
    </w:p>
    <w:p w14:paraId="48B5B34A" w14:textId="7DABF459" w:rsidR="003B0650" w:rsidRDefault="003B0650" w:rsidP="008D3DBC">
      <w:pPr>
        <w:jc w:val="both"/>
        <w:outlineLvl w:val="2"/>
        <w:rPr>
          <w:rFonts w:cs="Arial"/>
          <w:b/>
          <w:sz w:val="18"/>
          <w:szCs w:val="18"/>
        </w:rPr>
      </w:pPr>
    </w:p>
    <w:p w14:paraId="48C9EBB3" w14:textId="05640520" w:rsidR="003B0650" w:rsidRDefault="003B0650" w:rsidP="008D3DBC">
      <w:pPr>
        <w:jc w:val="both"/>
        <w:outlineLvl w:val="2"/>
        <w:rPr>
          <w:rFonts w:cs="Arial"/>
          <w:b/>
          <w:sz w:val="18"/>
          <w:szCs w:val="18"/>
        </w:rPr>
      </w:pPr>
    </w:p>
    <w:p w14:paraId="692560F5" w14:textId="5A058A04" w:rsidR="003B0650" w:rsidRDefault="003B0650" w:rsidP="008D3DBC">
      <w:pPr>
        <w:jc w:val="both"/>
        <w:outlineLvl w:val="2"/>
        <w:rPr>
          <w:rFonts w:cs="Arial"/>
          <w:b/>
          <w:sz w:val="18"/>
          <w:szCs w:val="18"/>
        </w:rPr>
      </w:pPr>
    </w:p>
    <w:p w14:paraId="218CB4B0" w14:textId="2DFC99BB" w:rsidR="003B0650" w:rsidRDefault="003B0650" w:rsidP="008D3DBC">
      <w:pPr>
        <w:jc w:val="both"/>
        <w:outlineLvl w:val="2"/>
        <w:rPr>
          <w:rFonts w:cs="Arial"/>
          <w:b/>
          <w:sz w:val="18"/>
          <w:szCs w:val="18"/>
        </w:rPr>
      </w:pPr>
    </w:p>
    <w:p w14:paraId="4EA273F3" w14:textId="49470306" w:rsidR="003B0650" w:rsidRDefault="003B0650" w:rsidP="008D3DBC">
      <w:pPr>
        <w:jc w:val="both"/>
        <w:outlineLvl w:val="2"/>
        <w:rPr>
          <w:rFonts w:cs="Arial"/>
          <w:b/>
          <w:sz w:val="18"/>
          <w:szCs w:val="18"/>
        </w:rPr>
      </w:pPr>
    </w:p>
    <w:p w14:paraId="0C22589C" w14:textId="34BBBD32" w:rsidR="00B454E9" w:rsidRPr="00E61ACD" w:rsidRDefault="00B454E9" w:rsidP="005344BD">
      <w:pPr>
        <w:spacing w:after="0"/>
        <w:jc w:val="center"/>
        <w:rPr>
          <w:rFonts w:ascii="Arial" w:eastAsia="Times New Roman" w:hAnsi="Arial" w:cs="Arial"/>
          <w:sz w:val="20"/>
          <w:szCs w:val="20"/>
          <w:lang w:eastAsia="es-ES"/>
        </w:rPr>
      </w:pPr>
      <w:r w:rsidRPr="00E61ACD">
        <w:rPr>
          <w:rFonts w:ascii="Arial" w:eastAsia="Times New Roman" w:hAnsi="Arial" w:cs="Arial"/>
          <w:b/>
          <w:sz w:val="20"/>
          <w:szCs w:val="20"/>
          <w:lang w:val="es-MX" w:eastAsia="es-MX"/>
        </w:rPr>
        <w:t>FORMATO 3</w:t>
      </w:r>
    </w:p>
    <w:p w14:paraId="1CAE1DD5" w14:textId="77777777" w:rsidR="00B454E9" w:rsidRPr="00E61ACD" w:rsidRDefault="00B454E9" w:rsidP="005344BD">
      <w:pPr>
        <w:overflowPunct w:val="0"/>
        <w:autoSpaceDE w:val="0"/>
        <w:autoSpaceDN w:val="0"/>
        <w:adjustRightInd w:val="0"/>
        <w:spacing w:after="0"/>
        <w:jc w:val="center"/>
        <w:rPr>
          <w:rFonts w:ascii="Arial" w:eastAsia="Times New Roman" w:hAnsi="Arial" w:cs="Arial"/>
          <w:b/>
          <w:sz w:val="20"/>
          <w:szCs w:val="20"/>
          <w:lang w:val="es-MX" w:eastAsia="es-MX"/>
        </w:rPr>
      </w:pPr>
    </w:p>
    <w:p w14:paraId="5EBB40F4" w14:textId="77777777" w:rsidR="00B454E9" w:rsidRPr="00E61ACD" w:rsidRDefault="00B454E9" w:rsidP="005344BD">
      <w:pPr>
        <w:overflowPunct w:val="0"/>
        <w:autoSpaceDE w:val="0"/>
        <w:autoSpaceDN w:val="0"/>
        <w:adjustRightInd w:val="0"/>
        <w:spacing w:after="0"/>
        <w:jc w:val="center"/>
        <w:rPr>
          <w:rFonts w:ascii="Arial" w:eastAsia="Times New Roman" w:hAnsi="Arial" w:cs="Arial"/>
          <w:b/>
          <w:sz w:val="20"/>
          <w:szCs w:val="20"/>
          <w:lang w:val="es-MX" w:eastAsia="es-MX"/>
        </w:rPr>
      </w:pPr>
      <w:r w:rsidRPr="00E61ACD">
        <w:rPr>
          <w:rFonts w:ascii="Arial" w:eastAsia="Times New Roman" w:hAnsi="Arial" w:cs="Arial"/>
          <w:b/>
          <w:sz w:val="20"/>
          <w:szCs w:val="20"/>
          <w:lang w:val="es-MX" w:eastAsia="es-MX"/>
        </w:rPr>
        <w:t>CERTIFICADO DE PAGO DE LOS APORTES AL SISTEMA INTEGRAL DE SEGURIDAD SOCIAL Y PARAFISCALES</w:t>
      </w:r>
    </w:p>
    <w:p w14:paraId="50B7C2E8" w14:textId="77777777" w:rsidR="00B454E9" w:rsidRPr="00E61ACD" w:rsidRDefault="00B454E9" w:rsidP="005344BD">
      <w:pPr>
        <w:overflowPunct w:val="0"/>
        <w:autoSpaceDE w:val="0"/>
        <w:autoSpaceDN w:val="0"/>
        <w:adjustRightInd w:val="0"/>
        <w:spacing w:after="0"/>
        <w:jc w:val="center"/>
        <w:rPr>
          <w:rFonts w:ascii="Arial" w:eastAsia="Times New Roman" w:hAnsi="Arial" w:cs="Arial"/>
          <w:sz w:val="20"/>
          <w:szCs w:val="20"/>
          <w:lang w:val="es-MX" w:eastAsia="es-MX"/>
        </w:rPr>
      </w:pPr>
    </w:p>
    <w:p w14:paraId="34BD1832"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55560ECE"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Ciudad y fecha</w:t>
      </w:r>
    </w:p>
    <w:p w14:paraId="6182CA1A"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71903C68"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p>
    <w:p w14:paraId="456A5060"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Señores</w:t>
      </w:r>
    </w:p>
    <w:p w14:paraId="1A9A509D"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b/>
          <w:snapToGrid w:val="0"/>
          <w:sz w:val="20"/>
          <w:szCs w:val="20"/>
          <w:lang w:val="es-ES_tradnl" w:eastAsia="es-MX"/>
        </w:rPr>
        <w:t xml:space="preserve">BIBLIOTECA PÚBLICA PILOTO DE MEDELLÍN PARA AMÉRICA LATINA </w:t>
      </w:r>
    </w:p>
    <w:p w14:paraId="2D13536E"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Medellín</w:t>
      </w:r>
    </w:p>
    <w:p w14:paraId="597465DF" w14:textId="77777777" w:rsidR="00B454E9" w:rsidRPr="00E61ACD" w:rsidRDefault="00B454E9" w:rsidP="005344BD">
      <w:pPr>
        <w:overflowPunct w:val="0"/>
        <w:autoSpaceDE w:val="0"/>
        <w:autoSpaceDN w:val="0"/>
        <w:adjustRightInd w:val="0"/>
        <w:spacing w:after="0"/>
        <w:jc w:val="both"/>
        <w:rPr>
          <w:rFonts w:ascii="Arial" w:eastAsia="Batang" w:hAnsi="Arial" w:cs="Arial"/>
          <w:b/>
          <w:snapToGrid w:val="0"/>
          <w:sz w:val="20"/>
          <w:szCs w:val="20"/>
          <w:lang w:val="es-ES_tradnl" w:eastAsia="es-MX"/>
        </w:rPr>
      </w:pPr>
    </w:p>
    <w:p w14:paraId="6174FDB7" w14:textId="77777777" w:rsidR="00B454E9" w:rsidRPr="00E61ACD" w:rsidRDefault="00B454E9" w:rsidP="005344BD">
      <w:pPr>
        <w:overflowPunct w:val="0"/>
        <w:autoSpaceDE w:val="0"/>
        <w:autoSpaceDN w:val="0"/>
        <w:adjustRightInd w:val="0"/>
        <w:spacing w:after="0"/>
        <w:jc w:val="both"/>
        <w:rPr>
          <w:rFonts w:ascii="Arial" w:eastAsia="Batang" w:hAnsi="Arial" w:cs="Arial"/>
          <w:b/>
          <w:snapToGrid w:val="0"/>
          <w:sz w:val="20"/>
          <w:szCs w:val="20"/>
          <w:lang w:val="es-ES_tradnl" w:eastAsia="es-MX"/>
        </w:rPr>
      </w:pPr>
    </w:p>
    <w:p w14:paraId="60365049" w14:textId="77777777" w:rsidR="00B454E9" w:rsidRPr="00E61ACD" w:rsidRDefault="00B454E9" w:rsidP="00270FB8">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ASUNTO:</w:t>
      </w:r>
      <w:r w:rsidRPr="00E61ACD">
        <w:rPr>
          <w:rFonts w:ascii="Arial" w:eastAsia="Times New Roman" w:hAnsi="Arial" w:cs="Arial"/>
          <w:sz w:val="20"/>
          <w:szCs w:val="20"/>
          <w:lang w:val="es-MX" w:eastAsia="es-MX"/>
        </w:rPr>
        <w:tab/>
        <w:t xml:space="preserve">Carta de Certificación de Paz y Salvo - Aportes Sistema Integral de Seguridad Social y Parafiscales. </w:t>
      </w:r>
    </w:p>
    <w:p w14:paraId="1EB2F58F"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52833E26"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0FF4116C" w14:textId="7C658D30"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Por el presente certifico, que la firma que represento se encuentra a paz y salvo por todo concepto de pago de los aportes de los empleados a los Sistemas de Salud, Pensiones, Riesgos Profesionales; y Aportes Parafiscales y de Contratación de Aprendices al Servicio Nacional de Aprendizaje - SENA, Instituto Colombiano de Bienestar Familiar - ICBF y Cajas de compensación Familiar</w:t>
      </w:r>
      <w:r w:rsidR="009103F3">
        <w:rPr>
          <w:rFonts w:ascii="Arial" w:eastAsia="Times New Roman" w:hAnsi="Arial" w:cs="Arial"/>
          <w:sz w:val="20"/>
          <w:szCs w:val="20"/>
          <w:lang w:val="es-MX" w:eastAsia="es-MX"/>
        </w:rPr>
        <w:t>, correspondiente a los últimos seis (6) meses</w:t>
      </w:r>
      <w:r w:rsidRPr="00E61ACD">
        <w:rPr>
          <w:rFonts w:ascii="Arial" w:eastAsia="Times New Roman" w:hAnsi="Arial" w:cs="Arial"/>
          <w:sz w:val="20"/>
          <w:szCs w:val="20"/>
          <w:lang w:val="es-MX" w:eastAsia="es-MX"/>
        </w:rPr>
        <w:t>.</w:t>
      </w:r>
    </w:p>
    <w:p w14:paraId="214D1901"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25C4FAC1"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Atentamente,</w:t>
      </w:r>
    </w:p>
    <w:p w14:paraId="10D48B38"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44ED934C"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6938AE09"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3E7990E5"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NOMBRE:</w:t>
      </w:r>
    </w:p>
    <w:p w14:paraId="58B8842C"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FIRMA:</w:t>
      </w:r>
    </w:p>
    <w:p w14:paraId="39B363CD"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 xml:space="preserve">CARGO:  </w:t>
      </w:r>
    </w:p>
    <w:p w14:paraId="320884D1"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0BDC1B7F" w14:textId="77777777" w:rsidR="00EF0503" w:rsidRPr="00E61ACD" w:rsidRDefault="00EF0503"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16179B40"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 xml:space="preserve">Nota: Este documento deberá ser firmado por el Revisor Fiscal </w:t>
      </w:r>
      <w:r w:rsidR="001C4A8D" w:rsidRPr="00D4039C">
        <w:rPr>
          <w:rFonts w:ascii="Arial" w:hAnsi="Arial" w:cs="Arial"/>
          <w:b/>
          <w:sz w:val="20"/>
          <w:szCs w:val="20"/>
        </w:rPr>
        <w:t>(anexando copia de su cédula, tarjeta profesional y certificado de junta central de contadores)</w:t>
      </w:r>
      <w:r w:rsidR="001C4A8D">
        <w:rPr>
          <w:rFonts w:ascii="Arial" w:hAnsi="Arial" w:cs="Arial"/>
          <w:b/>
          <w:sz w:val="20"/>
          <w:szCs w:val="20"/>
        </w:rPr>
        <w:t xml:space="preserve"> </w:t>
      </w:r>
      <w:r w:rsidRPr="00E61ACD">
        <w:rPr>
          <w:rFonts w:ascii="Arial" w:eastAsia="Times New Roman" w:hAnsi="Arial" w:cs="Arial"/>
          <w:sz w:val="20"/>
          <w:szCs w:val="20"/>
          <w:lang w:val="es-MX" w:eastAsia="es-MX"/>
        </w:rPr>
        <w:t>cuando este exista de acuerdo con los requerimientos de ley o lo tenga inscrito en el Certificado de Existencia y Representación Legal, o por el Representante Legal. Igualmente, por la Persona Natural que revista calidad de empleadora.</w:t>
      </w:r>
    </w:p>
    <w:p w14:paraId="22AB9E00" w14:textId="77777777" w:rsidR="00B454E9" w:rsidRPr="00E61ACD" w:rsidRDefault="00B454E9" w:rsidP="005344BD">
      <w:pPr>
        <w:autoSpaceDN w:val="0"/>
        <w:spacing w:after="0"/>
        <w:rPr>
          <w:rFonts w:ascii="Arial" w:eastAsia="Batang" w:hAnsi="Arial" w:cs="Arial"/>
          <w:snapToGrid w:val="0"/>
          <w:sz w:val="20"/>
          <w:szCs w:val="20"/>
          <w:lang w:val="es-MX" w:eastAsia="es-MX"/>
        </w:rPr>
      </w:pPr>
      <w:r w:rsidRPr="00E61ACD">
        <w:rPr>
          <w:rFonts w:ascii="Arial" w:eastAsia="Batang" w:hAnsi="Arial" w:cs="Arial"/>
          <w:snapToGrid w:val="0"/>
          <w:sz w:val="20"/>
          <w:szCs w:val="20"/>
          <w:lang w:val="es-MX" w:eastAsia="es-MX"/>
        </w:rPr>
        <w:br w:type="page"/>
      </w:r>
    </w:p>
    <w:p w14:paraId="208225AF" w14:textId="77777777" w:rsidR="00B454E9" w:rsidRPr="00E61ACD" w:rsidRDefault="00B454E9" w:rsidP="005344BD">
      <w:pPr>
        <w:overflowPunct w:val="0"/>
        <w:autoSpaceDE w:val="0"/>
        <w:autoSpaceDN w:val="0"/>
        <w:adjustRightInd w:val="0"/>
        <w:spacing w:after="0"/>
        <w:jc w:val="center"/>
        <w:rPr>
          <w:rFonts w:ascii="Arial" w:eastAsia="Times New Roman" w:hAnsi="Arial" w:cs="Arial"/>
          <w:b/>
          <w:bCs/>
          <w:snapToGrid w:val="0"/>
          <w:sz w:val="20"/>
          <w:szCs w:val="20"/>
          <w:lang w:val="es-ES_tradnl" w:eastAsia="es-MX"/>
        </w:rPr>
      </w:pPr>
      <w:r w:rsidRPr="00E61ACD">
        <w:rPr>
          <w:rFonts w:ascii="Arial" w:eastAsia="Times New Roman" w:hAnsi="Arial" w:cs="Arial"/>
          <w:b/>
          <w:bCs/>
          <w:snapToGrid w:val="0"/>
          <w:sz w:val="20"/>
          <w:szCs w:val="20"/>
          <w:lang w:eastAsia="es-MX"/>
        </w:rPr>
        <w:t>FORMATO 4</w:t>
      </w:r>
    </w:p>
    <w:p w14:paraId="3BEC67CB" w14:textId="77777777" w:rsidR="00B454E9" w:rsidRPr="00E61ACD" w:rsidRDefault="00B454E9" w:rsidP="005344BD">
      <w:pPr>
        <w:overflowPunct w:val="0"/>
        <w:autoSpaceDE w:val="0"/>
        <w:autoSpaceDN w:val="0"/>
        <w:adjustRightInd w:val="0"/>
        <w:spacing w:after="0"/>
        <w:jc w:val="center"/>
        <w:rPr>
          <w:rFonts w:ascii="Arial" w:eastAsia="Times New Roman" w:hAnsi="Arial" w:cs="Arial"/>
          <w:b/>
          <w:bCs/>
          <w:sz w:val="20"/>
          <w:szCs w:val="20"/>
          <w:lang w:val="es-MX" w:eastAsia="es-MX"/>
        </w:rPr>
      </w:pPr>
      <w:r w:rsidRPr="00E61ACD">
        <w:rPr>
          <w:rFonts w:ascii="Arial" w:eastAsia="Times New Roman" w:hAnsi="Arial" w:cs="Arial"/>
          <w:b/>
          <w:bCs/>
          <w:snapToGrid w:val="0"/>
          <w:sz w:val="20"/>
          <w:szCs w:val="20"/>
          <w:lang w:val="es-ES_tradnl" w:eastAsia="es-MX"/>
        </w:rPr>
        <w:t>DECLARACIÓN JURAMENTADA</w:t>
      </w:r>
    </w:p>
    <w:p w14:paraId="77569994"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504EC3DE"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78BCF449"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Ciudad y fecha</w:t>
      </w:r>
    </w:p>
    <w:p w14:paraId="03F49028"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584AF6EB"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4EEF6B8A"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Señores</w:t>
      </w:r>
    </w:p>
    <w:p w14:paraId="51FD62A0"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b/>
          <w:snapToGrid w:val="0"/>
          <w:sz w:val="20"/>
          <w:szCs w:val="20"/>
          <w:lang w:val="es-ES_tradnl" w:eastAsia="es-MX"/>
        </w:rPr>
        <w:t xml:space="preserve">BIBLIOTECA PÚBLICA PILOTO DE MEDELLÍN PARA AMÉRICA LATINA </w:t>
      </w:r>
    </w:p>
    <w:p w14:paraId="00BD77A2" w14:textId="77777777" w:rsidR="00B454E9" w:rsidRPr="00E61ACD" w:rsidRDefault="00B454E9" w:rsidP="005344BD">
      <w:pPr>
        <w:overflowPunct w:val="0"/>
        <w:autoSpaceDE w:val="0"/>
        <w:autoSpaceDN w:val="0"/>
        <w:adjustRightInd w:val="0"/>
        <w:spacing w:after="0"/>
        <w:jc w:val="both"/>
        <w:rPr>
          <w:rFonts w:ascii="Arial" w:eastAsia="Batang" w:hAnsi="Arial" w:cs="Arial"/>
          <w:snapToGrid w:val="0"/>
          <w:sz w:val="20"/>
          <w:szCs w:val="20"/>
          <w:lang w:val="es-ES_tradnl" w:eastAsia="es-MX"/>
        </w:rPr>
      </w:pPr>
      <w:r w:rsidRPr="00E61ACD">
        <w:rPr>
          <w:rFonts w:ascii="Arial" w:eastAsia="Batang" w:hAnsi="Arial" w:cs="Arial"/>
          <w:snapToGrid w:val="0"/>
          <w:sz w:val="20"/>
          <w:szCs w:val="20"/>
          <w:lang w:val="es-ES_tradnl" w:eastAsia="es-MX"/>
        </w:rPr>
        <w:t>Medellín</w:t>
      </w:r>
    </w:p>
    <w:p w14:paraId="7FA33DB7"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34839AB5"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37D2CF1F"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Asunto:</w:t>
      </w:r>
      <w:r w:rsidRPr="00E61ACD">
        <w:rPr>
          <w:rFonts w:ascii="Arial" w:eastAsia="Times New Roman" w:hAnsi="Arial" w:cs="Arial"/>
          <w:sz w:val="20"/>
          <w:szCs w:val="20"/>
          <w:lang w:val="es-MX" w:eastAsia="es-MX"/>
        </w:rPr>
        <w:tab/>
        <w:t>Declaración de multas y/o sanciones</w:t>
      </w:r>
    </w:p>
    <w:p w14:paraId="2D60A909"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704190C3"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1E5B8885" w14:textId="5BB0A5D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Yo ______________________</w:t>
      </w:r>
      <w:r w:rsidR="009B7813" w:rsidRPr="00E61ACD">
        <w:rPr>
          <w:rFonts w:ascii="Arial" w:eastAsia="Times New Roman" w:hAnsi="Arial" w:cs="Arial"/>
          <w:sz w:val="20"/>
          <w:szCs w:val="20"/>
          <w:lang w:val="es-MX" w:eastAsia="es-MX"/>
        </w:rPr>
        <w:t xml:space="preserve">__________________________________________ </w:t>
      </w:r>
      <w:r w:rsidRPr="00E61ACD">
        <w:rPr>
          <w:rFonts w:ascii="Arial" w:eastAsia="Times New Roman" w:hAnsi="Arial" w:cs="Arial"/>
          <w:sz w:val="20"/>
          <w:szCs w:val="20"/>
          <w:lang w:val="es-MX" w:eastAsia="es-MX"/>
        </w:rPr>
        <w:t>identificado con cédula de ciudadanía _________</w:t>
      </w:r>
      <w:r w:rsidR="009B7813" w:rsidRPr="00E61ACD">
        <w:rPr>
          <w:rFonts w:ascii="Arial" w:eastAsia="Times New Roman" w:hAnsi="Arial" w:cs="Arial"/>
          <w:sz w:val="20"/>
          <w:szCs w:val="20"/>
          <w:lang w:val="es-MX" w:eastAsia="es-MX"/>
        </w:rPr>
        <w:t>______________</w:t>
      </w:r>
      <w:r w:rsidRPr="00E61ACD">
        <w:rPr>
          <w:rFonts w:ascii="Arial" w:eastAsia="Times New Roman" w:hAnsi="Arial" w:cs="Arial"/>
          <w:sz w:val="20"/>
          <w:szCs w:val="20"/>
          <w:lang w:val="es-MX" w:eastAsia="es-MX"/>
        </w:rPr>
        <w:t xml:space="preserve"> y  representante legal de __________________________, declaro bajo gravedad de juramento, que la firma que represento no ha sido objeto de multas y/o sanciones  a consecuencia de incumplimientos cualquiera sea su denominación, durante los últimos dos (2) años, contados a partir de la fecha de cierre de la Selección Abr</w:t>
      </w:r>
      <w:r w:rsidR="00900F17">
        <w:rPr>
          <w:rFonts w:ascii="Arial" w:eastAsia="Times New Roman" w:hAnsi="Arial" w:cs="Arial"/>
          <w:sz w:val="20"/>
          <w:szCs w:val="20"/>
          <w:lang w:val="es-MX" w:eastAsia="es-MX"/>
        </w:rPr>
        <w:t xml:space="preserve">eviada </w:t>
      </w:r>
      <w:r w:rsidR="00471106">
        <w:rPr>
          <w:rFonts w:ascii="Arial" w:eastAsia="Times New Roman" w:hAnsi="Arial" w:cs="Arial"/>
          <w:sz w:val="20"/>
          <w:szCs w:val="20"/>
          <w:lang w:val="es-MX" w:eastAsia="es-MX"/>
        </w:rPr>
        <w:t>21</w:t>
      </w:r>
      <w:r w:rsidR="00900F17">
        <w:rPr>
          <w:rFonts w:ascii="Arial" w:eastAsia="Times New Roman" w:hAnsi="Arial" w:cs="Arial"/>
          <w:sz w:val="20"/>
          <w:szCs w:val="20"/>
          <w:lang w:val="es-MX" w:eastAsia="es-MX"/>
        </w:rPr>
        <w:t xml:space="preserve"> </w:t>
      </w:r>
      <w:r w:rsidR="001343D7" w:rsidRPr="00E61ACD">
        <w:rPr>
          <w:rFonts w:ascii="Arial" w:eastAsia="Times New Roman" w:hAnsi="Arial" w:cs="Arial"/>
          <w:sz w:val="20"/>
          <w:szCs w:val="20"/>
          <w:lang w:val="es-MX" w:eastAsia="es-MX"/>
        </w:rPr>
        <w:t>de 20</w:t>
      </w:r>
      <w:r w:rsidR="00693153">
        <w:rPr>
          <w:rFonts w:ascii="Arial" w:eastAsia="Times New Roman" w:hAnsi="Arial" w:cs="Arial"/>
          <w:sz w:val="20"/>
          <w:szCs w:val="20"/>
          <w:lang w:val="es-MX" w:eastAsia="es-MX"/>
        </w:rPr>
        <w:t>2</w:t>
      </w:r>
      <w:r w:rsidR="00836D9C">
        <w:rPr>
          <w:rFonts w:ascii="Arial" w:eastAsia="Times New Roman" w:hAnsi="Arial" w:cs="Arial"/>
          <w:sz w:val="20"/>
          <w:szCs w:val="20"/>
          <w:lang w:val="es-MX" w:eastAsia="es-MX"/>
        </w:rPr>
        <w:t>5</w:t>
      </w:r>
      <w:r w:rsidRPr="00E61ACD">
        <w:rPr>
          <w:rFonts w:ascii="Arial" w:eastAsia="Times New Roman" w:hAnsi="Arial" w:cs="Arial"/>
          <w:sz w:val="20"/>
          <w:szCs w:val="20"/>
          <w:lang w:val="es-MX" w:eastAsia="es-MX"/>
        </w:rPr>
        <w:t xml:space="preserve"> (Por Subasta Inversa). </w:t>
      </w:r>
    </w:p>
    <w:p w14:paraId="38911D93"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32286047" w14:textId="798E6AC2" w:rsidR="00051019" w:rsidRPr="00E61ACD" w:rsidRDefault="00051019" w:rsidP="005344BD">
      <w:pPr>
        <w:overflowPunct w:val="0"/>
        <w:autoSpaceDE w:val="0"/>
        <w:autoSpaceDN w:val="0"/>
        <w:adjustRightInd w:val="0"/>
        <w:spacing w:after="0"/>
        <w:jc w:val="both"/>
        <w:rPr>
          <w:rFonts w:ascii="Arial" w:eastAsia="Times New Roman" w:hAnsi="Arial" w:cs="Arial"/>
          <w:snapToGrid w:val="0"/>
          <w:sz w:val="20"/>
          <w:szCs w:val="20"/>
          <w:lang w:val="es-ES_tradnl" w:eastAsia="es-MX"/>
        </w:rPr>
      </w:pPr>
      <w:r w:rsidRPr="00E61ACD">
        <w:rPr>
          <w:rFonts w:ascii="Arial" w:eastAsia="Times New Roman" w:hAnsi="Arial" w:cs="Arial"/>
          <w:sz w:val="20"/>
          <w:szCs w:val="20"/>
          <w:lang w:val="es-MX" w:eastAsia="es-MX"/>
        </w:rPr>
        <w:t>Además</w:t>
      </w:r>
      <w:r w:rsidR="00A82371">
        <w:rPr>
          <w:rFonts w:ascii="Arial" w:eastAsia="Times New Roman" w:hAnsi="Arial" w:cs="Arial"/>
          <w:sz w:val="20"/>
          <w:szCs w:val="20"/>
          <w:lang w:val="es-MX" w:eastAsia="es-MX"/>
        </w:rPr>
        <w:t>,</w:t>
      </w:r>
      <w:r w:rsidRPr="00E61ACD">
        <w:rPr>
          <w:rFonts w:ascii="Arial" w:eastAsia="Times New Roman" w:hAnsi="Arial" w:cs="Arial"/>
          <w:sz w:val="20"/>
          <w:szCs w:val="20"/>
          <w:lang w:val="es-MX" w:eastAsia="es-MX"/>
        </w:rPr>
        <w:t xml:space="preserve"> declaro </w:t>
      </w:r>
      <w:r w:rsidRPr="00E61ACD">
        <w:rPr>
          <w:rFonts w:ascii="Arial" w:eastAsia="Times New Roman" w:hAnsi="Arial" w:cs="Arial"/>
          <w:snapToGrid w:val="0"/>
          <w:sz w:val="20"/>
          <w:szCs w:val="20"/>
          <w:lang w:val="es-ES_tradnl" w:eastAsia="es-MX"/>
        </w:rPr>
        <w:t xml:space="preserve">que no tengo pendientes reclamaciones por garantía de bienes o servicios contratados con la Biblioteca Pública Piloto. </w:t>
      </w:r>
    </w:p>
    <w:p w14:paraId="52024F65"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ES_tradnl" w:eastAsia="es-MX"/>
        </w:rPr>
      </w:pPr>
    </w:p>
    <w:p w14:paraId="3DACBA19"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 xml:space="preserve">Cordialmente, </w:t>
      </w:r>
    </w:p>
    <w:p w14:paraId="266C13D8"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1B42193E"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51CF15D8"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1085F3C3"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 xml:space="preserve">Nombre y Apellidos o Razón Social </w:t>
      </w:r>
    </w:p>
    <w:p w14:paraId="7DE52FB7"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5C64824E"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16E7C9DF"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 xml:space="preserve">Firma </w:t>
      </w:r>
    </w:p>
    <w:p w14:paraId="55383A31"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691D3CE5"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p>
    <w:p w14:paraId="21B607E4"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(Nombre del Representante Legal) __________________________________</w:t>
      </w:r>
    </w:p>
    <w:p w14:paraId="5F59827A" w14:textId="77777777" w:rsidR="00B454E9" w:rsidRPr="00E61ACD" w:rsidRDefault="00B454E9" w:rsidP="005344BD">
      <w:pPr>
        <w:overflowPunct w:val="0"/>
        <w:autoSpaceDE w:val="0"/>
        <w:autoSpaceDN w:val="0"/>
        <w:adjustRightInd w:val="0"/>
        <w:spacing w:after="0"/>
        <w:jc w:val="both"/>
        <w:rPr>
          <w:rFonts w:ascii="Arial" w:eastAsia="Times New Roman" w:hAnsi="Arial" w:cs="Arial"/>
          <w:sz w:val="20"/>
          <w:szCs w:val="20"/>
          <w:lang w:val="es-MX" w:eastAsia="es-MX"/>
        </w:rPr>
      </w:pPr>
      <w:r w:rsidRPr="00E61ACD">
        <w:rPr>
          <w:rFonts w:ascii="Arial" w:eastAsia="Times New Roman" w:hAnsi="Arial" w:cs="Arial"/>
          <w:sz w:val="20"/>
          <w:szCs w:val="20"/>
          <w:lang w:val="es-MX" w:eastAsia="es-MX"/>
        </w:rPr>
        <w:t>Identificación Número __________________________</w:t>
      </w:r>
    </w:p>
    <w:p w14:paraId="07EF7B8F" w14:textId="7743D803" w:rsidR="00C93033" w:rsidRDefault="00C93033" w:rsidP="005344BD">
      <w:pPr>
        <w:overflowPunct w:val="0"/>
        <w:autoSpaceDE w:val="0"/>
        <w:autoSpaceDN w:val="0"/>
        <w:adjustRightInd w:val="0"/>
        <w:spacing w:after="0"/>
        <w:rPr>
          <w:rFonts w:ascii="Arial" w:eastAsia="Times New Roman" w:hAnsi="Arial" w:cs="Arial"/>
          <w:sz w:val="20"/>
          <w:szCs w:val="20"/>
          <w:lang w:eastAsia="es-MX"/>
        </w:rPr>
      </w:pPr>
    </w:p>
    <w:p w14:paraId="00C2E24E" w14:textId="4F707D83" w:rsidR="00451E5D" w:rsidRDefault="00451E5D" w:rsidP="005344BD">
      <w:pPr>
        <w:overflowPunct w:val="0"/>
        <w:autoSpaceDE w:val="0"/>
        <w:autoSpaceDN w:val="0"/>
        <w:adjustRightInd w:val="0"/>
        <w:spacing w:after="0"/>
        <w:rPr>
          <w:rFonts w:ascii="Arial" w:eastAsia="Times New Roman" w:hAnsi="Arial" w:cs="Arial"/>
          <w:sz w:val="20"/>
          <w:szCs w:val="20"/>
          <w:lang w:eastAsia="es-MX"/>
        </w:rPr>
      </w:pPr>
    </w:p>
    <w:p w14:paraId="298BE6C1" w14:textId="77204916" w:rsidR="00451E5D" w:rsidRDefault="00451E5D" w:rsidP="005344BD">
      <w:pPr>
        <w:overflowPunct w:val="0"/>
        <w:autoSpaceDE w:val="0"/>
        <w:autoSpaceDN w:val="0"/>
        <w:adjustRightInd w:val="0"/>
        <w:spacing w:after="0"/>
        <w:rPr>
          <w:rFonts w:ascii="Arial" w:eastAsia="Times New Roman" w:hAnsi="Arial" w:cs="Arial"/>
          <w:sz w:val="20"/>
          <w:szCs w:val="20"/>
          <w:lang w:eastAsia="es-MX"/>
        </w:rPr>
      </w:pPr>
    </w:p>
    <w:p w14:paraId="2CA0BC11" w14:textId="2D5BA162" w:rsidR="00451E5D" w:rsidRDefault="00451E5D" w:rsidP="005344BD">
      <w:pPr>
        <w:overflowPunct w:val="0"/>
        <w:autoSpaceDE w:val="0"/>
        <w:autoSpaceDN w:val="0"/>
        <w:adjustRightInd w:val="0"/>
        <w:spacing w:after="0"/>
        <w:rPr>
          <w:rFonts w:ascii="Arial" w:eastAsia="Times New Roman" w:hAnsi="Arial" w:cs="Arial"/>
          <w:sz w:val="20"/>
          <w:szCs w:val="20"/>
          <w:lang w:eastAsia="es-MX"/>
        </w:rPr>
      </w:pPr>
    </w:p>
    <w:p w14:paraId="2F4AF1D6" w14:textId="692C7249" w:rsidR="00451E5D" w:rsidRDefault="00451E5D" w:rsidP="005344BD">
      <w:pPr>
        <w:overflowPunct w:val="0"/>
        <w:autoSpaceDE w:val="0"/>
        <w:autoSpaceDN w:val="0"/>
        <w:adjustRightInd w:val="0"/>
        <w:spacing w:after="0"/>
        <w:rPr>
          <w:rFonts w:ascii="Arial" w:eastAsia="Times New Roman" w:hAnsi="Arial" w:cs="Arial"/>
          <w:sz w:val="20"/>
          <w:szCs w:val="20"/>
          <w:lang w:eastAsia="es-MX"/>
        </w:rPr>
      </w:pPr>
    </w:p>
    <w:p w14:paraId="692948A9" w14:textId="6FD57C0B" w:rsidR="00451E5D" w:rsidRDefault="00451E5D" w:rsidP="005344BD">
      <w:pPr>
        <w:overflowPunct w:val="0"/>
        <w:autoSpaceDE w:val="0"/>
        <w:autoSpaceDN w:val="0"/>
        <w:adjustRightInd w:val="0"/>
        <w:spacing w:after="0"/>
        <w:rPr>
          <w:rFonts w:ascii="Arial" w:eastAsia="Times New Roman" w:hAnsi="Arial" w:cs="Arial"/>
          <w:sz w:val="20"/>
          <w:szCs w:val="20"/>
          <w:lang w:eastAsia="es-MX"/>
        </w:rPr>
      </w:pPr>
    </w:p>
    <w:p w14:paraId="6C04AD7A" w14:textId="0A80085A" w:rsidR="00451E5D" w:rsidRDefault="00451E5D" w:rsidP="005344BD">
      <w:pPr>
        <w:overflowPunct w:val="0"/>
        <w:autoSpaceDE w:val="0"/>
        <w:autoSpaceDN w:val="0"/>
        <w:adjustRightInd w:val="0"/>
        <w:spacing w:after="0"/>
        <w:rPr>
          <w:rFonts w:ascii="Arial" w:eastAsia="Times New Roman" w:hAnsi="Arial" w:cs="Arial"/>
          <w:sz w:val="20"/>
          <w:szCs w:val="20"/>
          <w:lang w:eastAsia="es-MX"/>
        </w:rPr>
      </w:pPr>
    </w:p>
    <w:p w14:paraId="149557D6" w14:textId="405774F9" w:rsidR="003B0650" w:rsidRDefault="003B0650" w:rsidP="00C64AF5">
      <w:pPr>
        <w:rPr>
          <w:rFonts w:cs="Arial"/>
          <w:b/>
          <w:sz w:val="18"/>
          <w:szCs w:val="18"/>
        </w:rPr>
      </w:pPr>
    </w:p>
    <w:p w14:paraId="762F5230" w14:textId="1071048F" w:rsidR="003B0650" w:rsidRDefault="003B0650" w:rsidP="00C64AF5">
      <w:pPr>
        <w:rPr>
          <w:rFonts w:cs="Arial"/>
          <w:b/>
          <w:sz w:val="18"/>
          <w:szCs w:val="18"/>
        </w:rPr>
      </w:pPr>
    </w:p>
    <w:p w14:paraId="5AC8A502" w14:textId="5E6F2D5E" w:rsidR="003B0650" w:rsidRDefault="003B0650" w:rsidP="00C64AF5">
      <w:pPr>
        <w:rPr>
          <w:rFonts w:cs="Arial"/>
          <w:b/>
          <w:sz w:val="18"/>
          <w:szCs w:val="18"/>
        </w:rPr>
      </w:pPr>
    </w:p>
    <w:p w14:paraId="6A2C61B6" w14:textId="43AD78E8" w:rsidR="003B0650" w:rsidRDefault="003B0650" w:rsidP="00C64AF5">
      <w:pPr>
        <w:rPr>
          <w:rFonts w:cs="Arial"/>
          <w:b/>
          <w:sz w:val="18"/>
          <w:szCs w:val="18"/>
        </w:rPr>
      </w:pPr>
    </w:p>
    <w:p w14:paraId="7104246F" w14:textId="46F6B374" w:rsidR="003B0650" w:rsidRDefault="003B0650" w:rsidP="00C64AF5">
      <w:pPr>
        <w:rPr>
          <w:rFonts w:cs="Arial"/>
          <w:b/>
          <w:sz w:val="18"/>
          <w:szCs w:val="18"/>
        </w:rPr>
      </w:pPr>
    </w:p>
    <w:p w14:paraId="014F502C" w14:textId="5AC35218" w:rsidR="003B0650" w:rsidRDefault="003B0650" w:rsidP="00C64AF5">
      <w:pPr>
        <w:rPr>
          <w:rFonts w:cs="Arial"/>
          <w:b/>
          <w:sz w:val="18"/>
          <w:szCs w:val="18"/>
        </w:rPr>
      </w:pPr>
    </w:p>
    <w:p w14:paraId="12313FB6" w14:textId="0665D1A8" w:rsidR="003B0650" w:rsidRDefault="003B0650" w:rsidP="00C64AF5">
      <w:pPr>
        <w:rPr>
          <w:rFonts w:cs="Arial"/>
          <w:b/>
          <w:sz w:val="18"/>
          <w:szCs w:val="18"/>
        </w:rPr>
      </w:pPr>
    </w:p>
    <w:p w14:paraId="0B28D7C7" w14:textId="38EA942E" w:rsidR="003B0650" w:rsidRDefault="003B0650" w:rsidP="00C64AF5">
      <w:pPr>
        <w:rPr>
          <w:rFonts w:cs="Arial"/>
          <w:b/>
          <w:sz w:val="18"/>
          <w:szCs w:val="18"/>
        </w:rPr>
      </w:pPr>
    </w:p>
    <w:p w14:paraId="1A438CF8" w14:textId="2C83BAEB" w:rsidR="003B0650" w:rsidRDefault="003B0650" w:rsidP="00C64AF5">
      <w:pPr>
        <w:rPr>
          <w:rFonts w:cs="Arial"/>
          <w:b/>
          <w:sz w:val="18"/>
          <w:szCs w:val="18"/>
        </w:rPr>
      </w:pPr>
    </w:p>
    <w:p w14:paraId="406A859E" w14:textId="614786AF" w:rsidR="00372DFF" w:rsidRPr="00C27832" w:rsidRDefault="00372DFF" w:rsidP="00372DFF">
      <w:pPr>
        <w:pStyle w:val="Textoindependiente31"/>
        <w:jc w:val="center"/>
        <w:rPr>
          <w:b/>
          <w:sz w:val="20"/>
          <w:szCs w:val="18"/>
        </w:rPr>
      </w:pPr>
      <w:r w:rsidRPr="00C27832">
        <w:rPr>
          <w:b/>
          <w:sz w:val="20"/>
          <w:szCs w:val="18"/>
        </w:rPr>
        <w:t xml:space="preserve">FORMATO </w:t>
      </w:r>
      <w:r w:rsidR="00466BC0">
        <w:rPr>
          <w:b/>
          <w:sz w:val="20"/>
          <w:szCs w:val="18"/>
        </w:rPr>
        <w:t>5</w:t>
      </w:r>
    </w:p>
    <w:p w14:paraId="4F48CDA5" w14:textId="77777777" w:rsidR="00C27832" w:rsidRPr="00C27832" w:rsidRDefault="00C27832" w:rsidP="00372DFF">
      <w:pPr>
        <w:pStyle w:val="Textoindependiente31"/>
        <w:jc w:val="center"/>
        <w:rPr>
          <w:b/>
          <w:sz w:val="20"/>
          <w:szCs w:val="18"/>
        </w:rPr>
      </w:pPr>
    </w:p>
    <w:p w14:paraId="5194D816" w14:textId="77777777" w:rsidR="00372DFF" w:rsidRPr="00C27832" w:rsidRDefault="00372DFF" w:rsidP="00372DFF">
      <w:pPr>
        <w:pStyle w:val="Textoindependiente31"/>
        <w:jc w:val="center"/>
        <w:rPr>
          <w:rFonts w:eastAsia="Batang" w:cs="Arial"/>
          <w:b/>
          <w:snapToGrid w:val="0"/>
          <w:sz w:val="18"/>
          <w:szCs w:val="18"/>
        </w:rPr>
      </w:pPr>
      <w:r w:rsidRPr="00C27832">
        <w:rPr>
          <w:b/>
          <w:sz w:val="20"/>
          <w:szCs w:val="18"/>
        </w:rPr>
        <w:t>FORMATO DE EXPERIENCIA HABILITANTE RELACIONADA</w:t>
      </w:r>
    </w:p>
    <w:p w14:paraId="5632AE17" w14:textId="77777777" w:rsidR="00372DFF" w:rsidRDefault="00372DFF" w:rsidP="00372DFF">
      <w:pPr>
        <w:pStyle w:val="Textoindependiente31"/>
        <w:jc w:val="center"/>
        <w:rPr>
          <w:rFonts w:eastAsia="Batang" w:cs="Arial"/>
          <w:b/>
          <w:snapToGrid w:val="0"/>
          <w:sz w:val="20"/>
        </w:rPr>
      </w:pPr>
    </w:p>
    <w:tbl>
      <w:tblPr>
        <w:tblStyle w:val="Tablaconcuadrcula"/>
        <w:tblW w:w="5406" w:type="pct"/>
        <w:tblLook w:val="04A0" w:firstRow="1" w:lastRow="0" w:firstColumn="1" w:lastColumn="0" w:noHBand="0" w:noVBand="1"/>
      </w:tblPr>
      <w:tblGrid>
        <w:gridCol w:w="594"/>
        <w:gridCol w:w="2236"/>
        <w:gridCol w:w="1699"/>
        <w:gridCol w:w="1329"/>
        <w:gridCol w:w="1114"/>
        <w:gridCol w:w="1114"/>
        <w:gridCol w:w="1461"/>
      </w:tblGrid>
      <w:tr w:rsidR="00372DFF" w:rsidRPr="00AF0F91" w14:paraId="0A43D754" w14:textId="77777777" w:rsidTr="00372DFF">
        <w:tc>
          <w:tcPr>
            <w:tcW w:w="311" w:type="pct"/>
          </w:tcPr>
          <w:p w14:paraId="714D89FC"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N°</w:t>
            </w:r>
          </w:p>
        </w:tc>
        <w:tc>
          <w:tcPr>
            <w:tcW w:w="1171" w:type="pct"/>
          </w:tcPr>
          <w:p w14:paraId="24BA2899" w14:textId="0CF9A998" w:rsidR="00372DFF" w:rsidRPr="00AF0F91" w:rsidRDefault="00372DFF" w:rsidP="00372DFF">
            <w:pPr>
              <w:spacing w:after="0"/>
              <w:rPr>
                <w:rFonts w:ascii="Arial" w:hAnsi="Arial" w:cs="Arial"/>
                <w:sz w:val="16"/>
                <w:szCs w:val="16"/>
              </w:rPr>
            </w:pPr>
            <w:r w:rsidRPr="00AF0F91">
              <w:rPr>
                <w:rFonts w:ascii="Arial" w:hAnsi="Arial" w:cs="Arial"/>
                <w:sz w:val="16"/>
                <w:szCs w:val="16"/>
              </w:rPr>
              <w:t>NÚMERO</w:t>
            </w:r>
            <w:r>
              <w:rPr>
                <w:rFonts w:ascii="Arial" w:hAnsi="Arial" w:cs="Arial"/>
                <w:sz w:val="16"/>
                <w:szCs w:val="16"/>
              </w:rPr>
              <w:t xml:space="preserve"> </w:t>
            </w:r>
            <w:r w:rsidRPr="00AF0F91">
              <w:rPr>
                <w:rFonts w:ascii="Arial" w:hAnsi="Arial" w:cs="Arial"/>
                <w:sz w:val="16"/>
                <w:szCs w:val="16"/>
              </w:rPr>
              <w:t>CONSECUTIVO</w:t>
            </w:r>
            <w:r>
              <w:rPr>
                <w:rFonts w:ascii="Arial" w:hAnsi="Arial" w:cs="Arial"/>
                <w:sz w:val="16"/>
                <w:szCs w:val="16"/>
              </w:rPr>
              <w:t xml:space="preserve"> </w:t>
            </w:r>
            <w:r w:rsidRPr="00AF0F91">
              <w:rPr>
                <w:rFonts w:ascii="Arial" w:hAnsi="Arial" w:cs="Arial"/>
                <w:sz w:val="16"/>
                <w:szCs w:val="16"/>
              </w:rPr>
              <w:t>QUE OBRA EN</w:t>
            </w:r>
            <w:r>
              <w:rPr>
                <w:rFonts w:ascii="Arial" w:hAnsi="Arial" w:cs="Arial"/>
                <w:sz w:val="16"/>
                <w:szCs w:val="16"/>
              </w:rPr>
              <w:t xml:space="preserve"> </w:t>
            </w:r>
            <w:r w:rsidRPr="00AF0F91">
              <w:rPr>
                <w:rFonts w:ascii="Arial" w:hAnsi="Arial" w:cs="Arial"/>
                <w:sz w:val="16"/>
                <w:szCs w:val="16"/>
              </w:rPr>
              <w:t>EL RUP DEL</w:t>
            </w:r>
            <w:r>
              <w:rPr>
                <w:rFonts w:ascii="Arial" w:hAnsi="Arial" w:cs="Arial"/>
                <w:sz w:val="16"/>
                <w:szCs w:val="16"/>
              </w:rPr>
              <w:t xml:space="preserve"> </w:t>
            </w:r>
            <w:r w:rsidRPr="00AF0F91">
              <w:rPr>
                <w:rFonts w:ascii="Arial" w:hAnsi="Arial" w:cs="Arial"/>
                <w:sz w:val="16"/>
                <w:szCs w:val="16"/>
              </w:rPr>
              <w:t>REPORTE DEL</w:t>
            </w:r>
            <w:r>
              <w:rPr>
                <w:rFonts w:ascii="Arial" w:hAnsi="Arial" w:cs="Arial"/>
                <w:sz w:val="16"/>
                <w:szCs w:val="16"/>
              </w:rPr>
              <w:t xml:space="preserve"> </w:t>
            </w:r>
            <w:r w:rsidRPr="00AF0F91">
              <w:rPr>
                <w:rFonts w:ascii="Arial" w:hAnsi="Arial" w:cs="Arial"/>
                <w:sz w:val="16"/>
                <w:szCs w:val="16"/>
              </w:rPr>
              <w:t>CONTRATO</w:t>
            </w:r>
            <w:r>
              <w:rPr>
                <w:rFonts w:ascii="Arial" w:hAnsi="Arial" w:cs="Arial"/>
                <w:sz w:val="16"/>
                <w:szCs w:val="16"/>
              </w:rPr>
              <w:t xml:space="preserve"> </w:t>
            </w:r>
            <w:r w:rsidRPr="00AF0F91">
              <w:rPr>
                <w:rFonts w:ascii="Arial" w:hAnsi="Arial" w:cs="Arial"/>
                <w:sz w:val="16"/>
                <w:szCs w:val="16"/>
              </w:rPr>
              <w:t>RELACIONADO</w:t>
            </w:r>
            <w:r>
              <w:rPr>
                <w:rFonts w:ascii="Arial" w:hAnsi="Arial" w:cs="Arial"/>
                <w:sz w:val="16"/>
                <w:szCs w:val="16"/>
              </w:rPr>
              <w:t xml:space="preserve"> </w:t>
            </w:r>
            <w:r w:rsidRPr="00AF0F91">
              <w:rPr>
                <w:rFonts w:ascii="Arial" w:hAnsi="Arial" w:cs="Arial"/>
                <w:sz w:val="16"/>
                <w:szCs w:val="16"/>
              </w:rPr>
              <w:t>PARA</w:t>
            </w:r>
            <w:r>
              <w:rPr>
                <w:rFonts w:ascii="Arial" w:hAnsi="Arial" w:cs="Arial"/>
                <w:sz w:val="16"/>
                <w:szCs w:val="16"/>
              </w:rPr>
              <w:t xml:space="preserve"> </w:t>
            </w:r>
            <w:r w:rsidRPr="00AF0F91">
              <w:rPr>
                <w:rFonts w:ascii="Arial" w:hAnsi="Arial" w:cs="Arial"/>
                <w:sz w:val="16"/>
                <w:szCs w:val="16"/>
              </w:rPr>
              <w:t>ACREDITAR</w:t>
            </w:r>
            <w:r>
              <w:rPr>
                <w:rFonts w:ascii="Arial" w:hAnsi="Arial" w:cs="Arial"/>
                <w:sz w:val="16"/>
                <w:szCs w:val="16"/>
              </w:rPr>
              <w:t xml:space="preserve"> </w:t>
            </w:r>
            <w:r w:rsidRPr="00AF0F91">
              <w:rPr>
                <w:rFonts w:ascii="Arial" w:hAnsi="Arial" w:cs="Arial"/>
                <w:sz w:val="16"/>
                <w:szCs w:val="16"/>
              </w:rPr>
              <w:t>EXPERIENCIA.</w:t>
            </w:r>
          </w:p>
        </w:tc>
        <w:tc>
          <w:tcPr>
            <w:tcW w:w="890" w:type="pct"/>
          </w:tcPr>
          <w:p w14:paraId="14B44AA1"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CONTRATANTE</w:t>
            </w:r>
          </w:p>
          <w:p w14:paraId="639FBC2E"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DIRECCIÓN</w:t>
            </w:r>
          </w:p>
          <w:p w14:paraId="02032BAC"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TELÉFONO</w:t>
            </w:r>
          </w:p>
          <w:p w14:paraId="4EAF1BBB"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CIUDAD</w:t>
            </w:r>
          </w:p>
          <w:p w14:paraId="2EC7C242"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CONTACTO POR</w:t>
            </w:r>
          </w:p>
          <w:p w14:paraId="407428FB"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CORREO</w:t>
            </w:r>
          </w:p>
          <w:p w14:paraId="4354F834"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ELECTRÓNICO</w:t>
            </w:r>
          </w:p>
        </w:tc>
        <w:tc>
          <w:tcPr>
            <w:tcW w:w="696" w:type="pct"/>
          </w:tcPr>
          <w:p w14:paraId="2DC2C69F"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N° Y FECHA</w:t>
            </w:r>
          </w:p>
          <w:p w14:paraId="244A9289"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DE SUSCRIPCIÓN</w:t>
            </w:r>
          </w:p>
          <w:p w14:paraId="5BE46444"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DE</w:t>
            </w:r>
          </w:p>
          <w:p w14:paraId="63E75E04"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INICIACIÓN</w:t>
            </w:r>
          </w:p>
          <w:p w14:paraId="3E0EAD13"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DEL CONTRATO</w:t>
            </w:r>
          </w:p>
        </w:tc>
        <w:tc>
          <w:tcPr>
            <w:tcW w:w="583" w:type="pct"/>
          </w:tcPr>
          <w:p w14:paraId="541281C6"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 xml:space="preserve">OBJETO DEL </w:t>
            </w:r>
          </w:p>
          <w:p w14:paraId="65097AE5"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CONTRATO</w:t>
            </w:r>
          </w:p>
        </w:tc>
        <w:tc>
          <w:tcPr>
            <w:tcW w:w="583" w:type="pct"/>
          </w:tcPr>
          <w:p w14:paraId="37BC8799"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VALOR DEL</w:t>
            </w:r>
          </w:p>
          <w:p w14:paraId="56AABB58"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CONTRATO</w:t>
            </w:r>
          </w:p>
        </w:tc>
        <w:tc>
          <w:tcPr>
            <w:tcW w:w="765" w:type="pct"/>
          </w:tcPr>
          <w:p w14:paraId="6EE1F2BC" w14:textId="0CE1E86F" w:rsidR="00372DFF" w:rsidRPr="00AF0F91" w:rsidRDefault="00372DFF" w:rsidP="00372DFF">
            <w:pPr>
              <w:spacing w:after="0"/>
              <w:rPr>
                <w:rFonts w:ascii="Arial" w:hAnsi="Arial" w:cs="Arial"/>
                <w:sz w:val="16"/>
                <w:szCs w:val="16"/>
              </w:rPr>
            </w:pPr>
            <w:r w:rsidRPr="00AF0F91">
              <w:rPr>
                <w:rFonts w:ascii="Arial" w:hAnsi="Arial" w:cs="Arial"/>
                <w:sz w:val="16"/>
                <w:szCs w:val="16"/>
              </w:rPr>
              <w:t>%</w:t>
            </w:r>
            <w:r>
              <w:rPr>
                <w:rFonts w:ascii="Arial" w:hAnsi="Arial" w:cs="Arial"/>
                <w:sz w:val="16"/>
                <w:szCs w:val="16"/>
              </w:rPr>
              <w:t xml:space="preserve"> </w:t>
            </w:r>
            <w:r w:rsidRPr="00AF0F91">
              <w:rPr>
                <w:rFonts w:ascii="Arial" w:hAnsi="Arial" w:cs="Arial"/>
                <w:sz w:val="16"/>
                <w:szCs w:val="16"/>
              </w:rPr>
              <w:t>DE</w:t>
            </w:r>
          </w:p>
          <w:p w14:paraId="6D2A1958"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PARTICIPACIÓN</w:t>
            </w:r>
          </w:p>
          <w:p w14:paraId="031B3956" w14:textId="3A04ECF7" w:rsidR="00372DFF" w:rsidRPr="00AF0F91" w:rsidRDefault="00372DFF" w:rsidP="00372DFF">
            <w:pPr>
              <w:spacing w:after="0"/>
              <w:rPr>
                <w:rFonts w:ascii="Arial" w:hAnsi="Arial" w:cs="Arial"/>
                <w:sz w:val="16"/>
                <w:szCs w:val="16"/>
              </w:rPr>
            </w:pPr>
            <w:r w:rsidRPr="00AF0F91">
              <w:rPr>
                <w:rFonts w:ascii="Arial" w:hAnsi="Arial" w:cs="Arial"/>
                <w:sz w:val="16"/>
                <w:szCs w:val="16"/>
              </w:rPr>
              <w:t>SI</w:t>
            </w:r>
            <w:r>
              <w:rPr>
                <w:rFonts w:ascii="Arial" w:hAnsi="Arial" w:cs="Arial"/>
                <w:sz w:val="16"/>
                <w:szCs w:val="16"/>
              </w:rPr>
              <w:t xml:space="preserve"> </w:t>
            </w:r>
            <w:r w:rsidRPr="00AF0F91">
              <w:rPr>
                <w:rFonts w:ascii="Arial" w:hAnsi="Arial" w:cs="Arial"/>
                <w:sz w:val="16"/>
                <w:szCs w:val="16"/>
              </w:rPr>
              <w:t>FUÉ</w:t>
            </w:r>
          </w:p>
          <w:p w14:paraId="46734F2A"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EJECUTADO EN</w:t>
            </w:r>
          </w:p>
          <w:p w14:paraId="50B0DD91"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CONSORCIO O</w:t>
            </w:r>
          </w:p>
          <w:p w14:paraId="2C30F651"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UNIÓN</w:t>
            </w:r>
          </w:p>
          <w:p w14:paraId="6D6657D1" w14:textId="77777777" w:rsidR="00372DFF" w:rsidRPr="00AF0F91" w:rsidRDefault="00372DFF" w:rsidP="00372DFF">
            <w:pPr>
              <w:spacing w:after="0"/>
              <w:rPr>
                <w:rFonts w:ascii="Arial" w:hAnsi="Arial" w:cs="Arial"/>
                <w:sz w:val="16"/>
                <w:szCs w:val="16"/>
              </w:rPr>
            </w:pPr>
            <w:r w:rsidRPr="00AF0F91">
              <w:rPr>
                <w:rFonts w:ascii="Arial" w:hAnsi="Arial" w:cs="Arial"/>
                <w:sz w:val="16"/>
                <w:szCs w:val="16"/>
              </w:rPr>
              <w:t>TEMPORAL</w:t>
            </w:r>
          </w:p>
        </w:tc>
      </w:tr>
      <w:tr w:rsidR="00372DFF" w:rsidRPr="00AF0F91" w14:paraId="70B6929F" w14:textId="77777777" w:rsidTr="00372DFF">
        <w:trPr>
          <w:trHeight w:val="234"/>
        </w:trPr>
        <w:tc>
          <w:tcPr>
            <w:tcW w:w="311" w:type="pct"/>
          </w:tcPr>
          <w:p w14:paraId="67A8624B" w14:textId="77777777" w:rsidR="00372DFF" w:rsidRPr="00AF0F91" w:rsidRDefault="00372DFF" w:rsidP="004B1C12">
            <w:pPr>
              <w:pStyle w:val="Textoindependiente31"/>
              <w:jc w:val="center"/>
              <w:rPr>
                <w:rFonts w:eastAsia="Batang" w:cs="Arial"/>
                <w:b/>
                <w:snapToGrid w:val="0"/>
                <w:sz w:val="16"/>
                <w:szCs w:val="16"/>
              </w:rPr>
            </w:pPr>
            <w:r w:rsidRPr="00AF0F91">
              <w:rPr>
                <w:rFonts w:eastAsia="Batang" w:cs="Arial"/>
                <w:b/>
                <w:snapToGrid w:val="0"/>
                <w:sz w:val="16"/>
                <w:szCs w:val="16"/>
              </w:rPr>
              <w:t>1</w:t>
            </w:r>
          </w:p>
        </w:tc>
        <w:tc>
          <w:tcPr>
            <w:tcW w:w="1171" w:type="pct"/>
          </w:tcPr>
          <w:p w14:paraId="41CFBA9A" w14:textId="77777777" w:rsidR="00372DFF" w:rsidRPr="00AF0F91" w:rsidRDefault="00372DFF" w:rsidP="004B1C12">
            <w:pPr>
              <w:pStyle w:val="Textoindependiente31"/>
              <w:jc w:val="center"/>
              <w:rPr>
                <w:rFonts w:eastAsia="Batang" w:cs="Arial"/>
                <w:b/>
                <w:snapToGrid w:val="0"/>
                <w:sz w:val="16"/>
                <w:szCs w:val="16"/>
              </w:rPr>
            </w:pPr>
          </w:p>
        </w:tc>
        <w:tc>
          <w:tcPr>
            <w:tcW w:w="890" w:type="pct"/>
          </w:tcPr>
          <w:p w14:paraId="59367A3D" w14:textId="77777777" w:rsidR="00372DFF" w:rsidRPr="00AF0F91" w:rsidRDefault="00372DFF" w:rsidP="004B1C12">
            <w:pPr>
              <w:pStyle w:val="Textoindependiente31"/>
              <w:jc w:val="center"/>
              <w:rPr>
                <w:rFonts w:eastAsia="Batang" w:cs="Arial"/>
                <w:b/>
                <w:snapToGrid w:val="0"/>
                <w:sz w:val="16"/>
                <w:szCs w:val="16"/>
              </w:rPr>
            </w:pPr>
          </w:p>
        </w:tc>
        <w:tc>
          <w:tcPr>
            <w:tcW w:w="696" w:type="pct"/>
          </w:tcPr>
          <w:p w14:paraId="19FC5D44" w14:textId="77777777" w:rsidR="00372DFF" w:rsidRPr="00AF0F91" w:rsidRDefault="00372DFF" w:rsidP="004B1C12">
            <w:pPr>
              <w:pStyle w:val="Textoindependiente31"/>
              <w:jc w:val="center"/>
              <w:rPr>
                <w:rFonts w:eastAsia="Batang" w:cs="Arial"/>
                <w:b/>
                <w:snapToGrid w:val="0"/>
                <w:sz w:val="16"/>
                <w:szCs w:val="16"/>
              </w:rPr>
            </w:pPr>
          </w:p>
        </w:tc>
        <w:tc>
          <w:tcPr>
            <w:tcW w:w="583" w:type="pct"/>
          </w:tcPr>
          <w:p w14:paraId="0192AAC9" w14:textId="77777777" w:rsidR="00372DFF" w:rsidRPr="00AF0F91" w:rsidRDefault="00372DFF" w:rsidP="004B1C12">
            <w:pPr>
              <w:pStyle w:val="Textoindependiente31"/>
              <w:jc w:val="center"/>
              <w:rPr>
                <w:rFonts w:eastAsia="Batang" w:cs="Arial"/>
                <w:b/>
                <w:snapToGrid w:val="0"/>
                <w:sz w:val="16"/>
                <w:szCs w:val="16"/>
              </w:rPr>
            </w:pPr>
          </w:p>
        </w:tc>
        <w:tc>
          <w:tcPr>
            <w:tcW w:w="583" w:type="pct"/>
          </w:tcPr>
          <w:p w14:paraId="72AE9385" w14:textId="77777777" w:rsidR="00372DFF" w:rsidRPr="00AF0F91" w:rsidRDefault="00372DFF" w:rsidP="004B1C12">
            <w:pPr>
              <w:pStyle w:val="Textoindependiente31"/>
              <w:jc w:val="center"/>
              <w:rPr>
                <w:rFonts w:eastAsia="Batang" w:cs="Arial"/>
                <w:b/>
                <w:snapToGrid w:val="0"/>
                <w:sz w:val="16"/>
                <w:szCs w:val="16"/>
              </w:rPr>
            </w:pPr>
          </w:p>
        </w:tc>
        <w:tc>
          <w:tcPr>
            <w:tcW w:w="765" w:type="pct"/>
          </w:tcPr>
          <w:p w14:paraId="2E5E3F7E" w14:textId="77777777" w:rsidR="00372DFF" w:rsidRPr="00AF0F91" w:rsidRDefault="00372DFF" w:rsidP="004B1C12">
            <w:pPr>
              <w:pStyle w:val="Textoindependiente31"/>
              <w:jc w:val="center"/>
              <w:rPr>
                <w:rFonts w:eastAsia="Batang" w:cs="Arial"/>
                <w:b/>
                <w:snapToGrid w:val="0"/>
                <w:sz w:val="16"/>
                <w:szCs w:val="16"/>
              </w:rPr>
            </w:pPr>
          </w:p>
        </w:tc>
      </w:tr>
      <w:tr w:rsidR="00372DFF" w:rsidRPr="00AF0F91" w14:paraId="4A67DDD2" w14:textId="77777777" w:rsidTr="00372DFF">
        <w:trPr>
          <w:trHeight w:val="266"/>
        </w:trPr>
        <w:tc>
          <w:tcPr>
            <w:tcW w:w="311" w:type="pct"/>
          </w:tcPr>
          <w:p w14:paraId="2723D367" w14:textId="77777777" w:rsidR="00372DFF" w:rsidRPr="00AF0F91" w:rsidRDefault="00372DFF" w:rsidP="004B1C12">
            <w:pPr>
              <w:pStyle w:val="Textoindependiente31"/>
              <w:jc w:val="center"/>
              <w:rPr>
                <w:rFonts w:eastAsia="Batang" w:cs="Arial"/>
                <w:b/>
                <w:snapToGrid w:val="0"/>
                <w:sz w:val="16"/>
                <w:szCs w:val="16"/>
              </w:rPr>
            </w:pPr>
            <w:r w:rsidRPr="00AF0F91">
              <w:rPr>
                <w:rFonts w:eastAsia="Batang" w:cs="Arial"/>
                <w:b/>
                <w:snapToGrid w:val="0"/>
                <w:sz w:val="16"/>
                <w:szCs w:val="16"/>
              </w:rPr>
              <w:t>2</w:t>
            </w:r>
          </w:p>
        </w:tc>
        <w:tc>
          <w:tcPr>
            <w:tcW w:w="1171" w:type="pct"/>
          </w:tcPr>
          <w:p w14:paraId="2471D0CA" w14:textId="77777777" w:rsidR="00372DFF" w:rsidRPr="00AF0F91" w:rsidRDefault="00372DFF" w:rsidP="004B1C12">
            <w:pPr>
              <w:pStyle w:val="Textoindependiente31"/>
              <w:jc w:val="center"/>
              <w:rPr>
                <w:rFonts w:eastAsia="Batang" w:cs="Arial"/>
                <w:b/>
                <w:snapToGrid w:val="0"/>
                <w:sz w:val="16"/>
                <w:szCs w:val="16"/>
              </w:rPr>
            </w:pPr>
          </w:p>
        </w:tc>
        <w:tc>
          <w:tcPr>
            <w:tcW w:w="890" w:type="pct"/>
          </w:tcPr>
          <w:p w14:paraId="3D639BF7" w14:textId="77777777" w:rsidR="00372DFF" w:rsidRPr="00AF0F91" w:rsidRDefault="00372DFF" w:rsidP="004B1C12">
            <w:pPr>
              <w:pStyle w:val="Textoindependiente31"/>
              <w:jc w:val="center"/>
              <w:rPr>
                <w:rFonts w:eastAsia="Batang" w:cs="Arial"/>
                <w:b/>
                <w:snapToGrid w:val="0"/>
                <w:sz w:val="16"/>
                <w:szCs w:val="16"/>
              </w:rPr>
            </w:pPr>
          </w:p>
        </w:tc>
        <w:tc>
          <w:tcPr>
            <w:tcW w:w="696" w:type="pct"/>
          </w:tcPr>
          <w:p w14:paraId="3163309E" w14:textId="77777777" w:rsidR="00372DFF" w:rsidRPr="00AF0F91" w:rsidRDefault="00372DFF" w:rsidP="004B1C12">
            <w:pPr>
              <w:pStyle w:val="Textoindependiente31"/>
              <w:jc w:val="center"/>
              <w:rPr>
                <w:rFonts w:eastAsia="Batang" w:cs="Arial"/>
                <w:b/>
                <w:snapToGrid w:val="0"/>
                <w:sz w:val="16"/>
                <w:szCs w:val="16"/>
              </w:rPr>
            </w:pPr>
          </w:p>
        </w:tc>
        <w:tc>
          <w:tcPr>
            <w:tcW w:w="583" w:type="pct"/>
          </w:tcPr>
          <w:p w14:paraId="454CE7BA" w14:textId="77777777" w:rsidR="00372DFF" w:rsidRPr="00AF0F91" w:rsidRDefault="00372DFF" w:rsidP="004B1C12">
            <w:pPr>
              <w:pStyle w:val="Textoindependiente31"/>
              <w:jc w:val="center"/>
              <w:rPr>
                <w:rFonts w:eastAsia="Batang" w:cs="Arial"/>
                <w:b/>
                <w:snapToGrid w:val="0"/>
                <w:sz w:val="16"/>
                <w:szCs w:val="16"/>
              </w:rPr>
            </w:pPr>
          </w:p>
        </w:tc>
        <w:tc>
          <w:tcPr>
            <w:tcW w:w="583" w:type="pct"/>
          </w:tcPr>
          <w:p w14:paraId="3262AB9B" w14:textId="77777777" w:rsidR="00372DFF" w:rsidRPr="00AF0F91" w:rsidRDefault="00372DFF" w:rsidP="004B1C12">
            <w:pPr>
              <w:pStyle w:val="Textoindependiente31"/>
              <w:jc w:val="center"/>
              <w:rPr>
                <w:rFonts w:eastAsia="Batang" w:cs="Arial"/>
                <w:b/>
                <w:snapToGrid w:val="0"/>
                <w:sz w:val="16"/>
                <w:szCs w:val="16"/>
              </w:rPr>
            </w:pPr>
          </w:p>
        </w:tc>
        <w:tc>
          <w:tcPr>
            <w:tcW w:w="765" w:type="pct"/>
          </w:tcPr>
          <w:p w14:paraId="0E5E1568" w14:textId="77777777" w:rsidR="00372DFF" w:rsidRPr="00AF0F91" w:rsidRDefault="00372DFF" w:rsidP="004B1C12">
            <w:pPr>
              <w:pStyle w:val="Textoindependiente31"/>
              <w:jc w:val="center"/>
              <w:rPr>
                <w:rFonts w:eastAsia="Batang" w:cs="Arial"/>
                <w:b/>
                <w:snapToGrid w:val="0"/>
                <w:sz w:val="16"/>
                <w:szCs w:val="16"/>
              </w:rPr>
            </w:pPr>
          </w:p>
        </w:tc>
      </w:tr>
      <w:tr w:rsidR="00372DFF" w:rsidRPr="00AF0F91" w14:paraId="36792BD1" w14:textId="77777777" w:rsidTr="00372DFF">
        <w:trPr>
          <w:trHeight w:val="284"/>
        </w:trPr>
        <w:tc>
          <w:tcPr>
            <w:tcW w:w="311" w:type="pct"/>
          </w:tcPr>
          <w:p w14:paraId="0DB58D1F" w14:textId="77777777" w:rsidR="00372DFF" w:rsidRPr="00AF0F91" w:rsidRDefault="00372DFF" w:rsidP="004B1C12">
            <w:pPr>
              <w:pStyle w:val="Textoindependiente31"/>
              <w:jc w:val="center"/>
              <w:rPr>
                <w:rFonts w:eastAsia="Batang" w:cs="Arial"/>
                <w:b/>
                <w:snapToGrid w:val="0"/>
                <w:sz w:val="16"/>
                <w:szCs w:val="16"/>
              </w:rPr>
            </w:pPr>
            <w:r w:rsidRPr="00AF0F91">
              <w:rPr>
                <w:rFonts w:eastAsia="Batang" w:cs="Arial"/>
                <w:b/>
                <w:snapToGrid w:val="0"/>
                <w:sz w:val="16"/>
                <w:szCs w:val="16"/>
              </w:rPr>
              <w:t>3</w:t>
            </w:r>
          </w:p>
        </w:tc>
        <w:tc>
          <w:tcPr>
            <w:tcW w:w="1171" w:type="pct"/>
          </w:tcPr>
          <w:p w14:paraId="08F38AD9" w14:textId="77777777" w:rsidR="00372DFF" w:rsidRPr="00AF0F91" w:rsidRDefault="00372DFF" w:rsidP="004B1C12">
            <w:pPr>
              <w:pStyle w:val="Textoindependiente31"/>
              <w:jc w:val="center"/>
              <w:rPr>
                <w:rFonts w:eastAsia="Batang" w:cs="Arial"/>
                <w:b/>
                <w:snapToGrid w:val="0"/>
                <w:sz w:val="16"/>
                <w:szCs w:val="16"/>
              </w:rPr>
            </w:pPr>
          </w:p>
        </w:tc>
        <w:tc>
          <w:tcPr>
            <w:tcW w:w="890" w:type="pct"/>
          </w:tcPr>
          <w:p w14:paraId="02225D3C" w14:textId="77777777" w:rsidR="00372DFF" w:rsidRPr="00AF0F91" w:rsidRDefault="00372DFF" w:rsidP="004B1C12">
            <w:pPr>
              <w:pStyle w:val="Textoindependiente31"/>
              <w:jc w:val="center"/>
              <w:rPr>
                <w:rFonts w:eastAsia="Batang" w:cs="Arial"/>
                <w:b/>
                <w:snapToGrid w:val="0"/>
                <w:sz w:val="16"/>
                <w:szCs w:val="16"/>
              </w:rPr>
            </w:pPr>
          </w:p>
        </w:tc>
        <w:tc>
          <w:tcPr>
            <w:tcW w:w="696" w:type="pct"/>
          </w:tcPr>
          <w:p w14:paraId="7B5F7553" w14:textId="77777777" w:rsidR="00372DFF" w:rsidRPr="00AF0F91" w:rsidRDefault="00372DFF" w:rsidP="004B1C12">
            <w:pPr>
              <w:pStyle w:val="Textoindependiente31"/>
              <w:jc w:val="center"/>
              <w:rPr>
                <w:rFonts w:eastAsia="Batang" w:cs="Arial"/>
                <w:b/>
                <w:snapToGrid w:val="0"/>
                <w:sz w:val="16"/>
                <w:szCs w:val="16"/>
              </w:rPr>
            </w:pPr>
          </w:p>
        </w:tc>
        <w:tc>
          <w:tcPr>
            <w:tcW w:w="583" w:type="pct"/>
          </w:tcPr>
          <w:p w14:paraId="1824E9A4" w14:textId="77777777" w:rsidR="00372DFF" w:rsidRPr="00AF0F91" w:rsidRDefault="00372DFF" w:rsidP="004B1C12">
            <w:pPr>
              <w:pStyle w:val="Textoindependiente31"/>
              <w:jc w:val="center"/>
              <w:rPr>
                <w:rFonts w:eastAsia="Batang" w:cs="Arial"/>
                <w:b/>
                <w:snapToGrid w:val="0"/>
                <w:sz w:val="16"/>
                <w:szCs w:val="16"/>
              </w:rPr>
            </w:pPr>
          </w:p>
        </w:tc>
        <w:tc>
          <w:tcPr>
            <w:tcW w:w="583" w:type="pct"/>
          </w:tcPr>
          <w:p w14:paraId="5B240621" w14:textId="77777777" w:rsidR="00372DFF" w:rsidRPr="00AF0F91" w:rsidRDefault="00372DFF" w:rsidP="004B1C12">
            <w:pPr>
              <w:pStyle w:val="Textoindependiente31"/>
              <w:jc w:val="center"/>
              <w:rPr>
                <w:rFonts w:eastAsia="Batang" w:cs="Arial"/>
                <w:b/>
                <w:snapToGrid w:val="0"/>
                <w:sz w:val="16"/>
                <w:szCs w:val="16"/>
              </w:rPr>
            </w:pPr>
          </w:p>
        </w:tc>
        <w:tc>
          <w:tcPr>
            <w:tcW w:w="765" w:type="pct"/>
          </w:tcPr>
          <w:p w14:paraId="100BF9C1" w14:textId="77777777" w:rsidR="00372DFF" w:rsidRPr="00AF0F91" w:rsidRDefault="00372DFF" w:rsidP="004B1C12">
            <w:pPr>
              <w:pStyle w:val="Textoindependiente31"/>
              <w:jc w:val="center"/>
              <w:rPr>
                <w:rFonts w:eastAsia="Batang" w:cs="Arial"/>
                <w:b/>
                <w:snapToGrid w:val="0"/>
                <w:sz w:val="16"/>
                <w:szCs w:val="16"/>
              </w:rPr>
            </w:pPr>
          </w:p>
        </w:tc>
      </w:tr>
    </w:tbl>
    <w:p w14:paraId="6192CE6F" w14:textId="77777777" w:rsidR="00372DFF" w:rsidRDefault="00372DFF" w:rsidP="00372DFF">
      <w:pPr>
        <w:pStyle w:val="Textoindependiente31"/>
        <w:jc w:val="center"/>
        <w:rPr>
          <w:rFonts w:eastAsia="Batang" w:cs="Arial"/>
          <w:b/>
          <w:snapToGrid w:val="0"/>
          <w:sz w:val="20"/>
        </w:rPr>
      </w:pPr>
    </w:p>
    <w:p w14:paraId="58066C89" w14:textId="77777777" w:rsidR="00372DFF" w:rsidRDefault="00372DFF" w:rsidP="00372DFF">
      <w:pPr>
        <w:pStyle w:val="Textoindependiente31"/>
        <w:jc w:val="center"/>
        <w:rPr>
          <w:rFonts w:eastAsia="Batang" w:cs="Arial"/>
          <w:b/>
          <w:snapToGrid w:val="0"/>
          <w:sz w:val="20"/>
        </w:rPr>
      </w:pPr>
    </w:p>
    <w:p w14:paraId="097EB969" w14:textId="77777777" w:rsidR="00372DFF" w:rsidRDefault="00372DFF" w:rsidP="00372DFF">
      <w:pPr>
        <w:pStyle w:val="Textoindependiente31"/>
        <w:jc w:val="center"/>
        <w:rPr>
          <w:rFonts w:eastAsia="Batang" w:cs="Arial"/>
          <w:b/>
          <w:snapToGrid w:val="0"/>
          <w:sz w:val="20"/>
        </w:rPr>
      </w:pPr>
    </w:p>
    <w:p w14:paraId="5D9BAB5D" w14:textId="77777777" w:rsidR="00372DFF" w:rsidRDefault="00372DFF" w:rsidP="00372DFF">
      <w:pPr>
        <w:pStyle w:val="Textoindependiente31"/>
        <w:jc w:val="center"/>
        <w:rPr>
          <w:rFonts w:eastAsia="Batang" w:cs="Arial"/>
          <w:b/>
          <w:snapToGrid w:val="0"/>
          <w:sz w:val="20"/>
        </w:rPr>
      </w:pPr>
      <w:r>
        <w:rPr>
          <w:rFonts w:eastAsia="Batang" w:cs="Arial"/>
          <w:b/>
          <w:snapToGrid w:val="0"/>
          <w:sz w:val="20"/>
        </w:rPr>
        <w:t xml:space="preserve">ACEPTO QUE CON EL DILIGENCIAMIENTO DE ESTE ANEXO AUTORIZO LA VERIFICACION DE INFORMACION EN EL CONTENIDA </w:t>
      </w:r>
    </w:p>
    <w:p w14:paraId="615D3233" w14:textId="77777777" w:rsidR="0074676E" w:rsidRPr="00933DCB" w:rsidRDefault="0074676E" w:rsidP="0074676E">
      <w:pPr>
        <w:spacing w:after="0"/>
        <w:jc w:val="both"/>
        <w:rPr>
          <w:rFonts w:ascii="Arial" w:hAnsi="Arial" w:cs="Arial"/>
          <w:sz w:val="20"/>
          <w:szCs w:val="20"/>
        </w:rPr>
      </w:pPr>
    </w:p>
    <w:p w14:paraId="2A9E4863" w14:textId="77777777" w:rsidR="0074676E" w:rsidRPr="0073162D" w:rsidRDefault="0074676E" w:rsidP="0074676E">
      <w:pPr>
        <w:overflowPunct w:val="0"/>
        <w:autoSpaceDE w:val="0"/>
        <w:autoSpaceDN w:val="0"/>
        <w:adjustRightInd w:val="0"/>
        <w:spacing w:after="0"/>
        <w:jc w:val="both"/>
        <w:rPr>
          <w:sz w:val="20"/>
          <w:szCs w:val="20"/>
        </w:rPr>
      </w:pPr>
    </w:p>
    <w:p w14:paraId="154BBFC1" w14:textId="77777777" w:rsidR="0074676E" w:rsidRDefault="0074676E" w:rsidP="0074676E">
      <w:pPr>
        <w:overflowPunct w:val="0"/>
        <w:autoSpaceDE w:val="0"/>
        <w:autoSpaceDN w:val="0"/>
        <w:adjustRightInd w:val="0"/>
        <w:spacing w:after="0"/>
        <w:jc w:val="both"/>
      </w:pPr>
    </w:p>
    <w:p w14:paraId="4FEA2EE6" w14:textId="16081506" w:rsidR="0074676E" w:rsidRDefault="0074676E">
      <w:pPr>
        <w:spacing w:after="200" w:line="276" w:lineRule="auto"/>
        <w:rPr>
          <w:rFonts w:ascii="Arial" w:eastAsia="Times New Roman" w:hAnsi="Arial" w:cs="Arial"/>
          <w:b/>
          <w:sz w:val="20"/>
          <w:szCs w:val="20"/>
          <w:highlight w:val="yellow"/>
          <w:lang w:eastAsia="es-MX"/>
        </w:rPr>
      </w:pPr>
    </w:p>
    <w:p w14:paraId="21792EF4" w14:textId="77777777" w:rsidR="0074676E" w:rsidRDefault="0074676E">
      <w:pPr>
        <w:spacing w:after="200" w:line="276" w:lineRule="auto"/>
        <w:rPr>
          <w:rFonts w:ascii="Arial" w:eastAsia="Times New Roman" w:hAnsi="Arial" w:cs="Arial"/>
          <w:b/>
          <w:sz w:val="20"/>
          <w:szCs w:val="20"/>
          <w:highlight w:val="yellow"/>
          <w:lang w:eastAsia="es-MX"/>
        </w:rPr>
      </w:pPr>
      <w:r>
        <w:rPr>
          <w:rFonts w:ascii="Arial" w:eastAsia="Times New Roman" w:hAnsi="Arial" w:cs="Arial"/>
          <w:b/>
          <w:sz w:val="20"/>
          <w:szCs w:val="20"/>
          <w:highlight w:val="yellow"/>
          <w:lang w:eastAsia="es-MX"/>
        </w:rPr>
        <w:br w:type="page"/>
      </w:r>
    </w:p>
    <w:p w14:paraId="7F0135FD" w14:textId="3A00F4C8" w:rsidR="00645D56" w:rsidRDefault="00B454E9" w:rsidP="00645D56">
      <w:pPr>
        <w:overflowPunct w:val="0"/>
        <w:autoSpaceDE w:val="0"/>
        <w:autoSpaceDN w:val="0"/>
        <w:adjustRightInd w:val="0"/>
        <w:spacing w:after="0"/>
        <w:jc w:val="center"/>
        <w:rPr>
          <w:rFonts w:ascii="Arial" w:hAnsi="Arial" w:cs="Arial"/>
          <w:b/>
          <w:sz w:val="20"/>
          <w:szCs w:val="20"/>
        </w:rPr>
      </w:pPr>
      <w:r w:rsidRPr="00645D56">
        <w:rPr>
          <w:rFonts w:ascii="Arial" w:eastAsia="Times New Roman" w:hAnsi="Arial" w:cs="Arial"/>
          <w:b/>
          <w:sz w:val="20"/>
          <w:szCs w:val="20"/>
          <w:lang w:eastAsia="es-MX"/>
        </w:rPr>
        <w:t xml:space="preserve">ANEXO </w:t>
      </w:r>
      <w:r w:rsidR="00FA3AC6" w:rsidRPr="00645D56">
        <w:rPr>
          <w:rFonts w:ascii="Arial" w:eastAsia="Times New Roman" w:hAnsi="Arial" w:cs="Arial"/>
          <w:b/>
          <w:sz w:val="20"/>
          <w:szCs w:val="20"/>
          <w:lang w:eastAsia="es-MX"/>
        </w:rPr>
        <w:t>1</w:t>
      </w:r>
      <w:r w:rsidRPr="00645D56">
        <w:rPr>
          <w:rFonts w:ascii="Arial" w:eastAsia="Times New Roman" w:hAnsi="Arial" w:cs="Arial"/>
          <w:b/>
          <w:sz w:val="20"/>
          <w:szCs w:val="20"/>
          <w:lang w:eastAsia="es-MX"/>
        </w:rPr>
        <w:t xml:space="preserve">- </w:t>
      </w:r>
      <w:bookmarkStart w:id="3" w:name="_Hlk35433234"/>
      <w:r w:rsidR="00645D56" w:rsidRPr="00645D56">
        <w:rPr>
          <w:rFonts w:ascii="Arial" w:hAnsi="Arial" w:cs="Arial"/>
          <w:b/>
          <w:sz w:val="20"/>
          <w:szCs w:val="20"/>
        </w:rPr>
        <w:t>COMPROMISO</w:t>
      </w:r>
      <w:r w:rsidR="00645D56" w:rsidRPr="0026256C">
        <w:rPr>
          <w:rFonts w:ascii="Arial" w:hAnsi="Arial" w:cs="Arial"/>
          <w:b/>
          <w:sz w:val="20"/>
          <w:szCs w:val="20"/>
        </w:rPr>
        <w:t xml:space="preserve"> ANTICORRUPCIÓN </w:t>
      </w:r>
      <w:bookmarkEnd w:id="3"/>
    </w:p>
    <w:p w14:paraId="51BB5FF1" w14:textId="77777777" w:rsidR="00645D56" w:rsidRPr="0026256C" w:rsidRDefault="00645D56" w:rsidP="00645D56">
      <w:pPr>
        <w:overflowPunct w:val="0"/>
        <w:autoSpaceDE w:val="0"/>
        <w:autoSpaceDN w:val="0"/>
        <w:adjustRightInd w:val="0"/>
        <w:spacing w:after="0"/>
        <w:jc w:val="center"/>
        <w:rPr>
          <w:rFonts w:ascii="Arial" w:hAnsi="Arial" w:cs="Arial"/>
          <w:b/>
          <w:sz w:val="20"/>
          <w:szCs w:val="20"/>
        </w:rPr>
      </w:pPr>
    </w:p>
    <w:p w14:paraId="560CBE7B" w14:textId="5A17BC22" w:rsidR="00645D56" w:rsidRDefault="00645D56" w:rsidP="00645D56">
      <w:pPr>
        <w:overflowPunct w:val="0"/>
        <w:autoSpaceDE w:val="0"/>
        <w:autoSpaceDN w:val="0"/>
        <w:adjustRightInd w:val="0"/>
        <w:spacing w:after="0"/>
        <w:jc w:val="both"/>
        <w:rPr>
          <w:rFonts w:ascii="Arial" w:hAnsi="Arial" w:cs="Arial"/>
          <w:sz w:val="20"/>
          <w:szCs w:val="20"/>
        </w:rPr>
      </w:pPr>
      <w:r w:rsidRPr="0026256C">
        <w:rPr>
          <w:rFonts w:ascii="Arial" w:hAnsi="Arial"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w:t>
      </w:r>
      <w:r>
        <w:rPr>
          <w:rFonts w:ascii="Arial" w:hAnsi="Arial" w:cs="Arial"/>
          <w:sz w:val="20"/>
          <w:szCs w:val="20"/>
        </w:rPr>
        <w:t>a</w:t>
      </w:r>
      <w:r w:rsidRPr="0026256C">
        <w:rPr>
          <w:rFonts w:ascii="Arial" w:hAnsi="Arial" w:cs="Arial"/>
          <w:sz w:val="20"/>
          <w:szCs w:val="20"/>
        </w:rPr>
        <w:t xml:space="preserve"> presente </w:t>
      </w:r>
      <w:r w:rsidR="006D4F9E">
        <w:rPr>
          <w:rFonts w:ascii="Arial" w:hAnsi="Arial" w:cs="Arial"/>
          <w:sz w:val="20"/>
          <w:szCs w:val="20"/>
        </w:rPr>
        <w:t>SELECCIÓN ABREVIADA</w:t>
      </w:r>
      <w:r w:rsidRPr="0026256C">
        <w:rPr>
          <w:rFonts w:ascii="Arial" w:hAnsi="Arial" w:cs="Arial"/>
          <w:sz w:val="20"/>
          <w:szCs w:val="20"/>
        </w:rPr>
        <w:t xml:space="preserve">, teniendo en cuenta las siguientes consideraciones: PRIMERO: Que la BIBLIOTECA PUBLICA PILOTO, adelanta un proceso de </w:t>
      </w:r>
      <w:r w:rsidR="006D4F9E">
        <w:rPr>
          <w:rFonts w:ascii="Arial" w:hAnsi="Arial" w:cs="Arial"/>
          <w:sz w:val="20"/>
          <w:szCs w:val="20"/>
        </w:rPr>
        <w:t>selección abreviada mediante subasta inversa</w:t>
      </w:r>
      <w:r w:rsidRPr="0026256C">
        <w:rPr>
          <w:rFonts w:ascii="Arial" w:hAnsi="Arial" w:cs="Arial"/>
          <w:sz w:val="20"/>
          <w:szCs w:val="20"/>
        </w:rPr>
        <w:t xml:space="preserve"> para la celebración de un contrato estatal  cuyo objeto</w:t>
      </w:r>
      <w:r>
        <w:rPr>
          <w:rFonts w:ascii="Arial" w:hAnsi="Arial" w:cs="Arial"/>
          <w:sz w:val="20"/>
          <w:szCs w:val="20"/>
        </w:rPr>
        <w:t xml:space="preserve"> </w:t>
      </w:r>
      <w:r w:rsidRPr="0026256C">
        <w:rPr>
          <w:rFonts w:ascii="Arial" w:hAnsi="Arial" w:cs="Arial"/>
          <w:sz w:val="20"/>
          <w:szCs w:val="20"/>
        </w:rPr>
        <w:t>es______________________________________________________________________________________________________. SEGUNDO: Que es interés de EL PROPONENTE apoyar la acción del Estado colombiano, y de la Biblioteca, para fortalecer la transparencia en los procesos de contratación, y la responsabilidad de rendir cuentas. 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CLAUSULA PRIMERA. COMPROMISOS ASUMIDOS EL PROPONENTE, mediante suscripción del presente documento, asume los siguientes compromisos: 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 a) No ofrecer o pagar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BIBLIOTECA PUBLICA PILOTO, durante el desarrollo del contrato que se suscriba si llegase a ser aceptada su propuesta. EL PROPONENTE se compromete formalmente a no efectuar acuerdos, o realizar actos o conductas que tengan por objeto o como efecto la colusión en el presente proceso de Selección. El PROPONENTE se compromete a que los recursos utilizados para las gestiones precontractuales o contractuales derivadas de la presente Selección no provendrán de actividades ilícitas tales como el lavado de activos, testaferrato, tráfico de estupefacientes o delitos contra el orden constitucional, o que de alguna manera contraríen las Leyes de la República, la moral o las buenas costumbres. CLAUSULA TERCERA. CONSECUENCIAS DEL INCUMPLIMIENTO EL PROPONENTE asume a través de la suscripción del presente compromiso, 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EL PROPONENTE: (Nombre, número del documento de identificación y firma del proponente o su representante)</w:t>
      </w:r>
    </w:p>
    <w:p w14:paraId="11028605" w14:textId="77777777" w:rsidR="00645D56" w:rsidRPr="0026256C" w:rsidRDefault="00645D56" w:rsidP="00645D56">
      <w:pPr>
        <w:overflowPunct w:val="0"/>
        <w:autoSpaceDE w:val="0"/>
        <w:autoSpaceDN w:val="0"/>
        <w:adjustRightInd w:val="0"/>
        <w:spacing w:after="0"/>
        <w:jc w:val="both"/>
        <w:rPr>
          <w:rFonts w:ascii="Arial" w:hAnsi="Arial" w:cs="Arial"/>
          <w:sz w:val="20"/>
          <w:szCs w:val="20"/>
        </w:rPr>
      </w:pPr>
    </w:p>
    <w:p w14:paraId="14464A46" w14:textId="3A8BAA0C" w:rsidR="00645D56" w:rsidRPr="0026256C" w:rsidRDefault="00645D56" w:rsidP="002D1A18">
      <w:pPr>
        <w:overflowPunct w:val="0"/>
        <w:autoSpaceDE w:val="0"/>
        <w:autoSpaceDN w:val="0"/>
        <w:adjustRightInd w:val="0"/>
        <w:spacing w:after="0"/>
        <w:jc w:val="both"/>
        <w:rPr>
          <w:rFonts w:ascii="Arial" w:hAnsi="Arial" w:cs="Arial"/>
          <w:sz w:val="20"/>
          <w:szCs w:val="20"/>
        </w:rPr>
      </w:pPr>
      <w:r w:rsidRPr="0026256C">
        <w:rPr>
          <w:rFonts w:ascii="Arial" w:hAnsi="Arial" w:cs="Arial"/>
          <w:sz w:val="20"/>
          <w:szCs w:val="20"/>
        </w:rPr>
        <w:t>SUSCRIBIRAN EL DOCUMENTO TODOS LOS INTEGRANTES DE LA PARTE PROPONENTE SI ES PLURAL (CONSORCIO O UNION TEMPORAL), A TRAVES DE SUS REPRESENTANTES LEGALES.</w:t>
      </w:r>
    </w:p>
    <w:p w14:paraId="2E1DCDB0" w14:textId="2E1FEBDC" w:rsidR="001040F2" w:rsidRPr="0065218E" w:rsidRDefault="00645D56" w:rsidP="0065218E">
      <w:pPr>
        <w:overflowPunct w:val="0"/>
        <w:autoSpaceDE w:val="0"/>
        <w:autoSpaceDN w:val="0"/>
        <w:adjustRightInd w:val="0"/>
        <w:jc w:val="both"/>
        <w:rPr>
          <w:rFonts w:ascii="Arial" w:eastAsia="Times New Roman" w:hAnsi="Arial" w:cs="Arial"/>
          <w:b/>
          <w:bCs/>
          <w:sz w:val="20"/>
          <w:szCs w:val="20"/>
          <w:highlight w:val="yellow"/>
          <w:lang w:eastAsia="es-MX"/>
        </w:rPr>
      </w:pPr>
      <w:r w:rsidRPr="0012500D">
        <w:rPr>
          <w:rFonts w:ascii="Arial" w:hAnsi="Arial" w:cs="Arial"/>
          <w:b/>
          <w:bCs/>
          <w:sz w:val="20"/>
          <w:szCs w:val="20"/>
        </w:rPr>
        <w:t>FIRMA REPRESENTATE LEGAL</w:t>
      </w:r>
    </w:p>
    <w:sectPr w:rsidR="001040F2" w:rsidRPr="0065218E" w:rsidSect="00BD7BC1">
      <w:headerReference w:type="default" r:id="rId8"/>
      <w:footerReference w:type="default" r:id="rId9"/>
      <w:pgSz w:w="12242" w:h="18722" w:code="186"/>
      <w:pgMar w:top="1701" w:right="1701" w:bottom="1701"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72E11" w14:textId="77777777" w:rsidR="00AC04DC" w:rsidRDefault="00AC04DC" w:rsidP="00DD3FDD">
      <w:r>
        <w:separator/>
      </w:r>
    </w:p>
  </w:endnote>
  <w:endnote w:type="continuationSeparator" w:id="0">
    <w:p w14:paraId="7999E2B4" w14:textId="77777777" w:rsidR="00AC04DC" w:rsidRDefault="00AC04DC" w:rsidP="00DD3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ormata">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721 Cn BT">
    <w:altName w:val="Calibr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293F0" w14:textId="77777777" w:rsidR="00564CC8" w:rsidRDefault="00564CC8" w:rsidP="00E61ACD">
    <w:pPr>
      <w:pStyle w:val="Piedepgina"/>
      <w:ind w:left="-1701"/>
      <w:jc w:val="right"/>
      <w:rPr>
        <w:rFonts w:ascii="Arial" w:hAnsi="Arial" w:cs="Arial"/>
      </w:rPr>
    </w:pPr>
    <w:r>
      <w:rPr>
        <w:rFonts w:ascii="Arial" w:hAnsi="Arial" w:cs="Arial"/>
        <w:lang w:val="pt-BR"/>
      </w:rPr>
      <w:t xml:space="preserve">  </w:t>
    </w:r>
    <w:r w:rsidRPr="00BA49C2">
      <w:rPr>
        <w:rFonts w:ascii="Arial" w:hAnsi="Arial" w:cs="Arial"/>
        <w:sz w:val="18"/>
        <w:lang w:val="pt-BR"/>
      </w:rPr>
      <w:t xml:space="preserve">Página </w:t>
    </w:r>
    <w:r w:rsidRPr="00BA49C2">
      <w:rPr>
        <w:rFonts w:ascii="Arial" w:hAnsi="Arial" w:cs="Arial"/>
        <w:sz w:val="18"/>
      </w:rPr>
      <w:fldChar w:fldCharType="begin"/>
    </w:r>
    <w:r w:rsidRPr="00BA49C2">
      <w:rPr>
        <w:rFonts w:ascii="Arial" w:hAnsi="Arial" w:cs="Arial"/>
        <w:sz w:val="18"/>
        <w:lang w:val="pt-BR"/>
      </w:rPr>
      <w:instrText xml:space="preserve"> PAGE </w:instrText>
    </w:r>
    <w:r w:rsidRPr="00BA49C2">
      <w:rPr>
        <w:rFonts w:ascii="Arial" w:hAnsi="Arial" w:cs="Arial"/>
        <w:sz w:val="18"/>
      </w:rPr>
      <w:fldChar w:fldCharType="separate"/>
    </w:r>
    <w:r>
      <w:rPr>
        <w:rFonts w:ascii="Arial" w:hAnsi="Arial" w:cs="Arial"/>
        <w:noProof/>
        <w:sz w:val="18"/>
        <w:lang w:val="pt-BR"/>
      </w:rPr>
      <w:t>19</w:t>
    </w:r>
    <w:r w:rsidRPr="00BA49C2">
      <w:rPr>
        <w:rFonts w:ascii="Arial" w:hAnsi="Arial" w:cs="Arial"/>
        <w:sz w:val="18"/>
      </w:rPr>
      <w:fldChar w:fldCharType="end"/>
    </w:r>
    <w:r w:rsidRPr="00BA49C2">
      <w:rPr>
        <w:rFonts w:ascii="Arial" w:hAnsi="Arial" w:cs="Arial"/>
        <w:sz w:val="18"/>
        <w:lang w:val="pt-BR"/>
      </w:rPr>
      <w:t xml:space="preserve"> de </w:t>
    </w:r>
    <w:r w:rsidRPr="00BA49C2">
      <w:rPr>
        <w:rFonts w:ascii="Arial" w:hAnsi="Arial" w:cs="Arial"/>
        <w:sz w:val="18"/>
      </w:rPr>
      <w:fldChar w:fldCharType="begin"/>
    </w:r>
    <w:r w:rsidRPr="00BA49C2">
      <w:rPr>
        <w:rFonts w:ascii="Arial" w:hAnsi="Arial" w:cs="Arial"/>
        <w:sz w:val="18"/>
        <w:lang w:val="pt-BR"/>
      </w:rPr>
      <w:instrText xml:space="preserve"> NUMPAGES </w:instrText>
    </w:r>
    <w:r w:rsidRPr="00BA49C2">
      <w:rPr>
        <w:rFonts w:ascii="Arial" w:hAnsi="Arial" w:cs="Arial"/>
        <w:sz w:val="18"/>
      </w:rPr>
      <w:fldChar w:fldCharType="separate"/>
    </w:r>
    <w:r>
      <w:rPr>
        <w:rFonts w:ascii="Arial" w:hAnsi="Arial" w:cs="Arial"/>
        <w:noProof/>
        <w:sz w:val="18"/>
        <w:lang w:val="pt-BR"/>
      </w:rPr>
      <w:t>40</w:t>
    </w:r>
    <w:r w:rsidRPr="00BA49C2">
      <w:rPr>
        <w:rFonts w:ascii="Arial" w:hAnsi="Arial" w:cs="Arial"/>
        <w:sz w:val="18"/>
      </w:rPr>
      <w:fldChar w:fldCharType="end"/>
    </w:r>
  </w:p>
  <w:p w14:paraId="7DD23E2B" w14:textId="72587A03" w:rsidR="00564CC8" w:rsidRPr="00E61ACD" w:rsidRDefault="00FA6C30" w:rsidP="00E61ACD">
    <w:pPr>
      <w:pStyle w:val="Piedepgina"/>
      <w:ind w:left="-1701"/>
      <w:jc w:val="right"/>
      <w:rPr>
        <w:rFonts w:ascii="Arial" w:hAnsi="Arial" w:cs="Arial"/>
      </w:rPr>
    </w:pPr>
    <w:r w:rsidRPr="00453283">
      <w:rPr>
        <w:noProof/>
      </w:rPr>
      <w:drawing>
        <wp:inline distT="0" distB="0" distL="0" distR="0" wp14:anchorId="474DA78C" wp14:editId="5108CDAF">
          <wp:extent cx="5613400" cy="1339512"/>
          <wp:effectExtent l="0" t="0" r="6350" b="0"/>
          <wp:docPr id="1079220258" name="Imagen 3"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220258" name="Imagen 3"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5613400" cy="133951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682E4" w14:textId="77777777" w:rsidR="00AC04DC" w:rsidRDefault="00AC04DC" w:rsidP="00DD3FDD">
      <w:r>
        <w:separator/>
      </w:r>
    </w:p>
  </w:footnote>
  <w:footnote w:type="continuationSeparator" w:id="0">
    <w:p w14:paraId="5DBACA19" w14:textId="77777777" w:rsidR="00AC04DC" w:rsidRDefault="00AC04DC" w:rsidP="00DD3F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A7F8F" w14:textId="4E078EF3" w:rsidR="00564CC8" w:rsidRDefault="00564CC8" w:rsidP="004F7AD2">
    <w:pPr>
      <w:pStyle w:val="Encabezado"/>
    </w:pP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70"/>
      <w:gridCol w:w="2939"/>
      <w:gridCol w:w="2561"/>
    </w:tblGrid>
    <w:tr w:rsidR="00564CC8" w:rsidRPr="003E7136" w14:paraId="7C13CA3C" w14:textId="77777777" w:rsidTr="0080312C">
      <w:trPr>
        <w:cantSplit/>
        <w:trHeight w:val="915"/>
        <w:jc w:val="center"/>
      </w:trPr>
      <w:tc>
        <w:tcPr>
          <w:tcW w:w="3470" w:type="dxa"/>
          <w:noWrap/>
          <w:vAlign w:val="center"/>
        </w:tcPr>
        <w:p w14:paraId="1287E802" w14:textId="091B7271" w:rsidR="00564CC8" w:rsidRPr="003E7136" w:rsidRDefault="00564CC8" w:rsidP="00FC50D3">
          <w:pPr>
            <w:rPr>
              <w:rFonts w:cs="Arial"/>
            </w:rPr>
          </w:pPr>
          <w:r>
            <w:rPr>
              <w:noProof/>
            </w:rPr>
            <w:t xml:space="preserve">               </w:t>
          </w:r>
          <w:r w:rsidR="00257991" w:rsidRPr="00D36FA9">
            <w:rPr>
              <w:noProof/>
            </w:rPr>
            <w:drawing>
              <wp:inline distT="0" distB="0" distL="0" distR="0" wp14:anchorId="7D02173D" wp14:editId="54427638">
                <wp:extent cx="1974606" cy="733425"/>
                <wp:effectExtent l="0" t="0" r="0" b="0"/>
                <wp:docPr id="769799438"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799438" name="Imagen 2" descr="Logotipo&#10;&#10;Descripción generada automáticamente con confianza media"/>
                        <pic:cNvPicPr/>
                      </pic:nvPicPr>
                      <pic:blipFill rotWithShape="1">
                        <a:blip r:embed="rId1">
                          <a:extLst>
                            <a:ext uri="{28A0092B-C50C-407E-A947-70E740481C1C}">
                              <a14:useLocalDpi xmlns:a14="http://schemas.microsoft.com/office/drawing/2010/main" val="0"/>
                            </a:ext>
                          </a:extLst>
                        </a:blip>
                        <a:srcRect l="49378" t="21560" r="3111" b="25052"/>
                        <a:stretch/>
                      </pic:blipFill>
                      <pic:spPr bwMode="auto">
                        <a:xfrm>
                          <a:off x="0" y="0"/>
                          <a:ext cx="1983028" cy="736553"/>
                        </a:xfrm>
                        <a:prstGeom prst="rect">
                          <a:avLst/>
                        </a:prstGeom>
                        <a:ln>
                          <a:noFill/>
                        </a:ln>
                        <a:extLst>
                          <a:ext uri="{53640926-AAD7-44D8-BBD7-CCE9431645EC}">
                            <a14:shadowObscured xmlns:a14="http://schemas.microsoft.com/office/drawing/2010/main"/>
                          </a:ext>
                        </a:extLst>
                      </pic:spPr>
                    </pic:pic>
                  </a:graphicData>
                </a:graphic>
              </wp:inline>
            </w:drawing>
          </w:r>
        </w:p>
      </w:tc>
      <w:tc>
        <w:tcPr>
          <w:tcW w:w="2939" w:type="dxa"/>
          <w:noWrap/>
          <w:vAlign w:val="center"/>
        </w:tcPr>
        <w:p w14:paraId="02DC5ED6" w14:textId="77777777" w:rsidR="00564CC8" w:rsidRPr="00091540" w:rsidRDefault="00564CC8" w:rsidP="00FC50D3">
          <w:pPr>
            <w:jc w:val="center"/>
            <w:rPr>
              <w:rFonts w:cs="Arial"/>
              <w:b/>
              <w:caps/>
              <w:sz w:val="16"/>
              <w:szCs w:val="28"/>
              <w:lang w:val="pt-BR"/>
            </w:rPr>
          </w:pPr>
        </w:p>
        <w:p w14:paraId="5B2EDD81" w14:textId="3983281E" w:rsidR="00564CC8" w:rsidRPr="006D720F" w:rsidRDefault="00413673" w:rsidP="00FC50D3">
          <w:pPr>
            <w:jc w:val="center"/>
            <w:rPr>
              <w:rFonts w:ascii="Arial" w:hAnsi="Arial" w:cs="Arial"/>
              <w:b/>
              <w:caps/>
              <w:szCs w:val="28"/>
              <w:lang w:val="pt-BR"/>
            </w:rPr>
          </w:pPr>
          <w:r>
            <w:rPr>
              <w:rFonts w:ascii="Arial" w:hAnsi="Arial" w:cs="Arial"/>
              <w:b/>
              <w:caps/>
              <w:szCs w:val="28"/>
              <w:lang w:val="pt-BR"/>
            </w:rPr>
            <w:t>Formatos</w:t>
          </w:r>
        </w:p>
        <w:p w14:paraId="2FF48CB0" w14:textId="7FAB2ED9" w:rsidR="00564CC8" w:rsidRPr="006D720F" w:rsidRDefault="00564CC8" w:rsidP="00FC50D3">
          <w:pPr>
            <w:jc w:val="center"/>
            <w:rPr>
              <w:rFonts w:ascii="Arial" w:hAnsi="Arial" w:cs="Arial"/>
              <w:b/>
              <w:caps/>
              <w:szCs w:val="28"/>
              <w:lang w:val="es-CO"/>
            </w:rPr>
          </w:pPr>
          <w:r w:rsidRPr="006D720F">
            <w:rPr>
              <w:rFonts w:ascii="Arial" w:hAnsi="Arial" w:cs="Arial"/>
              <w:b/>
              <w:szCs w:val="28"/>
              <w:lang w:val="es-CO"/>
            </w:rPr>
            <w:t xml:space="preserve">(Selección Abreviada </w:t>
          </w:r>
          <w:r>
            <w:rPr>
              <w:rFonts w:ascii="Arial" w:hAnsi="Arial" w:cs="Arial"/>
              <w:b/>
              <w:szCs w:val="28"/>
              <w:lang w:val="es-CO"/>
            </w:rPr>
            <w:t>por subasta inversa)</w:t>
          </w:r>
        </w:p>
        <w:p w14:paraId="53C5F8DA" w14:textId="77777777" w:rsidR="00564CC8" w:rsidRPr="00091540" w:rsidRDefault="00564CC8" w:rsidP="00FC50D3">
          <w:pPr>
            <w:jc w:val="center"/>
            <w:rPr>
              <w:rFonts w:cs="Arial"/>
              <w:b/>
              <w:caps/>
              <w:w w:val="150"/>
              <w:sz w:val="16"/>
              <w:lang w:val="pt-BR"/>
            </w:rPr>
          </w:pPr>
        </w:p>
      </w:tc>
      <w:tc>
        <w:tcPr>
          <w:tcW w:w="2561" w:type="dxa"/>
          <w:tcBorders>
            <w:bottom w:val="single" w:sz="4" w:space="0" w:color="auto"/>
          </w:tcBorders>
          <w:noWrap/>
          <w:vAlign w:val="center"/>
        </w:tcPr>
        <w:p w14:paraId="6CE8B6E2" w14:textId="77777777" w:rsidR="00564CC8" w:rsidRPr="006D720F" w:rsidRDefault="00564CC8" w:rsidP="00FC50D3">
          <w:pPr>
            <w:jc w:val="right"/>
            <w:rPr>
              <w:rFonts w:ascii="Arial" w:hAnsi="Arial" w:cs="Arial"/>
              <w:sz w:val="20"/>
              <w:szCs w:val="20"/>
            </w:rPr>
          </w:pPr>
        </w:p>
        <w:p w14:paraId="36BCE753" w14:textId="77777777" w:rsidR="00564CC8" w:rsidRPr="006D720F" w:rsidRDefault="00564CC8" w:rsidP="00FC50D3">
          <w:pPr>
            <w:spacing w:line="259" w:lineRule="auto"/>
            <w:jc w:val="right"/>
            <w:rPr>
              <w:rFonts w:ascii="Arial" w:hAnsi="Arial" w:cs="Arial"/>
              <w:b/>
              <w:bCs/>
              <w:color w:val="000000"/>
              <w:sz w:val="20"/>
              <w:szCs w:val="20"/>
              <w:lang w:val="es-CO"/>
            </w:rPr>
          </w:pPr>
          <w:r w:rsidRPr="006D720F">
            <w:rPr>
              <w:rFonts w:ascii="Arial" w:hAnsi="Arial" w:cs="Arial"/>
              <w:color w:val="000000"/>
              <w:sz w:val="20"/>
              <w:szCs w:val="20"/>
              <w:lang w:val="es-CO"/>
            </w:rPr>
            <w:t>F-GJC-19</w:t>
          </w:r>
        </w:p>
        <w:p w14:paraId="0803324C" w14:textId="77777777" w:rsidR="00564CC8" w:rsidRPr="006D720F" w:rsidRDefault="00564CC8" w:rsidP="00FC50D3">
          <w:pPr>
            <w:spacing w:line="259" w:lineRule="auto"/>
            <w:jc w:val="right"/>
            <w:rPr>
              <w:rFonts w:ascii="Arial" w:hAnsi="Arial" w:cs="Arial"/>
              <w:b/>
              <w:bCs/>
              <w:color w:val="000000"/>
              <w:sz w:val="20"/>
              <w:szCs w:val="20"/>
              <w:lang w:val="es-CO"/>
            </w:rPr>
          </w:pPr>
          <w:r w:rsidRPr="006D720F">
            <w:rPr>
              <w:rFonts w:ascii="Arial" w:hAnsi="Arial" w:cs="Arial"/>
              <w:color w:val="000000"/>
              <w:sz w:val="20"/>
              <w:szCs w:val="20"/>
              <w:lang w:val="es-CO"/>
            </w:rPr>
            <w:t>Versión: 02</w:t>
          </w:r>
        </w:p>
        <w:p w14:paraId="7DAD4A99" w14:textId="77777777" w:rsidR="00564CC8" w:rsidRPr="003E7136" w:rsidRDefault="00564CC8" w:rsidP="00FC50D3">
          <w:pPr>
            <w:jc w:val="right"/>
            <w:rPr>
              <w:rFonts w:cs="Arial"/>
            </w:rPr>
          </w:pPr>
          <w:r w:rsidRPr="006D720F">
            <w:rPr>
              <w:rFonts w:ascii="Arial" w:hAnsi="Arial" w:cs="Arial"/>
              <w:color w:val="000000"/>
              <w:sz w:val="20"/>
              <w:szCs w:val="20"/>
              <w:lang w:val="es-CO"/>
            </w:rPr>
            <w:t>Fecha:  2019/07/04</w:t>
          </w:r>
        </w:p>
      </w:tc>
    </w:tr>
  </w:tbl>
  <w:p w14:paraId="1303E835" w14:textId="77777777" w:rsidR="00564CC8" w:rsidRDefault="00564CC8" w:rsidP="004F7A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02CB4"/>
    <w:multiLevelType w:val="hybridMultilevel"/>
    <w:tmpl w:val="424A7A3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15:restartNumberingAfterBreak="0">
    <w:nsid w:val="0E307473"/>
    <w:multiLevelType w:val="multilevel"/>
    <w:tmpl w:val="53AECFEA"/>
    <w:lvl w:ilvl="0">
      <w:start w:val="9"/>
      <w:numFmt w:val="decimal"/>
      <w:lvlText w:val="%1."/>
      <w:lvlJc w:val="left"/>
      <w:pPr>
        <w:tabs>
          <w:tab w:val="num" w:pos="360"/>
        </w:tabs>
        <w:ind w:left="360" w:hanging="360"/>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 w15:restartNumberingAfterBreak="0">
    <w:nsid w:val="0E7D0152"/>
    <w:multiLevelType w:val="multilevel"/>
    <w:tmpl w:val="C9B0EF44"/>
    <w:lvl w:ilvl="0">
      <w:start w:val="5"/>
      <w:numFmt w:val="decimal"/>
      <w:lvlText w:val="%1."/>
      <w:lvlJc w:val="left"/>
      <w:pPr>
        <w:ind w:left="900" w:hanging="900"/>
      </w:pPr>
    </w:lvl>
    <w:lvl w:ilvl="1">
      <w:start w:val="2"/>
      <w:numFmt w:val="decimal"/>
      <w:lvlText w:val="%1.%2."/>
      <w:lvlJc w:val="left"/>
      <w:pPr>
        <w:ind w:left="900" w:hanging="900"/>
      </w:pPr>
    </w:lvl>
    <w:lvl w:ilvl="2">
      <w:start w:val="2"/>
      <w:numFmt w:val="decimal"/>
      <w:lvlText w:val="%1.%2.%3."/>
      <w:lvlJc w:val="left"/>
      <w:pPr>
        <w:ind w:left="1080" w:hanging="1080"/>
      </w:pPr>
    </w:lvl>
    <w:lvl w:ilvl="3">
      <w:start w:val="3"/>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3" w15:restartNumberingAfterBreak="0">
    <w:nsid w:val="0ED83205"/>
    <w:multiLevelType w:val="multilevel"/>
    <w:tmpl w:val="5BD2DC1E"/>
    <w:lvl w:ilvl="0">
      <w:start w:val="4"/>
      <w:numFmt w:val="decimal"/>
      <w:lvlText w:val="%1."/>
      <w:lvlJc w:val="left"/>
      <w:pPr>
        <w:tabs>
          <w:tab w:val="num" w:pos="405"/>
        </w:tabs>
        <w:ind w:left="405" w:hanging="4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15:restartNumberingAfterBreak="0">
    <w:nsid w:val="0F1B384C"/>
    <w:multiLevelType w:val="hybridMultilevel"/>
    <w:tmpl w:val="ABDE0E70"/>
    <w:lvl w:ilvl="0" w:tplc="240A0001">
      <w:start w:val="1"/>
      <w:numFmt w:val="bullet"/>
      <w:lvlText w:val=""/>
      <w:lvlJc w:val="left"/>
      <w:pPr>
        <w:ind w:left="300" w:hanging="360"/>
      </w:pPr>
      <w:rPr>
        <w:rFonts w:ascii="Symbol" w:hAnsi="Symbol" w:hint="default"/>
      </w:rPr>
    </w:lvl>
    <w:lvl w:ilvl="1" w:tplc="240A0003">
      <w:start w:val="1"/>
      <w:numFmt w:val="bullet"/>
      <w:lvlText w:val="o"/>
      <w:lvlJc w:val="left"/>
      <w:pPr>
        <w:ind w:left="1020" w:hanging="360"/>
      </w:pPr>
      <w:rPr>
        <w:rFonts w:ascii="Courier New" w:hAnsi="Courier New" w:cs="Courier New" w:hint="default"/>
      </w:rPr>
    </w:lvl>
    <w:lvl w:ilvl="2" w:tplc="240A0005">
      <w:start w:val="1"/>
      <w:numFmt w:val="bullet"/>
      <w:lvlText w:val=""/>
      <w:lvlJc w:val="left"/>
      <w:pPr>
        <w:ind w:left="1740" w:hanging="360"/>
      </w:pPr>
      <w:rPr>
        <w:rFonts w:ascii="Wingdings" w:hAnsi="Wingdings" w:hint="default"/>
      </w:rPr>
    </w:lvl>
    <w:lvl w:ilvl="3" w:tplc="240A0001">
      <w:start w:val="1"/>
      <w:numFmt w:val="bullet"/>
      <w:lvlText w:val=""/>
      <w:lvlJc w:val="left"/>
      <w:pPr>
        <w:ind w:left="2460" w:hanging="360"/>
      </w:pPr>
      <w:rPr>
        <w:rFonts w:ascii="Symbol" w:hAnsi="Symbol" w:hint="default"/>
      </w:rPr>
    </w:lvl>
    <w:lvl w:ilvl="4" w:tplc="240A0003">
      <w:start w:val="1"/>
      <w:numFmt w:val="bullet"/>
      <w:lvlText w:val="o"/>
      <w:lvlJc w:val="left"/>
      <w:pPr>
        <w:ind w:left="3180" w:hanging="360"/>
      </w:pPr>
      <w:rPr>
        <w:rFonts w:ascii="Courier New" w:hAnsi="Courier New" w:cs="Courier New" w:hint="default"/>
      </w:rPr>
    </w:lvl>
    <w:lvl w:ilvl="5" w:tplc="240A0005">
      <w:start w:val="1"/>
      <w:numFmt w:val="bullet"/>
      <w:lvlText w:val=""/>
      <w:lvlJc w:val="left"/>
      <w:pPr>
        <w:ind w:left="3900" w:hanging="360"/>
      </w:pPr>
      <w:rPr>
        <w:rFonts w:ascii="Wingdings" w:hAnsi="Wingdings" w:hint="default"/>
      </w:rPr>
    </w:lvl>
    <w:lvl w:ilvl="6" w:tplc="240A0001">
      <w:start w:val="1"/>
      <w:numFmt w:val="bullet"/>
      <w:lvlText w:val=""/>
      <w:lvlJc w:val="left"/>
      <w:pPr>
        <w:ind w:left="4620" w:hanging="360"/>
      </w:pPr>
      <w:rPr>
        <w:rFonts w:ascii="Symbol" w:hAnsi="Symbol" w:hint="default"/>
      </w:rPr>
    </w:lvl>
    <w:lvl w:ilvl="7" w:tplc="240A0003">
      <w:start w:val="1"/>
      <w:numFmt w:val="bullet"/>
      <w:lvlText w:val="o"/>
      <w:lvlJc w:val="left"/>
      <w:pPr>
        <w:ind w:left="5340" w:hanging="360"/>
      </w:pPr>
      <w:rPr>
        <w:rFonts w:ascii="Courier New" w:hAnsi="Courier New" w:cs="Courier New" w:hint="default"/>
      </w:rPr>
    </w:lvl>
    <w:lvl w:ilvl="8" w:tplc="240A0005">
      <w:start w:val="1"/>
      <w:numFmt w:val="bullet"/>
      <w:lvlText w:val=""/>
      <w:lvlJc w:val="left"/>
      <w:pPr>
        <w:ind w:left="6060" w:hanging="360"/>
      </w:pPr>
      <w:rPr>
        <w:rFonts w:ascii="Wingdings" w:hAnsi="Wingdings" w:hint="default"/>
      </w:rPr>
    </w:lvl>
  </w:abstractNum>
  <w:abstractNum w:abstractNumId="5" w15:restartNumberingAfterBreak="0">
    <w:nsid w:val="0F6E3050"/>
    <w:multiLevelType w:val="hybridMultilevel"/>
    <w:tmpl w:val="4E9286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FC940EB"/>
    <w:multiLevelType w:val="multilevel"/>
    <w:tmpl w:val="6AD846F8"/>
    <w:lvl w:ilvl="0">
      <w:start w:val="3"/>
      <w:numFmt w:val="decimal"/>
      <w:lvlText w:val="%1."/>
      <w:lvlJc w:val="left"/>
      <w:pPr>
        <w:tabs>
          <w:tab w:val="num" w:pos="360"/>
        </w:tabs>
        <w:ind w:left="360" w:hanging="36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1BCB695C"/>
    <w:multiLevelType w:val="hybridMultilevel"/>
    <w:tmpl w:val="AB20578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15:restartNumberingAfterBreak="0">
    <w:nsid w:val="226E19F9"/>
    <w:multiLevelType w:val="hybridMultilevel"/>
    <w:tmpl w:val="357431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4F331A4"/>
    <w:multiLevelType w:val="multilevel"/>
    <w:tmpl w:val="5034689C"/>
    <w:lvl w:ilvl="0">
      <w:start w:val="8"/>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2883725F"/>
    <w:multiLevelType w:val="hybridMultilevel"/>
    <w:tmpl w:val="FDDA2A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8C67E4E"/>
    <w:multiLevelType w:val="multilevel"/>
    <w:tmpl w:val="B6BE34C2"/>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99E4372"/>
    <w:multiLevelType w:val="multilevel"/>
    <w:tmpl w:val="5AA03EB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B5A58CD"/>
    <w:multiLevelType w:val="hybridMultilevel"/>
    <w:tmpl w:val="ED243B4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4" w15:restartNumberingAfterBreak="0">
    <w:nsid w:val="2B910E22"/>
    <w:multiLevelType w:val="multilevel"/>
    <w:tmpl w:val="BF8E227A"/>
    <w:lvl w:ilvl="0">
      <w:start w:val="7"/>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15:restartNumberingAfterBreak="0">
    <w:nsid w:val="2CFE4480"/>
    <w:multiLevelType w:val="hybridMultilevel"/>
    <w:tmpl w:val="3218123E"/>
    <w:lvl w:ilvl="0" w:tplc="2F681A14">
      <w:start w:val="1"/>
      <w:numFmt w:val="decimal"/>
      <w:lvlText w:val="%1."/>
      <w:lvlJc w:val="left"/>
      <w:pPr>
        <w:tabs>
          <w:tab w:val="num" w:pos="2880"/>
        </w:tabs>
        <w:ind w:left="2880" w:hanging="360"/>
      </w:pPr>
      <w:rPr>
        <w:b/>
        <w:bCs/>
        <w:sz w:val="20"/>
        <w:szCs w:val="20"/>
      </w:rPr>
    </w:lvl>
    <w:lvl w:ilvl="1" w:tplc="0C0A0019">
      <w:start w:val="1"/>
      <w:numFmt w:val="lowerLetter"/>
      <w:lvlText w:val="%2."/>
      <w:lvlJc w:val="left"/>
      <w:pPr>
        <w:tabs>
          <w:tab w:val="num" w:pos="3600"/>
        </w:tabs>
        <w:ind w:left="3600" w:hanging="360"/>
      </w:pPr>
    </w:lvl>
    <w:lvl w:ilvl="2" w:tplc="0C0A001B">
      <w:start w:val="1"/>
      <w:numFmt w:val="lowerRoman"/>
      <w:lvlText w:val="%3."/>
      <w:lvlJc w:val="right"/>
      <w:pPr>
        <w:tabs>
          <w:tab w:val="num" w:pos="4320"/>
        </w:tabs>
        <w:ind w:left="4320" w:hanging="180"/>
      </w:pPr>
    </w:lvl>
    <w:lvl w:ilvl="3" w:tplc="0C0A000F">
      <w:start w:val="1"/>
      <w:numFmt w:val="decimal"/>
      <w:lvlText w:val="%4."/>
      <w:lvlJc w:val="left"/>
      <w:pPr>
        <w:tabs>
          <w:tab w:val="num" w:pos="5040"/>
        </w:tabs>
        <w:ind w:left="5040" w:hanging="360"/>
      </w:pPr>
    </w:lvl>
    <w:lvl w:ilvl="4" w:tplc="0C0A0019">
      <w:start w:val="1"/>
      <w:numFmt w:val="lowerLetter"/>
      <w:lvlText w:val="%5."/>
      <w:lvlJc w:val="left"/>
      <w:pPr>
        <w:tabs>
          <w:tab w:val="num" w:pos="5760"/>
        </w:tabs>
        <w:ind w:left="5760" w:hanging="360"/>
      </w:pPr>
    </w:lvl>
    <w:lvl w:ilvl="5" w:tplc="0C0A001B">
      <w:start w:val="1"/>
      <w:numFmt w:val="lowerRoman"/>
      <w:lvlText w:val="%6."/>
      <w:lvlJc w:val="right"/>
      <w:pPr>
        <w:tabs>
          <w:tab w:val="num" w:pos="6480"/>
        </w:tabs>
        <w:ind w:left="6480" w:hanging="180"/>
      </w:pPr>
    </w:lvl>
    <w:lvl w:ilvl="6" w:tplc="0C0A000F">
      <w:start w:val="1"/>
      <w:numFmt w:val="decimal"/>
      <w:lvlText w:val="%7."/>
      <w:lvlJc w:val="left"/>
      <w:pPr>
        <w:tabs>
          <w:tab w:val="num" w:pos="7200"/>
        </w:tabs>
        <w:ind w:left="7200" w:hanging="360"/>
      </w:pPr>
    </w:lvl>
    <w:lvl w:ilvl="7" w:tplc="0C0A0019">
      <w:start w:val="1"/>
      <w:numFmt w:val="lowerLetter"/>
      <w:lvlText w:val="%8."/>
      <w:lvlJc w:val="left"/>
      <w:pPr>
        <w:tabs>
          <w:tab w:val="num" w:pos="7920"/>
        </w:tabs>
        <w:ind w:left="7920" w:hanging="360"/>
      </w:pPr>
    </w:lvl>
    <w:lvl w:ilvl="8" w:tplc="0C0A001B">
      <w:start w:val="1"/>
      <w:numFmt w:val="lowerRoman"/>
      <w:lvlText w:val="%9."/>
      <w:lvlJc w:val="right"/>
      <w:pPr>
        <w:tabs>
          <w:tab w:val="num" w:pos="8640"/>
        </w:tabs>
        <w:ind w:left="8640" w:hanging="180"/>
      </w:pPr>
    </w:lvl>
  </w:abstractNum>
  <w:abstractNum w:abstractNumId="16" w15:restartNumberingAfterBreak="0">
    <w:nsid w:val="2ECD2029"/>
    <w:multiLevelType w:val="hybridMultilevel"/>
    <w:tmpl w:val="F4AAE6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FCE2EC6"/>
    <w:multiLevelType w:val="multilevel"/>
    <w:tmpl w:val="4334848C"/>
    <w:lvl w:ilvl="0">
      <w:start w:val="2"/>
      <w:numFmt w:val="decimal"/>
      <w:lvlText w:val="%1."/>
      <w:lvlJc w:val="left"/>
      <w:pPr>
        <w:tabs>
          <w:tab w:val="num" w:pos="555"/>
        </w:tabs>
        <w:ind w:left="555" w:hanging="555"/>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30347D89"/>
    <w:multiLevelType w:val="multilevel"/>
    <w:tmpl w:val="80DCD8C6"/>
    <w:lvl w:ilvl="0">
      <w:start w:val="8"/>
      <w:numFmt w:val="decimal"/>
      <w:lvlText w:val="%1."/>
      <w:lvlJc w:val="left"/>
      <w:pPr>
        <w:tabs>
          <w:tab w:val="num" w:pos="360"/>
        </w:tabs>
        <w:ind w:left="360" w:hanging="360"/>
      </w:pPr>
    </w:lvl>
    <w:lvl w:ilvl="1">
      <w:start w:val="5"/>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15:restartNumberingAfterBreak="0">
    <w:nsid w:val="349A24CD"/>
    <w:multiLevelType w:val="multilevel"/>
    <w:tmpl w:val="6BA86878"/>
    <w:lvl w:ilvl="0">
      <w:start w:val="2"/>
      <w:numFmt w:val="decimal"/>
      <w:lvlText w:val="%1."/>
      <w:lvlJc w:val="left"/>
      <w:pPr>
        <w:tabs>
          <w:tab w:val="num" w:pos="555"/>
        </w:tabs>
        <w:ind w:left="555" w:hanging="55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15:restartNumberingAfterBreak="0">
    <w:nsid w:val="376847EC"/>
    <w:multiLevelType w:val="hybridMultilevel"/>
    <w:tmpl w:val="B58A276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7EF7C83"/>
    <w:multiLevelType w:val="hybridMultilevel"/>
    <w:tmpl w:val="0A48DA16"/>
    <w:lvl w:ilvl="0" w:tplc="240A0001">
      <w:start w:val="1"/>
      <w:numFmt w:val="bullet"/>
      <w:lvlText w:val=""/>
      <w:lvlJc w:val="left"/>
      <w:pPr>
        <w:tabs>
          <w:tab w:val="num" w:pos="360"/>
        </w:tabs>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41436D8A"/>
    <w:multiLevelType w:val="hybridMultilevel"/>
    <w:tmpl w:val="445A84AC"/>
    <w:lvl w:ilvl="0" w:tplc="0C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47635BB1"/>
    <w:multiLevelType w:val="hybridMultilevel"/>
    <w:tmpl w:val="B5307E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C21077"/>
    <w:multiLevelType w:val="hybridMultilevel"/>
    <w:tmpl w:val="AB20578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5" w15:restartNumberingAfterBreak="0">
    <w:nsid w:val="519C0926"/>
    <w:multiLevelType w:val="hybridMultilevel"/>
    <w:tmpl w:val="31063B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8AB5C66"/>
    <w:multiLevelType w:val="hybridMultilevel"/>
    <w:tmpl w:val="AB20578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7" w15:restartNumberingAfterBreak="0">
    <w:nsid w:val="59AD79EC"/>
    <w:multiLevelType w:val="multilevel"/>
    <w:tmpl w:val="AFBADF10"/>
    <w:lvl w:ilvl="0">
      <w:start w:val="1"/>
      <w:numFmt w:val="decimal"/>
      <w:lvlText w:val="%1"/>
      <w:lvlJc w:val="left"/>
      <w:pPr>
        <w:ind w:left="435" w:hanging="435"/>
      </w:pPr>
      <w:rPr>
        <w:b/>
      </w:rPr>
    </w:lvl>
    <w:lvl w:ilvl="1">
      <w:start w:val="1"/>
      <w:numFmt w:val="decimal"/>
      <w:lvlText w:val="%1.%2"/>
      <w:lvlJc w:val="left"/>
      <w:pPr>
        <w:ind w:left="435" w:hanging="435"/>
      </w:pPr>
      <w:rPr>
        <w:b/>
        <w:color w:val="auto"/>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8" w15:restartNumberingAfterBreak="0">
    <w:nsid w:val="5C9330EB"/>
    <w:multiLevelType w:val="hybridMultilevel"/>
    <w:tmpl w:val="CD5837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5CA0261E"/>
    <w:multiLevelType w:val="hybridMultilevel"/>
    <w:tmpl w:val="0FD0EC9E"/>
    <w:lvl w:ilvl="0" w:tplc="0C0A000B">
      <w:start w:val="1"/>
      <w:numFmt w:val="bullet"/>
      <w:lvlText w:val=""/>
      <w:lvlJc w:val="left"/>
      <w:pPr>
        <w:tabs>
          <w:tab w:val="num" w:pos="1440"/>
        </w:tabs>
        <w:ind w:left="1440" w:hanging="360"/>
      </w:pPr>
      <w:rPr>
        <w:rFonts w:ascii="Wingdings" w:hAnsi="Wingdings" w:hint="default"/>
      </w:rPr>
    </w:lvl>
    <w:lvl w:ilvl="1" w:tplc="0C0A0003">
      <w:start w:val="1"/>
      <w:numFmt w:val="bullet"/>
      <w:lvlText w:val="o"/>
      <w:lvlJc w:val="left"/>
      <w:pPr>
        <w:tabs>
          <w:tab w:val="num" w:pos="2160"/>
        </w:tabs>
        <w:ind w:left="2160" w:hanging="360"/>
      </w:pPr>
      <w:rPr>
        <w:rFonts w:ascii="Courier New" w:hAnsi="Courier New" w:cs="Courier New" w:hint="default"/>
      </w:rPr>
    </w:lvl>
    <w:lvl w:ilvl="2" w:tplc="0C0A0005">
      <w:start w:val="1"/>
      <w:numFmt w:val="bullet"/>
      <w:lvlText w:val=""/>
      <w:lvlJc w:val="left"/>
      <w:pPr>
        <w:tabs>
          <w:tab w:val="num" w:pos="2880"/>
        </w:tabs>
        <w:ind w:left="2880" w:hanging="360"/>
      </w:pPr>
      <w:rPr>
        <w:rFonts w:ascii="Wingdings" w:hAnsi="Wingdings" w:hint="default"/>
      </w:rPr>
    </w:lvl>
    <w:lvl w:ilvl="3" w:tplc="0C0A0001">
      <w:start w:val="1"/>
      <w:numFmt w:val="bullet"/>
      <w:lvlText w:val=""/>
      <w:lvlJc w:val="left"/>
      <w:pPr>
        <w:tabs>
          <w:tab w:val="num" w:pos="3600"/>
        </w:tabs>
        <w:ind w:left="3600" w:hanging="360"/>
      </w:pPr>
      <w:rPr>
        <w:rFonts w:ascii="Symbol" w:hAnsi="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hint="default"/>
      </w:rPr>
    </w:lvl>
    <w:lvl w:ilvl="6" w:tplc="0C0A0001">
      <w:start w:val="1"/>
      <w:numFmt w:val="bullet"/>
      <w:lvlText w:val=""/>
      <w:lvlJc w:val="left"/>
      <w:pPr>
        <w:tabs>
          <w:tab w:val="num" w:pos="5760"/>
        </w:tabs>
        <w:ind w:left="5760" w:hanging="360"/>
      </w:pPr>
      <w:rPr>
        <w:rFonts w:ascii="Symbol" w:hAnsi="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5EF0701E"/>
    <w:multiLevelType w:val="hybridMultilevel"/>
    <w:tmpl w:val="155A80E2"/>
    <w:lvl w:ilvl="0" w:tplc="971EE092">
      <w:start w:val="1"/>
      <w:numFmt w:val="bullet"/>
      <w:lvlText w:val=""/>
      <w:lvlJc w:val="left"/>
      <w:pPr>
        <w:ind w:left="-708" w:hanging="360"/>
      </w:pPr>
      <w:rPr>
        <w:rFonts w:ascii="Symbol" w:hAnsi="Symbol" w:hint="default"/>
      </w:rPr>
    </w:lvl>
    <w:lvl w:ilvl="1" w:tplc="240A0003" w:tentative="1">
      <w:start w:val="1"/>
      <w:numFmt w:val="bullet"/>
      <w:lvlText w:val="o"/>
      <w:lvlJc w:val="left"/>
      <w:pPr>
        <w:ind w:left="12" w:hanging="360"/>
      </w:pPr>
      <w:rPr>
        <w:rFonts w:ascii="Courier New" w:hAnsi="Courier New" w:cs="Courier New" w:hint="default"/>
      </w:rPr>
    </w:lvl>
    <w:lvl w:ilvl="2" w:tplc="240A0005" w:tentative="1">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452" w:hanging="360"/>
      </w:pPr>
      <w:rPr>
        <w:rFonts w:ascii="Symbol" w:hAnsi="Symbol" w:hint="default"/>
      </w:rPr>
    </w:lvl>
    <w:lvl w:ilvl="4" w:tplc="240A0003" w:tentative="1">
      <w:start w:val="1"/>
      <w:numFmt w:val="bullet"/>
      <w:lvlText w:val="o"/>
      <w:lvlJc w:val="left"/>
      <w:pPr>
        <w:ind w:left="2172" w:hanging="360"/>
      </w:pPr>
      <w:rPr>
        <w:rFonts w:ascii="Courier New" w:hAnsi="Courier New" w:cs="Courier New" w:hint="default"/>
      </w:rPr>
    </w:lvl>
    <w:lvl w:ilvl="5" w:tplc="240A0005" w:tentative="1">
      <w:start w:val="1"/>
      <w:numFmt w:val="bullet"/>
      <w:lvlText w:val=""/>
      <w:lvlJc w:val="left"/>
      <w:pPr>
        <w:ind w:left="2892" w:hanging="360"/>
      </w:pPr>
      <w:rPr>
        <w:rFonts w:ascii="Wingdings" w:hAnsi="Wingdings" w:hint="default"/>
      </w:rPr>
    </w:lvl>
    <w:lvl w:ilvl="6" w:tplc="240A0001" w:tentative="1">
      <w:start w:val="1"/>
      <w:numFmt w:val="bullet"/>
      <w:lvlText w:val=""/>
      <w:lvlJc w:val="left"/>
      <w:pPr>
        <w:ind w:left="3612" w:hanging="360"/>
      </w:pPr>
      <w:rPr>
        <w:rFonts w:ascii="Symbol" w:hAnsi="Symbol" w:hint="default"/>
      </w:rPr>
    </w:lvl>
    <w:lvl w:ilvl="7" w:tplc="240A0003" w:tentative="1">
      <w:start w:val="1"/>
      <w:numFmt w:val="bullet"/>
      <w:lvlText w:val="o"/>
      <w:lvlJc w:val="left"/>
      <w:pPr>
        <w:ind w:left="4332" w:hanging="360"/>
      </w:pPr>
      <w:rPr>
        <w:rFonts w:ascii="Courier New" w:hAnsi="Courier New" w:cs="Courier New" w:hint="default"/>
      </w:rPr>
    </w:lvl>
    <w:lvl w:ilvl="8" w:tplc="240A0005" w:tentative="1">
      <w:start w:val="1"/>
      <w:numFmt w:val="bullet"/>
      <w:lvlText w:val=""/>
      <w:lvlJc w:val="left"/>
      <w:pPr>
        <w:ind w:left="5052" w:hanging="360"/>
      </w:pPr>
      <w:rPr>
        <w:rFonts w:ascii="Wingdings" w:hAnsi="Wingdings" w:hint="default"/>
      </w:rPr>
    </w:lvl>
  </w:abstractNum>
  <w:abstractNum w:abstractNumId="31" w15:restartNumberingAfterBreak="0">
    <w:nsid w:val="61832F37"/>
    <w:multiLevelType w:val="hybridMultilevel"/>
    <w:tmpl w:val="F3DA9042"/>
    <w:lvl w:ilvl="0" w:tplc="A07A0D3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63679C2"/>
    <w:multiLevelType w:val="multilevel"/>
    <w:tmpl w:val="91F4BD7E"/>
    <w:lvl w:ilvl="0">
      <w:start w:val="2"/>
      <w:numFmt w:val="decimal"/>
      <w:lvlText w:val="%1."/>
      <w:lvlJc w:val="left"/>
      <w:pPr>
        <w:tabs>
          <w:tab w:val="num" w:pos="555"/>
        </w:tabs>
        <w:ind w:left="555" w:hanging="555"/>
      </w:pPr>
    </w:lvl>
    <w:lvl w:ilvl="1">
      <w:start w:val="2"/>
      <w:numFmt w:val="decimal"/>
      <w:lvlText w:val="%1.%2."/>
      <w:lvlJc w:val="left"/>
      <w:pPr>
        <w:tabs>
          <w:tab w:val="num" w:pos="720"/>
        </w:tabs>
        <w:ind w:left="720" w:hanging="720"/>
      </w:pPr>
    </w:lvl>
    <w:lvl w:ilvl="2">
      <w:start w:val="3"/>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15:restartNumberingAfterBreak="0">
    <w:nsid w:val="674B636B"/>
    <w:multiLevelType w:val="hybridMultilevel"/>
    <w:tmpl w:val="9F8A072E"/>
    <w:lvl w:ilvl="0" w:tplc="0C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69E82634"/>
    <w:multiLevelType w:val="multilevel"/>
    <w:tmpl w:val="17D82080"/>
    <w:lvl w:ilvl="0">
      <w:start w:val="5"/>
      <w:numFmt w:val="decimal"/>
      <w:lvlText w:val="%1."/>
      <w:lvlJc w:val="left"/>
      <w:pPr>
        <w:tabs>
          <w:tab w:val="num" w:pos="405"/>
        </w:tabs>
        <w:ind w:left="405" w:hanging="405"/>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5" w15:restartNumberingAfterBreak="0">
    <w:nsid w:val="6E697193"/>
    <w:multiLevelType w:val="hybridMultilevel"/>
    <w:tmpl w:val="AB20578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6" w15:restartNumberingAfterBreak="0">
    <w:nsid w:val="75BF711A"/>
    <w:multiLevelType w:val="hybridMultilevel"/>
    <w:tmpl w:val="CCAA4D40"/>
    <w:lvl w:ilvl="0" w:tplc="1B0C0CC6">
      <w:start w:val="1"/>
      <w:numFmt w:val="decimal"/>
      <w:lvlText w:val="%1."/>
      <w:lvlJc w:val="left"/>
      <w:pPr>
        <w:ind w:left="1004"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37" w15:restartNumberingAfterBreak="0">
    <w:nsid w:val="78E009D3"/>
    <w:multiLevelType w:val="hybridMultilevel"/>
    <w:tmpl w:val="46D0F092"/>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38" w15:restartNumberingAfterBreak="0">
    <w:nsid w:val="7CB32372"/>
    <w:multiLevelType w:val="multilevel"/>
    <w:tmpl w:val="E8000506"/>
    <w:lvl w:ilvl="0">
      <w:start w:val="7"/>
      <w:numFmt w:val="decimal"/>
      <w:lvlText w:val="%1."/>
      <w:lvlJc w:val="left"/>
      <w:pPr>
        <w:tabs>
          <w:tab w:val="num" w:pos="360"/>
        </w:tabs>
        <w:ind w:left="360" w:hanging="36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num w:numId="1" w16cid:durableId="829907264">
    <w:abstractNumId w:val="1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1258417">
    <w:abstractNumId w:val="32"/>
    <w:lvlOverride w:ilvl="0">
      <w:startOverride w:val="2"/>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90950159">
    <w:abstractNumId w:val="19"/>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8735446">
    <w:abstractNumId w:val="29"/>
  </w:num>
  <w:num w:numId="5" w16cid:durableId="289435914">
    <w:abstractNumId w:val="22"/>
  </w:num>
  <w:num w:numId="6" w16cid:durableId="1360550530">
    <w:abstractNumId w:val="33"/>
  </w:num>
  <w:num w:numId="7" w16cid:durableId="30691225">
    <w:abstractNumId w:val="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00662039">
    <w:abstractNumId w:val="3"/>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04573432">
    <w:abstractNumId w:val="3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2937135">
    <w:abstractNumId w:val="2"/>
    <w:lvlOverride w:ilvl="0">
      <w:startOverride w:val="5"/>
    </w:lvlOverride>
    <w:lvlOverride w:ilvl="1">
      <w:startOverride w:val="2"/>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17709498">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800270">
    <w:abstractNumId w:val="38"/>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775625">
    <w:abstractNumId w:val="18"/>
    <w:lvlOverride w:ilvl="0">
      <w:startOverride w:val="8"/>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35029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89433822">
    <w:abstractNumId w:val="1"/>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821457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958686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43741953">
    <w:abstractNumId w:val="9"/>
  </w:num>
  <w:num w:numId="19" w16cid:durableId="1977294967">
    <w:abstractNumId w:val="11"/>
  </w:num>
  <w:num w:numId="20" w16cid:durableId="1733652191">
    <w:abstractNumId w:val="25"/>
  </w:num>
  <w:num w:numId="21" w16cid:durableId="1818454414">
    <w:abstractNumId w:val="8"/>
  </w:num>
  <w:num w:numId="22" w16cid:durableId="1896967043">
    <w:abstractNumId w:val="20"/>
  </w:num>
  <w:num w:numId="23" w16cid:durableId="2107072238">
    <w:abstractNumId w:val="28"/>
  </w:num>
  <w:num w:numId="24" w16cid:durableId="618874482">
    <w:abstractNumId w:val="16"/>
  </w:num>
  <w:num w:numId="25" w16cid:durableId="1075467810">
    <w:abstractNumId w:val="10"/>
  </w:num>
  <w:num w:numId="26" w16cid:durableId="1682857870">
    <w:abstractNumId w:val="30"/>
  </w:num>
  <w:num w:numId="27" w16cid:durableId="70736553">
    <w:abstractNumId w:val="21"/>
  </w:num>
  <w:num w:numId="28" w16cid:durableId="1346252078">
    <w:abstractNumId w:val="5"/>
  </w:num>
  <w:num w:numId="29" w16cid:durableId="1669554672">
    <w:abstractNumId w:val="12"/>
  </w:num>
  <w:num w:numId="30" w16cid:durableId="8366485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59924441">
    <w:abstractNumId w:val="24"/>
  </w:num>
  <w:num w:numId="32" w16cid:durableId="1557545729">
    <w:abstractNumId w:val="35"/>
  </w:num>
  <w:num w:numId="33" w16cid:durableId="332268286">
    <w:abstractNumId w:val="23"/>
  </w:num>
  <w:num w:numId="34" w16cid:durableId="653753370">
    <w:abstractNumId w:val="31"/>
  </w:num>
  <w:num w:numId="35" w16cid:durableId="382873021">
    <w:abstractNumId w:val="0"/>
  </w:num>
  <w:num w:numId="36" w16cid:durableId="1995259073">
    <w:abstractNumId w:val="7"/>
  </w:num>
  <w:num w:numId="37" w16cid:durableId="16070509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62274">
    <w:abstractNumId w:val="37"/>
  </w:num>
  <w:num w:numId="39" w16cid:durableId="374474769">
    <w:abstractNumId w:val="4"/>
  </w:num>
  <w:num w:numId="40" w16cid:durableId="111309008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68541299">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pt-BR" w:vendorID="64" w:dllVersion="0" w:nlCheck="1" w:checkStyle="0"/>
  <w:activeWritingStyle w:appName="MSWord" w:lang="es-419"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ttachedTemplate r:id="rId1"/>
  <w:defaultTabStop w:val="708"/>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ACB"/>
    <w:rsid w:val="00003BAD"/>
    <w:rsid w:val="00006D68"/>
    <w:rsid w:val="00007C39"/>
    <w:rsid w:val="00010E04"/>
    <w:rsid w:val="00014E5C"/>
    <w:rsid w:val="00017BD7"/>
    <w:rsid w:val="000204B4"/>
    <w:rsid w:val="00021B01"/>
    <w:rsid w:val="000225F2"/>
    <w:rsid w:val="000231AA"/>
    <w:rsid w:val="00025C71"/>
    <w:rsid w:val="00026104"/>
    <w:rsid w:val="0002710E"/>
    <w:rsid w:val="00032C62"/>
    <w:rsid w:val="00033088"/>
    <w:rsid w:val="00034688"/>
    <w:rsid w:val="00035818"/>
    <w:rsid w:val="00035DCF"/>
    <w:rsid w:val="00035F2B"/>
    <w:rsid w:val="00036583"/>
    <w:rsid w:val="000372CF"/>
    <w:rsid w:val="00037392"/>
    <w:rsid w:val="00037ACA"/>
    <w:rsid w:val="00044150"/>
    <w:rsid w:val="00044804"/>
    <w:rsid w:val="00044D0C"/>
    <w:rsid w:val="0004629D"/>
    <w:rsid w:val="0004744E"/>
    <w:rsid w:val="0005085D"/>
    <w:rsid w:val="00050B92"/>
    <w:rsid w:val="00051019"/>
    <w:rsid w:val="0005125F"/>
    <w:rsid w:val="00052358"/>
    <w:rsid w:val="00053AAF"/>
    <w:rsid w:val="00055478"/>
    <w:rsid w:val="00055DC9"/>
    <w:rsid w:val="00061C68"/>
    <w:rsid w:val="0006539A"/>
    <w:rsid w:val="000657BB"/>
    <w:rsid w:val="00065B6A"/>
    <w:rsid w:val="00066CD2"/>
    <w:rsid w:val="00070ADC"/>
    <w:rsid w:val="000728C8"/>
    <w:rsid w:val="00073921"/>
    <w:rsid w:val="0007760F"/>
    <w:rsid w:val="000807A5"/>
    <w:rsid w:val="000830E8"/>
    <w:rsid w:val="000834C0"/>
    <w:rsid w:val="00087828"/>
    <w:rsid w:val="00090796"/>
    <w:rsid w:val="000949DC"/>
    <w:rsid w:val="000A04F4"/>
    <w:rsid w:val="000A0E2B"/>
    <w:rsid w:val="000A1A2D"/>
    <w:rsid w:val="000A1A65"/>
    <w:rsid w:val="000A32F6"/>
    <w:rsid w:val="000A6217"/>
    <w:rsid w:val="000A6DF5"/>
    <w:rsid w:val="000A782C"/>
    <w:rsid w:val="000A7FDF"/>
    <w:rsid w:val="000B0846"/>
    <w:rsid w:val="000B0BBE"/>
    <w:rsid w:val="000B11D7"/>
    <w:rsid w:val="000B3134"/>
    <w:rsid w:val="000B481F"/>
    <w:rsid w:val="000B4BBF"/>
    <w:rsid w:val="000B4D6F"/>
    <w:rsid w:val="000B5789"/>
    <w:rsid w:val="000B5E3C"/>
    <w:rsid w:val="000B6F10"/>
    <w:rsid w:val="000C60FB"/>
    <w:rsid w:val="000C6A21"/>
    <w:rsid w:val="000C6B47"/>
    <w:rsid w:val="000C711B"/>
    <w:rsid w:val="000D02BC"/>
    <w:rsid w:val="000D3FE7"/>
    <w:rsid w:val="000D438A"/>
    <w:rsid w:val="000D4E5F"/>
    <w:rsid w:val="000D52AB"/>
    <w:rsid w:val="000D7248"/>
    <w:rsid w:val="000E3DF8"/>
    <w:rsid w:val="000E4477"/>
    <w:rsid w:val="000E6B24"/>
    <w:rsid w:val="000F1448"/>
    <w:rsid w:val="000F159C"/>
    <w:rsid w:val="000F1EE1"/>
    <w:rsid w:val="000F275D"/>
    <w:rsid w:val="000F72F6"/>
    <w:rsid w:val="001040F2"/>
    <w:rsid w:val="001042C4"/>
    <w:rsid w:val="00104EFC"/>
    <w:rsid w:val="0010591D"/>
    <w:rsid w:val="001079CF"/>
    <w:rsid w:val="0011007A"/>
    <w:rsid w:val="001103F9"/>
    <w:rsid w:val="00110661"/>
    <w:rsid w:val="00111B0F"/>
    <w:rsid w:val="00113338"/>
    <w:rsid w:val="00113BAD"/>
    <w:rsid w:val="00120367"/>
    <w:rsid w:val="001222D4"/>
    <w:rsid w:val="001247B9"/>
    <w:rsid w:val="00124AD8"/>
    <w:rsid w:val="0012500D"/>
    <w:rsid w:val="0013280A"/>
    <w:rsid w:val="0013295F"/>
    <w:rsid w:val="001343D7"/>
    <w:rsid w:val="001350B9"/>
    <w:rsid w:val="00136DAA"/>
    <w:rsid w:val="00140A23"/>
    <w:rsid w:val="00141ABE"/>
    <w:rsid w:val="00141CEE"/>
    <w:rsid w:val="00142E18"/>
    <w:rsid w:val="00144B60"/>
    <w:rsid w:val="00144DE6"/>
    <w:rsid w:val="001471E9"/>
    <w:rsid w:val="0014730E"/>
    <w:rsid w:val="00147C5C"/>
    <w:rsid w:val="00151B46"/>
    <w:rsid w:val="00152D1B"/>
    <w:rsid w:val="001534A2"/>
    <w:rsid w:val="00153A6C"/>
    <w:rsid w:val="00154141"/>
    <w:rsid w:val="00156751"/>
    <w:rsid w:val="00157938"/>
    <w:rsid w:val="00162098"/>
    <w:rsid w:val="00164D19"/>
    <w:rsid w:val="00173F1B"/>
    <w:rsid w:val="00174831"/>
    <w:rsid w:val="00177EE9"/>
    <w:rsid w:val="00183999"/>
    <w:rsid w:val="001902E1"/>
    <w:rsid w:val="00190305"/>
    <w:rsid w:val="001A3DCD"/>
    <w:rsid w:val="001A4E2F"/>
    <w:rsid w:val="001A57D5"/>
    <w:rsid w:val="001A7DB5"/>
    <w:rsid w:val="001B046A"/>
    <w:rsid w:val="001B0C62"/>
    <w:rsid w:val="001B1768"/>
    <w:rsid w:val="001B1A77"/>
    <w:rsid w:val="001B4538"/>
    <w:rsid w:val="001B51E4"/>
    <w:rsid w:val="001B66D4"/>
    <w:rsid w:val="001B6E93"/>
    <w:rsid w:val="001C11C2"/>
    <w:rsid w:val="001C26CA"/>
    <w:rsid w:val="001C3FF4"/>
    <w:rsid w:val="001C4A8D"/>
    <w:rsid w:val="001C53AF"/>
    <w:rsid w:val="001C63F7"/>
    <w:rsid w:val="001D15C3"/>
    <w:rsid w:val="001D1DD5"/>
    <w:rsid w:val="001D261C"/>
    <w:rsid w:val="001D2629"/>
    <w:rsid w:val="001D5023"/>
    <w:rsid w:val="001D7C6C"/>
    <w:rsid w:val="001E14F2"/>
    <w:rsid w:val="001E37D4"/>
    <w:rsid w:val="001E3F80"/>
    <w:rsid w:val="001E46FF"/>
    <w:rsid w:val="001E73A6"/>
    <w:rsid w:val="001E7F95"/>
    <w:rsid w:val="001F33B0"/>
    <w:rsid w:val="001F49B1"/>
    <w:rsid w:val="001F54E3"/>
    <w:rsid w:val="001F59D3"/>
    <w:rsid w:val="001F6145"/>
    <w:rsid w:val="001F76C4"/>
    <w:rsid w:val="001F79FA"/>
    <w:rsid w:val="001F7ACB"/>
    <w:rsid w:val="001F7C4A"/>
    <w:rsid w:val="00200C29"/>
    <w:rsid w:val="00201E66"/>
    <w:rsid w:val="0020251B"/>
    <w:rsid w:val="00202AAC"/>
    <w:rsid w:val="0020591B"/>
    <w:rsid w:val="00206B15"/>
    <w:rsid w:val="002106C2"/>
    <w:rsid w:val="002111CD"/>
    <w:rsid w:val="002169EF"/>
    <w:rsid w:val="00217C1A"/>
    <w:rsid w:val="00220713"/>
    <w:rsid w:val="00220EEA"/>
    <w:rsid w:val="00222909"/>
    <w:rsid w:val="00225060"/>
    <w:rsid w:val="0022671F"/>
    <w:rsid w:val="00230D66"/>
    <w:rsid w:val="002313E9"/>
    <w:rsid w:val="0023282B"/>
    <w:rsid w:val="0023386D"/>
    <w:rsid w:val="0023441C"/>
    <w:rsid w:val="00234A28"/>
    <w:rsid w:val="0023503E"/>
    <w:rsid w:val="00235270"/>
    <w:rsid w:val="00236CA8"/>
    <w:rsid w:val="00236DBF"/>
    <w:rsid w:val="00237737"/>
    <w:rsid w:val="0024074D"/>
    <w:rsid w:val="002420EB"/>
    <w:rsid w:val="00242BF9"/>
    <w:rsid w:val="002437E7"/>
    <w:rsid w:val="00243D7D"/>
    <w:rsid w:val="0024631C"/>
    <w:rsid w:val="002463F4"/>
    <w:rsid w:val="00250111"/>
    <w:rsid w:val="00251833"/>
    <w:rsid w:val="002520F8"/>
    <w:rsid w:val="0025281C"/>
    <w:rsid w:val="00254193"/>
    <w:rsid w:val="00256097"/>
    <w:rsid w:val="002564C6"/>
    <w:rsid w:val="00257991"/>
    <w:rsid w:val="00257B17"/>
    <w:rsid w:val="0026080D"/>
    <w:rsid w:val="00261413"/>
    <w:rsid w:val="00263366"/>
    <w:rsid w:val="00263742"/>
    <w:rsid w:val="00264268"/>
    <w:rsid w:val="00264962"/>
    <w:rsid w:val="002649FC"/>
    <w:rsid w:val="00270DE6"/>
    <w:rsid w:val="00270FB8"/>
    <w:rsid w:val="002737F7"/>
    <w:rsid w:val="0027576E"/>
    <w:rsid w:val="002760AE"/>
    <w:rsid w:val="00276A95"/>
    <w:rsid w:val="0028038C"/>
    <w:rsid w:val="0028058A"/>
    <w:rsid w:val="00284431"/>
    <w:rsid w:val="00287404"/>
    <w:rsid w:val="002875BB"/>
    <w:rsid w:val="00290202"/>
    <w:rsid w:val="00290765"/>
    <w:rsid w:val="002911CF"/>
    <w:rsid w:val="00292218"/>
    <w:rsid w:val="00292F67"/>
    <w:rsid w:val="00293D15"/>
    <w:rsid w:val="002A03A3"/>
    <w:rsid w:val="002A0A6B"/>
    <w:rsid w:val="002A0A87"/>
    <w:rsid w:val="002A0B8E"/>
    <w:rsid w:val="002A3579"/>
    <w:rsid w:val="002A3C08"/>
    <w:rsid w:val="002A5279"/>
    <w:rsid w:val="002A5E3D"/>
    <w:rsid w:val="002A5FA3"/>
    <w:rsid w:val="002A66BC"/>
    <w:rsid w:val="002B0718"/>
    <w:rsid w:val="002B1ED0"/>
    <w:rsid w:val="002B4A8D"/>
    <w:rsid w:val="002C0A06"/>
    <w:rsid w:val="002C133C"/>
    <w:rsid w:val="002C134E"/>
    <w:rsid w:val="002C28B3"/>
    <w:rsid w:val="002C36FE"/>
    <w:rsid w:val="002C56C3"/>
    <w:rsid w:val="002C5A39"/>
    <w:rsid w:val="002C6A18"/>
    <w:rsid w:val="002C6AF4"/>
    <w:rsid w:val="002C70F5"/>
    <w:rsid w:val="002C7E7A"/>
    <w:rsid w:val="002D1424"/>
    <w:rsid w:val="002D1A18"/>
    <w:rsid w:val="002D3A88"/>
    <w:rsid w:val="002D3C81"/>
    <w:rsid w:val="002D4DFB"/>
    <w:rsid w:val="002D6CE0"/>
    <w:rsid w:val="002D79A5"/>
    <w:rsid w:val="002E407F"/>
    <w:rsid w:val="002E4157"/>
    <w:rsid w:val="002E4C70"/>
    <w:rsid w:val="002E6319"/>
    <w:rsid w:val="002F059F"/>
    <w:rsid w:val="002F1157"/>
    <w:rsid w:val="002F4FCD"/>
    <w:rsid w:val="002F574C"/>
    <w:rsid w:val="002F5DE2"/>
    <w:rsid w:val="002F762D"/>
    <w:rsid w:val="002F7B1B"/>
    <w:rsid w:val="00303714"/>
    <w:rsid w:val="00306DBB"/>
    <w:rsid w:val="00310F17"/>
    <w:rsid w:val="00313504"/>
    <w:rsid w:val="00315780"/>
    <w:rsid w:val="00315EE3"/>
    <w:rsid w:val="003215D6"/>
    <w:rsid w:val="003216C5"/>
    <w:rsid w:val="00322942"/>
    <w:rsid w:val="00323FBE"/>
    <w:rsid w:val="00324E0E"/>
    <w:rsid w:val="00325BAA"/>
    <w:rsid w:val="00325CD7"/>
    <w:rsid w:val="00326363"/>
    <w:rsid w:val="003266E3"/>
    <w:rsid w:val="003322AA"/>
    <w:rsid w:val="00335A37"/>
    <w:rsid w:val="003363EF"/>
    <w:rsid w:val="00337350"/>
    <w:rsid w:val="003374BD"/>
    <w:rsid w:val="00337585"/>
    <w:rsid w:val="00340139"/>
    <w:rsid w:val="003413E0"/>
    <w:rsid w:val="00341928"/>
    <w:rsid w:val="00341C0D"/>
    <w:rsid w:val="00344597"/>
    <w:rsid w:val="00345AB1"/>
    <w:rsid w:val="0034680F"/>
    <w:rsid w:val="0034728F"/>
    <w:rsid w:val="00350B1A"/>
    <w:rsid w:val="00350E66"/>
    <w:rsid w:val="00351844"/>
    <w:rsid w:val="00351C42"/>
    <w:rsid w:val="003534E3"/>
    <w:rsid w:val="003535AE"/>
    <w:rsid w:val="003541EC"/>
    <w:rsid w:val="00354CDC"/>
    <w:rsid w:val="00356897"/>
    <w:rsid w:val="00357407"/>
    <w:rsid w:val="0036001C"/>
    <w:rsid w:val="00360EE4"/>
    <w:rsid w:val="003624BA"/>
    <w:rsid w:val="003629EE"/>
    <w:rsid w:val="0036325E"/>
    <w:rsid w:val="00363DE6"/>
    <w:rsid w:val="00363F5C"/>
    <w:rsid w:val="0036697B"/>
    <w:rsid w:val="00366A01"/>
    <w:rsid w:val="00367204"/>
    <w:rsid w:val="00372DFF"/>
    <w:rsid w:val="00373BD5"/>
    <w:rsid w:val="0037717D"/>
    <w:rsid w:val="0038013A"/>
    <w:rsid w:val="003807B6"/>
    <w:rsid w:val="003809D2"/>
    <w:rsid w:val="00382828"/>
    <w:rsid w:val="003840DF"/>
    <w:rsid w:val="0038449E"/>
    <w:rsid w:val="00384532"/>
    <w:rsid w:val="00384E12"/>
    <w:rsid w:val="003859C8"/>
    <w:rsid w:val="00387AC6"/>
    <w:rsid w:val="00391EF0"/>
    <w:rsid w:val="00392FAC"/>
    <w:rsid w:val="003937E6"/>
    <w:rsid w:val="0039439E"/>
    <w:rsid w:val="00395324"/>
    <w:rsid w:val="0039594F"/>
    <w:rsid w:val="00395EFD"/>
    <w:rsid w:val="003A1B81"/>
    <w:rsid w:val="003A2BEB"/>
    <w:rsid w:val="003A3399"/>
    <w:rsid w:val="003A6475"/>
    <w:rsid w:val="003A760D"/>
    <w:rsid w:val="003B0650"/>
    <w:rsid w:val="003B1FE1"/>
    <w:rsid w:val="003B3242"/>
    <w:rsid w:val="003B3555"/>
    <w:rsid w:val="003B365B"/>
    <w:rsid w:val="003B4B5D"/>
    <w:rsid w:val="003B527E"/>
    <w:rsid w:val="003B6080"/>
    <w:rsid w:val="003B691A"/>
    <w:rsid w:val="003C1189"/>
    <w:rsid w:val="003C1D8A"/>
    <w:rsid w:val="003C2364"/>
    <w:rsid w:val="003C30E1"/>
    <w:rsid w:val="003C30EA"/>
    <w:rsid w:val="003C457C"/>
    <w:rsid w:val="003C45CF"/>
    <w:rsid w:val="003C50CD"/>
    <w:rsid w:val="003C5329"/>
    <w:rsid w:val="003C6AC6"/>
    <w:rsid w:val="003D13CA"/>
    <w:rsid w:val="003D1B57"/>
    <w:rsid w:val="003D3D3A"/>
    <w:rsid w:val="003E3092"/>
    <w:rsid w:val="003E4A56"/>
    <w:rsid w:val="003E59F8"/>
    <w:rsid w:val="003E73F2"/>
    <w:rsid w:val="003F08A1"/>
    <w:rsid w:val="003F134E"/>
    <w:rsid w:val="003F185B"/>
    <w:rsid w:val="003F26F7"/>
    <w:rsid w:val="003F393F"/>
    <w:rsid w:val="0040058E"/>
    <w:rsid w:val="004009B5"/>
    <w:rsid w:val="00402594"/>
    <w:rsid w:val="00407463"/>
    <w:rsid w:val="00410DB2"/>
    <w:rsid w:val="00410FC5"/>
    <w:rsid w:val="004118DE"/>
    <w:rsid w:val="004121C5"/>
    <w:rsid w:val="00413673"/>
    <w:rsid w:val="00415D9E"/>
    <w:rsid w:val="00416076"/>
    <w:rsid w:val="00416ECB"/>
    <w:rsid w:val="004236C3"/>
    <w:rsid w:val="00423D5F"/>
    <w:rsid w:val="00423EFF"/>
    <w:rsid w:val="00425612"/>
    <w:rsid w:val="00426A8A"/>
    <w:rsid w:val="00427AEA"/>
    <w:rsid w:val="00427EDB"/>
    <w:rsid w:val="00430CC2"/>
    <w:rsid w:val="00432A9B"/>
    <w:rsid w:val="00433899"/>
    <w:rsid w:val="00434ECB"/>
    <w:rsid w:val="00435805"/>
    <w:rsid w:val="004405B7"/>
    <w:rsid w:val="00440D8C"/>
    <w:rsid w:val="00441803"/>
    <w:rsid w:val="004433E4"/>
    <w:rsid w:val="004447FB"/>
    <w:rsid w:val="004461EB"/>
    <w:rsid w:val="00447C73"/>
    <w:rsid w:val="00450034"/>
    <w:rsid w:val="00451715"/>
    <w:rsid w:val="00451E5D"/>
    <w:rsid w:val="0045223E"/>
    <w:rsid w:val="004530A7"/>
    <w:rsid w:val="0045340D"/>
    <w:rsid w:val="004544C8"/>
    <w:rsid w:val="00454BEB"/>
    <w:rsid w:val="00457E78"/>
    <w:rsid w:val="00461CE5"/>
    <w:rsid w:val="004627CA"/>
    <w:rsid w:val="00463C5E"/>
    <w:rsid w:val="00463D71"/>
    <w:rsid w:val="00466BC0"/>
    <w:rsid w:val="00467757"/>
    <w:rsid w:val="00467BEA"/>
    <w:rsid w:val="00467C02"/>
    <w:rsid w:val="00471106"/>
    <w:rsid w:val="0047216B"/>
    <w:rsid w:val="0047528D"/>
    <w:rsid w:val="00476C12"/>
    <w:rsid w:val="00477AE0"/>
    <w:rsid w:val="00482CFE"/>
    <w:rsid w:val="00483B6A"/>
    <w:rsid w:val="004847AA"/>
    <w:rsid w:val="00484DAB"/>
    <w:rsid w:val="00486387"/>
    <w:rsid w:val="0048759F"/>
    <w:rsid w:val="00490073"/>
    <w:rsid w:val="00494EB7"/>
    <w:rsid w:val="00495A07"/>
    <w:rsid w:val="00497743"/>
    <w:rsid w:val="004A1B3A"/>
    <w:rsid w:val="004A222A"/>
    <w:rsid w:val="004A3566"/>
    <w:rsid w:val="004A359F"/>
    <w:rsid w:val="004A3E0F"/>
    <w:rsid w:val="004A5312"/>
    <w:rsid w:val="004A5749"/>
    <w:rsid w:val="004A70B9"/>
    <w:rsid w:val="004B1C12"/>
    <w:rsid w:val="004B3B67"/>
    <w:rsid w:val="004B5242"/>
    <w:rsid w:val="004B5E36"/>
    <w:rsid w:val="004C2A76"/>
    <w:rsid w:val="004C37BB"/>
    <w:rsid w:val="004C7510"/>
    <w:rsid w:val="004C7621"/>
    <w:rsid w:val="004C7713"/>
    <w:rsid w:val="004C7E74"/>
    <w:rsid w:val="004C7E7C"/>
    <w:rsid w:val="004D065E"/>
    <w:rsid w:val="004D0A22"/>
    <w:rsid w:val="004D1351"/>
    <w:rsid w:val="004D1A2B"/>
    <w:rsid w:val="004D22DF"/>
    <w:rsid w:val="004D2833"/>
    <w:rsid w:val="004D532B"/>
    <w:rsid w:val="004D703A"/>
    <w:rsid w:val="004E4904"/>
    <w:rsid w:val="004E64A6"/>
    <w:rsid w:val="004E7696"/>
    <w:rsid w:val="004F0C28"/>
    <w:rsid w:val="004F4134"/>
    <w:rsid w:val="004F4657"/>
    <w:rsid w:val="004F54CF"/>
    <w:rsid w:val="004F78EF"/>
    <w:rsid w:val="004F7AD2"/>
    <w:rsid w:val="0050029B"/>
    <w:rsid w:val="0050053E"/>
    <w:rsid w:val="00500A0E"/>
    <w:rsid w:val="005031EA"/>
    <w:rsid w:val="00506E08"/>
    <w:rsid w:val="00510A3B"/>
    <w:rsid w:val="00512525"/>
    <w:rsid w:val="00512D80"/>
    <w:rsid w:val="00515A72"/>
    <w:rsid w:val="005175DA"/>
    <w:rsid w:val="005208B4"/>
    <w:rsid w:val="00520DDA"/>
    <w:rsid w:val="00523655"/>
    <w:rsid w:val="005236A3"/>
    <w:rsid w:val="00523C8C"/>
    <w:rsid w:val="00524113"/>
    <w:rsid w:val="00524713"/>
    <w:rsid w:val="00532ADF"/>
    <w:rsid w:val="005344BD"/>
    <w:rsid w:val="005348F9"/>
    <w:rsid w:val="00535F21"/>
    <w:rsid w:val="005374B0"/>
    <w:rsid w:val="00540648"/>
    <w:rsid w:val="00542DE1"/>
    <w:rsid w:val="00543197"/>
    <w:rsid w:val="005450CC"/>
    <w:rsid w:val="00545A13"/>
    <w:rsid w:val="00545A4A"/>
    <w:rsid w:val="00546498"/>
    <w:rsid w:val="00547516"/>
    <w:rsid w:val="00551DA2"/>
    <w:rsid w:val="00553E7C"/>
    <w:rsid w:val="00554A23"/>
    <w:rsid w:val="00555288"/>
    <w:rsid w:val="005562F2"/>
    <w:rsid w:val="0055714B"/>
    <w:rsid w:val="00560743"/>
    <w:rsid w:val="00562610"/>
    <w:rsid w:val="00563AE4"/>
    <w:rsid w:val="00563F5A"/>
    <w:rsid w:val="00564CC8"/>
    <w:rsid w:val="005657CA"/>
    <w:rsid w:val="005658FC"/>
    <w:rsid w:val="00566E92"/>
    <w:rsid w:val="00567DAB"/>
    <w:rsid w:val="005710B9"/>
    <w:rsid w:val="0057138D"/>
    <w:rsid w:val="00571AAF"/>
    <w:rsid w:val="00572D59"/>
    <w:rsid w:val="005748D3"/>
    <w:rsid w:val="00574A93"/>
    <w:rsid w:val="00575F80"/>
    <w:rsid w:val="00576317"/>
    <w:rsid w:val="005804AC"/>
    <w:rsid w:val="005816DE"/>
    <w:rsid w:val="00581F2D"/>
    <w:rsid w:val="005866C1"/>
    <w:rsid w:val="00586EAD"/>
    <w:rsid w:val="005870F9"/>
    <w:rsid w:val="0059698D"/>
    <w:rsid w:val="005A1365"/>
    <w:rsid w:val="005A4BC4"/>
    <w:rsid w:val="005A79F8"/>
    <w:rsid w:val="005A7EDD"/>
    <w:rsid w:val="005B1CB8"/>
    <w:rsid w:val="005B2D63"/>
    <w:rsid w:val="005B55E9"/>
    <w:rsid w:val="005B6463"/>
    <w:rsid w:val="005B68F1"/>
    <w:rsid w:val="005B78E4"/>
    <w:rsid w:val="005C027B"/>
    <w:rsid w:val="005C2030"/>
    <w:rsid w:val="005C6629"/>
    <w:rsid w:val="005C7B0C"/>
    <w:rsid w:val="005D4408"/>
    <w:rsid w:val="005D5C89"/>
    <w:rsid w:val="005D7921"/>
    <w:rsid w:val="005E23D5"/>
    <w:rsid w:val="005E3342"/>
    <w:rsid w:val="005E4617"/>
    <w:rsid w:val="005E5C90"/>
    <w:rsid w:val="005E75A3"/>
    <w:rsid w:val="005F077E"/>
    <w:rsid w:val="005F0D40"/>
    <w:rsid w:val="005F1075"/>
    <w:rsid w:val="005F21D5"/>
    <w:rsid w:val="005F5863"/>
    <w:rsid w:val="005F6D99"/>
    <w:rsid w:val="005F73B3"/>
    <w:rsid w:val="005F7820"/>
    <w:rsid w:val="0060082A"/>
    <w:rsid w:val="006019B5"/>
    <w:rsid w:val="00604F01"/>
    <w:rsid w:val="0060528D"/>
    <w:rsid w:val="00605CF2"/>
    <w:rsid w:val="00610CD4"/>
    <w:rsid w:val="006115EE"/>
    <w:rsid w:val="0061247D"/>
    <w:rsid w:val="006125C1"/>
    <w:rsid w:val="00617B10"/>
    <w:rsid w:val="00620878"/>
    <w:rsid w:val="00621B7B"/>
    <w:rsid w:val="006237BF"/>
    <w:rsid w:val="00623EA3"/>
    <w:rsid w:val="00624041"/>
    <w:rsid w:val="006255CB"/>
    <w:rsid w:val="00625A07"/>
    <w:rsid w:val="006260B4"/>
    <w:rsid w:val="006264AB"/>
    <w:rsid w:val="006271C8"/>
    <w:rsid w:val="00630D26"/>
    <w:rsid w:val="00632E83"/>
    <w:rsid w:val="00635E49"/>
    <w:rsid w:val="00637DF3"/>
    <w:rsid w:val="0064023B"/>
    <w:rsid w:val="00642A4E"/>
    <w:rsid w:val="00643C18"/>
    <w:rsid w:val="00643DD7"/>
    <w:rsid w:val="00645A7B"/>
    <w:rsid w:val="00645D56"/>
    <w:rsid w:val="00647828"/>
    <w:rsid w:val="00651DE9"/>
    <w:rsid w:val="0065218E"/>
    <w:rsid w:val="006559ED"/>
    <w:rsid w:val="00663F3F"/>
    <w:rsid w:val="00665962"/>
    <w:rsid w:val="00665AE0"/>
    <w:rsid w:val="00667372"/>
    <w:rsid w:val="00670B3C"/>
    <w:rsid w:val="00671077"/>
    <w:rsid w:val="00672755"/>
    <w:rsid w:val="0067322E"/>
    <w:rsid w:val="006744E0"/>
    <w:rsid w:val="0067585B"/>
    <w:rsid w:val="006760E3"/>
    <w:rsid w:val="0067661D"/>
    <w:rsid w:val="00676E7B"/>
    <w:rsid w:val="00676FE5"/>
    <w:rsid w:val="0067731D"/>
    <w:rsid w:val="00677D04"/>
    <w:rsid w:val="006811A9"/>
    <w:rsid w:val="0068142C"/>
    <w:rsid w:val="006826B1"/>
    <w:rsid w:val="00683887"/>
    <w:rsid w:val="00686488"/>
    <w:rsid w:val="00686755"/>
    <w:rsid w:val="0068720E"/>
    <w:rsid w:val="006875C7"/>
    <w:rsid w:val="00690645"/>
    <w:rsid w:val="00691A66"/>
    <w:rsid w:val="00693153"/>
    <w:rsid w:val="00694154"/>
    <w:rsid w:val="006956E6"/>
    <w:rsid w:val="00697D5B"/>
    <w:rsid w:val="006A230A"/>
    <w:rsid w:val="006A248A"/>
    <w:rsid w:val="006A7E14"/>
    <w:rsid w:val="006B1561"/>
    <w:rsid w:val="006B26B6"/>
    <w:rsid w:val="006B4502"/>
    <w:rsid w:val="006B5A16"/>
    <w:rsid w:val="006B5E2F"/>
    <w:rsid w:val="006B61E2"/>
    <w:rsid w:val="006B696C"/>
    <w:rsid w:val="006B7FE7"/>
    <w:rsid w:val="006C049C"/>
    <w:rsid w:val="006C12E3"/>
    <w:rsid w:val="006C1874"/>
    <w:rsid w:val="006C1926"/>
    <w:rsid w:val="006C39E0"/>
    <w:rsid w:val="006C3C8F"/>
    <w:rsid w:val="006C49DF"/>
    <w:rsid w:val="006C6EFE"/>
    <w:rsid w:val="006D0CF0"/>
    <w:rsid w:val="006D0DCD"/>
    <w:rsid w:val="006D0E71"/>
    <w:rsid w:val="006D1A2B"/>
    <w:rsid w:val="006D37F8"/>
    <w:rsid w:val="006D41A6"/>
    <w:rsid w:val="006D4F9E"/>
    <w:rsid w:val="006D7EE7"/>
    <w:rsid w:val="006E100B"/>
    <w:rsid w:val="006E1A63"/>
    <w:rsid w:val="006E24CF"/>
    <w:rsid w:val="006E5D78"/>
    <w:rsid w:val="006E7243"/>
    <w:rsid w:val="006F1821"/>
    <w:rsid w:val="006F1D2D"/>
    <w:rsid w:val="006F265A"/>
    <w:rsid w:val="006F46DE"/>
    <w:rsid w:val="006F5B7D"/>
    <w:rsid w:val="00700620"/>
    <w:rsid w:val="00701567"/>
    <w:rsid w:val="007023BA"/>
    <w:rsid w:val="00703938"/>
    <w:rsid w:val="00704702"/>
    <w:rsid w:val="007048F1"/>
    <w:rsid w:val="007055A5"/>
    <w:rsid w:val="00706847"/>
    <w:rsid w:val="007129AF"/>
    <w:rsid w:val="00712D1B"/>
    <w:rsid w:val="0071589D"/>
    <w:rsid w:val="00715919"/>
    <w:rsid w:val="00717C7A"/>
    <w:rsid w:val="0072089B"/>
    <w:rsid w:val="00720B9F"/>
    <w:rsid w:val="00721FA5"/>
    <w:rsid w:val="00722F42"/>
    <w:rsid w:val="007235E5"/>
    <w:rsid w:val="007270D2"/>
    <w:rsid w:val="00727244"/>
    <w:rsid w:val="00730ABE"/>
    <w:rsid w:val="00731340"/>
    <w:rsid w:val="007349C0"/>
    <w:rsid w:val="00734DC6"/>
    <w:rsid w:val="00735402"/>
    <w:rsid w:val="0073681B"/>
    <w:rsid w:val="007371C6"/>
    <w:rsid w:val="0074085D"/>
    <w:rsid w:val="00741676"/>
    <w:rsid w:val="0074276E"/>
    <w:rsid w:val="00743C93"/>
    <w:rsid w:val="007454EB"/>
    <w:rsid w:val="0074676E"/>
    <w:rsid w:val="0074679C"/>
    <w:rsid w:val="00747F24"/>
    <w:rsid w:val="007515B5"/>
    <w:rsid w:val="00751DA6"/>
    <w:rsid w:val="00752EC0"/>
    <w:rsid w:val="00757AD9"/>
    <w:rsid w:val="00757FA2"/>
    <w:rsid w:val="007619EB"/>
    <w:rsid w:val="0076215B"/>
    <w:rsid w:val="00762448"/>
    <w:rsid w:val="00762707"/>
    <w:rsid w:val="00764E65"/>
    <w:rsid w:val="00764FAC"/>
    <w:rsid w:val="00765E88"/>
    <w:rsid w:val="007666A0"/>
    <w:rsid w:val="0076695A"/>
    <w:rsid w:val="00766A1C"/>
    <w:rsid w:val="00772510"/>
    <w:rsid w:val="00772B09"/>
    <w:rsid w:val="00772CBA"/>
    <w:rsid w:val="0077324C"/>
    <w:rsid w:val="00774ED0"/>
    <w:rsid w:val="00777CF9"/>
    <w:rsid w:val="007815B1"/>
    <w:rsid w:val="00782168"/>
    <w:rsid w:val="00785814"/>
    <w:rsid w:val="0078762D"/>
    <w:rsid w:val="00787C27"/>
    <w:rsid w:val="00793382"/>
    <w:rsid w:val="0079379F"/>
    <w:rsid w:val="007940E8"/>
    <w:rsid w:val="00795C75"/>
    <w:rsid w:val="00797B64"/>
    <w:rsid w:val="007A02F4"/>
    <w:rsid w:val="007A0B86"/>
    <w:rsid w:val="007A15F8"/>
    <w:rsid w:val="007A3E35"/>
    <w:rsid w:val="007A4F25"/>
    <w:rsid w:val="007A6E2F"/>
    <w:rsid w:val="007B0DFC"/>
    <w:rsid w:val="007B3D01"/>
    <w:rsid w:val="007B4148"/>
    <w:rsid w:val="007B4EB0"/>
    <w:rsid w:val="007B66CB"/>
    <w:rsid w:val="007C017A"/>
    <w:rsid w:val="007C0382"/>
    <w:rsid w:val="007C1C41"/>
    <w:rsid w:val="007C2F0F"/>
    <w:rsid w:val="007C40B6"/>
    <w:rsid w:val="007C4398"/>
    <w:rsid w:val="007C4A2C"/>
    <w:rsid w:val="007D03D6"/>
    <w:rsid w:val="007D0E18"/>
    <w:rsid w:val="007D22C3"/>
    <w:rsid w:val="007D564A"/>
    <w:rsid w:val="007D64F3"/>
    <w:rsid w:val="007D6541"/>
    <w:rsid w:val="007E03E4"/>
    <w:rsid w:val="007E0A40"/>
    <w:rsid w:val="007E27D4"/>
    <w:rsid w:val="007E44F6"/>
    <w:rsid w:val="007E7277"/>
    <w:rsid w:val="007F1AF7"/>
    <w:rsid w:val="007F2918"/>
    <w:rsid w:val="007F3B95"/>
    <w:rsid w:val="007F507B"/>
    <w:rsid w:val="007F7460"/>
    <w:rsid w:val="008006E3"/>
    <w:rsid w:val="00800D5A"/>
    <w:rsid w:val="00801439"/>
    <w:rsid w:val="008014C1"/>
    <w:rsid w:val="0080312C"/>
    <w:rsid w:val="00803588"/>
    <w:rsid w:val="00804690"/>
    <w:rsid w:val="00804E4F"/>
    <w:rsid w:val="00805CFE"/>
    <w:rsid w:val="00806A10"/>
    <w:rsid w:val="00810415"/>
    <w:rsid w:val="00813D9D"/>
    <w:rsid w:val="0081722A"/>
    <w:rsid w:val="00817C69"/>
    <w:rsid w:val="008201C8"/>
    <w:rsid w:val="00820F74"/>
    <w:rsid w:val="00821381"/>
    <w:rsid w:val="00821579"/>
    <w:rsid w:val="008222AB"/>
    <w:rsid w:val="00822736"/>
    <w:rsid w:val="00823CC6"/>
    <w:rsid w:val="00823E6A"/>
    <w:rsid w:val="00825A65"/>
    <w:rsid w:val="00825F0C"/>
    <w:rsid w:val="0082638B"/>
    <w:rsid w:val="00831EC5"/>
    <w:rsid w:val="00833516"/>
    <w:rsid w:val="00834435"/>
    <w:rsid w:val="00834EA7"/>
    <w:rsid w:val="00834F4D"/>
    <w:rsid w:val="00836D9C"/>
    <w:rsid w:val="0083750E"/>
    <w:rsid w:val="00841822"/>
    <w:rsid w:val="00842B1D"/>
    <w:rsid w:val="00842E72"/>
    <w:rsid w:val="008434B5"/>
    <w:rsid w:val="0084413B"/>
    <w:rsid w:val="008518B9"/>
    <w:rsid w:val="00851A08"/>
    <w:rsid w:val="00852B3D"/>
    <w:rsid w:val="00855532"/>
    <w:rsid w:val="00855A5A"/>
    <w:rsid w:val="00856E68"/>
    <w:rsid w:val="008610C4"/>
    <w:rsid w:val="00862817"/>
    <w:rsid w:val="00867686"/>
    <w:rsid w:val="00870ACB"/>
    <w:rsid w:val="008715CD"/>
    <w:rsid w:val="00872E4C"/>
    <w:rsid w:val="00874514"/>
    <w:rsid w:val="00877FFD"/>
    <w:rsid w:val="00880525"/>
    <w:rsid w:val="00881222"/>
    <w:rsid w:val="00885EBE"/>
    <w:rsid w:val="008876A8"/>
    <w:rsid w:val="00887FB6"/>
    <w:rsid w:val="00890AA4"/>
    <w:rsid w:val="008922D3"/>
    <w:rsid w:val="00892316"/>
    <w:rsid w:val="00892644"/>
    <w:rsid w:val="00892C2A"/>
    <w:rsid w:val="008933CC"/>
    <w:rsid w:val="008955DC"/>
    <w:rsid w:val="0089587E"/>
    <w:rsid w:val="008A078C"/>
    <w:rsid w:val="008A10C8"/>
    <w:rsid w:val="008A1FAD"/>
    <w:rsid w:val="008A30D0"/>
    <w:rsid w:val="008A3199"/>
    <w:rsid w:val="008A34A0"/>
    <w:rsid w:val="008A4129"/>
    <w:rsid w:val="008A5F1D"/>
    <w:rsid w:val="008B1AB7"/>
    <w:rsid w:val="008B1EEB"/>
    <w:rsid w:val="008B2740"/>
    <w:rsid w:val="008B33F5"/>
    <w:rsid w:val="008B4D76"/>
    <w:rsid w:val="008B66CF"/>
    <w:rsid w:val="008B6E26"/>
    <w:rsid w:val="008B7732"/>
    <w:rsid w:val="008C24FE"/>
    <w:rsid w:val="008C56F0"/>
    <w:rsid w:val="008D176F"/>
    <w:rsid w:val="008D1853"/>
    <w:rsid w:val="008D2B32"/>
    <w:rsid w:val="008D3DBC"/>
    <w:rsid w:val="008D7682"/>
    <w:rsid w:val="008E0397"/>
    <w:rsid w:val="008E13E7"/>
    <w:rsid w:val="008E16E4"/>
    <w:rsid w:val="008E39A6"/>
    <w:rsid w:val="008E41CF"/>
    <w:rsid w:val="008E4551"/>
    <w:rsid w:val="008E49BB"/>
    <w:rsid w:val="008E5441"/>
    <w:rsid w:val="008E67E2"/>
    <w:rsid w:val="008F0F52"/>
    <w:rsid w:val="008F136D"/>
    <w:rsid w:val="008F1F78"/>
    <w:rsid w:val="008F2AE2"/>
    <w:rsid w:val="008F349B"/>
    <w:rsid w:val="008F4303"/>
    <w:rsid w:val="008F5085"/>
    <w:rsid w:val="008F60DC"/>
    <w:rsid w:val="00900F17"/>
    <w:rsid w:val="00901946"/>
    <w:rsid w:val="00901D17"/>
    <w:rsid w:val="009103F3"/>
    <w:rsid w:val="00910B0A"/>
    <w:rsid w:val="00911C5A"/>
    <w:rsid w:val="009125AF"/>
    <w:rsid w:val="00912A9E"/>
    <w:rsid w:val="009150B2"/>
    <w:rsid w:val="00915580"/>
    <w:rsid w:val="009238F6"/>
    <w:rsid w:val="00923B6A"/>
    <w:rsid w:val="00924657"/>
    <w:rsid w:val="00924760"/>
    <w:rsid w:val="00931E95"/>
    <w:rsid w:val="00934D72"/>
    <w:rsid w:val="00936965"/>
    <w:rsid w:val="00942CB7"/>
    <w:rsid w:val="009454B9"/>
    <w:rsid w:val="0094551E"/>
    <w:rsid w:val="00947621"/>
    <w:rsid w:val="00947800"/>
    <w:rsid w:val="009504A8"/>
    <w:rsid w:val="00951771"/>
    <w:rsid w:val="0095379D"/>
    <w:rsid w:val="00955438"/>
    <w:rsid w:val="00955BFE"/>
    <w:rsid w:val="00956693"/>
    <w:rsid w:val="00957012"/>
    <w:rsid w:val="00960967"/>
    <w:rsid w:val="009616D3"/>
    <w:rsid w:val="00961F00"/>
    <w:rsid w:val="00964044"/>
    <w:rsid w:val="00966C16"/>
    <w:rsid w:val="00970AD9"/>
    <w:rsid w:val="00972521"/>
    <w:rsid w:val="009726A4"/>
    <w:rsid w:val="00972A40"/>
    <w:rsid w:val="00972F41"/>
    <w:rsid w:val="00976D01"/>
    <w:rsid w:val="00980478"/>
    <w:rsid w:val="009807C9"/>
    <w:rsid w:val="00990EF5"/>
    <w:rsid w:val="00991185"/>
    <w:rsid w:val="009914AE"/>
    <w:rsid w:val="00991E5B"/>
    <w:rsid w:val="00992673"/>
    <w:rsid w:val="00994179"/>
    <w:rsid w:val="00994D64"/>
    <w:rsid w:val="00995207"/>
    <w:rsid w:val="00996196"/>
    <w:rsid w:val="00997411"/>
    <w:rsid w:val="009975CD"/>
    <w:rsid w:val="009A01D2"/>
    <w:rsid w:val="009A1291"/>
    <w:rsid w:val="009A27CE"/>
    <w:rsid w:val="009A2BA2"/>
    <w:rsid w:val="009A53E6"/>
    <w:rsid w:val="009A58A9"/>
    <w:rsid w:val="009A5ED0"/>
    <w:rsid w:val="009A6654"/>
    <w:rsid w:val="009A6A45"/>
    <w:rsid w:val="009A6FC4"/>
    <w:rsid w:val="009B1607"/>
    <w:rsid w:val="009B508E"/>
    <w:rsid w:val="009B6392"/>
    <w:rsid w:val="009B6EAA"/>
    <w:rsid w:val="009B7813"/>
    <w:rsid w:val="009B7AC5"/>
    <w:rsid w:val="009C4F22"/>
    <w:rsid w:val="009C5C36"/>
    <w:rsid w:val="009C7280"/>
    <w:rsid w:val="009C76AC"/>
    <w:rsid w:val="009D05FA"/>
    <w:rsid w:val="009D36FE"/>
    <w:rsid w:val="009E0DA6"/>
    <w:rsid w:val="009E0FB8"/>
    <w:rsid w:val="009E1C4C"/>
    <w:rsid w:val="009E4008"/>
    <w:rsid w:val="009E4EDC"/>
    <w:rsid w:val="009E56DB"/>
    <w:rsid w:val="009E62EA"/>
    <w:rsid w:val="009E666B"/>
    <w:rsid w:val="009E6D17"/>
    <w:rsid w:val="009E746A"/>
    <w:rsid w:val="009F0529"/>
    <w:rsid w:val="009F2013"/>
    <w:rsid w:val="009F28FD"/>
    <w:rsid w:val="009F3E23"/>
    <w:rsid w:val="009F4ACE"/>
    <w:rsid w:val="009F76A4"/>
    <w:rsid w:val="00A00C3A"/>
    <w:rsid w:val="00A02BD2"/>
    <w:rsid w:val="00A0394E"/>
    <w:rsid w:val="00A05F91"/>
    <w:rsid w:val="00A079BA"/>
    <w:rsid w:val="00A11AA6"/>
    <w:rsid w:val="00A13DBA"/>
    <w:rsid w:val="00A15F27"/>
    <w:rsid w:val="00A16A11"/>
    <w:rsid w:val="00A171F0"/>
    <w:rsid w:val="00A200E8"/>
    <w:rsid w:val="00A20C5A"/>
    <w:rsid w:val="00A230D0"/>
    <w:rsid w:val="00A23D2F"/>
    <w:rsid w:val="00A243C6"/>
    <w:rsid w:val="00A24832"/>
    <w:rsid w:val="00A2547A"/>
    <w:rsid w:val="00A30066"/>
    <w:rsid w:val="00A34B9C"/>
    <w:rsid w:val="00A36328"/>
    <w:rsid w:val="00A37A1E"/>
    <w:rsid w:val="00A40CAE"/>
    <w:rsid w:val="00A45B6E"/>
    <w:rsid w:val="00A47B54"/>
    <w:rsid w:val="00A500AA"/>
    <w:rsid w:val="00A50B5B"/>
    <w:rsid w:val="00A515CC"/>
    <w:rsid w:val="00A517B1"/>
    <w:rsid w:val="00A5276F"/>
    <w:rsid w:val="00A52F7B"/>
    <w:rsid w:val="00A55FC0"/>
    <w:rsid w:val="00A6185E"/>
    <w:rsid w:val="00A61E1C"/>
    <w:rsid w:val="00A641C3"/>
    <w:rsid w:val="00A66189"/>
    <w:rsid w:val="00A6630D"/>
    <w:rsid w:val="00A664CD"/>
    <w:rsid w:val="00A66534"/>
    <w:rsid w:val="00A66C91"/>
    <w:rsid w:val="00A70CF8"/>
    <w:rsid w:val="00A712C1"/>
    <w:rsid w:val="00A71750"/>
    <w:rsid w:val="00A71D6A"/>
    <w:rsid w:val="00A71F09"/>
    <w:rsid w:val="00A74034"/>
    <w:rsid w:val="00A74A25"/>
    <w:rsid w:val="00A7534F"/>
    <w:rsid w:val="00A82371"/>
    <w:rsid w:val="00A82EC8"/>
    <w:rsid w:val="00A83061"/>
    <w:rsid w:val="00A84C7C"/>
    <w:rsid w:val="00A84CE5"/>
    <w:rsid w:val="00A84F6B"/>
    <w:rsid w:val="00A85E77"/>
    <w:rsid w:val="00A86332"/>
    <w:rsid w:val="00A8699B"/>
    <w:rsid w:val="00A8702A"/>
    <w:rsid w:val="00A87A75"/>
    <w:rsid w:val="00A87CAD"/>
    <w:rsid w:val="00A9013A"/>
    <w:rsid w:val="00A90276"/>
    <w:rsid w:val="00A90A76"/>
    <w:rsid w:val="00A93D58"/>
    <w:rsid w:val="00AA1805"/>
    <w:rsid w:val="00AA3241"/>
    <w:rsid w:val="00AA5F02"/>
    <w:rsid w:val="00AB1E32"/>
    <w:rsid w:val="00AB3482"/>
    <w:rsid w:val="00AB3540"/>
    <w:rsid w:val="00AB5193"/>
    <w:rsid w:val="00AB5294"/>
    <w:rsid w:val="00AB67EF"/>
    <w:rsid w:val="00AB7B04"/>
    <w:rsid w:val="00AC04DC"/>
    <w:rsid w:val="00AC123E"/>
    <w:rsid w:val="00AC1785"/>
    <w:rsid w:val="00AC1CE5"/>
    <w:rsid w:val="00AC4169"/>
    <w:rsid w:val="00AC44FA"/>
    <w:rsid w:val="00AC7C5A"/>
    <w:rsid w:val="00AD0BC4"/>
    <w:rsid w:val="00AD32A8"/>
    <w:rsid w:val="00AD4F79"/>
    <w:rsid w:val="00AD6412"/>
    <w:rsid w:val="00AD698C"/>
    <w:rsid w:val="00AD75AE"/>
    <w:rsid w:val="00AE191A"/>
    <w:rsid w:val="00AE3843"/>
    <w:rsid w:val="00AE3CFB"/>
    <w:rsid w:val="00AE69CD"/>
    <w:rsid w:val="00AF6D76"/>
    <w:rsid w:val="00B02651"/>
    <w:rsid w:val="00B0274C"/>
    <w:rsid w:val="00B0317F"/>
    <w:rsid w:val="00B03B76"/>
    <w:rsid w:val="00B044A6"/>
    <w:rsid w:val="00B050F3"/>
    <w:rsid w:val="00B077BD"/>
    <w:rsid w:val="00B102B2"/>
    <w:rsid w:val="00B11737"/>
    <w:rsid w:val="00B11B4B"/>
    <w:rsid w:val="00B1270C"/>
    <w:rsid w:val="00B13F18"/>
    <w:rsid w:val="00B15077"/>
    <w:rsid w:val="00B15A00"/>
    <w:rsid w:val="00B2043E"/>
    <w:rsid w:val="00B215E1"/>
    <w:rsid w:val="00B21DF9"/>
    <w:rsid w:val="00B22705"/>
    <w:rsid w:val="00B242F4"/>
    <w:rsid w:val="00B2439E"/>
    <w:rsid w:val="00B24FC9"/>
    <w:rsid w:val="00B25399"/>
    <w:rsid w:val="00B25B76"/>
    <w:rsid w:val="00B26600"/>
    <w:rsid w:val="00B30C27"/>
    <w:rsid w:val="00B3215A"/>
    <w:rsid w:val="00B32D63"/>
    <w:rsid w:val="00B34718"/>
    <w:rsid w:val="00B37397"/>
    <w:rsid w:val="00B37971"/>
    <w:rsid w:val="00B4186C"/>
    <w:rsid w:val="00B41F29"/>
    <w:rsid w:val="00B454E9"/>
    <w:rsid w:val="00B45AD4"/>
    <w:rsid w:val="00B45B24"/>
    <w:rsid w:val="00B4689A"/>
    <w:rsid w:val="00B4730F"/>
    <w:rsid w:val="00B54F8C"/>
    <w:rsid w:val="00B57685"/>
    <w:rsid w:val="00B60FD8"/>
    <w:rsid w:val="00B62193"/>
    <w:rsid w:val="00B63F27"/>
    <w:rsid w:val="00B706CB"/>
    <w:rsid w:val="00B70CA6"/>
    <w:rsid w:val="00B719A0"/>
    <w:rsid w:val="00B73F3D"/>
    <w:rsid w:val="00B75EEE"/>
    <w:rsid w:val="00B779CE"/>
    <w:rsid w:val="00B82157"/>
    <w:rsid w:val="00B83718"/>
    <w:rsid w:val="00B870E8"/>
    <w:rsid w:val="00B9095E"/>
    <w:rsid w:val="00B913D3"/>
    <w:rsid w:val="00B91A8E"/>
    <w:rsid w:val="00B92186"/>
    <w:rsid w:val="00B92B03"/>
    <w:rsid w:val="00B973A7"/>
    <w:rsid w:val="00BA2101"/>
    <w:rsid w:val="00BA22ED"/>
    <w:rsid w:val="00BA319C"/>
    <w:rsid w:val="00BA3B26"/>
    <w:rsid w:val="00BB12EE"/>
    <w:rsid w:val="00BB5789"/>
    <w:rsid w:val="00BC223A"/>
    <w:rsid w:val="00BC3680"/>
    <w:rsid w:val="00BC4BA0"/>
    <w:rsid w:val="00BD0CF9"/>
    <w:rsid w:val="00BD3B63"/>
    <w:rsid w:val="00BD4BCD"/>
    <w:rsid w:val="00BD7009"/>
    <w:rsid w:val="00BD7BC1"/>
    <w:rsid w:val="00BE189D"/>
    <w:rsid w:val="00BE4849"/>
    <w:rsid w:val="00BE5231"/>
    <w:rsid w:val="00BE6366"/>
    <w:rsid w:val="00BE67F9"/>
    <w:rsid w:val="00BE7B29"/>
    <w:rsid w:val="00BF02E2"/>
    <w:rsid w:val="00BF0A23"/>
    <w:rsid w:val="00BF0A5F"/>
    <w:rsid w:val="00BF0CD0"/>
    <w:rsid w:val="00BF2A8F"/>
    <w:rsid w:val="00BF4803"/>
    <w:rsid w:val="00BF5800"/>
    <w:rsid w:val="00BF5DAC"/>
    <w:rsid w:val="00BF756D"/>
    <w:rsid w:val="00BF7B72"/>
    <w:rsid w:val="00C00AE8"/>
    <w:rsid w:val="00C022E4"/>
    <w:rsid w:val="00C023E1"/>
    <w:rsid w:val="00C049C6"/>
    <w:rsid w:val="00C06E26"/>
    <w:rsid w:val="00C06F49"/>
    <w:rsid w:val="00C104F7"/>
    <w:rsid w:val="00C12E49"/>
    <w:rsid w:val="00C14293"/>
    <w:rsid w:val="00C1661C"/>
    <w:rsid w:val="00C16D4B"/>
    <w:rsid w:val="00C21152"/>
    <w:rsid w:val="00C2199B"/>
    <w:rsid w:val="00C22B5E"/>
    <w:rsid w:val="00C23164"/>
    <w:rsid w:val="00C23B17"/>
    <w:rsid w:val="00C241EF"/>
    <w:rsid w:val="00C25738"/>
    <w:rsid w:val="00C25DD4"/>
    <w:rsid w:val="00C26DB6"/>
    <w:rsid w:val="00C27254"/>
    <w:rsid w:val="00C27832"/>
    <w:rsid w:val="00C313DC"/>
    <w:rsid w:val="00C31C2A"/>
    <w:rsid w:val="00C32C93"/>
    <w:rsid w:val="00C34686"/>
    <w:rsid w:val="00C34BCE"/>
    <w:rsid w:val="00C357C6"/>
    <w:rsid w:val="00C358F7"/>
    <w:rsid w:val="00C3762E"/>
    <w:rsid w:val="00C4112D"/>
    <w:rsid w:val="00C43812"/>
    <w:rsid w:val="00C440FD"/>
    <w:rsid w:val="00C448F0"/>
    <w:rsid w:val="00C47057"/>
    <w:rsid w:val="00C47903"/>
    <w:rsid w:val="00C47D66"/>
    <w:rsid w:val="00C52983"/>
    <w:rsid w:val="00C52DFB"/>
    <w:rsid w:val="00C53FF7"/>
    <w:rsid w:val="00C54219"/>
    <w:rsid w:val="00C5470D"/>
    <w:rsid w:val="00C56183"/>
    <w:rsid w:val="00C575DD"/>
    <w:rsid w:val="00C5775E"/>
    <w:rsid w:val="00C57F36"/>
    <w:rsid w:val="00C60AF3"/>
    <w:rsid w:val="00C60ECF"/>
    <w:rsid w:val="00C624E4"/>
    <w:rsid w:val="00C6288E"/>
    <w:rsid w:val="00C6340F"/>
    <w:rsid w:val="00C635CE"/>
    <w:rsid w:val="00C6417B"/>
    <w:rsid w:val="00C6492D"/>
    <w:rsid w:val="00C64AF5"/>
    <w:rsid w:val="00C6658C"/>
    <w:rsid w:val="00C66AF4"/>
    <w:rsid w:val="00C66E60"/>
    <w:rsid w:val="00C675B7"/>
    <w:rsid w:val="00C678DD"/>
    <w:rsid w:val="00C70781"/>
    <w:rsid w:val="00C71754"/>
    <w:rsid w:val="00C71CD8"/>
    <w:rsid w:val="00C74C6B"/>
    <w:rsid w:val="00C759B4"/>
    <w:rsid w:val="00C75FDA"/>
    <w:rsid w:val="00C76460"/>
    <w:rsid w:val="00C771FD"/>
    <w:rsid w:val="00C7762F"/>
    <w:rsid w:val="00C80935"/>
    <w:rsid w:val="00C8290E"/>
    <w:rsid w:val="00C8304B"/>
    <w:rsid w:val="00C86726"/>
    <w:rsid w:val="00C9173A"/>
    <w:rsid w:val="00C93033"/>
    <w:rsid w:val="00C94F04"/>
    <w:rsid w:val="00C953AB"/>
    <w:rsid w:val="00C956BB"/>
    <w:rsid w:val="00C95D84"/>
    <w:rsid w:val="00C978CD"/>
    <w:rsid w:val="00CA2647"/>
    <w:rsid w:val="00CA2EB1"/>
    <w:rsid w:val="00CA332F"/>
    <w:rsid w:val="00CA4099"/>
    <w:rsid w:val="00CA4349"/>
    <w:rsid w:val="00CA6F05"/>
    <w:rsid w:val="00CA7175"/>
    <w:rsid w:val="00CA73B2"/>
    <w:rsid w:val="00CA74FE"/>
    <w:rsid w:val="00CB04E3"/>
    <w:rsid w:val="00CB0BF8"/>
    <w:rsid w:val="00CB28A9"/>
    <w:rsid w:val="00CB394B"/>
    <w:rsid w:val="00CB39BA"/>
    <w:rsid w:val="00CB3D69"/>
    <w:rsid w:val="00CB62EC"/>
    <w:rsid w:val="00CB65A0"/>
    <w:rsid w:val="00CC0DE7"/>
    <w:rsid w:val="00CC1D8D"/>
    <w:rsid w:val="00CC2E70"/>
    <w:rsid w:val="00CC3117"/>
    <w:rsid w:val="00CC4777"/>
    <w:rsid w:val="00CC4F11"/>
    <w:rsid w:val="00CC52AF"/>
    <w:rsid w:val="00CC6390"/>
    <w:rsid w:val="00CD1C02"/>
    <w:rsid w:val="00CD2454"/>
    <w:rsid w:val="00CD3016"/>
    <w:rsid w:val="00CE0368"/>
    <w:rsid w:val="00CE1C35"/>
    <w:rsid w:val="00CE3E58"/>
    <w:rsid w:val="00CE5B0A"/>
    <w:rsid w:val="00CF21BE"/>
    <w:rsid w:val="00CF225B"/>
    <w:rsid w:val="00CF46FB"/>
    <w:rsid w:val="00CF6957"/>
    <w:rsid w:val="00CF6C66"/>
    <w:rsid w:val="00CF79F3"/>
    <w:rsid w:val="00D00EF1"/>
    <w:rsid w:val="00D012A4"/>
    <w:rsid w:val="00D026EE"/>
    <w:rsid w:val="00D034AC"/>
    <w:rsid w:val="00D037BE"/>
    <w:rsid w:val="00D05B7E"/>
    <w:rsid w:val="00D0771D"/>
    <w:rsid w:val="00D12930"/>
    <w:rsid w:val="00D132B1"/>
    <w:rsid w:val="00D1527F"/>
    <w:rsid w:val="00D17676"/>
    <w:rsid w:val="00D17B7D"/>
    <w:rsid w:val="00D17D4F"/>
    <w:rsid w:val="00D20903"/>
    <w:rsid w:val="00D218AD"/>
    <w:rsid w:val="00D24BE8"/>
    <w:rsid w:val="00D25281"/>
    <w:rsid w:val="00D25C5A"/>
    <w:rsid w:val="00D25CF6"/>
    <w:rsid w:val="00D2785A"/>
    <w:rsid w:val="00D31778"/>
    <w:rsid w:val="00D329C1"/>
    <w:rsid w:val="00D33AD1"/>
    <w:rsid w:val="00D34175"/>
    <w:rsid w:val="00D34476"/>
    <w:rsid w:val="00D4107C"/>
    <w:rsid w:val="00D4381D"/>
    <w:rsid w:val="00D43E80"/>
    <w:rsid w:val="00D4404A"/>
    <w:rsid w:val="00D450DD"/>
    <w:rsid w:val="00D45B81"/>
    <w:rsid w:val="00D464C4"/>
    <w:rsid w:val="00D4650B"/>
    <w:rsid w:val="00D50576"/>
    <w:rsid w:val="00D50CD6"/>
    <w:rsid w:val="00D516B0"/>
    <w:rsid w:val="00D5600E"/>
    <w:rsid w:val="00D5777C"/>
    <w:rsid w:val="00D61849"/>
    <w:rsid w:val="00D621B0"/>
    <w:rsid w:val="00D62891"/>
    <w:rsid w:val="00D64BD4"/>
    <w:rsid w:val="00D66FF1"/>
    <w:rsid w:val="00D73236"/>
    <w:rsid w:val="00D7455A"/>
    <w:rsid w:val="00D76ED8"/>
    <w:rsid w:val="00D77630"/>
    <w:rsid w:val="00D81334"/>
    <w:rsid w:val="00D82F81"/>
    <w:rsid w:val="00D90640"/>
    <w:rsid w:val="00D93164"/>
    <w:rsid w:val="00D93376"/>
    <w:rsid w:val="00D94698"/>
    <w:rsid w:val="00D94FFE"/>
    <w:rsid w:val="00D9580B"/>
    <w:rsid w:val="00D962ED"/>
    <w:rsid w:val="00D9722F"/>
    <w:rsid w:val="00D97CEA"/>
    <w:rsid w:val="00DA1272"/>
    <w:rsid w:val="00DA303F"/>
    <w:rsid w:val="00DA310A"/>
    <w:rsid w:val="00DA5815"/>
    <w:rsid w:val="00DA6078"/>
    <w:rsid w:val="00DB6065"/>
    <w:rsid w:val="00DC0C65"/>
    <w:rsid w:val="00DC1747"/>
    <w:rsid w:val="00DC17DE"/>
    <w:rsid w:val="00DC5547"/>
    <w:rsid w:val="00DC7EF8"/>
    <w:rsid w:val="00DD0E4F"/>
    <w:rsid w:val="00DD1E7D"/>
    <w:rsid w:val="00DD24EF"/>
    <w:rsid w:val="00DD2885"/>
    <w:rsid w:val="00DD3177"/>
    <w:rsid w:val="00DD32B1"/>
    <w:rsid w:val="00DD3FDD"/>
    <w:rsid w:val="00DD524A"/>
    <w:rsid w:val="00DD5546"/>
    <w:rsid w:val="00DD6658"/>
    <w:rsid w:val="00DD6809"/>
    <w:rsid w:val="00DD7BD0"/>
    <w:rsid w:val="00DE0DDA"/>
    <w:rsid w:val="00DE0F9C"/>
    <w:rsid w:val="00DE25F7"/>
    <w:rsid w:val="00DE347D"/>
    <w:rsid w:val="00DE3D0B"/>
    <w:rsid w:val="00DE40D8"/>
    <w:rsid w:val="00DE63E9"/>
    <w:rsid w:val="00DE7868"/>
    <w:rsid w:val="00DF1AF5"/>
    <w:rsid w:val="00DF2C1E"/>
    <w:rsid w:val="00DF383E"/>
    <w:rsid w:val="00DF3B06"/>
    <w:rsid w:val="00DF4644"/>
    <w:rsid w:val="00DF5327"/>
    <w:rsid w:val="00DF53C6"/>
    <w:rsid w:val="00E11445"/>
    <w:rsid w:val="00E132BC"/>
    <w:rsid w:val="00E14914"/>
    <w:rsid w:val="00E17015"/>
    <w:rsid w:val="00E209FB"/>
    <w:rsid w:val="00E21B0B"/>
    <w:rsid w:val="00E24CB8"/>
    <w:rsid w:val="00E27B17"/>
    <w:rsid w:val="00E30FD1"/>
    <w:rsid w:val="00E32DB1"/>
    <w:rsid w:val="00E334AA"/>
    <w:rsid w:val="00E33E34"/>
    <w:rsid w:val="00E34A1C"/>
    <w:rsid w:val="00E352E1"/>
    <w:rsid w:val="00E35F7C"/>
    <w:rsid w:val="00E37AD1"/>
    <w:rsid w:val="00E41082"/>
    <w:rsid w:val="00E415DE"/>
    <w:rsid w:val="00E45702"/>
    <w:rsid w:val="00E462ED"/>
    <w:rsid w:val="00E50403"/>
    <w:rsid w:val="00E5261C"/>
    <w:rsid w:val="00E52B59"/>
    <w:rsid w:val="00E5300D"/>
    <w:rsid w:val="00E53C2B"/>
    <w:rsid w:val="00E552FB"/>
    <w:rsid w:val="00E56995"/>
    <w:rsid w:val="00E57AC9"/>
    <w:rsid w:val="00E61340"/>
    <w:rsid w:val="00E61ACD"/>
    <w:rsid w:val="00E62B68"/>
    <w:rsid w:val="00E63A83"/>
    <w:rsid w:val="00E67F28"/>
    <w:rsid w:val="00E70D36"/>
    <w:rsid w:val="00E70E47"/>
    <w:rsid w:val="00E73B74"/>
    <w:rsid w:val="00E74134"/>
    <w:rsid w:val="00E74E08"/>
    <w:rsid w:val="00E801FC"/>
    <w:rsid w:val="00E8253B"/>
    <w:rsid w:val="00E83A0B"/>
    <w:rsid w:val="00E841C2"/>
    <w:rsid w:val="00E854A2"/>
    <w:rsid w:val="00E85B8D"/>
    <w:rsid w:val="00E909C3"/>
    <w:rsid w:val="00E90D3E"/>
    <w:rsid w:val="00E91067"/>
    <w:rsid w:val="00E9149D"/>
    <w:rsid w:val="00E9167C"/>
    <w:rsid w:val="00E93E11"/>
    <w:rsid w:val="00E95526"/>
    <w:rsid w:val="00EA0D06"/>
    <w:rsid w:val="00EA3CAC"/>
    <w:rsid w:val="00EA50BB"/>
    <w:rsid w:val="00EA65EA"/>
    <w:rsid w:val="00EA6C26"/>
    <w:rsid w:val="00EB3C00"/>
    <w:rsid w:val="00EB4924"/>
    <w:rsid w:val="00EB7790"/>
    <w:rsid w:val="00EB7E09"/>
    <w:rsid w:val="00EC0157"/>
    <w:rsid w:val="00EC06E7"/>
    <w:rsid w:val="00EC226F"/>
    <w:rsid w:val="00EC2D04"/>
    <w:rsid w:val="00EC640D"/>
    <w:rsid w:val="00EC64A9"/>
    <w:rsid w:val="00ED02E6"/>
    <w:rsid w:val="00ED151B"/>
    <w:rsid w:val="00ED17C7"/>
    <w:rsid w:val="00ED245A"/>
    <w:rsid w:val="00ED4CB5"/>
    <w:rsid w:val="00ED4DF1"/>
    <w:rsid w:val="00ED5FDE"/>
    <w:rsid w:val="00ED7313"/>
    <w:rsid w:val="00ED7341"/>
    <w:rsid w:val="00EE02C8"/>
    <w:rsid w:val="00EE0331"/>
    <w:rsid w:val="00EE12C4"/>
    <w:rsid w:val="00EE27CA"/>
    <w:rsid w:val="00EE322E"/>
    <w:rsid w:val="00EE4434"/>
    <w:rsid w:val="00EE519B"/>
    <w:rsid w:val="00EE6DCE"/>
    <w:rsid w:val="00EE7E23"/>
    <w:rsid w:val="00EF0503"/>
    <w:rsid w:val="00EF232D"/>
    <w:rsid w:val="00EF3CC5"/>
    <w:rsid w:val="00EF609E"/>
    <w:rsid w:val="00EF6D71"/>
    <w:rsid w:val="00F00C1D"/>
    <w:rsid w:val="00F024EE"/>
    <w:rsid w:val="00F028F4"/>
    <w:rsid w:val="00F0309B"/>
    <w:rsid w:val="00F0341F"/>
    <w:rsid w:val="00F0378F"/>
    <w:rsid w:val="00F05FA6"/>
    <w:rsid w:val="00F07902"/>
    <w:rsid w:val="00F07E24"/>
    <w:rsid w:val="00F116EE"/>
    <w:rsid w:val="00F12DE3"/>
    <w:rsid w:val="00F13495"/>
    <w:rsid w:val="00F13FB6"/>
    <w:rsid w:val="00F1546E"/>
    <w:rsid w:val="00F17FA0"/>
    <w:rsid w:val="00F20464"/>
    <w:rsid w:val="00F234FB"/>
    <w:rsid w:val="00F2493C"/>
    <w:rsid w:val="00F25BB1"/>
    <w:rsid w:val="00F2632D"/>
    <w:rsid w:val="00F26D9A"/>
    <w:rsid w:val="00F30DD4"/>
    <w:rsid w:val="00F3108A"/>
    <w:rsid w:val="00F3435C"/>
    <w:rsid w:val="00F364E4"/>
    <w:rsid w:val="00F37C89"/>
    <w:rsid w:val="00F40F40"/>
    <w:rsid w:val="00F4209C"/>
    <w:rsid w:val="00F429F2"/>
    <w:rsid w:val="00F433C6"/>
    <w:rsid w:val="00F4474E"/>
    <w:rsid w:val="00F4491C"/>
    <w:rsid w:val="00F45806"/>
    <w:rsid w:val="00F52630"/>
    <w:rsid w:val="00F541C5"/>
    <w:rsid w:val="00F545A4"/>
    <w:rsid w:val="00F55B9D"/>
    <w:rsid w:val="00F5758A"/>
    <w:rsid w:val="00F61452"/>
    <w:rsid w:val="00F617C0"/>
    <w:rsid w:val="00F629A6"/>
    <w:rsid w:val="00F64012"/>
    <w:rsid w:val="00F673EA"/>
    <w:rsid w:val="00F7159A"/>
    <w:rsid w:val="00F74C6D"/>
    <w:rsid w:val="00F7717E"/>
    <w:rsid w:val="00F81AAD"/>
    <w:rsid w:val="00F8204C"/>
    <w:rsid w:val="00F82D9B"/>
    <w:rsid w:val="00F832A9"/>
    <w:rsid w:val="00F847F4"/>
    <w:rsid w:val="00F84CEE"/>
    <w:rsid w:val="00F85307"/>
    <w:rsid w:val="00F90F10"/>
    <w:rsid w:val="00F91670"/>
    <w:rsid w:val="00F91A4C"/>
    <w:rsid w:val="00F95459"/>
    <w:rsid w:val="00F967E3"/>
    <w:rsid w:val="00FA3AC6"/>
    <w:rsid w:val="00FA5D3B"/>
    <w:rsid w:val="00FA6C30"/>
    <w:rsid w:val="00FA75DA"/>
    <w:rsid w:val="00FB26D7"/>
    <w:rsid w:val="00FB2816"/>
    <w:rsid w:val="00FB2F6F"/>
    <w:rsid w:val="00FB363F"/>
    <w:rsid w:val="00FB365D"/>
    <w:rsid w:val="00FB6112"/>
    <w:rsid w:val="00FB75B0"/>
    <w:rsid w:val="00FC0D04"/>
    <w:rsid w:val="00FC0E23"/>
    <w:rsid w:val="00FC1EFD"/>
    <w:rsid w:val="00FC41A6"/>
    <w:rsid w:val="00FC50D3"/>
    <w:rsid w:val="00FC79C9"/>
    <w:rsid w:val="00FD4E88"/>
    <w:rsid w:val="00FD512D"/>
    <w:rsid w:val="00FD53E1"/>
    <w:rsid w:val="00FD6B45"/>
    <w:rsid w:val="00FE2951"/>
    <w:rsid w:val="00FE2F5A"/>
    <w:rsid w:val="00FE3100"/>
    <w:rsid w:val="00FE37CD"/>
    <w:rsid w:val="00FE659F"/>
    <w:rsid w:val="00FE6A2A"/>
    <w:rsid w:val="00FF068C"/>
    <w:rsid w:val="00FF2607"/>
    <w:rsid w:val="00FF2FE5"/>
    <w:rsid w:val="00FF42AC"/>
    <w:rsid w:val="00FF658A"/>
    <w:rsid w:val="00FF6CA6"/>
    <w:rsid w:val="00FF7AF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1050F"/>
  <w15:docId w15:val="{F7D81A64-E2E2-40D2-871D-CC4D27D43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621"/>
    <w:pPr>
      <w:spacing w:after="120" w:line="240" w:lineRule="auto"/>
    </w:pPr>
  </w:style>
  <w:style w:type="paragraph" w:styleId="Ttulo1">
    <w:name w:val="heading 1"/>
    <w:basedOn w:val="Normal"/>
    <w:next w:val="Normal"/>
    <w:link w:val="Ttulo1Car"/>
    <w:qFormat/>
    <w:rsid w:val="00BF2A8F"/>
    <w:pPr>
      <w:keepNext/>
      <w:keepLines/>
      <w:spacing w:before="480"/>
      <w:outlineLvl w:val="0"/>
    </w:pPr>
    <w:rPr>
      <w:rFonts w:asciiTheme="majorHAnsi" w:eastAsiaTheme="majorEastAsia" w:hAnsiTheme="majorHAnsi" w:cstheme="majorBidi"/>
      <w:b/>
      <w:bCs/>
      <w:color w:val="000000" w:themeColor="text1"/>
      <w:sz w:val="28"/>
      <w:szCs w:val="28"/>
    </w:rPr>
  </w:style>
  <w:style w:type="paragraph" w:styleId="Ttulo2">
    <w:name w:val="heading 2"/>
    <w:basedOn w:val="Normal"/>
    <w:next w:val="Normal"/>
    <w:link w:val="Ttulo2Car"/>
    <w:unhideWhenUsed/>
    <w:qFormat/>
    <w:rsid w:val="00BF2A8F"/>
    <w:pPr>
      <w:keepNext/>
      <w:keepLines/>
      <w:spacing w:before="200"/>
      <w:outlineLvl w:val="1"/>
    </w:pPr>
    <w:rPr>
      <w:rFonts w:asciiTheme="majorHAnsi" w:eastAsiaTheme="majorEastAsia" w:hAnsiTheme="majorHAnsi" w:cstheme="majorBidi"/>
      <w:b/>
      <w:bCs/>
      <w:color w:val="000000" w:themeColor="text1"/>
      <w:sz w:val="26"/>
      <w:szCs w:val="26"/>
    </w:rPr>
  </w:style>
  <w:style w:type="paragraph" w:styleId="Ttulo3">
    <w:name w:val="heading 3"/>
    <w:aliases w:val="Titulo 1,section:3,3,l3,Level 3 Head,H3,Org Heading 1,h3,HHHeading"/>
    <w:basedOn w:val="Normal"/>
    <w:next w:val="Normal"/>
    <w:link w:val="Ttulo3Car"/>
    <w:unhideWhenUsed/>
    <w:qFormat/>
    <w:rsid w:val="00C93033"/>
    <w:pPr>
      <w:keepNext/>
      <w:keepLines/>
      <w:spacing w:before="200" w:after="0"/>
      <w:outlineLvl w:val="2"/>
    </w:pPr>
    <w:rPr>
      <w:rFonts w:ascii="Arial" w:eastAsia="Times New Roman" w:hAnsi="Arial" w:cs="Times New Roman"/>
      <w:b/>
      <w:bCs/>
      <w:color w:val="3E3E3E" w:themeColor="accent1"/>
    </w:rPr>
  </w:style>
  <w:style w:type="paragraph" w:styleId="Ttulo5">
    <w:name w:val="heading 5"/>
    <w:aliases w:val="Titulo 3"/>
    <w:basedOn w:val="Normal"/>
    <w:next w:val="Normal"/>
    <w:link w:val="Ttulo5Car"/>
    <w:semiHidden/>
    <w:unhideWhenUsed/>
    <w:qFormat/>
    <w:rsid w:val="00C93033"/>
    <w:pPr>
      <w:tabs>
        <w:tab w:val="num" w:pos="3240"/>
      </w:tabs>
      <w:spacing w:before="240" w:after="60"/>
      <w:ind w:left="2880"/>
      <w:outlineLvl w:val="4"/>
    </w:pPr>
    <w:rPr>
      <w:rFonts w:ascii="Arial" w:eastAsia="Times New Roman" w:hAnsi="Arial" w:cs="Times New Roman"/>
      <w:szCs w:val="24"/>
      <w:lang w:eastAsia="es-ES"/>
    </w:rPr>
  </w:style>
  <w:style w:type="paragraph" w:styleId="Ttulo6">
    <w:name w:val="heading 6"/>
    <w:basedOn w:val="Normal"/>
    <w:next w:val="Normal"/>
    <w:link w:val="Ttulo6Car"/>
    <w:semiHidden/>
    <w:unhideWhenUsed/>
    <w:qFormat/>
    <w:rsid w:val="00C93033"/>
    <w:pPr>
      <w:tabs>
        <w:tab w:val="num" w:pos="3960"/>
      </w:tabs>
      <w:spacing w:before="240" w:after="60"/>
      <w:ind w:left="3600"/>
      <w:outlineLvl w:val="5"/>
    </w:pPr>
    <w:rPr>
      <w:rFonts w:ascii="Arial" w:eastAsia="Times New Roman" w:hAnsi="Arial" w:cs="Times New Roman"/>
      <w:i/>
      <w:szCs w:val="24"/>
      <w:lang w:eastAsia="es-ES"/>
    </w:rPr>
  </w:style>
  <w:style w:type="paragraph" w:styleId="Ttulo7">
    <w:name w:val="heading 7"/>
    <w:basedOn w:val="Normal"/>
    <w:next w:val="Normal"/>
    <w:link w:val="Ttulo7Car"/>
    <w:semiHidden/>
    <w:unhideWhenUsed/>
    <w:qFormat/>
    <w:rsid w:val="00C93033"/>
    <w:pPr>
      <w:tabs>
        <w:tab w:val="num" w:pos="4680"/>
      </w:tabs>
      <w:spacing w:before="240" w:after="60"/>
      <w:ind w:left="4320"/>
      <w:outlineLvl w:val="6"/>
    </w:pPr>
    <w:rPr>
      <w:rFonts w:ascii="Arial" w:eastAsia="Times New Roman" w:hAnsi="Arial" w:cs="Times New Roman"/>
      <w:sz w:val="24"/>
      <w:szCs w:val="24"/>
      <w:lang w:eastAsia="es-ES"/>
    </w:rPr>
  </w:style>
  <w:style w:type="paragraph" w:styleId="Ttulo8">
    <w:name w:val="heading 8"/>
    <w:basedOn w:val="Normal"/>
    <w:next w:val="Normal"/>
    <w:link w:val="Ttulo8Car"/>
    <w:semiHidden/>
    <w:unhideWhenUsed/>
    <w:qFormat/>
    <w:rsid w:val="00C93033"/>
    <w:pPr>
      <w:tabs>
        <w:tab w:val="num" w:pos="5400"/>
      </w:tabs>
      <w:spacing w:before="240" w:after="60"/>
      <w:ind w:left="5040"/>
      <w:outlineLvl w:val="7"/>
    </w:pPr>
    <w:rPr>
      <w:rFonts w:ascii="Arial" w:eastAsia="Times New Roman" w:hAnsi="Arial" w:cs="Times New Roman"/>
      <w:i/>
      <w:sz w:val="24"/>
      <w:szCs w:val="24"/>
      <w:lang w:eastAsia="es-ES"/>
    </w:rPr>
  </w:style>
  <w:style w:type="paragraph" w:styleId="Ttulo9">
    <w:name w:val="heading 9"/>
    <w:basedOn w:val="Normal"/>
    <w:next w:val="Normal"/>
    <w:link w:val="Ttulo9Car"/>
    <w:semiHidden/>
    <w:unhideWhenUsed/>
    <w:qFormat/>
    <w:rsid w:val="00C93033"/>
    <w:pPr>
      <w:tabs>
        <w:tab w:val="num" w:pos="6120"/>
      </w:tabs>
      <w:spacing w:before="240" w:after="60"/>
      <w:ind w:left="5760"/>
      <w:outlineLvl w:val="8"/>
    </w:pPr>
    <w:rPr>
      <w:rFonts w:ascii="Arial" w:eastAsia="Times New Roman" w:hAnsi="Arial" w:cs="Times New Roman"/>
      <w:b/>
      <w:i/>
      <w:sz w:val="18"/>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D3FDD"/>
    <w:pPr>
      <w:tabs>
        <w:tab w:val="center" w:pos="4252"/>
        <w:tab w:val="right" w:pos="8504"/>
      </w:tabs>
    </w:pPr>
  </w:style>
  <w:style w:type="character" w:customStyle="1" w:styleId="EncabezadoCar">
    <w:name w:val="Encabezado Car"/>
    <w:basedOn w:val="Fuentedeprrafopredeter"/>
    <w:link w:val="Encabezado"/>
    <w:rsid w:val="00DD3FDD"/>
  </w:style>
  <w:style w:type="paragraph" w:styleId="Piedepgina">
    <w:name w:val="footer"/>
    <w:basedOn w:val="Normal"/>
    <w:link w:val="PiedepginaCar"/>
    <w:uiPriority w:val="99"/>
    <w:unhideWhenUsed/>
    <w:rsid w:val="00DD3FDD"/>
    <w:pPr>
      <w:tabs>
        <w:tab w:val="center" w:pos="4252"/>
        <w:tab w:val="right" w:pos="8504"/>
      </w:tabs>
    </w:pPr>
  </w:style>
  <w:style w:type="character" w:customStyle="1" w:styleId="PiedepginaCar">
    <w:name w:val="Pie de página Car"/>
    <w:basedOn w:val="Fuentedeprrafopredeter"/>
    <w:link w:val="Piedepgina"/>
    <w:uiPriority w:val="99"/>
    <w:rsid w:val="00DD3FDD"/>
  </w:style>
  <w:style w:type="paragraph" w:styleId="Textodeglobo">
    <w:name w:val="Balloon Text"/>
    <w:basedOn w:val="Normal"/>
    <w:link w:val="TextodegloboCar"/>
    <w:semiHidden/>
    <w:unhideWhenUsed/>
    <w:rsid w:val="00DD3FDD"/>
    <w:rPr>
      <w:rFonts w:ascii="Tahoma" w:hAnsi="Tahoma" w:cs="Tahoma"/>
      <w:sz w:val="16"/>
      <w:szCs w:val="16"/>
    </w:rPr>
  </w:style>
  <w:style w:type="character" w:customStyle="1" w:styleId="TextodegloboCar">
    <w:name w:val="Texto de globo Car"/>
    <w:basedOn w:val="Fuentedeprrafopredeter"/>
    <w:link w:val="Textodeglobo"/>
    <w:semiHidden/>
    <w:rsid w:val="00DD3FDD"/>
    <w:rPr>
      <w:rFonts w:ascii="Tahoma" w:hAnsi="Tahoma" w:cs="Tahoma"/>
      <w:sz w:val="16"/>
      <w:szCs w:val="16"/>
    </w:rPr>
  </w:style>
  <w:style w:type="table" w:styleId="Tablaconcuadrcula">
    <w:name w:val="Table Grid"/>
    <w:basedOn w:val="Tablanormal"/>
    <w:uiPriority w:val="59"/>
    <w:rsid w:val="00DD3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qFormat/>
    <w:rsid w:val="00C47057"/>
    <w:pPr>
      <w:spacing w:after="300"/>
      <w:contextualSpacing/>
    </w:pPr>
    <w:rPr>
      <w:rFonts w:asciiTheme="majorHAnsi" w:eastAsiaTheme="majorEastAsia" w:hAnsiTheme="majorHAnsi" w:cstheme="majorBidi"/>
      <w:color w:val="000000" w:themeColor="text1"/>
      <w:spacing w:val="5"/>
      <w:kern w:val="28"/>
      <w:sz w:val="44"/>
      <w:szCs w:val="52"/>
    </w:rPr>
  </w:style>
  <w:style w:type="character" w:customStyle="1" w:styleId="TtuloCar">
    <w:name w:val="Título Car"/>
    <w:basedOn w:val="Fuentedeprrafopredeter"/>
    <w:link w:val="Ttulo"/>
    <w:rsid w:val="00C47057"/>
    <w:rPr>
      <w:rFonts w:asciiTheme="majorHAnsi" w:eastAsiaTheme="majorEastAsia" w:hAnsiTheme="majorHAnsi" w:cstheme="majorBidi"/>
      <w:color w:val="000000" w:themeColor="text1"/>
      <w:spacing w:val="5"/>
      <w:kern w:val="28"/>
      <w:sz w:val="44"/>
      <w:szCs w:val="52"/>
    </w:rPr>
  </w:style>
  <w:style w:type="character" w:styleId="Nmerodepgina">
    <w:name w:val="page number"/>
    <w:basedOn w:val="Fuentedeprrafopredeter"/>
    <w:uiPriority w:val="99"/>
    <w:unhideWhenUsed/>
    <w:rsid w:val="006D7EE7"/>
    <w:rPr>
      <w:rFonts w:eastAsiaTheme="minorEastAsia" w:cstheme="minorBidi"/>
      <w:bCs w:val="0"/>
      <w:iCs w:val="0"/>
      <w:szCs w:val="22"/>
      <w:lang w:val="es-ES"/>
    </w:rPr>
  </w:style>
  <w:style w:type="paragraph" w:styleId="Sinespaciado">
    <w:name w:val="No Spacing"/>
    <w:link w:val="SinespaciadoCar"/>
    <w:uiPriority w:val="1"/>
    <w:qFormat/>
    <w:rsid w:val="00C47057"/>
    <w:pPr>
      <w:spacing w:after="0" w:line="240" w:lineRule="auto"/>
    </w:pPr>
  </w:style>
  <w:style w:type="character" w:customStyle="1" w:styleId="Ttulo2Car">
    <w:name w:val="Título 2 Car"/>
    <w:basedOn w:val="Fuentedeprrafopredeter"/>
    <w:link w:val="Ttulo2"/>
    <w:rsid w:val="00BF2A8F"/>
    <w:rPr>
      <w:rFonts w:asciiTheme="majorHAnsi" w:eastAsiaTheme="majorEastAsia" w:hAnsiTheme="majorHAnsi" w:cstheme="majorBidi"/>
      <w:b/>
      <w:bCs/>
      <w:color w:val="000000" w:themeColor="text1"/>
      <w:sz w:val="26"/>
      <w:szCs w:val="26"/>
    </w:rPr>
  </w:style>
  <w:style w:type="character" w:customStyle="1" w:styleId="Ttulo1Car">
    <w:name w:val="Título 1 Car"/>
    <w:basedOn w:val="Fuentedeprrafopredeter"/>
    <w:link w:val="Ttulo1"/>
    <w:rsid w:val="00BF2A8F"/>
    <w:rPr>
      <w:rFonts w:asciiTheme="majorHAnsi" w:eastAsiaTheme="majorEastAsia" w:hAnsiTheme="majorHAnsi" w:cstheme="majorBidi"/>
      <w:b/>
      <w:bCs/>
      <w:color w:val="000000" w:themeColor="text1"/>
      <w:sz w:val="28"/>
      <w:szCs w:val="28"/>
    </w:rPr>
  </w:style>
  <w:style w:type="paragraph" w:styleId="Subttulo">
    <w:name w:val="Subtitle"/>
    <w:basedOn w:val="Normal"/>
    <w:next w:val="Normal"/>
    <w:link w:val="SubttuloCar"/>
    <w:uiPriority w:val="11"/>
    <w:qFormat/>
    <w:rsid w:val="00BF2A8F"/>
    <w:pPr>
      <w:numPr>
        <w:ilvl w:val="1"/>
      </w:numPr>
    </w:pPr>
    <w:rPr>
      <w:rFonts w:asciiTheme="majorHAnsi" w:eastAsiaTheme="majorEastAsia" w:hAnsiTheme="majorHAnsi" w:cstheme="majorBidi"/>
      <w:i/>
      <w:iCs/>
      <w:color w:val="000000" w:themeColor="text1"/>
      <w:spacing w:val="15"/>
      <w:sz w:val="24"/>
      <w:szCs w:val="24"/>
    </w:rPr>
  </w:style>
  <w:style w:type="character" w:customStyle="1" w:styleId="SubttuloCar">
    <w:name w:val="Subtítulo Car"/>
    <w:basedOn w:val="Fuentedeprrafopredeter"/>
    <w:link w:val="Subttulo"/>
    <w:uiPriority w:val="11"/>
    <w:rsid w:val="00BF2A8F"/>
    <w:rPr>
      <w:rFonts w:asciiTheme="majorHAnsi" w:eastAsiaTheme="majorEastAsia" w:hAnsiTheme="majorHAnsi" w:cstheme="majorBidi"/>
      <w:i/>
      <w:iCs/>
      <w:color w:val="000000" w:themeColor="text1"/>
      <w:spacing w:val="15"/>
      <w:sz w:val="24"/>
      <w:szCs w:val="24"/>
    </w:rPr>
  </w:style>
  <w:style w:type="character" w:styleId="Hipervnculo">
    <w:name w:val="Hyperlink"/>
    <w:basedOn w:val="Fuentedeprrafopredeter"/>
    <w:uiPriority w:val="99"/>
    <w:unhideWhenUsed/>
    <w:rsid w:val="00F55B9D"/>
    <w:rPr>
      <w:color w:val="5F5F5F" w:themeColor="hyperlink"/>
      <w:u w:val="single"/>
    </w:rPr>
  </w:style>
  <w:style w:type="character" w:styleId="nfasis">
    <w:name w:val="Emphasis"/>
    <w:uiPriority w:val="20"/>
    <w:qFormat/>
    <w:rsid w:val="009F4ACE"/>
    <w:rPr>
      <w:i/>
      <w:iCs/>
    </w:rPr>
  </w:style>
  <w:style w:type="paragraph" w:customStyle="1" w:styleId="Pa7">
    <w:name w:val="Pa7"/>
    <w:basedOn w:val="Normal"/>
    <w:next w:val="Normal"/>
    <w:rsid w:val="009F4ACE"/>
    <w:pPr>
      <w:autoSpaceDE w:val="0"/>
      <w:autoSpaceDN w:val="0"/>
      <w:adjustRightInd w:val="0"/>
      <w:spacing w:before="20" w:after="20" w:line="191" w:lineRule="atLeast"/>
    </w:pPr>
    <w:rPr>
      <w:rFonts w:ascii="Formata" w:eastAsia="Calibri" w:hAnsi="Formata" w:cs="Times New Roman"/>
      <w:sz w:val="24"/>
      <w:szCs w:val="24"/>
      <w:lang w:val="es-CO"/>
    </w:rPr>
  </w:style>
  <w:style w:type="paragraph" w:styleId="Prrafodelista">
    <w:name w:val="List Paragraph"/>
    <w:basedOn w:val="Normal"/>
    <w:link w:val="PrrafodelistaCar"/>
    <w:uiPriority w:val="34"/>
    <w:qFormat/>
    <w:rsid w:val="00972F41"/>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1">
    <w:name w:val="C1"/>
    <w:basedOn w:val="Normal"/>
    <w:rsid w:val="002A0A6B"/>
    <w:pPr>
      <w:tabs>
        <w:tab w:val="left" w:pos="0"/>
      </w:tabs>
      <w:overflowPunct w:val="0"/>
      <w:autoSpaceDE w:val="0"/>
      <w:autoSpaceDN w:val="0"/>
      <w:adjustRightInd w:val="0"/>
      <w:spacing w:before="120"/>
      <w:jc w:val="both"/>
      <w:textAlignment w:val="baseline"/>
    </w:pPr>
    <w:rPr>
      <w:rFonts w:ascii="Arial" w:eastAsia="Times New Roman" w:hAnsi="Arial" w:cs="Times New Roman"/>
      <w:szCs w:val="24"/>
      <w:lang w:eastAsia="es-MX"/>
    </w:rPr>
  </w:style>
  <w:style w:type="character" w:styleId="Refdecomentario">
    <w:name w:val="annotation reference"/>
    <w:basedOn w:val="Fuentedeprrafopredeter"/>
    <w:uiPriority w:val="99"/>
    <w:semiHidden/>
    <w:unhideWhenUsed/>
    <w:rsid w:val="00793382"/>
    <w:rPr>
      <w:sz w:val="16"/>
      <w:szCs w:val="16"/>
    </w:rPr>
  </w:style>
  <w:style w:type="paragraph" w:styleId="Textocomentario">
    <w:name w:val="annotation text"/>
    <w:basedOn w:val="Normal"/>
    <w:link w:val="TextocomentarioCar"/>
    <w:uiPriority w:val="99"/>
    <w:semiHidden/>
    <w:unhideWhenUsed/>
    <w:rsid w:val="00793382"/>
    <w:rPr>
      <w:sz w:val="20"/>
      <w:szCs w:val="20"/>
    </w:rPr>
  </w:style>
  <w:style w:type="character" w:customStyle="1" w:styleId="TextocomentarioCar">
    <w:name w:val="Texto comentario Car"/>
    <w:basedOn w:val="Fuentedeprrafopredeter"/>
    <w:link w:val="Textocomentario"/>
    <w:uiPriority w:val="99"/>
    <w:semiHidden/>
    <w:rsid w:val="00793382"/>
    <w:rPr>
      <w:sz w:val="20"/>
      <w:szCs w:val="20"/>
    </w:rPr>
  </w:style>
  <w:style w:type="paragraph" w:styleId="Asuntodelcomentario">
    <w:name w:val="annotation subject"/>
    <w:basedOn w:val="Textocomentario"/>
    <w:next w:val="Textocomentario"/>
    <w:link w:val="AsuntodelcomentarioCar"/>
    <w:uiPriority w:val="99"/>
    <w:semiHidden/>
    <w:unhideWhenUsed/>
    <w:rsid w:val="00793382"/>
    <w:rPr>
      <w:b/>
      <w:bCs/>
    </w:rPr>
  </w:style>
  <w:style w:type="character" w:customStyle="1" w:styleId="AsuntodelcomentarioCar">
    <w:name w:val="Asunto del comentario Car"/>
    <w:basedOn w:val="TextocomentarioCar"/>
    <w:link w:val="Asuntodelcomentario"/>
    <w:uiPriority w:val="99"/>
    <w:semiHidden/>
    <w:rsid w:val="00793382"/>
    <w:rPr>
      <w:b/>
      <w:bCs/>
      <w:sz w:val="20"/>
      <w:szCs w:val="20"/>
    </w:rPr>
  </w:style>
  <w:style w:type="character" w:customStyle="1" w:styleId="Ttulo3Car">
    <w:name w:val="Título 3 Car"/>
    <w:aliases w:val="Titulo 1 Car,section:3 Car,3 Car,l3 Car,Level 3 Head Car,H3 Car,Org Heading 1 Car,h3 Car,HHHeading Car"/>
    <w:basedOn w:val="Fuentedeprrafopredeter"/>
    <w:link w:val="Ttulo3"/>
    <w:rsid w:val="00C93033"/>
    <w:rPr>
      <w:rFonts w:ascii="Arial" w:eastAsia="Times New Roman" w:hAnsi="Arial" w:cs="Times New Roman"/>
      <w:b/>
      <w:bCs/>
      <w:color w:val="3E3E3E" w:themeColor="accent1"/>
    </w:rPr>
  </w:style>
  <w:style w:type="character" w:customStyle="1" w:styleId="Ttulo5Car">
    <w:name w:val="Título 5 Car"/>
    <w:aliases w:val="Titulo 3 Car"/>
    <w:basedOn w:val="Fuentedeprrafopredeter"/>
    <w:link w:val="Ttulo5"/>
    <w:semiHidden/>
    <w:rsid w:val="00C93033"/>
    <w:rPr>
      <w:rFonts w:ascii="Arial" w:eastAsia="Times New Roman" w:hAnsi="Arial" w:cs="Times New Roman"/>
      <w:szCs w:val="24"/>
      <w:lang w:eastAsia="es-ES"/>
    </w:rPr>
  </w:style>
  <w:style w:type="character" w:customStyle="1" w:styleId="Ttulo6Car">
    <w:name w:val="Título 6 Car"/>
    <w:basedOn w:val="Fuentedeprrafopredeter"/>
    <w:link w:val="Ttulo6"/>
    <w:semiHidden/>
    <w:rsid w:val="00C93033"/>
    <w:rPr>
      <w:rFonts w:ascii="Arial" w:eastAsia="Times New Roman" w:hAnsi="Arial" w:cs="Times New Roman"/>
      <w:i/>
      <w:szCs w:val="24"/>
      <w:lang w:eastAsia="es-ES"/>
    </w:rPr>
  </w:style>
  <w:style w:type="character" w:customStyle="1" w:styleId="Ttulo7Car">
    <w:name w:val="Título 7 Car"/>
    <w:basedOn w:val="Fuentedeprrafopredeter"/>
    <w:link w:val="Ttulo7"/>
    <w:semiHidden/>
    <w:rsid w:val="00C93033"/>
    <w:rPr>
      <w:rFonts w:ascii="Arial" w:eastAsia="Times New Roman" w:hAnsi="Arial" w:cs="Times New Roman"/>
      <w:sz w:val="24"/>
      <w:szCs w:val="24"/>
      <w:lang w:eastAsia="es-ES"/>
    </w:rPr>
  </w:style>
  <w:style w:type="character" w:customStyle="1" w:styleId="Ttulo8Car">
    <w:name w:val="Título 8 Car"/>
    <w:basedOn w:val="Fuentedeprrafopredeter"/>
    <w:link w:val="Ttulo8"/>
    <w:semiHidden/>
    <w:rsid w:val="00C93033"/>
    <w:rPr>
      <w:rFonts w:ascii="Arial" w:eastAsia="Times New Roman" w:hAnsi="Arial" w:cs="Times New Roman"/>
      <w:i/>
      <w:sz w:val="24"/>
      <w:szCs w:val="24"/>
      <w:lang w:eastAsia="es-ES"/>
    </w:rPr>
  </w:style>
  <w:style w:type="character" w:customStyle="1" w:styleId="Ttulo9Car">
    <w:name w:val="Título 9 Car"/>
    <w:basedOn w:val="Fuentedeprrafopredeter"/>
    <w:link w:val="Ttulo9"/>
    <w:semiHidden/>
    <w:rsid w:val="00C93033"/>
    <w:rPr>
      <w:rFonts w:ascii="Arial" w:eastAsia="Times New Roman" w:hAnsi="Arial" w:cs="Times New Roman"/>
      <w:b/>
      <w:i/>
      <w:sz w:val="18"/>
      <w:szCs w:val="24"/>
      <w:lang w:eastAsia="es-ES"/>
    </w:rPr>
  </w:style>
  <w:style w:type="numbering" w:customStyle="1" w:styleId="Sinlista1">
    <w:name w:val="Sin lista1"/>
    <w:next w:val="Sinlista"/>
    <w:uiPriority w:val="99"/>
    <w:semiHidden/>
    <w:unhideWhenUsed/>
    <w:rsid w:val="00C93033"/>
  </w:style>
  <w:style w:type="character" w:styleId="Hipervnculovisitado">
    <w:name w:val="FollowedHyperlink"/>
    <w:uiPriority w:val="99"/>
    <w:semiHidden/>
    <w:unhideWhenUsed/>
    <w:rsid w:val="00C93033"/>
    <w:rPr>
      <w:color w:val="800080"/>
      <w:u w:val="single"/>
    </w:rPr>
  </w:style>
  <w:style w:type="character" w:customStyle="1" w:styleId="Ttulo3Car1">
    <w:name w:val="Título 3 Car1"/>
    <w:aliases w:val="Titulo 1 Car1,section:3 Car1,3 Car1,l3 Car1,Level 3 Head Car1,H3 Car1,Org Heading 1 Car1,h3 Car1,HHHeading Car1"/>
    <w:semiHidden/>
    <w:rsid w:val="00C93033"/>
    <w:rPr>
      <w:rFonts w:ascii="Cambria" w:eastAsia="Times New Roman" w:hAnsi="Cambria" w:cs="Times New Roman" w:hint="default"/>
      <w:b/>
      <w:bCs/>
      <w:color w:val="4F81BD"/>
      <w:lang w:val="es-ES_tradnl" w:eastAsia="es-MX"/>
    </w:rPr>
  </w:style>
  <w:style w:type="character" w:customStyle="1" w:styleId="Ttulo5Car1">
    <w:name w:val="Título 5 Car1"/>
    <w:aliases w:val="Titulo 3 Car1"/>
    <w:semiHidden/>
    <w:rsid w:val="00C93033"/>
    <w:rPr>
      <w:rFonts w:ascii="Cambria" w:eastAsia="Times New Roman" w:hAnsi="Cambria" w:cs="Times New Roman" w:hint="default"/>
      <w:color w:val="243F60"/>
      <w:lang w:val="es-ES_tradnl" w:eastAsia="es-MX"/>
    </w:rPr>
  </w:style>
  <w:style w:type="paragraph" w:styleId="NormalWeb">
    <w:name w:val="Normal (Web)"/>
    <w:basedOn w:val="Normal"/>
    <w:unhideWhenUsed/>
    <w:rsid w:val="00C93033"/>
    <w:pPr>
      <w:spacing w:before="75" w:after="0"/>
      <w:ind w:left="150" w:right="150"/>
    </w:pPr>
    <w:rPr>
      <w:rFonts w:ascii="Tahoma" w:eastAsia="Times New Roman" w:hAnsi="Tahoma" w:cs="Tahoma"/>
      <w:color w:val="000000"/>
      <w:sz w:val="17"/>
      <w:szCs w:val="17"/>
      <w:lang w:eastAsia="es-ES"/>
    </w:rPr>
  </w:style>
  <w:style w:type="paragraph" w:styleId="TDC1">
    <w:name w:val="toc 1"/>
    <w:basedOn w:val="Normal"/>
    <w:next w:val="Normal"/>
    <w:autoRedefine/>
    <w:uiPriority w:val="39"/>
    <w:unhideWhenUsed/>
    <w:rsid w:val="00C93033"/>
    <w:pPr>
      <w:tabs>
        <w:tab w:val="right" w:pos="9360"/>
      </w:tabs>
      <w:spacing w:after="0"/>
      <w:jc w:val="both"/>
    </w:pPr>
    <w:rPr>
      <w:rFonts w:ascii="Arial" w:eastAsia="Times New Roman" w:hAnsi="Arial" w:cs="Arial"/>
      <w:b/>
      <w:noProof/>
      <w:sz w:val="20"/>
      <w:szCs w:val="20"/>
      <w:lang w:val="es-ES_tradnl" w:eastAsia="es-MX"/>
    </w:rPr>
  </w:style>
  <w:style w:type="paragraph" w:styleId="TDC2">
    <w:name w:val="toc 2"/>
    <w:basedOn w:val="Normal"/>
    <w:next w:val="Normal"/>
    <w:autoRedefine/>
    <w:uiPriority w:val="39"/>
    <w:unhideWhenUsed/>
    <w:rsid w:val="00C93033"/>
    <w:pPr>
      <w:tabs>
        <w:tab w:val="left" w:pos="960"/>
        <w:tab w:val="right" w:pos="8830"/>
      </w:tabs>
      <w:spacing w:after="0"/>
      <w:ind w:left="200"/>
    </w:pPr>
    <w:rPr>
      <w:rFonts w:ascii="Arial" w:eastAsia="Times New Roman" w:hAnsi="Arial" w:cs="Arial"/>
      <w:noProof/>
      <w:lang w:val="es-ES_tradnl" w:eastAsia="es-MX"/>
    </w:rPr>
  </w:style>
  <w:style w:type="paragraph" w:styleId="TDC3">
    <w:name w:val="toc 3"/>
    <w:basedOn w:val="Normal"/>
    <w:next w:val="Normal"/>
    <w:autoRedefine/>
    <w:uiPriority w:val="39"/>
    <w:unhideWhenUsed/>
    <w:rsid w:val="00C93033"/>
    <w:pPr>
      <w:spacing w:after="0"/>
      <w:ind w:left="400"/>
    </w:pPr>
    <w:rPr>
      <w:rFonts w:ascii="Times New Roman" w:eastAsia="Times New Roman" w:hAnsi="Times New Roman" w:cs="Times New Roman"/>
      <w:sz w:val="20"/>
      <w:szCs w:val="20"/>
      <w:lang w:val="es-ES_tradnl" w:eastAsia="es-MX"/>
    </w:rPr>
  </w:style>
  <w:style w:type="paragraph" w:styleId="TDC4">
    <w:name w:val="toc 4"/>
    <w:basedOn w:val="Normal"/>
    <w:next w:val="Normal"/>
    <w:autoRedefine/>
    <w:uiPriority w:val="39"/>
    <w:unhideWhenUsed/>
    <w:rsid w:val="00C93033"/>
    <w:pPr>
      <w:spacing w:after="100" w:line="276" w:lineRule="auto"/>
      <w:ind w:left="660"/>
    </w:pPr>
    <w:rPr>
      <w:rFonts w:ascii="Arial" w:eastAsia="Times New Roman" w:hAnsi="Arial" w:cs="Times New Roman"/>
      <w:lang w:val="es-CO" w:eastAsia="es-CO"/>
    </w:rPr>
  </w:style>
  <w:style w:type="paragraph" w:styleId="TDC5">
    <w:name w:val="toc 5"/>
    <w:basedOn w:val="Normal"/>
    <w:next w:val="Normal"/>
    <w:autoRedefine/>
    <w:uiPriority w:val="39"/>
    <w:unhideWhenUsed/>
    <w:rsid w:val="00C93033"/>
    <w:pPr>
      <w:spacing w:after="100" w:line="276" w:lineRule="auto"/>
      <w:ind w:left="880"/>
    </w:pPr>
    <w:rPr>
      <w:rFonts w:ascii="Arial" w:eastAsia="Times New Roman" w:hAnsi="Arial" w:cs="Times New Roman"/>
      <w:lang w:val="es-CO" w:eastAsia="es-CO"/>
    </w:rPr>
  </w:style>
  <w:style w:type="paragraph" w:styleId="TDC6">
    <w:name w:val="toc 6"/>
    <w:basedOn w:val="Normal"/>
    <w:next w:val="Normal"/>
    <w:autoRedefine/>
    <w:uiPriority w:val="39"/>
    <w:unhideWhenUsed/>
    <w:rsid w:val="00C93033"/>
    <w:pPr>
      <w:spacing w:after="100" w:line="276" w:lineRule="auto"/>
      <w:ind w:left="1100"/>
    </w:pPr>
    <w:rPr>
      <w:rFonts w:ascii="Arial" w:eastAsia="Times New Roman" w:hAnsi="Arial" w:cs="Times New Roman"/>
      <w:lang w:val="es-CO" w:eastAsia="es-CO"/>
    </w:rPr>
  </w:style>
  <w:style w:type="paragraph" w:styleId="TDC7">
    <w:name w:val="toc 7"/>
    <w:basedOn w:val="Normal"/>
    <w:next w:val="Normal"/>
    <w:autoRedefine/>
    <w:uiPriority w:val="39"/>
    <w:unhideWhenUsed/>
    <w:rsid w:val="00C93033"/>
    <w:pPr>
      <w:spacing w:after="100" w:line="276" w:lineRule="auto"/>
      <w:ind w:left="1320"/>
    </w:pPr>
    <w:rPr>
      <w:rFonts w:ascii="Arial" w:eastAsia="Times New Roman" w:hAnsi="Arial" w:cs="Times New Roman"/>
      <w:lang w:val="es-CO" w:eastAsia="es-CO"/>
    </w:rPr>
  </w:style>
  <w:style w:type="paragraph" w:styleId="TDC8">
    <w:name w:val="toc 8"/>
    <w:basedOn w:val="Normal"/>
    <w:next w:val="Normal"/>
    <w:autoRedefine/>
    <w:uiPriority w:val="39"/>
    <w:unhideWhenUsed/>
    <w:rsid w:val="00C93033"/>
    <w:pPr>
      <w:spacing w:after="100" w:line="276" w:lineRule="auto"/>
      <w:ind w:left="1540"/>
    </w:pPr>
    <w:rPr>
      <w:rFonts w:ascii="Arial" w:eastAsia="Times New Roman" w:hAnsi="Arial" w:cs="Times New Roman"/>
      <w:lang w:val="es-CO" w:eastAsia="es-CO"/>
    </w:rPr>
  </w:style>
  <w:style w:type="paragraph" w:styleId="TDC9">
    <w:name w:val="toc 9"/>
    <w:basedOn w:val="Normal"/>
    <w:next w:val="Normal"/>
    <w:autoRedefine/>
    <w:uiPriority w:val="39"/>
    <w:unhideWhenUsed/>
    <w:rsid w:val="00C93033"/>
    <w:pPr>
      <w:spacing w:after="100" w:line="276" w:lineRule="auto"/>
      <w:ind w:left="1760"/>
    </w:pPr>
    <w:rPr>
      <w:rFonts w:ascii="Arial" w:eastAsia="Times New Roman" w:hAnsi="Arial" w:cs="Times New Roman"/>
      <w:lang w:val="es-CO" w:eastAsia="es-CO"/>
    </w:rPr>
  </w:style>
  <w:style w:type="paragraph" w:styleId="Textonotapie">
    <w:name w:val="footnote text"/>
    <w:basedOn w:val="Normal"/>
    <w:link w:val="TextonotapieCar"/>
    <w:semiHidden/>
    <w:unhideWhenUsed/>
    <w:rsid w:val="00C93033"/>
    <w:pPr>
      <w:autoSpaceDE w:val="0"/>
      <w:autoSpaceDN w:val="0"/>
      <w:spacing w:after="0"/>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semiHidden/>
    <w:rsid w:val="00C93033"/>
    <w:rPr>
      <w:rFonts w:ascii="Times New Roman" w:eastAsia="Times New Roman" w:hAnsi="Times New Roman" w:cs="Times New Roman"/>
      <w:sz w:val="20"/>
      <w:szCs w:val="20"/>
      <w:lang w:eastAsia="es-MX"/>
    </w:rPr>
  </w:style>
  <w:style w:type="paragraph" w:styleId="Textoindependiente">
    <w:name w:val="Body Text"/>
    <w:basedOn w:val="Normal"/>
    <w:link w:val="TextoindependienteCar"/>
    <w:semiHidden/>
    <w:unhideWhenUsed/>
    <w:rsid w:val="00C93033"/>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semiHidden/>
    <w:rsid w:val="00C93033"/>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semiHidden/>
    <w:unhideWhenUsed/>
    <w:rsid w:val="00C93033"/>
    <w:pPr>
      <w:spacing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semiHidden/>
    <w:rsid w:val="00C9303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semiHidden/>
    <w:unhideWhenUsed/>
    <w:rsid w:val="00C93033"/>
    <w:rPr>
      <w:rFonts w:ascii="Times New Roman" w:eastAsia="Times New Roman" w:hAnsi="Times New Roman" w:cs="Times New Roman"/>
      <w:sz w:val="16"/>
      <w:szCs w:val="16"/>
      <w:lang w:val="es-ES_tradnl" w:eastAsia="es-MX"/>
    </w:rPr>
  </w:style>
  <w:style w:type="character" w:customStyle="1" w:styleId="Textoindependiente3Car">
    <w:name w:val="Texto independiente 3 Car"/>
    <w:basedOn w:val="Fuentedeprrafopredeter"/>
    <w:link w:val="Textoindependiente3"/>
    <w:semiHidden/>
    <w:rsid w:val="00C93033"/>
    <w:rPr>
      <w:rFonts w:ascii="Times New Roman" w:eastAsia="Times New Roman" w:hAnsi="Times New Roman" w:cs="Times New Roman"/>
      <w:sz w:val="16"/>
      <w:szCs w:val="16"/>
      <w:lang w:val="es-ES_tradnl" w:eastAsia="es-MX"/>
    </w:rPr>
  </w:style>
  <w:style w:type="paragraph" w:styleId="Sangra2detindependiente">
    <w:name w:val="Body Text Indent 2"/>
    <w:basedOn w:val="Normal"/>
    <w:link w:val="Sangra2detindependienteCar"/>
    <w:semiHidden/>
    <w:unhideWhenUsed/>
    <w:rsid w:val="00C93033"/>
    <w:pPr>
      <w:spacing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semiHidden/>
    <w:rsid w:val="00C93033"/>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semiHidden/>
    <w:unhideWhenUsed/>
    <w:rsid w:val="00C93033"/>
    <w:pPr>
      <w:snapToGrid w:val="0"/>
      <w:spacing w:after="0"/>
      <w:ind w:left="1416"/>
      <w:jc w:val="both"/>
    </w:pPr>
    <w:rPr>
      <w:rFonts w:ascii="Arial" w:eastAsia="Times New Roman" w:hAnsi="Arial" w:cs="Times New Roman"/>
      <w:i/>
      <w:sz w:val="28"/>
      <w:szCs w:val="24"/>
      <w:lang w:eastAsia="es-ES"/>
    </w:rPr>
  </w:style>
  <w:style w:type="character" w:customStyle="1" w:styleId="Sangra3detindependienteCar">
    <w:name w:val="Sangría 3 de t. independiente Car"/>
    <w:basedOn w:val="Fuentedeprrafopredeter"/>
    <w:link w:val="Sangra3detindependiente"/>
    <w:semiHidden/>
    <w:rsid w:val="00C93033"/>
    <w:rPr>
      <w:rFonts w:ascii="Arial" w:eastAsia="Times New Roman" w:hAnsi="Arial" w:cs="Times New Roman"/>
      <w:i/>
      <w:sz w:val="28"/>
      <w:szCs w:val="24"/>
      <w:lang w:eastAsia="es-ES"/>
    </w:rPr>
  </w:style>
  <w:style w:type="paragraph" w:styleId="Textosinformato">
    <w:name w:val="Plain Text"/>
    <w:basedOn w:val="Normal"/>
    <w:link w:val="TextosinformatoCar"/>
    <w:unhideWhenUsed/>
    <w:rsid w:val="00C93033"/>
    <w:pPr>
      <w:spacing w:after="0"/>
    </w:pPr>
    <w:rPr>
      <w:rFonts w:ascii="Courier New" w:eastAsia="Times New Roman" w:hAnsi="Courier New" w:cs="Courier New"/>
      <w:sz w:val="20"/>
      <w:szCs w:val="20"/>
      <w:lang w:val="es-ES_tradnl" w:eastAsia="es-ES"/>
    </w:rPr>
  </w:style>
  <w:style w:type="character" w:customStyle="1" w:styleId="TextosinformatoCar">
    <w:name w:val="Texto sin formato Car"/>
    <w:basedOn w:val="Fuentedeprrafopredeter"/>
    <w:link w:val="Textosinformato"/>
    <w:rsid w:val="00C93033"/>
    <w:rPr>
      <w:rFonts w:ascii="Courier New" w:eastAsia="Times New Roman" w:hAnsi="Courier New" w:cs="Courier New"/>
      <w:sz w:val="20"/>
      <w:szCs w:val="20"/>
      <w:lang w:val="es-ES_tradnl" w:eastAsia="es-ES"/>
    </w:rPr>
  </w:style>
  <w:style w:type="paragraph" w:styleId="Revisin">
    <w:name w:val="Revision"/>
    <w:uiPriority w:val="99"/>
    <w:semiHidden/>
    <w:rsid w:val="00C93033"/>
    <w:pPr>
      <w:spacing w:after="0" w:line="360" w:lineRule="auto"/>
      <w:jc w:val="both"/>
    </w:pPr>
    <w:rPr>
      <w:rFonts w:ascii="Calibri" w:eastAsia="Calibri" w:hAnsi="Calibri" w:cs="Times New Roman"/>
    </w:rPr>
  </w:style>
  <w:style w:type="character" w:customStyle="1" w:styleId="TextopredeterminadoCar">
    <w:name w:val="Texto predeterminado Car"/>
    <w:link w:val="Textopredeterminado"/>
    <w:locked/>
    <w:rsid w:val="00C93033"/>
    <w:rPr>
      <w:rFonts w:ascii="Times New Roman" w:eastAsia="Times New Roman" w:hAnsi="Times New Roman" w:cs="Times New Roman"/>
      <w:sz w:val="24"/>
      <w:szCs w:val="20"/>
      <w:lang w:val="en-US" w:eastAsia="es-MX"/>
    </w:rPr>
  </w:style>
  <w:style w:type="paragraph" w:customStyle="1" w:styleId="Textopredeterminado">
    <w:name w:val="Texto predeterminado"/>
    <w:basedOn w:val="Normal"/>
    <w:link w:val="TextopredeterminadoCar"/>
    <w:rsid w:val="00C93033"/>
    <w:pPr>
      <w:spacing w:after="0"/>
    </w:pPr>
    <w:rPr>
      <w:rFonts w:ascii="Times New Roman" w:eastAsia="Times New Roman" w:hAnsi="Times New Roman" w:cs="Times New Roman"/>
      <w:sz w:val="24"/>
      <w:szCs w:val="20"/>
      <w:lang w:val="en-US" w:eastAsia="es-MX"/>
    </w:rPr>
  </w:style>
  <w:style w:type="paragraph" w:customStyle="1" w:styleId="Ttulo41">
    <w:name w:val="Título 41"/>
    <w:aliases w:val="Titulo2,h4,heading 4"/>
    <w:basedOn w:val="Normal"/>
    <w:next w:val="Normal"/>
    <w:qFormat/>
    <w:rsid w:val="00C93033"/>
    <w:pPr>
      <w:keepNext/>
      <w:tabs>
        <w:tab w:val="num" w:pos="2346"/>
      </w:tabs>
      <w:spacing w:before="240" w:after="60"/>
      <w:ind w:left="1986"/>
      <w:outlineLvl w:val="3"/>
    </w:pPr>
    <w:rPr>
      <w:rFonts w:ascii="Arial" w:eastAsia="Times New Roman" w:hAnsi="Arial" w:cs="Times New Roman"/>
      <w:b/>
      <w:sz w:val="24"/>
      <w:szCs w:val="24"/>
      <w:lang w:eastAsia="es-ES"/>
    </w:rPr>
  </w:style>
  <w:style w:type="paragraph" w:customStyle="1" w:styleId="Textoindependiente31">
    <w:name w:val="Texto independiente 31"/>
    <w:basedOn w:val="Normal"/>
    <w:uiPriority w:val="99"/>
    <w:rsid w:val="00C93033"/>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ind w:right="288"/>
      <w:jc w:val="both"/>
    </w:pPr>
    <w:rPr>
      <w:rFonts w:ascii="Arial" w:eastAsia="Times New Roman" w:hAnsi="Arial" w:cs="Times New Roman"/>
      <w:szCs w:val="20"/>
      <w:lang w:val="es-ES_tradnl" w:eastAsia="es-ES"/>
    </w:rPr>
  </w:style>
  <w:style w:type="paragraph" w:customStyle="1" w:styleId="Subttulo1">
    <w:name w:val="Subtítulo1"/>
    <w:basedOn w:val="Normal"/>
    <w:qFormat/>
    <w:rsid w:val="00C93033"/>
    <w:pPr>
      <w:tabs>
        <w:tab w:val="left" w:pos="0"/>
      </w:tabs>
      <w:spacing w:after="0"/>
      <w:jc w:val="center"/>
    </w:pPr>
    <w:rPr>
      <w:rFonts w:ascii="Times New Roman" w:eastAsia="Times New Roman" w:hAnsi="Times New Roman" w:cs="Times New Roman"/>
      <w:b/>
      <w:sz w:val="20"/>
      <w:szCs w:val="20"/>
      <w:lang w:val="es-MX" w:eastAsia="es-ES"/>
    </w:rPr>
  </w:style>
  <w:style w:type="paragraph" w:customStyle="1" w:styleId="Textoindependiente32">
    <w:name w:val="Texto independiente 32"/>
    <w:basedOn w:val="Normal"/>
    <w:rsid w:val="00C93033"/>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ind w:right="288"/>
      <w:jc w:val="both"/>
    </w:pPr>
    <w:rPr>
      <w:rFonts w:ascii="Arial" w:eastAsia="Times New Roman" w:hAnsi="Arial" w:cs="Times New Roman"/>
      <w:szCs w:val="20"/>
      <w:lang w:val="es-ES_tradnl" w:eastAsia="es-ES"/>
    </w:rPr>
  </w:style>
  <w:style w:type="character" w:customStyle="1" w:styleId="Sangra2det">
    <w:name w:val="Sangría 2 de t"/>
    <w:aliases w:val="independiente Car"/>
    <w:link w:val="Sangra3det"/>
    <w:locked/>
    <w:rsid w:val="00C93033"/>
    <w:rPr>
      <w:rFonts w:ascii="Times New Roman" w:eastAsia="Times New Roman" w:hAnsi="Times New Roman" w:cs="Times New Roman"/>
      <w:sz w:val="20"/>
      <w:szCs w:val="20"/>
      <w:lang w:val="es-ES_tradnl" w:eastAsia="es-MX"/>
    </w:rPr>
  </w:style>
  <w:style w:type="paragraph" w:customStyle="1" w:styleId="Sangra3det">
    <w:name w:val="Sangría 3 de t"/>
    <w:aliases w:val="independiente"/>
    <w:basedOn w:val="Normal"/>
    <w:link w:val="Sangra2det"/>
    <w:rsid w:val="00C93033"/>
    <w:pPr>
      <w:overflowPunct w:val="0"/>
      <w:autoSpaceDE w:val="0"/>
      <w:autoSpaceDN w:val="0"/>
      <w:adjustRightInd w:val="0"/>
      <w:spacing w:after="0"/>
    </w:pPr>
    <w:rPr>
      <w:rFonts w:ascii="Times New Roman" w:eastAsia="Times New Roman" w:hAnsi="Times New Roman" w:cs="Times New Roman"/>
      <w:sz w:val="20"/>
      <w:szCs w:val="20"/>
      <w:lang w:val="es-ES_tradnl" w:eastAsia="es-MX"/>
    </w:rPr>
  </w:style>
  <w:style w:type="paragraph" w:customStyle="1" w:styleId="font0">
    <w:name w:val="font0"/>
    <w:basedOn w:val="Normal"/>
    <w:rsid w:val="00C93033"/>
    <w:pPr>
      <w:spacing w:before="100" w:beforeAutospacing="1" w:after="100" w:afterAutospacing="1"/>
    </w:pPr>
    <w:rPr>
      <w:rFonts w:ascii="Calibri" w:eastAsia="Times New Roman" w:hAnsi="Calibri" w:cs="Times New Roman"/>
      <w:color w:val="000000"/>
      <w:lang w:eastAsia="es-ES"/>
    </w:rPr>
  </w:style>
  <w:style w:type="paragraph" w:customStyle="1" w:styleId="font5">
    <w:name w:val="font5"/>
    <w:basedOn w:val="Normal"/>
    <w:rsid w:val="00C93033"/>
    <w:pPr>
      <w:spacing w:before="100" w:beforeAutospacing="1" w:after="100" w:afterAutospacing="1"/>
    </w:pPr>
    <w:rPr>
      <w:rFonts w:ascii="Calibri" w:eastAsia="Times New Roman" w:hAnsi="Calibri" w:cs="Times New Roman"/>
      <w:b/>
      <w:bCs/>
      <w:color w:val="000000"/>
      <w:lang w:eastAsia="es-ES"/>
    </w:rPr>
  </w:style>
  <w:style w:type="paragraph" w:customStyle="1" w:styleId="font6">
    <w:name w:val="font6"/>
    <w:basedOn w:val="Normal"/>
    <w:rsid w:val="00C93033"/>
    <w:pPr>
      <w:spacing w:before="100" w:beforeAutospacing="1" w:after="100" w:afterAutospacing="1"/>
    </w:pPr>
    <w:rPr>
      <w:rFonts w:ascii="Calibri" w:eastAsia="Times New Roman" w:hAnsi="Calibri" w:cs="Times New Roman"/>
      <w:i/>
      <w:iCs/>
      <w:color w:val="000000"/>
      <w:lang w:eastAsia="es-ES"/>
    </w:rPr>
  </w:style>
  <w:style w:type="paragraph" w:customStyle="1" w:styleId="font7">
    <w:name w:val="font7"/>
    <w:basedOn w:val="Normal"/>
    <w:rsid w:val="00C93033"/>
    <w:pPr>
      <w:spacing w:before="100" w:beforeAutospacing="1" w:after="100" w:afterAutospacing="1"/>
    </w:pPr>
    <w:rPr>
      <w:rFonts w:ascii="Tahoma" w:eastAsia="Times New Roman" w:hAnsi="Tahoma" w:cs="Tahoma"/>
      <w:b/>
      <w:bCs/>
      <w:color w:val="000000"/>
      <w:sz w:val="16"/>
      <w:szCs w:val="16"/>
      <w:lang w:eastAsia="es-ES"/>
    </w:rPr>
  </w:style>
  <w:style w:type="paragraph" w:customStyle="1" w:styleId="font8">
    <w:name w:val="font8"/>
    <w:basedOn w:val="Normal"/>
    <w:rsid w:val="00C93033"/>
    <w:pPr>
      <w:spacing w:before="100" w:beforeAutospacing="1" w:after="100" w:afterAutospacing="1"/>
    </w:pPr>
    <w:rPr>
      <w:rFonts w:ascii="Tahoma" w:eastAsia="Times New Roman" w:hAnsi="Tahoma" w:cs="Tahoma"/>
      <w:color w:val="000000"/>
      <w:sz w:val="16"/>
      <w:szCs w:val="16"/>
      <w:lang w:eastAsia="es-ES"/>
    </w:rPr>
  </w:style>
  <w:style w:type="paragraph" w:customStyle="1" w:styleId="xl65">
    <w:name w:val="xl65"/>
    <w:basedOn w:val="Normal"/>
    <w:rsid w:val="00C93033"/>
    <w:pPr>
      <w:spacing w:before="100" w:beforeAutospacing="1" w:after="100" w:afterAutospacing="1"/>
    </w:pPr>
    <w:rPr>
      <w:rFonts w:ascii="Times New Roman" w:eastAsia="Times New Roman" w:hAnsi="Times New Roman" w:cs="Times New Roman"/>
      <w:sz w:val="24"/>
      <w:szCs w:val="24"/>
      <w:lang w:eastAsia="es-ES"/>
    </w:rPr>
  </w:style>
  <w:style w:type="paragraph" w:customStyle="1" w:styleId="xl67">
    <w:name w:val="xl67"/>
    <w:basedOn w:val="Normal"/>
    <w:rsid w:val="00C93033"/>
    <w:pPr>
      <w:spacing w:before="100" w:beforeAutospacing="1" w:after="100" w:afterAutospacing="1"/>
    </w:pPr>
    <w:rPr>
      <w:rFonts w:ascii="Times New Roman" w:eastAsia="Times New Roman" w:hAnsi="Times New Roman" w:cs="Times New Roman"/>
      <w:sz w:val="24"/>
      <w:szCs w:val="24"/>
      <w:lang w:eastAsia="es-ES"/>
    </w:rPr>
  </w:style>
  <w:style w:type="paragraph" w:customStyle="1" w:styleId="xl68">
    <w:name w:val="xl68"/>
    <w:basedOn w:val="Normal"/>
    <w:rsid w:val="00C93033"/>
    <w:pPr>
      <w:spacing w:before="100" w:beforeAutospacing="1" w:after="100" w:afterAutospacing="1"/>
    </w:pPr>
    <w:rPr>
      <w:rFonts w:ascii="Times New Roman" w:eastAsia="Times New Roman" w:hAnsi="Times New Roman" w:cs="Times New Roman"/>
      <w:sz w:val="24"/>
      <w:szCs w:val="24"/>
      <w:lang w:eastAsia="es-ES"/>
    </w:rPr>
  </w:style>
  <w:style w:type="paragraph" w:customStyle="1" w:styleId="xl69">
    <w:name w:val="xl69"/>
    <w:basedOn w:val="Normal"/>
    <w:rsid w:val="00C93033"/>
    <w:pPr>
      <w:spacing w:before="100" w:beforeAutospacing="1" w:after="100" w:afterAutospacing="1"/>
    </w:pPr>
    <w:rPr>
      <w:rFonts w:ascii="Times New Roman" w:eastAsia="Times New Roman" w:hAnsi="Times New Roman" w:cs="Times New Roman"/>
      <w:sz w:val="24"/>
      <w:szCs w:val="24"/>
      <w:lang w:eastAsia="es-ES"/>
    </w:rPr>
  </w:style>
  <w:style w:type="paragraph" w:customStyle="1" w:styleId="xl70">
    <w:name w:val="xl70"/>
    <w:basedOn w:val="Normal"/>
    <w:rsid w:val="00C93033"/>
    <w:pPr>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C93033"/>
    <w:pPr>
      <w:spacing w:before="100" w:beforeAutospacing="1" w:after="100" w:afterAutospacing="1"/>
      <w:jc w:val="right"/>
    </w:pPr>
    <w:rPr>
      <w:rFonts w:ascii="Times New Roman" w:eastAsia="Times New Roman" w:hAnsi="Times New Roman" w:cs="Times New Roman"/>
      <w:sz w:val="24"/>
      <w:szCs w:val="24"/>
      <w:lang w:eastAsia="es-ES"/>
    </w:rPr>
  </w:style>
  <w:style w:type="paragraph" w:customStyle="1" w:styleId="xl72">
    <w:name w:val="xl72"/>
    <w:basedOn w:val="Normal"/>
    <w:rsid w:val="00C93033"/>
    <w:pPr>
      <w:shd w:val="clear" w:color="auto" w:fill="92D050"/>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3">
    <w:name w:val="xl73"/>
    <w:basedOn w:val="Normal"/>
    <w:rsid w:val="00C93033"/>
    <w:pPr>
      <w:shd w:val="clear" w:color="auto" w:fill="92D050"/>
      <w:spacing w:before="100" w:beforeAutospacing="1" w:after="100" w:afterAutospacing="1"/>
    </w:pPr>
    <w:rPr>
      <w:rFonts w:ascii="Times New Roman" w:eastAsia="Times New Roman" w:hAnsi="Times New Roman" w:cs="Times New Roman"/>
      <w:sz w:val="24"/>
      <w:szCs w:val="24"/>
      <w:lang w:eastAsia="es-ES"/>
    </w:rPr>
  </w:style>
  <w:style w:type="paragraph" w:customStyle="1" w:styleId="xl74">
    <w:name w:val="xl74"/>
    <w:basedOn w:val="Normal"/>
    <w:rsid w:val="00C93033"/>
    <w:pPr>
      <w:shd w:val="clear" w:color="auto" w:fill="00B0F0"/>
      <w:spacing w:before="100" w:beforeAutospacing="1" w:after="100" w:afterAutospacing="1"/>
    </w:pPr>
    <w:rPr>
      <w:rFonts w:ascii="Times New Roman" w:eastAsia="Times New Roman" w:hAnsi="Times New Roman" w:cs="Times New Roman"/>
      <w:sz w:val="24"/>
      <w:szCs w:val="24"/>
      <w:lang w:eastAsia="es-ES"/>
    </w:rPr>
  </w:style>
  <w:style w:type="character" w:customStyle="1" w:styleId="Hipervnculovisitado1">
    <w:name w:val="Hipervínculo visitado1"/>
    <w:uiPriority w:val="99"/>
    <w:semiHidden/>
    <w:rsid w:val="00C93033"/>
    <w:rPr>
      <w:color w:val="800080"/>
      <w:u w:val="single"/>
    </w:rPr>
  </w:style>
  <w:style w:type="character" w:customStyle="1" w:styleId="Ttulo4Car">
    <w:name w:val="Título 4 Car"/>
    <w:aliases w:val="Titulo2 Car,h4 Car,a,Car"/>
    <w:locked/>
    <w:rsid w:val="00C93033"/>
    <w:rPr>
      <w:rFonts w:ascii="Arial" w:eastAsia="Times New Roman" w:hAnsi="Arial" w:cs="Times New Roman" w:hint="default"/>
      <w:b/>
      <w:bCs w:val="0"/>
      <w:sz w:val="24"/>
      <w:szCs w:val="24"/>
      <w:lang w:val="es-ES" w:eastAsia="es-ES"/>
    </w:rPr>
  </w:style>
  <w:style w:type="character" w:customStyle="1" w:styleId="Sangra3det1">
    <w:name w:val="Sangría 3 de t1"/>
    <w:aliases w:val="independiente Car1"/>
    <w:locked/>
    <w:rsid w:val="00C93033"/>
    <w:rPr>
      <w:rFonts w:ascii="Arial" w:eastAsia="Times New Roman" w:hAnsi="Arial" w:cs="Times New Roman" w:hint="default"/>
      <w:i/>
      <w:iCs w:val="0"/>
      <w:snapToGrid w:val="0"/>
      <w:sz w:val="28"/>
      <w:szCs w:val="24"/>
      <w:lang w:val="es-ES" w:eastAsia="es-ES"/>
    </w:rPr>
  </w:style>
  <w:style w:type="paragraph" w:styleId="z-Finaldelformulario">
    <w:name w:val="HTML Bottom of Form"/>
    <w:basedOn w:val="Normal"/>
    <w:next w:val="Normal"/>
    <w:link w:val="z-FinaldelformularioCar"/>
    <w:hidden/>
    <w:semiHidden/>
    <w:unhideWhenUsed/>
    <w:rsid w:val="00C93033"/>
    <w:pPr>
      <w:pBdr>
        <w:top w:val="single" w:sz="6" w:space="1" w:color="auto"/>
      </w:pBdr>
      <w:spacing w:after="0"/>
      <w:jc w:val="center"/>
    </w:pPr>
    <w:rPr>
      <w:rFonts w:ascii="Arial" w:eastAsia="Arial" w:hAnsi="Arial" w:cs="Arial"/>
      <w:vanish/>
      <w:sz w:val="16"/>
      <w:szCs w:val="16"/>
    </w:rPr>
  </w:style>
  <w:style w:type="character" w:customStyle="1" w:styleId="z-FinaldelformularioCar">
    <w:name w:val="z-Final del formulario Car"/>
    <w:basedOn w:val="Fuentedeprrafopredeter"/>
    <w:link w:val="z-Finaldelformulario"/>
    <w:semiHidden/>
    <w:rsid w:val="00C93033"/>
    <w:rPr>
      <w:rFonts w:ascii="Arial" w:eastAsia="Arial" w:hAnsi="Arial" w:cs="Arial"/>
      <w:vanish/>
      <w:sz w:val="16"/>
      <w:szCs w:val="16"/>
    </w:rPr>
  </w:style>
  <w:style w:type="paragraph" w:styleId="z-Principiodelformulario">
    <w:name w:val="HTML Top of Form"/>
    <w:basedOn w:val="Normal"/>
    <w:next w:val="Normal"/>
    <w:link w:val="z-PrincipiodelformularioCar"/>
    <w:hidden/>
    <w:semiHidden/>
    <w:unhideWhenUsed/>
    <w:rsid w:val="00C93033"/>
    <w:pPr>
      <w:pBdr>
        <w:bottom w:val="single" w:sz="6" w:space="1" w:color="auto"/>
      </w:pBdr>
      <w:spacing w:after="0"/>
      <w:jc w:val="center"/>
    </w:pPr>
    <w:rPr>
      <w:rFonts w:ascii="Arial" w:eastAsia="Arial" w:hAnsi="Arial" w:cs="Arial"/>
      <w:vanish/>
      <w:sz w:val="16"/>
      <w:szCs w:val="16"/>
    </w:rPr>
  </w:style>
  <w:style w:type="character" w:customStyle="1" w:styleId="z-PrincipiodelformularioCar">
    <w:name w:val="z-Principio del formulario Car"/>
    <w:basedOn w:val="Fuentedeprrafopredeter"/>
    <w:link w:val="z-Principiodelformulario"/>
    <w:semiHidden/>
    <w:rsid w:val="00C93033"/>
    <w:rPr>
      <w:rFonts w:ascii="Arial" w:eastAsia="Arial" w:hAnsi="Arial" w:cs="Arial"/>
      <w:vanish/>
      <w:sz w:val="16"/>
      <w:szCs w:val="16"/>
    </w:rPr>
  </w:style>
  <w:style w:type="table" w:customStyle="1" w:styleId="Tablaconcuadrcula1">
    <w:name w:val="Tabla con cuadrícula1"/>
    <w:basedOn w:val="Tablanormal"/>
    <w:next w:val="Tablaconcuadrcula"/>
    <w:uiPriority w:val="59"/>
    <w:rsid w:val="00C93033"/>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67"/>
    <w:rsid w:val="00C93033"/>
    <w:pPr>
      <w:spacing w:after="0" w:line="240" w:lineRule="auto"/>
    </w:pPr>
    <w:rPr>
      <w:rFonts w:ascii="Arial" w:eastAsia="Arial" w:hAnsi="Arial" w:cs="Times New Roman"/>
    </w:rPr>
    <w:tblPr>
      <w:tblStyleRowBandSize w:val="1"/>
      <w:tblStyleColBandSize w:val="1"/>
      <w:tblBorders>
        <w:top w:val="single" w:sz="8" w:space="0" w:color="C5C5C5" w:themeColor="accent2" w:themeTint="BF"/>
        <w:left w:val="single" w:sz="8" w:space="0" w:color="C5C5C5" w:themeColor="accent2" w:themeTint="BF"/>
        <w:bottom w:val="single" w:sz="8" w:space="0" w:color="C5C5C5" w:themeColor="accent2" w:themeTint="BF"/>
        <w:right w:val="single" w:sz="8" w:space="0" w:color="C5C5C5" w:themeColor="accent2" w:themeTint="BF"/>
        <w:insideH w:val="single" w:sz="8" w:space="0" w:color="C5C5C5" w:themeColor="accent2" w:themeTint="BF"/>
        <w:insideV w:val="single" w:sz="8" w:space="0" w:color="C5C5C5" w:themeColor="accent2" w:themeTint="BF"/>
      </w:tblBorders>
    </w:tblPr>
    <w:tcPr>
      <w:shd w:val="clear" w:color="auto" w:fill="EBEBEB" w:themeFill="accent2" w:themeFillTint="3F"/>
    </w:tcPr>
    <w:tblStylePr w:type="firstRow">
      <w:rPr>
        <w:b/>
        <w:bCs/>
      </w:rPr>
    </w:tblStylePr>
    <w:tblStylePr w:type="lastRow">
      <w:rPr>
        <w:b/>
        <w:bCs/>
      </w:rPr>
      <w:tblPr/>
      <w:tcPr>
        <w:tcBorders>
          <w:top w:val="single" w:sz="18" w:space="0" w:color="C5C5C5" w:themeColor="accent2" w:themeTint="BF"/>
        </w:tcBorders>
      </w:tcPr>
    </w:tblStylePr>
    <w:tblStylePr w:type="firstCol">
      <w:rPr>
        <w:b/>
        <w:bCs/>
      </w:rPr>
    </w:tblStylePr>
    <w:tblStylePr w:type="lastCol">
      <w:rPr>
        <w:b/>
        <w:bCs/>
      </w:rPr>
    </w:tblStylePr>
    <w:tblStylePr w:type="band1Vert">
      <w:tblPr/>
      <w:tcPr>
        <w:shd w:val="clear" w:color="auto" w:fill="D8D8D8" w:themeFill="accent2" w:themeFillTint="7F"/>
      </w:tcPr>
    </w:tblStylePr>
    <w:tblStylePr w:type="band1Horz">
      <w:tblPr/>
      <w:tcPr>
        <w:shd w:val="clear" w:color="auto" w:fill="D8D8D8" w:themeFill="accent2" w:themeFillTint="7F"/>
      </w:tcPr>
    </w:tblStylePr>
  </w:style>
  <w:style w:type="table" w:customStyle="1" w:styleId="Tablaconcuadrcula11">
    <w:name w:val="Tabla con cuadrícula11"/>
    <w:basedOn w:val="Tablanormal"/>
    <w:uiPriority w:val="59"/>
    <w:rsid w:val="00C9303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rsid w:val="00C9303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rsid w:val="00C93033"/>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uiPriority w:val="59"/>
    <w:rsid w:val="00C93033"/>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rsid w:val="00C93033"/>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C86726"/>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rsid w:val="00F3435C"/>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B454E9"/>
  </w:style>
  <w:style w:type="numbering" w:customStyle="1" w:styleId="Sinlista11">
    <w:name w:val="Sin lista11"/>
    <w:next w:val="Sinlista"/>
    <w:uiPriority w:val="99"/>
    <w:semiHidden/>
    <w:unhideWhenUsed/>
    <w:rsid w:val="00B454E9"/>
  </w:style>
  <w:style w:type="table" w:customStyle="1" w:styleId="Tablaconcuadrcula12">
    <w:name w:val="Tabla con cuadrícula12"/>
    <w:basedOn w:val="Tablanormal"/>
    <w:next w:val="Tablaconcuadrcula"/>
    <w:uiPriority w:val="59"/>
    <w:rsid w:val="00B454E9"/>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semiHidden/>
    <w:unhideWhenUsed/>
    <w:rsid w:val="00B454E9"/>
  </w:style>
  <w:style w:type="table" w:customStyle="1" w:styleId="Tablaconcuadrcula112">
    <w:name w:val="Tabla con cuadrícula112"/>
    <w:basedOn w:val="Tablanormal"/>
    <w:next w:val="Tablaconcuadrcula"/>
    <w:rsid w:val="00B454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454E9"/>
  </w:style>
  <w:style w:type="numbering" w:customStyle="1" w:styleId="Sinlista3">
    <w:name w:val="Sin lista3"/>
    <w:next w:val="Sinlista"/>
    <w:uiPriority w:val="99"/>
    <w:semiHidden/>
    <w:unhideWhenUsed/>
    <w:rsid w:val="00B454E9"/>
  </w:style>
  <w:style w:type="table" w:customStyle="1" w:styleId="Tablaconcuadrcula34">
    <w:name w:val="Tabla con cuadrícula34"/>
    <w:basedOn w:val="Tablanormal"/>
    <w:next w:val="Tablaconcuadrcula"/>
    <w:rsid w:val="00B454E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
    <w:name w:val="Sin lista4"/>
    <w:next w:val="Sinlista"/>
    <w:uiPriority w:val="99"/>
    <w:semiHidden/>
    <w:unhideWhenUsed/>
    <w:rsid w:val="006C1874"/>
  </w:style>
  <w:style w:type="paragraph" w:customStyle="1" w:styleId="Ttulo11">
    <w:name w:val="Título 11"/>
    <w:basedOn w:val="Normal"/>
    <w:next w:val="Normal"/>
    <w:qFormat/>
    <w:rsid w:val="006C1874"/>
    <w:pPr>
      <w:keepNext/>
      <w:keepLines/>
      <w:spacing w:before="480"/>
      <w:outlineLvl w:val="0"/>
    </w:pPr>
    <w:rPr>
      <w:rFonts w:ascii="Arial" w:eastAsia="Times New Roman" w:hAnsi="Arial" w:cs="Times New Roman"/>
      <w:b/>
      <w:bCs/>
      <w:color w:val="000000"/>
      <w:sz w:val="28"/>
      <w:szCs w:val="28"/>
    </w:rPr>
  </w:style>
  <w:style w:type="paragraph" w:customStyle="1" w:styleId="Ttulo21">
    <w:name w:val="Título 21"/>
    <w:basedOn w:val="Normal"/>
    <w:next w:val="Normal"/>
    <w:unhideWhenUsed/>
    <w:qFormat/>
    <w:rsid w:val="006C1874"/>
    <w:pPr>
      <w:keepNext/>
      <w:keepLines/>
      <w:spacing w:before="200"/>
      <w:outlineLvl w:val="1"/>
    </w:pPr>
    <w:rPr>
      <w:rFonts w:ascii="Arial" w:eastAsia="Times New Roman" w:hAnsi="Arial" w:cs="Times New Roman"/>
      <w:b/>
      <w:bCs/>
      <w:color w:val="000000"/>
      <w:sz w:val="26"/>
      <w:szCs w:val="26"/>
    </w:rPr>
  </w:style>
  <w:style w:type="paragraph" w:customStyle="1" w:styleId="HHHeading1">
    <w:name w:val="HHHeading1"/>
    <w:basedOn w:val="Normal"/>
    <w:next w:val="Normal"/>
    <w:unhideWhenUsed/>
    <w:qFormat/>
    <w:rsid w:val="006C1874"/>
    <w:pPr>
      <w:keepNext/>
      <w:keepLines/>
      <w:spacing w:before="200" w:after="0"/>
      <w:outlineLvl w:val="2"/>
    </w:pPr>
    <w:rPr>
      <w:rFonts w:ascii="Arial" w:eastAsia="Times New Roman" w:hAnsi="Arial" w:cs="Times New Roman"/>
      <w:b/>
      <w:bCs/>
      <w:color w:val="3E3E3E"/>
    </w:rPr>
  </w:style>
  <w:style w:type="numbering" w:customStyle="1" w:styleId="Sinlista12">
    <w:name w:val="Sin lista12"/>
    <w:next w:val="Sinlista"/>
    <w:uiPriority w:val="99"/>
    <w:semiHidden/>
    <w:unhideWhenUsed/>
    <w:rsid w:val="006C1874"/>
  </w:style>
  <w:style w:type="table" w:customStyle="1" w:styleId="Tablaconcuadrcula4">
    <w:name w:val="Tabla con cuadrícula4"/>
    <w:basedOn w:val="Tablanormal"/>
    <w:next w:val="Tablaconcuadrcula"/>
    <w:uiPriority w:val="59"/>
    <w:rsid w:val="006C1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basedOn w:val="Normal"/>
    <w:next w:val="Normal"/>
    <w:qFormat/>
    <w:rsid w:val="006C1874"/>
    <w:pPr>
      <w:spacing w:after="300"/>
      <w:contextualSpacing/>
    </w:pPr>
    <w:rPr>
      <w:rFonts w:ascii="Arial" w:eastAsia="Times New Roman" w:hAnsi="Arial" w:cs="Times New Roman"/>
      <w:color w:val="000000"/>
      <w:spacing w:val="5"/>
      <w:kern w:val="28"/>
      <w:sz w:val="44"/>
      <w:szCs w:val="52"/>
    </w:rPr>
  </w:style>
  <w:style w:type="character" w:customStyle="1" w:styleId="Nmerodepgina1">
    <w:name w:val="Número de página1"/>
    <w:basedOn w:val="Fuentedeprrafopredeter"/>
    <w:uiPriority w:val="99"/>
    <w:unhideWhenUsed/>
    <w:rsid w:val="006C1874"/>
    <w:rPr>
      <w:rFonts w:eastAsia="Times New Roman" w:cs="Times New Roman"/>
      <w:bCs w:val="0"/>
      <w:iCs w:val="0"/>
      <w:szCs w:val="22"/>
      <w:lang w:val="es-ES"/>
    </w:rPr>
  </w:style>
  <w:style w:type="character" w:customStyle="1" w:styleId="Hipervnculo1">
    <w:name w:val="Hipervínculo1"/>
    <w:basedOn w:val="Fuentedeprrafopredeter"/>
    <w:uiPriority w:val="99"/>
    <w:unhideWhenUsed/>
    <w:rsid w:val="006C1874"/>
    <w:rPr>
      <w:color w:val="5F5F5F"/>
      <w:u w:val="single"/>
    </w:rPr>
  </w:style>
  <w:style w:type="numbering" w:customStyle="1" w:styleId="Sinlista112">
    <w:name w:val="Sin lista112"/>
    <w:next w:val="Sinlista"/>
    <w:uiPriority w:val="99"/>
    <w:semiHidden/>
    <w:unhideWhenUsed/>
    <w:rsid w:val="006C1874"/>
  </w:style>
  <w:style w:type="table" w:customStyle="1" w:styleId="Tablaconcuadrcula13">
    <w:name w:val="Tabla con cuadrícula13"/>
    <w:basedOn w:val="Tablanormal"/>
    <w:next w:val="Tablaconcuadrcula"/>
    <w:uiPriority w:val="59"/>
    <w:rsid w:val="006C1874"/>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
    <w:name w:val="Cuadrícula media 1 - Énfasis 21"/>
    <w:basedOn w:val="Tablanormal"/>
    <w:next w:val="Cuadrculamedia1-nfasis2"/>
    <w:uiPriority w:val="67"/>
    <w:rsid w:val="006C1874"/>
    <w:pPr>
      <w:spacing w:after="0" w:line="240" w:lineRule="auto"/>
    </w:pPr>
    <w:rPr>
      <w:rFonts w:ascii="Arial" w:eastAsia="Arial" w:hAnsi="Arial" w:cs="Times New Roman"/>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customStyle="1" w:styleId="Tablaconcuadrcula113">
    <w:name w:val="Tabla con cuadrícula113"/>
    <w:basedOn w:val="Tablanormal"/>
    <w:uiPriority w:val="59"/>
    <w:rsid w:val="006C1874"/>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6C187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rsid w:val="006C1874"/>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6C1874"/>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rsid w:val="006C1874"/>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rsid w:val="006C1874"/>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rsid w:val="006C1874"/>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unhideWhenUsed/>
    <w:rsid w:val="006C1874"/>
  </w:style>
  <w:style w:type="numbering" w:customStyle="1" w:styleId="Sinlista1111">
    <w:name w:val="Sin lista1111"/>
    <w:next w:val="Sinlista"/>
    <w:uiPriority w:val="99"/>
    <w:semiHidden/>
    <w:unhideWhenUsed/>
    <w:rsid w:val="006C1874"/>
  </w:style>
  <w:style w:type="table" w:customStyle="1" w:styleId="Tablaconcuadrcula121">
    <w:name w:val="Tabla con cuadrícula121"/>
    <w:basedOn w:val="Tablanormal"/>
    <w:next w:val="Tablaconcuadrcula"/>
    <w:uiPriority w:val="59"/>
    <w:rsid w:val="006C1874"/>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
    <w:name w:val="Sin lista11111"/>
    <w:next w:val="Sinlista"/>
    <w:semiHidden/>
    <w:unhideWhenUsed/>
    <w:rsid w:val="006C1874"/>
  </w:style>
  <w:style w:type="table" w:customStyle="1" w:styleId="Tablaconcuadrcula1121">
    <w:name w:val="Tabla con cuadrícula1121"/>
    <w:basedOn w:val="Tablanormal"/>
    <w:next w:val="Tablaconcuadrcula"/>
    <w:rsid w:val="006C1874"/>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6C1874"/>
  </w:style>
  <w:style w:type="numbering" w:customStyle="1" w:styleId="Sinlista31">
    <w:name w:val="Sin lista31"/>
    <w:next w:val="Sinlista"/>
    <w:uiPriority w:val="99"/>
    <w:semiHidden/>
    <w:unhideWhenUsed/>
    <w:rsid w:val="006C1874"/>
  </w:style>
  <w:style w:type="table" w:customStyle="1" w:styleId="Tablaconcuadrcula341">
    <w:name w:val="Tabla con cuadrícula341"/>
    <w:basedOn w:val="Tablanormal"/>
    <w:next w:val="Tablaconcuadrcula"/>
    <w:rsid w:val="006C1874"/>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1">
    <w:name w:val="Título Car1"/>
    <w:basedOn w:val="Fuentedeprrafopredeter"/>
    <w:uiPriority w:val="10"/>
    <w:rsid w:val="006C1874"/>
    <w:rPr>
      <w:rFonts w:ascii="Cambria" w:eastAsia="Times New Roman" w:hAnsi="Cambria" w:cs="Times New Roman"/>
      <w:color w:val="17365D"/>
      <w:spacing w:val="5"/>
      <w:kern w:val="28"/>
      <w:sz w:val="52"/>
      <w:szCs w:val="52"/>
    </w:rPr>
  </w:style>
  <w:style w:type="character" w:customStyle="1" w:styleId="Ttulo2Car1">
    <w:name w:val="Título 2 Car1"/>
    <w:basedOn w:val="Fuentedeprrafopredeter"/>
    <w:uiPriority w:val="9"/>
    <w:semiHidden/>
    <w:rsid w:val="006C1874"/>
    <w:rPr>
      <w:rFonts w:ascii="Cambria" w:eastAsia="Times New Roman" w:hAnsi="Cambria" w:cs="Times New Roman"/>
      <w:b/>
      <w:bCs/>
      <w:color w:val="4F81BD"/>
      <w:sz w:val="26"/>
      <w:szCs w:val="26"/>
    </w:rPr>
  </w:style>
  <w:style w:type="character" w:customStyle="1" w:styleId="Ttulo1Car1">
    <w:name w:val="Título 1 Car1"/>
    <w:basedOn w:val="Fuentedeprrafopredeter"/>
    <w:uiPriority w:val="9"/>
    <w:rsid w:val="006C1874"/>
    <w:rPr>
      <w:rFonts w:ascii="Cambria" w:eastAsia="Times New Roman" w:hAnsi="Cambria" w:cs="Times New Roman"/>
      <w:b/>
      <w:bCs/>
      <w:color w:val="365F91"/>
      <w:sz w:val="28"/>
      <w:szCs w:val="28"/>
    </w:rPr>
  </w:style>
  <w:style w:type="character" w:customStyle="1" w:styleId="SubttuloCar1">
    <w:name w:val="Subtítulo Car1"/>
    <w:basedOn w:val="Fuentedeprrafopredeter"/>
    <w:uiPriority w:val="11"/>
    <w:rsid w:val="006C1874"/>
    <w:rPr>
      <w:rFonts w:ascii="Cambria" w:eastAsia="Times New Roman" w:hAnsi="Cambria" w:cs="Times New Roman"/>
      <w:i/>
      <w:iCs/>
      <w:color w:val="4F81BD"/>
      <w:spacing w:val="15"/>
      <w:sz w:val="24"/>
      <w:szCs w:val="24"/>
    </w:rPr>
  </w:style>
  <w:style w:type="character" w:customStyle="1" w:styleId="Ttulo3Car2">
    <w:name w:val="Título 3 Car2"/>
    <w:basedOn w:val="Fuentedeprrafopredeter"/>
    <w:uiPriority w:val="9"/>
    <w:semiHidden/>
    <w:rsid w:val="006C1874"/>
    <w:rPr>
      <w:rFonts w:ascii="Cambria" w:eastAsia="Times New Roman" w:hAnsi="Cambria" w:cs="Times New Roman"/>
      <w:b/>
      <w:bCs/>
      <w:color w:val="4F81BD"/>
    </w:rPr>
  </w:style>
  <w:style w:type="table" w:customStyle="1" w:styleId="Cuadrculamedia1-nfasis22">
    <w:name w:val="Cuadrícula media 1 - Énfasis 22"/>
    <w:basedOn w:val="Tablanormal"/>
    <w:next w:val="Cuadrculamedia1-nfasis2"/>
    <w:uiPriority w:val="67"/>
    <w:rsid w:val="006C1874"/>
    <w:pPr>
      <w:spacing w:after="0" w:line="240" w:lineRule="auto"/>
    </w:pPr>
    <w:rPr>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paragraph" w:customStyle="1" w:styleId="Default">
    <w:name w:val="Default"/>
    <w:rsid w:val="0028038C"/>
    <w:pPr>
      <w:autoSpaceDE w:val="0"/>
      <w:autoSpaceDN w:val="0"/>
      <w:adjustRightInd w:val="0"/>
      <w:spacing w:after="0" w:line="240" w:lineRule="auto"/>
    </w:pPr>
    <w:rPr>
      <w:rFonts w:ascii="Tahoma" w:hAnsi="Tahoma" w:cs="Tahoma"/>
      <w:color w:val="000000"/>
      <w:sz w:val="24"/>
      <w:szCs w:val="24"/>
      <w:lang w:val="es-CO"/>
    </w:rPr>
  </w:style>
  <w:style w:type="character" w:customStyle="1" w:styleId="SinespaciadoCar">
    <w:name w:val="Sin espaciado Car"/>
    <w:link w:val="Sinespaciado"/>
    <w:uiPriority w:val="1"/>
    <w:rsid w:val="00F00C1D"/>
  </w:style>
  <w:style w:type="character" w:customStyle="1" w:styleId="PrrafodelistaCar">
    <w:name w:val="Párrafo de lista Car"/>
    <w:link w:val="Prrafodelista"/>
    <w:uiPriority w:val="1"/>
    <w:locked/>
    <w:rsid w:val="00402594"/>
    <w:rPr>
      <w:rFonts w:ascii="Times New Roman" w:eastAsia="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DF1AF5"/>
    <w:rPr>
      <w:color w:val="808080"/>
      <w:shd w:val="clear" w:color="auto" w:fill="E6E6E6"/>
    </w:rPr>
  </w:style>
  <w:style w:type="table" w:customStyle="1" w:styleId="Tablaconcuadrcula122">
    <w:name w:val="Tabla con cuadrícula122"/>
    <w:basedOn w:val="Tablanormal"/>
    <w:next w:val="Tablaconcuadrcula"/>
    <w:uiPriority w:val="59"/>
    <w:rsid w:val="001902E1"/>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774ED0"/>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01E66"/>
    <w:rPr>
      <w:color w:val="605E5C"/>
      <w:shd w:val="clear" w:color="auto" w:fill="E1DFDD"/>
    </w:rPr>
  </w:style>
  <w:style w:type="paragraph" w:customStyle="1" w:styleId="subhead">
    <w:name w:val="subhead"/>
    <w:basedOn w:val="Normal"/>
    <w:rsid w:val="00D516B0"/>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fontstyle01">
    <w:name w:val="fontstyle01"/>
    <w:basedOn w:val="Fuentedeprrafopredeter"/>
    <w:rsid w:val="00D516B0"/>
    <w:rPr>
      <w:rFonts w:ascii="Swis721 Cn BT" w:hAnsi="Swis721 Cn BT" w:hint="default"/>
      <w:b w:val="0"/>
      <w:bCs w:val="0"/>
      <w:i w:val="0"/>
      <w:iCs w:val="0"/>
      <w:color w:val="000000"/>
      <w:sz w:val="18"/>
      <w:szCs w:val="18"/>
    </w:rPr>
  </w:style>
  <w:style w:type="character" w:styleId="Textoennegrita">
    <w:name w:val="Strong"/>
    <w:basedOn w:val="Fuentedeprrafopredeter"/>
    <w:uiPriority w:val="22"/>
    <w:qFormat/>
    <w:rsid w:val="00D516B0"/>
    <w:rPr>
      <w:b/>
      <w:bCs/>
    </w:rPr>
  </w:style>
  <w:style w:type="paragraph" w:customStyle="1" w:styleId="Normal1">
    <w:name w:val="Normal1"/>
    <w:rsid w:val="009103F3"/>
    <w:pPr>
      <w:spacing w:after="0"/>
    </w:pPr>
    <w:rPr>
      <w:rFonts w:ascii="Arial" w:eastAsia="Arial" w:hAnsi="Arial" w:cs="Arial"/>
      <w:lang w:val="es" w:eastAsia="es-ES"/>
    </w:rPr>
  </w:style>
  <w:style w:type="paragraph" w:customStyle="1" w:styleId="msonormal0">
    <w:name w:val="msonormal"/>
    <w:basedOn w:val="Normal"/>
    <w:rsid w:val="00BA3B26"/>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6">
    <w:name w:val="xl66"/>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75">
    <w:name w:val="xl75"/>
    <w:basedOn w:val="Normal"/>
    <w:rsid w:val="00BA3B26"/>
    <w:pPr>
      <w:shd w:val="clear" w:color="FFFFFF" w:fill="FFFFFF"/>
      <w:spacing w:before="100" w:beforeAutospacing="1" w:after="100" w:afterAutospacing="1"/>
    </w:pPr>
    <w:rPr>
      <w:rFonts w:ascii="Arial" w:eastAsia="Times New Roman" w:hAnsi="Arial" w:cs="Arial"/>
      <w:sz w:val="18"/>
      <w:szCs w:val="18"/>
      <w:lang w:val="es-CO" w:eastAsia="es-CO"/>
    </w:rPr>
  </w:style>
  <w:style w:type="paragraph" w:customStyle="1" w:styleId="xl76">
    <w:name w:val="xl76"/>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color w:val="222222"/>
      <w:sz w:val="18"/>
      <w:szCs w:val="18"/>
      <w:lang w:val="es-CO" w:eastAsia="es-CO"/>
    </w:rPr>
  </w:style>
  <w:style w:type="paragraph" w:customStyle="1" w:styleId="xl77">
    <w:name w:val="xl77"/>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color w:val="121A2F"/>
      <w:sz w:val="18"/>
      <w:szCs w:val="18"/>
      <w:lang w:val="es-CO" w:eastAsia="es-CO"/>
    </w:rPr>
  </w:style>
  <w:style w:type="paragraph" w:customStyle="1" w:styleId="xl78">
    <w:name w:val="xl78"/>
    <w:basedOn w:val="Normal"/>
    <w:rsid w:val="00BA3B26"/>
    <w:pPr>
      <w:pBdr>
        <w:top w:val="single" w:sz="4" w:space="0" w:color="000000"/>
        <w:left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79">
    <w:name w:val="xl79"/>
    <w:basedOn w:val="Normal"/>
    <w:rsid w:val="00BA3B26"/>
    <w:pPr>
      <w:pBdr>
        <w:top w:val="single" w:sz="4" w:space="0" w:color="000000"/>
        <w:left w:val="single" w:sz="4" w:space="0" w:color="000000"/>
        <w:right w:val="single" w:sz="4" w:space="0" w:color="000000"/>
      </w:pBdr>
      <w:spacing w:before="100" w:beforeAutospacing="1" w:after="100" w:afterAutospacing="1"/>
    </w:pPr>
    <w:rPr>
      <w:rFonts w:ascii="Arial" w:eastAsia="Times New Roman" w:hAnsi="Arial" w:cs="Arial"/>
      <w:color w:val="000000"/>
      <w:sz w:val="18"/>
      <w:szCs w:val="18"/>
      <w:lang w:val="es-CO" w:eastAsia="es-CO"/>
    </w:rPr>
  </w:style>
  <w:style w:type="paragraph" w:customStyle="1" w:styleId="xl80">
    <w:name w:val="xl80"/>
    <w:basedOn w:val="Normal"/>
    <w:rsid w:val="00BA3B26"/>
    <w:pPr>
      <w:pBdr>
        <w:top w:val="single" w:sz="4" w:space="0" w:color="000000"/>
        <w:left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81">
    <w:name w:val="xl81"/>
    <w:basedOn w:val="Normal"/>
    <w:rsid w:val="00BA3B26"/>
    <w:pPr>
      <w:pBdr>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82">
    <w:name w:val="xl82"/>
    <w:basedOn w:val="Normal"/>
    <w:rsid w:val="00BA3B26"/>
    <w:pPr>
      <w:pBdr>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83">
    <w:name w:val="xl83"/>
    <w:basedOn w:val="Normal"/>
    <w:rsid w:val="00BA3B26"/>
    <w:pPr>
      <w:pBdr>
        <w:top w:val="single" w:sz="8" w:space="0" w:color="CCCCCC"/>
        <w:left w:val="single" w:sz="8" w:space="0" w:color="CCCCCC"/>
        <w:bottom w:val="single" w:sz="8" w:space="0" w:color="000000"/>
        <w:right w:val="single" w:sz="8"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84">
    <w:name w:val="xl84"/>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b/>
      <w:bCs/>
      <w:color w:val="000000"/>
      <w:sz w:val="18"/>
      <w:szCs w:val="18"/>
      <w:lang w:val="es-CO" w:eastAsia="es-CO"/>
    </w:rPr>
  </w:style>
  <w:style w:type="paragraph" w:customStyle="1" w:styleId="xl85">
    <w:name w:val="xl85"/>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color w:val="343434"/>
      <w:sz w:val="18"/>
      <w:szCs w:val="18"/>
      <w:lang w:val="es-CO" w:eastAsia="es-CO"/>
    </w:rPr>
  </w:style>
  <w:style w:type="paragraph" w:customStyle="1" w:styleId="xl86">
    <w:name w:val="xl86"/>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color w:val="1F130F"/>
      <w:sz w:val="18"/>
      <w:szCs w:val="18"/>
      <w:lang w:val="es-CO" w:eastAsia="es-CO"/>
    </w:rPr>
  </w:style>
  <w:style w:type="paragraph" w:customStyle="1" w:styleId="xl87">
    <w:name w:val="xl87"/>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88">
    <w:name w:val="xl88"/>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89">
    <w:name w:val="xl89"/>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0">
    <w:name w:val="xl90"/>
    <w:basedOn w:val="Normal"/>
    <w:rsid w:val="00BA3B2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1">
    <w:name w:val="xl91"/>
    <w:basedOn w:val="Normal"/>
    <w:rsid w:val="00BA3B2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92">
    <w:name w:val="xl92"/>
    <w:basedOn w:val="Normal"/>
    <w:rsid w:val="00BA3B26"/>
    <w:pPr>
      <w:pBdr>
        <w:top w:val="single" w:sz="4" w:space="0" w:color="000000"/>
        <w:left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93">
    <w:name w:val="xl93"/>
    <w:basedOn w:val="Normal"/>
    <w:rsid w:val="00BA3B26"/>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4">
    <w:name w:val="xl94"/>
    <w:basedOn w:val="Normal"/>
    <w:rsid w:val="00BA3B26"/>
    <w:pPr>
      <w:pBdr>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8"/>
      <w:szCs w:val="18"/>
      <w:lang w:val="es-CO" w:eastAsia="es-CO"/>
    </w:rPr>
  </w:style>
  <w:style w:type="paragraph" w:customStyle="1" w:styleId="xl95">
    <w:name w:val="xl95"/>
    <w:basedOn w:val="Normal"/>
    <w:rsid w:val="00BA3B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6">
    <w:name w:val="xl96"/>
    <w:basedOn w:val="Normal"/>
    <w:rsid w:val="00BA3B2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2170">
      <w:bodyDiv w:val="1"/>
      <w:marLeft w:val="0"/>
      <w:marRight w:val="0"/>
      <w:marTop w:val="0"/>
      <w:marBottom w:val="0"/>
      <w:divBdr>
        <w:top w:val="none" w:sz="0" w:space="0" w:color="auto"/>
        <w:left w:val="none" w:sz="0" w:space="0" w:color="auto"/>
        <w:bottom w:val="none" w:sz="0" w:space="0" w:color="auto"/>
        <w:right w:val="none" w:sz="0" w:space="0" w:color="auto"/>
      </w:divBdr>
    </w:div>
    <w:div w:id="3940179">
      <w:bodyDiv w:val="1"/>
      <w:marLeft w:val="0"/>
      <w:marRight w:val="0"/>
      <w:marTop w:val="0"/>
      <w:marBottom w:val="0"/>
      <w:divBdr>
        <w:top w:val="none" w:sz="0" w:space="0" w:color="auto"/>
        <w:left w:val="none" w:sz="0" w:space="0" w:color="auto"/>
        <w:bottom w:val="none" w:sz="0" w:space="0" w:color="auto"/>
        <w:right w:val="none" w:sz="0" w:space="0" w:color="auto"/>
      </w:divBdr>
    </w:div>
    <w:div w:id="43457724">
      <w:bodyDiv w:val="1"/>
      <w:marLeft w:val="0"/>
      <w:marRight w:val="0"/>
      <w:marTop w:val="0"/>
      <w:marBottom w:val="0"/>
      <w:divBdr>
        <w:top w:val="none" w:sz="0" w:space="0" w:color="auto"/>
        <w:left w:val="none" w:sz="0" w:space="0" w:color="auto"/>
        <w:bottom w:val="none" w:sz="0" w:space="0" w:color="auto"/>
        <w:right w:val="none" w:sz="0" w:space="0" w:color="auto"/>
      </w:divBdr>
    </w:div>
    <w:div w:id="127014702">
      <w:bodyDiv w:val="1"/>
      <w:marLeft w:val="0"/>
      <w:marRight w:val="0"/>
      <w:marTop w:val="0"/>
      <w:marBottom w:val="0"/>
      <w:divBdr>
        <w:top w:val="none" w:sz="0" w:space="0" w:color="auto"/>
        <w:left w:val="none" w:sz="0" w:space="0" w:color="auto"/>
        <w:bottom w:val="none" w:sz="0" w:space="0" w:color="auto"/>
        <w:right w:val="none" w:sz="0" w:space="0" w:color="auto"/>
      </w:divBdr>
    </w:div>
    <w:div w:id="128085843">
      <w:bodyDiv w:val="1"/>
      <w:marLeft w:val="0"/>
      <w:marRight w:val="0"/>
      <w:marTop w:val="0"/>
      <w:marBottom w:val="0"/>
      <w:divBdr>
        <w:top w:val="none" w:sz="0" w:space="0" w:color="auto"/>
        <w:left w:val="none" w:sz="0" w:space="0" w:color="auto"/>
        <w:bottom w:val="none" w:sz="0" w:space="0" w:color="auto"/>
        <w:right w:val="none" w:sz="0" w:space="0" w:color="auto"/>
      </w:divBdr>
    </w:div>
    <w:div w:id="134686386">
      <w:bodyDiv w:val="1"/>
      <w:marLeft w:val="0"/>
      <w:marRight w:val="0"/>
      <w:marTop w:val="0"/>
      <w:marBottom w:val="0"/>
      <w:divBdr>
        <w:top w:val="none" w:sz="0" w:space="0" w:color="auto"/>
        <w:left w:val="none" w:sz="0" w:space="0" w:color="auto"/>
        <w:bottom w:val="none" w:sz="0" w:space="0" w:color="auto"/>
        <w:right w:val="none" w:sz="0" w:space="0" w:color="auto"/>
      </w:divBdr>
    </w:div>
    <w:div w:id="139807435">
      <w:bodyDiv w:val="1"/>
      <w:marLeft w:val="0"/>
      <w:marRight w:val="0"/>
      <w:marTop w:val="0"/>
      <w:marBottom w:val="0"/>
      <w:divBdr>
        <w:top w:val="none" w:sz="0" w:space="0" w:color="auto"/>
        <w:left w:val="none" w:sz="0" w:space="0" w:color="auto"/>
        <w:bottom w:val="none" w:sz="0" w:space="0" w:color="auto"/>
        <w:right w:val="none" w:sz="0" w:space="0" w:color="auto"/>
      </w:divBdr>
    </w:div>
    <w:div w:id="164902515">
      <w:bodyDiv w:val="1"/>
      <w:marLeft w:val="0"/>
      <w:marRight w:val="0"/>
      <w:marTop w:val="0"/>
      <w:marBottom w:val="0"/>
      <w:divBdr>
        <w:top w:val="none" w:sz="0" w:space="0" w:color="auto"/>
        <w:left w:val="none" w:sz="0" w:space="0" w:color="auto"/>
        <w:bottom w:val="none" w:sz="0" w:space="0" w:color="auto"/>
        <w:right w:val="none" w:sz="0" w:space="0" w:color="auto"/>
      </w:divBdr>
    </w:div>
    <w:div w:id="176314875">
      <w:bodyDiv w:val="1"/>
      <w:marLeft w:val="0"/>
      <w:marRight w:val="0"/>
      <w:marTop w:val="0"/>
      <w:marBottom w:val="0"/>
      <w:divBdr>
        <w:top w:val="none" w:sz="0" w:space="0" w:color="auto"/>
        <w:left w:val="none" w:sz="0" w:space="0" w:color="auto"/>
        <w:bottom w:val="none" w:sz="0" w:space="0" w:color="auto"/>
        <w:right w:val="none" w:sz="0" w:space="0" w:color="auto"/>
      </w:divBdr>
    </w:div>
    <w:div w:id="233854258">
      <w:bodyDiv w:val="1"/>
      <w:marLeft w:val="0"/>
      <w:marRight w:val="0"/>
      <w:marTop w:val="0"/>
      <w:marBottom w:val="0"/>
      <w:divBdr>
        <w:top w:val="none" w:sz="0" w:space="0" w:color="auto"/>
        <w:left w:val="none" w:sz="0" w:space="0" w:color="auto"/>
        <w:bottom w:val="none" w:sz="0" w:space="0" w:color="auto"/>
        <w:right w:val="none" w:sz="0" w:space="0" w:color="auto"/>
      </w:divBdr>
    </w:div>
    <w:div w:id="260723015">
      <w:bodyDiv w:val="1"/>
      <w:marLeft w:val="0"/>
      <w:marRight w:val="0"/>
      <w:marTop w:val="0"/>
      <w:marBottom w:val="0"/>
      <w:divBdr>
        <w:top w:val="none" w:sz="0" w:space="0" w:color="auto"/>
        <w:left w:val="none" w:sz="0" w:space="0" w:color="auto"/>
        <w:bottom w:val="none" w:sz="0" w:space="0" w:color="auto"/>
        <w:right w:val="none" w:sz="0" w:space="0" w:color="auto"/>
      </w:divBdr>
    </w:div>
    <w:div w:id="268318548">
      <w:bodyDiv w:val="1"/>
      <w:marLeft w:val="0"/>
      <w:marRight w:val="0"/>
      <w:marTop w:val="0"/>
      <w:marBottom w:val="0"/>
      <w:divBdr>
        <w:top w:val="none" w:sz="0" w:space="0" w:color="auto"/>
        <w:left w:val="none" w:sz="0" w:space="0" w:color="auto"/>
        <w:bottom w:val="none" w:sz="0" w:space="0" w:color="auto"/>
        <w:right w:val="none" w:sz="0" w:space="0" w:color="auto"/>
      </w:divBdr>
    </w:div>
    <w:div w:id="322703097">
      <w:bodyDiv w:val="1"/>
      <w:marLeft w:val="0"/>
      <w:marRight w:val="0"/>
      <w:marTop w:val="0"/>
      <w:marBottom w:val="0"/>
      <w:divBdr>
        <w:top w:val="none" w:sz="0" w:space="0" w:color="auto"/>
        <w:left w:val="none" w:sz="0" w:space="0" w:color="auto"/>
        <w:bottom w:val="none" w:sz="0" w:space="0" w:color="auto"/>
        <w:right w:val="none" w:sz="0" w:space="0" w:color="auto"/>
      </w:divBdr>
    </w:div>
    <w:div w:id="383599798">
      <w:bodyDiv w:val="1"/>
      <w:marLeft w:val="0"/>
      <w:marRight w:val="0"/>
      <w:marTop w:val="0"/>
      <w:marBottom w:val="0"/>
      <w:divBdr>
        <w:top w:val="none" w:sz="0" w:space="0" w:color="auto"/>
        <w:left w:val="none" w:sz="0" w:space="0" w:color="auto"/>
        <w:bottom w:val="none" w:sz="0" w:space="0" w:color="auto"/>
        <w:right w:val="none" w:sz="0" w:space="0" w:color="auto"/>
      </w:divBdr>
    </w:div>
    <w:div w:id="453138383">
      <w:bodyDiv w:val="1"/>
      <w:marLeft w:val="0"/>
      <w:marRight w:val="0"/>
      <w:marTop w:val="0"/>
      <w:marBottom w:val="0"/>
      <w:divBdr>
        <w:top w:val="none" w:sz="0" w:space="0" w:color="auto"/>
        <w:left w:val="none" w:sz="0" w:space="0" w:color="auto"/>
        <w:bottom w:val="none" w:sz="0" w:space="0" w:color="auto"/>
        <w:right w:val="none" w:sz="0" w:space="0" w:color="auto"/>
      </w:divBdr>
    </w:div>
    <w:div w:id="466976666">
      <w:bodyDiv w:val="1"/>
      <w:marLeft w:val="0"/>
      <w:marRight w:val="0"/>
      <w:marTop w:val="0"/>
      <w:marBottom w:val="0"/>
      <w:divBdr>
        <w:top w:val="none" w:sz="0" w:space="0" w:color="auto"/>
        <w:left w:val="none" w:sz="0" w:space="0" w:color="auto"/>
        <w:bottom w:val="none" w:sz="0" w:space="0" w:color="auto"/>
        <w:right w:val="none" w:sz="0" w:space="0" w:color="auto"/>
      </w:divBdr>
    </w:div>
    <w:div w:id="485442784">
      <w:bodyDiv w:val="1"/>
      <w:marLeft w:val="0"/>
      <w:marRight w:val="0"/>
      <w:marTop w:val="0"/>
      <w:marBottom w:val="0"/>
      <w:divBdr>
        <w:top w:val="none" w:sz="0" w:space="0" w:color="auto"/>
        <w:left w:val="none" w:sz="0" w:space="0" w:color="auto"/>
        <w:bottom w:val="none" w:sz="0" w:space="0" w:color="auto"/>
        <w:right w:val="none" w:sz="0" w:space="0" w:color="auto"/>
      </w:divBdr>
    </w:div>
    <w:div w:id="522400880">
      <w:bodyDiv w:val="1"/>
      <w:marLeft w:val="0"/>
      <w:marRight w:val="0"/>
      <w:marTop w:val="0"/>
      <w:marBottom w:val="0"/>
      <w:divBdr>
        <w:top w:val="none" w:sz="0" w:space="0" w:color="auto"/>
        <w:left w:val="none" w:sz="0" w:space="0" w:color="auto"/>
        <w:bottom w:val="none" w:sz="0" w:space="0" w:color="auto"/>
        <w:right w:val="none" w:sz="0" w:space="0" w:color="auto"/>
      </w:divBdr>
    </w:div>
    <w:div w:id="536351436">
      <w:bodyDiv w:val="1"/>
      <w:marLeft w:val="0"/>
      <w:marRight w:val="0"/>
      <w:marTop w:val="0"/>
      <w:marBottom w:val="0"/>
      <w:divBdr>
        <w:top w:val="none" w:sz="0" w:space="0" w:color="auto"/>
        <w:left w:val="none" w:sz="0" w:space="0" w:color="auto"/>
        <w:bottom w:val="none" w:sz="0" w:space="0" w:color="auto"/>
        <w:right w:val="none" w:sz="0" w:space="0" w:color="auto"/>
      </w:divBdr>
    </w:div>
    <w:div w:id="660547922">
      <w:bodyDiv w:val="1"/>
      <w:marLeft w:val="0"/>
      <w:marRight w:val="0"/>
      <w:marTop w:val="0"/>
      <w:marBottom w:val="0"/>
      <w:divBdr>
        <w:top w:val="none" w:sz="0" w:space="0" w:color="auto"/>
        <w:left w:val="none" w:sz="0" w:space="0" w:color="auto"/>
        <w:bottom w:val="none" w:sz="0" w:space="0" w:color="auto"/>
        <w:right w:val="none" w:sz="0" w:space="0" w:color="auto"/>
      </w:divBdr>
    </w:div>
    <w:div w:id="832837906">
      <w:bodyDiv w:val="1"/>
      <w:marLeft w:val="0"/>
      <w:marRight w:val="0"/>
      <w:marTop w:val="0"/>
      <w:marBottom w:val="0"/>
      <w:divBdr>
        <w:top w:val="none" w:sz="0" w:space="0" w:color="auto"/>
        <w:left w:val="none" w:sz="0" w:space="0" w:color="auto"/>
        <w:bottom w:val="none" w:sz="0" w:space="0" w:color="auto"/>
        <w:right w:val="none" w:sz="0" w:space="0" w:color="auto"/>
      </w:divBdr>
    </w:div>
    <w:div w:id="902520054">
      <w:bodyDiv w:val="1"/>
      <w:marLeft w:val="0"/>
      <w:marRight w:val="0"/>
      <w:marTop w:val="0"/>
      <w:marBottom w:val="0"/>
      <w:divBdr>
        <w:top w:val="none" w:sz="0" w:space="0" w:color="auto"/>
        <w:left w:val="none" w:sz="0" w:space="0" w:color="auto"/>
        <w:bottom w:val="none" w:sz="0" w:space="0" w:color="auto"/>
        <w:right w:val="none" w:sz="0" w:space="0" w:color="auto"/>
      </w:divBdr>
    </w:div>
    <w:div w:id="966665926">
      <w:bodyDiv w:val="1"/>
      <w:marLeft w:val="0"/>
      <w:marRight w:val="0"/>
      <w:marTop w:val="0"/>
      <w:marBottom w:val="0"/>
      <w:divBdr>
        <w:top w:val="none" w:sz="0" w:space="0" w:color="auto"/>
        <w:left w:val="none" w:sz="0" w:space="0" w:color="auto"/>
        <w:bottom w:val="none" w:sz="0" w:space="0" w:color="auto"/>
        <w:right w:val="none" w:sz="0" w:space="0" w:color="auto"/>
      </w:divBdr>
    </w:div>
    <w:div w:id="1085883812">
      <w:bodyDiv w:val="1"/>
      <w:marLeft w:val="0"/>
      <w:marRight w:val="0"/>
      <w:marTop w:val="0"/>
      <w:marBottom w:val="0"/>
      <w:divBdr>
        <w:top w:val="none" w:sz="0" w:space="0" w:color="auto"/>
        <w:left w:val="none" w:sz="0" w:space="0" w:color="auto"/>
        <w:bottom w:val="none" w:sz="0" w:space="0" w:color="auto"/>
        <w:right w:val="none" w:sz="0" w:space="0" w:color="auto"/>
      </w:divBdr>
    </w:div>
    <w:div w:id="1216234409">
      <w:bodyDiv w:val="1"/>
      <w:marLeft w:val="0"/>
      <w:marRight w:val="0"/>
      <w:marTop w:val="0"/>
      <w:marBottom w:val="0"/>
      <w:divBdr>
        <w:top w:val="none" w:sz="0" w:space="0" w:color="auto"/>
        <w:left w:val="none" w:sz="0" w:space="0" w:color="auto"/>
        <w:bottom w:val="none" w:sz="0" w:space="0" w:color="auto"/>
        <w:right w:val="none" w:sz="0" w:space="0" w:color="auto"/>
      </w:divBdr>
    </w:div>
    <w:div w:id="1224489083">
      <w:bodyDiv w:val="1"/>
      <w:marLeft w:val="0"/>
      <w:marRight w:val="0"/>
      <w:marTop w:val="0"/>
      <w:marBottom w:val="0"/>
      <w:divBdr>
        <w:top w:val="none" w:sz="0" w:space="0" w:color="auto"/>
        <w:left w:val="none" w:sz="0" w:space="0" w:color="auto"/>
        <w:bottom w:val="none" w:sz="0" w:space="0" w:color="auto"/>
        <w:right w:val="none" w:sz="0" w:space="0" w:color="auto"/>
      </w:divBdr>
    </w:div>
    <w:div w:id="1257251792">
      <w:bodyDiv w:val="1"/>
      <w:marLeft w:val="0"/>
      <w:marRight w:val="0"/>
      <w:marTop w:val="0"/>
      <w:marBottom w:val="0"/>
      <w:divBdr>
        <w:top w:val="none" w:sz="0" w:space="0" w:color="auto"/>
        <w:left w:val="none" w:sz="0" w:space="0" w:color="auto"/>
        <w:bottom w:val="none" w:sz="0" w:space="0" w:color="auto"/>
        <w:right w:val="none" w:sz="0" w:space="0" w:color="auto"/>
      </w:divBdr>
    </w:div>
    <w:div w:id="1267616509">
      <w:bodyDiv w:val="1"/>
      <w:marLeft w:val="0"/>
      <w:marRight w:val="0"/>
      <w:marTop w:val="0"/>
      <w:marBottom w:val="0"/>
      <w:divBdr>
        <w:top w:val="none" w:sz="0" w:space="0" w:color="auto"/>
        <w:left w:val="none" w:sz="0" w:space="0" w:color="auto"/>
        <w:bottom w:val="none" w:sz="0" w:space="0" w:color="auto"/>
        <w:right w:val="none" w:sz="0" w:space="0" w:color="auto"/>
      </w:divBdr>
    </w:div>
    <w:div w:id="1273124899">
      <w:bodyDiv w:val="1"/>
      <w:marLeft w:val="0"/>
      <w:marRight w:val="0"/>
      <w:marTop w:val="0"/>
      <w:marBottom w:val="0"/>
      <w:divBdr>
        <w:top w:val="none" w:sz="0" w:space="0" w:color="auto"/>
        <w:left w:val="none" w:sz="0" w:space="0" w:color="auto"/>
        <w:bottom w:val="none" w:sz="0" w:space="0" w:color="auto"/>
        <w:right w:val="none" w:sz="0" w:space="0" w:color="auto"/>
      </w:divBdr>
    </w:div>
    <w:div w:id="1323312990">
      <w:bodyDiv w:val="1"/>
      <w:marLeft w:val="0"/>
      <w:marRight w:val="0"/>
      <w:marTop w:val="0"/>
      <w:marBottom w:val="0"/>
      <w:divBdr>
        <w:top w:val="none" w:sz="0" w:space="0" w:color="auto"/>
        <w:left w:val="none" w:sz="0" w:space="0" w:color="auto"/>
        <w:bottom w:val="none" w:sz="0" w:space="0" w:color="auto"/>
        <w:right w:val="none" w:sz="0" w:space="0" w:color="auto"/>
      </w:divBdr>
    </w:div>
    <w:div w:id="1382754593">
      <w:bodyDiv w:val="1"/>
      <w:marLeft w:val="0"/>
      <w:marRight w:val="0"/>
      <w:marTop w:val="0"/>
      <w:marBottom w:val="0"/>
      <w:divBdr>
        <w:top w:val="none" w:sz="0" w:space="0" w:color="auto"/>
        <w:left w:val="none" w:sz="0" w:space="0" w:color="auto"/>
        <w:bottom w:val="none" w:sz="0" w:space="0" w:color="auto"/>
        <w:right w:val="none" w:sz="0" w:space="0" w:color="auto"/>
      </w:divBdr>
    </w:div>
    <w:div w:id="1417283434">
      <w:bodyDiv w:val="1"/>
      <w:marLeft w:val="0"/>
      <w:marRight w:val="0"/>
      <w:marTop w:val="0"/>
      <w:marBottom w:val="0"/>
      <w:divBdr>
        <w:top w:val="none" w:sz="0" w:space="0" w:color="auto"/>
        <w:left w:val="none" w:sz="0" w:space="0" w:color="auto"/>
        <w:bottom w:val="none" w:sz="0" w:space="0" w:color="auto"/>
        <w:right w:val="none" w:sz="0" w:space="0" w:color="auto"/>
      </w:divBdr>
    </w:div>
    <w:div w:id="1419911677">
      <w:bodyDiv w:val="1"/>
      <w:marLeft w:val="0"/>
      <w:marRight w:val="0"/>
      <w:marTop w:val="0"/>
      <w:marBottom w:val="0"/>
      <w:divBdr>
        <w:top w:val="none" w:sz="0" w:space="0" w:color="auto"/>
        <w:left w:val="none" w:sz="0" w:space="0" w:color="auto"/>
        <w:bottom w:val="none" w:sz="0" w:space="0" w:color="auto"/>
        <w:right w:val="none" w:sz="0" w:space="0" w:color="auto"/>
      </w:divBdr>
    </w:div>
    <w:div w:id="1492017255">
      <w:bodyDiv w:val="1"/>
      <w:marLeft w:val="0"/>
      <w:marRight w:val="0"/>
      <w:marTop w:val="0"/>
      <w:marBottom w:val="0"/>
      <w:divBdr>
        <w:top w:val="none" w:sz="0" w:space="0" w:color="auto"/>
        <w:left w:val="none" w:sz="0" w:space="0" w:color="auto"/>
        <w:bottom w:val="none" w:sz="0" w:space="0" w:color="auto"/>
        <w:right w:val="none" w:sz="0" w:space="0" w:color="auto"/>
      </w:divBdr>
    </w:div>
    <w:div w:id="1517575002">
      <w:bodyDiv w:val="1"/>
      <w:marLeft w:val="0"/>
      <w:marRight w:val="0"/>
      <w:marTop w:val="0"/>
      <w:marBottom w:val="0"/>
      <w:divBdr>
        <w:top w:val="none" w:sz="0" w:space="0" w:color="auto"/>
        <w:left w:val="none" w:sz="0" w:space="0" w:color="auto"/>
        <w:bottom w:val="none" w:sz="0" w:space="0" w:color="auto"/>
        <w:right w:val="none" w:sz="0" w:space="0" w:color="auto"/>
      </w:divBdr>
    </w:div>
    <w:div w:id="1521044935">
      <w:bodyDiv w:val="1"/>
      <w:marLeft w:val="0"/>
      <w:marRight w:val="0"/>
      <w:marTop w:val="0"/>
      <w:marBottom w:val="0"/>
      <w:divBdr>
        <w:top w:val="none" w:sz="0" w:space="0" w:color="auto"/>
        <w:left w:val="none" w:sz="0" w:space="0" w:color="auto"/>
        <w:bottom w:val="none" w:sz="0" w:space="0" w:color="auto"/>
        <w:right w:val="none" w:sz="0" w:space="0" w:color="auto"/>
      </w:divBdr>
    </w:div>
    <w:div w:id="1544319901">
      <w:bodyDiv w:val="1"/>
      <w:marLeft w:val="0"/>
      <w:marRight w:val="0"/>
      <w:marTop w:val="0"/>
      <w:marBottom w:val="0"/>
      <w:divBdr>
        <w:top w:val="none" w:sz="0" w:space="0" w:color="auto"/>
        <w:left w:val="none" w:sz="0" w:space="0" w:color="auto"/>
        <w:bottom w:val="none" w:sz="0" w:space="0" w:color="auto"/>
        <w:right w:val="none" w:sz="0" w:space="0" w:color="auto"/>
      </w:divBdr>
    </w:div>
    <w:div w:id="1686588496">
      <w:bodyDiv w:val="1"/>
      <w:marLeft w:val="0"/>
      <w:marRight w:val="0"/>
      <w:marTop w:val="0"/>
      <w:marBottom w:val="0"/>
      <w:divBdr>
        <w:top w:val="none" w:sz="0" w:space="0" w:color="auto"/>
        <w:left w:val="none" w:sz="0" w:space="0" w:color="auto"/>
        <w:bottom w:val="none" w:sz="0" w:space="0" w:color="auto"/>
        <w:right w:val="none" w:sz="0" w:space="0" w:color="auto"/>
      </w:divBdr>
    </w:div>
    <w:div w:id="1732074676">
      <w:bodyDiv w:val="1"/>
      <w:marLeft w:val="0"/>
      <w:marRight w:val="0"/>
      <w:marTop w:val="0"/>
      <w:marBottom w:val="0"/>
      <w:divBdr>
        <w:top w:val="none" w:sz="0" w:space="0" w:color="auto"/>
        <w:left w:val="none" w:sz="0" w:space="0" w:color="auto"/>
        <w:bottom w:val="none" w:sz="0" w:space="0" w:color="auto"/>
        <w:right w:val="none" w:sz="0" w:space="0" w:color="auto"/>
      </w:divBdr>
    </w:div>
    <w:div w:id="1769696947">
      <w:bodyDiv w:val="1"/>
      <w:marLeft w:val="0"/>
      <w:marRight w:val="0"/>
      <w:marTop w:val="0"/>
      <w:marBottom w:val="0"/>
      <w:divBdr>
        <w:top w:val="none" w:sz="0" w:space="0" w:color="auto"/>
        <w:left w:val="none" w:sz="0" w:space="0" w:color="auto"/>
        <w:bottom w:val="none" w:sz="0" w:space="0" w:color="auto"/>
        <w:right w:val="none" w:sz="0" w:space="0" w:color="auto"/>
      </w:divBdr>
    </w:div>
    <w:div w:id="1773042021">
      <w:bodyDiv w:val="1"/>
      <w:marLeft w:val="0"/>
      <w:marRight w:val="0"/>
      <w:marTop w:val="0"/>
      <w:marBottom w:val="0"/>
      <w:divBdr>
        <w:top w:val="none" w:sz="0" w:space="0" w:color="auto"/>
        <w:left w:val="none" w:sz="0" w:space="0" w:color="auto"/>
        <w:bottom w:val="none" w:sz="0" w:space="0" w:color="auto"/>
        <w:right w:val="none" w:sz="0" w:space="0" w:color="auto"/>
      </w:divBdr>
    </w:div>
    <w:div w:id="1791974754">
      <w:bodyDiv w:val="1"/>
      <w:marLeft w:val="0"/>
      <w:marRight w:val="0"/>
      <w:marTop w:val="0"/>
      <w:marBottom w:val="0"/>
      <w:divBdr>
        <w:top w:val="none" w:sz="0" w:space="0" w:color="auto"/>
        <w:left w:val="none" w:sz="0" w:space="0" w:color="auto"/>
        <w:bottom w:val="none" w:sz="0" w:space="0" w:color="auto"/>
        <w:right w:val="none" w:sz="0" w:space="0" w:color="auto"/>
      </w:divBdr>
    </w:div>
    <w:div w:id="1806853193">
      <w:bodyDiv w:val="1"/>
      <w:marLeft w:val="0"/>
      <w:marRight w:val="0"/>
      <w:marTop w:val="0"/>
      <w:marBottom w:val="0"/>
      <w:divBdr>
        <w:top w:val="none" w:sz="0" w:space="0" w:color="auto"/>
        <w:left w:val="none" w:sz="0" w:space="0" w:color="auto"/>
        <w:bottom w:val="none" w:sz="0" w:space="0" w:color="auto"/>
        <w:right w:val="none" w:sz="0" w:space="0" w:color="auto"/>
      </w:divBdr>
    </w:div>
    <w:div w:id="1813598555">
      <w:bodyDiv w:val="1"/>
      <w:marLeft w:val="0"/>
      <w:marRight w:val="0"/>
      <w:marTop w:val="0"/>
      <w:marBottom w:val="0"/>
      <w:divBdr>
        <w:top w:val="none" w:sz="0" w:space="0" w:color="auto"/>
        <w:left w:val="none" w:sz="0" w:space="0" w:color="auto"/>
        <w:bottom w:val="none" w:sz="0" w:space="0" w:color="auto"/>
        <w:right w:val="none" w:sz="0" w:space="0" w:color="auto"/>
      </w:divBdr>
    </w:div>
    <w:div w:id="1918786823">
      <w:bodyDiv w:val="1"/>
      <w:marLeft w:val="0"/>
      <w:marRight w:val="0"/>
      <w:marTop w:val="0"/>
      <w:marBottom w:val="0"/>
      <w:divBdr>
        <w:top w:val="none" w:sz="0" w:space="0" w:color="auto"/>
        <w:left w:val="none" w:sz="0" w:space="0" w:color="auto"/>
        <w:bottom w:val="none" w:sz="0" w:space="0" w:color="auto"/>
        <w:right w:val="none" w:sz="0" w:space="0" w:color="auto"/>
      </w:divBdr>
    </w:div>
    <w:div w:id="2074086519">
      <w:bodyDiv w:val="1"/>
      <w:marLeft w:val="0"/>
      <w:marRight w:val="0"/>
      <w:marTop w:val="0"/>
      <w:marBottom w:val="0"/>
      <w:divBdr>
        <w:top w:val="none" w:sz="0" w:space="0" w:color="auto"/>
        <w:left w:val="none" w:sz="0" w:space="0" w:color="auto"/>
        <w:bottom w:val="none" w:sz="0" w:space="0" w:color="auto"/>
        <w:right w:val="none" w:sz="0" w:space="0" w:color="auto"/>
      </w:divBdr>
    </w:div>
    <w:div w:id="211925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Local\Microsoft\Windows\Temporary%20Internet%20Files\Content.Outlook\XG027M1V\SBPM%20hoja%20oficio%2035.dotx" TargetMode="External"/></Relationships>
</file>

<file path=word/theme/theme1.xml><?xml version="1.0" encoding="utf-8"?>
<a:theme xmlns:a="http://schemas.openxmlformats.org/drawingml/2006/main" name="Tema de Office">
  <a:themeElements>
    <a:clrScheme name="Personalizado 4">
      <a:dk1>
        <a:sysClr val="windowText" lastClr="000000"/>
      </a:dk1>
      <a:lt1>
        <a:sysClr val="window" lastClr="FFFFFF"/>
      </a:lt1>
      <a:dk2>
        <a:srgbClr val="000000"/>
      </a:dk2>
      <a:lt2>
        <a:srgbClr val="F8F8F8"/>
      </a:lt2>
      <a:accent1>
        <a:srgbClr val="3E3E3E"/>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lásico de Offic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FC1B54-A6C2-4B45-90B9-0DE7109CB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SBPM hoja oficio 35</Template>
  <TotalTime>41</TotalTime>
  <Pages>7</Pages>
  <Words>1829</Words>
  <Characters>10060</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Tatiana Alzate Muñoz</cp:lastModifiedBy>
  <cp:revision>33</cp:revision>
  <cp:lastPrinted>2021-12-09T19:09:00Z</cp:lastPrinted>
  <dcterms:created xsi:type="dcterms:W3CDTF">2021-02-03T21:49:00Z</dcterms:created>
  <dcterms:modified xsi:type="dcterms:W3CDTF">2025-08-19T15:52:00Z</dcterms:modified>
</cp:coreProperties>
</file>