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875" w:rsidRPr="008D3A39" w:rsidRDefault="00B10875" w:rsidP="00B10875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Ciudad y fecha  </w:t>
      </w:r>
    </w:p>
    <w:p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:rsidR="00B10875" w:rsidRPr="008D3A39" w:rsidRDefault="00F16851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noProof/>
          <w:sz w:val="24"/>
          <w:szCs w:val="24"/>
        </w:rPr>
        <w:t xml:space="preserve">Señores </w:t>
      </w:r>
    </w:p>
    <w:p w:rsidR="00B10875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Secretaría</w:t>
      </w:r>
      <w:r w:rsidR="00F16851" w:rsidRPr="008D3A39">
        <w:rPr>
          <w:rFonts w:ascii="Arial" w:hAnsi="Arial" w:cs="Arial"/>
          <w:sz w:val="24"/>
          <w:szCs w:val="24"/>
        </w:rPr>
        <w:t xml:space="preserve"> </w:t>
      </w:r>
      <w:r w:rsidR="00F16851" w:rsidRPr="008D3A39">
        <w:rPr>
          <w:rFonts w:ascii="Arial" w:hAnsi="Arial" w:cs="Arial"/>
          <w:sz w:val="24"/>
          <w:szCs w:val="24"/>
          <w:highlight w:val="lightGray"/>
        </w:rPr>
        <w:t>xxxxxxxx</w:t>
      </w:r>
      <w:r w:rsidRPr="008D3A39">
        <w:rPr>
          <w:rFonts w:ascii="Arial" w:hAnsi="Arial" w:cs="Arial"/>
          <w:sz w:val="24"/>
          <w:szCs w:val="24"/>
        </w:rPr>
        <w:t xml:space="preserve"> </w:t>
      </w:r>
    </w:p>
    <w:p w:rsidR="001012D1" w:rsidRPr="008D3A39" w:rsidRDefault="001012D1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Departamento de Risaralda</w:t>
      </w:r>
    </w:p>
    <w:p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:rsidR="00B10875" w:rsidRPr="008D3A39" w:rsidRDefault="00B10875" w:rsidP="00B10875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Asunto: Autorización consulta inhabilidades por delitos sexuales contra menores de edad </w:t>
      </w:r>
    </w:p>
    <w:p w:rsidR="00B10875" w:rsidRPr="008D3A39" w:rsidRDefault="00B10875" w:rsidP="00B10875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   </w:t>
      </w:r>
    </w:p>
    <w:p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10875" w:rsidRPr="00B958B2" w:rsidRDefault="00B10875" w:rsidP="00B958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>Estimado señor(a):</w:t>
      </w:r>
    </w:p>
    <w:p w:rsidR="00B10875" w:rsidRPr="008D3A39" w:rsidRDefault="00B10875" w:rsidP="00B10875">
      <w:pPr>
        <w:pStyle w:val="Textosinforma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El (la) suscrito(a)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xxxxxxx</w:t>
      </w:r>
      <w:bookmarkStart w:id="0" w:name="_GoBack"/>
      <w:bookmarkEnd w:id="0"/>
      <w:r w:rsidRPr="008D3A39">
        <w:rPr>
          <w:rFonts w:ascii="Arial" w:hAnsi="Arial" w:cs="Arial"/>
          <w:sz w:val="24"/>
          <w:szCs w:val="24"/>
          <w:highlight w:val="lightGray"/>
        </w:rPr>
        <w:t>xxxxxxx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identificado con C.C./ C.E./ P.P No.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 expedida el </w:t>
      </w:r>
      <w:proofErr w:type="spellStart"/>
      <w:r w:rsidRPr="008D3A39">
        <w:rPr>
          <w:rFonts w:ascii="Arial" w:hAnsi="Arial" w:cs="Arial"/>
          <w:sz w:val="24"/>
          <w:szCs w:val="24"/>
          <w:highlight w:val="lightGray"/>
        </w:rPr>
        <w:t>xxxxxx</w:t>
      </w:r>
      <w:proofErr w:type="spellEnd"/>
      <w:r w:rsidRPr="008D3A39">
        <w:rPr>
          <w:rFonts w:ascii="Arial" w:hAnsi="Arial" w:cs="Arial"/>
          <w:sz w:val="24"/>
          <w:szCs w:val="24"/>
        </w:rPr>
        <w:t xml:space="preserve">, autorizo libre, expresa e inequívocamente, y exclusivamente para los fines y en los términos señalados en la Ley 1918 de 2018, reglamentada por el Decreto 753 de 2019, al departamento de Risaralda con Nit. 891.480.085-7, a consultar mis datos personales </w:t>
      </w:r>
      <w:r w:rsidRPr="008D3A39">
        <w:rPr>
          <w:rFonts w:ascii="Arial" w:hAnsi="Arial" w:cs="Arial"/>
          <w:sz w:val="24"/>
          <w:szCs w:val="24"/>
          <w:shd w:val="clear" w:color="auto" w:fill="FFFFFF"/>
        </w:rPr>
        <w:t xml:space="preserve">en el registro de inhabilidades por delitos sexuales cometidos contra personas menores de edad </w:t>
      </w:r>
      <w:r w:rsidRPr="008D3A39">
        <w:rPr>
          <w:rFonts w:ascii="Arial" w:hAnsi="Arial" w:cs="Arial"/>
          <w:sz w:val="24"/>
          <w:szCs w:val="24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r w:rsidRPr="008D3A39">
        <w:rPr>
          <w:rStyle w:val="Hipervnculo"/>
          <w:rFonts w:ascii="Arial" w:hAnsi="Arial" w:cs="Arial"/>
          <w:sz w:val="24"/>
          <w:szCs w:val="24"/>
        </w:rPr>
        <w:t>https://www.risaralda.gov.co/documentos/150289/politica-de-tratamiento-de-datos-personales/</w:t>
      </w:r>
      <w:r w:rsidRPr="008D3A39">
        <w:rPr>
          <w:rFonts w:ascii="Arial" w:hAnsi="Arial" w:cs="Arial"/>
          <w:sz w:val="24"/>
          <w:szCs w:val="24"/>
        </w:rPr>
        <w:t xml:space="preserve">, manifestando que he sido informado(a) de forma clara y suficiente de los fines de su tratamiento. </w:t>
      </w:r>
    </w:p>
    <w:p w:rsidR="00B10875" w:rsidRPr="008D3A39" w:rsidRDefault="00B10875" w:rsidP="00B1087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10875" w:rsidRPr="008D3A39" w:rsidRDefault="00B10875" w:rsidP="00B108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Firma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</w:rPr>
        <w:tab/>
        <w:t xml:space="preserve">            _____</w:t>
      </w:r>
      <w:r w:rsidR="00F16851" w:rsidRPr="008D3A39">
        <w:rPr>
          <w:rFonts w:ascii="Arial" w:hAnsi="Arial" w:cs="Arial"/>
          <w:sz w:val="24"/>
          <w:szCs w:val="24"/>
        </w:rPr>
        <w:t>___________________</w:t>
      </w:r>
    </w:p>
    <w:p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Nombres y Apellidos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p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lastRenderedPageBreak/>
        <w:t xml:space="preserve">C.C./ C.E./ </w:t>
      </w:r>
      <w:proofErr w:type="gramStart"/>
      <w:r w:rsidRPr="008D3A39">
        <w:rPr>
          <w:rFonts w:ascii="Arial" w:hAnsi="Arial" w:cs="Arial"/>
          <w:sz w:val="24"/>
          <w:szCs w:val="24"/>
        </w:rPr>
        <w:t>P.P</w:t>
      </w:r>
      <w:proofErr w:type="gramEnd"/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  <w:r w:rsidRPr="008D3A39">
        <w:rPr>
          <w:rFonts w:ascii="Arial" w:hAnsi="Arial" w:cs="Arial"/>
          <w:sz w:val="24"/>
          <w:szCs w:val="24"/>
        </w:rPr>
        <w:t xml:space="preserve"> </w:t>
      </w:r>
    </w:p>
    <w:p w:rsidR="00B10875" w:rsidRPr="008D3A39" w:rsidRDefault="00B10875" w:rsidP="00B10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D3A39">
        <w:rPr>
          <w:rFonts w:ascii="Arial" w:hAnsi="Arial" w:cs="Arial"/>
          <w:sz w:val="24"/>
          <w:szCs w:val="24"/>
        </w:rPr>
        <w:t xml:space="preserve">Correo electrónico </w:t>
      </w:r>
      <w:r w:rsidRPr="008D3A39">
        <w:rPr>
          <w:rFonts w:ascii="Arial" w:hAnsi="Arial" w:cs="Arial"/>
          <w:sz w:val="24"/>
          <w:szCs w:val="24"/>
        </w:rPr>
        <w:tab/>
      </w:r>
      <w:r w:rsidRPr="008D3A39">
        <w:rPr>
          <w:rFonts w:ascii="Arial" w:hAnsi="Arial" w:cs="Arial"/>
          <w:sz w:val="24"/>
          <w:szCs w:val="24"/>
          <w:highlight w:val="lightGray"/>
        </w:rPr>
        <w:t>xxxxxxxx</w:t>
      </w:r>
    </w:p>
    <w:sectPr w:rsidR="00B10875" w:rsidRPr="008D3A39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252" w:rsidRDefault="00FD7252" w:rsidP="00826763">
      <w:pPr>
        <w:spacing w:after="0" w:line="240" w:lineRule="auto"/>
      </w:pPr>
      <w:r>
        <w:separator/>
      </w:r>
    </w:p>
  </w:endnote>
  <w:endnote w:type="continuationSeparator" w:id="0">
    <w:p w:rsidR="00FD7252" w:rsidRDefault="00FD7252" w:rsidP="00826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252" w:rsidRDefault="00FD7252" w:rsidP="00826763">
      <w:pPr>
        <w:spacing w:after="0" w:line="240" w:lineRule="auto"/>
      </w:pPr>
      <w:r>
        <w:separator/>
      </w:r>
    </w:p>
  </w:footnote>
  <w:footnote w:type="continuationSeparator" w:id="0">
    <w:p w:rsidR="00FD7252" w:rsidRDefault="00FD7252" w:rsidP="00826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</w:p>
  <w:tbl>
    <w:tblPr>
      <w:tblW w:w="9360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4253"/>
      <w:gridCol w:w="5107"/>
    </w:tblGrid>
    <w:tr w:rsidR="004611F7" w:rsidRPr="004A6093" w:rsidTr="00EA4AAE">
      <w:trPr>
        <w:trHeight w:val="1975"/>
      </w:trPr>
      <w:tc>
        <w:tcPr>
          <w:tcW w:w="4253" w:type="dxa"/>
          <w:vAlign w:val="center"/>
        </w:tcPr>
        <w:p w:rsidR="004611F7" w:rsidRPr="004A6093" w:rsidRDefault="00D06469" w:rsidP="004611F7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79CD4715" wp14:editId="697ABEC0">
                <wp:extent cx="962025" cy="962025"/>
                <wp:effectExtent l="0" t="0" r="9525" b="9525"/>
                <wp:docPr id="2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7" w:type="dxa"/>
        </w:tcPr>
        <w:p w:rsidR="004611F7" w:rsidRPr="004A6093" w:rsidRDefault="004611F7" w:rsidP="004611F7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 w:rsidRPr="004A6093">
            <w:rPr>
              <w:rFonts w:ascii="Arial" w:hAnsi="Arial" w:cs="Arial"/>
              <w:b/>
              <w:caps/>
            </w:rPr>
            <w:t>Departamento de Risaralda</w:t>
          </w:r>
        </w:p>
        <w:p w:rsidR="004611F7" w:rsidRPr="004A6093" w:rsidRDefault="004611F7" w:rsidP="004611F7">
          <w:pPr>
            <w:pStyle w:val="Encabezado"/>
            <w:jc w:val="center"/>
            <w:rPr>
              <w:rFonts w:ascii="Arial" w:hAnsi="Arial" w:cs="Arial"/>
              <w:b/>
              <w:color w:val="FF0000"/>
            </w:rPr>
          </w:pPr>
          <w:r w:rsidRPr="004A6093">
            <w:rPr>
              <w:rFonts w:ascii="Arial" w:hAnsi="Arial" w:cs="Arial"/>
              <w:b/>
            </w:rPr>
            <w:t xml:space="preserve">Secretaría </w:t>
          </w:r>
          <w:r w:rsidRPr="004A6093">
            <w:rPr>
              <w:rFonts w:ascii="Arial" w:hAnsi="Arial" w:cs="Arial"/>
              <w:b/>
              <w:color w:val="FF0000"/>
            </w:rPr>
            <w:t>XXXXX</w:t>
          </w:r>
        </w:p>
        <w:p w:rsidR="004611F7" w:rsidRPr="004A6093" w:rsidRDefault="004611F7" w:rsidP="004611F7">
          <w:pPr>
            <w:pStyle w:val="Encabezado"/>
            <w:jc w:val="center"/>
            <w:rPr>
              <w:rFonts w:ascii="Arial" w:hAnsi="Arial" w:cs="Arial"/>
              <w:b/>
              <w:color w:val="FF0000"/>
            </w:rPr>
          </w:pPr>
        </w:p>
        <w:p w:rsidR="004611F7" w:rsidRPr="004A6093" w:rsidRDefault="004611F7" w:rsidP="004611F7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 w:rsidRPr="004A6093">
            <w:rPr>
              <w:rFonts w:ascii="Arial" w:hAnsi="Arial" w:cs="Arial"/>
              <w:b/>
              <w:caps/>
            </w:rPr>
            <w:t>GESTIÓN JURÍDICA</w:t>
          </w:r>
        </w:p>
        <w:p w:rsidR="004611F7" w:rsidRPr="004A6093" w:rsidRDefault="004611F7" w:rsidP="004611F7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  <w:r w:rsidRPr="004A6093">
            <w:rPr>
              <w:rFonts w:ascii="Arial" w:hAnsi="Arial" w:cs="Arial"/>
              <w:b/>
              <w:caps/>
            </w:rPr>
            <w:t>contratación</w:t>
          </w:r>
        </w:p>
        <w:p w:rsidR="004611F7" w:rsidRPr="004A6093" w:rsidRDefault="004611F7" w:rsidP="004611F7">
          <w:pPr>
            <w:pStyle w:val="Encabezado"/>
            <w:jc w:val="center"/>
            <w:rPr>
              <w:rFonts w:ascii="Arial" w:hAnsi="Arial" w:cs="Arial"/>
              <w:b/>
              <w:caps/>
            </w:rPr>
          </w:pPr>
        </w:p>
        <w:p w:rsidR="004611F7" w:rsidRPr="004A6093" w:rsidRDefault="004611F7" w:rsidP="004611F7">
          <w:pPr>
            <w:jc w:val="center"/>
            <w:rPr>
              <w:rFonts w:ascii="Arial" w:hAnsi="Arial" w:cs="Arial"/>
              <w:b/>
            </w:rPr>
          </w:pPr>
          <w:r w:rsidRPr="004A6093">
            <w:rPr>
              <w:rFonts w:ascii="Arial" w:hAnsi="Arial" w:cs="Arial"/>
              <w:b/>
            </w:rPr>
            <w:t>CONSULTA DE INHABILIDADES POR DELITOS SEXUALES</w:t>
          </w:r>
        </w:p>
      </w:tc>
    </w:tr>
    <w:tr w:rsidR="004611F7" w:rsidRPr="004A6093" w:rsidTr="00EA4AAE">
      <w:tblPrEx>
        <w:tblLook w:val="0000" w:firstRow="0" w:lastRow="0" w:firstColumn="0" w:lastColumn="0" w:noHBand="0" w:noVBand="0"/>
      </w:tblPrEx>
      <w:trPr>
        <w:trHeight w:val="285"/>
      </w:trPr>
      <w:tc>
        <w:tcPr>
          <w:tcW w:w="4253" w:type="dxa"/>
          <w:vAlign w:val="center"/>
        </w:tcPr>
        <w:p w:rsidR="004611F7" w:rsidRPr="004A6093" w:rsidRDefault="00F16851" w:rsidP="004611F7">
          <w:pPr>
            <w:pStyle w:val="Encabezad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Versión: 1</w:t>
          </w:r>
        </w:p>
      </w:tc>
      <w:tc>
        <w:tcPr>
          <w:tcW w:w="5107" w:type="dxa"/>
          <w:vAlign w:val="center"/>
        </w:tcPr>
        <w:p w:rsidR="004611F7" w:rsidRPr="004A6093" w:rsidRDefault="004611F7" w:rsidP="00F16851">
          <w:pPr>
            <w:pStyle w:val="Encabezado"/>
            <w:rPr>
              <w:rFonts w:ascii="Arial" w:hAnsi="Arial" w:cs="Arial"/>
            </w:rPr>
          </w:pPr>
          <w:r w:rsidRPr="004A6093">
            <w:rPr>
              <w:rFonts w:ascii="Arial" w:hAnsi="Arial" w:cs="Arial"/>
            </w:rPr>
            <w:t xml:space="preserve">Vigencia: </w:t>
          </w:r>
          <w:r w:rsidR="00001AB8" w:rsidRPr="004A6093">
            <w:rPr>
              <w:rFonts w:ascii="Arial" w:hAnsi="Arial" w:cs="Arial"/>
            </w:rPr>
            <w:t>0</w:t>
          </w:r>
          <w:r w:rsidR="00CE1149">
            <w:rPr>
              <w:rFonts w:ascii="Arial" w:hAnsi="Arial" w:cs="Arial"/>
            </w:rPr>
            <w:t>9</w:t>
          </w:r>
          <w:r w:rsidRPr="004A6093">
            <w:rPr>
              <w:rFonts w:ascii="Arial" w:hAnsi="Arial" w:cs="Arial"/>
            </w:rPr>
            <w:t>-202</w:t>
          </w:r>
          <w:r w:rsidR="00F16851">
            <w:rPr>
              <w:rFonts w:ascii="Arial" w:hAnsi="Arial" w:cs="Arial"/>
            </w:rPr>
            <w:t>2</w:t>
          </w:r>
        </w:p>
      </w:tc>
    </w:tr>
  </w:tbl>
  <w:p w:rsidR="00826763" w:rsidRDefault="00826763" w:rsidP="00826763">
    <w:pPr>
      <w:pStyle w:val="Encabezado"/>
      <w:tabs>
        <w:tab w:val="center" w:pos="-3119"/>
      </w:tabs>
      <w:jc w:val="right"/>
      <w:rPr>
        <w:rFonts w:ascii="Arial" w:hAnsi="Arial" w:cs="Arial"/>
      </w:rPr>
    </w:pPr>
    <w:r>
      <w:rPr>
        <w:rFonts w:ascii="Arial" w:hAnsi="Arial" w:cs="Arial"/>
      </w:rPr>
      <w:t xml:space="preserve">   </w:t>
    </w:r>
  </w:p>
  <w:p w:rsidR="00826763" w:rsidRDefault="0082676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458"/>
    <w:rsid w:val="00001AB8"/>
    <w:rsid w:val="0003108B"/>
    <w:rsid w:val="001012D1"/>
    <w:rsid w:val="00104E8A"/>
    <w:rsid w:val="00263ACE"/>
    <w:rsid w:val="0026733A"/>
    <w:rsid w:val="00300C00"/>
    <w:rsid w:val="00336212"/>
    <w:rsid w:val="004611F7"/>
    <w:rsid w:val="00490503"/>
    <w:rsid w:val="004A2458"/>
    <w:rsid w:val="004A6093"/>
    <w:rsid w:val="005239B2"/>
    <w:rsid w:val="005C3839"/>
    <w:rsid w:val="007A289F"/>
    <w:rsid w:val="00826763"/>
    <w:rsid w:val="00871DBB"/>
    <w:rsid w:val="008D3A39"/>
    <w:rsid w:val="00930F31"/>
    <w:rsid w:val="009800E8"/>
    <w:rsid w:val="00A04AA1"/>
    <w:rsid w:val="00B10875"/>
    <w:rsid w:val="00B958B2"/>
    <w:rsid w:val="00BB60C8"/>
    <w:rsid w:val="00C022BB"/>
    <w:rsid w:val="00C77371"/>
    <w:rsid w:val="00CC6751"/>
    <w:rsid w:val="00CE1149"/>
    <w:rsid w:val="00D06469"/>
    <w:rsid w:val="00D1090D"/>
    <w:rsid w:val="00DD68DD"/>
    <w:rsid w:val="00F16851"/>
    <w:rsid w:val="00FD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41FE213E"/>
  <w15:docId w15:val="{7A08B215-655C-40BD-BD83-A1B3FE9EB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6763"/>
  </w:style>
  <w:style w:type="paragraph" w:styleId="Piedepgina">
    <w:name w:val="footer"/>
    <w:basedOn w:val="Normal"/>
    <w:link w:val="PiedepginaCar"/>
    <w:uiPriority w:val="99"/>
    <w:unhideWhenUsed/>
    <w:rsid w:val="008267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6763"/>
  </w:style>
  <w:style w:type="paragraph" w:styleId="Textodeglobo">
    <w:name w:val="Balloon Text"/>
    <w:basedOn w:val="Normal"/>
    <w:link w:val="TextodegloboCar"/>
    <w:uiPriority w:val="99"/>
    <w:semiHidden/>
    <w:unhideWhenUsed/>
    <w:rsid w:val="00300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00C00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link w:val="TextosinformatoCar"/>
    <w:uiPriority w:val="99"/>
    <w:unhideWhenUsed/>
    <w:rsid w:val="00B10875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B10875"/>
    <w:rPr>
      <w:rFonts w:ascii="Consolas" w:hAnsi="Consolas"/>
      <w:sz w:val="21"/>
      <w:szCs w:val="21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B108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7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2\Downloads\F-%20CONSENTIMIENTO%20%20DE%20CONSULTA%20ANTECEDENTES%20POR%20DELITOS%20SEXUALE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F- CONSENTIMIENTO  DE CONSULTA ANTECEDENTES POR DELITOS SEXUALES</Template>
  <TotalTime>1</TotalTime>
  <Pages>2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Maria Alzate Castano</dc:creator>
  <cp:lastModifiedBy>Lina Maria Alzate Castano</cp:lastModifiedBy>
  <cp:revision>2</cp:revision>
  <dcterms:created xsi:type="dcterms:W3CDTF">2022-09-09T19:23:00Z</dcterms:created>
  <dcterms:modified xsi:type="dcterms:W3CDTF">2022-09-09T19:23:00Z</dcterms:modified>
</cp:coreProperties>
</file>