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468FF" w14:textId="69797187" w:rsidR="00284F9F" w:rsidRPr="00A51F2E" w:rsidRDefault="00284F9F" w:rsidP="00A51F2E">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t>FORMATO 1</w:t>
      </w:r>
      <w:r w:rsidR="003F5A55">
        <w:rPr>
          <w:rFonts w:ascii="Arial Narrow" w:eastAsiaTheme="minorHAnsi" w:hAnsi="Arial Narrow" w:cs="Arial"/>
          <w:b/>
          <w:bCs/>
          <w:szCs w:val="20"/>
          <w:lang w:eastAsia="en-US"/>
        </w:rPr>
        <w:t>1</w:t>
      </w:r>
      <w:r w:rsidRPr="00A51F2E">
        <w:rPr>
          <w:rFonts w:ascii="Arial Narrow" w:eastAsiaTheme="minorHAnsi" w:hAnsi="Arial Narrow" w:cs="Arial"/>
          <w:b/>
          <w:bCs/>
          <w:szCs w:val="20"/>
          <w:lang w:eastAsia="en-US"/>
        </w:rPr>
        <w:t xml:space="preserve"> – ACREDITACIÓN DE EMPRENDIMIENTOS Y EMPRESAS DE MUJERES (PERSONA JURÍDICA)</w:t>
      </w:r>
    </w:p>
    <w:p w14:paraId="63DCF03A"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p>
    <w:p w14:paraId="3C43B601"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p>
    <w:p w14:paraId="0CAA1643"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rPr>
        <w:t>Señores</w:t>
      </w:r>
    </w:p>
    <w:p w14:paraId="7424D045" w14:textId="77777777" w:rsidR="00284F9F" w:rsidRPr="00A51F2E" w:rsidRDefault="00284F9F" w:rsidP="00A51F2E">
      <w:pPr>
        <w:tabs>
          <w:tab w:val="left" w:pos="-142"/>
        </w:tabs>
        <w:autoSpaceDE w:val="0"/>
        <w:autoSpaceDN w:val="0"/>
        <w:adjustRightInd w:val="0"/>
        <w:jc w:val="both"/>
        <w:rPr>
          <w:rFonts w:ascii="Arial Narrow" w:hAnsi="Arial Narrow" w:cs="Arial"/>
          <w:b/>
          <w:szCs w:val="20"/>
          <w:highlight w:val="lightGray"/>
        </w:rPr>
      </w:pPr>
      <w:r w:rsidRPr="00A51F2E">
        <w:rPr>
          <w:rFonts w:ascii="Arial Narrow" w:hAnsi="Arial Narrow" w:cs="Arial"/>
          <w:b/>
          <w:szCs w:val="20"/>
          <w:highlight w:val="lightGray"/>
        </w:rPr>
        <w:t xml:space="preserve">[NOMBRE DE LA ENTIDAD] </w:t>
      </w:r>
    </w:p>
    <w:p w14:paraId="4356CF4B"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highlight w:val="lightGray"/>
        </w:rPr>
        <w:t>[Ciudad]</w:t>
      </w:r>
      <w:r w:rsidRPr="00A51F2E">
        <w:rPr>
          <w:rFonts w:ascii="Arial Narrow" w:hAnsi="Arial Narrow" w:cs="Arial"/>
          <w:szCs w:val="20"/>
        </w:rPr>
        <w:t xml:space="preserve"> </w:t>
      </w:r>
    </w:p>
    <w:p w14:paraId="745B3D32" w14:textId="77777777" w:rsidR="00284F9F" w:rsidRPr="00A51F2E" w:rsidRDefault="00284F9F" w:rsidP="00A51F2E">
      <w:pPr>
        <w:tabs>
          <w:tab w:val="left" w:pos="-142"/>
        </w:tabs>
        <w:autoSpaceDE w:val="0"/>
        <w:autoSpaceDN w:val="0"/>
        <w:adjustRightInd w:val="0"/>
        <w:rPr>
          <w:rFonts w:ascii="Arial Narrow" w:hAnsi="Arial Narrow" w:cs="Arial"/>
          <w:szCs w:val="20"/>
        </w:rPr>
      </w:pPr>
    </w:p>
    <w:p w14:paraId="6B4795E8" w14:textId="0FF9A911" w:rsidR="00284F9F" w:rsidRDefault="00284F9F" w:rsidP="004A267F">
      <w:pPr>
        <w:tabs>
          <w:tab w:val="left" w:pos="-142"/>
        </w:tabs>
        <w:autoSpaceDE w:val="0"/>
        <w:autoSpaceDN w:val="0"/>
        <w:adjustRightInd w:val="0"/>
        <w:rPr>
          <w:rFonts w:ascii="Arial Narrow" w:hAnsi="Arial Narrow" w:cs="Arial"/>
          <w:highlight w:val="lightGray"/>
        </w:rPr>
      </w:pPr>
      <w:r w:rsidRPr="00254C2C">
        <w:rPr>
          <w:rFonts w:ascii="Arial Narrow" w:hAnsi="Arial Narrow" w:cs="Arial"/>
          <w:b/>
        </w:rPr>
        <w:t>REFERENCIA:</w:t>
      </w:r>
      <w:r w:rsidRPr="00254C2C">
        <w:rPr>
          <w:rFonts w:ascii="Arial Narrow" w:hAnsi="Arial Narrow" w:cs="Arial"/>
        </w:rPr>
        <w:tab/>
        <w:t xml:space="preserve">Proceso de Contratación </w:t>
      </w:r>
      <w:r w:rsidR="00C45B0B" w:rsidRPr="00C45B0B">
        <w:rPr>
          <w:rFonts w:ascii="Arial Narrow" w:hAnsi="Arial Narrow" w:cs="Tahoma"/>
          <w:b/>
          <w:bCs/>
          <w:noProof/>
        </w:rPr>
        <w:t>FDLSUBA-SA-MC-008-2025 (134998)</w:t>
      </w:r>
    </w:p>
    <w:p w14:paraId="272801A9" w14:textId="77777777" w:rsidR="003E70F0" w:rsidRPr="00254C2C" w:rsidRDefault="003E70F0" w:rsidP="004A267F">
      <w:pPr>
        <w:tabs>
          <w:tab w:val="left" w:pos="-142"/>
        </w:tabs>
        <w:autoSpaceDE w:val="0"/>
        <w:autoSpaceDN w:val="0"/>
        <w:adjustRightInd w:val="0"/>
        <w:rPr>
          <w:rFonts w:ascii="Arial Narrow" w:hAnsi="Arial Narrow" w:cs="Arial"/>
          <w:highlight w:val="lightGray"/>
        </w:rPr>
      </w:pPr>
    </w:p>
    <w:p w14:paraId="344ED11B" w14:textId="44D46CA3" w:rsidR="00284F9F" w:rsidRPr="00FB7784" w:rsidRDefault="00284F9F" w:rsidP="004A267F">
      <w:pPr>
        <w:tabs>
          <w:tab w:val="left" w:pos="-142"/>
        </w:tabs>
        <w:autoSpaceDE w:val="0"/>
        <w:autoSpaceDN w:val="0"/>
        <w:adjustRightInd w:val="0"/>
        <w:rPr>
          <w:rFonts w:ascii="Arial Narrow" w:hAnsi="Arial Narrow"/>
          <w:b/>
          <w:bCs/>
          <w:iCs/>
          <w:lang w:val="es-CO" w:eastAsia="es-CO"/>
        </w:rPr>
      </w:pPr>
      <w:r w:rsidRPr="00254C2C">
        <w:rPr>
          <w:rFonts w:ascii="Arial Narrow" w:hAnsi="Arial Narrow"/>
          <w:b/>
        </w:rPr>
        <w:t xml:space="preserve">Objeto: </w:t>
      </w:r>
    </w:p>
    <w:p w14:paraId="4EB8BAF8" w14:textId="77777777" w:rsidR="00284F9F" w:rsidRPr="00A51F2E" w:rsidRDefault="00284F9F" w:rsidP="00A51F2E">
      <w:pPr>
        <w:tabs>
          <w:tab w:val="left" w:pos="-142"/>
        </w:tabs>
        <w:autoSpaceDE w:val="0"/>
        <w:autoSpaceDN w:val="0"/>
        <w:adjustRightInd w:val="0"/>
        <w:rPr>
          <w:rFonts w:ascii="Arial Narrow" w:hAnsi="Arial Narrow" w:cs="Arial"/>
          <w:szCs w:val="20"/>
        </w:rPr>
      </w:pPr>
      <w:r w:rsidRPr="00A51F2E">
        <w:rPr>
          <w:rFonts w:ascii="Arial Narrow" w:hAnsi="Arial Narrow" w:cs="Arial"/>
          <w:szCs w:val="20"/>
        </w:rPr>
        <w:t xml:space="preserve"> </w:t>
      </w:r>
    </w:p>
    <w:p w14:paraId="6165C9C2" w14:textId="77777777" w:rsidR="00284F9F" w:rsidRPr="00A51F2E" w:rsidRDefault="00284F9F" w:rsidP="00A51F2E">
      <w:pPr>
        <w:jc w:val="both"/>
        <w:rPr>
          <w:rFonts w:ascii="Arial Narrow" w:eastAsiaTheme="minorHAnsi" w:hAnsi="Arial Narrow" w:cs="Arial"/>
          <w:szCs w:val="20"/>
          <w:lang w:eastAsia="en-US"/>
        </w:rPr>
      </w:pPr>
    </w:p>
    <w:p w14:paraId="18FA08C5" w14:textId="77777777" w:rsidR="00284F9F" w:rsidRPr="00A51F2E" w:rsidRDefault="00284F9F" w:rsidP="00A51F2E">
      <w:pPr>
        <w:widowControl w:val="0"/>
        <w:jc w:val="both"/>
        <w:rPr>
          <w:rFonts w:ascii="Arial Narrow" w:hAnsi="Arial Narrow" w:cs="Arial"/>
          <w:szCs w:val="20"/>
        </w:rPr>
      </w:pPr>
      <w:r w:rsidRPr="00A51F2E">
        <w:rPr>
          <w:rFonts w:ascii="Arial Narrow" w:hAnsi="Arial Narrow" w:cs="Arial"/>
          <w:szCs w:val="20"/>
        </w:rPr>
        <w:t>Estimados señores:</w:t>
      </w:r>
    </w:p>
    <w:p w14:paraId="4B2F399E" w14:textId="77777777" w:rsidR="00284F9F" w:rsidRPr="00A51F2E" w:rsidRDefault="00284F9F" w:rsidP="00A51F2E">
      <w:pPr>
        <w:widowControl w:val="0"/>
        <w:jc w:val="both"/>
        <w:rPr>
          <w:rFonts w:ascii="Arial Narrow" w:hAnsi="Arial Narrow" w:cs="Arial"/>
          <w:szCs w:val="20"/>
        </w:rPr>
      </w:pPr>
    </w:p>
    <w:p w14:paraId="6DC24A3F" w14:textId="77777777" w:rsidR="00284F9F" w:rsidRPr="00A51F2E" w:rsidRDefault="00284F9F"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[Incluir el nombre d</w:t>
      </w:r>
      <w:r w:rsidRPr="00A51F2E">
        <w:rPr>
          <w:rFonts w:ascii="Arial Narrow" w:eastAsiaTheme="minorHAnsi" w:hAnsi="Arial Narrow" w:cs="Arial"/>
          <w:szCs w:val="20"/>
          <w:highlight w:val="lightGray"/>
          <w:shd w:val="clear" w:color="auto" w:fill="FFFFFF"/>
          <w:lang w:eastAsia="en-US"/>
        </w:rPr>
        <w:t>el representante legal de la persona jurídica y del revisor fiscal, cuando este último exista de acuerdo con los requerimientos de ley, o el contador]</w:t>
      </w:r>
      <w:r w:rsidRPr="00A51F2E">
        <w:rPr>
          <w:rFonts w:ascii="Arial Narrow" w:eastAsiaTheme="minorHAnsi" w:hAnsi="Arial Narrow" w:cs="Arial"/>
          <w:szCs w:val="20"/>
          <w:lang w:eastAsia="en-US"/>
        </w:rPr>
        <w:t xml:space="preserve"> identificados con </w:t>
      </w:r>
      <w:r w:rsidRPr="00A51F2E">
        <w:rPr>
          <w:rFonts w:ascii="Arial Narrow" w:eastAsiaTheme="minorHAnsi" w:hAnsi="Arial Narrow" w:cs="Arial"/>
          <w:szCs w:val="20"/>
          <w:highlight w:val="lightGray"/>
          <w:lang w:eastAsia="en-US"/>
        </w:rPr>
        <w:t>[Incluir los números de identificación]</w:t>
      </w:r>
      <w:r w:rsidRPr="00A51F2E">
        <w:rPr>
          <w:rFonts w:ascii="Arial Narrow" w:eastAsiaTheme="minorHAnsi" w:hAnsi="Arial Narrow" w:cs="Arial"/>
          <w:szCs w:val="20"/>
          <w:lang w:eastAsia="en-US"/>
        </w:rPr>
        <w:t xml:space="preserve">, en nuestra condición de representante legal </w:t>
      </w: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szCs w:val="20"/>
          <w:highlight w:val="lightGray"/>
          <w:shd w:val="clear" w:color="auto" w:fill="FFFFFF"/>
          <w:lang w:eastAsia="en-US"/>
        </w:rPr>
        <w:t>y revisor fiscal, en caso de estar obligado según los requerimientos de ley, o el contador</w:t>
      </w: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szCs w:val="20"/>
          <w:lang w:eastAsia="en-US"/>
        </w:rPr>
        <w:t xml:space="preserve"> de </w:t>
      </w:r>
      <w:r w:rsidRPr="00A51F2E">
        <w:rPr>
          <w:rFonts w:ascii="Arial Narrow" w:eastAsiaTheme="minorHAnsi" w:hAnsi="Arial Narrow" w:cs="Arial"/>
          <w:szCs w:val="20"/>
          <w:highlight w:val="lightGray"/>
          <w:lang w:eastAsia="en-US"/>
        </w:rPr>
        <w:t>[Incluir la razón social de la persona jurídica]</w:t>
      </w:r>
      <w:r w:rsidRPr="00A51F2E">
        <w:rPr>
          <w:rFonts w:ascii="Arial Narrow" w:eastAsiaTheme="minorHAnsi" w:hAnsi="Arial Narrow" w:cs="Arial"/>
          <w:szCs w:val="20"/>
          <w:lang w:eastAsia="en-US"/>
        </w:rPr>
        <w:t xml:space="preserve"> identificada con el NIT </w:t>
      </w:r>
      <w:r w:rsidRPr="00A51F2E">
        <w:rPr>
          <w:rFonts w:ascii="Arial Narrow" w:eastAsiaTheme="minorHAnsi" w:hAnsi="Arial Narrow" w:cs="Arial"/>
          <w:szCs w:val="20"/>
          <w:highlight w:val="lightGray"/>
          <w:lang w:eastAsia="en-US"/>
        </w:rPr>
        <w:t>[Incluir el NIT]</w:t>
      </w:r>
      <w:r w:rsidRPr="00A51F2E">
        <w:rPr>
          <w:rFonts w:ascii="Arial Narrow" w:eastAsiaTheme="minorHAnsi" w:hAnsi="Arial Narrow" w:cs="Arial"/>
          <w:szCs w:val="20"/>
          <w:lang w:eastAsia="en-US"/>
        </w:rPr>
        <w:t>, en adelante el Proponente, acreditamos la condición de ser emprendimiento y empresa de mujer en los términos del artículo 2.2.1.2.4.2.14 del Decreto 1082 de 2015.</w:t>
      </w:r>
    </w:p>
    <w:p w14:paraId="51A749A6" w14:textId="77777777" w:rsidR="00284F9F" w:rsidRPr="00A51F2E" w:rsidRDefault="00284F9F" w:rsidP="00A51F2E">
      <w:pPr>
        <w:jc w:val="both"/>
        <w:rPr>
          <w:rFonts w:ascii="Arial Narrow" w:eastAsiaTheme="minorHAnsi" w:hAnsi="Arial Narrow" w:cs="Arial"/>
          <w:szCs w:val="20"/>
          <w:lang w:eastAsia="en-US"/>
        </w:rPr>
      </w:pPr>
    </w:p>
    <w:p w14:paraId="19C13B66"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[El Proponente escogerá una de las siguientes dos (2) opciones para acreditar la condición de emprendimiento y empresa de mujer:]</w:t>
      </w:r>
      <w:r w:rsidRPr="00A51F2E" w:rsidDel="00E24590">
        <w:rPr>
          <w:rFonts w:ascii="Arial Narrow" w:eastAsiaTheme="minorHAnsi" w:hAnsi="Arial Narrow" w:cs="Arial"/>
          <w:szCs w:val="20"/>
          <w:highlight w:val="lightGray"/>
          <w:lang w:eastAsia="en-US"/>
        </w:rPr>
        <w:t xml:space="preserve"> </w:t>
      </w:r>
    </w:p>
    <w:p w14:paraId="25108695" w14:textId="77777777" w:rsidR="00284F9F" w:rsidRPr="00A51F2E" w:rsidRDefault="00284F9F" w:rsidP="00A51F2E">
      <w:pPr>
        <w:jc w:val="both"/>
        <w:rPr>
          <w:rFonts w:ascii="Arial Narrow" w:eastAsiaTheme="minorHAnsi" w:hAnsi="Arial Narrow" w:cs="Arial"/>
          <w:szCs w:val="20"/>
          <w:lang w:eastAsia="en-US"/>
        </w:rPr>
      </w:pPr>
    </w:p>
    <w:p w14:paraId="0607C365"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b/>
          <w:bCs/>
          <w:szCs w:val="20"/>
          <w:highlight w:val="lightGray"/>
          <w:lang w:eastAsia="en-US"/>
        </w:rPr>
        <w:t xml:space="preserve">Opción 1. </w:t>
      </w:r>
      <w:r w:rsidRPr="00A51F2E">
        <w:rPr>
          <w:rFonts w:ascii="Arial Narrow" w:eastAsiaTheme="minorHAnsi" w:hAnsi="Arial Narrow" w:cs="Arial"/>
          <w:szCs w:val="20"/>
          <w:highlight w:val="lightGray"/>
          <w:lang w:eastAsia="en-US"/>
        </w:rPr>
        <w:t>Incorporar si la participación accionaria de la persona jurídica en su mayoría son mujeres y los derechos de propiedad han pertenecido a éstas durante el último año.]</w:t>
      </w:r>
    </w:p>
    <w:p w14:paraId="72DFB52F" w14:textId="77777777" w:rsidR="00284F9F" w:rsidRPr="00A51F2E" w:rsidRDefault="00284F9F" w:rsidP="00A51F2E">
      <w:pPr>
        <w:jc w:val="both"/>
        <w:rPr>
          <w:rFonts w:ascii="Arial Narrow" w:eastAsiaTheme="minorHAnsi" w:hAnsi="Arial Narrow" w:cs="Arial"/>
          <w:szCs w:val="20"/>
          <w:lang w:eastAsia="en-US"/>
        </w:rPr>
      </w:pPr>
    </w:p>
    <w:p w14:paraId="0B36AE75" w14:textId="77777777" w:rsidR="00284F9F" w:rsidRPr="00A51F2E" w:rsidRDefault="00284F9F" w:rsidP="00A51F2E">
      <w:pPr>
        <w:jc w:val="both"/>
        <w:rPr>
          <w:rFonts w:ascii="Arial Narrow" w:hAnsi="Arial Narrow" w:cs="Arial"/>
          <w:szCs w:val="20"/>
        </w:rPr>
      </w:pPr>
      <w:r w:rsidRPr="00A51F2E">
        <w:rPr>
          <w:rFonts w:ascii="Arial Narrow" w:eastAsiaTheme="minorHAnsi" w:hAnsi="Arial Narrow" w:cs="Arial"/>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51F2E" w:rsidDel="007369DA">
        <w:rPr>
          <w:rFonts w:ascii="Arial Narrow" w:hAnsi="Arial Narrow" w:cs="Arial"/>
          <w:szCs w:val="20"/>
        </w:rPr>
        <w:t xml:space="preserve"> </w:t>
      </w:r>
      <w:r w:rsidRPr="00A51F2E">
        <w:rPr>
          <w:rFonts w:ascii="Arial Narrow" w:eastAsiaTheme="minorHAnsi" w:hAnsi="Arial Narrow" w:cs="Arial"/>
          <w:szCs w:val="20"/>
          <w:lang w:eastAsia="en-US"/>
        </w:rPr>
        <w:t xml:space="preserve">En el siguiente cuadro señalamos </w:t>
      </w:r>
      <w:r w:rsidRPr="00A51F2E">
        <w:rPr>
          <w:rFonts w:ascii="Arial Narrow" w:hAnsi="Arial Narrow" w:cs="Arial"/>
          <w:szCs w:val="20"/>
        </w:rPr>
        <w:t>la identificación de las mujeres en la persona jurídica y la distribución de los derechos en la sociedad durante el último año:</w:t>
      </w:r>
    </w:p>
    <w:p w14:paraId="4BCF8503" w14:textId="77777777" w:rsidR="00284F9F" w:rsidRPr="00A51F2E" w:rsidRDefault="00284F9F" w:rsidP="00A51F2E">
      <w:pPr>
        <w:jc w:val="both"/>
        <w:rPr>
          <w:rFonts w:ascii="Arial Narrow" w:hAnsi="Arial Narrow" w:cs="Arial"/>
          <w:szCs w:val="20"/>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59"/>
        <w:gridCol w:w="5453"/>
      </w:tblGrid>
      <w:tr w:rsidR="00284F9F" w:rsidRPr="00A51F2E" w14:paraId="5DDF2114" w14:textId="77777777" w:rsidTr="00A51F2E">
        <w:trPr>
          <w:jc w:val="center"/>
        </w:trPr>
        <w:tc>
          <w:tcPr>
            <w:tcW w:w="2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2E9B01" w14:textId="77777777" w:rsidR="00284F9F" w:rsidRPr="00A51F2E" w:rsidRDefault="00284F9F"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 xml:space="preserve">Nombre completo y número de identificación de la (s) mujeres (s) que tienen o tuvieron participación durante el último año en la persona jurídica </w:t>
            </w:r>
          </w:p>
        </w:tc>
        <w:tc>
          <w:tcPr>
            <w:tcW w:w="2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E1FF2B" w14:textId="77777777" w:rsidR="003E70F0" w:rsidRDefault="00284F9F"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Número de acciones, partes de interés o cuotas de participación de la persona jurídica, o el alcance o condición de su participación en el caso de las personas jurídicas sin ánimo de lucro</w:t>
            </w:r>
          </w:p>
          <w:p w14:paraId="5DFD6A2D" w14:textId="2458848E" w:rsidR="00284F9F" w:rsidRPr="00A51F2E" w:rsidRDefault="00284F9F" w:rsidP="00A51F2E">
            <w:pPr>
              <w:jc w:val="center"/>
              <w:rPr>
                <w:rFonts w:ascii="Arial Narrow" w:eastAsiaTheme="minorHAnsi" w:hAnsi="Arial Narrow" w:cs="Arial"/>
                <w:b/>
                <w:szCs w:val="20"/>
                <w:lang w:eastAsia="en-US"/>
              </w:rPr>
            </w:pPr>
            <w:r>
              <w:rPr>
                <w:rFonts w:ascii="Arial Narrow" w:eastAsiaTheme="minorHAnsi" w:hAnsi="Arial Narrow" w:cs="Arial"/>
                <w:b/>
                <w:noProof/>
                <w:szCs w:val="20"/>
                <w:lang w:eastAsia="en-US"/>
              </w:rPr>
              <w:t>Nombre y Apellidos</w:t>
            </w:r>
          </w:p>
        </w:tc>
      </w:tr>
      <w:tr w:rsidR="00284F9F" w:rsidRPr="00A51F2E" w14:paraId="7CFB1130" w14:textId="77777777" w:rsidTr="00A51F2E">
        <w:trPr>
          <w:jc w:val="center"/>
        </w:trPr>
        <w:tc>
          <w:tcPr>
            <w:tcW w:w="2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04E936" w14:textId="77777777" w:rsidR="00284F9F" w:rsidRPr="00A51F2E" w:rsidRDefault="00284F9F" w:rsidP="00A51F2E">
            <w:pPr>
              <w:rPr>
                <w:rFonts w:ascii="Arial Narrow" w:eastAsiaTheme="minorHAnsi" w:hAnsi="Arial Narrow" w:cs="Arial"/>
                <w:b/>
                <w:color w:val="3B3838" w:themeColor="background2" w:themeShade="40"/>
                <w:szCs w:val="20"/>
                <w:lang w:eastAsia="en-US"/>
              </w:rPr>
            </w:pPr>
          </w:p>
        </w:tc>
        <w:tc>
          <w:tcPr>
            <w:tcW w:w="2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739A80" w14:textId="77777777" w:rsidR="00284F9F" w:rsidRPr="00A51F2E" w:rsidRDefault="00284F9F" w:rsidP="00A51F2E">
            <w:pPr>
              <w:rPr>
                <w:rFonts w:ascii="Arial Narrow" w:eastAsiaTheme="minorHAnsi" w:hAnsi="Arial Narrow" w:cs="Arial"/>
                <w:color w:val="3B3838" w:themeColor="background2" w:themeShade="40"/>
                <w:szCs w:val="20"/>
                <w:lang w:eastAsia="en-US"/>
              </w:rPr>
            </w:pPr>
          </w:p>
        </w:tc>
      </w:tr>
      <w:tr w:rsidR="00284F9F" w:rsidRPr="00A51F2E" w14:paraId="324B8504" w14:textId="77777777" w:rsidTr="00A51F2E">
        <w:trPr>
          <w:jc w:val="center"/>
        </w:trPr>
        <w:tc>
          <w:tcPr>
            <w:tcW w:w="2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CF65D5" w14:textId="77777777" w:rsidR="00284F9F" w:rsidRPr="00A51F2E" w:rsidRDefault="00284F9F" w:rsidP="00A51F2E">
            <w:pPr>
              <w:jc w:val="center"/>
              <w:rPr>
                <w:rFonts w:ascii="Arial Narrow" w:eastAsiaTheme="minorHAnsi" w:hAnsi="Arial Narrow" w:cs="Arial"/>
                <w:b/>
                <w:color w:val="3B3838" w:themeColor="background2" w:themeShade="40"/>
                <w:szCs w:val="20"/>
                <w:lang w:eastAsia="en-US"/>
              </w:rPr>
            </w:pPr>
          </w:p>
        </w:tc>
        <w:tc>
          <w:tcPr>
            <w:tcW w:w="2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827EE9" w14:textId="77777777" w:rsidR="00284F9F" w:rsidRPr="00A51F2E" w:rsidRDefault="00284F9F" w:rsidP="00A51F2E">
            <w:pPr>
              <w:rPr>
                <w:rFonts w:ascii="Arial Narrow" w:eastAsiaTheme="minorHAnsi" w:hAnsi="Arial Narrow" w:cs="Arial"/>
                <w:color w:val="3B3838" w:themeColor="background2" w:themeShade="40"/>
                <w:szCs w:val="20"/>
                <w:lang w:eastAsia="en-US"/>
              </w:rPr>
            </w:pPr>
          </w:p>
        </w:tc>
      </w:tr>
    </w:tbl>
    <w:p w14:paraId="163AB22A" w14:textId="77777777" w:rsidR="00284F9F" w:rsidRPr="00A51F2E" w:rsidRDefault="00284F9F" w:rsidP="00A51F2E">
      <w:pPr>
        <w:jc w:val="both"/>
        <w:rPr>
          <w:rFonts w:ascii="Arial Narrow" w:hAnsi="Arial Narrow" w:cs="Arial"/>
          <w:szCs w:val="20"/>
        </w:rPr>
      </w:pPr>
    </w:p>
    <w:p w14:paraId="64D1A236" w14:textId="77777777" w:rsidR="00284F9F" w:rsidRPr="00A51F2E" w:rsidRDefault="00284F9F" w:rsidP="00A51F2E">
      <w:pPr>
        <w:jc w:val="both"/>
        <w:rPr>
          <w:rFonts w:ascii="Arial Narrow" w:hAnsi="Arial Narrow"/>
          <w:szCs w:val="20"/>
        </w:rPr>
      </w:pPr>
      <w:r w:rsidRPr="00A51F2E">
        <w:rPr>
          <w:rFonts w:ascii="Arial Narrow" w:hAnsi="Arial Narrow"/>
          <w:szCs w:val="20"/>
        </w:rPr>
        <w:t xml:space="preserve">De igual manera, manifestamos bajo la gravedad del juramento que </w:t>
      </w:r>
      <w:r w:rsidRPr="00A51F2E">
        <w:rPr>
          <w:rFonts w:ascii="Arial Narrow" w:eastAsiaTheme="minorHAnsi" w:hAnsi="Arial Narrow" w:cs="Arial"/>
          <w:szCs w:val="20"/>
          <w:lang w:eastAsia="en-US"/>
        </w:rPr>
        <w:t>más del cincuenta por ciento (50 %) de las acciones, partes de interés o cuotas de participación de la persona jurídica</w:t>
      </w:r>
      <w:r w:rsidRPr="00A51F2E">
        <w:rPr>
          <w:rFonts w:ascii="Arial Narrow" w:hAnsi="Arial Narrow"/>
          <w:szCs w:val="20"/>
        </w:rPr>
        <w:t xml:space="preserve"> ha pertenecido a mujeres, y dicha participación mayoritaria se ha mantenido a partir de: </w:t>
      </w:r>
      <w:r w:rsidRPr="00A51F2E">
        <w:rPr>
          <w:rFonts w:ascii="Arial Narrow" w:hAnsi="Arial Narrow"/>
          <w:szCs w:val="20"/>
          <w:highlight w:val="lightGray"/>
        </w:rPr>
        <w:t>[Indicar la fecha (día/mes/año) desde que se cumple con dicha condición].</w:t>
      </w:r>
    </w:p>
    <w:p w14:paraId="5948F138" w14:textId="77777777" w:rsidR="00284F9F" w:rsidRPr="00A51F2E" w:rsidRDefault="00284F9F" w:rsidP="00A51F2E">
      <w:pPr>
        <w:jc w:val="both"/>
        <w:rPr>
          <w:rFonts w:ascii="Arial Narrow" w:eastAsiaTheme="minorHAnsi" w:hAnsi="Arial Narrow" w:cs="Arial"/>
          <w:szCs w:val="20"/>
          <w:highlight w:val="lightGray"/>
          <w:lang w:eastAsia="en-US"/>
        </w:rPr>
      </w:pPr>
    </w:p>
    <w:p w14:paraId="5E5AD7FE"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b/>
          <w:bCs/>
          <w:szCs w:val="20"/>
          <w:highlight w:val="lightGray"/>
          <w:lang w:eastAsia="en-US"/>
        </w:rPr>
        <w:t>Opción 2.</w:t>
      </w:r>
      <w:r w:rsidRPr="00A51F2E">
        <w:rPr>
          <w:rFonts w:ascii="Arial Narrow" w:eastAsiaTheme="minorHAnsi" w:hAnsi="Arial Narrow" w:cs="Arial"/>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5E1D25A1" w14:textId="77777777" w:rsidR="00284F9F" w:rsidRPr="00A51F2E" w:rsidRDefault="00284F9F" w:rsidP="00A51F2E">
      <w:pPr>
        <w:jc w:val="both"/>
        <w:rPr>
          <w:rFonts w:ascii="Arial Narrow" w:eastAsiaTheme="minorHAnsi" w:hAnsi="Arial Narrow" w:cs="Arial"/>
          <w:szCs w:val="20"/>
          <w:lang w:eastAsia="en-US"/>
        </w:rPr>
      </w:pPr>
    </w:p>
    <w:p w14:paraId="1F398315" w14:textId="77777777" w:rsidR="00284F9F" w:rsidRPr="00A51F2E" w:rsidRDefault="00284F9F"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C667E30" w14:textId="77777777" w:rsidR="00284F9F" w:rsidRPr="00A51F2E" w:rsidRDefault="00284F9F" w:rsidP="00A51F2E">
      <w:pPr>
        <w:jc w:val="both"/>
        <w:rPr>
          <w:rFonts w:ascii="Arial Narrow" w:eastAsiaTheme="minorHAnsi" w:hAnsi="Arial Narrow" w:cs="Arial"/>
          <w:szCs w:val="20"/>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97"/>
        <w:gridCol w:w="3426"/>
        <w:gridCol w:w="3289"/>
      </w:tblGrid>
      <w:tr w:rsidR="00284F9F" w:rsidRPr="00A51F2E" w14:paraId="3A9BC5E6" w14:textId="77777777" w:rsidTr="00A51F2E">
        <w:trPr>
          <w:jc w:val="center"/>
        </w:trPr>
        <w:tc>
          <w:tcPr>
            <w:tcW w:w="13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303F52C" w14:textId="77777777" w:rsidR="00284F9F" w:rsidRPr="00A51F2E" w:rsidRDefault="00284F9F"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Denominación del cargo directivo dentro de la empresa</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E144AB" w14:textId="77777777" w:rsidR="00284F9F" w:rsidRPr="00A51F2E" w:rsidRDefault="00284F9F"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Nombre completo y número de identificación de la (s) persona (s) que ocuparon / ejercen el cargo durante el último año en la persona jurídica</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21429FD" w14:textId="77777777" w:rsidR="00284F9F" w:rsidRPr="00A51F2E" w:rsidRDefault="00284F9F"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Tiempo de vinculación de la (s) persona(s) que ejerció / ejerce el cargo del nivel directivo</w:t>
            </w:r>
          </w:p>
        </w:tc>
      </w:tr>
      <w:tr w:rsidR="00284F9F" w:rsidRPr="00A51F2E" w14:paraId="24B59610" w14:textId="77777777" w:rsidTr="00A51F2E">
        <w:trPr>
          <w:jc w:val="center"/>
        </w:trPr>
        <w:tc>
          <w:tcPr>
            <w:tcW w:w="1315"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503CD1E" w14:textId="77777777" w:rsidR="00284F9F" w:rsidRPr="00A51F2E" w:rsidRDefault="00284F9F" w:rsidP="00A51F2E">
            <w:pPr>
              <w:jc w:val="center"/>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la denominación del cargo directivo, a modo de ejemplo: Gerente general, director ejecutivo]</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E0B317" w14:textId="77777777" w:rsidR="00284F9F" w:rsidRPr="00A51F2E" w:rsidRDefault="00284F9F"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43663A"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16DBEC0D"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54AB93B" w14:textId="77777777" w:rsidR="00284F9F" w:rsidRPr="00A51F2E" w:rsidRDefault="00284F9F" w:rsidP="00A51F2E">
            <w:pPr>
              <w:rPr>
                <w:rFonts w:ascii="Arial Narrow" w:eastAsiaTheme="minorHAnsi" w:hAnsi="Arial Narrow" w:cs="Arial"/>
                <w:szCs w:val="20"/>
                <w:highlight w:val="lightGray"/>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B0E8F7" w14:textId="77777777" w:rsidR="00284F9F" w:rsidRPr="00A51F2E" w:rsidRDefault="00284F9F"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r w:rsidRPr="00A51F2E" w:rsidDel="004568FA">
              <w:rPr>
                <w:rFonts w:ascii="Arial Narrow" w:eastAsiaTheme="minorHAnsi" w:hAnsi="Arial Narrow" w:cs="Arial"/>
                <w:szCs w:val="20"/>
                <w:highlight w:val="lightGray"/>
                <w:lang w:eastAsia="en-US"/>
              </w:rPr>
              <w:t xml:space="preserve"> </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E65872"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0CBD1963"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FB7203" w14:textId="77777777" w:rsidR="00284F9F" w:rsidRPr="00A51F2E" w:rsidRDefault="00284F9F" w:rsidP="00A51F2E">
            <w:pPr>
              <w:rPr>
                <w:rFonts w:ascii="Arial Narrow" w:eastAsiaTheme="minorHAnsi" w:hAnsi="Arial Narrow" w:cs="Arial"/>
                <w:szCs w:val="20"/>
                <w:highlight w:val="lightGray"/>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5194EA" w14:textId="77777777" w:rsidR="00284F9F" w:rsidRPr="00A51F2E" w:rsidRDefault="00284F9F"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CA94DA"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29CCAD9D" w14:textId="77777777" w:rsidTr="00A51F2E">
        <w:trPr>
          <w:jc w:val="center"/>
        </w:trPr>
        <w:tc>
          <w:tcPr>
            <w:tcW w:w="1315"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D839932" w14:textId="77777777" w:rsidR="00284F9F" w:rsidRPr="00A51F2E" w:rsidRDefault="00284F9F" w:rsidP="00A51F2E">
            <w:pP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98EFC6" w14:textId="77777777" w:rsidR="00284F9F" w:rsidRPr="00A51F2E" w:rsidRDefault="00284F9F"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r w:rsidRPr="00A51F2E" w:rsidDel="004568FA">
              <w:rPr>
                <w:rFonts w:ascii="Arial Narrow" w:eastAsiaTheme="minorHAnsi" w:hAnsi="Arial Narrow" w:cs="Arial"/>
                <w:szCs w:val="20"/>
                <w:highlight w:val="lightGray"/>
                <w:lang w:eastAsia="en-US"/>
              </w:rPr>
              <w:t xml:space="preserve"> </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336C41" w14:textId="77777777" w:rsidR="00284F9F" w:rsidRPr="00A51F2E" w:rsidRDefault="00284F9F"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1ED7C30F" w14:textId="77777777" w:rsidTr="00A51F2E">
        <w:trPr>
          <w:jc w:val="center"/>
        </w:trPr>
        <w:tc>
          <w:tcPr>
            <w:tcW w:w="1315" w:type="pct"/>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C2D3C20" w14:textId="77777777" w:rsidR="00284F9F" w:rsidRPr="00A51F2E" w:rsidRDefault="00284F9F" w:rsidP="00A51F2E">
            <w:pPr>
              <w:jc w:val="center"/>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la denominación del cargo directivo, a modo de ejemplo: Gerente/ Director de ventas]</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E68542A"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71C678"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0A58507A"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662EBA4" w14:textId="77777777" w:rsidR="00284F9F" w:rsidRPr="00A51F2E" w:rsidRDefault="00284F9F" w:rsidP="00A51F2E">
            <w:pPr>
              <w:jc w:val="cente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F6E093"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1233C1"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4968D83E"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914183B" w14:textId="77777777" w:rsidR="00284F9F" w:rsidRPr="00A51F2E" w:rsidRDefault="00284F9F" w:rsidP="00A51F2E">
            <w:pPr>
              <w:jc w:val="cente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F28D51"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r w:rsidRPr="00A51F2E" w:rsidDel="004568FA">
              <w:rPr>
                <w:rFonts w:ascii="Arial Narrow" w:eastAsiaTheme="minorHAnsi" w:hAnsi="Arial Narrow" w:cs="Arial"/>
                <w:szCs w:val="20"/>
                <w:highlight w:val="lightGray"/>
                <w:lang w:eastAsia="en-US"/>
              </w:rPr>
              <w:t xml:space="preserve"> </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2415E4"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3CFBDADB" w14:textId="77777777" w:rsidTr="00A51F2E">
        <w:trPr>
          <w:jc w:val="center"/>
        </w:trPr>
        <w:tc>
          <w:tcPr>
            <w:tcW w:w="1315"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63CABA6" w14:textId="77777777" w:rsidR="00284F9F" w:rsidRPr="00A51F2E" w:rsidRDefault="00284F9F" w:rsidP="00A51F2E">
            <w:pP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1D312"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5B5C97" w14:textId="77777777" w:rsidR="00284F9F" w:rsidRPr="00A51F2E" w:rsidRDefault="00284F9F"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0BC857B8" w14:textId="77777777" w:rsidTr="00A51F2E">
        <w:trPr>
          <w:jc w:val="center"/>
        </w:trPr>
        <w:tc>
          <w:tcPr>
            <w:tcW w:w="1315"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07E0C5" w14:textId="77777777" w:rsidR="00284F9F" w:rsidRPr="00A51F2E" w:rsidRDefault="00284F9F" w:rsidP="00A51F2E">
            <w:pPr>
              <w:jc w:val="center"/>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la denominación del cargo directivo, a modo de ejemplo: Director de desarrollo tecnológico]</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46BDE8" w14:textId="77777777" w:rsidR="00284F9F" w:rsidRPr="00A51F2E" w:rsidRDefault="00284F9F"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F04D0A" w14:textId="77777777" w:rsidR="00284F9F" w:rsidRPr="00A51F2E" w:rsidRDefault="00284F9F" w:rsidP="00A51F2E">
            <w:pPr>
              <w:jc w:val="both"/>
              <w:rPr>
                <w:rFonts w:ascii="Arial Narrow" w:eastAsiaTheme="minorHAnsi" w:hAnsi="Arial Narrow" w:cs="Arial"/>
                <w:color w:val="3B3838" w:themeColor="background2" w:themeShade="40"/>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284F9F" w:rsidRPr="00A51F2E" w14:paraId="0BA93651"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D9F494" w14:textId="77777777" w:rsidR="00284F9F" w:rsidRPr="00A51F2E" w:rsidRDefault="00284F9F" w:rsidP="00A51F2E">
            <w:pPr>
              <w:jc w:val="cente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88973A" w14:textId="77777777" w:rsidR="00284F9F" w:rsidRPr="00A51F2E" w:rsidRDefault="00284F9F"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1E4E29" w14:textId="77777777" w:rsidR="00284F9F" w:rsidRPr="00A51F2E" w:rsidRDefault="00284F9F" w:rsidP="00A51F2E">
            <w:pPr>
              <w:jc w:val="both"/>
              <w:rPr>
                <w:rFonts w:ascii="Arial Narrow" w:eastAsiaTheme="minorHAnsi" w:hAnsi="Arial Narrow" w:cs="Arial"/>
                <w:color w:val="3B3838" w:themeColor="background2" w:themeShade="40"/>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bl>
    <w:p w14:paraId="75957679" w14:textId="77777777" w:rsidR="00284F9F" w:rsidRPr="00A51F2E" w:rsidRDefault="00284F9F" w:rsidP="00A51F2E">
      <w:pPr>
        <w:jc w:val="both"/>
        <w:rPr>
          <w:rFonts w:ascii="Arial Narrow" w:eastAsiaTheme="minorHAnsi" w:hAnsi="Arial Narrow" w:cs="Arial"/>
          <w:szCs w:val="20"/>
          <w:lang w:eastAsia="en-US"/>
        </w:rPr>
      </w:pPr>
    </w:p>
    <w:p w14:paraId="01EEF0E1" w14:textId="77777777" w:rsidR="00284F9F" w:rsidRPr="00A51F2E" w:rsidRDefault="00284F9F"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lang w:eastAsia="en-US"/>
        </w:rPr>
        <w:lastRenderedPageBreak/>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69B9106" w14:textId="77777777" w:rsidR="00284F9F" w:rsidRPr="00A51F2E" w:rsidRDefault="00284F9F" w:rsidP="00A51F2E">
      <w:pPr>
        <w:jc w:val="both"/>
        <w:rPr>
          <w:rFonts w:ascii="Arial Narrow" w:eastAsiaTheme="minorHAnsi" w:hAnsi="Arial Narrow" w:cs="Arial"/>
          <w:szCs w:val="20"/>
          <w:lang w:eastAsia="en-US"/>
        </w:rPr>
      </w:pPr>
    </w:p>
    <w:p w14:paraId="5917703E" w14:textId="77777777" w:rsidR="00284F9F" w:rsidRPr="00A51F2E" w:rsidRDefault="00284F9F"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339DBED" w14:textId="77777777" w:rsidR="00284F9F" w:rsidRPr="00A51F2E" w:rsidRDefault="00284F9F" w:rsidP="00A51F2E">
      <w:pPr>
        <w:jc w:val="both"/>
        <w:rPr>
          <w:rFonts w:ascii="Arial Narrow" w:eastAsiaTheme="minorHAnsi" w:hAnsi="Arial Narrow" w:cs="Arial"/>
          <w:szCs w:val="20"/>
          <w:lang w:eastAsia="en-US"/>
        </w:rPr>
      </w:pPr>
    </w:p>
    <w:p w14:paraId="0DB71866" w14:textId="77777777" w:rsidR="00284F9F" w:rsidRPr="00A51F2E" w:rsidRDefault="00284F9F" w:rsidP="00A51F2E">
      <w:pPr>
        <w:jc w:val="both"/>
        <w:rPr>
          <w:rFonts w:ascii="Arial Narrow" w:hAnsi="Arial Narrow" w:cs="Arial"/>
          <w:szCs w:val="20"/>
        </w:rPr>
      </w:pPr>
      <w:r w:rsidRPr="00A51F2E">
        <w:rPr>
          <w:rFonts w:ascii="Arial Narrow" w:hAnsi="Arial Narrow" w:cs="Arial"/>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442FB9ED" w14:textId="77777777" w:rsidR="00284F9F" w:rsidRPr="00A51F2E" w:rsidRDefault="00284F9F" w:rsidP="00A51F2E">
      <w:pPr>
        <w:jc w:val="both"/>
        <w:rPr>
          <w:rFonts w:ascii="Arial Narrow" w:hAnsi="Arial Narrow" w:cs="Arial"/>
          <w:szCs w:val="20"/>
        </w:rPr>
      </w:pPr>
    </w:p>
    <w:p w14:paraId="75FC8DC3" w14:textId="77777777" w:rsidR="00284F9F" w:rsidRPr="00A51F2E" w:rsidRDefault="00284F9F"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74D77BC8" w14:textId="77777777" w:rsidR="00284F9F" w:rsidRPr="00A51F2E" w:rsidRDefault="00284F9F" w:rsidP="00A51F2E">
      <w:pPr>
        <w:jc w:val="both"/>
        <w:rPr>
          <w:rFonts w:ascii="Arial Narrow" w:hAnsi="Arial Narrow" w:cs="Arial"/>
          <w:szCs w:val="20"/>
        </w:rPr>
      </w:pPr>
    </w:p>
    <w:p w14:paraId="09B490EF" w14:textId="77777777" w:rsidR="00284F9F" w:rsidRPr="00A51F2E" w:rsidRDefault="00284F9F" w:rsidP="00A51F2E">
      <w:pPr>
        <w:jc w:val="center"/>
        <w:rPr>
          <w:rFonts w:ascii="Arial Narrow" w:hAnsi="Arial Narrow" w:cs="Arial"/>
          <w:szCs w:val="20"/>
        </w:rPr>
      </w:pPr>
      <w:r w:rsidRPr="00A51F2E">
        <w:rPr>
          <w:rFonts w:ascii="Arial Narrow" w:hAnsi="Arial Narrow" w:cs="Arial"/>
          <w:szCs w:val="20"/>
        </w:rPr>
        <w:t xml:space="preserve">En constancia, se firma en </w:t>
      </w:r>
      <w:r w:rsidRPr="00A51F2E">
        <w:rPr>
          <w:rFonts w:ascii="Arial Narrow" w:hAnsi="Arial Narrow" w:cs="Arial"/>
          <w:szCs w:val="20"/>
          <w:highlight w:val="lightGray"/>
        </w:rPr>
        <w:t>______________</w:t>
      </w:r>
      <w:r w:rsidRPr="00A51F2E">
        <w:rPr>
          <w:rFonts w:ascii="Arial Narrow" w:hAnsi="Arial Narrow" w:cs="Arial"/>
          <w:szCs w:val="20"/>
        </w:rPr>
        <w:t xml:space="preserve">, a los </w:t>
      </w:r>
      <w:r w:rsidRPr="00A51F2E">
        <w:rPr>
          <w:rFonts w:ascii="Arial Narrow" w:hAnsi="Arial Narrow" w:cs="Arial"/>
          <w:szCs w:val="20"/>
          <w:highlight w:val="lightGray"/>
        </w:rPr>
        <w:t>____</w:t>
      </w:r>
      <w:r w:rsidRPr="00A51F2E">
        <w:rPr>
          <w:rFonts w:ascii="Arial Narrow" w:hAnsi="Arial Narrow" w:cs="Arial"/>
          <w:szCs w:val="20"/>
        </w:rPr>
        <w:t xml:space="preserve"> días del mes de </w:t>
      </w:r>
      <w:r w:rsidRPr="00A51F2E">
        <w:rPr>
          <w:rFonts w:ascii="Arial Narrow" w:hAnsi="Arial Narrow" w:cs="Arial"/>
          <w:szCs w:val="20"/>
          <w:highlight w:val="lightGray"/>
        </w:rPr>
        <w:t>_____</w:t>
      </w:r>
      <w:r w:rsidRPr="00A51F2E">
        <w:rPr>
          <w:rFonts w:ascii="Arial Narrow" w:hAnsi="Arial Narrow" w:cs="Arial"/>
          <w:szCs w:val="20"/>
        </w:rPr>
        <w:t xml:space="preserve"> del 20</w:t>
      </w:r>
      <w:r w:rsidRPr="00A51F2E">
        <w:rPr>
          <w:rFonts w:ascii="Arial Narrow" w:hAnsi="Arial Narrow" w:cs="Arial"/>
          <w:szCs w:val="20"/>
          <w:highlight w:val="lightGray"/>
        </w:rPr>
        <w:t>__</w:t>
      </w:r>
      <w:r w:rsidRPr="00A51F2E">
        <w:rPr>
          <w:rFonts w:ascii="Arial Narrow" w:hAnsi="Arial Narrow" w:cs="Arial"/>
          <w:szCs w:val="20"/>
        </w:rPr>
        <w:t xml:space="preserve"> </w:t>
      </w:r>
    </w:p>
    <w:p w14:paraId="6F28DC3D" w14:textId="77777777" w:rsidR="00284F9F" w:rsidRPr="00A51F2E" w:rsidRDefault="00284F9F" w:rsidP="00A51F2E">
      <w:pPr>
        <w:jc w:val="center"/>
        <w:rPr>
          <w:rFonts w:ascii="Arial Narrow" w:hAnsi="Arial Narrow" w:cs="Arial"/>
          <w:b/>
          <w:szCs w:val="20"/>
        </w:rPr>
      </w:pPr>
    </w:p>
    <w:p w14:paraId="0D9611F0" w14:textId="77777777" w:rsidR="00284F9F" w:rsidRPr="00A51F2E" w:rsidRDefault="00284F9F" w:rsidP="00A51F2E">
      <w:pPr>
        <w:jc w:val="center"/>
        <w:rPr>
          <w:rFonts w:ascii="Arial Narrow" w:hAnsi="Arial Narrow" w:cs="Arial"/>
          <w:b/>
          <w:szCs w:val="20"/>
        </w:rPr>
      </w:pPr>
    </w:p>
    <w:p w14:paraId="513AEEBE" w14:textId="77777777" w:rsidR="00284F9F" w:rsidRPr="00A51F2E" w:rsidRDefault="00284F9F" w:rsidP="00A51F2E">
      <w:pPr>
        <w:jc w:val="center"/>
        <w:rPr>
          <w:rFonts w:ascii="Arial Narrow" w:hAnsi="Arial Narrow" w:cs="Arial"/>
          <w:b/>
          <w:szCs w:val="20"/>
        </w:rPr>
      </w:pPr>
    </w:p>
    <w:p w14:paraId="5CE5BE99" w14:textId="77777777" w:rsidR="00284F9F" w:rsidRPr="00A51F2E" w:rsidRDefault="00284F9F" w:rsidP="00A51F2E">
      <w:pPr>
        <w:jc w:val="center"/>
        <w:rPr>
          <w:rFonts w:ascii="Arial Narrow" w:hAnsi="Arial Narrow" w:cs="Arial"/>
          <w:b/>
          <w:szCs w:val="20"/>
        </w:rPr>
        <w:sectPr w:rsidR="00284F9F" w:rsidRPr="00A51F2E" w:rsidSect="00284F9F">
          <w:headerReference w:type="default" r:id="rId10"/>
          <w:footerReference w:type="default" r:id="rId11"/>
          <w:pgSz w:w="12240" w:h="18726"/>
          <w:pgMar w:top="2268" w:right="1417" w:bottom="2268" w:left="1701" w:header="850" w:footer="1701" w:gutter="0"/>
          <w:pgNumType w:start="1"/>
          <w:cols w:space="708"/>
          <w:docGrid w:linePitch="360"/>
        </w:sectPr>
      </w:pPr>
    </w:p>
    <w:p w14:paraId="74CDC9AC" w14:textId="77777777" w:rsidR="00284F9F" w:rsidRPr="00A51F2E" w:rsidRDefault="00284F9F" w:rsidP="00A51F2E">
      <w:pPr>
        <w:jc w:val="center"/>
        <w:rPr>
          <w:rFonts w:ascii="Arial Narrow" w:hAnsi="Arial Narrow" w:cs="Arial"/>
          <w:b/>
          <w:szCs w:val="20"/>
        </w:rPr>
      </w:pPr>
    </w:p>
    <w:p w14:paraId="15BEC060" w14:textId="77777777" w:rsidR="00284F9F" w:rsidRPr="00A51F2E" w:rsidRDefault="00284F9F" w:rsidP="00A51F2E">
      <w:pPr>
        <w:jc w:val="center"/>
        <w:rPr>
          <w:rFonts w:ascii="Arial Narrow" w:hAnsi="Arial Narrow" w:cs="Arial"/>
          <w:b/>
          <w:szCs w:val="20"/>
        </w:rPr>
      </w:pPr>
    </w:p>
    <w:p w14:paraId="51E6E423" w14:textId="77777777" w:rsidR="00284F9F" w:rsidRPr="00A51F2E" w:rsidRDefault="00284F9F" w:rsidP="00A51F2E">
      <w:pPr>
        <w:jc w:val="center"/>
        <w:rPr>
          <w:rFonts w:ascii="Arial Narrow" w:hAnsi="Arial Narrow" w:cs="Arial"/>
          <w:b/>
          <w:szCs w:val="20"/>
        </w:rPr>
      </w:pPr>
      <w:r w:rsidRPr="00A51F2E">
        <w:rPr>
          <w:rFonts w:ascii="Arial Narrow" w:hAnsi="Arial Narrow" w:cs="Arial"/>
          <w:b/>
          <w:noProof/>
          <w:szCs w:val="20"/>
        </w:rPr>
        <mc:AlternateContent>
          <mc:Choice Requires="wps">
            <w:drawing>
              <wp:anchor distT="0" distB="0" distL="114300" distR="114300" simplePos="0" relativeHeight="251659264" behindDoc="0" locked="0" layoutInCell="1" allowOverlap="1" wp14:anchorId="79673AAA" wp14:editId="0842946E">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225278E2"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21CAF493" w14:textId="77777777" w:rsidR="00284F9F" w:rsidRPr="00A51F2E" w:rsidRDefault="00284F9F" w:rsidP="00A51F2E">
      <w:pPr>
        <w:rPr>
          <w:rFonts w:ascii="Arial Narrow" w:hAnsi="Arial Narrow" w:cs="Arial"/>
          <w:szCs w:val="20"/>
          <w:highlight w:val="lightGray"/>
        </w:rPr>
      </w:pPr>
      <w:r w:rsidRPr="00A51F2E">
        <w:rPr>
          <w:rFonts w:ascii="Arial Narrow" w:hAnsi="Arial Narrow" w:cs="Arial"/>
          <w:szCs w:val="20"/>
          <w:highlight w:val="lightGray"/>
        </w:rPr>
        <w:t>[Nombre y firma del representante legal de la persona jurídica]</w:t>
      </w:r>
    </w:p>
    <w:p w14:paraId="0215676D" w14:textId="77777777" w:rsidR="00284F9F" w:rsidRPr="00A51F2E" w:rsidRDefault="00284F9F" w:rsidP="00A51F2E">
      <w:pPr>
        <w:rPr>
          <w:rFonts w:ascii="Arial Narrow" w:hAnsi="Arial Narrow" w:cs="Arial"/>
          <w:szCs w:val="20"/>
          <w:highlight w:val="lightGray"/>
        </w:rPr>
      </w:pPr>
    </w:p>
    <w:p w14:paraId="0A2D60AC" w14:textId="77777777" w:rsidR="00284F9F" w:rsidRPr="00A51F2E" w:rsidRDefault="00284F9F" w:rsidP="00A51F2E">
      <w:pPr>
        <w:rPr>
          <w:rFonts w:ascii="Arial Narrow" w:hAnsi="Arial Narrow" w:cs="Arial"/>
          <w:szCs w:val="20"/>
          <w:highlight w:val="lightGray"/>
        </w:rPr>
      </w:pPr>
    </w:p>
    <w:p w14:paraId="09E25013" w14:textId="77777777" w:rsidR="00284F9F" w:rsidRPr="00A51F2E" w:rsidRDefault="00284F9F" w:rsidP="00A51F2E">
      <w:pPr>
        <w:rPr>
          <w:rFonts w:ascii="Arial Narrow" w:hAnsi="Arial Narrow" w:cs="Arial"/>
          <w:szCs w:val="20"/>
          <w:highlight w:val="lightGray"/>
        </w:rPr>
      </w:pPr>
    </w:p>
    <w:p w14:paraId="4A26AC1A" w14:textId="77777777" w:rsidR="00284F9F" w:rsidRPr="00A51F2E" w:rsidRDefault="00284F9F" w:rsidP="00A51F2E">
      <w:pPr>
        <w:rPr>
          <w:rFonts w:ascii="Arial Narrow" w:hAnsi="Arial Narrow" w:cs="Arial"/>
          <w:szCs w:val="20"/>
          <w:highlight w:val="lightGray"/>
        </w:rPr>
      </w:pPr>
    </w:p>
    <w:p w14:paraId="48A54FC5" w14:textId="77777777" w:rsidR="00284F9F" w:rsidRPr="00A51F2E" w:rsidRDefault="00284F9F" w:rsidP="00A51F2E">
      <w:pPr>
        <w:rPr>
          <w:rFonts w:ascii="Arial Narrow" w:hAnsi="Arial Narrow" w:cs="Arial"/>
          <w:szCs w:val="20"/>
          <w:highlight w:val="lightGray"/>
        </w:rPr>
      </w:pPr>
      <w:r w:rsidRPr="00A51F2E">
        <w:rPr>
          <w:rFonts w:ascii="Arial Narrow" w:hAnsi="Arial Narrow" w:cs="Arial"/>
          <w:b/>
          <w:noProof/>
          <w:szCs w:val="20"/>
        </w:rPr>
        <mc:AlternateContent>
          <mc:Choice Requires="wps">
            <w:drawing>
              <wp:anchor distT="0" distB="0" distL="114300" distR="114300" simplePos="0" relativeHeight="251660288" behindDoc="0" locked="0" layoutInCell="1" allowOverlap="1" wp14:anchorId="7D44FF6C" wp14:editId="5B07CCAA">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016C1731"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08F201DA" w14:textId="77777777" w:rsidR="00284F9F" w:rsidRPr="00A51F2E" w:rsidRDefault="00284F9F" w:rsidP="00A51F2E">
      <w:pPr>
        <w:rPr>
          <w:rFonts w:ascii="Arial Narrow" w:hAnsi="Arial Narrow" w:cs="Arial"/>
          <w:szCs w:val="20"/>
          <w:highlight w:val="lightGray"/>
        </w:rPr>
      </w:pPr>
      <w:r w:rsidRPr="00A51F2E">
        <w:rPr>
          <w:rFonts w:ascii="Arial Narrow" w:hAnsi="Arial Narrow" w:cs="Arial"/>
          <w:szCs w:val="20"/>
          <w:highlight w:val="lightGray"/>
        </w:rPr>
        <w:t xml:space="preserve">[Nombre y firma del contador o revisor fiscal, si está obligado a tenerlo] </w:t>
      </w:r>
    </w:p>
    <w:p w14:paraId="473DAE09" w14:textId="77777777" w:rsidR="00284F9F" w:rsidRPr="00A51F2E" w:rsidRDefault="00284F9F" w:rsidP="00A51F2E">
      <w:pPr>
        <w:rPr>
          <w:rFonts w:ascii="Arial Narrow" w:hAnsi="Arial Narrow"/>
        </w:rPr>
      </w:pPr>
    </w:p>
    <w:p w14:paraId="244A5EB2" w14:textId="77777777" w:rsidR="00284F9F" w:rsidRPr="00A51F2E" w:rsidRDefault="00284F9F" w:rsidP="00A51F2E">
      <w:pPr>
        <w:rPr>
          <w:rFonts w:ascii="Arial Narrow" w:hAnsi="Arial Narrow"/>
        </w:rPr>
      </w:pPr>
    </w:p>
    <w:p w14:paraId="541F9AD2" w14:textId="77777777" w:rsidR="00284F9F" w:rsidRPr="00A51F2E" w:rsidRDefault="00284F9F" w:rsidP="00A51F2E">
      <w:pPr>
        <w:rPr>
          <w:rFonts w:ascii="Arial Narrow" w:hAnsi="Arial Narrow"/>
        </w:rPr>
        <w:sectPr w:rsidR="00284F9F" w:rsidRPr="00A51F2E" w:rsidSect="00284F9F">
          <w:type w:val="continuous"/>
          <w:pgSz w:w="12240" w:h="18726"/>
          <w:pgMar w:top="2268" w:right="1417" w:bottom="2268" w:left="1701" w:header="850" w:footer="1701" w:gutter="0"/>
          <w:cols w:num="2" w:space="708"/>
          <w:docGrid w:linePitch="360"/>
        </w:sectPr>
      </w:pPr>
    </w:p>
    <w:p w14:paraId="5B83410E" w14:textId="77777777" w:rsidR="00284F9F" w:rsidRPr="00A51F2E" w:rsidRDefault="00284F9F" w:rsidP="00A51F2E">
      <w:pPr>
        <w:rPr>
          <w:rFonts w:ascii="Arial Narrow" w:hAnsi="Arial Narrow"/>
        </w:rPr>
      </w:pPr>
      <w:r w:rsidRPr="00A51F2E">
        <w:rPr>
          <w:rFonts w:ascii="Arial Narrow" w:hAnsi="Arial Narrow"/>
        </w:rPr>
        <w:br w:type="page"/>
      </w:r>
    </w:p>
    <w:p w14:paraId="55639CF6" w14:textId="2EFA5E5B" w:rsidR="00284F9F" w:rsidRPr="00A51F2E" w:rsidRDefault="00284F9F" w:rsidP="00A51F2E">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lastRenderedPageBreak/>
        <w:t>FORMATO 1</w:t>
      </w:r>
      <w:r w:rsidR="003F5A55">
        <w:rPr>
          <w:rFonts w:ascii="Arial Narrow" w:eastAsiaTheme="minorHAnsi" w:hAnsi="Arial Narrow" w:cs="Arial"/>
          <w:b/>
          <w:bCs/>
          <w:szCs w:val="20"/>
          <w:lang w:eastAsia="en-US"/>
        </w:rPr>
        <w:t>1</w:t>
      </w:r>
      <w:r w:rsidRPr="00A51F2E">
        <w:rPr>
          <w:rFonts w:ascii="Arial Narrow" w:eastAsiaTheme="minorHAnsi" w:hAnsi="Arial Narrow" w:cs="Arial"/>
          <w:b/>
          <w:bCs/>
          <w:szCs w:val="20"/>
          <w:lang w:eastAsia="en-US"/>
        </w:rPr>
        <w:t xml:space="preserve"> – ACREDITACIÓN DE EMPRENDIMIENTOS Y EMPRESAS DE MUJERES (PERSONA NATURAL)</w:t>
      </w:r>
    </w:p>
    <w:p w14:paraId="69897244" w14:textId="77777777" w:rsidR="00284F9F" w:rsidRPr="00A51F2E" w:rsidRDefault="00284F9F" w:rsidP="00A51F2E">
      <w:pPr>
        <w:tabs>
          <w:tab w:val="left" w:pos="-142"/>
        </w:tabs>
        <w:autoSpaceDE w:val="0"/>
        <w:autoSpaceDN w:val="0"/>
        <w:adjustRightInd w:val="0"/>
        <w:jc w:val="both"/>
        <w:outlineLvl w:val="0"/>
        <w:rPr>
          <w:rFonts w:ascii="Arial Narrow" w:hAnsi="Arial Narrow" w:cs="Arial"/>
          <w:szCs w:val="20"/>
        </w:rPr>
      </w:pPr>
    </w:p>
    <w:p w14:paraId="58F17FEE" w14:textId="77777777" w:rsidR="00284F9F" w:rsidRPr="00A51F2E" w:rsidRDefault="00284F9F" w:rsidP="00A51F2E">
      <w:pPr>
        <w:tabs>
          <w:tab w:val="left" w:pos="-142"/>
        </w:tabs>
        <w:autoSpaceDE w:val="0"/>
        <w:autoSpaceDN w:val="0"/>
        <w:adjustRightInd w:val="0"/>
        <w:jc w:val="both"/>
        <w:outlineLvl w:val="0"/>
        <w:rPr>
          <w:rFonts w:ascii="Arial Narrow" w:hAnsi="Arial Narrow" w:cs="Arial"/>
          <w:szCs w:val="20"/>
          <w:highlight w:val="lightGray"/>
        </w:rPr>
      </w:pPr>
      <w:r w:rsidRPr="00A51F2E">
        <w:rPr>
          <w:rFonts w:ascii="Arial Narrow" w:hAnsi="Arial Narrow" w:cs="Arial"/>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3C5B683" w14:textId="77777777" w:rsidR="00284F9F" w:rsidRPr="00A51F2E" w:rsidRDefault="00284F9F" w:rsidP="00A51F2E">
      <w:pPr>
        <w:tabs>
          <w:tab w:val="left" w:pos="-142"/>
        </w:tabs>
        <w:autoSpaceDE w:val="0"/>
        <w:autoSpaceDN w:val="0"/>
        <w:adjustRightInd w:val="0"/>
        <w:jc w:val="both"/>
        <w:outlineLvl w:val="0"/>
        <w:rPr>
          <w:rFonts w:ascii="Arial Narrow" w:hAnsi="Arial Narrow" w:cs="Arial"/>
          <w:szCs w:val="20"/>
        </w:rPr>
      </w:pPr>
    </w:p>
    <w:p w14:paraId="12F78C65" w14:textId="77777777" w:rsidR="00284F9F" w:rsidRPr="00A51F2E" w:rsidRDefault="00284F9F" w:rsidP="00A51F2E">
      <w:pPr>
        <w:tabs>
          <w:tab w:val="left" w:pos="-142"/>
        </w:tabs>
        <w:autoSpaceDE w:val="0"/>
        <w:autoSpaceDN w:val="0"/>
        <w:adjustRightInd w:val="0"/>
        <w:jc w:val="both"/>
        <w:outlineLvl w:val="0"/>
        <w:rPr>
          <w:rFonts w:ascii="Arial Narrow" w:hAnsi="Arial Narrow" w:cs="Arial"/>
          <w:szCs w:val="20"/>
        </w:rPr>
      </w:pPr>
    </w:p>
    <w:p w14:paraId="3DD1B923" w14:textId="77777777" w:rsidR="00284F9F" w:rsidRPr="00A51F2E" w:rsidRDefault="00284F9F" w:rsidP="00A51F2E">
      <w:pPr>
        <w:tabs>
          <w:tab w:val="left" w:pos="-142"/>
        </w:tabs>
        <w:autoSpaceDE w:val="0"/>
        <w:autoSpaceDN w:val="0"/>
        <w:adjustRightInd w:val="0"/>
        <w:jc w:val="both"/>
        <w:outlineLvl w:val="0"/>
        <w:rPr>
          <w:rFonts w:ascii="Arial Narrow" w:hAnsi="Arial Narrow" w:cs="Arial"/>
          <w:szCs w:val="20"/>
        </w:rPr>
      </w:pPr>
      <w:r w:rsidRPr="00A51F2E">
        <w:rPr>
          <w:rFonts w:ascii="Arial Narrow" w:hAnsi="Arial Narrow" w:cs="Arial"/>
          <w:szCs w:val="20"/>
        </w:rPr>
        <w:t>Señores</w:t>
      </w:r>
    </w:p>
    <w:p w14:paraId="31B84144" w14:textId="77777777" w:rsidR="00284F9F" w:rsidRPr="00A51F2E" w:rsidRDefault="00284F9F" w:rsidP="00A51F2E">
      <w:pPr>
        <w:tabs>
          <w:tab w:val="left" w:pos="-142"/>
        </w:tabs>
        <w:autoSpaceDE w:val="0"/>
        <w:autoSpaceDN w:val="0"/>
        <w:adjustRightInd w:val="0"/>
        <w:jc w:val="both"/>
        <w:outlineLvl w:val="0"/>
        <w:rPr>
          <w:rFonts w:ascii="Arial Narrow" w:hAnsi="Arial Narrow" w:cs="Arial"/>
          <w:b/>
          <w:szCs w:val="20"/>
          <w:highlight w:val="lightGray"/>
        </w:rPr>
      </w:pPr>
      <w:r w:rsidRPr="00A51F2E">
        <w:rPr>
          <w:rFonts w:ascii="Arial Narrow" w:hAnsi="Arial Narrow" w:cs="Arial"/>
          <w:b/>
          <w:szCs w:val="20"/>
          <w:highlight w:val="lightGray"/>
        </w:rPr>
        <w:t xml:space="preserve">[NOMBRE DE LA ENTIDAD] </w:t>
      </w:r>
    </w:p>
    <w:p w14:paraId="04ACA779" w14:textId="77777777" w:rsidR="00284F9F" w:rsidRPr="00A51F2E" w:rsidRDefault="00284F9F" w:rsidP="00A51F2E">
      <w:pPr>
        <w:tabs>
          <w:tab w:val="left" w:pos="-142"/>
        </w:tabs>
        <w:autoSpaceDE w:val="0"/>
        <w:autoSpaceDN w:val="0"/>
        <w:adjustRightInd w:val="0"/>
        <w:jc w:val="both"/>
        <w:outlineLvl w:val="0"/>
        <w:rPr>
          <w:rFonts w:ascii="Arial Narrow" w:hAnsi="Arial Narrow" w:cs="Arial"/>
          <w:szCs w:val="20"/>
        </w:rPr>
      </w:pPr>
      <w:r w:rsidRPr="00A51F2E">
        <w:rPr>
          <w:rFonts w:ascii="Arial Narrow" w:hAnsi="Arial Narrow" w:cs="Arial"/>
          <w:szCs w:val="20"/>
          <w:highlight w:val="lightGray"/>
        </w:rPr>
        <w:t>[Ciudad]</w:t>
      </w:r>
      <w:r w:rsidRPr="00A51F2E">
        <w:rPr>
          <w:rFonts w:ascii="Arial Narrow" w:hAnsi="Arial Narrow" w:cs="Arial"/>
          <w:szCs w:val="20"/>
        </w:rPr>
        <w:t xml:space="preserve"> </w:t>
      </w:r>
    </w:p>
    <w:p w14:paraId="6EA1714B" w14:textId="77777777" w:rsidR="00284F9F" w:rsidRPr="00A51F2E" w:rsidRDefault="00284F9F" w:rsidP="00A51F2E">
      <w:pPr>
        <w:rPr>
          <w:rFonts w:ascii="Arial Narrow" w:hAnsi="Arial Narrow" w:cs="Arial"/>
          <w:szCs w:val="20"/>
        </w:rPr>
      </w:pPr>
    </w:p>
    <w:p w14:paraId="42844E1F" w14:textId="77777777" w:rsidR="00284F9F" w:rsidRPr="00A51F2E" w:rsidRDefault="00284F9F" w:rsidP="00A51F2E">
      <w:pPr>
        <w:tabs>
          <w:tab w:val="left" w:pos="-142"/>
        </w:tabs>
        <w:autoSpaceDE w:val="0"/>
        <w:autoSpaceDN w:val="0"/>
        <w:adjustRightInd w:val="0"/>
        <w:rPr>
          <w:rFonts w:ascii="Arial Narrow" w:hAnsi="Arial Narrow" w:cs="Arial"/>
          <w:szCs w:val="20"/>
        </w:rPr>
      </w:pPr>
    </w:p>
    <w:p w14:paraId="68B5C91C" w14:textId="3AA7F27E" w:rsidR="00284F9F" w:rsidRPr="00254C2C" w:rsidRDefault="00284F9F" w:rsidP="004A267F">
      <w:pPr>
        <w:tabs>
          <w:tab w:val="left" w:pos="-142"/>
        </w:tabs>
        <w:autoSpaceDE w:val="0"/>
        <w:autoSpaceDN w:val="0"/>
        <w:adjustRightInd w:val="0"/>
        <w:rPr>
          <w:rFonts w:ascii="Arial Narrow" w:hAnsi="Arial Narrow" w:cs="Arial"/>
          <w:highlight w:val="lightGray"/>
        </w:rPr>
      </w:pPr>
      <w:r w:rsidRPr="00254C2C">
        <w:rPr>
          <w:rFonts w:ascii="Arial Narrow" w:hAnsi="Arial Narrow" w:cs="Arial"/>
          <w:b/>
        </w:rPr>
        <w:t>REFERENCIA:</w:t>
      </w:r>
      <w:r w:rsidRPr="00254C2C">
        <w:rPr>
          <w:rFonts w:ascii="Arial Narrow" w:hAnsi="Arial Narrow" w:cs="Arial"/>
        </w:rPr>
        <w:tab/>
        <w:t xml:space="preserve">Proceso de Contratación </w:t>
      </w:r>
      <w:r w:rsidR="00C45B0B" w:rsidRPr="00C45B0B">
        <w:rPr>
          <w:rFonts w:ascii="Arial Narrow" w:hAnsi="Arial Narrow" w:cs="Tahoma"/>
          <w:b/>
          <w:bCs/>
          <w:noProof/>
        </w:rPr>
        <w:t>FDLSUBA-SA-MC-008-2025 (134998)</w:t>
      </w:r>
    </w:p>
    <w:p w14:paraId="20F12CD0" w14:textId="4E7E9963" w:rsidR="00284F9F" w:rsidRPr="00FB7784" w:rsidRDefault="00284F9F" w:rsidP="004A267F">
      <w:pPr>
        <w:tabs>
          <w:tab w:val="left" w:pos="-142"/>
        </w:tabs>
        <w:autoSpaceDE w:val="0"/>
        <w:autoSpaceDN w:val="0"/>
        <w:adjustRightInd w:val="0"/>
        <w:rPr>
          <w:rFonts w:ascii="Arial Narrow" w:hAnsi="Arial Narrow"/>
          <w:b/>
          <w:bCs/>
          <w:iCs/>
          <w:lang w:val="es-CO" w:eastAsia="es-CO"/>
        </w:rPr>
      </w:pPr>
      <w:r w:rsidRPr="00254C2C">
        <w:rPr>
          <w:rFonts w:ascii="Arial Narrow" w:hAnsi="Arial Narrow"/>
          <w:b/>
        </w:rPr>
        <w:t xml:space="preserve">Objeto: </w:t>
      </w:r>
    </w:p>
    <w:p w14:paraId="5F50E1C8" w14:textId="77777777" w:rsidR="00284F9F" w:rsidRPr="00A51F2E" w:rsidRDefault="00284F9F" w:rsidP="00A51F2E">
      <w:pPr>
        <w:tabs>
          <w:tab w:val="left" w:pos="-142"/>
        </w:tabs>
        <w:autoSpaceDE w:val="0"/>
        <w:autoSpaceDN w:val="0"/>
        <w:adjustRightInd w:val="0"/>
        <w:outlineLvl w:val="0"/>
        <w:rPr>
          <w:rFonts w:ascii="Arial Narrow" w:hAnsi="Arial Narrow" w:cs="Arial"/>
          <w:szCs w:val="20"/>
        </w:rPr>
      </w:pPr>
      <w:r w:rsidRPr="00A51F2E">
        <w:rPr>
          <w:rFonts w:ascii="Arial Narrow" w:hAnsi="Arial Narrow" w:cs="Arial"/>
          <w:szCs w:val="20"/>
        </w:rPr>
        <w:t xml:space="preserve"> </w:t>
      </w:r>
    </w:p>
    <w:p w14:paraId="413E23E3" w14:textId="77777777" w:rsidR="00284F9F" w:rsidRPr="00A51F2E" w:rsidRDefault="00284F9F" w:rsidP="00A51F2E">
      <w:pPr>
        <w:tabs>
          <w:tab w:val="left" w:pos="-142"/>
        </w:tabs>
        <w:autoSpaceDE w:val="0"/>
        <w:autoSpaceDN w:val="0"/>
        <w:adjustRightInd w:val="0"/>
        <w:outlineLvl w:val="0"/>
        <w:rPr>
          <w:rFonts w:ascii="Arial Narrow" w:hAnsi="Arial Narrow" w:cs="Arial"/>
          <w:szCs w:val="20"/>
          <w:highlight w:val="lightGray"/>
        </w:rPr>
      </w:pPr>
    </w:p>
    <w:p w14:paraId="07F3850C" w14:textId="77777777" w:rsidR="00284F9F" w:rsidRPr="00A51F2E" w:rsidRDefault="00284F9F" w:rsidP="00A51F2E">
      <w:pPr>
        <w:widowControl w:val="0"/>
        <w:jc w:val="both"/>
        <w:rPr>
          <w:rFonts w:ascii="Arial Narrow" w:hAnsi="Arial Narrow" w:cs="Arial"/>
          <w:szCs w:val="20"/>
        </w:rPr>
      </w:pPr>
      <w:r w:rsidRPr="00A51F2E">
        <w:rPr>
          <w:rFonts w:ascii="Arial Narrow" w:hAnsi="Arial Narrow" w:cs="Arial"/>
          <w:szCs w:val="20"/>
        </w:rPr>
        <w:t>Estimados señores:</w:t>
      </w:r>
    </w:p>
    <w:p w14:paraId="2443DF13" w14:textId="77777777" w:rsidR="00284F9F" w:rsidRPr="00A51F2E" w:rsidRDefault="00284F9F" w:rsidP="00A51F2E">
      <w:pPr>
        <w:jc w:val="both"/>
        <w:rPr>
          <w:rFonts w:ascii="Arial Narrow" w:hAnsi="Arial Narrow" w:cs="Arial"/>
          <w:szCs w:val="20"/>
        </w:rPr>
      </w:pPr>
    </w:p>
    <w:p w14:paraId="5AD19AD7" w14:textId="77777777" w:rsidR="00284F9F" w:rsidRPr="00A51F2E" w:rsidRDefault="00284F9F" w:rsidP="00A51F2E">
      <w:pPr>
        <w:jc w:val="both"/>
        <w:rPr>
          <w:rFonts w:ascii="Arial Narrow" w:hAnsi="Arial Narrow" w:cs="Arial"/>
          <w:szCs w:val="20"/>
        </w:rPr>
      </w:pPr>
      <w:r w:rsidRPr="00A51F2E">
        <w:rPr>
          <w:rFonts w:ascii="Arial Narrow" w:hAnsi="Arial Narrow" w:cs="Arial"/>
          <w:szCs w:val="20"/>
          <w:highlight w:val="lightGray"/>
        </w:rPr>
        <w:t>[Incluir el nombre de la persona natural</w:t>
      </w:r>
      <w:r w:rsidRPr="00A51F2E">
        <w:rPr>
          <w:rFonts w:ascii="Arial Narrow" w:hAnsi="Arial Narrow" w:cs="Arial"/>
          <w:szCs w:val="20"/>
          <w:highlight w:val="lightGray"/>
          <w:shd w:val="clear" w:color="auto" w:fill="FFFFFF"/>
        </w:rPr>
        <w:t>]</w:t>
      </w:r>
      <w:r w:rsidRPr="00A51F2E">
        <w:rPr>
          <w:rFonts w:ascii="Arial Narrow" w:hAnsi="Arial Narrow" w:cs="Arial"/>
          <w:szCs w:val="20"/>
        </w:rPr>
        <w:t xml:space="preserve"> identificada con </w:t>
      </w:r>
      <w:r w:rsidRPr="00A51F2E">
        <w:rPr>
          <w:rFonts w:ascii="Arial Narrow" w:hAnsi="Arial Narrow" w:cs="Arial"/>
          <w:szCs w:val="20"/>
          <w:highlight w:val="lightGray"/>
        </w:rPr>
        <w:t>[Incluir el número de identificación]</w:t>
      </w:r>
      <w:r w:rsidRPr="00A51F2E">
        <w:rPr>
          <w:rFonts w:ascii="Arial Narrow" w:hAnsi="Arial Narrow" w:cs="Arial"/>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A51F2E">
        <w:rPr>
          <w:rFonts w:ascii="Arial Narrow" w:hAnsi="Arial Narrow" w:cs="Arial"/>
          <w:szCs w:val="20"/>
          <w:highlight w:val="lightGray"/>
        </w:rPr>
        <w:t>[Indicar el nombre del establecimiento de comercio]</w:t>
      </w:r>
      <w:r w:rsidRPr="00A51F2E">
        <w:rPr>
          <w:rFonts w:ascii="Arial Narrow" w:hAnsi="Arial Narrow" w:cs="Arial"/>
          <w:szCs w:val="20"/>
        </w:rPr>
        <w:t xml:space="preserve">, </w:t>
      </w:r>
      <w:r w:rsidRPr="00A51F2E">
        <w:rPr>
          <w:rFonts w:ascii="Arial Narrow" w:hAnsi="Arial Narrow" w:cs="Arial"/>
          <w:szCs w:val="20"/>
          <w:highlight w:val="lightGray"/>
        </w:rPr>
        <w:t>[identificado con NIT __________]</w:t>
      </w:r>
      <w:r w:rsidRPr="00A51F2E">
        <w:rPr>
          <w:rFonts w:ascii="Arial Narrow" w:hAnsi="Arial Narrow" w:cs="Arial"/>
          <w:szCs w:val="20"/>
        </w:rPr>
        <w:t>, durante al menos el último</w:t>
      </w:r>
      <w:r w:rsidRPr="00A51F2E" w:rsidDel="006A1085">
        <w:rPr>
          <w:rFonts w:ascii="Arial Narrow" w:hAnsi="Arial Narrow" w:cs="Arial"/>
          <w:szCs w:val="20"/>
        </w:rPr>
        <w:t xml:space="preserve"> </w:t>
      </w:r>
      <w:r w:rsidRPr="00A51F2E">
        <w:rPr>
          <w:rFonts w:ascii="Arial Narrow" w:hAnsi="Arial Narrow" w:cs="Arial"/>
          <w:szCs w:val="20"/>
        </w:rPr>
        <w:t>año anterior contado a partir de la fecha del cierre del Proceso de Contratación.</w:t>
      </w:r>
    </w:p>
    <w:p w14:paraId="362E1A20" w14:textId="77777777" w:rsidR="00284F9F" w:rsidRPr="00A51F2E" w:rsidRDefault="00284F9F" w:rsidP="00A51F2E">
      <w:pPr>
        <w:jc w:val="both"/>
        <w:rPr>
          <w:rFonts w:ascii="Arial Narrow" w:hAnsi="Arial Narrow" w:cs="Arial"/>
          <w:szCs w:val="20"/>
        </w:rPr>
      </w:pPr>
    </w:p>
    <w:p w14:paraId="21AD064F" w14:textId="77777777" w:rsidR="00284F9F" w:rsidRPr="00A51F2E" w:rsidRDefault="00284F9F" w:rsidP="00A51F2E">
      <w:pPr>
        <w:widowControl w:val="0"/>
        <w:jc w:val="both"/>
        <w:rPr>
          <w:rFonts w:ascii="Arial Narrow" w:hAnsi="Arial Narrow" w:cs="Arial"/>
          <w:szCs w:val="20"/>
        </w:rPr>
      </w:pPr>
      <w:r w:rsidRPr="00A51F2E">
        <w:rPr>
          <w:rFonts w:ascii="Arial Narrow" w:hAnsi="Arial Narrow" w:cs="Arial"/>
          <w:szCs w:val="20"/>
        </w:rPr>
        <w:t xml:space="preserve">Para acreditar la anterior circunstancia aporto </w:t>
      </w:r>
      <w:r w:rsidRPr="00A51F2E">
        <w:rPr>
          <w:rFonts w:ascii="Arial Narrow" w:hAnsi="Arial Narrow" w:cs="Arial"/>
          <w:szCs w:val="20"/>
          <w:highlight w:val="lightGray"/>
        </w:rPr>
        <w:t>[copia de la cédula de ciudadanía, la cédula de extranjería o el pasaporte, según corresponda]</w:t>
      </w:r>
      <w:r w:rsidRPr="00A51F2E">
        <w:rPr>
          <w:rFonts w:ascii="Arial Narrow" w:hAnsi="Arial Narrow" w:cs="Arial"/>
          <w:szCs w:val="20"/>
        </w:rPr>
        <w:t>, así como la copia del registro mercantil.</w:t>
      </w:r>
    </w:p>
    <w:p w14:paraId="05D7BF86" w14:textId="77777777" w:rsidR="00284F9F" w:rsidRPr="00A51F2E" w:rsidRDefault="00284F9F" w:rsidP="00A51F2E">
      <w:pPr>
        <w:widowControl w:val="0"/>
        <w:jc w:val="both"/>
        <w:rPr>
          <w:rFonts w:ascii="Arial Narrow" w:hAnsi="Arial Narrow" w:cs="Arial"/>
          <w:szCs w:val="20"/>
        </w:rPr>
      </w:pPr>
    </w:p>
    <w:p w14:paraId="40DB1B59" w14:textId="77777777" w:rsidR="00284F9F" w:rsidRPr="00A51F2E" w:rsidRDefault="00284F9F" w:rsidP="00A51F2E">
      <w:pPr>
        <w:widowControl w:val="0"/>
        <w:jc w:val="both"/>
        <w:rPr>
          <w:rFonts w:ascii="Arial Narrow" w:hAnsi="Arial Narrow" w:cs="Arial"/>
          <w:szCs w:val="20"/>
        </w:rPr>
      </w:pPr>
    </w:p>
    <w:p w14:paraId="30B4EA7E" w14:textId="77777777" w:rsidR="00284F9F" w:rsidRPr="00A51F2E" w:rsidRDefault="00284F9F" w:rsidP="00A51F2E">
      <w:pPr>
        <w:widowControl w:val="0"/>
        <w:jc w:val="both"/>
        <w:rPr>
          <w:rFonts w:ascii="Arial Narrow" w:hAnsi="Arial Narrow" w:cs="Arial"/>
          <w:szCs w:val="20"/>
        </w:rPr>
      </w:pPr>
    </w:p>
    <w:p w14:paraId="2794B05A" w14:textId="77777777" w:rsidR="00284F9F" w:rsidRPr="00A51F2E" w:rsidRDefault="00284F9F" w:rsidP="00A51F2E">
      <w:pPr>
        <w:widowControl w:val="0"/>
        <w:jc w:val="center"/>
        <w:rPr>
          <w:rFonts w:ascii="Arial Narrow" w:hAnsi="Arial Narrow" w:cs="Arial"/>
          <w:szCs w:val="20"/>
        </w:rPr>
      </w:pPr>
      <w:r w:rsidRPr="00A51F2E">
        <w:rPr>
          <w:rFonts w:ascii="Arial Narrow" w:hAnsi="Arial Narrow" w:cs="Arial"/>
          <w:szCs w:val="20"/>
        </w:rPr>
        <w:t xml:space="preserve">En constancia, se firma en </w:t>
      </w:r>
      <w:r w:rsidRPr="00A51F2E">
        <w:rPr>
          <w:rFonts w:ascii="Arial Narrow" w:hAnsi="Arial Narrow" w:cs="Arial"/>
          <w:szCs w:val="20"/>
          <w:highlight w:val="lightGray"/>
        </w:rPr>
        <w:t>______________</w:t>
      </w:r>
      <w:r w:rsidRPr="00A51F2E">
        <w:rPr>
          <w:rFonts w:ascii="Arial Narrow" w:hAnsi="Arial Narrow" w:cs="Arial"/>
          <w:szCs w:val="20"/>
        </w:rPr>
        <w:t xml:space="preserve">, a los </w:t>
      </w:r>
      <w:r w:rsidRPr="00A51F2E">
        <w:rPr>
          <w:rFonts w:ascii="Arial Narrow" w:hAnsi="Arial Narrow" w:cs="Arial"/>
          <w:szCs w:val="20"/>
          <w:highlight w:val="lightGray"/>
        </w:rPr>
        <w:t>____</w:t>
      </w:r>
      <w:r w:rsidRPr="00A51F2E">
        <w:rPr>
          <w:rFonts w:ascii="Arial Narrow" w:hAnsi="Arial Narrow" w:cs="Arial"/>
          <w:szCs w:val="20"/>
        </w:rPr>
        <w:t xml:space="preserve"> días del mes de </w:t>
      </w:r>
      <w:r w:rsidRPr="00A51F2E">
        <w:rPr>
          <w:rFonts w:ascii="Arial Narrow" w:hAnsi="Arial Narrow" w:cs="Arial"/>
          <w:szCs w:val="20"/>
          <w:highlight w:val="lightGray"/>
        </w:rPr>
        <w:t>_____</w:t>
      </w:r>
      <w:r w:rsidRPr="00A51F2E">
        <w:rPr>
          <w:rFonts w:ascii="Arial Narrow" w:hAnsi="Arial Narrow" w:cs="Arial"/>
          <w:szCs w:val="20"/>
        </w:rPr>
        <w:t xml:space="preserve"> del 20</w:t>
      </w:r>
      <w:r w:rsidRPr="00A51F2E">
        <w:rPr>
          <w:rFonts w:ascii="Arial Narrow" w:hAnsi="Arial Narrow" w:cs="Arial"/>
          <w:szCs w:val="20"/>
          <w:highlight w:val="lightGray"/>
        </w:rPr>
        <w:t>__.</w:t>
      </w:r>
    </w:p>
    <w:p w14:paraId="0E3E389A" w14:textId="77777777" w:rsidR="00284F9F" w:rsidRPr="00A51F2E" w:rsidRDefault="00284F9F" w:rsidP="00A51F2E">
      <w:pPr>
        <w:jc w:val="center"/>
        <w:rPr>
          <w:rFonts w:ascii="Arial Narrow" w:hAnsi="Arial Narrow" w:cs="Arial"/>
          <w:b/>
          <w:szCs w:val="20"/>
        </w:rPr>
      </w:pPr>
    </w:p>
    <w:p w14:paraId="040E1F80" w14:textId="77777777" w:rsidR="00284F9F" w:rsidRPr="00A51F2E" w:rsidRDefault="00284F9F" w:rsidP="00A51F2E">
      <w:pPr>
        <w:jc w:val="center"/>
        <w:rPr>
          <w:rFonts w:ascii="Arial Narrow" w:hAnsi="Arial Narrow" w:cs="Arial"/>
          <w:b/>
          <w:szCs w:val="20"/>
        </w:rPr>
      </w:pPr>
    </w:p>
    <w:p w14:paraId="2CDB23C7" w14:textId="77777777" w:rsidR="00284F9F" w:rsidRPr="00A51F2E" w:rsidRDefault="00284F9F" w:rsidP="00A51F2E">
      <w:pPr>
        <w:jc w:val="center"/>
        <w:rPr>
          <w:rFonts w:ascii="Arial Narrow" w:hAnsi="Arial Narrow" w:cs="Arial"/>
          <w:b/>
          <w:szCs w:val="20"/>
        </w:rPr>
      </w:pPr>
      <w:r w:rsidRPr="00A51F2E">
        <w:rPr>
          <w:rFonts w:ascii="Arial Narrow" w:hAnsi="Arial Narrow" w:cs="Arial"/>
          <w:b/>
          <w:noProof/>
          <w:szCs w:val="20"/>
        </w:rPr>
        <mc:AlternateContent>
          <mc:Choice Requires="wps">
            <w:drawing>
              <wp:anchor distT="0" distB="0" distL="114300" distR="114300" simplePos="0" relativeHeight="251661312" behindDoc="0" locked="0" layoutInCell="1" allowOverlap="1" wp14:anchorId="55438E77" wp14:editId="1BBD5CF9">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w:pict>
              <v:line w14:anchorId="6C9D17E6"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DF85E8F" w14:textId="77777777" w:rsidR="00284F9F" w:rsidRPr="00A51F2E" w:rsidRDefault="00284F9F" w:rsidP="00A51F2E">
      <w:pPr>
        <w:jc w:val="center"/>
        <w:rPr>
          <w:rFonts w:ascii="Arial Narrow" w:hAnsi="Arial Narrow" w:cs="Arial"/>
          <w:szCs w:val="20"/>
          <w:highlight w:val="lightGray"/>
        </w:rPr>
      </w:pPr>
      <w:r w:rsidRPr="00A51F2E">
        <w:rPr>
          <w:rFonts w:ascii="Arial Narrow" w:hAnsi="Arial Narrow" w:cs="Arial"/>
          <w:szCs w:val="20"/>
          <w:highlight w:val="lightGray"/>
        </w:rPr>
        <w:t>[Nombre y firma de la persona natural]</w:t>
      </w:r>
    </w:p>
    <w:p w14:paraId="6C5088E9" w14:textId="77777777" w:rsidR="00284F9F" w:rsidRPr="00A51F2E" w:rsidRDefault="00284F9F" w:rsidP="00A51F2E">
      <w:pPr>
        <w:rPr>
          <w:rFonts w:ascii="Arial Narrow" w:hAnsi="Arial Narrow" w:cs="Arial"/>
          <w:b/>
          <w:bCs/>
          <w:szCs w:val="20"/>
        </w:rPr>
      </w:pPr>
    </w:p>
    <w:p w14:paraId="68A14150" w14:textId="77777777" w:rsidR="00284F9F" w:rsidRPr="00A51F2E" w:rsidRDefault="00284F9F" w:rsidP="00A51F2E">
      <w:pPr>
        <w:rPr>
          <w:rFonts w:ascii="Arial Narrow" w:hAnsi="Arial Narrow" w:cs="Arial"/>
          <w:b/>
          <w:bCs/>
          <w:szCs w:val="20"/>
        </w:rPr>
      </w:pPr>
    </w:p>
    <w:p w14:paraId="0D537ED8" w14:textId="77777777" w:rsidR="00284F9F" w:rsidRPr="00A51F2E" w:rsidRDefault="00284F9F" w:rsidP="00A51F2E">
      <w:pPr>
        <w:rPr>
          <w:rFonts w:ascii="Arial Narrow" w:hAnsi="Arial Narrow" w:cs="Arial"/>
          <w:b/>
          <w:bCs/>
          <w:szCs w:val="20"/>
        </w:rPr>
      </w:pPr>
    </w:p>
    <w:p w14:paraId="5735E3B5" w14:textId="77777777" w:rsidR="00284F9F" w:rsidRPr="00A51F2E" w:rsidRDefault="00284F9F" w:rsidP="00A51F2E">
      <w:pPr>
        <w:jc w:val="center"/>
        <w:rPr>
          <w:rFonts w:ascii="Arial Narrow" w:hAnsi="Arial Narrow"/>
          <w:b/>
          <w:bCs/>
          <w:szCs w:val="22"/>
        </w:rPr>
      </w:pPr>
    </w:p>
    <w:p w14:paraId="496D7C48" w14:textId="77777777" w:rsidR="00284F9F" w:rsidRPr="00A51F2E" w:rsidRDefault="00284F9F" w:rsidP="00A51F2E">
      <w:pPr>
        <w:jc w:val="center"/>
        <w:rPr>
          <w:rFonts w:ascii="Arial Narrow" w:hAnsi="Arial Narrow"/>
          <w:b/>
          <w:bCs/>
          <w:szCs w:val="22"/>
        </w:rPr>
      </w:pPr>
    </w:p>
    <w:p w14:paraId="0845B4B8" w14:textId="77777777" w:rsidR="00284F9F" w:rsidRPr="00A51F2E" w:rsidRDefault="00284F9F" w:rsidP="00A51F2E">
      <w:pPr>
        <w:rPr>
          <w:rFonts w:ascii="Arial Narrow" w:hAnsi="Arial Narrow"/>
        </w:rPr>
      </w:pPr>
      <w:r w:rsidRPr="00A51F2E">
        <w:rPr>
          <w:rFonts w:ascii="Arial Narrow" w:hAnsi="Arial Narrow"/>
        </w:rPr>
        <w:br w:type="page"/>
      </w:r>
    </w:p>
    <w:p w14:paraId="7532B328" w14:textId="77777777" w:rsidR="00284F9F" w:rsidRPr="00A51F2E" w:rsidRDefault="00284F9F" w:rsidP="00A51F2E">
      <w:pPr>
        <w:rPr>
          <w:rFonts w:ascii="Arial Narrow" w:hAnsi="Arial Narrow"/>
        </w:rPr>
      </w:pPr>
    </w:p>
    <w:p w14:paraId="35100E34" w14:textId="29E7D0F5" w:rsidR="00284F9F" w:rsidRPr="00A51F2E" w:rsidRDefault="00284F9F" w:rsidP="00A51F2E">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t>FORMATO 1</w:t>
      </w:r>
      <w:r w:rsidR="003F5A55">
        <w:rPr>
          <w:rFonts w:ascii="Arial Narrow" w:eastAsiaTheme="minorHAnsi" w:hAnsi="Arial Narrow" w:cs="Arial"/>
          <w:b/>
          <w:bCs/>
          <w:szCs w:val="20"/>
          <w:lang w:eastAsia="en-US"/>
        </w:rPr>
        <w:t>1</w:t>
      </w:r>
      <w:r w:rsidRPr="00A51F2E">
        <w:rPr>
          <w:rFonts w:ascii="Arial Narrow" w:eastAsiaTheme="minorHAnsi" w:hAnsi="Arial Narrow" w:cs="Arial"/>
          <w:b/>
          <w:bCs/>
          <w:szCs w:val="20"/>
          <w:lang w:eastAsia="en-US"/>
        </w:rPr>
        <w:t xml:space="preserve"> – ACREDITACIÓN DE EMPRENDIMIENTOS Y EMPRESAS DE MUJERES</w:t>
      </w:r>
    </w:p>
    <w:p w14:paraId="43FDA05B" w14:textId="77777777" w:rsidR="00284F9F" w:rsidRPr="00A51F2E" w:rsidRDefault="00284F9F" w:rsidP="00A51F2E">
      <w:pPr>
        <w:jc w:val="center"/>
        <w:rPr>
          <w:rFonts w:ascii="Arial Narrow" w:eastAsiaTheme="minorHAnsi" w:hAnsi="Arial Narrow" w:cs="Arial"/>
          <w:b/>
          <w:bCs/>
          <w:szCs w:val="20"/>
          <w:lang w:eastAsia="en-US"/>
        </w:rPr>
      </w:pPr>
      <w:r w:rsidRPr="00A51F2E">
        <w:rPr>
          <w:rFonts w:ascii="Arial Narrow" w:eastAsiaTheme="minorHAnsi" w:hAnsi="Arial Narrow" w:cs="Arial"/>
          <w:b/>
          <w:bCs/>
          <w:szCs w:val="20"/>
          <w:lang w:eastAsia="en-US"/>
        </w:rPr>
        <w:t>(ASOCIACIONES Y COOPERATIVAS)</w:t>
      </w:r>
    </w:p>
    <w:p w14:paraId="73FD9720"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p>
    <w:p w14:paraId="0736B1F5"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p>
    <w:p w14:paraId="5855BC59"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rPr>
        <w:t>Señores</w:t>
      </w:r>
    </w:p>
    <w:p w14:paraId="6C2792F2" w14:textId="77777777" w:rsidR="00284F9F" w:rsidRPr="00A51F2E" w:rsidRDefault="00284F9F" w:rsidP="00A51F2E">
      <w:pPr>
        <w:tabs>
          <w:tab w:val="left" w:pos="-142"/>
        </w:tabs>
        <w:autoSpaceDE w:val="0"/>
        <w:autoSpaceDN w:val="0"/>
        <w:adjustRightInd w:val="0"/>
        <w:jc w:val="both"/>
        <w:rPr>
          <w:rFonts w:ascii="Arial Narrow" w:hAnsi="Arial Narrow" w:cs="Arial"/>
          <w:b/>
          <w:szCs w:val="20"/>
          <w:highlight w:val="lightGray"/>
        </w:rPr>
      </w:pPr>
      <w:r w:rsidRPr="00A51F2E">
        <w:rPr>
          <w:rFonts w:ascii="Arial Narrow" w:hAnsi="Arial Narrow" w:cs="Arial"/>
          <w:b/>
          <w:szCs w:val="20"/>
          <w:highlight w:val="lightGray"/>
        </w:rPr>
        <w:t xml:space="preserve">[NOMBRE DE LA ENTIDAD] </w:t>
      </w:r>
    </w:p>
    <w:p w14:paraId="453D4E57" w14:textId="77777777" w:rsidR="00284F9F" w:rsidRPr="00A51F2E" w:rsidRDefault="00284F9F"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highlight w:val="lightGray"/>
        </w:rPr>
        <w:t>[Ciudad]</w:t>
      </w:r>
      <w:r w:rsidRPr="00A51F2E">
        <w:rPr>
          <w:rFonts w:ascii="Arial Narrow" w:hAnsi="Arial Narrow" w:cs="Arial"/>
          <w:szCs w:val="20"/>
        </w:rPr>
        <w:t xml:space="preserve"> </w:t>
      </w:r>
    </w:p>
    <w:p w14:paraId="5BF34655" w14:textId="77777777" w:rsidR="00284F9F" w:rsidRPr="00A51F2E" w:rsidRDefault="00284F9F" w:rsidP="00A51F2E">
      <w:pPr>
        <w:tabs>
          <w:tab w:val="left" w:pos="-142"/>
        </w:tabs>
        <w:autoSpaceDE w:val="0"/>
        <w:autoSpaceDN w:val="0"/>
        <w:adjustRightInd w:val="0"/>
        <w:rPr>
          <w:rFonts w:ascii="Arial Narrow" w:hAnsi="Arial Narrow" w:cs="Arial"/>
          <w:szCs w:val="20"/>
        </w:rPr>
      </w:pPr>
    </w:p>
    <w:p w14:paraId="1EDE05D8" w14:textId="372D3CDE" w:rsidR="00284F9F" w:rsidRPr="00254C2C" w:rsidRDefault="00284F9F" w:rsidP="004A267F">
      <w:pPr>
        <w:tabs>
          <w:tab w:val="left" w:pos="-142"/>
        </w:tabs>
        <w:autoSpaceDE w:val="0"/>
        <w:autoSpaceDN w:val="0"/>
        <w:adjustRightInd w:val="0"/>
        <w:rPr>
          <w:rFonts w:ascii="Arial Narrow" w:hAnsi="Arial Narrow" w:cs="Arial"/>
          <w:highlight w:val="lightGray"/>
        </w:rPr>
      </w:pPr>
      <w:r w:rsidRPr="00254C2C">
        <w:rPr>
          <w:rFonts w:ascii="Arial Narrow" w:hAnsi="Arial Narrow" w:cs="Arial"/>
          <w:b/>
        </w:rPr>
        <w:t>REFERENCIA:</w:t>
      </w:r>
      <w:r w:rsidRPr="00254C2C">
        <w:rPr>
          <w:rFonts w:ascii="Arial Narrow" w:hAnsi="Arial Narrow" w:cs="Arial"/>
        </w:rPr>
        <w:tab/>
        <w:t xml:space="preserve">Proceso de Contratación </w:t>
      </w:r>
      <w:r w:rsidR="00C45B0B" w:rsidRPr="00C45B0B">
        <w:rPr>
          <w:rFonts w:ascii="Arial Narrow" w:hAnsi="Arial Narrow" w:cs="Tahoma"/>
          <w:b/>
          <w:bCs/>
          <w:noProof/>
        </w:rPr>
        <w:t>FDLSUBA-SA-MC-008-2025 (134998)</w:t>
      </w:r>
    </w:p>
    <w:p w14:paraId="0F0A4DB5" w14:textId="7A2C6EEB" w:rsidR="00284F9F" w:rsidRPr="00A51F2E" w:rsidRDefault="00284F9F" w:rsidP="003E70F0">
      <w:pPr>
        <w:tabs>
          <w:tab w:val="left" w:pos="-142"/>
        </w:tabs>
        <w:autoSpaceDE w:val="0"/>
        <w:autoSpaceDN w:val="0"/>
        <w:adjustRightInd w:val="0"/>
        <w:rPr>
          <w:rFonts w:ascii="Arial Narrow" w:hAnsi="Arial Narrow" w:cs="Arial"/>
          <w:szCs w:val="20"/>
        </w:rPr>
      </w:pPr>
      <w:r w:rsidRPr="00254C2C">
        <w:rPr>
          <w:rFonts w:ascii="Arial Narrow" w:hAnsi="Arial Narrow"/>
          <w:b/>
        </w:rPr>
        <w:t xml:space="preserve">Objeto: </w:t>
      </w:r>
    </w:p>
    <w:p w14:paraId="3DE8CF74" w14:textId="77777777" w:rsidR="00284F9F" w:rsidRPr="00A51F2E" w:rsidRDefault="00284F9F" w:rsidP="00A51F2E">
      <w:pPr>
        <w:jc w:val="both"/>
        <w:rPr>
          <w:rFonts w:ascii="Arial Narrow" w:eastAsiaTheme="minorHAnsi" w:hAnsi="Arial Narrow" w:cs="Arial"/>
          <w:szCs w:val="20"/>
          <w:lang w:eastAsia="en-US"/>
        </w:rPr>
      </w:pPr>
    </w:p>
    <w:p w14:paraId="276B5EF2" w14:textId="77777777" w:rsidR="00284F9F" w:rsidRPr="00A51F2E" w:rsidRDefault="00284F9F" w:rsidP="00A51F2E">
      <w:pPr>
        <w:widowControl w:val="0"/>
        <w:jc w:val="both"/>
        <w:rPr>
          <w:rFonts w:ascii="Arial Narrow" w:hAnsi="Arial Narrow" w:cs="Arial"/>
          <w:szCs w:val="20"/>
        </w:rPr>
      </w:pPr>
      <w:r w:rsidRPr="00A51F2E">
        <w:rPr>
          <w:rFonts w:ascii="Arial Narrow" w:hAnsi="Arial Narrow" w:cs="Arial"/>
          <w:szCs w:val="20"/>
        </w:rPr>
        <w:t>Estimados señores:</w:t>
      </w:r>
    </w:p>
    <w:p w14:paraId="5D264088" w14:textId="77777777" w:rsidR="00284F9F" w:rsidRPr="00A51F2E" w:rsidRDefault="00284F9F" w:rsidP="00A51F2E">
      <w:pPr>
        <w:jc w:val="both"/>
        <w:rPr>
          <w:rFonts w:ascii="Arial Narrow" w:eastAsiaTheme="minorHAnsi" w:hAnsi="Arial Narrow" w:cs="Arial"/>
          <w:szCs w:val="20"/>
          <w:highlight w:val="lightGray"/>
          <w:lang w:eastAsia="en-US"/>
        </w:rPr>
      </w:pPr>
    </w:p>
    <w:p w14:paraId="1F867A59" w14:textId="77777777" w:rsidR="00284F9F" w:rsidRPr="00A51F2E" w:rsidRDefault="00284F9F"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[Incluir el nombre d</w:t>
      </w:r>
      <w:r w:rsidRPr="00A51F2E">
        <w:rPr>
          <w:rFonts w:ascii="Arial Narrow" w:eastAsiaTheme="minorHAnsi" w:hAnsi="Arial Narrow" w:cs="Arial"/>
          <w:szCs w:val="20"/>
          <w:highlight w:val="lightGray"/>
          <w:shd w:val="clear" w:color="auto" w:fill="FFFFFF"/>
          <w:lang w:eastAsia="en-US"/>
        </w:rPr>
        <w:t>el representante legal de la asociación o cooperativa]</w:t>
      </w:r>
      <w:r w:rsidRPr="00A51F2E">
        <w:rPr>
          <w:rFonts w:ascii="Arial Narrow" w:eastAsiaTheme="minorHAnsi" w:hAnsi="Arial Narrow" w:cs="Arial"/>
          <w:szCs w:val="20"/>
          <w:lang w:eastAsia="en-US"/>
        </w:rPr>
        <w:t xml:space="preserve"> identificado con </w:t>
      </w:r>
      <w:r w:rsidRPr="00A51F2E">
        <w:rPr>
          <w:rFonts w:ascii="Arial Narrow" w:eastAsiaTheme="minorHAnsi" w:hAnsi="Arial Narrow" w:cs="Arial"/>
          <w:szCs w:val="20"/>
          <w:highlight w:val="lightGray"/>
          <w:lang w:eastAsia="en-US"/>
        </w:rPr>
        <w:t>[Incluir el número de identificación]</w:t>
      </w:r>
      <w:r w:rsidRPr="00A51F2E">
        <w:rPr>
          <w:rFonts w:ascii="Arial Narrow" w:eastAsiaTheme="minorHAnsi" w:hAnsi="Arial Narrow" w:cs="Arial"/>
          <w:szCs w:val="20"/>
          <w:lang w:eastAsia="en-US"/>
        </w:rPr>
        <w:t xml:space="preserve">, en mi condición de representante legal de </w:t>
      </w:r>
      <w:r w:rsidRPr="00A51F2E">
        <w:rPr>
          <w:rFonts w:ascii="Arial Narrow" w:eastAsiaTheme="minorHAnsi" w:hAnsi="Arial Narrow" w:cs="Arial"/>
          <w:szCs w:val="20"/>
          <w:highlight w:val="lightGray"/>
          <w:lang w:eastAsia="en-US"/>
        </w:rPr>
        <w:t>[Incluir la razón social de la asociación o cooperativa]</w:t>
      </w:r>
      <w:r w:rsidRPr="00A51F2E">
        <w:rPr>
          <w:rFonts w:ascii="Arial Narrow" w:eastAsiaTheme="minorHAnsi" w:hAnsi="Arial Narrow" w:cs="Arial"/>
          <w:szCs w:val="20"/>
          <w:lang w:eastAsia="en-US"/>
        </w:rPr>
        <w:t xml:space="preserve"> identificado con el NIT </w:t>
      </w:r>
      <w:r w:rsidRPr="00A51F2E">
        <w:rPr>
          <w:rFonts w:ascii="Arial Narrow" w:eastAsiaTheme="minorHAnsi" w:hAnsi="Arial Narrow" w:cs="Arial"/>
          <w:szCs w:val="20"/>
          <w:highlight w:val="lightGray"/>
          <w:lang w:eastAsia="en-US"/>
        </w:rPr>
        <w:t>[Incluir el NIT]</w:t>
      </w:r>
      <w:r w:rsidRPr="00A51F2E">
        <w:rPr>
          <w:rFonts w:ascii="Arial Narrow" w:eastAsiaTheme="minorHAnsi" w:hAnsi="Arial Narrow" w:cs="Arial"/>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A51F2E">
        <w:rPr>
          <w:rFonts w:ascii="Arial Narrow" w:eastAsiaTheme="minorHAnsi" w:hAnsi="Arial Narrow" w:cs="Arial"/>
          <w:szCs w:val="20"/>
          <w:highlight w:val="lightGray"/>
          <w:lang w:eastAsia="en-US"/>
        </w:rPr>
        <w:t>[indicar si es en la asociación o cooperativa],</w:t>
      </w:r>
      <w:r w:rsidRPr="00A51F2E">
        <w:rPr>
          <w:rFonts w:ascii="Arial Narrow" w:eastAsiaTheme="minorHAnsi" w:hAnsi="Arial Narrow" w:cs="Arial"/>
          <w:szCs w:val="20"/>
          <w:lang w:eastAsia="en-US"/>
        </w:rPr>
        <w:t xml:space="preserve"> ha permanecido </w:t>
      </w:r>
      <w:r w:rsidRPr="00A51F2E">
        <w:rPr>
          <w:rFonts w:ascii="Arial Narrow" w:hAnsi="Arial Narrow" w:cs="Arial"/>
          <w:szCs w:val="20"/>
        </w:rPr>
        <w:t xml:space="preserve">durante al menos el último año anterior contado a </w:t>
      </w:r>
      <w:r w:rsidRPr="00A51F2E">
        <w:rPr>
          <w:rFonts w:ascii="Arial Narrow" w:eastAsiaTheme="minorHAnsi" w:hAnsi="Arial Narrow" w:cs="Arial"/>
          <w:szCs w:val="20"/>
          <w:lang w:eastAsia="en-US"/>
        </w:rPr>
        <w:t xml:space="preserve">partir de la fecha de cierre del Proceso de Contratación. </w:t>
      </w:r>
    </w:p>
    <w:p w14:paraId="0510731D" w14:textId="77777777" w:rsidR="00284F9F" w:rsidRPr="00A51F2E" w:rsidRDefault="00284F9F" w:rsidP="00A51F2E">
      <w:pPr>
        <w:jc w:val="both"/>
        <w:rPr>
          <w:rFonts w:ascii="Arial Narrow" w:eastAsiaTheme="minorHAnsi" w:hAnsi="Arial Narrow" w:cs="Arial"/>
          <w:szCs w:val="20"/>
          <w:lang w:eastAsia="en-US"/>
        </w:rPr>
      </w:pPr>
    </w:p>
    <w:p w14:paraId="631CDDA6" w14:textId="77777777" w:rsidR="00284F9F" w:rsidRPr="00A51F2E" w:rsidRDefault="00284F9F" w:rsidP="00A51F2E">
      <w:pPr>
        <w:rPr>
          <w:rFonts w:ascii="Arial Narrow" w:hAnsi="Arial Narrow" w:cs="Arial"/>
          <w:szCs w:val="20"/>
        </w:rPr>
      </w:pPr>
      <w:r w:rsidRPr="00A51F2E">
        <w:rPr>
          <w:rFonts w:ascii="Arial Narrow" w:hAnsi="Arial Narrow" w:cs="Arial"/>
          <w:szCs w:val="20"/>
        </w:rPr>
        <w:t xml:space="preserve">En constancia, se firma en </w:t>
      </w:r>
      <w:r w:rsidRPr="00A51F2E">
        <w:rPr>
          <w:rFonts w:ascii="Arial Narrow" w:hAnsi="Arial Narrow" w:cs="Arial"/>
          <w:szCs w:val="20"/>
          <w:highlight w:val="lightGray"/>
        </w:rPr>
        <w:t>______________</w:t>
      </w:r>
      <w:r w:rsidRPr="00A51F2E">
        <w:rPr>
          <w:rFonts w:ascii="Arial Narrow" w:hAnsi="Arial Narrow" w:cs="Arial"/>
          <w:szCs w:val="20"/>
        </w:rPr>
        <w:t xml:space="preserve">, a los </w:t>
      </w:r>
      <w:r w:rsidRPr="00A51F2E">
        <w:rPr>
          <w:rFonts w:ascii="Arial Narrow" w:hAnsi="Arial Narrow" w:cs="Arial"/>
          <w:szCs w:val="20"/>
          <w:highlight w:val="lightGray"/>
        </w:rPr>
        <w:t>____</w:t>
      </w:r>
      <w:r w:rsidRPr="00A51F2E">
        <w:rPr>
          <w:rFonts w:ascii="Arial Narrow" w:hAnsi="Arial Narrow" w:cs="Arial"/>
          <w:szCs w:val="20"/>
        </w:rPr>
        <w:t xml:space="preserve"> días del mes de </w:t>
      </w:r>
      <w:r w:rsidRPr="00A51F2E">
        <w:rPr>
          <w:rFonts w:ascii="Arial Narrow" w:hAnsi="Arial Narrow" w:cs="Arial"/>
          <w:szCs w:val="20"/>
          <w:highlight w:val="lightGray"/>
        </w:rPr>
        <w:t>_____</w:t>
      </w:r>
      <w:r w:rsidRPr="00A51F2E">
        <w:rPr>
          <w:rFonts w:ascii="Arial Narrow" w:hAnsi="Arial Narrow" w:cs="Arial"/>
          <w:szCs w:val="20"/>
        </w:rPr>
        <w:t xml:space="preserve"> del 20</w:t>
      </w:r>
      <w:r w:rsidRPr="00A51F2E">
        <w:rPr>
          <w:rFonts w:ascii="Arial Narrow" w:hAnsi="Arial Narrow" w:cs="Arial"/>
          <w:szCs w:val="20"/>
          <w:highlight w:val="lightGray"/>
        </w:rPr>
        <w:t>__</w:t>
      </w:r>
    </w:p>
    <w:p w14:paraId="65701965" w14:textId="77777777" w:rsidR="00284F9F" w:rsidRPr="00A51F2E" w:rsidRDefault="00284F9F" w:rsidP="00A51F2E">
      <w:pPr>
        <w:rPr>
          <w:rFonts w:ascii="Arial Narrow" w:hAnsi="Arial Narrow" w:cs="Arial"/>
          <w:szCs w:val="20"/>
        </w:rPr>
      </w:pPr>
    </w:p>
    <w:p w14:paraId="188B2DB5" w14:textId="77777777" w:rsidR="00284F9F" w:rsidRPr="00A51F2E" w:rsidRDefault="00284F9F" w:rsidP="00A51F2E">
      <w:pPr>
        <w:jc w:val="center"/>
        <w:rPr>
          <w:rFonts w:ascii="Arial Narrow" w:hAnsi="Arial Narrow" w:cs="Arial"/>
          <w:b/>
          <w:szCs w:val="20"/>
        </w:rPr>
      </w:pPr>
    </w:p>
    <w:p w14:paraId="2E652F74" w14:textId="77777777" w:rsidR="00284F9F" w:rsidRPr="00A51F2E" w:rsidRDefault="00284F9F" w:rsidP="00A51F2E">
      <w:pPr>
        <w:jc w:val="center"/>
        <w:rPr>
          <w:rFonts w:ascii="Arial Narrow" w:hAnsi="Arial Narrow" w:cs="Arial"/>
          <w:b/>
          <w:szCs w:val="20"/>
        </w:rPr>
      </w:pPr>
    </w:p>
    <w:p w14:paraId="7ADA3F8B" w14:textId="77777777" w:rsidR="00284F9F" w:rsidRPr="00A51F2E" w:rsidRDefault="00284F9F" w:rsidP="00A51F2E">
      <w:pPr>
        <w:rPr>
          <w:rFonts w:ascii="Arial Narrow" w:hAnsi="Arial Narrow" w:cs="Arial"/>
          <w:b/>
          <w:szCs w:val="20"/>
        </w:rPr>
      </w:pPr>
      <w:r w:rsidRPr="00A51F2E">
        <w:rPr>
          <w:rFonts w:ascii="Arial Narrow" w:hAnsi="Arial Narrow" w:cs="Arial"/>
          <w:b/>
          <w:noProof/>
          <w:szCs w:val="20"/>
        </w:rPr>
        <mc:AlternateContent>
          <mc:Choice Requires="wps">
            <w:drawing>
              <wp:anchor distT="0" distB="0" distL="114300" distR="114300" simplePos="0" relativeHeight="251662336" behindDoc="0" locked="0" layoutInCell="1" allowOverlap="1" wp14:anchorId="4AA48BF5" wp14:editId="259A0521">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w:pict>
              <v:line w14:anchorId="3A4AB053"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21C49F80" w14:textId="77777777" w:rsidR="00284F9F" w:rsidRPr="00A51F2E" w:rsidRDefault="00284F9F" w:rsidP="00A51F2E">
      <w:pPr>
        <w:jc w:val="center"/>
        <w:rPr>
          <w:rFonts w:ascii="Arial Narrow" w:hAnsi="Arial Narrow" w:cs="Arial"/>
          <w:szCs w:val="20"/>
        </w:rPr>
      </w:pPr>
      <w:r w:rsidRPr="00A51F2E">
        <w:rPr>
          <w:rFonts w:ascii="Arial Narrow" w:hAnsi="Arial Narrow" w:cs="Arial"/>
          <w:szCs w:val="20"/>
          <w:highlight w:val="lightGray"/>
        </w:rPr>
        <w:t>[Nombre y firma del representante legal de la asociación o cooperativa]</w:t>
      </w:r>
    </w:p>
    <w:p w14:paraId="0F27A97A" w14:textId="77777777" w:rsidR="00284F9F" w:rsidRPr="00A51F2E" w:rsidRDefault="00284F9F" w:rsidP="00A51F2E">
      <w:pPr>
        <w:rPr>
          <w:rFonts w:ascii="Arial Narrow" w:hAnsi="Arial Narrow"/>
        </w:rPr>
      </w:pPr>
    </w:p>
    <w:p w14:paraId="7F9D54BB" w14:textId="77777777" w:rsidR="00284F9F" w:rsidRPr="00A51F2E" w:rsidRDefault="00284F9F" w:rsidP="00A51F2E">
      <w:pPr>
        <w:rPr>
          <w:rFonts w:ascii="Arial Narrow" w:hAnsi="Arial Narrow"/>
        </w:rPr>
      </w:pPr>
    </w:p>
    <w:p w14:paraId="51C8789A" w14:textId="77777777" w:rsidR="00284F9F" w:rsidRPr="00A51F2E" w:rsidRDefault="00284F9F" w:rsidP="00A51F2E">
      <w:pPr>
        <w:rPr>
          <w:rFonts w:ascii="Arial Narrow" w:hAnsi="Arial Narrow"/>
        </w:rPr>
      </w:pPr>
    </w:p>
    <w:p w14:paraId="12C790BA" w14:textId="77777777" w:rsidR="00284F9F" w:rsidRPr="00A51F2E" w:rsidRDefault="00284F9F" w:rsidP="00A51F2E">
      <w:pPr>
        <w:rPr>
          <w:rFonts w:ascii="Arial Narrow" w:hAnsi="Arial Narrow"/>
        </w:rPr>
      </w:pPr>
    </w:p>
    <w:p w14:paraId="0D07EED0" w14:textId="77777777" w:rsidR="00284F9F" w:rsidRPr="00A51F2E" w:rsidRDefault="00284F9F" w:rsidP="00A51F2E">
      <w:pPr>
        <w:rPr>
          <w:rFonts w:ascii="Arial Narrow" w:hAnsi="Arial Narrow"/>
        </w:rPr>
      </w:pPr>
    </w:p>
    <w:p w14:paraId="046160BB" w14:textId="77777777" w:rsidR="00284F9F" w:rsidRDefault="00284F9F" w:rsidP="00A51F2E">
      <w:pPr>
        <w:rPr>
          <w:rFonts w:ascii="Arial Narrow" w:hAnsi="Arial Narrow"/>
        </w:rPr>
        <w:sectPr w:rsidR="00284F9F" w:rsidSect="00284F9F">
          <w:headerReference w:type="default" r:id="rId12"/>
          <w:type w:val="continuous"/>
          <w:pgSz w:w="12240" w:h="18726"/>
          <w:pgMar w:top="2268" w:right="1417" w:bottom="2268" w:left="1701" w:header="850" w:footer="1701" w:gutter="0"/>
          <w:cols w:space="708"/>
          <w:docGrid w:linePitch="360"/>
        </w:sectPr>
      </w:pPr>
    </w:p>
    <w:p w14:paraId="26C89E22" w14:textId="77777777" w:rsidR="00284F9F" w:rsidRPr="00A51F2E" w:rsidRDefault="00284F9F" w:rsidP="00A51F2E">
      <w:pPr>
        <w:rPr>
          <w:rFonts w:ascii="Arial Narrow" w:hAnsi="Arial Narrow"/>
        </w:rPr>
      </w:pPr>
    </w:p>
    <w:sectPr w:rsidR="00284F9F" w:rsidRPr="00A51F2E" w:rsidSect="00284F9F">
      <w:headerReference w:type="default" r:id="rId13"/>
      <w:type w:val="continuous"/>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21707" w14:textId="77777777" w:rsidR="00687195" w:rsidRDefault="00687195" w:rsidP="00A10899">
      <w:r>
        <w:separator/>
      </w:r>
    </w:p>
  </w:endnote>
  <w:endnote w:type="continuationSeparator" w:id="0">
    <w:p w14:paraId="01C7F7F1" w14:textId="77777777" w:rsidR="00687195" w:rsidRDefault="00687195" w:rsidP="00A10899">
      <w:r>
        <w:continuationSeparator/>
      </w:r>
    </w:p>
  </w:endnote>
  <w:endnote w:type="continuationNotice" w:id="1">
    <w:p w14:paraId="09966C75" w14:textId="77777777" w:rsidR="00687195" w:rsidRDefault="00687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D1105" w14:textId="77777777" w:rsidR="00284F9F" w:rsidRPr="00D927D1" w:rsidRDefault="00284F9F" w:rsidP="00D927D1">
    <w:pPr>
      <w:pStyle w:val="Piedepgina"/>
      <w:rPr>
        <w:rFonts w:ascii="Arial Narrow" w:hAnsi="Arial Narrow"/>
        <w:sz w:val="2"/>
      </w:rPr>
    </w:pPr>
    <w:r w:rsidRPr="00D927D1">
      <w:rPr>
        <w:rFonts w:ascii="Arial Narrow" w:hAnsi="Arial Narrow"/>
        <w:noProof/>
        <w:sz w:val="2"/>
      </w:rPr>
      <mc:AlternateContent>
        <mc:Choice Requires="wpg">
          <w:drawing>
            <wp:anchor distT="0" distB="0" distL="114300" distR="114300" simplePos="0" relativeHeight="251659264" behindDoc="0" locked="0" layoutInCell="1" allowOverlap="1" wp14:anchorId="54B69CC3" wp14:editId="7CA8D89A">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748A7E22"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Edificio Liévano</w:t>
                            </w:r>
                          </w:p>
                          <w:p w14:paraId="0015D7AA"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Calle 11 No. 8 -17</w:t>
                            </w:r>
                          </w:p>
                          <w:p w14:paraId="60FF4B3B"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3CF5F24C"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Tel. 3387000 - 3820660</w:t>
                            </w:r>
                          </w:p>
                          <w:p w14:paraId="425D293F"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Información Línea 195</w:t>
                            </w:r>
                          </w:p>
                          <w:p w14:paraId="0B043559"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www.gobiernobogota.gov.co</w:t>
                            </w:r>
                          </w:p>
                          <w:p w14:paraId="3B7F5A8B" w14:textId="77777777" w:rsidR="00284F9F" w:rsidRDefault="00284F9F"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34F970" w14:textId="77777777" w:rsidR="00284F9F" w:rsidRDefault="00284F9F" w:rsidP="008A7761">
                            <w:pPr>
                              <w:rPr>
                                <w:sz w:val="16"/>
                                <w:szCs w:val="16"/>
                                <w:lang w:val="es-MX"/>
                              </w:rPr>
                            </w:pPr>
                          </w:p>
                          <w:p w14:paraId="0352343A" w14:textId="77777777" w:rsidR="00284F9F" w:rsidRPr="00B4759C" w:rsidRDefault="00284F9F"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03AA5630" w14:textId="77777777" w:rsidR="00284F9F" w:rsidRPr="00264B7C" w:rsidRDefault="00284F9F"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8B91CFF" w14:textId="77777777" w:rsidR="00284F9F" w:rsidRPr="00B4759C" w:rsidRDefault="00284F9F"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309A3DE4" w14:textId="77777777" w:rsidR="00284F9F" w:rsidRPr="00B4759C" w:rsidRDefault="00284F9F"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54B69CC3" id="Grupo 11" o:spid="_x0000_s1026"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748A7E22"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Edificio Liévano</w:t>
                      </w:r>
                    </w:p>
                    <w:p w14:paraId="0015D7AA"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Calle 11 No. 8 -17</w:t>
                      </w:r>
                    </w:p>
                    <w:p w14:paraId="60FF4B3B"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3CF5F24C"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Tel. 3387000 - 3820660</w:t>
                      </w:r>
                    </w:p>
                    <w:p w14:paraId="425D293F"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Información Línea 195</w:t>
                      </w:r>
                    </w:p>
                    <w:p w14:paraId="0B043559" w14:textId="77777777" w:rsidR="00284F9F" w:rsidRPr="00B4759C" w:rsidRDefault="00284F9F" w:rsidP="008A7761">
                      <w:pPr>
                        <w:rPr>
                          <w:rFonts w:ascii="Garamond" w:hAnsi="Garamond"/>
                          <w:sz w:val="16"/>
                          <w:szCs w:val="16"/>
                          <w:lang w:val="es-MX"/>
                        </w:rPr>
                      </w:pPr>
                      <w:r w:rsidRPr="00B4759C">
                        <w:rPr>
                          <w:rFonts w:ascii="Garamond" w:hAnsi="Garamond"/>
                          <w:sz w:val="16"/>
                          <w:szCs w:val="16"/>
                          <w:lang w:val="es-MX"/>
                        </w:rPr>
                        <w:t>www.gobiernobogota.gov.co</w:t>
                      </w:r>
                    </w:p>
                    <w:p w14:paraId="3B7F5A8B" w14:textId="77777777" w:rsidR="00284F9F" w:rsidRDefault="00284F9F"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5834F970" w14:textId="77777777" w:rsidR="00284F9F" w:rsidRDefault="00284F9F" w:rsidP="008A7761">
                      <w:pPr>
                        <w:rPr>
                          <w:sz w:val="16"/>
                          <w:szCs w:val="16"/>
                          <w:lang w:val="es-MX"/>
                        </w:rPr>
                      </w:pPr>
                    </w:p>
                    <w:p w14:paraId="0352343A" w14:textId="77777777" w:rsidR="00284F9F" w:rsidRPr="00B4759C" w:rsidRDefault="00284F9F"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03AA5630" w14:textId="77777777" w:rsidR="00284F9F" w:rsidRPr="00264B7C" w:rsidRDefault="00284F9F"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8B91CFF" w14:textId="77777777" w:rsidR="00284F9F" w:rsidRPr="00B4759C" w:rsidRDefault="00284F9F"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309A3DE4" w14:textId="77777777" w:rsidR="00284F9F" w:rsidRPr="00B4759C" w:rsidRDefault="00284F9F"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90975" w14:textId="77777777" w:rsidR="00687195" w:rsidRDefault="00687195" w:rsidP="00A10899">
      <w:r>
        <w:separator/>
      </w:r>
    </w:p>
  </w:footnote>
  <w:footnote w:type="continuationSeparator" w:id="0">
    <w:p w14:paraId="21FA4F4D" w14:textId="77777777" w:rsidR="00687195" w:rsidRDefault="00687195" w:rsidP="00A10899">
      <w:r>
        <w:continuationSeparator/>
      </w:r>
    </w:p>
  </w:footnote>
  <w:footnote w:type="continuationNotice" w:id="1">
    <w:p w14:paraId="7B5309B7" w14:textId="77777777" w:rsidR="00687195" w:rsidRDefault="006871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Pr>
    <w:tblGrid>
      <w:gridCol w:w="3475"/>
      <w:gridCol w:w="5647"/>
    </w:tblGrid>
    <w:tr w:rsidR="00284F9F" w:rsidRPr="00D927D1" w14:paraId="66467D16" w14:textId="77777777" w:rsidTr="001E1D59">
      <w:tc>
        <w:tcPr>
          <w:tcW w:w="1905" w:type="pct"/>
          <w:shd w:val="clear" w:color="auto" w:fill="auto"/>
        </w:tcPr>
        <w:p w14:paraId="1DE015A1" w14:textId="77777777" w:rsidR="00284F9F" w:rsidRPr="00D927D1" w:rsidRDefault="00284F9F" w:rsidP="00D927D1">
          <w:pPr>
            <w:rPr>
              <w:rFonts w:ascii="Arial Narrow" w:hAnsi="Arial Narrow"/>
              <w:sz w:val="20"/>
              <w:szCs w:val="20"/>
              <w:lang w:val="es-ES_tradnl"/>
            </w:rPr>
          </w:pPr>
          <w:bookmarkStart w:id="0" w:name="FDL_Suba"/>
          <w:r w:rsidRPr="00D927D1">
            <w:rPr>
              <w:rFonts w:ascii="Arial Narrow" w:hAnsi="Arial Narrow"/>
              <w:noProof/>
              <w:sz w:val="20"/>
              <w:szCs w:val="20"/>
            </w:rPr>
            <w:drawing>
              <wp:inline distT="0" distB="0" distL="0" distR="0" wp14:anchorId="2C609EB0" wp14:editId="11B4809C">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14:paraId="38AA744B" w14:textId="77777777" w:rsidR="00284F9F" w:rsidRPr="00D927D1" w:rsidRDefault="00284F9F" w:rsidP="00D927D1">
          <w:pPr>
            <w:pStyle w:val="Encabezado"/>
            <w:jc w:val="center"/>
            <w:rPr>
              <w:rFonts w:ascii="Arial Narrow" w:hAnsi="Arial Narrow"/>
              <w:b/>
              <w:bCs/>
            </w:rPr>
          </w:pPr>
          <w:r w:rsidRPr="00D41C15">
            <w:rPr>
              <w:rFonts w:ascii="Arial Narrow" w:hAnsi="Arial Narrow"/>
              <w:b/>
              <w:bCs/>
              <w:noProof/>
            </w:rPr>
            <w:t>SELECCIÓN ABREVIADA – MENOR CUANTÍA</w:t>
          </w:r>
        </w:p>
        <w:p w14:paraId="7E3C3191" w14:textId="3FE11F02" w:rsidR="00284F9F" w:rsidRPr="00D927D1" w:rsidRDefault="00284F9F" w:rsidP="00D927D1">
          <w:pPr>
            <w:jc w:val="center"/>
            <w:rPr>
              <w:rFonts w:ascii="Arial Narrow" w:hAnsi="Arial Narrow"/>
              <w:sz w:val="20"/>
              <w:szCs w:val="20"/>
            </w:rPr>
          </w:pPr>
          <w:r>
            <w:rPr>
              <w:rFonts w:ascii="Arial Narrow" w:hAnsi="Arial Narrow"/>
              <w:b/>
              <w:bCs/>
            </w:rPr>
            <w:t>FORMATO – 1</w:t>
          </w:r>
          <w:r w:rsidR="003F5A55">
            <w:rPr>
              <w:rFonts w:ascii="Arial Narrow" w:hAnsi="Arial Narrow"/>
              <w:b/>
              <w:bCs/>
            </w:rPr>
            <w:t>1</w:t>
          </w:r>
          <w:r>
            <w:rPr>
              <w:rFonts w:ascii="Arial Narrow" w:hAnsi="Arial Narrow"/>
              <w:b/>
              <w:bCs/>
            </w:rPr>
            <w:t xml:space="preserve"> – ACREDITACIÓN – EMPRENDIMIENTO Y EMPRESA DE MUJERES</w:t>
          </w:r>
        </w:p>
      </w:tc>
    </w:tr>
    <w:tr w:rsidR="00284F9F" w:rsidRPr="00D927D1" w14:paraId="73CCA925" w14:textId="77777777" w:rsidTr="001E1D59">
      <w:tc>
        <w:tcPr>
          <w:tcW w:w="5000" w:type="pct"/>
          <w:gridSpan w:val="2"/>
          <w:shd w:val="clear" w:color="auto" w:fill="auto"/>
        </w:tcPr>
        <w:sdt>
          <w:sdtPr>
            <w:rPr>
              <w:rFonts w:ascii="Arial Narrow" w:hAnsi="Arial Narrow"/>
              <w:b/>
              <w:bCs/>
              <w:sz w:val="20"/>
              <w:szCs w:val="20"/>
            </w:rPr>
            <w:id w:val="1893528467"/>
            <w:docPartObj>
              <w:docPartGallery w:val="Page Numbers (Top of Page)"/>
              <w:docPartUnique/>
            </w:docPartObj>
          </w:sdtPr>
          <w:sdtContent>
            <w:p w14:paraId="3939A71C" w14:textId="77777777" w:rsidR="00284F9F" w:rsidRPr="00D927D1" w:rsidRDefault="00284F9F" w:rsidP="00D927D1">
              <w:pPr>
                <w:jc w:val="right"/>
                <w:rPr>
                  <w:rFonts w:ascii="Arial Narrow" w:hAnsi="Arial Narrow"/>
                  <w:b/>
                  <w:bCs/>
                  <w:sz w:val="20"/>
                  <w:szCs w:val="20"/>
                </w:rPr>
              </w:pPr>
              <w:r w:rsidRPr="00D927D1">
                <w:rPr>
                  <w:rFonts w:ascii="Arial Narrow" w:hAnsi="Arial Narrow"/>
                  <w:sz w:val="20"/>
                  <w:szCs w:val="20"/>
                </w:rPr>
                <w:t xml:space="preserve">Página </w:t>
              </w:r>
              <w:r w:rsidRPr="00D927D1">
                <w:rPr>
                  <w:rFonts w:ascii="Arial Narrow" w:hAnsi="Arial Narrow"/>
                  <w:b/>
                  <w:bCs/>
                  <w:sz w:val="20"/>
                  <w:szCs w:val="20"/>
                </w:rPr>
                <w:fldChar w:fldCharType="begin"/>
              </w:r>
              <w:r w:rsidRPr="00D927D1">
                <w:rPr>
                  <w:rFonts w:ascii="Arial Narrow" w:hAnsi="Arial Narrow"/>
                  <w:b/>
                  <w:bCs/>
                  <w:sz w:val="20"/>
                  <w:szCs w:val="20"/>
                </w:rPr>
                <w:instrText>PAGE</w:instrText>
              </w:r>
              <w:r w:rsidRPr="00D927D1">
                <w:rPr>
                  <w:rFonts w:ascii="Arial Narrow" w:hAnsi="Arial Narrow"/>
                  <w:b/>
                  <w:bCs/>
                  <w:sz w:val="20"/>
                  <w:szCs w:val="20"/>
                </w:rPr>
                <w:fldChar w:fldCharType="separate"/>
              </w:r>
              <w:r w:rsidRPr="00D927D1">
                <w:rPr>
                  <w:rFonts w:ascii="Arial Narrow" w:hAnsi="Arial Narrow"/>
                  <w:b/>
                  <w:bCs/>
                  <w:noProof/>
                  <w:sz w:val="20"/>
                  <w:szCs w:val="20"/>
                </w:rPr>
                <w:t>1</w:t>
              </w:r>
              <w:r w:rsidRPr="00D927D1">
                <w:rPr>
                  <w:rFonts w:ascii="Arial Narrow" w:hAnsi="Arial Narrow"/>
                  <w:b/>
                  <w:bCs/>
                  <w:sz w:val="20"/>
                  <w:szCs w:val="20"/>
                </w:rPr>
                <w:fldChar w:fldCharType="end"/>
              </w:r>
              <w:r w:rsidRPr="00D927D1">
                <w:rPr>
                  <w:rFonts w:ascii="Arial Narrow" w:hAnsi="Arial Narrow"/>
                  <w:sz w:val="20"/>
                  <w:szCs w:val="20"/>
                </w:rPr>
                <w:t xml:space="preserve"> de </w:t>
              </w:r>
              <w:r w:rsidRPr="00D927D1">
                <w:rPr>
                  <w:rFonts w:ascii="Arial Narrow" w:hAnsi="Arial Narrow"/>
                  <w:b/>
                  <w:bCs/>
                  <w:sz w:val="20"/>
                  <w:szCs w:val="20"/>
                </w:rPr>
                <w:fldChar w:fldCharType="begin"/>
              </w:r>
              <w:r w:rsidRPr="00D927D1">
                <w:rPr>
                  <w:rFonts w:ascii="Arial Narrow" w:hAnsi="Arial Narrow"/>
                  <w:b/>
                  <w:bCs/>
                  <w:sz w:val="20"/>
                  <w:szCs w:val="20"/>
                </w:rPr>
                <w:instrText>NUMPAGES</w:instrText>
              </w:r>
              <w:r w:rsidRPr="00D927D1">
                <w:rPr>
                  <w:rFonts w:ascii="Arial Narrow" w:hAnsi="Arial Narrow"/>
                  <w:b/>
                  <w:bCs/>
                  <w:sz w:val="20"/>
                  <w:szCs w:val="20"/>
                </w:rPr>
                <w:fldChar w:fldCharType="separate"/>
              </w:r>
              <w:r w:rsidRPr="00D927D1">
                <w:rPr>
                  <w:rFonts w:ascii="Arial Narrow" w:hAnsi="Arial Narrow"/>
                  <w:b/>
                  <w:bCs/>
                  <w:noProof/>
                  <w:sz w:val="20"/>
                  <w:szCs w:val="20"/>
                </w:rPr>
                <w:t>1</w:t>
              </w:r>
              <w:r w:rsidRPr="00D927D1">
                <w:rPr>
                  <w:rFonts w:ascii="Arial Narrow" w:hAnsi="Arial Narrow"/>
                  <w:b/>
                  <w:bCs/>
                  <w:sz w:val="20"/>
                  <w:szCs w:val="20"/>
                </w:rPr>
                <w:fldChar w:fldCharType="end"/>
              </w:r>
            </w:p>
          </w:sdtContent>
        </w:sdt>
      </w:tc>
    </w:tr>
    <w:bookmarkEnd w:id="0"/>
  </w:tbl>
  <w:p w14:paraId="0D81F7B1" w14:textId="77777777" w:rsidR="00284F9F" w:rsidRPr="00D927D1" w:rsidRDefault="00284F9F" w:rsidP="00D927D1">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04"/>
      <w:gridCol w:w="4709"/>
      <w:gridCol w:w="963"/>
      <w:gridCol w:w="2056"/>
    </w:tblGrid>
    <w:tr w:rsidR="00284F9F" w:rsidRPr="00D27475" w14:paraId="0CC769CA"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78D4B" w14:textId="77777777" w:rsidR="00284F9F" w:rsidRPr="00172A82" w:rsidRDefault="00284F9F" w:rsidP="00D8104A">
          <w:pPr>
            <w:pStyle w:val="Encabezado"/>
            <w:jc w:val="center"/>
            <w:rPr>
              <w:rFonts w:cs="Arial"/>
              <w:b/>
              <w:sz w:val="16"/>
              <w:szCs w:val="16"/>
            </w:rPr>
          </w:pPr>
          <w:r>
            <w:rPr>
              <w:rFonts w:cs="Arial"/>
              <w:b/>
              <w:sz w:val="16"/>
              <w:szCs w:val="16"/>
            </w:rPr>
            <w:t>FORMATO 15</w:t>
          </w:r>
          <w:r w:rsidRPr="00172A82">
            <w:rPr>
              <w:rFonts w:cs="Arial"/>
              <w:b/>
              <w:sz w:val="16"/>
              <w:szCs w:val="16"/>
            </w:rPr>
            <w:t xml:space="preserve"> ACREDITACIÓN DE EMPRENDIMIENTO Y EMPRESA DE MUJERES</w:t>
          </w:r>
        </w:p>
        <w:p w14:paraId="5CB45255" w14:textId="77777777" w:rsidR="00284F9F" w:rsidRPr="00172A82" w:rsidRDefault="00284F9F" w:rsidP="00D8104A">
          <w:pPr>
            <w:pStyle w:val="Encabezado"/>
            <w:jc w:val="center"/>
            <w:rPr>
              <w:rFonts w:cs="Arial"/>
              <w:b/>
              <w:sz w:val="16"/>
              <w:szCs w:val="16"/>
            </w:rPr>
          </w:pPr>
          <w:r w:rsidRPr="00172A82">
            <w:rPr>
              <w:rFonts w:cs="Arial"/>
              <w:b/>
              <w:sz w:val="16"/>
              <w:szCs w:val="16"/>
            </w:rPr>
            <w:t>CONSULTORÍA DE ESTUDIOS DE INGENIERÍA DE INFRAESTRUCTURA DE TRANSPORTE</w:t>
          </w:r>
          <w:r w:rsidRPr="00172A82" w:rsidDel="00020C7B">
            <w:rPr>
              <w:rFonts w:cs="Arial"/>
              <w:b/>
              <w:sz w:val="16"/>
              <w:szCs w:val="16"/>
            </w:rPr>
            <w:t xml:space="preserve"> </w:t>
          </w:r>
        </w:p>
      </w:tc>
    </w:tr>
    <w:tr w:rsidR="00284F9F" w:rsidRPr="00D27475" w14:paraId="4A601EE6" w14:textId="77777777" w:rsidTr="00EC6E34">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593214DE" w14:textId="77777777" w:rsidR="00284F9F" w:rsidRPr="00D91B86" w:rsidRDefault="00284F9F"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7157621C" w14:textId="77777777" w:rsidR="00284F9F" w:rsidRPr="00172A82" w:rsidRDefault="00284F9F" w:rsidP="00D8104A">
          <w:pPr>
            <w:spacing w:line="247" w:lineRule="auto"/>
            <w:ind w:left="10" w:hanging="10"/>
            <w:rPr>
              <w:rFonts w:eastAsia="Arial" w:cs="Arial"/>
              <w:sz w:val="16"/>
              <w:szCs w:val="16"/>
              <w:lang w:eastAsia="es-CO"/>
            </w:rPr>
          </w:pPr>
          <w:r w:rsidRPr="009F6AA5">
            <w:rPr>
              <w:rFonts w:cs="Arial"/>
              <w:color w:val="000000"/>
              <w:sz w:val="16"/>
              <w:szCs w:val="16"/>
            </w:rPr>
            <w:t>CCE-EICP-FM-129</w:t>
          </w:r>
        </w:p>
      </w:tc>
      <w:tc>
        <w:tcPr>
          <w:tcW w:w="539" w:type="pct"/>
          <w:tcBorders>
            <w:top w:val="dotted" w:sz="4" w:space="0" w:color="auto"/>
            <w:left w:val="dotted" w:sz="4" w:space="0" w:color="auto"/>
            <w:bottom w:val="dotted" w:sz="4" w:space="0" w:color="auto"/>
            <w:right w:val="dotted" w:sz="4" w:space="0" w:color="auto"/>
          </w:tcBorders>
          <w:vAlign w:val="center"/>
          <w:hideMark/>
        </w:tcPr>
        <w:p w14:paraId="405BC7BB" w14:textId="77777777" w:rsidR="00284F9F" w:rsidRPr="00172A82" w:rsidRDefault="00284F9F" w:rsidP="00D8104A">
          <w:pPr>
            <w:spacing w:line="247" w:lineRule="auto"/>
            <w:ind w:left="10" w:hanging="10"/>
            <w:jc w:val="center"/>
            <w:rPr>
              <w:rFonts w:eastAsia="Arial" w:cs="Arial"/>
              <w:b/>
              <w:sz w:val="16"/>
              <w:szCs w:val="16"/>
              <w:lang w:eastAsia="es-CO"/>
            </w:rPr>
          </w:pPr>
          <w:r w:rsidRPr="00172A82">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1C0A18A4" w14:textId="77777777" w:rsidR="00284F9F" w:rsidRPr="00172A82" w:rsidRDefault="00284F9F" w:rsidP="00D8104A">
          <w:pPr>
            <w:spacing w:line="247" w:lineRule="auto"/>
            <w:ind w:left="10" w:hanging="10"/>
            <w:rPr>
              <w:rFonts w:eastAsia="Arial" w:cs="Arial"/>
              <w:sz w:val="16"/>
              <w:szCs w:val="16"/>
              <w:lang w:eastAsia="es-CO"/>
            </w:rPr>
          </w:pPr>
          <w:r w:rsidRPr="00172A82">
            <w:rPr>
              <w:rFonts w:eastAsia="Arial" w:cs="Arial"/>
              <w:sz w:val="16"/>
              <w:szCs w:val="16"/>
            </w:rPr>
            <w:fldChar w:fldCharType="begin"/>
          </w:r>
          <w:r w:rsidRPr="00172A82">
            <w:rPr>
              <w:rFonts w:eastAsia="Arial" w:cs="Arial"/>
              <w:sz w:val="16"/>
              <w:szCs w:val="16"/>
              <w:lang w:eastAsia="es-CO"/>
            </w:rPr>
            <w:instrText xml:space="preserve"> PAGE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r w:rsidRPr="00172A82">
            <w:rPr>
              <w:rFonts w:eastAsia="Arial" w:cs="Arial"/>
              <w:sz w:val="16"/>
              <w:szCs w:val="16"/>
              <w:lang w:eastAsia="es-CO"/>
            </w:rPr>
            <w:t xml:space="preserve"> de </w:t>
          </w:r>
          <w:r w:rsidRPr="00172A82">
            <w:rPr>
              <w:rFonts w:eastAsia="Arial" w:cs="Arial"/>
              <w:sz w:val="16"/>
              <w:szCs w:val="16"/>
            </w:rPr>
            <w:fldChar w:fldCharType="begin"/>
          </w:r>
          <w:r w:rsidRPr="00172A82">
            <w:rPr>
              <w:rFonts w:eastAsia="Arial" w:cs="Arial"/>
              <w:sz w:val="16"/>
              <w:szCs w:val="16"/>
              <w:lang w:eastAsia="es-CO"/>
            </w:rPr>
            <w:instrText xml:space="preserve"> NUMPAGES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p>
      </w:tc>
    </w:tr>
    <w:tr w:rsidR="00284F9F" w:rsidRPr="00D27475" w14:paraId="238B4D0D" w14:textId="77777777" w:rsidTr="00EC6E34">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648E36CB" w14:textId="77777777" w:rsidR="00284F9F" w:rsidRPr="00D91B86" w:rsidRDefault="00284F9F"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ED8F066" w14:textId="77777777" w:rsidR="00284F9F" w:rsidRPr="00172A82" w:rsidRDefault="00284F9F" w:rsidP="00D8104A">
          <w:pPr>
            <w:spacing w:line="247" w:lineRule="auto"/>
            <w:ind w:left="10" w:hanging="10"/>
            <w:rPr>
              <w:rFonts w:eastAsia="Arial" w:cs="Arial"/>
              <w:sz w:val="16"/>
              <w:szCs w:val="16"/>
              <w:lang w:eastAsia="es-CO"/>
            </w:rPr>
          </w:pPr>
          <w:r w:rsidRPr="00172A82">
            <w:rPr>
              <w:rFonts w:eastAsia="Arial" w:cs="Arial"/>
              <w:sz w:val="16"/>
              <w:szCs w:val="16"/>
              <w:lang w:eastAsia="es-CO"/>
            </w:rPr>
            <w:t>1</w:t>
          </w:r>
        </w:p>
      </w:tc>
    </w:tr>
  </w:tbl>
  <w:p w14:paraId="3217B6F4" w14:textId="77777777" w:rsidR="00284F9F" w:rsidRDefault="00284F9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04"/>
      <w:gridCol w:w="4709"/>
      <w:gridCol w:w="963"/>
      <w:gridCol w:w="2056"/>
    </w:tblGrid>
    <w:tr w:rsidR="00D8104A" w:rsidRPr="00D27475" w14:paraId="03B57C63"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E275241" w14:textId="77777777" w:rsidR="00D8104A" w:rsidRPr="00172A82" w:rsidRDefault="00883398" w:rsidP="00D8104A">
          <w:pPr>
            <w:pStyle w:val="Encabezado"/>
            <w:jc w:val="center"/>
            <w:rPr>
              <w:rFonts w:cs="Arial"/>
              <w:b/>
              <w:sz w:val="16"/>
              <w:szCs w:val="16"/>
            </w:rPr>
          </w:pPr>
          <w:r>
            <w:rPr>
              <w:rFonts w:cs="Arial"/>
              <w:b/>
              <w:sz w:val="16"/>
              <w:szCs w:val="16"/>
            </w:rPr>
            <w:t>FORMATO 15</w:t>
          </w:r>
          <w:r w:rsidR="00AA251F" w:rsidRPr="00172A82">
            <w:rPr>
              <w:rFonts w:cs="Arial"/>
              <w:b/>
              <w:sz w:val="16"/>
              <w:szCs w:val="16"/>
            </w:rPr>
            <w:t xml:space="preserve"> </w:t>
          </w:r>
          <w:r w:rsidR="00A000C0" w:rsidRPr="00172A82">
            <w:rPr>
              <w:rFonts w:cs="Arial"/>
              <w:b/>
              <w:sz w:val="16"/>
              <w:szCs w:val="16"/>
            </w:rPr>
            <w:t xml:space="preserve">ACREDITACIÓN DE </w:t>
          </w:r>
          <w:r w:rsidR="00AA251F" w:rsidRPr="00172A82">
            <w:rPr>
              <w:rFonts w:cs="Arial"/>
              <w:b/>
              <w:sz w:val="16"/>
              <w:szCs w:val="16"/>
            </w:rPr>
            <w:t>EMPRENDIMIENTO</w:t>
          </w:r>
          <w:r w:rsidR="005E21FD" w:rsidRPr="00172A82">
            <w:rPr>
              <w:rFonts w:cs="Arial"/>
              <w:b/>
              <w:sz w:val="16"/>
              <w:szCs w:val="16"/>
            </w:rPr>
            <w:t xml:space="preserve"> </w:t>
          </w:r>
          <w:r w:rsidR="00AA251F" w:rsidRPr="00172A82">
            <w:rPr>
              <w:rFonts w:cs="Arial"/>
              <w:b/>
              <w:sz w:val="16"/>
              <w:szCs w:val="16"/>
            </w:rPr>
            <w:t>Y EMPRESA DE MUJERES</w:t>
          </w:r>
        </w:p>
        <w:p w14:paraId="758B7FDF" w14:textId="77777777" w:rsidR="00D8104A" w:rsidRPr="00172A82" w:rsidRDefault="00020C7B" w:rsidP="00D8104A">
          <w:pPr>
            <w:pStyle w:val="Encabezado"/>
            <w:jc w:val="center"/>
            <w:rPr>
              <w:rFonts w:cs="Arial"/>
              <w:b/>
              <w:sz w:val="16"/>
              <w:szCs w:val="16"/>
            </w:rPr>
          </w:pPr>
          <w:r w:rsidRPr="00172A82">
            <w:rPr>
              <w:rFonts w:cs="Arial"/>
              <w:b/>
              <w:sz w:val="16"/>
              <w:szCs w:val="16"/>
            </w:rPr>
            <w:t>CONSULTORÍA DE ESTUDIOS DE INGENIERÍA DE INFRAESTRUCTURA DE TRANSPORTE</w:t>
          </w:r>
          <w:r w:rsidRPr="00172A82" w:rsidDel="00020C7B">
            <w:rPr>
              <w:rFonts w:cs="Arial"/>
              <w:b/>
              <w:sz w:val="16"/>
              <w:szCs w:val="16"/>
            </w:rPr>
            <w:t xml:space="preserve"> </w:t>
          </w:r>
        </w:p>
      </w:tc>
    </w:tr>
    <w:tr w:rsidR="00D8104A" w:rsidRPr="00D27475" w14:paraId="78D4856D" w14:textId="77777777" w:rsidTr="00EC6E34">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64718481" w14:textId="77777777" w:rsidR="00D8104A" w:rsidRPr="00D91B86" w:rsidRDefault="00D8104A"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71F53EF3" w14:textId="77777777" w:rsidR="00D8104A" w:rsidRPr="00172A82" w:rsidRDefault="00090DA1" w:rsidP="00D8104A">
          <w:pPr>
            <w:spacing w:line="247" w:lineRule="auto"/>
            <w:ind w:left="10" w:hanging="10"/>
            <w:rPr>
              <w:rFonts w:eastAsia="Arial" w:cs="Arial"/>
              <w:sz w:val="16"/>
              <w:szCs w:val="16"/>
              <w:lang w:eastAsia="es-CO"/>
            </w:rPr>
          </w:pPr>
          <w:r w:rsidRPr="009F6AA5">
            <w:rPr>
              <w:rFonts w:cs="Arial"/>
              <w:color w:val="000000"/>
              <w:sz w:val="16"/>
              <w:szCs w:val="16"/>
            </w:rPr>
            <w:t>CCE-EICP-FM-129</w:t>
          </w:r>
        </w:p>
      </w:tc>
      <w:tc>
        <w:tcPr>
          <w:tcW w:w="539" w:type="pct"/>
          <w:tcBorders>
            <w:top w:val="dotted" w:sz="4" w:space="0" w:color="auto"/>
            <w:left w:val="dotted" w:sz="4" w:space="0" w:color="auto"/>
            <w:bottom w:val="dotted" w:sz="4" w:space="0" w:color="auto"/>
            <w:right w:val="dotted" w:sz="4" w:space="0" w:color="auto"/>
          </w:tcBorders>
          <w:vAlign w:val="center"/>
          <w:hideMark/>
        </w:tcPr>
        <w:p w14:paraId="687CD44E" w14:textId="77777777" w:rsidR="00D8104A" w:rsidRPr="00172A82" w:rsidRDefault="00D8104A" w:rsidP="00D8104A">
          <w:pPr>
            <w:spacing w:line="247" w:lineRule="auto"/>
            <w:ind w:left="10" w:hanging="10"/>
            <w:jc w:val="center"/>
            <w:rPr>
              <w:rFonts w:eastAsia="Arial" w:cs="Arial"/>
              <w:b/>
              <w:sz w:val="16"/>
              <w:szCs w:val="16"/>
              <w:lang w:eastAsia="es-CO"/>
            </w:rPr>
          </w:pPr>
          <w:r w:rsidRPr="00172A82">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17E9A10F" w14:textId="77777777" w:rsidR="00D8104A" w:rsidRPr="00172A82" w:rsidRDefault="00D8104A" w:rsidP="00D8104A">
          <w:pPr>
            <w:spacing w:line="247" w:lineRule="auto"/>
            <w:ind w:left="10" w:hanging="10"/>
            <w:rPr>
              <w:rFonts w:eastAsia="Arial" w:cs="Arial"/>
              <w:sz w:val="16"/>
              <w:szCs w:val="16"/>
              <w:lang w:eastAsia="es-CO"/>
            </w:rPr>
          </w:pPr>
          <w:r w:rsidRPr="00172A82">
            <w:rPr>
              <w:rFonts w:eastAsia="Arial" w:cs="Arial"/>
              <w:sz w:val="16"/>
              <w:szCs w:val="16"/>
            </w:rPr>
            <w:fldChar w:fldCharType="begin"/>
          </w:r>
          <w:r w:rsidRPr="00172A82">
            <w:rPr>
              <w:rFonts w:eastAsia="Arial" w:cs="Arial"/>
              <w:sz w:val="16"/>
              <w:szCs w:val="16"/>
              <w:lang w:eastAsia="es-CO"/>
            </w:rPr>
            <w:instrText xml:space="preserve"> PAGE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r w:rsidRPr="00172A82">
            <w:rPr>
              <w:rFonts w:eastAsia="Arial" w:cs="Arial"/>
              <w:sz w:val="16"/>
              <w:szCs w:val="16"/>
              <w:lang w:eastAsia="es-CO"/>
            </w:rPr>
            <w:t xml:space="preserve"> de </w:t>
          </w:r>
          <w:r w:rsidRPr="00172A82">
            <w:rPr>
              <w:rFonts w:eastAsia="Arial" w:cs="Arial"/>
              <w:sz w:val="16"/>
              <w:szCs w:val="16"/>
            </w:rPr>
            <w:fldChar w:fldCharType="begin"/>
          </w:r>
          <w:r w:rsidRPr="00172A82">
            <w:rPr>
              <w:rFonts w:eastAsia="Arial" w:cs="Arial"/>
              <w:sz w:val="16"/>
              <w:szCs w:val="16"/>
              <w:lang w:eastAsia="es-CO"/>
            </w:rPr>
            <w:instrText xml:space="preserve"> NUMPAGES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p>
      </w:tc>
    </w:tr>
    <w:tr w:rsidR="00D8104A" w:rsidRPr="00D27475" w14:paraId="38AC5D4B" w14:textId="77777777" w:rsidTr="00EC6E34">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C0FA3A8" w14:textId="77777777" w:rsidR="00D8104A" w:rsidRPr="00D91B86" w:rsidRDefault="00D8104A"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F061DA7" w14:textId="77777777" w:rsidR="00D8104A" w:rsidRPr="00172A82" w:rsidRDefault="007253DA" w:rsidP="00D8104A">
          <w:pPr>
            <w:spacing w:line="247" w:lineRule="auto"/>
            <w:ind w:left="10" w:hanging="10"/>
            <w:rPr>
              <w:rFonts w:eastAsia="Arial" w:cs="Arial"/>
              <w:sz w:val="16"/>
              <w:szCs w:val="16"/>
              <w:lang w:eastAsia="es-CO"/>
            </w:rPr>
          </w:pPr>
          <w:r w:rsidRPr="00172A82">
            <w:rPr>
              <w:rFonts w:eastAsia="Arial" w:cs="Arial"/>
              <w:sz w:val="16"/>
              <w:szCs w:val="16"/>
              <w:lang w:eastAsia="es-CO"/>
            </w:rPr>
            <w:t>1</w:t>
          </w:r>
        </w:p>
      </w:tc>
    </w:tr>
  </w:tbl>
  <w:p w14:paraId="4783E6FA" w14:textId="77777777" w:rsidR="00A10899" w:rsidRDefault="00A108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7D1"/>
    <w:rsid w:val="000024C5"/>
    <w:rsid w:val="00020C7B"/>
    <w:rsid w:val="00020E66"/>
    <w:rsid w:val="00032B24"/>
    <w:rsid w:val="00036415"/>
    <w:rsid w:val="00043EAB"/>
    <w:rsid w:val="00045B1C"/>
    <w:rsid w:val="00046074"/>
    <w:rsid w:val="000479F3"/>
    <w:rsid w:val="00056B2D"/>
    <w:rsid w:val="00056C87"/>
    <w:rsid w:val="00063CDE"/>
    <w:rsid w:val="00064D86"/>
    <w:rsid w:val="00075CD5"/>
    <w:rsid w:val="000801CC"/>
    <w:rsid w:val="00083F86"/>
    <w:rsid w:val="00090DA1"/>
    <w:rsid w:val="00091582"/>
    <w:rsid w:val="000A6FB5"/>
    <w:rsid w:val="000A7EE0"/>
    <w:rsid w:val="000B14D6"/>
    <w:rsid w:val="000C2DDB"/>
    <w:rsid w:val="000E23FD"/>
    <w:rsid w:val="000E2647"/>
    <w:rsid w:val="000F2DBE"/>
    <w:rsid w:val="000F7E0F"/>
    <w:rsid w:val="00102A83"/>
    <w:rsid w:val="0012154A"/>
    <w:rsid w:val="0012397F"/>
    <w:rsid w:val="00124B67"/>
    <w:rsid w:val="00132BAF"/>
    <w:rsid w:val="00136A7F"/>
    <w:rsid w:val="00137EFE"/>
    <w:rsid w:val="00140982"/>
    <w:rsid w:val="00141D68"/>
    <w:rsid w:val="001425C6"/>
    <w:rsid w:val="0014279A"/>
    <w:rsid w:val="00144D34"/>
    <w:rsid w:val="00146D55"/>
    <w:rsid w:val="001475FB"/>
    <w:rsid w:val="00165342"/>
    <w:rsid w:val="001669C8"/>
    <w:rsid w:val="001669D1"/>
    <w:rsid w:val="00170241"/>
    <w:rsid w:val="00172A82"/>
    <w:rsid w:val="00180BB7"/>
    <w:rsid w:val="00181A0F"/>
    <w:rsid w:val="001842BB"/>
    <w:rsid w:val="00186B0A"/>
    <w:rsid w:val="0019343B"/>
    <w:rsid w:val="00197474"/>
    <w:rsid w:val="001A1EE2"/>
    <w:rsid w:val="001A2DD7"/>
    <w:rsid w:val="001A5C14"/>
    <w:rsid w:val="001B3E90"/>
    <w:rsid w:val="001B43C4"/>
    <w:rsid w:val="001B5476"/>
    <w:rsid w:val="001C522E"/>
    <w:rsid w:val="001C73D8"/>
    <w:rsid w:val="001E0A05"/>
    <w:rsid w:val="001E6D8B"/>
    <w:rsid w:val="001F065D"/>
    <w:rsid w:val="001F3110"/>
    <w:rsid w:val="00213C9B"/>
    <w:rsid w:val="002176CA"/>
    <w:rsid w:val="00230ADB"/>
    <w:rsid w:val="0025322B"/>
    <w:rsid w:val="00254202"/>
    <w:rsid w:val="002569E3"/>
    <w:rsid w:val="002621BC"/>
    <w:rsid w:val="00264978"/>
    <w:rsid w:val="00266E5C"/>
    <w:rsid w:val="00272E8E"/>
    <w:rsid w:val="0028008E"/>
    <w:rsid w:val="002836D0"/>
    <w:rsid w:val="00284D19"/>
    <w:rsid w:val="00284F9F"/>
    <w:rsid w:val="0028631F"/>
    <w:rsid w:val="002865FB"/>
    <w:rsid w:val="0029407F"/>
    <w:rsid w:val="00297578"/>
    <w:rsid w:val="002B421B"/>
    <w:rsid w:val="002B6129"/>
    <w:rsid w:val="002C05C3"/>
    <w:rsid w:val="002C1DEB"/>
    <w:rsid w:val="002C1E89"/>
    <w:rsid w:val="002C5499"/>
    <w:rsid w:val="002C604C"/>
    <w:rsid w:val="002D319A"/>
    <w:rsid w:val="002D31EE"/>
    <w:rsid w:val="002D73BD"/>
    <w:rsid w:val="002F2813"/>
    <w:rsid w:val="002F28D2"/>
    <w:rsid w:val="003026CC"/>
    <w:rsid w:val="00310A85"/>
    <w:rsid w:val="003112E3"/>
    <w:rsid w:val="0031197D"/>
    <w:rsid w:val="00315E87"/>
    <w:rsid w:val="00320E99"/>
    <w:rsid w:val="00322942"/>
    <w:rsid w:val="00337C90"/>
    <w:rsid w:val="00347129"/>
    <w:rsid w:val="00350D6E"/>
    <w:rsid w:val="003546F0"/>
    <w:rsid w:val="003555DC"/>
    <w:rsid w:val="0036239F"/>
    <w:rsid w:val="0036699F"/>
    <w:rsid w:val="00367605"/>
    <w:rsid w:val="003B0617"/>
    <w:rsid w:val="003B40ED"/>
    <w:rsid w:val="003B4D1D"/>
    <w:rsid w:val="003E1D35"/>
    <w:rsid w:val="003E5F3E"/>
    <w:rsid w:val="003E70F0"/>
    <w:rsid w:val="003F5A55"/>
    <w:rsid w:val="00414584"/>
    <w:rsid w:val="004266B6"/>
    <w:rsid w:val="0042785B"/>
    <w:rsid w:val="00427FA0"/>
    <w:rsid w:val="00455B6D"/>
    <w:rsid w:val="00470D0A"/>
    <w:rsid w:val="00475973"/>
    <w:rsid w:val="00482EE1"/>
    <w:rsid w:val="00484D7A"/>
    <w:rsid w:val="004A267F"/>
    <w:rsid w:val="004A6C06"/>
    <w:rsid w:val="004A7313"/>
    <w:rsid w:val="004A7A36"/>
    <w:rsid w:val="004B2A30"/>
    <w:rsid w:val="004D354B"/>
    <w:rsid w:val="004D71EE"/>
    <w:rsid w:val="004E3BF2"/>
    <w:rsid w:val="00505B16"/>
    <w:rsid w:val="00510AF3"/>
    <w:rsid w:val="0052058E"/>
    <w:rsid w:val="00526236"/>
    <w:rsid w:val="00526CEF"/>
    <w:rsid w:val="00560EEE"/>
    <w:rsid w:val="00572E0A"/>
    <w:rsid w:val="005827FB"/>
    <w:rsid w:val="005848AD"/>
    <w:rsid w:val="00592F88"/>
    <w:rsid w:val="005957F1"/>
    <w:rsid w:val="005A0C4B"/>
    <w:rsid w:val="005A3892"/>
    <w:rsid w:val="005A5184"/>
    <w:rsid w:val="005A6B27"/>
    <w:rsid w:val="005A6E09"/>
    <w:rsid w:val="005B11EC"/>
    <w:rsid w:val="005B39A6"/>
    <w:rsid w:val="005B50D2"/>
    <w:rsid w:val="005B56E2"/>
    <w:rsid w:val="005C032C"/>
    <w:rsid w:val="005C448C"/>
    <w:rsid w:val="005C6067"/>
    <w:rsid w:val="005D49B5"/>
    <w:rsid w:val="005E21FD"/>
    <w:rsid w:val="005E457D"/>
    <w:rsid w:val="00607E46"/>
    <w:rsid w:val="00636739"/>
    <w:rsid w:val="00641301"/>
    <w:rsid w:val="0064197A"/>
    <w:rsid w:val="00647FE2"/>
    <w:rsid w:val="0065309A"/>
    <w:rsid w:val="00654FCE"/>
    <w:rsid w:val="00674E06"/>
    <w:rsid w:val="00677EED"/>
    <w:rsid w:val="00687195"/>
    <w:rsid w:val="00693872"/>
    <w:rsid w:val="006A016A"/>
    <w:rsid w:val="006A1085"/>
    <w:rsid w:val="006A2B07"/>
    <w:rsid w:val="006C5B8C"/>
    <w:rsid w:val="006D6E42"/>
    <w:rsid w:val="006E3A1D"/>
    <w:rsid w:val="006F64FC"/>
    <w:rsid w:val="006F7E06"/>
    <w:rsid w:val="007062FF"/>
    <w:rsid w:val="007253DA"/>
    <w:rsid w:val="00730520"/>
    <w:rsid w:val="007369DA"/>
    <w:rsid w:val="00743C76"/>
    <w:rsid w:val="0074413F"/>
    <w:rsid w:val="00766321"/>
    <w:rsid w:val="0076759C"/>
    <w:rsid w:val="0077374D"/>
    <w:rsid w:val="00775C7F"/>
    <w:rsid w:val="00781B1A"/>
    <w:rsid w:val="00792769"/>
    <w:rsid w:val="007A0FAF"/>
    <w:rsid w:val="007B2A19"/>
    <w:rsid w:val="007C0B86"/>
    <w:rsid w:val="007C2119"/>
    <w:rsid w:val="007C52C0"/>
    <w:rsid w:val="007D0E31"/>
    <w:rsid w:val="007E0820"/>
    <w:rsid w:val="007E0D09"/>
    <w:rsid w:val="007E3135"/>
    <w:rsid w:val="007F7471"/>
    <w:rsid w:val="00807213"/>
    <w:rsid w:val="00811871"/>
    <w:rsid w:val="00812D4B"/>
    <w:rsid w:val="008166D0"/>
    <w:rsid w:val="00816E29"/>
    <w:rsid w:val="00857190"/>
    <w:rsid w:val="008653F4"/>
    <w:rsid w:val="0087465B"/>
    <w:rsid w:val="00877D17"/>
    <w:rsid w:val="00883398"/>
    <w:rsid w:val="008A0F5C"/>
    <w:rsid w:val="008A104B"/>
    <w:rsid w:val="008A56BA"/>
    <w:rsid w:val="008B08AD"/>
    <w:rsid w:val="008F0DB4"/>
    <w:rsid w:val="0090102E"/>
    <w:rsid w:val="00904674"/>
    <w:rsid w:val="00922E40"/>
    <w:rsid w:val="00924D5A"/>
    <w:rsid w:val="00927D7F"/>
    <w:rsid w:val="00930EEF"/>
    <w:rsid w:val="009337AC"/>
    <w:rsid w:val="00951DD0"/>
    <w:rsid w:val="009534FD"/>
    <w:rsid w:val="0097574A"/>
    <w:rsid w:val="00977C18"/>
    <w:rsid w:val="009A0EEC"/>
    <w:rsid w:val="009A45EB"/>
    <w:rsid w:val="009A46F5"/>
    <w:rsid w:val="009B39B5"/>
    <w:rsid w:val="009B68E8"/>
    <w:rsid w:val="009B7B56"/>
    <w:rsid w:val="009D0576"/>
    <w:rsid w:val="009E16E1"/>
    <w:rsid w:val="009E1D7C"/>
    <w:rsid w:val="009F377A"/>
    <w:rsid w:val="00A000C0"/>
    <w:rsid w:val="00A00A61"/>
    <w:rsid w:val="00A03CE7"/>
    <w:rsid w:val="00A10899"/>
    <w:rsid w:val="00A20961"/>
    <w:rsid w:val="00A2641E"/>
    <w:rsid w:val="00A415EE"/>
    <w:rsid w:val="00A4495D"/>
    <w:rsid w:val="00A512AE"/>
    <w:rsid w:val="00A51F2E"/>
    <w:rsid w:val="00A52231"/>
    <w:rsid w:val="00A60445"/>
    <w:rsid w:val="00A61FB9"/>
    <w:rsid w:val="00A631F8"/>
    <w:rsid w:val="00A65834"/>
    <w:rsid w:val="00A675FC"/>
    <w:rsid w:val="00A70CC1"/>
    <w:rsid w:val="00A71A19"/>
    <w:rsid w:val="00A770A7"/>
    <w:rsid w:val="00A94EC0"/>
    <w:rsid w:val="00AA251F"/>
    <w:rsid w:val="00AA7723"/>
    <w:rsid w:val="00AA7FD3"/>
    <w:rsid w:val="00AB4769"/>
    <w:rsid w:val="00AB5C91"/>
    <w:rsid w:val="00AB6830"/>
    <w:rsid w:val="00AC1FA0"/>
    <w:rsid w:val="00AC5890"/>
    <w:rsid w:val="00AD14F0"/>
    <w:rsid w:val="00AE1BD8"/>
    <w:rsid w:val="00AE6C3B"/>
    <w:rsid w:val="00AF5367"/>
    <w:rsid w:val="00AF5980"/>
    <w:rsid w:val="00B0363A"/>
    <w:rsid w:val="00B05709"/>
    <w:rsid w:val="00B10993"/>
    <w:rsid w:val="00B111A0"/>
    <w:rsid w:val="00B114E3"/>
    <w:rsid w:val="00B2032F"/>
    <w:rsid w:val="00B25B2E"/>
    <w:rsid w:val="00B42E86"/>
    <w:rsid w:val="00B46963"/>
    <w:rsid w:val="00B479BC"/>
    <w:rsid w:val="00B51175"/>
    <w:rsid w:val="00B5280C"/>
    <w:rsid w:val="00B730FF"/>
    <w:rsid w:val="00B740B0"/>
    <w:rsid w:val="00B7433A"/>
    <w:rsid w:val="00B80F33"/>
    <w:rsid w:val="00B845D4"/>
    <w:rsid w:val="00B86351"/>
    <w:rsid w:val="00B92B11"/>
    <w:rsid w:val="00BA4A45"/>
    <w:rsid w:val="00BA52BC"/>
    <w:rsid w:val="00BB3BFF"/>
    <w:rsid w:val="00BB3E0F"/>
    <w:rsid w:val="00BB5CEB"/>
    <w:rsid w:val="00BC0989"/>
    <w:rsid w:val="00BE0FD8"/>
    <w:rsid w:val="00BE3381"/>
    <w:rsid w:val="00BE59D5"/>
    <w:rsid w:val="00BF5415"/>
    <w:rsid w:val="00C20D45"/>
    <w:rsid w:val="00C20EDE"/>
    <w:rsid w:val="00C2336E"/>
    <w:rsid w:val="00C25781"/>
    <w:rsid w:val="00C27FD3"/>
    <w:rsid w:val="00C27FF9"/>
    <w:rsid w:val="00C356B9"/>
    <w:rsid w:val="00C356EF"/>
    <w:rsid w:val="00C373B1"/>
    <w:rsid w:val="00C40ED9"/>
    <w:rsid w:val="00C45B0B"/>
    <w:rsid w:val="00C5410A"/>
    <w:rsid w:val="00C75DBA"/>
    <w:rsid w:val="00C776F3"/>
    <w:rsid w:val="00C77CE3"/>
    <w:rsid w:val="00C93ED5"/>
    <w:rsid w:val="00CA3215"/>
    <w:rsid w:val="00CA3B88"/>
    <w:rsid w:val="00CA7CFE"/>
    <w:rsid w:val="00CB4314"/>
    <w:rsid w:val="00CB4342"/>
    <w:rsid w:val="00CB546E"/>
    <w:rsid w:val="00CC2345"/>
    <w:rsid w:val="00CC385C"/>
    <w:rsid w:val="00CD144B"/>
    <w:rsid w:val="00CE18D8"/>
    <w:rsid w:val="00CE1CE6"/>
    <w:rsid w:val="00CE5E60"/>
    <w:rsid w:val="00CF3B2F"/>
    <w:rsid w:val="00CF5FC0"/>
    <w:rsid w:val="00D0252D"/>
    <w:rsid w:val="00D043E9"/>
    <w:rsid w:val="00D053CA"/>
    <w:rsid w:val="00D06516"/>
    <w:rsid w:val="00D11147"/>
    <w:rsid w:val="00D22EAD"/>
    <w:rsid w:val="00D23BF2"/>
    <w:rsid w:val="00D34C57"/>
    <w:rsid w:val="00D4452B"/>
    <w:rsid w:val="00D56D9E"/>
    <w:rsid w:val="00D6164E"/>
    <w:rsid w:val="00D62A6B"/>
    <w:rsid w:val="00D63A4B"/>
    <w:rsid w:val="00D70E3F"/>
    <w:rsid w:val="00D77892"/>
    <w:rsid w:val="00D77A12"/>
    <w:rsid w:val="00D8104A"/>
    <w:rsid w:val="00D826A7"/>
    <w:rsid w:val="00D84AEA"/>
    <w:rsid w:val="00D85390"/>
    <w:rsid w:val="00D859CF"/>
    <w:rsid w:val="00D86A69"/>
    <w:rsid w:val="00D90199"/>
    <w:rsid w:val="00D91B86"/>
    <w:rsid w:val="00D927D1"/>
    <w:rsid w:val="00DA29AC"/>
    <w:rsid w:val="00DA5F5F"/>
    <w:rsid w:val="00DB3B0B"/>
    <w:rsid w:val="00DC3632"/>
    <w:rsid w:val="00DC3E86"/>
    <w:rsid w:val="00DC5FDA"/>
    <w:rsid w:val="00DC70A5"/>
    <w:rsid w:val="00DE0E86"/>
    <w:rsid w:val="00DE7251"/>
    <w:rsid w:val="00E10D06"/>
    <w:rsid w:val="00E20776"/>
    <w:rsid w:val="00E24590"/>
    <w:rsid w:val="00E268C8"/>
    <w:rsid w:val="00E31D0E"/>
    <w:rsid w:val="00E357DE"/>
    <w:rsid w:val="00E35A0E"/>
    <w:rsid w:val="00E365B7"/>
    <w:rsid w:val="00E427DA"/>
    <w:rsid w:val="00E43B89"/>
    <w:rsid w:val="00E45287"/>
    <w:rsid w:val="00E55C07"/>
    <w:rsid w:val="00E57409"/>
    <w:rsid w:val="00E637F3"/>
    <w:rsid w:val="00E66149"/>
    <w:rsid w:val="00E7072B"/>
    <w:rsid w:val="00E832C2"/>
    <w:rsid w:val="00E85DC0"/>
    <w:rsid w:val="00E91BF6"/>
    <w:rsid w:val="00EA3F8C"/>
    <w:rsid w:val="00EA75E5"/>
    <w:rsid w:val="00EB2DB6"/>
    <w:rsid w:val="00EC1F8B"/>
    <w:rsid w:val="00EC425C"/>
    <w:rsid w:val="00EC6E34"/>
    <w:rsid w:val="00ED0D73"/>
    <w:rsid w:val="00ED2323"/>
    <w:rsid w:val="00EE1D43"/>
    <w:rsid w:val="00EE6384"/>
    <w:rsid w:val="00EE6B04"/>
    <w:rsid w:val="00EF5925"/>
    <w:rsid w:val="00EF5BAB"/>
    <w:rsid w:val="00F01858"/>
    <w:rsid w:val="00F0667B"/>
    <w:rsid w:val="00F127CE"/>
    <w:rsid w:val="00F166BA"/>
    <w:rsid w:val="00F16A23"/>
    <w:rsid w:val="00F257C0"/>
    <w:rsid w:val="00F25F64"/>
    <w:rsid w:val="00F31B9C"/>
    <w:rsid w:val="00F31BDA"/>
    <w:rsid w:val="00F36619"/>
    <w:rsid w:val="00F75BD8"/>
    <w:rsid w:val="00FA3724"/>
    <w:rsid w:val="00FB0FDE"/>
    <w:rsid w:val="00FB1168"/>
    <w:rsid w:val="00FB2617"/>
    <w:rsid w:val="00FB347B"/>
    <w:rsid w:val="00FB6A80"/>
    <w:rsid w:val="00FB712E"/>
    <w:rsid w:val="00FC2E88"/>
    <w:rsid w:val="00FC6026"/>
    <w:rsid w:val="00FD1841"/>
    <w:rsid w:val="00FD1E19"/>
    <w:rsid w:val="00FE4756"/>
    <w:rsid w:val="00FF4C60"/>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48A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Title,Car,Encabezado1,encabezado"/>
    <w:basedOn w:val="Normal"/>
    <w:link w:val="EncabezadoCar"/>
    <w:uiPriority w:val="99"/>
    <w:unhideWhenUsed/>
    <w:qFormat/>
    <w:rsid w:val="00A10899"/>
    <w:pPr>
      <w:tabs>
        <w:tab w:val="center" w:pos="4419"/>
        <w:tab w:val="right" w:pos="8838"/>
      </w:tabs>
    </w:pPr>
  </w:style>
  <w:style w:type="character" w:customStyle="1" w:styleId="EncabezadoCar">
    <w:name w:val="Encabezado Car"/>
    <w:aliases w:val="h Car,h8 Car,h9 Car,h10 Car,h18 Car,Title Car,Car Car,Encabezado1 Car,encabezado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A71A19"/>
    <w:rPr>
      <w:color w:val="605E5C"/>
      <w:shd w:val="clear" w:color="auto" w:fill="E1DFDD"/>
    </w:rPr>
  </w:style>
  <w:style w:type="character" w:styleId="Mencionar">
    <w:name w:val="Mention"/>
    <w:basedOn w:val="Fuentedeprrafopredeter"/>
    <w:uiPriority w:val="99"/>
    <w:unhideWhenUsed/>
    <w:rsid w:val="00A71A1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15-ACR-EEM-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AA4316C-3287-410D-AE35-8915F47D6AE5}">
  <ds:schemaRefs>
    <ds:schemaRef ds:uri="http://schemas.microsoft.com/sharepoint/v3/contenttype/forms"/>
  </ds:schemaRefs>
</ds:datastoreItem>
</file>

<file path=customXml/itemProps3.xml><?xml version="1.0" encoding="utf-8"?>
<ds:datastoreItem xmlns:ds="http://schemas.openxmlformats.org/officeDocument/2006/customXml" ds:itemID="{70247449-7A13-4CC1-AFDA-9F67860E213F}">
  <ds:schemaRefs>
    <ds:schemaRef ds:uri="http://schemas.openxmlformats.org/officeDocument/2006/bibliography"/>
  </ds:schemaRefs>
</ds:datastoreItem>
</file>

<file path=customXml/itemProps4.xml><?xml version="1.0" encoding="utf-8"?>
<ds:datastoreItem xmlns:ds="http://schemas.openxmlformats.org/officeDocument/2006/customXml" ds:itemID="{C0E1CED4-9687-4DBA-AE76-26E0E51CB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FMTO-15-ACR-EEM-00.00.00.00</Template>
  <TotalTime>0</TotalTime>
  <Pages>5</Pages>
  <Words>1546</Words>
  <Characters>8504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2022-06-28T23:56:00Z</cp:lastPrinted>
  <dcterms:created xsi:type="dcterms:W3CDTF">2025-06-10T21:57:00Z</dcterms:created>
  <dcterms:modified xsi:type="dcterms:W3CDTF">2025-08-20T23:17:00Z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