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292F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BB70F4F" w14:textId="0CC090ED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EndPr/>
        <w:sdtContent>
          <w:r w:rsidR="005972E3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38D34A47" w14:textId="42D2C3C5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F5F0F4" w14:textId="788A4041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0CD19BF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51C558A3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1AE636D0" w14:textId="3CD29A14" w:rsidR="00AA4417" w:rsidRPr="002829B7" w:rsidRDefault="00FF2233" w:rsidP="00CD0CD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932682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7F1687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E662BB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8E13AC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BE7CF8"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36412A">
              <w:rPr>
                <w:rFonts w:ascii="Arial Narrow" w:hAnsi="Arial Narrow" w:cs="Tahoma"/>
                <w:sz w:val="22"/>
                <w:szCs w:val="22"/>
              </w:rPr>
              <w:t>/202</w:t>
            </w:r>
            <w:r w:rsidR="008E13AC">
              <w:rPr>
                <w:rFonts w:ascii="Arial Narrow" w:hAnsi="Arial Narrow" w:cs="Tahoma"/>
                <w:sz w:val="22"/>
                <w:szCs w:val="22"/>
              </w:rPr>
              <w:t>5</w:t>
            </w:r>
            <w:r w:rsidRPr="00932682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  </w:t>
            </w:r>
            <w:r w:rsidR="000755BF" w:rsidRPr="00932682">
              <w:rPr>
                <w:rFonts w:ascii="Arial Narrow" w:hAnsi="Arial Narrow" w:cs="Tahoma"/>
                <w:b/>
                <w:sz w:val="22"/>
                <w:szCs w:val="22"/>
              </w:rPr>
              <w:t>A</w:t>
            </w:r>
            <w:r w:rsidR="00CD0CDB" w:rsidRPr="00932682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4B02A5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4B2309">
              <w:rPr>
                <w:rFonts w:ascii="Arial Narrow" w:hAnsi="Arial Narrow" w:cs="Tahoma"/>
                <w:b/>
                <w:sz w:val="22"/>
                <w:szCs w:val="22"/>
              </w:rPr>
              <w:t>1</w:t>
            </w:r>
            <w:r w:rsidR="00E662BB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8E13AC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BE7CF8"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36412A">
              <w:rPr>
                <w:rFonts w:ascii="Arial Narrow" w:hAnsi="Arial Narrow" w:cs="Tahoma"/>
                <w:sz w:val="22"/>
                <w:szCs w:val="22"/>
              </w:rPr>
              <w:t>/202</w:t>
            </w:r>
            <w:r w:rsidR="008E13AC">
              <w:rPr>
                <w:rFonts w:ascii="Arial Narrow" w:hAnsi="Arial Narrow" w:cs="Tahoma"/>
                <w:sz w:val="22"/>
                <w:szCs w:val="22"/>
              </w:rPr>
              <w:t>5</w:t>
            </w:r>
          </w:p>
        </w:tc>
      </w:tr>
      <w:tr w:rsidR="00AA4417" w:rsidRPr="002829B7" w14:paraId="57B020C0" w14:textId="77777777" w:rsidTr="00941DED">
        <w:trPr>
          <w:trHeight w:val="335"/>
        </w:trPr>
        <w:tc>
          <w:tcPr>
            <w:tcW w:w="2972" w:type="dxa"/>
            <w:shd w:val="clear" w:color="auto" w:fill="auto"/>
            <w:vAlign w:val="center"/>
          </w:tcPr>
          <w:p w14:paraId="42446996" w14:textId="13D182CB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559375CF" w14:textId="72B2A18A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frente al tiempo total del contrato, o el valor de avance de acuerdo al cumplimiento del cronograma.</w:t>
            </w:r>
          </w:p>
        </w:tc>
        <w:tc>
          <w:tcPr>
            <w:tcW w:w="3020" w:type="dxa"/>
            <w:shd w:val="clear" w:color="auto" w:fill="auto"/>
          </w:tcPr>
          <w:p w14:paraId="151B69A2" w14:textId="7034E020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628AA4A" w14:textId="77777777" w:rsidTr="00941DED">
        <w:trPr>
          <w:trHeight w:val="399"/>
        </w:trPr>
        <w:tc>
          <w:tcPr>
            <w:tcW w:w="2972" w:type="dxa"/>
            <w:shd w:val="clear" w:color="auto" w:fill="auto"/>
            <w:vAlign w:val="center"/>
          </w:tcPr>
          <w:p w14:paraId="1AE548BC" w14:textId="2083C8F3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2405BF" w14:textId="21906377" w:rsidR="00AA4417" w:rsidRPr="002829B7" w:rsidRDefault="00BE7CF8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80.00</w:t>
            </w:r>
            <w:r w:rsidR="00220F9E"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25FD6C18" w14:textId="3231CEC1" w:rsidR="00AA4417" w:rsidRPr="002829B7" w:rsidRDefault="00BE7CF8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75.9</w:t>
            </w:r>
            <w:r w:rsidR="00220F9E"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</w:p>
        </w:tc>
      </w:tr>
      <w:tr w:rsidR="00567F72" w:rsidRPr="002829B7" w14:paraId="0D56666A" w14:textId="77777777" w:rsidTr="00941DED">
        <w:trPr>
          <w:trHeight w:val="419"/>
        </w:trPr>
        <w:tc>
          <w:tcPr>
            <w:tcW w:w="2972" w:type="dxa"/>
            <w:shd w:val="clear" w:color="auto" w:fill="auto"/>
            <w:vAlign w:val="center"/>
          </w:tcPr>
          <w:p w14:paraId="61199CFE" w14:textId="5312D065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EA89A62" w14:textId="1316C562" w:rsidR="00567F72" w:rsidRPr="002829B7" w:rsidRDefault="00BE7CF8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80.00</w:t>
            </w:r>
            <w:r w:rsidR="005972E3"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153780D7" w14:textId="2B726276" w:rsidR="00567F72" w:rsidRPr="002829B7" w:rsidRDefault="00BE7CF8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75.9</w:t>
            </w:r>
            <w:r w:rsidR="005972E3"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</w:p>
        </w:tc>
      </w:tr>
    </w:tbl>
    <w:p w14:paraId="46A3ADB9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9805FF0" w14:textId="0B30C7E4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771D21DE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666216C" w14:textId="697119B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141CF3FF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531A37A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FD4DC87" w14:textId="36A73C70" w:rsidR="00AA4417" w:rsidRPr="002829B7" w:rsidRDefault="000E55D2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JHON RODRIGUEZ</w:t>
            </w:r>
            <w:r w:rsidR="004B2309">
              <w:rPr>
                <w:rFonts w:ascii="Arial Narrow" w:hAnsi="Arial Narrow" w:cs="Tahoma"/>
                <w:sz w:val="22"/>
                <w:szCs w:val="22"/>
              </w:rPr>
              <w:t>, JAIME QUINTERO GÓMEZ</w:t>
            </w:r>
          </w:p>
        </w:tc>
      </w:tr>
      <w:tr w:rsidR="00AA4417" w:rsidRPr="002829B7" w14:paraId="7E6EED23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35C94605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58FF321" w14:textId="547F4FA5" w:rsidR="00AA4417" w:rsidRPr="002829B7" w:rsidRDefault="005972E3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GRUPO DE MANTENIMIENTO</w:t>
            </w:r>
          </w:p>
        </w:tc>
      </w:tr>
    </w:tbl>
    <w:p w14:paraId="1FC2CA67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0EDB83A0" w14:textId="3F539A19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435"/>
      </w:tblGrid>
      <w:tr w:rsidR="00DE3734" w:rsidRPr="00DE3734" w14:paraId="23621DAE" w14:textId="77777777" w:rsidTr="007D37C5">
        <w:trPr>
          <w:trHeight w:val="411"/>
        </w:trPr>
        <w:tc>
          <w:tcPr>
            <w:tcW w:w="940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666CA0" w14:textId="054B7DE3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64B7BA8B" w14:textId="77777777" w:rsidTr="007D37C5">
        <w:trPr>
          <w:trHeight w:val="411"/>
        </w:trPr>
        <w:tc>
          <w:tcPr>
            <w:tcW w:w="3969" w:type="dxa"/>
            <w:shd w:val="clear" w:color="auto" w:fill="auto"/>
            <w:vAlign w:val="center"/>
          </w:tcPr>
          <w:p w14:paraId="603429AE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C2FE6D8" w14:textId="5B9BA076" w:rsidR="00AA4417" w:rsidRPr="002829B7" w:rsidRDefault="002B009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22440033</w:t>
            </w:r>
            <w:r w:rsidR="00220F9E">
              <w:rPr>
                <w:rFonts w:ascii="Arial Narrow" w:hAnsi="Arial Narrow" w:cs="Tahoma"/>
                <w:sz w:val="22"/>
                <w:szCs w:val="22"/>
              </w:rPr>
              <w:t>.</w:t>
            </w:r>
          </w:p>
        </w:tc>
      </w:tr>
      <w:tr w:rsidR="00AA4417" w:rsidRPr="002829B7" w14:paraId="0201A350" w14:textId="77777777" w:rsidTr="007D37C5">
        <w:trPr>
          <w:trHeight w:val="407"/>
        </w:trPr>
        <w:tc>
          <w:tcPr>
            <w:tcW w:w="3969" w:type="dxa"/>
            <w:shd w:val="clear" w:color="auto" w:fill="auto"/>
            <w:vAlign w:val="center"/>
          </w:tcPr>
          <w:p w14:paraId="777C4AAC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649A310" w14:textId="47A051CA" w:rsidR="00AA4417" w:rsidRPr="002829B7" w:rsidRDefault="002B009B" w:rsidP="00DE3734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21</w:t>
            </w:r>
            <w:r w:rsidR="001C195B">
              <w:rPr>
                <w:rFonts w:ascii="Arial Narrow" w:hAnsi="Arial Narrow" w:cs="Tahoma"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1C195B">
              <w:rPr>
                <w:rFonts w:ascii="Arial Narrow" w:hAnsi="Arial Narrow" w:cs="Tahoma"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sz w:val="22"/>
                <w:szCs w:val="22"/>
              </w:rPr>
              <w:t>4</w:t>
            </w:r>
          </w:p>
        </w:tc>
      </w:tr>
      <w:tr w:rsidR="00B31047" w:rsidRPr="002829B7" w14:paraId="407D3E9B" w14:textId="77777777" w:rsidTr="007D37C5">
        <w:trPr>
          <w:trHeight w:val="1910"/>
        </w:trPr>
        <w:tc>
          <w:tcPr>
            <w:tcW w:w="3969" w:type="dxa"/>
            <w:shd w:val="clear" w:color="auto" w:fill="auto"/>
            <w:vAlign w:val="center"/>
          </w:tcPr>
          <w:p w14:paraId="13E2E957" w14:textId="2291136F" w:rsidR="00B31047" w:rsidRPr="002829B7" w:rsidRDefault="00B31047" w:rsidP="00FA0DF2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FECHA DE LEGALIZACIÓN Y PERFECCIONAMIENTO</w:t>
            </w:r>
            <w:r w:rsidR="00FA0DF2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326ED9" w:rsidRPr="00E559B1">
              <w:rPr>
                <w:rFonts w:ascii="Arial Narrow" w:hAnsi="Arial Narrow" w:cs="Tahoma"/>
                <w:i/>
                <w:color w:val="7F7F7F" w:themeColor="text1" w:themeTint="80"/>
                <w:sz w:val="22"/>
                <w:szCs w:val="22"/>
              </w:rPr>
              <w:t xml:space="preserve">(debe ser la correspondiente a la expedición del registro presupuestal y aprobación de póliza de seguro de cumplimiento. Si uno de estos documentos tiene fecha posterior al otro, </w:t>
            </w:r>
            <w:r w:rsidR="00FA0DF2" w:rsidRPr="00E559B1">
              <w:rPr>
                <w:rFonts w:ascii="Arial Narrow" w:hAnsi="Arial Narrow" w:cs="Tahoma"/>
                <w:i/>
                <w:color w:val="7F7F7F" w:themeColor="text1" w:themeTint="80"/>
                <w:sz w:val="22"/>
                <w:szCs w:val="22"/>
              </w:rPr>
              <w:t xml:space="preserve">se tomará la </w:t>
            </w:r>
            <w:r w:rsidR="00253B55" w:rsidRPr="00E559B1">
              <w:rPr>
                <w:rFonts w:ascii="Arial Narrow" w:hAnsi="Arial Narrow" w:cs="Tahoma"/>
                <w:i/>
                <w:color w:val="7F7F7F" w:themeColor="text1" w:themeTint="80"/>
                <w:sz w:val="22"/>
                <w:szCs w:val="22"/>
              </w:rPr>
              <w:t>última</w:t>
            </w:r>
            <w:r w:rsidR="00326ED9" w:rsidRPr="00E559B1">
              <w:rPr>
                <w:rFonts w:ascii="Arial Narrow" w:hAnsi="Arial Narrow" w:cs="Tahoma"/>
                <w:i/>
                <w:color w:val="7F7F7F" w:themeColor="text1" w:themeTint="80"/>
                <w:sz w:val="22"/>
                <w:szCs w:val="22"/>
              </w:rPr>
              <w:t>)</w:t>
            </w:r>
            <w:r w:rsidR="00AB514C" w:rsidRPr="00E559B1">
              <w:rPr>
                <w:rFonts w:ascii="Arial Narrow" w:hAnsi="Arial Narrow" w:cs="Tahoma"/>
                <w:i/>
                <w:color w:val="7F7F7F" w:themeColor="text1" w:themeTint="80"/>
                <w:sz w:val="22"/>
                <w:szCs w:val="22"/>
              </w:rPr>
              <w:t>.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031E67B5" w14:textId="0C1E7EA4" w:rsidR="00B31047" w:rsidRPr="00932682" w:rsidRDefault="002B009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21</w:t>
            </w:r>
            <w:r w:rsidR="001C195B">
              <w:rPr>
                <w:rFonts w:ascii="Arial Narrow" w:hAnsi="Arial Narrow" w:cs="Tahoma"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1C195B">
              <w:rPr>
                <w:rFonts w:ascii="Arial Narrow" w:hAnsi="Arial Narrow" w:cs="Tahoma"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sz w:val="22"/>
                <w:szCs w:val="22"/>
              </w:rPr>
              <w:t>4</w:t>
            </w:r>
          </w:p>
        </w:tc>
      </w:tr>
      <w:tr w:rsidR="00AA4417" w:rsidRPr="002829B7" w14:paraId="13CE9411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1FD78E77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2B8120A8" w14:textId="1161D5A7" w:rsidR="00AA4417" w:rsidRPr="002829B7" w:rsidRDefault="002B009B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DESTEK COMERCIAL S.A.S</w:t>
            </w:r>
          </w:p>
        </w:tc>
      </w:tr>
      <w:tr w:rsidR="00AA4417" w:rsidRPr="002829B7" w14:paraId="6D8F1335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7130B24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309F6269" w14:textId="3BC40757" w:rsidR="00AA4417" w:rsidRPr="002829B7" w:rsidRDefault="002B009B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900.305.711-3</w:t>
            </w:r>
          </w:p>
        </w:tc>
      </w:tr>
      <w:tr w:rsidR="00AA4417" w:rsidRPr="002829B7" w14:paraId="3752A585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61136FDE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1B77D67" w14:textId="015C6BAE" w:rsidR="00AA4417" w:rsidRPr="002829B7" w:rsidRDefault="002B009B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Prestación de servicio técnico especializado de mantenimiento preventivo y correctivo, incluido el suministro e instalación de las partes para el </w:t>
            </w:r>
            <w:proofErr w:type="spellStart"/>
            <w:r>
              <w:rPr>
                <w:rFonts w:ascii="Arial Narrow" w:hAnsi="Arial Narrow" w:cs="Tahoma"/>
                <w:sz w:val="22"/>
                <w:szCs w:val="22"/>
              </w:rPr>
              <w:t>ctp</w:t>
            </w:r>
            <w:proofErr w:type="spellEnd"/>
            <w:r>
              <w:rPr>
                <w:rFonts w:ascii="Arial Narrow" w:hAnsi="Arial Narrow" w:cs="Tahoma"/>
                <w:sz w:val="22"/>
                <w:szCs w:val="22"/>
              </w:rPr>
              <w:t>. Marca SCREEN, serie 10023751sv00</w:t>
            </w:r>
            <w:r w:rsidR="001C195B">
              <w:rPr>
                <w:rFonts w:ascii="Arial Narrow" w:hAnsi="Arial Narrow" w:cs="Tahoma"/>
                <w:sz w:val="22"/>
                <w:szCs w:val="22"/>
              </w:rPr>
              <w:t>.</w:t>
            </w:r>
          </w:p>
        </w:tc>
      </w:tr>
      <w:tr w:rsidR="00AA4417" w:rsidRPr="002829B7" w14:paraId="59C7047E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8A4B5A1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61D8EB48" w14:textId="742DB752" w:rsidR="00AA4417" w:rsidRPr="002829B7" w:rsidRDefault="008862BF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$</w:t>
            </w:r>
            <w:r w:rsidR="002B009B">
              <w:rPr>
                <w:rFonts w:ascii="Arial Narrow" w:hAnsi="Arial Narrow" w:cs="Tahoma"/>
                <w:sz w:val="22"/>
                <w:szCs w:val="22"/>
              </w:rPr>
              <w:t>25.714.829 M/CTE y demás costos directos e indirectos</w:t>
            </w:r>
            <w:r w:rsidR="00825FF4">
              <w:rPr>
                <w:rFonts w:ascii="Arial Narrow" w:hAnsi="Arial Narrow" w:cs="Tahoma"/>
                <w:sz w:val="22"/>
                <w:szCs w:val="22"/>
              </w:rPr>
              <w:t>.</w:t>
            </w:r>
          </w:p>
        </w:tc>
      </w:tr>
      <w:tr w:rsidR="00AA4417" w:rsidRPr="002829B7" w14:paraId="3F8AC6A3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3043FB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150D6FE8" w14:textId="766E6494" w:rsidR="00AA4417" w:rsidRPr="00932682" w:rsidRDefault="00365133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2B009B">
              <w:rPr>
                <w:rFonts w:ascii="Arial Narrow" w:hAnsi="Arial Narrow" w:cs="Tahoma"/>
                <w:sz w:val="22"/>
                <w:szCs w:val="22"/>
              </w:rPr>
              <w:t>2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meses.</w:t>
            </w:r>
          </w:p>
        </w:tc>
      </w:tr>
      <w:tr w:rsidR="00B31047" w:rsidRPr="002829B7" w14:paraId="02CB863E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9F32D43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111C3936" w14:textId="1BE8B01B" w:rsidR="00B31047" w:rsidRPr="002829B7" w:rsidRDefault="0052457C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932682">
              <w:rPr>
                <w:rFonts w:ascii="Arial Narrow" w:hAnsi="Arial Narrow" w:cs="Tahoma"/>
                <w:sz w:val="22"/>
                <w:szCs w:val="22"/>
              </w:rPr>
              <w:t>N/A</w:t>
            </w:r>
          </w:p>
        </w:tc>
      </w:tr>
      <w:tr w:rsidR="001B1563" w:rsidRPr="002829B7" w14:paraId="227343B3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54E99FC9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21A3C2C2" w14:textId="73AFCDAB" w:rsidR="001B1563" w:rsidRPr="002829B7" w:rsidRDefault="002B009B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21</w:t>
            </w:r>
            <w:r w:rsidR="008862BF">
              <w:rPr>
                <w:rFonts w:ascii="Arial Narrow" w:hAnsi="Arial Narrow" w:cs="Tahoma"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8862BF">
              <w:rPr>
                <w:rFonts w:ascii="Arial Narrow" w:hAnsi="Arial Narrow" w:cs="Tahoma"/>
                <w:sz w:val="22"/>
                <w:szCs w:val="22"/>
              </w:rPr>
              <w:t>/202</w:t>
            </w:r>
            <w:r>
              <w:rPr>
                <w:rFonts w:ascii="Arial Narrow" w:hAnsi="Arial Narrow" w:cs="Tahoma"/>
                <w:sz w:val="22"/>
                <w:szCs w:val="22"/>
              </w:rPr>
              <w:t>4</w:t>
            </w:r>
          </w:p>
        </w:tc>
      </w:tr>
      <w:tr w:rsidR="001B1563" w:rsidRPr="002829B7" w14:paraId="5767C581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3AF8FED9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DE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TERMINACIÓN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D5595FB" w14:textId="0923CBA5" w:rsidR="001B1563" w:rsidRPr="00365133" w:rsidRDefault="002B009B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20</w:t>
            </w:r>
            <w:r w:rsidR="008862BF">
              <w:rPr>
                <w:rFonts w:ascii="Arial Narrow" w:hAnsi="Arial Narrow" w:cs="Tahoma"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sz w:val="22"/>
                <w:szCs w:val="22"/>
              </w:rPr>
              <w:t>08</w:t>
            </w:r>
            <w:r w:rsidR="008862BF">
              <w:rPr>
                <w:rFonts w:ascii="Arial Narrow" w:hAnsi="Arial Narrow" w:cs="Tahoma"/>
                <w:sz w:val="22"/>
                <w:szCs w:val="22"/>
              </w:rPr>
              <w:t>/202</w:t>
            </w:r>
            <w:r w:rsidR="00C92ABC">
              <w:rPr>
                <w:rFonts w:ascii="Arial Narrow" w:hAnsi="Arial Narrow" w:cs="Tahoma"/>
                <w:sz w:val="22"/>
                <w:szCs w:val="22"/>
              </w:rPr>
              <w:t>5</w:t>
            </w:r>
          </w:p>
        </w:tc>
      </w:tr>
      <w:tr w:rsidR="001B1563" w:rsidRPr="002829B7" w14:paraId="3D68E294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310C180" w14:textId="482F1C8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 xml:space="preserve">* 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4DC2AF5" w14:textId="75C43F67" w:rsidR="001B1563" w:rsidRPr="002829B7" w:rsidRDefault="00C95F2E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N/A</w:t>
            </w:r>
          </w:p>
        </w:tc>
      </w:tr>
      <w:tr w:rsidR="001B1563" w:rsidRPr="002829B7" w14:paraId="78DA4E4A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BC91F0E" w14:textId="52665111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>*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6DB94D60" w14:textId="06863319" w:rsidR="001B1563" w:rsidRPr="002829B7" w:rsidRDefault="004B2309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15/12/2025</w:t>
            </w:r>
          </w:p>
        </w:tc>
      </w:tr>
      <w:tr w:rsidR="001B1563" w:rsidRPr="002829B7" w14:paraId="2E4C4C72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69FA54CE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39460A4" w14:textId="1C4D11E7" w:rsidR="001B1563" w:rsidRPr="002829B7" w:rsidRDefault="00825FF4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N/A</w:t>
            </w:r>
          </w:p>
        </w:tc>
      </w:tr>
      <w:tr w:rsidR="00655BD6" w:rsidRPr="002829B7" w14:paraId="0E315E87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28474EEA" w14:textId="17040709" w:rsidR="00655BD6" w:rsidRPr="002829B7" w:rsidRDefault="00655BD6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52AB3C33" w14:textId="5AF89555" w:rsidR="00655BD6" w:rsidRPr="002829B7" w:rsidRDefault="00825FF4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N/A</w:t>
            </w:r>
          </w:p>
        </w:tc>
      </w:tr>
    </w:tbl>
    <w:p w14:paraId="401D7539" w14:textId="73D7EFDC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4526F44F" w14:textId="648DE529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3DE1E46A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152505E" w14:textId="329D4504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6CB6DCB0" w14:textId="77777777" w:rsidTr="00DE3734">
        <w:tc>
          <w:tcPr>
            <w:tcW w:w="9394" w:type="dxa"/>
          </w:tcPr>
          <w:p w14:paraId="5F62CF48" w14:textId="0906955E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0DC731B6" w14:textId="77777777" w:rsidTr="00DE3734">
        <w:tc>
          <w:tcPr>
            <w:tcW w:w="9394" w:type="dxa"/>
          </w:tcPr>
          <w:p w14:paraId="3E3D3C7B" w14:textId="47A0B0C6" w:rsidR="00BE563C" w:rsidRDefault="00BE563C" w:rsidP="00BE563C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4E460DEE" w14:textId="52F0F6A4" w:rsidR="00BE563C" w:rsidRDefault="00BE563C" w:rsidP="00BE563C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709135BB" w14:textId="77777777" w:rsidR="00BE563C" w:rsidRPr="00BE563C" w:rsidRDefault="00BE563C" w:rsidP="00BE563C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DCAC073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F82C72F" w14:textId="77777777" w:rsidTr="00DE3734">
        <w:tc>
          <w:tcPr>
            <w:tcW w:w="9394" w:type="dxa"/>
          </w:tcPr>
          <w:p w14:paraId="5645D17F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464E606C" w14:textId="77777777" w:rsidTr="00DE3734">
        <w:tc>
          <w:tcPr>
            <w:tcW w:w="9394" w:type="dxa"/>
          </w:tcPr>
          <w:p w14:paraId="67202BF1" w14:textId="2864D7F2" w:rsidR="00BE563C" w:rsidRDefault="00BE563C" w:rsidP="00744085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58429C88" w14:textId="7D85E16E" w:rsidR="00744085" w:rsidRDefault="004C1F7A" w:rsidP="00744085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El contratista </w:t>
            </w:r>
            <w:r w:rsidR="004B02A5">
              <w:rPr>
                <w:rFonts w:ascii="Arial Narrow" w:hAnsi="Arial Narrow" w:cs="Tahoma"/>
                <w:b/>
                <w:sz w:val="22"/>
                <w:szCs w:val="22"/>
              </w:rPr>
              <w:t>cumple.</w:t>
            </w:r>
          </w:p>
          <w:p w14:paraId="0E7C0166" w14:textId="77777777" w:rsidR="00744085" w:rsidRPr="00BE563C" w:rsidRDefault="00744085" w:rsidP="00744085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7D5FC2E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62C0DE9" w14:textId="77777777" w:rsidTr="00DE3734">
        <w:tc>
          <w:tcPr>
            <w:tcW w:w="9394" w:type="dxa"/>
          </w:tcPr>
          <w:p w14:paraId="77384E9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(Indicar de manera clara las características técnicas que se supervisaron y verificaron respecto del objeto contractual, en caso tal </w:t>
            </w:r>
            <w:proofErr w:type="gramStart"/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que</w:t>
            </w:r>
            <w:proofErr w:type="gramEnd"/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 en razón del servicio, bien u obra a desarrollar, se requiriera satisfacer el cumplimiento de normas especiales o condiciones técnicas propias de su naturaleza)</w:t>
            </w:r>
          </w:p>
        </w:tc>
      </w:tr>
      <w:tr w:rsidR="00BE563C" w14:paraId="315E47D2" w14:textId="77777777" w:rsidTr="00DE3734">
        <w:tc>
          <w:tcPr>
            <w:tcW w:w="9394" w:type="dxa"/>
          </w:tcPr>
          <w:p w14:paraId="515554BC" w14:textId="1E0B45F0" w:rsidR="00BE563C" w:rsidRPr="000A7F63" w:rsidRDefault="00BE563C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  <w:p w14:paraId="51A0A27D" w14:textId="0250A063" w:rsidR="00BE563C" w:rsidRDefault="00BE7CF8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Se superviso el mantenimiento preventivo y correctivo del CTP.</w:t>
            </w:r>
          </w:p>
          <w:p w14:paraId="1A86685C" w14:textId="77777777" w:rsidR="00BE563C" w:rsidRPr="00BE563C" w:rsidRDefault="00BE563C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8F61830" w14:textId="3E9E540A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5B0AD3BB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050A7C01" w14:textId="77777777" w:rsidTr="00DE3734">
        <w:tc>
          <w:tcPr>
            <w:tcW w:w="9394" w:type="dxa"/>
          </w:tcPr>
          <w:p w14:paraId="640A9532" w14:textId="697D0285" w:rsidR="00BE563C" w:rsidRDefault="00BE563C" w:rsidP="006B7819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: (Reporte de pagos, entradas a almacén, comunicaciones enviadas al contratista, cumplidos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.</w:t>
            </w:r>
            <w:r w:rsidR="00E559B1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E559B1"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Basta con relacionar los documentos soporte; sin embargo, si se trata de un contrato celebrado en virtud de un convenio interadministrativo, se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 debe anexar copia de</w:t>
            </w:r>
            <w:r w:rsidR="00E559B1"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 recib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id</w:t>
            </w:r>
            <w:r w:rsidR="00E559B1"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o a satisfa</w:t>
            </w:r>
            <w:r w:rsidR="006B7819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cción del cliente que se trate</w:t>
            </w:r>
            <w:r w:rsidR="00E559B1"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, con el fin de verificar la ejecución a la fecha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)</w:t>
            </w:r>
            <w:r w:rsidR="00E559B1"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.</w:t>
            </w:r>
          </w:p>
        </w:tc>
      </w:tr>
      <w:tr w:rsidR="00BE563C" w14:paraId="76D99513" w14:textId="77777777" w:rsidTr="00DE3734">
        <w:tc>
          <w:tcPr>
            <w:tcW w:w="9394" w:type="dxa"/>
          </w:tcPr>
          <w:p w14:paraId="0CDD5C97" w14:textId="1284AC8D" w:rsidR="00E662BB" w:rsidRPr="000A7F63" w:rsidRDefault="00F319B7" w:rsidP="00E662BB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Parafiscales, ordenes de servicios, cumplidos, facturas</w:t>
            </w:r>
            <w:r w:rsidR="004B2309">
              <w:rPr>
                <w:rFonts w:ascii="Arial Narrow" w:hAnsi="Arial Narrow" w:cs="Tahoma"/>
                <w:sz w:val="22"/>
                <w:szCs w:val="22"/>
              </w:rPr>
              <w:t>, Auxiliar de pago.</w:t>
            </w:r>
          </w:p>
          <w:p w14:paraId="0E22D74A" w14:textId="77777777" w:rsidR="00BE563C" w:rsidRDefault="00BE563C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69A9E8CE" w14:textId="77777777" w:rsidR="00BE563C" w:rsidRDefault="00BE563C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36550625" w14:textId="77777777" w:rsidR="00BE563C" w:rsidRPr="00BE563C" w:rsidRDefault="00BE563C" w:rsidP="0095643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D4025B3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69B745EE" w14:textId="4F476750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3414098F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CFEBFE1" w14:textId="015347AD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04813649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01114D2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0A589CBA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AF82F1C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C0C3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AA08417" w14:textId="0962999E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 w:rsidR="009E3117">
              <w:rPr>
                <w:rFonts w:ascii="Arial Narrow" w:hAnsi="Arial Narrow"/>
                <w:b/>
                <w:sz w:val="22"/>
                <w:szCs w:val="22"/>
                <w:lang w:val="es-ES"/>
              </w:rPr>
              <w:t>$</w:t>
            </w:r>
            <w:r w:rsidR="00C95F2E">
              <w:rPr>
                <w:rFonts w:ascii="Arial Narrow" w:hAnsi="Arial Narrow"/>
                <w:b/>
                <w:sz w:val="22"/>
                <w:szCs w:val="22"/>
                <w:lang w:val="es-ES"/>
              </w:rPr>
              <w:t>25.714.829</w:t>
            </w:r>
            <w:r w:rsidR="00825FF4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</w:p>
        </w:tc>
      </w:tr>
      <w:tr w:rsidR="007043FB" w:rsidRPr="007043FB" w14:paraId="3071DE17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E342D52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42BB8F36" w14:textId="3316E3D7" w:rsidR="007043FB" w:rsidRPr="007043FB" w:rsidRDefault="00D447EF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 w:rsidR="00C95F2E">
              <w:rPr>
                <w:rFonts w:ascii="Arial Narrow" w:hAnsi="Arial Narrow"/>
                <w:b/>
                <w:sz w:val="22"/>
                <w:szCs w:val="22"/>
                <w:lang w:val="es-ES"/>
              </w:rPr>
              <w:t>N/A</w:t>
            </w:r>
          </w:p>
        </w:tc>
      </w:tr>
      <w:tr w:rsidR="007043FB" w:rsidRPr="007043FB" w14:paraId="72FA78A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B61D92C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3D52509" w14:textId="7CE5A6A9" w:rsidR="007043FB" w:rsidRPr="007043FB" w:rsidRDefault="009E3117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 $</w:t>
            </w:r>
            <w:r w:rsidR="00C95F2E">
              <w:rPr>
                <w:rFonts w:ascii="Arial Narrow" w:hAnsi="Arial Narrow"/>
                <w:b/>
                <w:sz w:val="22"/>
                <w:szCs w:val="22"/>
                <w:lang w:val="es-ES"/>
              </w:rPr>
              <w:t>25.714.829</w:t>
            </w:r>
            <w:r w:rsidR="00825FF4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</w:p>
        </w:tc>
      </w:tr>
      <w:tr w:rsidR="007043FB" w:rsidRPr="007043FB" w14:paraId="7F7C5A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0DF362DB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4D242A6C" w14:textId="604AB18B" w:rsidR="007043FB" w:rsidRPr="007043FB" w:rsidRDefault="00D447EF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 </w:t>
            </w:r>
            <w:r w:rsidR="00C95F2E">
              <w:rPr>
                <w:rFonts w:ascii="Arial Narrow" w:hAnsi="Arial Narrow"/>
                <w:b/>
                <w:sz w:val="22"/>
                <w:szCs w:val="22"/>
                <w:lang w:val="es-ES"/>
              </w:rPr>
              <w:t>$</w:t>
            </w:r>
            <w:r w:rsidR="009542AF">
              <w:rPr>
                <w:rFonts w:ascii="Arial Narrow" w:hAnsi="Arial Narrow"/>
                <w:b/>
                <w:sz w:val="22"/>
                <w:szCs w:val="22"/>
                <w:lang w:val="es-ES"/>
              </w:rPr>
              <w:t>15.078.014.</w:t>
            </w:r>
          </w:p>
        </w:tc>
      </w:tr>
      <w:tr w:rsidR="002E7872" w:rsidRPr="007043FB" w14:paraId="79877A3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0920F753" w14:textId="5D68A47D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50BCE419" w14:textId="1A3B06B9" w:rsidR="002E7872" w:rsidRPr="007043FB" w:rsidRDefault="00E662B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 $</w:t>
            </w:r>
            <w:r w:rsidR="004B02A5">
              <w:rPr>
                <w:rFonts w:ascii="Arial Narrow" w:hAnsi="Arial Narrow"/>
                <w:b/>
                <w:sz w:val="22"/>
                <w:szCs w:val="22"/>
                <w:lang w:val="es-ES"/>
              </w:rPr>
              <w:t>1</w:t>
            </w:r>
            <w:r w:rsidR="00F319B7">
              <w:rPr>
                <w:rFonts w:ascii="Arial Narrow" w:hAnsi="Arial Narrow"/>
                <w:b/>
                <w:sz w:val="22"/>
                <w:szCs w:val="22"/>
                <w:lang w:val="es-ES"/>
              </w:rPr>
              <w:t>9.540.514</w:t>
            </w:r>
            <w:r w:rsidR="00EA6495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</w:p>
        </w:tc>
      </w:tr>
      <w:tr w:rsidR="007043FB" w:rsidRPr="007043FB" w14:paraId="50710401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0A06F52" w14:textId="0D8D2A5E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EndPr/>
              <w:sdtContent>
                <w:r w:rsidR="00D846C5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05DB7DAD" w14:textId="2D5587DC" w:rsidR="007043FB" w:rsidRPr="007043FB" w:rsidRDefault="000D4A40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 $</w:t>
            </w:r>
            <w:r w:rsidR="00F319B7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6.</w:t>
            </w:r>
            <w:proofErr w:type="gramStart"/>
            <w:r w:rsidR="00F319B7">
              <w:rPr>
                <w:rFonts w:ascii="Arial Narrow" w:hAnsi="Arial Narrow"/>
                <w:b/>
                <w:sz w:val="22"/>
                <w:szCs w:val="22"/>
                <w:lang w:val="es-ES"/>
              </w:rPr>
              <w:t>174.315</w:t>
            </w:r>
            <w:r w:rsidR="00825FF4">
              <w:rPr>
                <w:rFonts w:ascii="Arial Narrow" w:hAnsi="Arial Narrow"/>
                <w:b/>
                <w:sz w:val="22"/>
                <w:szCs w:val="22"/>
                <w:lang w:val="es-ES"/>
              </w:rPr>
              <w:t>..</w:t>
            </w:r>
            <w:proofErr w:type="gramEnd"/>
          </w:p>
        </w:tc>
      </w:tr>
    </w:tbl>
    <w:p w14:paraId="1AB37002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22C759F6" w14:textId="77777777" w:rsidR="005B7C31" w:rsidRPr="007043FB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54D3010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3DDBD232" w14:textId="3E1CD136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AA4417" w:rsidRPr="008A14BE">
        <w:rPr>
          <w:rFonts w:ascii="Arial Narrow" w:hAnsi="Arial Narrow" w:cs="Tahoma"/>
          <w:sz w:val="22"/>
          <w:szCs w:val="22"/>
        </w:rPr>
        <w:t>:</w:t>
      </w:r>
      <w:r w:rsidR="009C1022" w:rsidRPr="008A14BE">
        <w:rPr>
          <w:rFonts w:ascii="Arial Narrow" w:hAnsi="Arial Narrow" w:cs="Tahoma"/>
          <w:sz w:val="22"/>
          <w:szCs w:val="22"/>
        </w:rPr>
        <w:t xml:space="preserve"> </w:t>
      </w:r>
      <w:r w:rsidR="004B02A5">
        <w:rPr>
          <w:rFonts w:ascii="Arial Narrow" w:hAnsi="Arial Narrow" w:cs="Tahoma"/>
          <w:sz w:val="22"/>
          <w:szCs w:val="22"/>
        </w:rPr>
        <w:t>3</w:t>
      </w:r>
      <w:r w:rsidR="004B2309">
        <w:rPr>
          <w:rFonts w:ascii="Arial Narrow" w:hAnsi="Arial Narrow" w:cs="Tahoma"/>
          <w:sz w:val="22"/>
          <w:szCs w:val="22"/>
        </w:rPr>
        <w:t>1</w:t>
      </w:r>
      <w:r w:rsidR="00E662BB">
        <w:rPr>
          <w:rFonts w:ascii="Arial Narrow" w:hAnsi="Arial Narrow" w:cs="Tahoma"/>
          <w:sz w:val="22"/>
          <w:szCs w:val="22"/>
        </w:rPr>
        <w:t>/</w:t>
      </w:r>
      <w:r w:rsidR="008E13AC">
        <w:rPr>
          <w:rFonts w:ascii="Arial Narrow" w:hAnsi="Arial Narrow" w:cs="Tahoma"/>
          <w:sz w:val="22"/>
          <w:szCs w:val="22"/>
        </w:rPr>
        <w:t>0</w:t>
      </w:r>
      <w:r w:rsidR="00F319B7">
        <w:rPr>
          <w:rFonts w:ascii="Arial Narrow" w:hAnsi="Arial Narrow" w:cs="Tahoma"/>
          <w:sz w:val="22"/>
          <w:szCs w:val="22"/>
        </w:rPr>
        <w:t>8</w:t>
      </w:r>
      <w:r w:rsidR="0036412A">
        <w:rPr>
          <w:rFonts w:ascii="Arial Narrow" w:hAnsi="Arial Narrow" w:cs="Tahoma"/>
          <w:sz w:val="22"/>
          <w:szCs w:val="22"/>
        </w:rPr>
        <w:t>/202</w:t>
      </w:r>
      <w:r w:rsidR="008E13AC">
        <w:rPr>
          <w:rFonts w:ascii="Arial Narrow" w:hAnsi="Arial Narrow" w:cs="Tahoma"/>
          <w:sz w:val="22"/>
          <w:szCs w:val="22"/>
        </w:rPr>
        <w:t>5</w:t>
      </w:r>
    </w:p>
    <w:p w14:paraId="351BA1C7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001A326D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4EB90F4E" w14:textId="77777777" w:rsidR="00941DED" w:rsidRDefault="00941DED" w:rsidP="00AA4417">
      <w:pPr>
        <w:rPr>
          <w:rFonts w:ascii="Arial Narrow" w:hAnsi="Arial Narrow" w:cs="Tahoma"/>
          <w:sz w:val="22"/>
          <w:szCs w:val="22"/>
        </w:rPr>
      </w:pPr>
    </w:p>
    <w:p w14:paraId="2C8D0E56" w14:textId="77777777" w:rsidR="00941DED" w:rsidRDefault="00941DED" w:rsidP="00AA4417">
      <w:pPr>
        <w:rPr>
          <w:rFonts w:ascii="Arial Narrow" w:hAnsi="Arial Narrow" w:cs="Tahoma"/>
          <w:sz w:val="22"/>
          <w:szCs w:val="22"/>
        </w:rPr>
      </w:pPr>
    </w:p>
    <w:p w14:paraId="080D3EFE" w14:textId="77777777" w:rsidR="00BE563C" w:rsidRDefault="00BE563C" w:rsidP="00AA4417">
      <w:pPr>
        <w:rPr>
          <w:rFonts w:ascii="Arial Narrow" w:hAnsi="Arial Narrow" w:cs="Tahoma"/>
          <w:sz w:val="22"/>
          <w:szCs w:val="22"/>
        </w:rPr>
      </w:pPr>
    </w:p>
    <w:p w14:paraId="7F363D02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5ECF80C8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A2E2B5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0841D46B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598C6E8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sectPr w:rsidR="005B7C31" w:rsidSect="00941DED">
      <w:headerReference w:type="default" r:id="rId8"/>
      <w:footerReference w:type="default" r:id="rId9"/>
      <w:pgSz w:w="12240" w:h="15840" w:code="1"/>
      <w:pgMar w:top="1418" w:right="1418" w:bottom="1276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8775F" w14:textId="77777777" w:rsidR="00CE31BF" w:rsidRPr="00E6344B" w:rsidRDefault="00CE31B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27657B0E" w14:textId="77777777" w:rsidR="00CE31BF" w:rsidRPr="00E6344B" w:rsidRDefault="00CE31B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EDE1" w14:textId="77777777" w:rsidR="00386274" w:rsidRPr="00A31813" w:rsidRDefault="00386274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1B086" w14:textId="77777777" w:rsidR="00CE31BF" w:rsidRPr="00E6344B" w:rsidRDefault="00CE31B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78E33D86" w14:textId="77777777" w:rsidR="00CE31BF" w:rsidRPr="00E6344B" w:rsidRDefault="00CE31B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241916" w:rsidRPr="00EA3A41" w14:paraId="1D0F4F85" w14:textId="77777777" w:rsidTr="00C442FF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C72F4FC" w14:textId="77777777" w:rsidR="00241916" w:rsidRPr="00EA3A41" w:rsidRDefault="00241916" w:rsidP="00241916">
          <w:pPr>
            <w:pStyle w:val="Encabezado"/>
            <w:jc w:val="center"/>
          </w:pPr>
          <w:r w:rsidRPr="00163B73">
            <w:rPr>
              <w:noProof/>
            </w:rPr>
            <w:drawing>
              <wp:inline distT="0" distB="0" distL="0" distR="0" wp14:anchorId="5F588AAF" wp14:editId="62CD3689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312D213E" w14:textId="77777777" w:rsidR="00241916" w:rsidRPr="00241916" w:rsidRDefault="0024191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47808782" w14:textId="77777777" w:rsidR="00241916" w:rsidRPr="00241916" w:rsidRDefault="0024191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28DB738C" w14:textId="5B813F1B" w:rsidR="00241916" w:rsidRPr="00241916" w:rsidRDefault="0024191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 w:rsidR="008169CA"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05EC9C3A" w14:textId="70DF07D6" w:rsidR="00241916" w:rsidRPr="00241916" w:rsidRDefault="00F20B59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="00241916"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613212CB" w14:textId="1C5F0827" w:rsidR="00241916" w:rsidRPr="00241916" w:rsidRDefault="00821C12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22</w:t>
          </w:r>
          <w:r w:rsidR="00241916"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06/2023</w:t>
          </w:r>
        </w:p>
        <w:p w14:paraId="5907D8A6" w14:textId="77B6702E" w:rsidR="00241916" w:rsidRPr="00241916" w:rsidRDefault="0024191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 w:rsidR="00821C12">
            <w:rPr>
              <w:rFonts w:cs="Arial"/>
              <w:sz w:val="22"/>
              <w:szCs w:val="22"/>
            </w:rPr>
            <w:t>2</w:t>
          </w:r>
        </w:p>
      </w:tc>
    </w:tr>
  </w:tbl>
  <w:p w14:paraId="6F6A546A" w14:textId="77777777" w:rsidR="004859BA" w:rsidRPr="00DD1DDB" w:rsidRDefault="004859BA" w:rsidP="00821C12">
    <w:pPr>
      <w:pStyle w:val="Encabezado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2"/>
  </w:num>
  <w:num w:numId="3">
    <w:abstractNumId w:val="21"/>
  </w:num>
  <w:num w:numId="4">
    <w:abstractNumId w:val="16"/>
  </w:num>
  <w:num w:numId="5">
    <w:abstractNumId w:val="0"/>
  </w:num>
  <w:num w:numId="6">
    <w:abstractNumId w:val="24"/>
  </w:num>
  <w:num w:numId="7">
    <w:abstractNumId w:val="31"/>
  </w:num>
  <w:num w:numId="8">
    <w:abstractNumId w:val="26"/>
  </w:num>
  <w:num w:numId="9">
    <w:abstractNumId w:val="13"/>
  </w:num>
  <w:num w:numId="10">
    <w:abstractNumId w:val="18"/>
  </w:num>
  <w:num w:numId="11">
    <w:abstractNumId w:val="22"/>
  </w:num>
  <w:num w:numId="12">
    <w:abstractNumId w:val="19"/>
  </w:num>
  <w:num w:numId="13">
    <w:abstractNumId w:val="36"/>
  </w:num>
  <w:num w:numId="14">
    <w:abstractNumId w:val="39"/>
  </w:num>
  <w:num w:numId="15">
    <w:abstractNumId w:val="27"/>
  </w:num>
  <w:num w:numId="16">
    <w:abstractNumId w:val="28"/>
  </w:num>
  <w:num w:numId="17">
    <w:abstractNumId w:val="7"/>
  </w:num>
  <w:num w:numId="18">
    <w:abstractNumId w:val="32"/>
  </w:num>
  <w:num w:numId="19">
    <w:abstractNumId w:val="30"/>
  </w:num>
  <w:num w:numId="20">
    <w:abstractNumId w:val="34"/>
  </w:num>
  <w:num w:numId="21">
    <w:abstractNumId w:val="6"/>
  </w:num>
  <w:num w:numId="22">
    <w:abstractNumId w:val="2"/>
  </w:num>
  <w:num w:numId="23">
    <w:abstractNumId w:val="17"/>
  </w:num>
  <w:num w:numId="24">
    <w:abstractNumId w:val="9"/>
  </w:num>
  <w:num w:numId="25">
    <w:abstractNumId w:val="3"/>
  </w:num>
  <w:num w:numId="26">
    <w:abstractNumId w:val="43"/>
  </w:num>
  <w:num w:numId="27">
    <w:abstractNumId w:val="15"/>
  </w:num>
  <w:num w:numId="28">
    <w:abstractNumId w:val="4"/>
  </w:num>
  <w:num w:numId="29">
    <w:abstractNumId w:val="37"/>
  </w:num>
  <w:num w:numId="30">
    <w:abstractNumId w:val="20"/>
  </w:num>
  <w:num w:numId="31">
    <w:abstractNumId w:val="10"/>
  </w:num>
  <w:num w:numId="32">
    <w:abstractNumId w:val="38"/>
  </w:num>
  <w:num w:numId="33">
    <w:abstractNumId w:val="14"/>
  </w:num>
  <w:num w:numId="34">
    <w:abstractNumId w:val="23"/>
  </w:num>
  <w:num w:numId="35">
    <w:abstractNumId w:val="8"/>
  </w:num>
  <w:num w:numId="36">
    <w:abstractNumId w:val="33"/>
  </w:num>
  <w:num w:numId="37">
    <w:abstractNumId w:val="5"/>
  </w:num>
  <w:num w:numId="38">
    <w:abstractNumId w:val="35"/>
  </w:num>
  <w:num w:numId="39">
    <w:abstractNumId w:val="1"/>
  </w:num>
  <w:num w:numId="40">
    <w:abstractNumId w:val="11"/>
  </w:num>
  <w:num w:numId="41">
    <w:abstractNumId w:val="25"/>
  </w:num>
  <w:num w:numId="42">
    <w:abstractNumId w:val="44"/>
  </w:num>
  <w:num w:numId="43">
    <w:abstractNumId w:val="41"/>
  </w:num>
  <w:num w:numId="44">
    <w:abstractNumId w:val="40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417"/>
    <w:rsid w:val="00010168"/>
    <w:rsid w:val="0001037B"/>
    <w:rsid w:val="00011645"/>
    <w:rsid w:val="000131EB"/>
    <w:rsid w:val="0001512B"/>
    <w:rsid w:val="000233B3"/>
    <w:rsid w:val="00023555"/>
    <w:rsid w:val="000256D7"/>
    <w:rsid w:val="00040A5B"/>
    <w:rsid w:val="000444D1"/>
    <w:rsid w:val="00052830"/>
    <w:rsid w:val="00055558"/>
    <w:rsid w:val="00061A84"/>
    <w:rsid w:val="00071487"/>
    <w:rsid w:val="000755BF"/>
    <w:rsid w:val="00076020"/>
    <w:rsid w:val="00077C78"/>
    <w:rsid w:val="00083306"/>
    <w:rsid w:val="00086BBE"/>
    <w:rsid w:val="00095302"/>
    <w:rsid w:val="000977DF"/>
    <w:rsid w:val="000A7F63"/>
    <w:rsid w:val="000B2664"/>
    <w:rsid w:val="000B6EF9"/>
    <w:rsid w:val="000C0719"/>
    <w:rsid w:val="000C25A2"/>
    <w:rsid w:val="000C79FA"/>
    <w:rsid w:val="000C7E24"/>
    <w:rsid w:val="000D30D4"/>
    <w:rsid w:val="000D4A40"/>
    <w:rsid w:val="000E417F"/>
    <w:rsid w:val="000E55D2"/>
    <w:rsid w:val="001031A3"/>
    <w:rsid w:val="001076C1"/>
    <w:rsid w:val="00120313"/>
    <w:rsid w:val="00122292"/>
    <w:rsid w:val="00123304"/>
    <w:rsid w:val="00143018"/>
    <w:rsid w:val="00155FB4"/>
    <w:rsid w:val="0016084A"/>
    <w:rsid w:val="00176E45"/>
    <w:rsid w:val="001A4C95"/>
    <w:rsid w:val="001A510A"/>
    <w:rsid w:val="001A53A5"/>
    <w:rsid w:val="001A6839"/>
    <w:rsid w:val="001B1563"/>
    <w:rsid w:val="001C195B"/>
    <w:rsid w:val="001C5113"/>
    <w:rsid w:val="001C5499"/>
    <w:rsid w:val="001D4C08"/>
    <w:rsid w:val="001D6302"/>
    <w:rsid w:val="001E3DDC"/>
    <w:rsid w:val="001F4CF1"/>
    <w:rsid w:val="001F4F64"/>
    <w:rsid w:val="001F6EFE"/>
    <w:rsid w:val="001F7695"/>
    <w:rsid w:val="00200643"/>
    <w:rsid w:val="00206EF0"/>
    <w:rsid w:val="00220F9E"/>
    <w:rsid w:val="0022413A"/>
    <w:rsid w:val="00224373"/>
    <w:rsid w:val="00233539"/>
    <w:rsid w:val="00240A23"/>
    <w:rsid w:val="00241916"/>
    <w:rsid w:val="00253B55"/>
    <w:rsid w:val="00264133"/>
    <w:rsid w:val="00264880"/>
    <w:rsid w:val="00272128"/>
    <w:rsid w:val="002726DF"/>
    <w:rsid w:val="002829B7"/>
    <w:rsid w:val="002830CD"/>
    <w:rsid w:val="00283CB6"/>
    <w:rsid w:val="00294282"/>
    <w:rsid w:val="002A0BD8"/>
    <w:rsid w:val="002B009B"/>
    <w:rsid w:val="002B68EB"/>
    <w:rsid w:val="002C05B3"/>
    <w:rsid w:val="002C2D94"/>
    <w:rsid w:val="002D2B09"/>
    <w:rsid w:val="002E351B"/>
    <w:rsid w:val="002E7872"/>
    <w:rsid w:val="002F6205"/>
    <w:rsid w:val="003114C2"/>
    <w:rsid w:val="00314949"/>
    <w:rsid w:val="0031514B"/>
    <w:rsid w:val="003173C4"/>
    <w:rsid w:val="00326ED9"/>
    <w:rsid w:val="0033101C"/>
    <w:rsid w:val="00334AEE"/>
    <w:rsid w:val="0034103E"/>
    <w:rsid w:val="00345A1C"/>
    <w:rsid w:val="00355D1A"/>
    <w:rsid w:val="00363CD2"/>
    <w:rsid w:val="0036412A"/>
    <w:rsid w:val="00365133"/>
    <w:rsid w:val="003826AD"/>
    <w:rsid w:val="00386274"/>
    <w:rsid w:val="003866B1"/>
    <w:rsid w:val="003A0635"/>
    <w:rsid w:val="003A2FD0"/>
    <w:rsid w:val="003A645C"/>
    <w:rsid w:val="003B71ED"/>
    <w:rsid w:val="003F5439"/>
    <w:rsid w:val="00422453"/>
    <w:rsid w:val="00433CEA"/>
    <w:rsid w:val="004448CA"/>
    <w:rsid w:val="00445AE7"/>
    <w:rsid w:val="00454CFA"/>
    <w:rsid w:val="00470B38"/>
    <w:rsid w:val="004811FC"/>
    <w:rsid w:val="00482949"/>
    <w:rsid w:val="004829F5"/>
    <w:rsid w:val="00485487"/>
    <w:rsid w:val="004859BA"/>
    <w:rsid w:val="00492546"/>
    <w:rsid w:val="004B02A5"/>
    <w:rsid w:val="004B2309"/>
    <w:rsid w:val="004B2FB2"/>
    <w:rsid w:val="004B4D1D"/>
    <w:rsid w:val="004B5665"/>
    <w:rsid w:val="004C1F7A"/>
    <w:rsid w:val="004D208E"/>
    <w:rsid w:val="004D3115"/>
    <w:rsid w:val="004E35A6"/>
    <w:rsid w:val="004E71AD"/>
    <w:rsid w:val="004F7D97"/>
    <w:rsid w:val="0050345A"/>
    <w:rsid w:val="00504411"/>
    <w:rsid w:val="00504D65"/>
    <w:rsid w:val="0051444C"/>
    <w:rsid w:val="00521DFC"/>
    <w:rsid w:val="00522AFE"/>
    <w:rsid w:val="0052457C"/>
    <w:rsid w:val="0053620F"/>
    <w:rsid w:val="005368B3"/>
    <w:rsid w:val="0055624C"/>
    <w:rsid w:val="00561201"/>
    <w:rsid w:val="00567F72"/>
    <w:rsid w:val="0057090D"/>
    <w:rsid w:val="005749F8"/>
    <w:rsid w:val="00592FF8"/>
    <w:rsid w:val="005972E3"/>
    <w:rsid w:val="005B5EEC"/>
    <w:rsid w:val="005B7C31"/>
    <w:rsid w:val="005C52AB"/>
    <w:rsid w:val="005C5F07"/>
    <w:rsid w:val="005C6E7A"/>
    <w:rsid w:val="005D077E"/>
    <w:rsid w:val="005D08BE"/>
    <w:rsid w:val="005D14ED"/>
    <w:rsid w:val="005D3FAC"/>
    <w:rsid w:val="005E65D3"/>
    <w:rsid w:val="005E70CF"/>
    <w:rsid w:val="005F11DE"/>
    <w:rsid w:val="006079F7"/>
    <w:rsid w:val="006121C8"/>
    <w:rsid w:val="00612AF4"/>
    <w:rsid w:val="00614605"/>
    <w:rsid w:val="00633A0A"/>
    <w:rsid w:val="006437A7"/>
    <w:rsid w:val="00645A4F"/>
    <w:rsid w:val="00647AF1"/>
    <w:rsid w:val="00655BD6"/>
    <w:rsid w:val="0065718D"/>
    <w:rsid w:val="00662EBB"/>
    <w:rsid w:val="00663A29"/>
    <w:rsid w:val="00665134"/>
    <w:rsid w:val="00680818"/>
    <w:rsid w:val="00681412"/>
    <w:rsid w:val="00694F75"/>
    <w:rsid w:val="006B3547"/>
    <w:rsid w:val="006B5DE7"/>
    <w:rsid w:val="006B7819"/>
    <w:rsid w:val="006C7986"/>
    <w:rsid w:val="006E3B6E"/>
    <w:rsid w:val="006E46C8"/>
    <w:rsid w:val="006E7977"/>
    <w:rsid w:val="006F5BA2"/>
    <w:rsid w:val="007043FB"/>
    <w:rsid w:val="00711E88"/>
    <w:rsid w:val="00723DAD"/>
    <w:rsid w:val="007240EB"/>
    <w:rsid w:val="007319AF"/>
    <w:rsid w:val="007361D8"/>
    <w:rsid w:val="00744085"/>
    <w:rsid w:val="007449B8"/>
    <w:rsid w:val="00752B65"/>
    <w:rsid w:val="00755B9A"/>
    <w:rsid w:val="00756FA1"/>
    <w:rsid w:val="007619A6"/>
    <w:rsid w:val="00770DBA"/>
    <w:rsid w:val="0077277A"/>
    <w:rsid w:val="0077735D"/>
    <w:rsid w:val="00777A28"/>
    <w:rsid w:val="007907E1"/>
    <w:rsid w:val="00796AFF"/>
    <w:rsid w:val="007A09BC"/>
    <w:rsid w:val="007A3FF3"/>
    <w:rsid w:val="007A6D26"/>
    <w:rsid w:val="007B7174"/>
    <w:rsid w:val="007C307F"/>
    <w:rsid w:val="007D37C5"/>
    <w:rsid w:val="007D6287"/>
    <w:rsid w:val="007E143C"/>
    <w:rsid w:val="007F1687"/>
    <w:rsid w:val="007F5AE9"/>
    <w:rsid w:val="00801B7A"/>
    <w:rsid w:val="008025BE"/>
    <w:rsid w:val="00815FB0"/>
    <w:rsid w:val="008169CA"/>
    <w:rsid w:val="00821C12"/>
    <w:rsid w:val="00825EBD"/>
    <w:rsid w:val="00825FF4"/>
    <w:rsid w:val="0083027D"/>
    <w:rsid w:val="008646C0"/>
    <w:rsid w:val="00876F2D"/>
    <w:rsid w:val="00885B1C"/>
    <w:rsid w:val="008862BF"/>
    <w:rsid w:val="008A14BE"/>
    <w:rsid w:val="008A5DB6"/>
    <w:rsid w:val="008B4470"/>
    <w:rsid w:val="008C7D8A"/>
    <w:rsid w:val="008D44AF"/>
    <w:rsid w:val="008E13AC"/>
    <w:rsid w:val="008E43AF"/>
    <w:rsid w:val="008E7697"/>
    <w:rsid w:val="008F1EFC"/>
    <w:rsid w:val="008F6EF4"/>
    <w:rsid w:val="008F7326"/>
    <w:rsid w:val="00912662"/>
    <w:rsid w:val="00917665"/>
    <w:rsid w:val="009308C5"/>
    <w:rsid w:val="00932682"/>
    <w:rsid w:val="00941DED"/>
    <w:rsid w:val="00945189"/>
    <w:rsid w:val="00947982"/>
    <w:rsid w:val="00950F7B"/>
    <w:rsid w:val="00953308"/>
    <w:rsid w:val="009542AF"/>
    <w:rsid w:val="0096232A"/>
    <w:rsid w:val="00965FF2"/>
    <w:rsid w:val="009667C3"/>
    <w:rsid w:val="0096687A"/>
    <w:rsid w:val="00973616"/>
    <w:rsid w:val="0097539F"/>
    <w:rsid w:val="00993CF7"/>
    <w:rsid w:val="009A1B22"/>
    <w:rsid w:val="009C1022"/>
    <w:rsid w:val="009C56A2"/>
    <w:rsid w:val="009E3117"/>
    <w:rsid w:val="009F66F3"/>
    <w:rsid w:val="009F6923"/>
    <w:rsid w:val="00A021C6"/>
    <w:rsid w:val="00A0705C"/>
    <w:rsid w:val="00A15B13"/>
    <w:rsid w:val="00A31693"/>
    <w:rsid w:val="00A31813"/>
    <w:rsid w:val="00A34CB2"/>
    <w:rsid w:val="00A44445"/>
    <w:rsid w:val="00A57DCD"/>
    <w:rsid w:val="00A7565F"/>
    <w:rsid w:val="00A802F1"/>
    <w:rsid w:val="00A81A8D"/>
    <w:rsid w:val="00A94EAB"/>
    <w:rsid w:val="00AA4417"/>
    <w:rsid w:val="00AA582E"/>
    <w:rsid w:val="00AB514C"/>
    <w:rsid w:val="00AB5EB6"/>
    <w:rsid w:val="00AC161A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6DBB"/>
    <w:rsid w:val="00B10192"/>
    <w:rsid w:val="00B1769A"/>
    <w:rsid w:val="00B23312"/>
    <w:rsid w:val="00B244E6"/>
    <w:rsid w:val="00B31047"/>
    <w:rsid w:val="00B325F7"/>
    <w:rsid w:val="00B666E5"/>
    <w:rsid w:val="00B74518"/>
    <w:rsid w:val="00B77B66"/>
    <w:rsid w:val="00BA06E7"/>
    <w:rsid w:val="00BA4636"/>
    <w:rsid w:val="00BB2872"/>
    <w:rsid w:val="00BB42D0"/>
    <w:rsid w:val="00BC5A8B"/>
    <w:rsid w:val="00BD6F3E"/>
    <w:rsid w:val="00BD7E04"/>
    <w:rsid w:val="00BE1363"/>
    <w:rsid w:val="00BE563C"/>
    <w:rsid w:val="00BE7CF8"/>
    <w:rsid w:val="00C000FA"/>
    <w:rsid w:val="00C0504E"/>
    <w:rsid w:val="00C0627A"/>
    <w:rsid w:val="00C2376E"/>
    <w:rsid w:val="00C269F7"/>
    <w:rsid w:val="00C2750F"/>
    <w:rsid w:val="00C27AAF"/>
    <w:rsid w:val="00C32F7A"/>
    <w:rsid w:val="00C3716B"/>
    <w:rsid w:val="00C620C6"/>
    <w:rsid w:val="00C7132C"/>
    <w:rsid w:val="00C86B58"/>
    <w:rsid w:val="00C92ABC"/>
    <w:rsid w:val="00C941CE"/>
    <w:rsid w:val="00C95F2E"/>
    <w:rsid w:val="00CA042C"/>
    <w:rsid w:val="00CA2754"/>
    <w:rsid w:val="00CA7D0D"/>
    <w:rsid w:val="00CD0CDB"/>
    <w:rsid w:val="00CE31BF"/>
    <w:rsid w:val="00CE36F8"/>
    <w:rsid w:val="00CF57AA"/>
    <w:rsid w:val="00CF7DB2"/>
    <w:rsid w:val="00D00740"/>
    <w:rsid w:val="00D11BEA"/>
    <w:rsid w:val="00D15E92"/>
    <w:rsid w:val="00D329E9"/>
    <w:rsid w:val="00D341EE"/>
    <w:rsid w:val="00D440BE"/>
    <w:rsid w:val="00D447EF"/>
    <w:rsid w:val="00D62BF2"/>
    <w:rsid w:val="00D7107A"/>
    <w:rsid w:val="00D723BF"/>
    <w:rsid w:val="00D756FF"/>
    <w:rsid w:val="00D76811"/>
    <w:rsid w:val="00D846C5"/>
    <w:rsid w:val="00D91171"/>
    <w:rsid w:val="00D9446F"/>
    <w:rsid w:val="00DA25A6"/>
    <w:rsid w:val="00DC6ED6"/>
    <w:rsid w:val="00DD2189"/>
    <w:rsid w:val="00DD5990"/>
    <w:rsid w:val="00DE3734"/>
    <w:rsid w:val="00DF12D5"/>
    <w:rsid w:val="00DF62A0"/>
    <w:rsid w:val="00DF7122"/>
    <w:rsid w:val="00E000D3"/>
    <w:rsid w:val="00E02450"/>
    <w:rsid w:val="00E15ED1"/>
    <w:rsid w:val="00E30757"/>
    <w:rsid w:val="00E3258D"/>
    <w:rsid w:val="00E3520D"/>
    <w:rsid w:val="00E46703"/>
    <w:rsid w:val="00E559B1"/>
    <w:rsid w:val="00E57731"/>
    <w:rsid w:val="00E644E7"/>
    <w:rsid w:val="00E662BB"/>
    <w:rsid w:val="00E71A89"/>
    <w:rsid w:val="00E71C48"/>
    <w:rsid w:val="00E95B1F"/>
    <w:rsid w:val="00EA28EF"/>
    <w:rsid w:val="00EA3A41"/>
    <w:rsid w:val="00EA6495"/>
    <w:rsid w:val="00EB1D52"/>
    <w:rsid w:val="00EB2257"/>
    <w:rsid w:val="00EC3F2E"/>
    <w:rsid w:val="00EC50C2"/>
    <w:rsid w:val="00EC5F50"/>
    <w:rsid w:val="00EC7736"/>
    <w:rsid w:val="00EF4160"/>
    <w:rsid w:val="00EF56B6"/>
    <w:rsid w:val="00EF7BB3"/>
    <w:rsid w:val="00F030BA"/>
    <w:rsid w:val="00F145D2"/>
    <w:rsid w:val="00F14F19"/>
    <w:rsid w:val="00F20B59"/>
    <w:rsid w:val="00F21817"/>
    <w:rsid w:val="00F260B7"/>
    <w:rsid w:val="00F319B7"/>
    <w:rsid w:val="00F37BF2"/>
    <w:rsid w:val="00F51F67"/>
    <w:rsid w:val="00F66A60"/>
    <w:rsid w:val="00F91CC0"/>
    <w:rsid w:val="00F93995"/>
    <w:rsid w:val="00F97844"/>
    <w:rsid w:val="00FA0198"/>
    <w:rsid w:val="00FA0DF2"/>
    <w:rsid w:val="00FA428E"/>
    <w:rsid w:val="00FB5E56"/>
    <w:rsid w:val="00FC10FF"/>
    <w:rsid w:val="00FC2186"/>
    <w:rsid w:val="00FD0EB6"/>
    <w:rsid w:val="00FE0EAE"/>
    <w:rsid w:val="00FF2233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EAE6FD"/>
  <w15:chartTrackingRefBased/>
  <w15:docId w15:val="{BD84FCAF-341A-4D91-93E7-8EFD120B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8C9"/>
    <w:rsid w:val="000F2BAA"/>
    <w:rsid w:val="00172FC2"/>
    <w:rsid w:val="00232ECB"/>
    <w:rsid w:val="002333BD"/>
    <w:rsid w:val="00281C88"/>
    <w:rsid w:val="00281EF6"/>
    <w:rsid w:val="002D4309"/>
    <w:rsid w:val="00301211"/>
    <w:rsid w:val="0046221F"/>
    <w:rsid w:val="00473D73"/>
    <w:rsid w:val="00553A21"/>
    <w:rsid w:val="00582711"/>
    <w:rsid w:val="005C076A"/>
    <w:rsid w:val="005C49F7"/>
    <w:rsid w:val="006E7DFE"/>
    <w:rsid w:val="00816DB5"/>
    <w:rsid w:val="00840CD4"/>
    <w:rsid w:val="008671E7"/>
    <w:rsid w:val="00AA74A6"/>
    <w:rsid w:val="00AC1E53"/>
    <w:rsid w:val="00C458C9"/>
    <w:rsid w:val="00CD2C2D"/>
    <w:rsid w:val="00CD3111"/>
    <w:rsid w:val="00D74CAD"/>
    <w:rsid w:val="00D93061"/>
    <w:rsid w:val="00EF3712"/>
    <w:rsid w:val="00F42EF7"/>
    <w:rsid w:val="00FC6E45"/>
    <w:rsid w:val="00FF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A5713-26A1-4E0C-862E-F1D90DAA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Formato_Formato (2)</Template>
  <TotalTime>0</TotalTime>
  <Pages>3</Pages>
  <Words>578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Jaime Quintero Gomez</cp:lastModifiedBy>
  <cp:revision>2</cp:revision>
  <cp:lastPrinted>2025-06-05T12:52:00Z</cp:lastPrinted>
  <dcterms:created xsi:type="dcterms:W3CDTF">2025-09-05T13:46:00Z</dcterms:created>
  <dcterms:modified xsi:type="dcterms:W3CDTF">2025-09-05T13:46:00Z</dcterms:modified>
</cp:coreProperties>
</file>