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ED663D" w14:textId="77777777" w:rsidR="0091034D" w:rsidRPr="0086354E" w:rsidRDefault="0033743C" w:rsidP="0086354E">
      <w:pPr>
        <w:suppressAutoHyphens w:val="0"/>
        <w:jc w:val="center"/>
        <w:rPr>
          <w:rFonts w:ascii="Work Sans" w:hAnsi="Work Sans" w:cs="Arial"/>
          <w:b/>
          <w:bCs/>
          <w:sz w:val="22"/>
          <w:szCs w:val="22"/>
        </w:rPr>
      </w:pPr>
      <w:bookmarkStart w:id="0" w:name="_Toc417484609"/>
      <w:bookmarkStart w:id="1" w:name="_Toc290363992"/>
      <w:r w:rsidRPr="0086354E">
        <w:rPr>
          <w:rFonts w:ascii="Work Sans" w:hAnsi="Work Sans" w:cs="Arial"/>
          <w:b/>
          <w:bCs/>
          <w:sz w:val="22"/>
          <w:szCs w:val="22"/>
        </w:rPr>
        <w:t xml:space="preserve">ANEXO </w:t>
      </w:r>
      <w:proofErr w:type="spellStart"/>
      <w:r w:rsidRPr="0086354E">
        <w:rPr>
          <w:rFonts w:ascii="Work Sans" w:hAnsi="Work Sans" w:cs="Arial"/>
          <w:b/>
          <w:bCs/>
          <w:sz w:val="22"/>
          <w:szCs w:val="22"/>
        </w:rPr>
        <w:t>N°</w:t>
      </w:r>
      <w:proofErr w:type="spellEnd"/>
      <w:r w:rsidR="0091034D" w:rsidRPr="0086354E">
        <w:rPr>
          <w:rFonts w:ascii="Work Sans" w:hAnsi="Work Sans" w:cs="Arial"/>
          <w:b/>
          <w:bCs/>
          <w:sz w:val="22"/>
          <w:szCs w:val="22"/>
        </w:rPr>
        <w:t xml:space="preserve">. </w:t>
      </w:r>
      <w:bookmarkStart w:id="2" w:name="_Toc290363993"/>
      <w:bookmarkEnd w:id="0"/>
      <w:bookmarkEnd w:id="1"/>
      <w:r w:rsidR="00AF53DF" w:rsidRPr="0086354E">
        <w:rPr>
          <w:rFonts w:ascii="Work Sans" w:hAnsi="Work Sans" w:cs="Arial"/>
          <w:b/>
          <w:bCs/>
          <w:sz w:val="22"/>
          <w:szCs w:val="22"/>
        </w:rPr>
        <w:t>3</w:t>
      </w:r>
    </w:p>
    <w:p w14:paraId="137805A2" w14:textId="77777777" w:rsidR="0033743C" w:rsidRPr="0086354E" w:rsidRDefault="0033743C" w:rsidP="0086354E">
      <w:pPr>
        <w:suppressAutoHyphens w:val="0"/>
        <w:jc w:val="center"/>
        <w:rPr>
          <w:rFonts w:ascii="Work Sans" w:hAnsi="Work Sans" w:cs="Arial"/>
          <w:b/>
          <w:bCs/>
          <w:sz w:val="22"/>
          <w:szCs w:val="22"/>
        </w:rPr>
      </w:pPr>
    </w:p>
    <w:bookmarkEnd w:id="2"/>
    <w:p w14:paraId="7E7CD8A9" w14:textId="77777777" w:rsidR="0033743C" w:rsidRDefault="0033743C" w:rsidP="0086354E">
      <w:pPr>
        <w:jc w:val="center"/>
        <w:rPr>
          <w:rFonts w:ascii="Work Sans" w:hAnsi="Work Sans" w:cs="Arial"/>
          <w:b/>
          <w:sz w:val="22"/>
          <w:szCs w:val="22"/>
        </w:rPr>
      </w:pPr>
      <w:r w:rsidRPr="0086354E">
        <w:rPr>
          <w:rFonts w:ascii="Work Sans" w:hAnsi="Work Sans" w:cs="Arial"/>
          <w:b/>
          <w:sz w:val="22"/>
          <w:szCs w:val="22"/>
        </w:rPr>
        <w:t>COMPROMISO ANTICORRUPCIÓN Y ORIGEN LÍCITO DE LOS RECURSOS</w:t>
      </w:r>
    </w:p>
    <w:p w14:paraId="22DAE595" w14:textId="77777777" w:rsidR="00C959DC" w:rsidRPr="0086354E" w:rsidRDefault="00C959DC" w:rsidP="0086354E">
      <w:pPr>
        <w:jc w:val="center"/>
        <w:rPr>
          <w:rFonts w:ascii="Work Sans" w:hAnsi="Work Sans" w:cs="Arial"/>
          <w:b/>
          <w:sz w:val="22"/>
          <w:szCs w:val="22"/>
        </w:rPr>
      </w:pPr>
    </w:p>
    <w:p w14:paraId="1690D02C" w14:textId="73EFCF07" w:rsidR="0033743C" w:rsidRDefault="0033743C" w:rsidP="0086354E">
      <w:pPr>
        <w:jc w:val="both"/>
        <w:rPr>
          <w:rFonts w:ascii="Work Sans" w:hAnsi="Work Sans" w:cs="Arial"/>
          <w:sz w:val="22"/>
          <w:szCs w:val="22"/>
        </w:rPr>
      </w:pPr>
      <w:r w:rsidRPr="0086354E">
        <w:rPr>
          <w:rFonts w:ascii="Work Sans" w:hAnsi="Work Sans"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86354E">
        <w:rPr>
          <w:rFonts w:ascii="Work Sans" w:hAnsi="Work Sans" w:cs="Arial"/>
          <w:b/>
          <w:sz w:val="22"/>
          <w:szCs w:val="22"/>
        </w:rPr>
        <w:t>COMPROMISO ANTICORRUPCIÓN Y ORIGEN LÍCITO DE LOS RECURSOS</w:t>
      </w:r>
      <w:r w:rsidRPr="0086354E">
        <w:rPr>
          <w:rFonts w:ascii="Work Sans" w:hAnsi="Work Sans" w:cs="Arial"/>
          <w:sz w:val="22"/>
          <w:szCs w:val="22"/>
        </w:rPr>
        <w:t xml:space="preserve">, teniendo en cuenta las siguientes consideraciones: </w:t>
      </w:r>
    </w:p>
    <w:p w14:paraId="7F2C7496" w14:textId="77777777" w:rsidR="00C959DC" w:rsidRPr="0086354E" w:rsidRDefault="00C959DC" w:rsidP="0086354E">
      <w:pPr>
        <w:jc w:val="both"/>
        <w:rPr>
          <w:rFonts w:ascii="Work Sans" w:hAnsi="Work Sans" w:cs="Arial"/>
          <w:sz w:val="22"/>
          <w:szCs w:val="22"/>
        </w:rPr>
      </w:pPr>
    </w:p>
    <w:p w14:paraId="4C8ED65D" w14:textId="056B0152" w:rsidR="0033743C" w:rsidRPr="0086354E" w:rsidRDefault="0033743C" w:rsidP="0086354E">
      <w:pPr>
        <w:jc w:val="both"/>
        <w:rPr>
          <w:rFonts w:ascii="Work Sans" w:hAnsi="Work Sans" w:cs="Arial"/>
          <w:b/>
          <w:noProof/>
          <w:sz w:val="22"/>
          <w:szCs w:val="22"/>
        </w:rPr>
      </w:pPr>
      <w:r w:rsidRPr="0086354E">
        <w:rPr>
          <w:rFonts w:ascii="Work Sans" w:hAnsi="Work Sans" w:cs="Arial"/>
          <w:b/>
          <w:sz w:val="22"/>
          <w:szCs w:val="22"/>
        </w:rPr>
        <w:t xml:space="preserve">PRIMERO: </w:t>
      </w:r>
      <w:r w:rsidRPr="0086354E">
        <w:rPr>
          <w:rFonts w:ascii="Work Sans" w:hAnsi="Work Sans" w:cs="Arial"/>
          <w:sz w:val="22"/>
          <w:szCs w:val="22"/>
        </w:rPr>
        <w:t xml:space="preserve">Que el Ministerio, realizó el </w:t>
      </w:r>
      <w:r w:rsidRPr="0086354E">
        <w:rPr>
          <w:rFonts w:ascii="Work Sans" w:hAnsi="Work Sans" w:cs="Arial"/>
          <w:color w:val="000000"/>
          <w:spacing w:val="-2"/>
          <w:sz w:val="22"/>
          <w:szCs w:val="22"/>
        </w:rPr>
        <w:t xml:space="preserve">proceso de selección abreviada </w:t>
      </w:r>
      <w:r w:rsidR="0020274F" w:rsidRPr="0086354E">
        <w:rPr>
          <w:rFonts w:ascii="Work Sans" w:hAnsi="Work Sans" w:cs="Arial"/>
          <w:color w:val="000000"/>
          <w:spacing w:val="-2"/>
          <w:sz w:val="22"/>
          <w:szCs w:val="22"/>
        </w:rPr>
        <w:t>por subasta inversa electrónica</w:t>
      </w:r>
      <w:r w:rsidRPr="0086354E">
        <w:rPr>
          <w:rFonts w:ascii="Work Sans" w:hAnsi="Work Sans" w:cs="Arial"/>
          <w:sz w:val="22"/>
          <w:szCs w:val="22"/>
        </w:rPr>
        <w:t xml:space="preserve"> </w:t>
      </w:r>
      <w:r w:rsidR="005F3DC4" w:rsidRPr="0086354E">
        <w:rPr>
          <w:rFonts w:ascii="Work Sans" w:hAnsi="Work Sans" w:cs="Arial"/>
          <w:b/>
          <w:bCs/>
          <w:color w:val="000000"/>
          <w:spacing w:val="-2"/>
          <w:sz w:val="22"/>
          <w:szCs w:val="22"/>
        </w:rPr>
        <w:t>MC-SAS-</w:t>
      </w:r>
      <w:r w:rsidR="00435A5E" w:rsidRPr="0086354E">
        <w:rPr>
          <w:rFonts w:ascii="Work Sans" w:hAnsi="Work Sans" w:cs="Arial"/>
          <w:b/>
          <w:bCs/>
          <w:sz w:val="22"/>
          <w:szCs w:val="22"/>
        </w:rPr>
        <w:t>00</w:t>
      </w:r>
      <w:r w:rsidR="00435A5E">
        <w:rPr>
          <w:rFonts w:ascii="Work Sans" w:hAnsi="Work Sans" w:cs="Arial"/>
          <w:b/>
          <w:bCs/>
          <w:sz w:val="22"/>
          <w:szCs w:val="22"/>
        </w:rPr>
        <w:t>0</w:t>
      </w:r>
      <w:r w:rsidR="00EF14AD">
        <w:rPr>
          <w:rFonts w:ascii="Work Sans" w:hAnsi="Work Sans" w:cs="Arial"/>
          <w:b/>
          <w:bCs/>
          <w:sz w:val="22"/>
          <w:szCs w:val="22"/>
        </w:rPr>
        <w:t>6</w:t>
      </w:r>
      <w:r w:rsidR="005F3DC4" w:rsidRPr="0086354E">
        <w:rPr>
          <w:rFonts w:ascii="Work Sans" w:hAnsi="Work Sans" w:cs="Arial"/>
          <w:b/>
          <w:bCs/>
          <w:color w:val="000000"/>
          <w:spacing w:val="-2"/>
          <w:sz w:val="22"/>
          <w:szCs w:val="22"/>
        </w:rPr>
        <w:t>-202</w:t>
      </w:r>
      <w:r w:rsidR="00891620">
        <w:rPr>
          <w:rFonts w:ascii="Work Sans" w:hAnsi="Work Sans" w:cs="Arial"/>
          <w:b/>
          <w:bCs/>
          <w:color w:val="000000"/>
          <w:spacing w:val="-2"/>
          <w:sz w:val="22"/>
          <w:szCs w:val="22"/>
        </w:rPr>
        <w:t>5</w:t>
      </w:r>
      <w:r w:rsidR="00D10D72" w:rsidRPr="0086354E">
        <w:rPr>
          <w:rFonts w:ascii="Work Sans" w:hAnsi="Work Sans" w:cs="Arial"/>
          <w:b/>
          <w:bCs/>
          <w:sz w:val="22"/>
          <w:szCs w:val="22"/>
        </w:rPr>
        <w:t>.</w:t>
      </w:r>
    </w:p>
    <w:p w14:paraId="1EC29856" w14:textId="77777777" w:rsidR="0033743C" w:rsidRPr="0086354E" w:rsidRDefault="0033743C" w:rsidP="0086354E">
      <w:pPr>
        <w:jc w:val="both"/>
        <w:rPr>
          <w:rFonts w:ascii="Work Sans" w:hAnsi="Work Sans" w:cs="Arial"/>
          <w:b/>
          <w:sz w:val="22"/>
          <w:szCs w:val="22"/>
        </w:rPr>
      </w:pPr>
    </w:p>
    <w:p w14:paraId="2A5AD9F5"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 xml:space="preserve">SEGUNDO: </w:t>
      </w:r>
      <w:r w:rsidRPr="0086354E">
        <w:rPr>
          <w:rFonts w:ascii="Work Sans" w:hAnsi="Work Sans" w:cs="Arial"/>
          <w:sz w:val="22"/>
          <w:szCs w:val="22"/>
        </w:rPr>
        <w:t xml:space="preserve">Que es interés de EL PROPONENTE apoyar la acción del Estado colombiano y del </w:t>
      </w:r>
      <w:r w:rsidRPr="0086354E">
        <w:rPr>
          <w:rFonts w:ascii="Work Sans" w:hAnsi="Work Sans" w:cs="Arial"/>
          <w:b/>
          <w:sz w:val="22"/>
          <w:szCs w:val="22"/>
        </w:rPr>
        <w:t>MINISTERIO</w:t>
      </w:r>
      <w:r w:rsidRPr="0086354E">
        <w:rPr>
          <w:rFonts w:ascii="Work Sans" w:hAnsi="Work Sans" w:cs="Arial"/>
          <w:sz w:val="22"/>
          <w:szCs w:val="22"/>
        </w:rPr>
        <w:t xml:space="preserve"> para fortalecer la transparencia en los procesos de contratación, y la responsabilidad de rendir cuentas;</w:t>
      </w:r>
    </w:p>
    <w:p w14:paraId="7A68671D" w14:textId="77777777" w:rsidR="0033743C" w:rsidRPr="0086354E" w:rsidRDefault="0033743C" w:rsidP="0086354E">
      <w:pPr>
        <w:jc w:val="both"/>
        <w:rPr>
          <w:rFonts w:ascii="Work Sans" w:hAnsi="Work Sans" w:cs="Arial"/>
          <w:sz w:val="22"/>
          <w:szCs w:val="22"/>
        </w:rPr>
      </w:pPr>
    </w:p>
    <w:p w14:paraId="1248BEF2"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TERCERO:</w:t>
      </w:r>
      <w:r w:rsidRPr="0086354E">
        <w:rPr>
          <w:rFonts w:ascii="Work Sans" w:hAnsi="Work Sans"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BD203B0" w14:textId="77777777" w:rsidR="0033743C" w:rsidRPr="0086354E" w:rsidRDefault="0033743C" w:rsidP="0086354E">
      <w:pPr>
        <w:jc w:val="both"/>
        <w:rPr>
          <w:rFonts w:ascii="Work Sans" w:hAnsi="Work Sans" w:cs="Arial"/>
          <w:sz w:val="22"/>
          <w:szCs w:val="22"/>
        </w:rPr>
      </w:pPr>
    </w:p>
    <w:p w14:paraId="12E42C24"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PRIMERA: COMPROMISOS ASUMIDOS</w:t>
      </w:r>
    </w:p>
    <w:p w14:paraId="567E1334" w14:textId="77777777" w:rsidR="0033743C" w:rsidRPr="0086354E" w:rsidRDefault="0033743C" w:rsidP="0086354E">
      <w:pPr>
        <w:jc w:val="both"/>
        <w:rPr>
          <w:rFonts w:ascii="Work Sans" w:hAnsi="Work Sans" w:cs="Arial"/>
          <w:b/>
          <w:sz w:val="22"/>
          <w:szCs w:val="22"/>
        </w:rPr>
      </w:pPr>
    </w:p>
    <w:p w14:paraId="3DB39F9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EL PROPONENTE, mediante suscripción del presente documento, asume los siguientes compromisos:</w:t>
      </w:r>
    </w:p>
    <w:p w14:paraId="2EFE1456" w14:textId="77777777" w:rsidR="0033743C" w:rsidRPr="0086354E" w:rsidRDefault="0033743C" w:rsidP="0086354E">
      <w:pPr>
        <w:jc w:val="both"/>
        <w:rPr>
          <w:rFonts w:ascii="Work Sans" w:hAnsi="Work Sans" w:cs="Arial"/>
          <w:sz w:val="22"/>
          <w:szCs w:val="22"/>
        </w:rPr>
      </w:pPr>
    </w:p>
    <w:p w14:paraId="645EEEB9"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8F913FD" w14:textId="77777777" w:rsidR="0033743C" w:rsidRPr="0086354E" w:rsidRDefault="0033743C" w:rsidP="0086354E">
      <w:pPr>
        <w:numPr>
          <w:ilvl w:val="12"/>
          <w:numId w:val="0"/>
        </w:numPr>
        <w:rPr>
          <w:rFonts w:ascii="Work Sans" w:hAnsi="Work Sans" w:cs="Arial"/>
          <w:sz w:val="22"/>
          <w:szCs w:val="22"/>
          <w:lang w:val="es-ES"/>
        </w:rPr>
      </w:pPr>
    </w:p>
    <w:p w14:paraId="76809026"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 PROPONENTE se compromete a no permitir que nadie, bien sea empleado suyo o un agente comisionista independiente lo haga en su nombre;</w:t>
      </w:r>
    </w:p>
    <w:p w14:paraId="3D26E755" w14:textId="77777777" w:rsidR="0033743C" w:rsidRPr="0086354E" w:rsidRDefault="0033743C" w:rsidP="0086354E">
      <w:pPr>
        <w:pStyle w:val="Prrafodelista"/>
        <w:rPr>
          <w:rFonts w:ascii="Work Sans" w:hAnsi="Work Sans" w:cs="Arial"/>
          <w:sz w:val="22"/>
          <w:szCs w:val="22"/>
        </w:rPr>
      </w:pPr>
    </w:p>
    <w:p w14:paraId="18858684"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86354E">
        <w:rPr>
          <w:rFonts w:ascii="Work Sans" w:hAnsi="Work Sans" w:cs="Arial"/>
          <w:b/>
          <w:sz w:val="22"/>
          <w:szCs w:val="22"/>
        </w:rPr>
        <w:t xml:space="preserve">MINISTERIO </w:t>
      </w:r>
      <w:r w:rsidRPr="0086354E">
        <w:rPr>
          <w:rFonts w:ascii="Work Sans" w:hAnsi="Work Sans"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w:t>
      </w:r>
      <w:r w:rsidRPr="0086354E">
        <w:rPr>
          <w:rFonts w:ascii="Work Sans" w:hAnsi="Work Sans" w:cs="Arial"/>
          <w:sz w:val="22"/>
          <w:szCs w:val="22"/>
        </w:rPr>
        <w:lastRenderedPageBreak/>
        <w:t xml:space="preserve">supervisión del contrato; y j) no ofrecer pagos o halagos a los funcionarios del </w:t>
      </w:r>
      <w:r w:rsidRPr="0086354E">
        <w:rPr>
          <w:rFonts w:ascii="Work Sans" w:hAnsi="Work Sans" w:cs="Arial"/>
          <w:b/>
          <w:sz w:val="22"/>
          <w:szCs w:val="22"/>
        </w:rPr>
        <w:t>MINISTERIO</w:t>
      </w:r>
      <w:r w:rsidRPr="0086354E">
        <w:rPr>
          <w:rFonts w:ascii="Work Sans" w:hAnsi="Work Sans" w:cs="Arial"/>
          <w:sz w:val="22"/>
          <w:szCs w:val="22"/>
        </w:rPr>
        <w:t xml:space="preserve"> durante el desarrollo del Contrato.</w:t>
      </w:r>
    </w:p>
    <w:p w14:paraId="5586393D" w14:textId="77777777" w:rsidR="0033743C" w:rsidRPr="0086354E" w:rsidRDefault="0033743C" w:rsidP="0086354E">
      <w:pPr>
        <w:tabs>
          <w:tab w:val="left" w:pos="567"/>
        </w:tabs>
        <w:ind w:left="567" w:right="51"/>
        <w:jc w:val="both"/>
        <w:rPr>
          <w:rFonts w:ascii="Work Sans" w:hAnsi="Work Sans" w:cs="Arial"/>
          <w:sz w:val="22"/>
          <w:szCs w:val="22"/>
        </w:rPr>
      </w:pPr>
    </w:p>
    <w:p w14:paraId="194EB759" w14:textId="77777777" w:rsidR="0033743C" w:rsidRPr="0086354E" w:rsidRDefault="0033743C" w:rsidP="0086354E">
      <w:pPr>
        <w:numPr>
          <w:ilvl w:val="0"/>
          <w:numId w:val="15"/>
        </w:numPr>
        <w:tabs>
          <w:tab w:val="left" w:pos="567"/>
        </w:tabs>
        <w:suppressAutoHyphens w:val="0"/>
        <w:ind w:left="567" w:right="51" w:hanging="567"/>
        <w:jc w:val="both"/>
        <w:rPr>
          <w:rFonts w:ascii="Work Sans" w:hAnsi="Work Sans" w:cs="Arial"/>
          <w:sz w:val="22"/>
          <w:szCs w:val="22"/>
        </w:rPr>
      </w:pPr>
      <w:r w:rsidRPr="0086354E">
        <w:rPr>
          <w:rFonts w:ascii="Work Sans" w:hAnsi="Work Sans" w:cs="Arial"/>
          <w:sz w:val="22"/>
          <w:szCs w:val="22"/>
        </w:rPr>
        <w:t>El</w:t>
      </w:r>
      <w:r w:rsidRPr="0086354E">
        <w:rPr>
          <w:rFonts w:ascii="Work Sans" w:hAnsi="Work Sans" w:cs="Arial"/>
          <w:b/>
          <w:sz w:val="22"/>
          <w:szCs w:val="22"/>
        </w:rPr>
        <w:t xml:space="preserve"> </w:t>
      </w:r>
      <w:r w:rsidRPr="0086354E">
        <w:rPr>
          <w:rFonts w:ascii="Work Sans" w:hAnsi="Work Sans"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BDC912B" w14:textId="77777777" w:rsidR="0033743C" w:rsidRPr="0086354E" w:rsidRDefault="0033743C" w:rsidP="0086354E">
      <w:pPr>
        <w:pStyle w:val="Prrafodelista"/>
        <w:rPr>
          <w:rFonts w:ascii="Work Sans" w:hAnsi="Work Sans" w:cs="Arial"/>
          <w:sz w:val="22"/>
          <w:szCs w:val="22"/>
        </w:rPr>
      </w:pPr>
    </w:p>
    <w:p w14:paraId="57BA1588" w14:textId="77777777" w:rsidR="0033743C" w:rsidRPr="0086354E" w:rsidRDefault="0033743C" w:rsidP="0086354E">
      <w:pPr>
        <w:numPr>
          <w:ilvl w:val="0"/>
          <w:numId w:val="15"/>
        </w:numPr>
        <w:tabs>
          <w:tab w:val="left" w:pos="567"/>
        </w:tabs>
        <w:suppressAutoHyphens w:val="0"/>
        <w:ind w:left="709" w:right="51" w:hanging="567"/>
        <w:jc w:val="both"/>
        <w:rPr>
          <w:rFonts w:ascii="Work Sans" w:hAnsi="Work Sans" w:cs="Arial"/>
          <w:sz w:val="22"/>
          <w:szCs w:val="22"/>
        </w:rPr>
      </w:pPr>
      <w:r w:rsidRPr="0086354E">
        <w:rPr>
          <w:rFonts w:ascii="Work Sans" w:hAnsi="Work Sans" w:cs="Arial"/>
          <w:sz w:val="22"/>
          <w:szCs w:val="22"/>
        </w:rPr>
        <w:t>De igual manera, El Proponente manifestar con este escrito, que se entenderá bajo gravedad de juramento, que los recursos que conforman su patrimonio y que se emplearán para el desarrollo del contrato, provienen de actividades lícitas.</w:t>
      </w:r>
    </w:p>
    <w:p w14:paraId="18D8E670" w14:textId="77777777" w:rsidR="0033743C" w:rsidRPr="0086354E" w:rsidRDefault="0033743C" w:rsidP="0086354E">
      <w:pPr>
        <w:pStyle w:val="Prrafodelista"/>
        <w:rPr>
          <w:rFonts w:ascii="Work Sans" w:hAnsi="Work Sans" w:cs="Arial"/>
          <w:sz w:val="22"/>
          <w:szCs w:val="22"/>
        </w:rPr>
      </w:pPr>
    </w:p>
    <w:p w14:paraId="540D1CF8" w14:textId="77777777" w:rsidR="0033743C" w:rsidRPr="0086354E" w:rsidRDefault="0033743C" w:rsidP="0086354E">
      <w:pPr>
        <w:jc w:val="both"/>
        <w:rPr>
          <w:rFonts w:ascii="Work Sans" w:hAnsi="Work Sans" w:cs="Arial"/>
          <w:sz w:val="22"/>
          <w:szCs w:val="22"/>
        </w:rPr>
      </w:pPr>
      <w:r w:rsidRPr="0086354E">
        <w:rPr>
          <w:rFonts w:ascii="Work Sans" w:hAnsi="Work Sans" w:cs="Arial"/>
          <w:b/>
          <w:sz w:val="22"/>
          <w:szCs w:val="22"/>
        </w:rPr>
        <w:t>CLÁUSULA SEGUNDA. CONSECUENCIAS DEL INCUMPLIMIENTO</w:t>
      </w:r>
    </w:p>
    <w:p w14:paraId="161D3E79" w14:textId="77777777" w:rsidR="0033743C" w:rsidRPr="0086354E" w:rsidRDefault="0033743C" w:rsidP="0086354E">
      <w:pPr>
        <w:jc w:val="both"/>
        <w:rPr>
          <w:rFonts w:ascii="Work Sans" w:hAnsi="Work Sans" w:cs="Arial"/>
          <w:sz w:val="22"/>
          <w:szCs w:val="22"/>
        </w:rPr>
      </w:pPr>
    </w:p>
    <w:p w14:paraId="7AF25C67"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EL</w:t>
      </w:r>
      <w:r w:rsidRPr="0086354E">
        <w:rPr>
          <w:rFonts w:ascii="Work Sans" w:hAnsi="Work Sans" w:cs="Arial"/>
          <w:b/>
          <w:sz w:val="22"/>
          <w:szCs w:val="22"/>
        </w:rPr>
        <w:t xml:space="preserve"> Proponente</w:t>
      </w:r>
      <w:r w:rsidRPr="0086354E">
        <w:rPr>
          <w:rFonts w:ascii="Work Sans" w:hAnsi="Work Sans" w:cs="Arial"/>
          <w:sz w:val="22"/>
          <w:szCs w:val="22"/>
        </w:rPr>
        <w:t xml:space="preserve"> asume a través de la suscripción del presente compromiso, las consecuencias previstas en el </w:t>
      </w:r>
      <w:r w:rsidRPr="0086354E">
        <w:rPr>
          <w:rFonts w:ascii="Work Sans" w:hAnsi="Work Sans" w:cs="Arial"/>
          <w:b/>
          <w:sz w:val="22"/>
          <w:szCs w:val="22"/>
        </w:rPr>
        <w:t>Pliego de Condiciones</w:t>
      </w:r>
      <w:r w:rsidRPr="0086354E">
        <w:rPr>
          <w:rFonts w:ascii="Work Sans" w:hAnsi="Work Sans" w:cs="Arial"/>
          <w:sz w:val="22"/>
          <w:szCs w:val="22"/>
        </w:rPr>
        <w:t>, si se comprobare el incumplimiento de los compromisos de anticorrupción.</w:t>
      </w:r>
    </w:p>
    <w:p w14:paraId="3ECFE151" w14:textId="77777777" w:rsidR="0033743C" w:rsidRPr="0086354E" w:rsidRDefault="0033743C" w:rsidP="0086354E">
      <w:pPr>
        <w:jc w:val="both"/>
        <w:rPr>
          <w:rFonts w:ascii="Work Sans" w:hAnsi="Work Sans" w:cs="Arial"/>
          <w:sz w:val="22"/>
          <w:szCs w:val="22"/>
        </w:rPr>
      </w:pPr>
    </w:p>
    <w:p w14:paraId="4803AAAE"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FB7AF46" w14:textId="77777777" w:rsidR="0033743C" w:rsidRPr="0086354E" w:rsidRDefault="0033743C" w:rsidP="0086354E">
      <w:pPr>
        <w:jc w:val="both"/>
        <w:rPr>
          <w:rFonts w:ascii="Work Sans" w:hAnsi="Work Sans" w:cs="Arial"/>
          <w:sz w:val="22"/>
          <w:szCs w:val="22"/>
        </w:rPr>
      </w:pPr>
    </w:p>
    <w:p w14:paraId="54CBF701" w14:textId="77777777" w:rsidR="0033743C" w:rsidRPr="0086354E" w:rsidRDefault="0033743C" w:rsidP="0086354E">
      <w:pPr>
        <w:jc w:val="both"/>
        <w:rPr>
          <w:rFonts w:ascii="Work Sans" w:hAnsi="Work Sans" w:cs="Arial"/>
          <w:sz w:val="22"/>
          <w:szCs w:val="22"/>
        </w:rPr>
      </w:pPr>
    </w:p>
    <w:p w14:paraId="2FCFD4C1"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Firma</w:t>
      </w:r>
    </w:p>
    <w:p w14:paraId="5321BF76" w14:textId="77777777" w:rsidR="0033743C" w:rsidRPr="0086354E" w:rsidRDefault="0033743C" w:rsidP="0086354E">
      <w:pPr>
        <w:jc w:val="both"/>
        <w:rPr>
          <w:rFonts w:ascii="Work Sans" w:hAnsi="Work Sans" w:cs="Arial"/>
          <w:sz w:val="22"/>
          <w:szCs w:val="22"/>
        </w:rPr>
      </w:pPr>
      <w:r w:rsidRPr="0086354E">
        <w:rPr>
          <w:rFonts w:ascii="Work Sans" w:hAnsi="Work Sans" w:cs="Arial"/>
          <w:sz w:val="22"/>
          <w:szCs w:val="22"/>
        </w:rPr>
        <w:t>C.C.</w:t>
      </w:r>
    </w:p>
    <w:p w14:paraId="50BAF96B" w14:textId="77777777" w:rsidR="0033743C" w:rsidRPr="0086354E" w:rsidRDefault="0033743C" w:rsidP="0086354E">
      <w:pPr>
        <w:jc w:val="both"/>
        <w:rPr>
          <w:rFonts w:ascii="Work Sans" w:hAnsi="Work Sans" w:cs="Arial"/>
          <w:sz w:val="22"/>
          <w:szCs w:val="22"/>
        </w:rPr>
      </w:pPr>
    </w:p>
    <w:p w14:paraId="2FFF58C3" w14:textId="77777777" w:rsidR="0091034D" w:rsidRPr="0086354E" w:rsidRDefault="0091034D" w:rsidP="0086354E">
      <w:pPr>
        <w:jc w:val="both"/>
        <w:rPr>
          <w:rFonts w:ascii="Work Sans" w:hAnsi="Work Sans"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firstRow="1" w:lastRow="0" w:firstColumn="1" w:lastColumn="0" w:noHBand="0" w:noVBand="1"/>
      </w:tblPr>
      <w:tblGrid>
        <w:gridCol w:w="9465"/>
      </w:tblGrid>
      <w:tr w:rsidR="0091034D" w:rsidRPr="0086354E" w14:paraId="0FB5933F" w14:textId="77777777" w:rsidTr="00256D51">
        <w:trPr>
          <w:trHeight w:val="1372"/>
        </w:trPr>
        <w:tc>
          <w:tcPr>
            <w:tcW w:w="5000" w:type="pct"/>
            <w:shd w:val="clear" w:color="auto" w:fill="EEECE1" w:themeFill="background2"/>
            <w:vAlign w:val="center"/>
            <w:hideMark/>
          </w:tcPr>
          <w:p w14:paraId="71FCF0FA" w14:textId="77777777" w:rsidR="0091034D" w:rsidRPr="0086354E" w:rsidRDefault="0033743C" w:rsidP="0086354E">
            <w:pPr>
              <w:ind w:left="213" w:right="355" w:firstLine="1"/>
              <w:jc w:val="both"/>
              <w:rPr>
                <w:rFonts w:ascii="Work Sans" w:hAnsi="Work Sans" w:cs="Arial"/>
                <w:bCs/>
                <w:sz w:val="22"/>
                <w:szCs w:val="22"/>
              </w:rPr>
            </w:pPr>
            <w:r w:rsidRPr="0086354E">
              <w:rPr>
                <w:rFonts w:ascii="Work Sans" w:hAnsi="Work Sans"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3DE8512" w14:textId="77777777" w:rsidR="00E34355" w:rsidRPr="0086354E" w:rsidRDefault="00E34355" w:rsidP="0086354E">
      <w:pPr>
        <w:jc w:val="center"/>
        <w:outlineLvl w:val="0"/>
        <w:rPr>
          <w:rFonts w:ascii="Work Sans" w:hAnsi="Work Sans" w:cs="Arial"/>
          <w:b/>
          <w:bCs/>
          <w:sz w:val="22"/>
          <w:szCs w:val="22"/>
          <w:lang w:eastAsia="es-ES"/>
        </w:rPr>
      </w:pPr>
    </w:p>
    <w:p w14:paraId="56CBF861" w14:textId="7A5635EF" w:rsidR="00E7380A" w:rsidRPr="0086354E" w:rsidRDefault="00E7380A" w:rsidP="0086354E">
      <w:pPr>
        <w:suppressAutoHyphens w:val="0"/>
        <w:rPr>
          <w:rFonts w:ascii="Work Sans" w:hAnsi="Work Sans" w:cs="Arial"/>
          <w:b/>
          <w:bCs/>
          <w:sz w:val="22"/>
          <w:szCs w:val="22"/>
          <w:lang w:eastAsia="es-ES"/>
        </w:rPr>
      </w:pPr>
    </w:p>
    <w:p w14:paraId="52F40E98" w14:textId="77E0B5E0" w:rsidR="00E7380A" w:rsidRPr="0086354E" w:rsidRDefault="00E7380A" w:rsidP="0086354E">
      <w:pPr>
        <w:jc w:val="center"/>
        <w:outlineLvl w:val="0"/>
        <w:rPr>
          <w:rFonts w:ascii="Work Sans" w:hAnsi="Work Sans" w:cs="Arial"/>
          <w:b/>
          <w:bCs/>
          <w:sz w:val="22"/>
          <w:szCs w:val="22"/>
          <w:lang w:eastAsia="es-ES"/>
        </w:rPr>
      </w:pPr>
    </w:p>
    <w:p w14:paraId="02AE4625" w14:textId="5EC02A0A" w:rsidR="00E7380A" w:rsidRPr="0086354E" w:rsidRDefault="00E7380A" w:rsidP="0086354E">
      <w:pPr>
        <w:jc w:val="center"/>
        <w:outlineLvl w:val="0"/>
        <w:rPr>
          <w:rFonts w:ascii="Work Sans" w:hAnsi="Work Sans" w:cs="Arial"/>
          <w:b/>
          <w:bCs/>
          <w:sz w:val="22"/>
          <w:szCs w:val="22"/>
          <w:lang w:eastAsia="es-ES"/>
        </w:rPr>
      </w:pPr>
    </w:p>
    <w:p w14:paraId="40ED91CA" w14:textId="77777777" w:rsidR="00E7380A" w:rsidRPr="0086354E" w:rsidRDefault="00E7380A" w:rsidP="0086354E">
      <w:pPr>
        <w:jc w:val="center"/>
        <w:outlineLvl w:val="0"/>
        <w:rPr>
          <w:rFonts w:ascii="Work Sans" w:hAnsi="Work Sans" w:cs="Arial"/>
          <w:b/>
          <w:bCs/>
          <w:sz w:val="22"/>
          <w:szCs w:val="22"/>
          <w:lang w:eastAsia="es-ES"/>
        </w:rPr>
      </w:pPr>
    </w:p>
    <w:p w14:paraId="6E6ED28F" w14:textId="77777777" w:rsidR="00E7380A" w:rsidRPr="0086354E" w:rsidRDefault="00E7380A" w:rsidP="0086354E">
      <w:pPr>
        <w:jc w:val="center"/>
        <w:outlineLvl w:val="0"/>
        <w:rPr>
          <w:rFonts w:ascii="Work Sans" w:hAnsi="Work Sans" w:cs="Arial"/>
          <w:b/>
          <w:bCs/>
          <w:sz w:val="22"/>
          <w:szCs w:val="22"/>
          <w:lang w:eastAsia="es-ES"/>
        </w:rPr>
      </w:pPr>
    </w:p>
    <w:p w14:paraId="25B7B80E" w14:textId="77777777" w:rsidR="00402065" w:rsidRPr="0086354E" w:rsidRDefault="00402065" w:rsidP="0086354E">
      <w:pPr>
        <w:jc w:val="both"/>
        <w:rPr>
          <w:rFonts w:ascii="Work Sans" w:hAnsi="Work Sans" w:cs="Arial"/>
          <w:b/>
          <w:sz w:val="22"/>
          <w:szCs w:val="22"/>
          <w:lang w:eastAsia="es-ES"/>
        </w:rPr>
      </w:pPr>
    </w:p>
    <w:p w14:paraId="35FEE63D" w14:textId="77777777" w:rsidR="00726A6D" w:rsidRPr="0086354E" w:rsidRDefault="00726A6D" w:rsidP="0086354E">
      <w:pPr>
        <w:jc w:val="both"/>
        <w:rPr>
          <w:rFonts w:ascii="Work Sans" w:hAnsi="Work Sans" w:cs="Arial"/>
          <w:bCs/>
          <w:sz w:val="22"/>
          <w:szCs w:val="22"/>
          <w:lang w:eastAsia="es-ES"/>
        </w:rPr>
      </w:pPr>
    </w:p>
    <w:p w14:paraId="2B186C05" w14:textId="6528D588" w:rsidR="00402065" w:rsidRDefault="00402065" w:rsidP="0086354E">
      <w:pPr>
        <w:outlineLvl w:val="0"/>
        <w:rPr>
          <w:rFonts w:ascii="Work Sans" w:hAnsi="Work Sans" w:cs="Arial"/>
          <w:b/>
          <w:bCs/>
          <w:sz w:val="22"/>
          <w:szCs w:val="22"/>
          <w:lang w:eastAsia="es-ES"/>
        </w:rPr>
      </w:pPr>
    </w:p>
    <w:p w14:paraId="6A949D24" w14:textId="625D6D01" w:rsidR="006673E5" w:rsidRDefault="006673E5" w:rsidP="0086354E">
      <w:pPr>
        <w:outlineLvl w:val="0"/>
        <w:rPr>
          <w:rFonts w:ascii="Work Sans" w:hAnsi="Work Sans" w:cs="Arial"/>
          <w:b/>
          <w:bCs/>
          <w:sz w:val="22"/>
          <w:szCs w:val="22"/>
          <w:lang w:eastAsia="es-ES"/>
        </w:rPr>
      </w:pPr>
    </w:p>
    <w:p w14:paraId="352BB407" w14:textId="68A64343" w:rsidR="006673E5" w:rsidRDefault="006673E5" w:rsidP="0086354E">
      <w:pPr>
        <w:outlineLvl w:val="0"/>
        <w:rPr>
          <w:rFonts w:ascii="Work Sans" w:hAnsi="Work Sans" w:cs="Arial"/>
          <w:b/>
          <w:bCs/>
          <w:sz w:val="22"/>
          <w:szCs w:val="22"/>
          <w:lang w:eastAsia="es-ES"/>
        </w:rPr>
      </w:pPr>
    </w:p>
    <w:p w14:paraId="4D6F4F8F" w14:textId="424C0235" w:rsidR="006673E5" w:rsidRDefault="006673E5" w:rsidP="0086354E">
      <w:pPr>
        <w:outlineLvl w:val="0"/>
        <w:rPr>
          <w:rFonts w:ascii="Work Sans" w:hAnsi="Work Sans" w:cs="Arial"/>
          <w:b/>
          <w:bCs/>
          <w:sz w:val="22"/>
          <w:szCs w:val="22"/>
          <w:lang w:eastAsia="es-ES"/>
        </w:rPr>
      </w:pPr>
    </w:p>
    <w:p w14:paraId="78FD7C40" w14:textId="2F948AA7" w:rsidR="006673E5" w:rsidRDefault="006673E5" w:rsidP="0086354E">
      <w:pPr>
        <w:outlineLvl w:val="0"/>
        <w:rPr>
          <w:rFonts w:ascii="Work Sans" w:hAnsi="Work Sans" w:cs="Arial"/>
          <w:b/>
          <w:bCs/>
          <w:sz w:val="22"/>
          <w:szCs w:val="22"/>
          <w:lang w:eastAsia="es-ES"/>
        </w:rPr>
      </w:pPr>
    </w:p>
    <w:p w14:paraId="7097F59E" w14:textId="10B69D25" w:rsidR="006673E5" w:rsidRDefault="006673E5" w:rsidP="0086354E">
      <w:pPr>
        <w:outlineLvl w:val="0"/>
        <w:rPr>
          <w:rFonts w:ascii="Work Sans" w:hAnsi="Work Sans" w:cs="Arial"/>
          <w:b/>
          <w:bCs/>
          <w:sz w:val="22"/>
          <w:szCs w:val="22"/>
          <w:lang w:eastAsia="es-ES"/>
        </w:rPr>
      </w:pPr>
    </w:p>
    <w:p w14:paraId="48B759E6" w14:textId="673E19CB" w:rsidR="006673E5" w:rsidRDefault="006673E5" w:rsidP="0086354E">
      <w:pPr>
        <w:outlineLvl w:val="0"/>
        <w:rPr>
          <w:rFonts w:ascii="Work Sans" w:hAnsi="Work Sans" w:cs="Arial"/>
          <w:b/>
          <w:bCs/>
          <w:sz w:val="22"/>
          <w:szCs w:val="22"/>
          <w:lang w:eastAsia="es-ES"/>
        </w:rPr>
      </w:pPr>
    </w:p>
    <w:p w14:paraId="54707A5B" w14:textId="7A12C754" w:rsidR="006673E5" w:rsidRDefault="006673E5" w:rsidP="0086354E">
      <w:pPr>
        <w:outlineLvl w:val="0"/>
        <w:rPr>
          <w:rFonts w:ascii="Work Sans" w:hAnsi="Work Sans" w:cs="Arial"/>
          <w:b/>
          <w:bCs/>
          <w:sz w:val="22"/>
          <w:szCs w:val="22"/>
          <w:lang w:eastAsia="es-ES"/>
        </w:rPr>
      </w:pPr>
    </w:p>
    <w:p w14:paraId="3D75CC4A" w14:textId="6B2B0693" w:rsidR="006673E5" w:rsidRDefault="006673E5" w:rsidP="0086354E">
      <w:pPr>
        <w:outlineLvl w:val="0"/>
        <w:rPr>
          <w:rFonts w:ascii="Work Sans" w:hAnsi="Work Sans" w:cs="Arial"/>
          <w:b/>
          <w:bCs/>
          <w:sz w:val="22"/>
          <w:szCs w:val="22"/>
          <w:lang w:eastAsia="es-ES"/>
        </w:rPr>
      </w:pPr>
    </w:p>
    <w:p w14:paraId="6CA8317B" w14:textId="0B7F3419" w:rsidR="006673E5" w:rsidRDefault="006673E5" w:rsidP="0086354E">
      <w:pPr>
        <w:outlineLvl w:val="0"/>
        <w:rPr>
          <w:rFonts w:ascii="Work Sans" w:hAnsi="Work Sans" w:cs="Arial"/>
          <w:b/>
          <w:bCs/>
          <w:sz w:val="22"/>
          <w:szCs w:val="22"/>
          <w:lang w:eastAsia="es-ES"/>
        </w:rPr>
      </w:pPr>
    </w:p>
    <w:sectPr w:rsidR="006673E5" w:rsidSect="000A48DE">
      <w:headerReference w:type="even" r:id="rId8"/>
      <w:headerReference w:type="default" r:id="rId9"/>
      <w:footerReference w:type="default" r:id="rId10"/>
      <w:headerReference w:type="first" r:id="rId11"/>
      <w:pgSz w:w="12240" w:h="18720" w:code="5"/>
      <w:pgMar w:top="1843" w:right="1183"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CFAAA" w14:textId="77777777" w:rsidR="00232AE5" w:rsidRDefault="00232AE5">
      <w:r>
        <w:separator/>
      </w:r>
    </w:p>
  </w:endnote>
  <w:endnote w:type="continuationSeparator" w:id="0">
    <w:p w14:paraId="5563DF62" w14:textId="77777777" w:rsidR="00232AE5" w:rsidRDefault="0023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rmata CondensedSC">
    <w:altName w:val="Arial Narrow"/>
    <w:charset w:val="00"/>
    <w:family w:val="swiss"/>
    <w:pitch w:val="variable"/>
    <w:sig w:usb0="00000003" w:usb1="00000000" w:usb2="00000000" w:usb3="00000000" w:csb0="00000001" w:csb1="00000000"/>
  </w:font>
  <w:font w:name="Futura Condensed">
    <w:altName w:val="Arial"/>
    <w:charset w:val="B1"/>
    <w:family w:val="swiss"/>
    <w:pitch w:val="variable"/>
    <w:sig w:usb0="800008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035695" w:rsidRDefault="006673E5" w:rsidP="003C6019">
                          <w:pPr>
                            <w:spacing w:line="276" w:lineRule="auto"/>
                            <w:rPr>
                              <w:rFonts w:ascii="Helvetica" w:hAnsi="Helvetica"/>
                              <w:b/>
                              <w:bCs/>
                              <w:sz w:val="18"/>
                              <w:szCs w:val="18"/>
                            </w:rPr>
                          </w:pPr>
                          <w:bookmarkStart w:id="4" w:name="_Hlk145516689"/>
                          <w:r w:rsidRPr="00035695">
                            <w:rPr>
                              <w:rFonts w:ascii="Helvetica" w:hAnsi="Helvetica"/>
                              <w:b/>
                              <w:bCs/>
                              <w:sz w:val="18"/>
                              <w:szCs w:val="18"/>
                            </w:rPr>
                            <w:t>Ministerio de las Culturas, las Artes y los Saberes</w:t>
                          </w:r>
                          <w:bookmarkEnd w:id="4"/>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" filled="f" stroked="f" strokeweight=".5pt">
              <v:textbox>
                <w:txbxContent>
                  <w:p w14:paraId="493D4EDA" w14:textId="77777777" w:rsidR="006673E5" w:rsidRPr="00035695" w:rsidRDefault="006673E5" w:rsidP="003C6019">
                    <w:pPr>
                      <w:spacing w:line="276" w:lineRule="auto"/>
                      <w:rPr>
                        <w:rFonts w:ascii="Helvetica" w:hAnsi="Helvetica"/>
                        <w:b/>
                        <w:bCs/>
                        <w:sz w:val="18"/>
                        <w:szCs w:val="18"/>
                      </w:rPr>
                    </w:pPr>
                    <w:bookmarkStart w:id="7" w:name="_Hlk145516689"/>
                    <w:r w:rsidRPr="00035695">
                      <w:rPr>
                        <w:rFonts w:ascii="Helvetica" w:hAnsi="Helvetica"/>
                        <w:b/>
                        <w:bCs/>
                        <w:sz w:val="18"/>
                        <w:szCs w:val="18"/>
                      </w:rPr>
                      <w:t>Ministerio de las Culturas, las Artes y los Saberes</w:t>
                    </w:r>
                    <w:bookmarkEnd w:id="7"/>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9820F" w14:textId="77777777" w:rsidR="00232AE5" w:rsidRDefault="00232AE5">
      <w:r>
        <w:separator/>
      </w:r>
    </w:p>
  </w:footnote>
  <w:footnote w:type="continuationSeparator" w:id="0">
    <w:p w14:paraId="29BD1C07" w14:textId="77777777" w:rsidR="00232AE5" w:rsidRDefault="0023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D56C3" w14:textId="77777777" w:rsidR="006673E5" w:rsidRDefault="0075710F">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20F09" w14:textId="67FCCEC7" w:rsidR="006673E5" w:rsidRDefault="005D4D7B" w:rsidP="003C6019">
    <w:pPr>
      <w:pStyle w:val="Encabezado"/>
      <w:jc w:val="center"/>
      <w:rPr>
        <w:rFonts w:ascii="Formata CondensedSC" w:hAnsi="Formata CondensedSC"/>
      </w:rPr>
    </w:pPr>
    <w:r>
      <w:rPr>
        <w:noProof/>
        <w:lang w:eastAsia="es-CO"/>
      </w:rPr>
      <w:drawing>
        <wp:anchor distT="0" distB="0" distL="114300" distR="114300" simplePos="0" relativeHeight="251662848" behindDoc="0" locked="0" layoutInCell="1" allowOverlap="1" wp14:anchorId="68959370" wp14:editId="4D462626">
          <wp:simplePos x="0" y="0"/>
          <wp:positionH relativeFrom="column">
            <wp:posOffset>0</wp:posOffset>
          </wp:positionH>
          <wp:positionV relativeFrom="page">
            <wp:posOffset>451485</wp:posOffset>
          </wp:positionV>
          <wp:extent cx="2162175" cy="676275"/>
          <wp:effectExtent l="0" t="0" r="9525" b="9525"/>
          <wp:wrapTopAndBottom/>
          <wp:docPr id="297753307" name="Imagen 3" descr="Dibujo en blanco y negro&#10;&#10;Descripción generada automáticamente con confianza baja">
            <a:extLst xmlns:a="http://schemas.openxmlformats.org/drawingml/2006/main">
              <a:ext uri="{FF2B5EF4-FFF2-40B4-BE49-F238E27FC236}">
                <a16:creationId xmlns:a16="http://schemas.microsoft.com/office/drawing/2014/main" id="{B006EB37-67B8-470E-B468-23AE511149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Dibujo en blanco y negro&#10;&#10;Descripción generada automáticamente con confianza baja">
                    <a:extLst>
                      <a:ext uri="{FF2B5EF4-FFF2-40B4-BE49-F238E27FC236}">
                        <a16:creationId xmlns:a16="http://schemas.microsoft.com/office/drawing/2014/main" id="{B006EB37-67B8-470E-B468-23AE51114993}"/>
                      </a:ext>
                    </a:extLst>
                  </pic:cNvPr>
                  <pic:cNvPicPr>
                    <a:picLocks noChangeAspect="1"/>
                  </pic:cNvPicPr>
                </pic:nvPicPr>
                <pic:blipFill rotWithShape="1">
                  <a:blip r:embed="rId1"/>
                  <a:srcRect l="48426" t="-24193" b="-1"/>
                  <a:stretch/>
                </pic:blipFill>
                <pic:spPr bwMode="auto">
                  <a:xfrm>
                    <a:off x="0" y="0"/>
                    <a:ext cx="2162175" cy="676275"/>
                  </a:xfrm>
                  <a:prstGeom prst="rect">
                    <a:avLst/>
                  </a:prstGeom>
                  <a:ln>
                    <a:noFill/>
                  </a:ln>
                  <a:extLst>
                    <a:ext uri="{53640926-AAD7-44D8-BBD7-CCE9431645EC}">
                      <a14:shadowObscured xmlns:a14="http://schemas.microsoft.com/office/drawing/2010/main"/>
                    </a:ext>
                  </a:extLst>
                </pic:spPr>
              </pic:pic>
            </a:graphicData>
          </a:graphic>
        </wp:anchor>
      </w:drawing>
    </w:r>
  </w:p>
  <w:p w14:paraId="15BB09FE" w14:textId="77777777" w:rsidR="006673E5" w:rsidRPr="00864E92" w:rsidRDefault="006673E5" w:rsidP="00D82F11">
    <w:pPr>
      <w:pStyle w:val="Encabezado"/>
      <w:tabs>
        <w:tab w:val="clear" w:pos="8504"/>
        <w:tab w:val="right" w:pos="8931"/>
      </w:tabs>
      <w:rPr>
        <w:rFonts w:ascii="Formata CondensedSC" w:hAnsi="Formata CondensedSC"/>
        <w:color w:val="FF0000"/>
      </w:rPr>
    </w:pPr>
    <w:r>
      <w:rPr>
        <w:rFonts w:ascii="Formata CondensedSC" w:hAnsi="Formata CondensedSC"/>
      </w:rPr>
      <w:t xml:space="preserve">              </w:t>
    </w:r>
  </w:p>
  <w:p w14:paraId="5FDBBCDE" w14:textId="1B51DA34" w:rsidR="006673E5" w:rsidRPr="00D61805" w:rsidRDefault="006673E5" w:rsidP="00D61805">
    <w:pPr>
      <w:jc w:val="center"/>
      <w:rPr>
        <w:rFonts w:ascii="Work Sans" w:hAnsi="Work Sans" w:cs="Calibri"/>
        <w:b/>
        <w:bCs/>
        <w:color w:val="000000" w:themeColor="text1"/>
        <w:sz w:val="22"/>
        <w:szCs w:val="22"/>
        <w:lang w:eastAsia="es-CO"/>
      </w:rPr>
    </w:pPr>
    <w:bookmarkStart w:id="3" w:name="_Hlk154669611"/>
    <w:r w:rsidRPr="00DF0DE8">
      <w:rPr>
        <w:rStyle w:val="nfasissutil"/>
        <w:rFonts w:ascii="Work Sans" w:hAnsi="Work Sans" w:cs="Arial"/>
        <w:b/>
        <w:i w:val="0"/>
        <w:sz w:val="22"/>
        <w:szCs w:val="22"/>
        <w:u w:val="none"/>
      </w:rPr>
      <w:t>ANEXOS GENERALES DE LA PROPUESTA</w:t>
    </w:r>
    <w:bookmarkEnd w:id="3"/>
    <w:r>
      <w:rPr>
        <w:rStyle w:val="nfasissutil"/>
        <w:rFonts w:ascii="Work Sans" w:hAnsi="Work Sans" w:cs="Arial"/>
        <w:b/>
        <w:i w:val="0"/>
        <w:sz w:val="22"/>
        <w:szCs w:val="22"/>
        <w:u w:val="non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F84C4" w14:textId="77777777" w:rsidR="006673E5" w:rsidRDefault="0075710F">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7"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6"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3"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24"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25"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7"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33"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38"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84536617">
    <w:abstractNumId w:val="2"/>
  </w:num>
  <w:num w:numId="2" w16cid:durableId="1401096550">
    <w:abstractNumId w:val="0"/>
  </w:num>
  <w:num w:numId="3" w16cid:durableId="7026065">
    <w:abstractNumId w:val="12"/>
  </w:num>
  <w:num w:numId="4" w16cid:durableId="1677027229">
    <w:abstractNumId w:val="23"/>
  </w:num>
  <w:num w:numId="5" w16cid:durableId="2106027164">
    <w:abstractNumId w:val="26"/>
  </w:num>
  <w:num w:numId="6" w16cid:durableId="1432235278">
    <w:abstractNumId w:val="38"/>
  </w:num>
  <w:num w:numId="7" w16cid:durableId="1136223195">
    <w:abstractNumId w:val="40"/>
  </w:num>
  <w:num w:numId="8" w16cid:durableId="104009486">
    <w:abstractNumId w:val="27"/>
  </w:num>
  <w:num w:numId="9" w16cid:durableId="1800798220">
    <w:abstractNumId w:val="11"/>
  </w:num>
  <w:num w:numId="10" w16cid:durableId="675621850">
    <w:abstractNumId w:val="8"/>
  </w:num>
  <w:num w:numId="11" w16cid:durableId="1880049415">
    <w:abstractNumId w:val="39"/>
  </w:num>
  <w:num w:numId="12" w16cid:durableId="1155877077">
    <w:abstractNumId w:val="26"/>
    <w:lvlOverride w:ilvl="0">
      <w:startOverride w:val="1"/>
    </w:lvlOverride>
  </w:num>
  <w:num w:numId="13" w16cid:durableId="959531874">
    <w:abstractNumId w:val="36"/>
  </w:num>
  <w:num w:numId="14" w16cid:durableId="522865303">
    <w:abstractNumId w:val="14"/>
  </w:num>
  <w:num w:numId="15" w16cid:durableId="844057311">
    <w:abstractNumId w:val="22"/>
  </w:num>
  <w:num w:numId="16" w16cid:durableId="310327516">
    <w:abstractNumId w:val="16"/>
  </w:num>
  <w:num w:numId="17" w16cid:durableId="286935669">
    <w:abstractNumId w:val="17"/>
  </w:num>
  <w:num w:numId="18" w16cid:durableId="1239247405">
    <w:abstractNumId w:val="21"/>
  </w:num>
  <w:num w:numId="19" w16cid:durableId="1142380624">
    <w:abstractNumId w:val="33"/>
  </w:num>
  <w:num w:numId="20" w16cid:durableId="102847022">
    <w:abstractNumId w:val="30"/>
  </w:num>
  <w:num w:numId="21" w16cid:durableId="1008096817">
    <w:abstractNumId w:val="3"/>
  </w:num>
  <w:num w:numId="22" w16cid:durableId="1943610443">
    <w:abstractNumId w:val="24"/>
  </w:num>
  <w:num w:numId="23" w16cid:durableId="464323770">
    <w:abstractNumId w:val="15"/>
  </w:num>
  <w:num w:numId="24" w16cid:durableId="317807777">
    <w:abstractNumId w:val="10"/>
  </w:num>
  <w:num w:numId="25" w16cid:durableId="41248821">
    <w:abstractNumId w:val="34"/>
  </w:num>
  <w:num w:numId="26" w16cid:durableId="735516898">
    <w:abstractNumId w:val="28"/>
  </w:num>
  <w:num w:numId="27" w16cid:durableId="50009205">
    <w:abstractNumId w:val="1"/>
  </w:num>
  <w:num w:numId="28" w16cid:durableId="947546405">
    <w:abstractNumId w:val="9"/>
  </w:num>
  <w:num w:numId="29" w16cid:durableId="1829594159">
    <w:abstractNumId w:val="18"/>
  </w:num>
  <w:num w:numId="30" w16cid:durableId="1453553175">
    <w:abstractNumId w:val="7"/>
  </w:num>
  <w:num w:numId="31" w16cid:durableId="1519545755">
    <w:abstractNumId w:val="20"/>
  </w:num>
  <w:num w:numId="32" w16cid:durableId="1277755546">
    <w:abstractNumId w:val="4"/>
  </w:num>
  <w:num w:numId="33" w16cid:durableId="268969788">
    <w:abstractNumId w:val="35"/>
  </w:num>
  <w:num w:numId="34" w16cid:durableId="1493788946">
    <w:abstractNumId w:val="31"/>
  </w:num>
  <w:num w:numId="35" w16cid:durableId="1625578888">
    <w:abstractNumId w:val="19"/>
  </w:num>
  <w:num w:numId="36" w16cid:durableId="1644890577">
    <w:abstractNumId w:val="37"/>
  </w:num>
  <w:num w:numId="37" w16cid:durableId="67504571">
    <w:abstractNumId w:val="6"/>
  </w:num>
  <w:num w:numId="38" w16cid:durableId="1552496840">
    <w:abstractNumId w:val="29"/>
  </w:num>
  <w:num w:numId="39" w16cid:durableId="1004094103">
    <w:abstractNumId w:val="32"/>
  </w:num>
  <w:num w:numId="40" w16cid:durableId="1615166561">
    <w:abstractNumId w:val="25"/>
  </w:num>
  <w:num w:numId="41" w16cid:durableId="1707488153">
    <w:abstractNumId w:val="13"/>
  </w:num>
  <w:num w:numId="42" w16cid:durableId="564880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3458"/>
    <w:rsid w:val="000204F8"/>
    <w:rsid w:val="000229B1"/>
    <w:rsid w:val="00026DEB"/>
    <w:rsid w:val="0003609D"/>
    <w:rsid w:val="000474D1"/>
    <w:rsid w:val="00050896"/>
    <w:rsid w:val="0006628B"/>
    <w:rsid w:val="000703FC"/>
    <w:rsid w:val="000712C9"/>
    <w:rsid w:val="00071C48"/>
    <w:rsid w:val="00073338"/>
    <w:rsid w:val="000846F8"/>
    <w:rsid w:val="00085682"/>
    <w:rsid w:val="00096666"/>
    <w:rsid w:val="000A426F"/>
    <w:rsid w:val="000A48DE"/>
    <w:rsid w:val="000B0AD8"/>
    <w:rsid w:val="000C09B5"/>
    <w:rsid w:val="000C13AE"/>
    <w:rsid w:val="000D28D1"/>
    <w:rsid w:val="000D51BC"/>
    <w:rsid w:val="000D5782"/>
    <w:rsid w:val="000F533A"/>
    <w:rsid w:val="00107039"/>
    <w:rsid w:val="00123C40"/>
    <w:rsid w:val="00141446"/>
    <w:rsid w:val="00150010"/>
    <w:rsid w:val="00160096"/>
    <w:rsid w:val="00170EAD"/>
    <w:rsid w:val="0018087F"/>
    <w:rsid w:val="00185D9A"/>
    <w:rsid w:val="00187231"/>
    <w:rsid w:val="00187B0F"/>
    <w:rsid w:val="001905E8"/>
    <w:rsid w:val="001928B0"/>
    <w:rsid w:val="00195129"/>
    <w:rsid w:val="001A43F0"/>
    <w:rsid w:val="001A7429"/>
    <w:rsid w:val="001B0A27"/>
    <w:rsid w:val="001B7974"/>
    <w:rsid w:val="001C1F1F"/>
    <w:rsid w:val="001C7DA4"/>
    <w:rsid w:val="001D009A"/>
    <w:rsid w:val="001D108C"/>
    <w:rsid w:val="001E2D53"/>
    <w:rsid w:val="001E4AA9"/>
    <w:rsid w:val="001F1A1C"/>
    <w:rsid w:val="002007D3"/>
    <w:rsid w:val="0020274F"/>
    <w:rsid w:val="0020447E"/>
    <w:rsid w:val="00213FD3"/>
    <w:rsid w:val="0022331A"/>
    <w:rsid w:val="00232AE5"/>
    <w:rsid w:val="00240E5B"/>
    <w:rsid w:val="00246922"/>
    <w:rsid w:val="00250A40"/>
    <w:rsid w:val="00255C97"/>
    <w:rsid w:val="002564B3"/>
    <w:rsid w:val="00256D51"/>
    <w:rsid w:val="00260EE8"/>
    <w:rsid w:val="00261D0F"/>
    <w:rsid w:val="00264361"/>
    <w:rsid w:val="00283CBE"/>
    <w:rsid w:val="00286BF3"/>
    <w:rsid w:val="002A197D"/>
    <w:rsid w:val="002A43A7"/>
    <w:rsid w:val="002B172F"/>
    <w:rsid w:val="002C7D8F"/>
    <w:rsid w:val="002D03FD"/>
    <w:rsid w:val="002D6930"/>
    <w:rsid w:val="002E2F96"/>
    <w:rsid w:val="002E4E21"/>
    <w:rsid w:val="00303F9C"/>
    <w:rsid w:val="003151D8"/>
    <w:rsid w:val="00327442"/>
    <w:rsid w:val="00330D3D"/>
    <w:rsid w:val="0033743C"/>
    <w:rsid w:val="0034250B"/>
    <w:rsid w:val="0034741B"/>
    <w:rsid w:val="003509A7"/>
    <w:rsid w:val="00353552"/>
    <w:rsid w:val="00354A8A"/>
    <w:rsid w:val="00360539"/>
    <w:rsid w:val="00370D61"/>
    <w:rsid w:val="00382A30"/>
    <w:rsid w:val="0038392E"/>
    <w:rsid w:val="00393C6D"/>
    <w:rsid w:val="003A1C78"/>
    <w:rsid w:val="003C557A"/>
    <w:rsid w:val="003C5C95"/>
    <w:rsid w:val="003C6019"/>
    <w:rsid w:val="003D0611"/>
    <w:rsid w:val="003D3212"/>
    <w:rsid w:val="003E07BC"/>
    <w:rsid w:val="003E2329"/>
    <w:rsid w:val="003F3B3A"/>
    <w:rsid w:val="003F56DC"/>
    <w:rsid w:val="00400978"/>
    <w:rsid w:val="00400EBC"/>
    <w:rsid w:val="00401E6C"/>
    <w:rsid w:val="00402065"/>
    <w:rsid w:val="00402409"/>
    <w:rsid w:val="00403ECE"/>
    <w:rsid w:val="00405CC6"/>
    <w:rsid w:val="00420AFA"/>
    <w:rsid w:val="004344CD"/>
    <w:rsid w:val="00435A5E"/>
    <w:rsid w:val="00452751"/>
    <w:rsid w:val="00466219"/>
    <w:rsid w:val="00473481"/>
    <w:rsid w:val="00484513"/>
    <w:rsid w:val="00487450"/>
    <w:rsid w:val="0049083D"/>
    <w:rsid w:val="004A0FC5"/>
    <w:rsid w:val="004A408F"/>
    <w:rsid w:val="004A418C"/>
    <w:rsid w:val="004A58D2"/>
    <w:rsid w:val="004B4D7C"/>
    <w:rsid w:val="004C232E"/>
    <w:rsid w:val="004C7691"/>
    <w:rsid w:val="004D45D6"/>
    <w:rsid w:val="004E2AF7"/>
    <w:rsid w:val="004F1C38"/>
    <w:rsid w:val="004F269A"/>
    <w:rsid w:val="00500A27"/>
    <w:rsid w:val="00505278"/>
    <w:rsid w:val="005052C3"/>
    <w:rsid w:val="0050530A"/>
    <w:rsid w:val="005121E2"/>
    <w:rsid w:val="00514AAD"/>
    <w:rsid w:val="00514E82"/>
    <w:rsid w:val="00530704"/>
    <w:rsid w:val="0053396E"/>
    <w:rsid w:val="005340E5"/>
    <w:rsid w:val="00542DD6"/>
    <w:rsid w:val="00545669"/>
    <w:rsid w:val="00545D31"/>
    <w:rsid w:val="00551ECC"/>
    <w:rsid w:val="00555385"/>
    <w:rsid w:val="00560CFE"/>
    <w:rsid w:val="005626E9"/>
    <w:rsid w:val="00565865"/>
    <w:rsid w:val="0057256B"/>
    <w:rsid w:val="0058556D"/>
    <w:rsid w:val="00597594"/>
    <w:rsid w:val="005A4E10"/>
    <w:rsid w:val="005A5C55"/>
    <w:rsid w:val="005A67A7"/>
    <w:rsid w:val="005B480C"/>
    <w:rsid w:val="005B50B0"/>
    <w:rsid w:val="005B7B42"/>
    <w:rsid w:val="005C0154"/>
    <w:rsid w:val="005C2D5E"/>
    <w:rsid w:val="005C3BA9"/>
    <w:rsid w:val="005C40DC"/>
    <w:rsid w:val="005C5380"/>
    <w:rsid w:val="005C5AD4"/>
    <w:rsid w:val="005D4D7B"/>
    <w:rsid w:val="005E60B1"/>
    <w:rsid w:val="005F2D23"/>
    <w:rsid w:val="005F3DC4"/>
    <w:rsid w:val="005F68FC"/>
    <w:rsid w:val="0061144B"/>
    <w:rsid w:val="00631016"/>
    <w:rsid w:val="006344DC"/>
    <w:rsid w:val="00635875"/>
    <w:rsid w:val="00647F92"/>
    <w:rsid w:val="0065051A"/>
    <w:rsid w:val="00652800"/>
    <w:rsid w:val="00654FDC"/>
    <w:rsid w:val="00655E44"/>
    <w:rsid w:val="00656065"/>
    <w:rsid w:val="006661E5"/>
    <w:rsid w:val="006673E5"/>
    <w:rsid w:val="006678F3"/>
    <w:rsid w:val="0068248D"/>
    <w:rsid w:val="0068256C"/>
    <w:rsid w:val="006937BC"/>
    <w:rsid w:val="006A32A2"/>
    <w:rsid w:val="006A4F58"/>
    <w:rsid w:val="006A6ACB"/>
    <w:rsid w:val="006A6B92"/>
    <w:rsid w:val="006C064B"/>
    <w:rsid w:val="006C4BD7"/>
    <w:rsid w:val="006D7838"/>
    <w:rsid w:val="006E0B86"/>
    <w:rsid w:val="006E58C4"/>
    <w:rsid w:val="006E5B30"/>
    <w:rsid w:val="006E6971"/>
    <w:rsid w:val="006F69B0"/>
    <w:rsid w:val="006F7B1E"/>
    <w:rsid w:val="007033E5"/>
    <w:rsid w:val="00715989"/>
    <w:rsid w:val="00721247"/>
    <w:rsid w:val="00726A6D"/>
    <w:rsid w:val="007310FF"/>
    <w:rsid w:val="007463C9"/>
    <w:rsid w:val="00747E54"/>
    <w:rsid w:val="00752A04"/>
    <w:rsid w:val="0075710F"/>
    <w:rsid w:val="0076270D"/>
    <w:rsid w:val="00772151"/>
    <w:rsid w:val="0077387F"/>
    <w:rsid w:val="00783CC0"/>
    <w:rsid w:val="00783FE3"/>
    <w:rsid w:val="007920CC"/>
    <w:rsid w:val="00795443"/>
    <w:rsid w:val="00795BED"/>
    <w:rsid w:val="007A4C23"/>
    <w:rsid w:val="007A69E1"/>
    <w:rsid w:val="007B1418"/>
    <w:rsid w:val="007B14B9"/>
    <w:rsid w:val="007B1C4B"/>
    <w:rsid w:val="007C2F91"/>
    <w:rsid w:val="007C3F2D"/>
    <w:rsid w:val="007C74EB"/>
    <w:rsid w:val="007D410E"/>
    <w:rsid w:val="007D674C"/>
    <w:rsid w:val="007D7D58"/>
    <w:rsid w:val="007E291A"/>
    <w:rsid w:val="007F1E0B"/>
    <w:rsid w:val="007F7DC2"/>
    <w:rsid w:val="008050DB"/>
    <w:rsid w:val="008118C8"/>
    <w:rsid w:val="00812A4B"/>
    <w:rsid w:val="00817EE2"/>
    <w:rsid w:val="00824331"/>
    <w:rsid w:val="00824D67"/>
    <w:rsid w:val="00825348"/>
    <w:rsid w:val="0082686B"/>
    <w:rsid w:val="00842FEE"/>
    <w:rsid w:val="0085563F"/>
    <w:rsid w:val="00855A12"/>
    <w:rsid w:val="0086354E"/>
    <w:rsid w:val="00864E92"/>
    <w:rsid w:val="008803FB"/>
    <w:rsid w:val="0088160C"/>
    <w:rsid w:val="008859BD"/>
    <w:rsid w:val="00891620"/>
    <w:rsid w:val="008A19BE"/>
    <w:rsid w:val="008A298B"/>
    <w:rsid w:val="008A6ACD"/>
    <w:rsid w:val="008B22DC"/>
    <w:rsid w:val="008B4264"/>
    <w:rsid w:val="008B4D05"/>
    <w:rsid w:val="008C7171"/>
    <w:rsid w:val="008D46F3"/>
    <w:rsid w:val="008D645E"/>
    <w:rsid w:val="008F577B"/>
    <w:rsid w:val="00902DF3"/>
    <w:rsid w:val="0091034D"/>
    <w:rsid w:val="00927589"/>
    <w:rsid w:val="00935EC4"/>
    <w:rsid w:val="00944FB4"/>
    <w:rsid w:val="00951617"/>
    <w:rsid w:val="009544C3"/>
    <w:rsid w:val="009636D8"/>
    <w:rsid w:val="009648FF"/>
    <w:rsid w:val="009662D8"/>
    <w:rsid w:val="0097103E"/>
    <w:rsid w:val="00973811"/>
    <w:rsid w:val="00973E91"/>
    <w:rsid w:val="0097718B"/>
    <w:rsid w:val="00992EF0"/>
    <w:rsid w:val="00994A8B"/>
    <w:rsid w:val="009B0649"/>
    <w:rsid w:val="009D19C2"/>
    <w:rsid w:val="009D78FD"/>
    <w:rsid w:val="009F696C"/>
    <w:rsid w:val="00A02850"/>
    <w:rsid w:val="00A133FC"/>
    <w:rsid w:val="00A215AF"/>
    <w:rsid w:val="00A2384A"/>
    <w:rsid w:val="00A23ABC"/>
    <w:rsid w:val="00A2488B"/>
    <w:rsid w:val="00A27A7B"/>
    <w:rsid w:val="00A328FD"/>
    <w:rsid w:val="00A32EB2"/>
    <w:rsid w:val="00A4153F"/>
    <w:rsid w:val="00A44227"/>
    <w:rsid w:val="00A4570B"/>
    <w:rsid w:val="00A54CFC"/>
    <w:rsid w:val="00A5527B"/>
    <w:rsid w:val="00A55553"/>
    <w:rsid w:val="00A55FDE"/>
    <w:rsid w:val="00A65581"/>
    <w:rsid w:val="00A719CC"/>
    <w:rsid w:val="00A768D2"/>
    <w:rsid w:val="00A839C4"/>
    <w:rsid w:val="00A97AE2"/>
    <w:rsid w:val="00AA2710"/>
    <w:rsid w:val="00AB6AE5"/>
    <w:rsid w:val="00AC0B76"/>
    <w:rsid w:val="00AC2204"/>
    <w:rsid w:val="00AC75C2"/>
    <w:rsid w:val="00AD35F9"/>
    <w:rsid w:val="00AE45CD"/>
    <w:rsid w:val="00AE5A5C"/>
    <w:rsid w:val="00AF23C1"/>
    <w:rsid w:val="00AF24F1"/>
    <w:rsid w:val="00AF53DF"/>
    <w:rsid w:val="00AF7A12"/>
    <w:rsid w:val="00B03BAE"/>
    <w:rsid w:val="00B064B8"/>
    <w:rsid w:val="00B22D5E"/>
    <w:rsid w:val="00B246B9"/>
    <w:rsid w:val="00B321BF"/>
    <w:rsid w:val="00B37B97"/>
    <w:rsid w:val="00B40163"/>
    <w:rsid w:val="00B472A1"/>
    <w:rsid w:val="00B55A27"/>
    <w:rsid w:val="00B63EC2"/>
    <w:rsid w:val="00B6633D"/>
    <w:rsid w:val="00B66D88"/>
    <w:rsid w:val="00B74E5A"/>
    <w:rsid w:val="00BB7F4A"/>
    <w:rsid w:val="00BC0A45"/>
    <w:rsid w:val="00BC45E5"/>
    <w:rsid w:val="00BC7475"/>
    <w:rsid w:val="00BD0146"/>
    <w:rsid w:val="00BD3858"/>
    <w:rsid w:val="00BD46D5"/>
    <w:rsid w:val="00BE59EF"/>
    <w:rsid w:val="00BF4383"/>
    <w:rsid w:val="00C159D7"/>
    <w:rsid w:val="00C27032"/>
    <w:rsid w:val="00C41BEA"/>
    <w:rsid w:val="00C420A1"/>
    <w:rsid w:val="00C420B7"/>
    <w:rsid w:val="00C45A80"/>
    <w:rsid w:val="00C4727C"/>
    <w:rsid w:val="00C55300"/>
    <w:rsid w:val="00C624FB"/>
    <w:rsid w:val="00C629F7"/>
    <w:rsid w:val="00C66BD8"/>
    <w:rsid w:val="00C672DF"/>
    <w:rsid w:val="00C70F5D"/>
    <w:rsid w:val="00C72FEB"/>
    <w:rsid w:val="00C73D4A"/>
    <w:rsid w:val="00C7659C"/>
    <w:rsid w:val="00C91372"/>
    <w:rsid w:val="00C9309E"/>
    <w:rsid w:val="00C9508F"/>
    <w:rsid w:val="00C95667"/>
    <w:rsid w:val="00C959DC"/>
    <w:rsid w:val="00CA7317"/>
    <w:rsid w:val="00CB198A"/>
    <w:rsid w:val="00CC01A8"/>
    <w:rsid w:val="00CD18CE"/>
    <w:rsid w:val="00CD499B"/>
    <w:rsid w:val="00CD545E"/>
    <w:rsid w:val="00CD59D8"/>
    <w:rsid w:val="00CD5ABE"/>
    <w:rsid w:val="00CE02D9"/>
    <w:rsid w:val="00D05AD4"/>
    <w:rsid w:val="00D10D72"/>
    <w:rsid w:val="00D2178D"/>
    <w:rsid w:val="00D246F6"/>
    <w:rsid w:val="00D24E97"/>
    <w:rsid w:val="00D42359"/>
    <w:rsid w:val="00D475F0"/>
    <w:rsid w:val="00D60EAB"/>
    <w:rsid w:val="00D61805"/>
    <w:rsid w:val="00D6319F"/>
    <w:rsid w:val="00D6692E"/>
    <w:rsid w:val="00D80A6E"/>
    <w:rsid w:val="00D82F11"/>
    <w:rsid w:val="00D85B75"/>
    <w:rsid w:val="00D97C70"/>
    <w:rsid w:val="00DA1205"/>
    <w:rsid w:val="00DA5D21"/>
    <w:rsid w:val="00DB4B79"/>
    <w:rsid w:val="00DC1F50"/>
    <w:rsid w:val="00DC2786"/>
    <w:rsid w:val="00DC5FAF"/>
    <w:rsid w:val="00DC63DC"/>
    <w:rsid w:val="00DC73E3"/>
    <w:rsid w:val="00DD1577"/>
    <w:rsid w:val="00DE41F5"/>
    <w:rsid w:val="00DF0DE8"/>
    <w:rsid w:val="00DF38B3"/>
    <w:rsid w:val="00E03817"/>
    <w:rsid w:val="00E05487"/>
    <w:rsid w:val="00E063EF"/>
    <w:rsid w:val="00E1646B"/>
    <w:rsid w:val="00E16F19"/>
    <w:rsid w:val="00E17C83"/>
    <w:rsid w:val="00E27E6E"/>
    <w:rsid w:val="00E34355"/>
    <w:rsid w:val="00E50237"/>
    <w:rsid w:val="00E50A85"/>
    <w:rsid w:val="00E55E08"/>
    <w:rsid w:val="00E64FAC"/>
    <w:rsid w:val="00E65C14"/>
    <w:rsid w:val="00E71A35"/>
    <w:rsid w:val="00E7380A"/>
    <w:rsid w:val="00E94C37"/>
    <w:rsid w:val="00E9648E"/>
    <w:rsid w:val="00EC1F49"/>
    <w:rsid w:val="00EC49E5"/>
    <w:rsid w:val="00EC4D60"/>
    <w:rsid w:val="00EC5798"/>
    <w:rsid w:val="00EC7CC0"/>
    <w:rsid w:val="00EF14AD"/>
    <w:rsid w:val="00EF453D"/>
    <w:rsid w:val="00EF6350"/>
    <w:rsid w:val="00F178BC"/>
    <w:rsid w:val="00F264DA"/>
    <w:rsid w:val="00F27246"/>
    <w:rsid w:val="00F2798E"/>
    <w:rsid w:val="00F31732"/>
    <w:rsid w:val="00F34929"/>
    <w:rsid w:val="00F367BA"/>
    <w:rsid w:val="00F3733F"/>
    <w:rsid w:val="00F40B6C"/>
    <w:rsid w:val="00F413D5"/>
    <w:rsid w:val="00F44545"/>
    <w:rsid w:val="00F51500"/>
    <w:rsid w:val="00F608E7"/>
    <w:rsid w:val="00F6692A"/>
    <w:rsid w:val="00F6761A"/>
    <w:rsid w:val="00F91784"/>
    <w:rsid w:val="00F92FB0"/>
    <w:rsid w:val="00F9445A"/>
    <w:rsid w:val="00F96001"/>
    <w:rsid w:val="00FA18D7"/>
    <w:rsid w:val="00FA29A9"/>
    <w:rsid w:val="00FA58F2"/>
    <w:rsid w:val="00FA6E83"/>
    <w:rsid w:val="00FB7553"/>
    <w:rsid w:val="00FC744A"/>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3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uiPriority w:val="99"/>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uiPriority w:val="99"/>
    <w:rsid w:val="00071C48"/>
    <w:rPr>
      <w:lang w:val="es-CO"/>
    </w:rPr>
  </w:style>
  <w:style w:type="character" w:customStyle="1" w:styleId="DefaultCar">
    <w:name w:val="Default Car"/>
    <w:link w:val="Default"/>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395CC3-6B96-4056-9C27-84DD5BC42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125</TotalTime>
  <Pages>2</Pages>
  <Words>737</Words>
  <Characters>4054</Characters>
  <Application>Microsoft Office Word</Application>
  <DocSecurity>0</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4782</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Ma. Paula Peña G.</cp:lastModifiedBy>
  <cp:revision>62</cp:revision>
  <cp:lastPrinted>2017-02-16T16:27:00Z</cp:lastPrinted>
  <dcterms:created xsi:type="dcterms:W3CDTF">2024-05-10T02:22:00Z</dcterms:created>
  <dcterms:modified xsi:type="dcterms:W3CDTF">2025-09-12T17:10:00Z</dcterms:modified>
</cp:coreProperties>
</file>