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579BC" w14:textId="77777777" w:rsidR="00152A4E" w:rsidRPr="00FB36FD" w:rsidRDefault="00152A4E">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w:eastAsia="Calibri" w:hAnsi="Arial" w:cs="Arial"/>
          <w:bCs w:val="0"/>
          <w:iCs/>
          <w:color w:val="auto"/>
          <w:sz w:val="22"/>
          <w:szCs w:val="22"/>
          <w:lang w:val="es-ES_tradnl"/>
        </w:rPr>
      </w:pPr>
      <w:r w:rsidRPr="00FB36FD">
        <w:rPr>
          <w:rFonts w:ascii="Arial" w:eastAsia="Calibri" w:hAnsi="Arial" w:cs="Arial"/>
          <w:bCs w:val="0"/>
          <w:iCs/>
          <w:color w:val="auto"/>
          <w:sz w:val="22"/>
          <w:szCs w:val="22"/>
          <w:lang w:val="es-ES_tradnl"/>
        </w:rPr>
        <w:t>ANEXO 1</w:t>
      </w:r>
    </w:p>
    <w:p w14:paraId="74BC1FA0" w14:textId="77777777" w:rsidR="00152A4E" w:rsidRPr="00FB36FD" w:rsidRDefault="00152A4E">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w:eastAsia="Calibri" w:hAnsi="Arial" w:cs="Arial"/>
          <w:bCs w:val="0"/>
          <w:iCs/>
          <w:color w:val="auto"/>
          <w:sz w:val="22"/>
          <w:szCs w:val="22"/>
          <w:lang w:val="es-ES_tradnl"/>
        </w:rPr>
      </w:pPr>
      <w:r w:rsidRPr="00FB36FD">
        <w:rPr>
          <w:rFonts w:ascii="Arial" w:eastAsia="Calibri" w:hAnsi="Arial" w:cs="Arial"/>
          <w:bCs w:val="0"/>
          <w:iCs/>
          <w:color w:val="auto"/>
          <w:sz w:val="22"/>
          <w:szCs w:val="22"/>
          <w:lang w:val="es-ES_tradnl"/>
        </w:rPr>
        <w:t>CARTA DE PRESENTACIÓN DE LA OFERTA</w:t>
      </w:r>
    </w:p>
    <w:p w14:paraId="7016208D" w14:textId="77777777" w:rsidR="00152A4E" w:rsidRPr="00FB36FD" w:rsidRDefault="00152A4E">
      <w:pPr>
        <w:autoSpaceDE w:val="0"/>
        <w:autoSpaceDN w:val="0"/>
        <w:adjustRightInd w:val="0"/>
        <w:spacing w:after="0" w:line="240" w:lineRule="auto"/>
        <w:contextualSpacing/>
        <w:jc w:val="both"/>
        <w:rPr>
          <w:rFonts w:ascii="Arial" w:hAnsi="Arial" w:cs="Arial"/>
          <w:lang w:val="es-ES_tradnl"/>
        </w:rPr>
      </w:pPr>
    </w:p>
    <w:p w14:paraId="1BEBC2ED" w14:textId="199BFC7A" w:rsidR="00152A4E" w:rsidRPr="00FB36FD" w:rsidRDefault="009B34CD">
      <w:pPr>
        <w:autoSpaceDE w:val="0"/>
        <w:autoSpaceDN w:val="0"/>
        <w:adjustRightInd w:val="0"/>
        <w:spacing w:after="0" w:line="240" w:lineRule="auto"/>
        <w:contextualSpacing/>
        <w:jc w:val="both"/>
        <w:rPr>
          <w:rFonts w:ascii="Arial" w:hAnsi="Arial" w:cs="Arial"/>
          <w:lang w:val="es-ES_tradnl"/>
        </w:rPr>
      </w:pPr>
      <w:r w:rsidRPr="002525B7">
        <w:rPr>
          <w:rFonts w:ascii="Arial" w:hAnsi="Arial" w:cs="Arial"/>
          <w:lang w:val="es-ES_tradnl"/>
        </w:rPr>
        <w:t>Pasto</w:t>
      </w:r>
      <w:r w:rsidR="00152A4E" w:rsidRPr="00FB36FD">
        <w:rPr>
          <w:rFonts w:ascii="Arial" w:hAnsi="Arial" w:cs="Arial"/>
          <w:lang w:val="es-ES_tradnl"/>
        </w:rPr>
        <w:t xml:space="preserve"> ________de   ________ </w:t>
      </w:r>
      <w:proofErr w:type="spellStart"/>
      <w:r w:rsidR="00152A4E" w:rsidRPr="00FB36FD">
        <w:rPr>
          <w:rFonts w:ascii="Arial" w:hAnsi="Arial" w:cs="Arial"/>
          <w:lang w:val="es-ES_tradnl"/>
        </w:rPr>
        <w:t>de</w:t>
      </w:r>
      <w:proofErr w:type="spellEnd"/>
      <w:r w:rsidR="00152A4E" w:rsidRPr="00FB36FD">
        <w:rPr>
          <w:rFonts w:ascii="Arial" w:hAnsi="Arial" w:cs="Arial"/>
          <w:lang w:val="es-ES_tradnl"/>
        </w:rPr>
        <w:t xml:space="preserve"> _____</w:t>
      </w:r>
    </w:p>
    <w:p w14:paraId="41795BCE" w14:textId="77777777" w:rsidR="009B34CD" w:rsidRPr="002525B7" w:rsidRDefault="009B34CD">
      <w:pPr>
        <w:autoSpaceDE w:val="0"/>
        <w:autoSpaceDN w:val="0"/>
        <w:adjustRightInd w:val="0"/>
        <w:spacing w:after="0" w:line="240" w:lineRule="auto"/>
        <w:contextualSpacing/>
        <w:jc w:val="both"/>
        <w:rPr>
          <w:rFonts w:ascii="Arial" w:hAnsi="Arial" w:cs="Arial"/>
          <w:lang w:val="es-ES_tradnl"/>
        </w:rPr>
      </w:pPr>
    </w:p>
    <w:p w14:paraId="3EA1C1C2" w14:textId="0BB5332F" w:rsidR="00152A4E" w:rsidRPr="00FB36FD" w:rsidRDefault="00152A4E">
      <w:pPr>
        <w:autoSpaceDE w:val="0"/>
        <w:autoSpaceDN w:val="0"/>
        <w:adjustRightInd w:val="0"/>
        <w:spacing w:after="0" w:line="240" w:lineRule="auto"/>
        <w:contextualSpacing/>
        <w:jc w:val="both"/>
        <w:rPr>
          <w:rFonts w:ascii="Arial" w:hAnsi="Arial" w:cs="Arial"/>
          <w:lang w:val="es-ES_tradnl"/>
        </w:rPr>
      </w:pPr>
      <w:r w:rsidRPr="00FB36FD">
        <w:rPr>
          <w:rFonts w:ascii="Arial" w:hAnsi="Arial" w:cs="Arial"/>
          <w:lang w:val="es-ES_tradnl"/>
        </w:rPr>
        <w:t>Señores</w:t>
      </w:r>
    </w:p>
    <w:p w14:paraId="5E930A23" w14:textId="77777777" w:rsidR="00152A4E" w:rsidRPr="00FB36FD" w:rsidRDefault="00152A4E">
      <w:pPr>
        <w:autoSpaceDE w:val="0"/>
        <w:autoSpaceDN w:val="0"/>
        <w:adjustRightInd w:val="0"/>
        <w:spacing w:after="0" w:line="240" w:lineRule="auto"/>
        <w:contextualSpacing/>
        <w:jc w:val="both"/>
        <w:rPr>
          <w:rFonts w:ascii="Arial" w:hAnsi="Arial" w:cs="Arial"/>
          <w:b/>
          <w:lang w:val="es-ES_tradnl"/>
        </w:rPr>
      </w:pPr>
      <w:r w:rsidRPr="00FB36FD">
        <w:rPr>
          <w:rFonts w:ascii="Arial" w:hAnsi="Arial" w:cs="Arial"/>
          <w:b/>
          <w:lang w:val="es-ES_tradnl"/>
        </w:rPr>
        <w:t xml:space="preserve">INSTITUTO COLOMBIANO DE BIENESTAR FAMILIAR </w:t>
      </w:r>
    </w:p>
    <w:p w14:paraId="54F8A9AB" w14:textId="56395A08" w:rsidR="00A266D2" w:rsidRPr="00FB36FD" w:rsidRDefault="00A266D2" w:rsidP="00A266D2">
      <w:pPr>
        <w:autoSpaceDE w:val="0"/>
        <w:autoSpaceDN w:val="0"/>
        <w:adjustRightInd w:val="0"/>
        <w:spacing w:after="0" w:line="240" w:lineRule="auto"/>
        <w:contextualSpacing/>
        <w:jc w:val="both"/>
        <w:rPr>
          <w:rFonts w:ascii="Arial" w:hAnsi="Arial" w:cs="Arial"/>
          <w:lang w:val="es-ES_tradnl"/>
        </w:rPr>
      </w:pPr>
      <w:r>
        <w:rPr>
          <w:rFonts w:ascii="Arial" w:hAnsi="Arial" w:cs="Arial"/>
          <w:bCs/>
          <w:lang w:val="es-ES_tradnl"/>
        </w:rPr>
        <w:t>Calle 23 C</w:t>
      </w:r>
      <w:r w:rsidRPr="00FB36FD">
        <w:rPr>
          <w:rFonts w:ascii="Arial" w:hAnsi="Arial" w:cs="Arial"/>
          <w:bCs/>
          <w:lang w:val="es-ES_tradnl"/>
        </w:rPr>
        <w:t>arrera 3ra Esquina Barrio Mercedario</w:t>
      </w:r>
      <w:r w:rsidRPr="00FB36FD">
        <w:rPr>
          <w:rFonts w:ascii="Arial" w:hAnsi="Arial" w:cs="Arial"/>
          <w:b/>
          <w:lang w:val="es-ES_tradnl"/>
        </w:rPr>
        <w:t>.</w:t>
      </w:r>
    </w:p>
    <w:p w14:paraId="6A9D3744" w14:textId="38DA9FE0" w:rsidR="00152A4E" w:rsidRPr="00FB36FD" w:rsidRDefault="00A266D2">
      <w:pPr>
        <w:autoSpaceDE w:val="0"/>
        <w:autoSpaceDN w:val="0"/>
        <w:adjustRightInd w:val="0"/>
        <w:spacing w:after="0" w:line="240" w:lineRule="auto"/>
        <w:contextualSpacing/>
        <w:jc w:val="both"/>
        <w:rPr>
          <w:rFonts w:ascii="Arial" w:hAnsi="Arial" w:cs="Arial"/>
          <w:lang w:val="es-ES_tradnl"/>
        </w:rPr>
      </w:pPr>
      <w:r w:rsidRPr="00FB36FD">
        <w:rPr>
          <w:rFonts w:ascii="Arial" w:hAnsi="Arial" w:cs="Arial"/>
          <w:lang w:val="es-ES_tradnl"/>
        </w:rPr>
        <w:t>Pasto - Nariño.</w:t>
      </w:r>
      <w:r>
        <w:rPr>
          <w:rFonts w:ascii="Arial" w:hAnsi="Arial" w:cs="Arial"/>
          <w:lang w:val="es-ES_tradnl"/>
        </w:rPr>
        <w:t xml:space="preserve"> </w:t>
      </w:r>
      <w:r w:rsidR="00152A4E" w:rsidRPr="00FB36FD">
        <w:rPr>
          <w:rFonts w:ascii="Arial" w:hAnsi="Arial" w:cs="Arial"/>
          <w:lang w:val="es-ES_tradnl"/>
        </w:rPr>
        <w:tab/>
      </w:r>
    </w:p>
    <w:p w14:paraId="2C5E246A" w14:textId="77777777" w:rsidR="00152A4E" w:rsidRPr="00FB36FD" w:rsidRDefault="00152A4E">
      <w:pPr>
        <w:autoSpaceDE w:val="0"/>
        <w:autoSpaceDN w:val="0"/>
        <w:adjustRightInd w:val="0"/>
        <w:spacing w:after="0" w:line="240" w:lineRule="auto"/>
        <w:contextualSpacing/>
        <w:jc w:val="both"/>
        <w:rPr>
          <w:rFonts w:ascii="Arial" w:hAnsi="Arial" w:cs="Arial"/>
          <w:lang w:val="es-ES_tradnl"/>
        </w:rPr>
      </w:pPr>
    </w:p>
    <w:p w14:paraId="4B76D607" w14:textId="67E9DBDA" w:rsidR="00A266D2" w:rsidRDefault="00152A4E" w:rsidP="00FB36FD">
      <w:pPr>
        <w:pStyle w:val="Ttulo"/>
        <w:contextualSpacing/>
        <w:jc w:val="both"/>
        <w:rPr>
          <w:rFonts w:ascii="Arial Narrow" w:hAnsi="Arial Narrow" w:cs="Arial"/>
          <w:bCs/>
        </w:rPr>
      </w:pPr>
      <w:r w:rsidRPr="00FB36FD">
        <w:rPr>
          <w:rFonts w:cs="Arial"/>
          <w:sz w:val="22"/>
          <w:szCs w:val="22"/>
          <w:lang w:val="es-ES_tradnl"/>
        </w:rPr>
        <w:t xml:space="preserve">El suscrito __________________________________ de conformidad con lo requerido en la invitación </w:t>
      </w:r>
      <w:r w:rsidR="00177A4A" w:rsidRPr="00FB36FD">
        <w:rPr>
          <w:rFonts w:cs="Arial"/>
          <w:b/>
          <w:sz w:val="22"/>
          <w:szCs w:val="22"/>
        </w:rPr>
        <w:t>MC-</w:t>
      </w:r>
      <w:r w:rsidR="00986108" w:rsidRPr="00FB36FD">
        <w:rPr>
          <w:rFonts w:cs="Arial"/>
          <w:b/>
          <w:sz w:val="22"/>
          <w:szCs w:val="22"/>
        </w:rPr>
        <w:t>011</w:t>
      </w:r>
      <w:r w:rsidR="000F21DC" w:rsidRPr="00FB36FD">
        <w:rPr>
          <w:rFonts w:cs="Arial"/>
          <w:b/>
          <w:sz w:val="22"/>
          <w:szCs w:val="22"/>
        </w:rPr>
        <w:t>-</w:t>
      </w:r>
      <w:r w:rsidR="00177A4A" w:rsidRPr="00FB36FD">
        <w:rPr>
          <w:rFonts w:cs="Arial"/>
          <w:b/>
          <w:sz w:val="22"/>
          <w:szCs w:val="22"/>
        </w:rPr>
        <w:t>20</w:t>
      </w:r>
      <w:r w:rsidR="00A266D2" w:rsidRPr="00FB36FD">
        <w:rPr>
          <w:rFonts w:cs="Arial"/>
          <w:b/>
          <w:sz w:val="22"/>
          <w:szCs w:val="22"/>
        </w:rPr>
        <w:t>20</w:t>
      </w:r>
      <w:r w:rsidR="00177A4A" w:rsidRPr="00FB36FD">
        <w:rPr>
          <w:rFonts w:cs="Arial"/>
          <w:b/>
          <w:sz w:val="22"/>
          <w:szCs w:val="22"/>
        </w:rPr>
        <w:t>-NAR</w:t>
      </w:r>
      <w:r w:rsidRPr="00FB36FD">
        <w:rPr>
          <w:rFonts w:cs="Arial"/>
          <w:sz w:val="22"/>
          <w:szCs w:val="22"/>
          <w:lang w:val="es-ES_tradnl"/>
        </w:rPr>
        <w:t xml:space="preserve">, cuyo objeto es </w:t>
      </w:r>
      <w:r w:rsidR="001241A6">
        <w:rPr>
          <w:rFonts w:cs="Arial"/>
          <w:sz w:val="22"/>
          <w:szCs w:val="22"/>
          <w:lang w:val="es-ES_tradnl"/>
        </w:rPr>
        <w:t>“</w:t>
      </w:r>
      <w:r w:rsidR="00A266D2" w:rsidRPr="00FB36FD">
        <w:rPr>
          <w:rFonts w:ascii="Arial Narrow" w:hAnsi="Arial Narrow" w:cs="Arial"/>
          <w:b/>
          <w:bCs/>
          <w:sz w:val="22"/>
          <w:szCs w:val="22"/>
        </w:rPr>
        <w:t>PRESTAR LOS SERVICIOS TÉCNICOS DE MANTENIMIENTOS PREVENTIVOS, CORRECTIVOS A LOS EQUIPOS DE AIRE ACONDICIONADO, INSTALADOS EN LA SEDE REGIONAL Y EN LOS OCHO CENTROS ZONALES DEL INSTITUTO COLOMBIANO DE BIENESTAR FAMILIAR, PASTO UNO, PASTO DOS, TUMACO, IPIALES, TUQUERRES, LA UNIÓN, BARBACOAS Y REMOLINO, SUMINISTRANDO POR SU CUENTA Y A SU COSTA LOS MATERIALES REQUERIDOS PARA DICHOS TRABAJOS</w:t>
      </w:r>
      <w:r w:rsidR="00A266D2" w:rsidRPr="003139EE">
        <w:rPr>
          <w:rFonts w:ascii="Arial Narrow" w:hAnsi="Arial Narrow" w:cs="Arial"/>
          <w:bCs/>
        </w:rPr>
        <w:t>”.</w:t>
      </w:r>
    </w:p>
    <w:p w14:paraId="5817BB33" w14:textId="77777777" w:rsidR="00096F71" w:rsidRPr="00FB36FD" w:rsidRDefault="00096F71" w:rsidP="00FB36FD">
      <w:pPr>
        <w:pStyle w:val="Ttulo"/>
        <w:contextualSpacing/>
        <w:jc w:val="both"/>
        <w:rPr>
          <w:rFonts w:cs="Arial"/>
          <w:b/>
        </w:rPr>
      </w:pPr>
    </w:p>
    <w:p w14:paraId="4321B0ED" w14:textId="77777777" w:rsidR="00096F71" w:rsidRPr="00FB36FD" w:rsidRDefault="00152A4E">
      <w:pPr>
        <w:pStyle w:val="Ttulo"/>
        <w:jc w:val="both"/>
        <w:rPr>
          <w:rFonts w:cs="Arial"/>
          <w:sz w:val="22"/>
          <w:szCs w:val="22"/>
        </w:rPr>
      </w:pPr>
      <w:r w:rsidRPr="00FB36FD">
        <w:rPr>
          <w:rFonts w:cs="Arial"/>
          <w:sz w:val="22"/>
          <w:szCs w:val="22"/>
        </w:rPr>
        <w:t xml:space="preserve">Declaro así mismo: </w:t>
      </w:r>
    </w:p>
    <w:p w14:paraId="575674B9" w14:textId="77777777" w:rsidR="00096F71" w:rsidRPr="00FB36FD" w:rsidRDefault="00096F71">
      <w:pPr>
        <w:pStyle w:val="Ttulo"/>
        <w:jc w:val="both"/>
        <w:rPr>
          <w:rFonts w:cs="Arial"/>
          <w:sz w:val="22"/>
          <w:szCs w:val="22"/>
        </w:rPr>
      </w:pPr>
    </w:p>
    <w:p w14:paraId="68C5F0F6" w14:textId="12C98094" w:rsidR="00152A4E" w:rsidRPr="00FB36FD" w:rsidRDefault="00152A4E">
      <w:pPr>
        <w:pStyle w:val="Ttulo"/>
        <w:jc w:val="both"/>
        <w:rPr>
          <w:rFonts w:cs="Arial"/>
          <w:sz w:val="22"/>
          <w:szCs w:val="22"/>
        </w:rPr>
      </w:pPr>
      <w:r w:rsidRPr="00FB36FD">
        <w:rPr>
          <w:rFonts w:cs="Arial"/>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0CBA02DC" w14:textId="77777777" w:rsidR="00152A4E" w:rsidRPr="00FB36FD" w:rsidRDefault="00152A4E">
      <w:pPr>
        <w:spacing w:after="0" w:line="240" w:lineRule="auto"/>
        <w:contextualSpacing/>
        <w:jc w:val="both"/>
        <w:rPr>
          <w:rFonts w:ascii="Arial" w:hAnsi="Arial" w:cs="Arial"/>
        </w:rPr>
      </w:pPr>
    </w:p>
    <w:p w14:paraId="570C5E34" w14:textId="77777777" w:rsidR="00152A4E" w:rsidRPr="00FB36FD" w:rsidRDefault="00152A4E">
      <w:pPr>
        <w:spacing w:after="0" w:line="240" w:lineRule="auto"/>
        <w:contextualSpacing/>
        <w:jc w:val="both"/>
        <w:rPr>
          <w:rFonts w:ascii="Arial" w:hAnsi="Arial" w:cs="Arial"/>
        </w:rPr>
      </w:pPr>
      <w:r w:rsidRPr="00FB36FD">
        <w:rPr>
          <w:rFonts w:ascii="Arial" w:hAnsi="Arial" w:cs="Arial"/>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FB36FD">
        <w:rPr>
          <w:rFonts w:ascii="Arial" w:hAnsi="Arial" w:cs="Arial"/>
        </w:rPr>
        <w:t>la misma</w:t>
      </w:r>
      <w:proofErr w:type="gramEnd"/>
      <w:r w:rsidRPr="00FB36FD">
        <w:rPr>
          <w:rFonts w:ascii="Arial" w:hAnsi="Arial" w:cs="Arial"/>
        </w:rPr>
        <w:t>.</w:t>
      </w:r>
    </w:p>
    <w:p w14:paraId="1086D825" w14:textId="77777777" w:rsidR="00152A4E" w:rsidRPr="00FB36FD" w:rsidRDefault="00152A4E">
      <w:pPr>
        <w:spacing w:after="0" w:line="240" w:lineRule="auto"/>
        <w:contextualSpacing/>
        <w:jc w:val="both"/>
        <w:rPr>
          <w:rFonts w:ascii="Arial" w:hAnsi="Arial" w:cs="Arial"/>
        </w:rPr>
      </w:pPr>
    </w:p>
    <w:p w14:paraId="201EC275" w14:textId="77777777" w:rsidR="00152A4E" w:rsidRPr="00FB36FD" w:rsidRDefault="00152A4E">
      <w:pPr>
        <w:spacing w:after="0" w:line="240" w:lineRule="auto"/>
        <w:contextualSpacing/>
        <w:jc w:val="both"/>
        <w:rPr>
          <w:rFonts w:ascii="Arial" w:hAnsi="Arial" w:cs="Arial"/>
        </w:rPr>
      </w:pPr>
      <w:r w:rsidRPr="00FB36FD">
        <w:rPr>
          <w:rFonts w:ascii="Arial" w:hAnsi="Arial"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5716D320" w14:textId="77777777" w:rsidR="00152A4E" w:rsidRPr="00FB36FD" w:rsidRDefault="00152A4E">
      <w:pPr>
        <w:spacing w:after="0" w:line="240" w:lineRule="auto"/>
        <w:contextualSpacing/>
        <w:jc w:val="both"/>
        <w:rPr>
          <w:rFonts w:ascii="Arial" w:hAnsi="Arial" w:cs="Arial"/>
        </w:rPr>
      </w:pPr>
    </w:p>
    <w:p w14:paraId="21AE5D8D" w14:textId="5E17F21E" w:rsidR="00152A4E" w:rsidRPr="00FB36FD" w:rsidRDefault="00152A4E">
      <w:pPr>
        <w:spacing w:after="0" w:line="240" w:lineRule="auto"/>
        <w:contextualSpacing/>
        <w:jc w:val="both"/>
        <w:rPr>
          <w:rFonts w:ascii="Arial" w:hAnsi="Arial" w:cs="Arial"/>
        </w:rPr>
      </w:pPr>
      <w:r w:rsidRPr="00FB36FD">
        <w:rPr>
          <w:rFonts w:ascii="Arial" w:hAnsi="Arial" w:cs="Arial"/>
        </w:rPr>
        <w:t xml:space="preserve">Que entendemos que el valor del </w:t>
      </w:r>
      <w:r w:rsidR="008D64DA" w:rsidRPr="00FB36FD">
        <w:rPr>
          <w:rFonts w:ascii="Arial" w:hAnsi="Arial" w:cs="Arial"/>
        </w:rPr>
        <w:t>Contrato</w:t>
      </w:r>
      <w:r w:rsidRPr="00FB36FD">
        <w:rPr>
          <w:rFonts w:ascii="Arial" w:hAnsi="Arial" w:cs="Arial"/>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3947A56B" w14:textId="77777777" w:rsidR="00152A4E" w:rsidRPr="00FB36FD" w:rsidRDefault="00152A4E">
      <w:pPr>
        <w:spacing w:after="0" w:line="240" w:lineRule="auto"/>
        <w:contextualSpacing/>
        <w:jc w:val="both"/>
        <w:rPr>
          <w:rFonts w:ascii="Arial" w:hAnsi="Arial" w:cs="Arial"/>
        </w:rPr>
      </w:pPr>
    </w:p>
    <w:p w14:paraId="0CA1C062" w14:textId="77777777" w:rsidR="00152A4E" w:rsidRPr="00FB36FD" w:rsidRDefault="00152A4E">
      <w:pPr>
        <w:spacing w:after="0" w:line="240" w:lineRule="auto"/>
        <w:contextualSpacing/>
        <w:jc w:val="both"/>
        <w:rPr>
          <w:rFonts w:ascii="Arial" w:hAnsi="Arial" w:cs="Arial"/>
        </w:rPr>
      </w:pPr>
      <w:r w:rsidRPr="00FB36FD">
        <w:rPr>
          <w:rFonts w:ascii="Arial" w:hAnsi="Arial" w:cs="Arial"/>
        </w:rPr>
        <w:t>Que no existe ninguna falsedad en nuestra Propuesta.</w:t>
      </w:r>
    </w:p>
    <w:p w14:paraId="345E2028" w14:textId="77777777" w:rsidR="00152A4E" w:rsidRPr="00FB36FD" w:rsidRDefault="00152A4E">
      <w:pPr>
        <w:spacing w:after="0" w:line="240" w:lineRule="auto"/>
        <w:contextualSpacing/>
        <w:jc w:val="both"/>
        <w:rPr>
          <w:rFonts w:ascii="Arial" w:hAnsi="Arial" w:cs="Arial"/>
        </w:rPr>
      </w:pPr>
    </w:p>
    <w:p w14:paraId="1A046CFC" w14:textId="2438CD94" w:rsidR="00152A4E" w:rsidRPr="00FB36FD" w:rsidRDefault="00152A4E">
      <w:pPr>
        <w:spacing w:after="0" w:line="240" w:lineRule="auto"/>
        <w:contextualSpacing/>
        <w:jc w:val="both"/>
        <w:rPr>
          <w:rFonts w:ascii="Arial" w:hAnsi="Arial" w:cs="Arial"/>
        </w:rPr>
      </w:pPr>
      <w:r w:rsidRPr="00FB36FD">
        <w:rPr>
          <w:rFonts w:ascii="Arial" w:hAnsi="Arial" w:cs="Arial"/>
        </w:rPr>
        <w:t xml:space="preserve">Que conocemos y aceptamos todas las condiciones técnicas esenciales para la prestación del servicio y/o entrega del </w:t>
      </w:r>
      <w:r w:rsidR="008D64DA" w:rsidRPr="00FB36FD">
        <w:rPr>
          <w:rFonts w:ascii="Arial" w:hAnsi="Arial" w:cs="Arial"/>
        </w:rPr>
        <w:t>bien y</w:t>
      </w:r>
      <w:r w:rsidRPr="00FB36FD">
        <w:rPr>
          <w:rFonts w:ascii="Arial" w:hAnsi="Arial" w:cs="Arial"/>
        </w:rPr>
        <w:t xml:space="preserve"> el anexo 10 (texto del aviso).</w:t>
      </w:r>
    </w:p>
    <w:p w14:paraId="36D5B9D8" w14:textId="77777777" w:rsidR="00152A4E" w:rsidRPr="00FB36FD" w:rsidRDefault="00152A4E">
      <w:pPr>
        <w:spacing w:after="0" w:line="240" w:lineRule="auto"/>
        <w:contextualSpacing/>
        <w:jc w:val="both"/>
        <w:rPr>
          <w:rFonts w:ascii="Arial" w:hAnsi="Arial" w:cs="Arial"/>
        </w:rPr>
      </w:pPr>
    </w:p>
    <w:p w14:paraId="40475315" w14:textId="77777777" w:rsidR="00152A4E" w:rsidRPr="00FB36FD" w:rsidRDefault="00152A4E">
      <w:pPr>
        <w:spacing w:after="0" w:line="240" w:lineRule="auto"/>
        <w:contextualSpacing/>
        <w:jc w:val="both"/>
        <w:rPr>
          <w:rFonts w:ascii="Arial" w:hAnsi="Arial" w:cs="Arial"/>
        </w:rPr>
      </w:pPr>
      <w:r w:rsidRPr="00FB36FD">
        <w:rPr>
          <w:rFonts w:ascii="Arial" w:hAnsi="Arial" w:cs="Arial"/>
        </w:rPr>
        <w:t>Que el (los) abajo firmante(s), obrando en nombre y representación del oferente manifiesto (amos) que me (nos) obligo (amos) incondicionalmente a firmar y ejecutar el Contrato, en los términos y condiciones previstos en la Invitación a presentar oferta.</w:t>
      </w:r>
    </w:p>
    <w:p w14:paraId="0B4B2EA3" w14:textId="77777777" w:rsidR="00152A4E" w:rsidRPr="00FB36FD" w:rsidRDefault="00152A4E">
      <w:pPr>
        <w:spacing w:after="0" w:line="240" w:lineRule="auto"/>
        <w:contextualSpacing/>
        <w:jc w:val="both"/>
        <w:rPr>
          <w:rFonts w:ascii="Arial" w:hAnsi="Arial" w:cs="Arial"/>
        </w:rPr>
      </w:pPr>
    </w:p>
    <w:p w14:paraId="5E48ED2B" w14:textId="5312001C" w:rsidR="00152A4E" w:rsidRPr="00FB36FD" w:rsidRDefault="008D64DA">
      <w:pPr>
        <w:spacing w:after="0" w:line="240" w:lineRule="auto"/>
        <w:contextualSpacing/>
        <w:jc w:val="both"/>
        <w:rPr>
          <w:rFonts w:ascii="Arial" w:hAnsi="Arial" w:cs="Arial"/>
        </w:rPr>
      </w:pPr>
      <w:r w:rsidRPr="00FB36FD">
        <w:rPr>
          <w:rFonts w:ascii="Arial" w:hAnsi="Arial" w:cs="Arial"/>
        </w:rPr>
        <w:t>Que,</w:t>
      </w:r>
      <w:r w:rsidR="00152A4E" w:rsidRPr="00FB36FD">
        <w:rPr>
          <w:rFonts w:ascii="Arial" w:hAnsi="Arial" w:cs="Arial"/>
        </w:rPr>
        <w:t xml:space="preserve"> de acuerdo con lo establecido en la Invitación a presentar oferta, adjunto se anexa la documentación solicitada en el mismo. </w:t>
      </w:r>
    </w:p>
    <w:p w14:paraId="0118E20D" w14:textId="1D93A212" w:rsidR="00152A4E" w:rsidRPr="00FB36FD" w:rsidRDefault="008D64DA">
      <w:pPr>
        <w:pStyle w:val="Textoindependiente"/>
        <w:spacing w:after="0" w:line="240" w:lineRule="auto"/>
        <w:contextualSpacing/>
        <w:jc w:val="both"/>
        <w:rPr>
          <w:rFonts w:ascii="Arial" w:hAnsi="Arial" w:cs="Arial"/>
          <w:sz w:val="22"/>
          <w:szCs w:val="22"/>
        </w:rPr>
      </w:pPr>
      <w:r w:rsidRPr="00FB36FD">
        <w:rPr>
          <w:rFonts w:ascii="Arial" w:hAnsi="Arial" w:cs="Arial"/>
          <w:sz w:val="22"/>
          <w:szCs w:val="22"/>
        </w:rPr>
        <w:lastRenderedPageBreak/>
        <w:t>Que,</w:t>
      </w:r>
      <w:r w:rsidR="00152A4E" w:rsidRPr="00FB36FD">
        <w:rPr>
          <w:rFonts w:ascii="Arial" w:hAnsi="Arial" w:cs="Arial"/>
          <w:sz w:val="22"/>
          <w:szCs w:val="22"/>
        </w:rPr>
        <w:t xml:space="preserve"> en caso de ser adjudicatario del contrato derivado del presente proceso, me comprometo a suscribir y legalizar el contrato e iniciar la ejecución del contrato, en los plazos previstos en la presente invitación pública.</w:t>
      </w:r>
    </w:p>
    <w:p w14:paraId="32A4B1E3" w14:textId="77777777" w:rsidR="00152A4E" w:rsidRPr="00FB36FD" w:rsidRDefault="00152A4E">
      <w:pPr>
        <w:pStyle w:val="Textoindependiente"/>
        <w:spacing w:after="0" w:line="240" w:lineRule="auto"/>
        <w:contextualSpacing/>
        <w:jc w:val="both"/>
        <w:rPr>
          <w:rFonts w:ascii="Arial" w:hAnsi="Arial" w:cs="Arial"/>
          <w:sz w:val="22"/>
          <w:szCs w:val="22"/>
        </w:rPr>
      </w:pPr>
    </w:p>
    <w:p w14:paraId="73492EE6" w14:textId="77777777" w:rsidR="00152A4E" w:rsidRPr="00FB36FD" w:rsidRDefault="00152A4E">
      <w:pPr>
        <w:pStyle w:val="Textoindependiente0"/>
        <w:tabs>
          <w:tab w:val="left" w:pos="708"/>
        </w:tabs>
        <w:suppressAutoHyphens w:val="0"/>
        <w:spacing w:after="0"/>
        <w:contextualSpacing/>
        <w:rPr>
          <w:rFonts w:cs="Arial"/>
          <w:spacing w:val="0"/>
          <w:sz w:val="22"/>
          <w:szCs w:val="22"/>
          <w:lang w:val="es-CO"/>
        </w:rPr>
      </w:pPr>
      <w:r w:rsidRPr="00FB36FD">
        <w:rPr>
          <w:rFonts w:cs="Arial"/>
          <w:spacing w:val="0"/>
          <w:sz w:val="22"/>
          <w:szCs w:val="22"/>
          <w:lang w:val="es-CO"/>
        </w:rPr>
        <w:t xml:space="preserve">Que a solicitud del </w:t>
      </w:r>
      <w:r w:rsidRPr="00FB36FD">
        <w:rPr>
          <w:rFonts w:cs="Arial"/>
          <w:b/>
          <w:spacing w:val="0"/>
          <w:sz w:val="22"/>
          <w:szCs w:val="22"/>
          <w:lang w:val="es-CO"/>
        </w:rPr>
        <w:t>ICBF</w:t>
      </w:r>
      <w:r w:rsidRPr="00FB36FD">
        <w:rPr>
          <w:rFonts w:cs="Arial"/>
          <w:spacing w:val="0"/>
          <w:sz w:val="22"/>
          <w:szCs w:val="22"/>
          <w:lang w:val="es-CO"/>
        </w:rPr>
        <w:t xml:space="preserve"> me (nos) obligo (amos) a suministrar cualquier información adicional necesaria para la correcta evaluación de la propuesta.</w:t>
      </w:r>
    </w:p>
    <w:p w14:paraId="5999264D" w14:textId="77777777" w:rsidR="00152A4E" w:rsidRPr="00FB36FD" w:rsidRDefault="00152A4E">
      <w:pPr>
        <w:pStyle w:val="Textoindependiente0"/>
        <w:tabs>
          <w:tab w:val="left" w:pos="708"/>
        </w:tabs>
        <w:suppressAutoHyphens w:val="0"/>
        <w:spacing w:after="0"/>
        <w:contextualSpacing/>
        <w:rPr>
          <w:rFonts w:cs="Arial"/>
          <w:sz w:val="22"/>
          <w:szCs w:val="22"/>
          <w:lang w:val="es-CO"/>
        </w:rPr>
      </w:pPr>
    </w:p>
    <w:p w14:paraId="635F3A0D" w14:textId="0DFD2EF9" w:rsidR="00152A4E" w:rsidRPr="002525B7" w:rsidRDefault="00152A4E">
      <w:pPr>
        <w:pStyle w:val="Textoindependiente0"/>
        <w:tabs>
          <w:tab w:val="left" w:pos="708"/>
        </w:tabs>
        <w:suppressAutoHyphens w:val="0"/>
        <w:spacing w:after="0"/>
        <w:contextualSpacing/>
        <w:rPr>
          <w:rFonts w:cs="Arial"/>
          <w:sz w:val="22"/>
          <w:szCs w:val="22"/>
        </w:rPr>
      </w:pPr>
      <w:r w:rsidRPr="00FB36FD">
        <w:rPr>
          <w:rFonts w:cs="Arial"/>
          <w:sz w:val="22"/>
          <w:szCs w:val="22"/>
        </w:rPr>
        <w:t xml:space="preserve">Que de manera libre y espontánea manifiesto </w:t>
      </w:r>
      <w:r w:rsidR="008D64DA" w:rsidRPr="00FB36FD">
        <w:rPr>
          <w:rFonts w:cs="Arial"/>
          <w:sz w:val="22"/>
          <w:szCs w:val="22"/>
        </w:rPr>
        <w:t>que,</w:t>
      </w:r>
      <w:r w:rsidRPr="00FB36FD">
        <w:rPr>
          <w:rFonts w:cs="Arial"/>
          <w:sz w:val="22"/>
          <w:szCs w:val="22"/>
        </w:rPr>
        <w:t xml:space="preserve"> en el evento de resultar aceptada la presente propuesta, renuncio</w:t>
      </w:r>
      <w:r w:rsidR="000F21DC">
        <w:rPr>
          <w:rFonts w:cs="Arial"/>
          <w:sz w:val="22"/>
          <w:szCs w:val="22"/>
        </w:rPr>
        <w:t xml:space="preserve"> </w:t>
      </w:r>
      <w:r w:rsidRPr="00FB36FD">
        <w:rPr>
          <w:rFonts w:cs="Arial"/>
          <w:sz w:val="22"/>
          <w:szCs w:val="22"/>
        </w:rPr>
        <w:t>(amos) a efectuar cualquier acción, reclamación o demanda en contra del Instituto Colombiano de Bienestar Familiar por hechos o circunstancias que conozco</w:t>
      </w:r>
      <w:r w:rsidR="00CB5FDE">
        <w:rPr>
          <w:rFonts w:cs="Arial"/>
          <w:sz w:val="22"/>
          <w:szCs w:val="22"/>
        </w:rPr>
        <w:t xml:space="preserve"> </w:t>
      </w:r>
      <w:r w:rsidRPr="00FB36FD">
        <w:rPr>
          <w:rFonts w:cs="Arial"/>
          <w:sz w:val="22"/>
          <w:szCs w:val="22"/>
        </w:rPr>
        <w:t>(conocemos) o he</w:t>
      </w:r>
      <w:r w:rsidR="00CB5FDE">
        <w:rPr>
          <w:rFonts w:cs="Arial"/>
          <w:sz w:val="22"/>
          <w:szCs w:val="22"/>
        </w:rPr>
        <w:t xml:space="preserve"> </w:t>
      </w:r>
      <w:r w:rsidRPr="00FB36FD">
        <w:rPr>
          <w:rFonts w:cs="Arial"/>
          <w:sz w:val="22"/>
          <w:szCs w:val="22"/>
        </w:rPr>
        <w:t>(mos) debido conocer por razón de las condiciones y exigencias que se establecieron en la Invitación a presentar oferta y en el contrato, y, que manifiesto</w:t>
      </w:r>
      <w:r w:rsidR="00CB5FDE">
        <w:rPr>
          <w:rFonts w:cs="Arial"/>
          <w:sz w:val="22"/>
          <w:szCs w:val="22"/>
        </w:rPr>
        <w:t xml:space="preserve"> </w:t>
      </w:r>
      <w:r w:rsidRPr="00FB36FD">
        <w:rPr>
          <w:rFonts w:cs="Arial"/>
          <w:sz w:val="22"/>
          <w:szCs w:val="22"/>
        </w:rPr>
        <w:t>(amos) aceptar en su totalidad.</w:t>
      </w:r>
    </w:p>
    <w:p w14:paraId="60C3E2EC" w14:textId="77777777" w:rsidR="00096F71" w:rsidRPr="00FB36FD" w:rsidRDefault="00096F71">
      <w:pPr>
        <w:pStyle w:val="Textoindependiente0"/>
        <w:tabs>
          <w:tab w:val="left" w:pos="708"/>
        </w:tabs>
        <w:suppressAutoHyphens w:val="0"/>
        <w:spacing w:after="0"/>
        <w:contextualSpacing/>
        <w:rPr>
          <w:rFonts w:cs="Arial"/>
          <w:sz w:val="22"/>
          <w:szCs w:val="22"/>
        </w:rPr>
      </w:pPr>
    </w:p>
    <w:p w14:paraId="3FCAB929" w14:textId="77777777" w:rsidR="00152A4E" w:rsidRPr="00FB36FD" w:rsidRDefault="00152A4E">
      <w:pPr>
        <w:tabs>
          <w:tab w:val="left" w:pos="5529"/>
        </w:tabs>
        <w:spacing w:after="0" w:line="240" w:lineRule="auto"/>
        <w:contextualSpacing/>
        <w:jc w:val="both"/>
        <w:rPr>
          <w:rFonts w:ascii="Arial" w:hAnsi="Arial" w:cs="Arial"/>
        </w:rPr>
      </w:pPr>
      <w:r w:rsidRPr="00FB36FD">
        <w:rPr>
          <w:rFonts w:ascii="Arial" w:hAnsi="Arial" w:cs="Arial"/>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FB36FD">
        <w:rPr>
          <w:rFonts w:ascii="Arial" w:eastAsiaTheme="minorHAnsi" w:hAnsi="Arial" w:cs="Arial"/>
          <w:lang w:val="es-CO"/>
        </w:rPr>
        <w:t>inhabilidades, incompatibilidades, ni prohibiciones para contratar con el estado</w:t>
      </w:r>
      <w:r w:rsidRPr="00FB36FD">
        <w:rPr>
          <w:rFonts w:ascii="Arial" w:hAnsi="Arial" w:cs="Arial"/>
        </w:rPr>
        <w:t xml:space="preserve">  previstas en las normas legales; así mismo señalo que no me encuentro (o la(s) persona(s) por mi representada(s) no se encuentra(n)) en el Boletín de Responsables Fiscales de la Contraloría General de la República.</w:t>
      </w:r>
    </w:p>
    <w:p w14:paraId="5F2E2AF7" w14:textId="77777777" w:rsidR="00152A4E" w:rsidRPr="00FB36FD" w:rsidRDefault="00152A4E">
      <w:pPr>
        <w:tabs>
          <w:tab w:val="left" w:pos="5529"/>
        </w:tabs>
        <w:spacing w:after="0" w:line="240" w:lineRule="auto"/>
        <w:contextualSpacing/>
        <w:jc w:val="both"/>
        <w:rPr>
          <w:rFonts w:ascii="Arial" w:hAnsi="Arial" w:cs="Arial"/>
        </w:rPr>
      </w:pPr>
    </w:p>
    <w:p w14:paraId="62840FD6" w14:textId="5B8DFB1A" w:rsidR="00096F71" w:rsidRPr="00FB36FD" w:rsidRDefault="00152A4E">
      <w:pPr>
        <w:tabs>
          <w:tab w:val="left" w:pos="5529"/>
        </w:tabs>
        <w:spacing w:after="0" w:line="240" w:lineRule="auto"/>
        <w:contextualSpacing/>
        <w:rPr>
          <w:rFonts w:ascii="Arial" w:hAnsi="Arial" w:cs="Arial"/>
        </w:rPr>
      </w:pPr>
      <w:r w:rsidRPr="00FB36FD">
        <w:rPr>
          <w:rFonts w:ascii="Arial" w:hAnsi="Arial" w:cs="Arial"/>
        </w:rPr>
        <w:t xml:space="preserve">La siguiente información suministrada en la propuesta es de carácter reservado: </w:t>
      </w:r>
    </w:p>
    <w:p w14:paraId="3891E9E5" w14:textId="77777777" w:rsidR="000F21DC" w:rsidRDefault="000F21DC">
      <w:pPr>
        <w:tabs>
          <w:tab w:val="left" w:pos="5529"/>
        </w:tabs>
        <w:spacing w:after="0" w:line="240" w:lineRule="auto"/>
        <w:contextualSpacing/>
        <w:rPr>
          <w:rFonts w:ascii="Arial" w:hAnsi="Arial" w:cs="Arial"/>
        </w:rPr>
      </w:pPr>
    </w:p>
    <w:p w14:paraId="0933341A" w14:textId="3B2055B0" w:rsidR="00152A4E" w:rsidRPr="00FB36FD" w:rsidRDefault="00152A4E">
      <w:pPr>
        <w:tabs>
          <w:tab w:val="left" w:pos="5529"/>
        </w:tabs>
        <w:spacing w:after="0" w:line="240" w:lineRule="auto"/>
        <w:contextualSpacing/>
        <w:rPr>
          <w:rFonts w:ascii="Arial" w:hAnsi="Arial" w:cs="Arial"/>
        </w:rPr>
      </w:pPr>
      <w:r w:rsidRPr="00FB36FD">
        <w:rPr>
          <w:rFonts w:ascii="Arial" w:hAnsi="Arial" w:cs="Arial"/>
        </w:rPr>
        <w:t>_______________________ de conformidad con la ley__________________.</w:t>
      </w:r>
      <w:bookmarkStart w:id="0" w:name="_Toc231649164"/>
      <w:bookmarkStart w:id="1" w:name="_Toc231629548"/>
      <w:bookmarkStart w:id="2" w:name="_Toc231629414"/>
      <w:bookmarkStart w:id="3" w:name="_Toc229893826"/>
      <w:r w:rsidRPr="00FB36FD">
        <w:rPr>
          <w:rFonts w:ascii="Arial" w:hAnsi="Arial" w:cs="Arial"/>
        </w:rPr>
        <w:t xml:space="preserve"> (si aplica)</w:t>
      </w:r>
    </w:p>
    <w:p w14:paraId="0C629247" w14:textId="77777777" w:rsidR="00152A4E" w:rsidRPr="00FB36FD" w:rsidRDefault="00152A4E">
      <w:pPr>
        <w:tabs>
          <w:tab w:val="left" w:pos="5529"/>
        </w:tabs>
        <w:spacing w:after="0" w:line="240" w:lineRule="auto"/>
        <w:contextualSpacing/>
        <w:rPr>
          <w:rFonts w:ascii="Arial" w:hAnsi="Arial" w:cs="Arial"/>
        </w:rPr>
      </w:pPr>
      <w:r w:rsidRPr="00FB36FD">
        <w:rPr>
          <w:rFonts w:ascii="Arial" w:hAnsi="Arial" w:cs="Arial"/>
        </w:rPr>
        <w:t>Esta oferta es presentada por _______________________ con cédula de ciudadanía No. _______ y quien firma la carta de presentación y no tiene incompatibilidades o conflictos de interés con el Instituto Colombiano de Bienestar Familiar.</w:t>
      </w:r>
    </w:p>
    <w:p w14:paraId="3C92768D" w14:textId="77777777" w:rsidR="00152A4E" w:rsidRPr="00FB36FD" w:rsidRDefault="00152A4E">
      <w:pPr>
        <w:spacing w:after="0" w:line="240" w:lineRule="auto"/>
        <w:contextualSpacing/>
        <w:jc w:val="both"/>
        <w:rPr>
          <w:rFonts w:ascii="Arial" w:hAnsi="Arial" w:cs="Arial"/>
        </w:rPr>
      </w:pPr>
    </w:p>
    <w:p w14:paraId="59DAC102" w14:textId="77777777" w:rsidR="00152A4E" w:rsidRPr="00FB36FD" w:rsidRDefault="00152A4E">
      <w:pPr>
        <w:spacing w:after="0" w:line="240" w:lineRule="auto"/>
        <w:contextualSpacing/>
        <w:jc w:val="both"/>
        <w:rPr>
          <w:rFonts w:ascii="Arial" w:hAnsi="Arial" w:cs="Arial"/>
          <w:u w:val="single"/>
        </w:rPr>
      </w:pPr>
      <w:r w:rsidRPr="00FB36FD">
        <w:rPr>
          <w:rFonts w:ascii="Arial" w:hAnsi="Arial" w:cs="Arial"/>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382B5600" w14:textId="77777777" w:rsidR="00152A4E" w:rsidRPr="00FB36FD" w:rsidRDefault="00152A4E">
      <w:pPr>
        <w:spacing w:after="0" w:line="240" w:lineRule="auto"/>
        <w:contextualSpacing/>
        <w:jc w:val="both"/>
        <w:rPr>
          <w:rFonts w:ascii="Arial" w:hAnsi="Arial" w:cs="Arial"/>
        </w:rPr>
      </w:pPr>
    </w:p>
    <w:p w14:paraId="718F0388" w14:textId="77777777" w:rsidR="00152A4E" w:rsidRPr="00FB36FD" w:rsidRDefault="00152A4E">
      <w:pPr>
        <w:spacing w:after="0" w:line="240" w:lineRule="auto"/>
        <w:contextualSpacing/>
        <w:jc w:val="both"/>
        <w:rPr>
          <w:rFonts w:ascii="Arial" w:hAnsi="Arial" w:cs="Arial"/>
          <w:lang w:val="es-CO"/>
        </w:rPr>
      </w:pPr>
      <w:r w:rsidRPr="00FB36FD">
        <w:rPr>
          <w:rFonts w:ascii="Arial" w:hAnsi="Arial" w:cs="Arial"/>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168767D4" w14:textId="77777777" w:rsidR="00152A4E" w:rsidRPr="00FB36FD" w:rsidRDefault="00152A4E">
      <w:pPr>
        <w:spacing w:after="0" w:line="240" w:lineRule="auto"/>
        <w:contextualSpacing/>
        <w:jc w:val="both"/>
        <w:rPr>
          <w:rFonts w:ascii="Arial" w:hAnsi="Arial" w:cs="Arial"/>
        </w:rPr>
      </w:pPr>
    </w:p>
    <w:p w14:paraId="63A6E763" w14:textId="77777777" w:rsidR="00152A4E" w:rsidRPr="00FB36FD" w:rsidRDefault="00152A4E">
      <w:pPr>
        <w:spacing w:after="0" w:line="240" w:lineRule="auto"/>
        <w:contextualSpacing/>
        <w:jc w:val="both"/>
        <w:rPr>
          <w:rFonts w:ascii="Arial" w:hAnsi="Arial" w:cs="Arial"/>
        </w:rPr>
      </w:pPr>
      <w:r w:rsidRPr="00FB36FD">
        <w:rPr>
          <w:rFonts w:ascii="Arial" w:hAnsi="Arial" w:cs="Arial"/>
        </w:rPr>
        <w:t>El (Los) abajo firmante(s) declaro (amos) que he (mos) recibido todos los documentos y anexos descritos en la Invitación a presentar oferta, así como las adendas a los mismos.</w:t>
      </w:r>
    </w:p>
    <w:p w14:paraId="1507A3B9" w14:textId="77777777" w:rsidR="00152A4E" w:rsidRPr="00FB36FD" w:rsidRDefault="00152A4E">
      <w:pPr>
        <w:spacing w:after="0" w:line="240" w:lineRule="auto"/>
        <w:contextualSpacing/>
        <w:jc w:val="both"/>
        <w:rPr>
          <w:rFonts w:ascii="Arial" w:hAnsi="Arial" w:cs="Arial"/>
        </w:rPr>
      </w:pPr>
    </w:p>
    <w:p w14:paraId="6120B31E" w14:textId="77777777" w:rsidR="00152A4E" w:rsidRPr="00FB36FD" w:rsidRDefault="00152A4E">
      <w:pPr>
        <w:spacing w:after="0" w:line="240" w:lineRule="auto"/>
        <w:contextualSpacing/>
        <w:jc w:val="both"/>
        <w:rPr>
          <w:rFonts w:ascii="Arial" w:hAnsi="Arial" w:cs="Arial"/>
        </w:rPr>
      </w:pPr>
      <w:r w:rsidRPr="00FB36FD">
        <w:rPr>
          <w:rFonts w:ascii="Arial" w:hAnsi="Arial" w:cs="Arial"/>
        </w:rPr>
        <w:t xml:space="preserve">Cordialmente, </w:t>
      </w:r>
    </w:p>
    <w:p w14:paraId="788779C0" w14:textId="066F3754" w:rsidR="00152A4E" w:rsidRPr="00FB36FD" w:rsidRDefault="00152A4E">
      <w:pPr>
        <w:spacing w:after="0" w:line="240" w:lineRule="auto"/>
        <w:contextualSpacing/>
        <w:jc w:val="both"/>
        <w:rPr>
          <w:rFonts w:ascii="Arial" w:hAnsi="Arial" w:cs="Arial"/>
          <w:b/>
        </w:rPr>
      </w:pPr>
      <w:r w:rsidRPr="00FB36FD">
        <w:rPr>
          <w:rFonts w:ascii="Arial" w:hAnsi="Arial" w:cs="Arial"/>
          <w:b/>
        </w:rPr>
        <w:t>__________________________________________________</w:t>
      </w:r>
    </w:p>
    <w:p w14:paraId="0056AFCB" w14:textId="77777777" w:rsidR="00152A4E" w:rsidRPr="00FB36FD" w:rsidRDefault="00152A4E">
      <w:pPr>
        <w:spacing w:after="0" w:line="240" w:lineRule="auto"/>
        <w:contextualSpacing/>
        <w:jc w:val="both"/>
        <w:rPr>
          <w:rFonts w:ascii="Arial" w:hAnsi="Arial" w:cs="Arial"/>
          <w:b/>
        </w:rPr>
      </w:pPr>
      <w:r w:rsidRPr="00FB36FD">
        <w:rPr>
          <w:rFonts w:ascii="Arial" w:hAnsi="Arial" w:cs="Arial"/>
          <w:b/>
        </w:rPr>
        <w:t>FIRMA DEL REPRESENTANTE LEGAL O APODERADO</w:t>
      </w:r>
    </w:p>
    <w:p w14:paraId="18A2A7BC" w14:textId="77777777" w:rsidR="00152A4E" w:rsidRPr="00FB36FD" w:rsidRDefault="00152A4E">
      <w:pPr>
        <w:spacing w:after="0" w:line="240" w:lineRule="auto"/>
        <w:contextualSpacing/>
        <w:jc w:val="both"/>
        <w:rPr>
          <w:rFonts w:ascii="Arial" w:hAnsi="Arial" w:cs="Arial"/>
          <w:b/>
          <w:lang w:val="es-CO"/>
        </w:rPr>
      </w:pPr>
      <w:r w:rsidRPr="00FB36FD">
        <w:rPr>
          <w:rFonts w:ascii="Arial" w:hAnsi="Arial" w:cs="Arial"/>
          <w:b/>
          <w:lang w:val="es-CO"/>
        </w:rPr>
        <w:t>C.C</w:t>
      </w:r>
    </w:p>
    <w:p w14:paraId="3309987D" w14:textId="77777777" w:rsidR="00152A4E" w:rsidRPr="00FB36FD" w:rsidRDefault="00152A4E">
      <w:pPr>
        <w:pStyle w:val="Sinespaciado"/>
        <w:jc w:val="both"/>
        <w:rPr>
          <w:rFonts w:ascii="Arial" w:hAnsi="Arial" w:cs="Arial"/>
          <w:b/>
          <w:sz w:val="22"/>
          <w:szCs w:val="22"/>
        </w:rPr>
      </w:pPr>
      <w:r w:rsidRPr="00FB36FD">
        <w:rPr>
          <w:rFonts w:ascii="Arial" w:hAnsi="Arial" w:cs="Arial"/>
          <w:b/>
          <w:sz w:val="22"/>
          <w:szCs w:val="22"/>
        </w:rPr>
        <w:t xml:space="preserve">NOMBRE DEL OFERENTE: </w:t>
      </w:r>
    </w:p>
    <w:p w14:paraId="122BB64E" w14:textId="77777777" w:rsidR="00152A4E" w:rsidRPr="00FB36FD" w:rsidRDefault="00152A4E">
      <w:pPr>
        <w:pStyle w:val="Sinespaciado"/>
        <w:jc w:val="both"/>
        <w:rPr>
          <w:rFonts w:ascii="Arial" w:hAnsi="Arial" w:cs="Arial"/>
          <w:b/>
          <w:sz w:val="22"/>
          <w:szCs w:val="22"/>
        </w:rPr>
      </w:pPr>
      <w:r w:rsidRPr="00FB36FD">
        <w:rPr>
          <w:rFonts w:ascii="Arial" w:hAnsi="Arial" w:cs="Arial"/>
          <w:b/>
          <w:sz w:val="22"/>
          <w:szCs w:val="22"/>
        </w:rPr>
        <w:t xml:space="preserve">DIRECCIÓN: </w:t>
      </w:r>
    </w:p>
    <w:p w14:paraId="31FD918C" w14:textId="77777777" w:rsidR="00152A4E" w:rsidRPr="00FB36FD" w:rsidRDefault="00152A4E">
      <w:pPr>
        <w:pStyle w:val="Sinespaciado"/>
        <w:jc w:val="both"/>
        <w:rPr>
          <w:rFonts w:ascii="Arial" w:hAnsi="Arial" w:cs="Arial"/>
          <w:b/>
          <w:sz w:val="22"/>
          <w:szCs w:val="22"/>
        </w:rPr>
      </w:pPr>
      <w:r w:rsidRPr="00FB36FD">
        <w:rPr>
          <w:rFonts w:ascii="Arial" w:hAnsi="Arial" w:cs="Arial"/>
          <w:b/>
          <w:sz w:val="22"/>
          <w:szCs w:val="22"/>
        </w:rPr>
        <w:t>CIUDAD:</w:t>
      </w:r>
    </w:p>
    <w:p w14:paraId="67C57F13" w14:textId="77777777" w:rsidR="00152A4E" w:rsidRPr="00FB36FD" w:rsidRDefault="00152A4E">
      <w:pPr>
        <w:pStyle w:val="Sinespaciado"/>
        <w:jc w:val="both"/>
        <w:rPr>
          <w:rFonts w:ascii="Arial" w:hAnsi="Arial" w:cs="Arial"/>
          <w:b/>
          <w:sz w:val="22"/>
          <w:szCs w:val="22"/>
        </w:rPr>
      </w:pPr>
      <w:r w:rsidRPr="00FB36FD">
        <w:rPr>
          <w:rFonts w:ascii="Arial" w:hAnsi="Arial" w:cs="Arial"/>
          <w:b/>
          <w:sz w:val="22"/>
          <w:szCs w:val="22"/>
        </w:rPr>
        <w:t xml:space="preserve">TELÉFONO:                              FAX: </w:t>
      </w:r>
    </w:p>
    <w:p w14:paraId="1EA8E63A" w14:textId="77777777" w:rsidR="00152A4E" w:rsidRPr="00FB36FD" w:rsidRDefault="00152A4E">
      <w:pPr>
        <w:pStyle w:val="Sinespaciado"/>
        <w:jc w:val="both"/>
        <w:rPr>
          <w:rFonts w:ascii="Arial" w:hAnsi="Arial" w:cs="Arial"/>
          <w:b/>
          <w:sz w:val="22"/>
          <w:szCs w:val="22"/>
        </w:rPr>
      </w:pPr>
      <w:r w:rsidRPr="00FB36FD">
        <w:rPr>
          <w:rFonts w:ascii="Arial" w:hAnsi="Arial" w:cs="Arial"/>
          <w:b/>
          <w:sz w:val="22"/>
          <w:szCs w:val="22"/>
        </w:rPr>
        <w:t>CORREO ELECTRÓNICO:</w:t>
      </w:r>
    </w:p>
    <w:p w14:paraId="50950F3E" w14:textId="4E525C6E" w:rsidR="00152A4E" w:rsidRPr="00FB36FD" w:rsidRDefault="00152A4E">
      <w:pPr>
        <w:pStyle w:val="Sinespaciado"/>
        <w:jc w:val="both"/>
        <w:rPr>
          <w:rFonts w:ascii="Arial" w:hAnsi="Arial" w:cs="Arial"/>
          <w:b/>
          <w:sz w:val="22"/>
          <w:szCs w:val="22"/>
        </w:rPr>
      </w:pPr>
      <w:r w:rsidRPr="00FB36FD">
        <w:rPr>
          <w:rFonts w:ascii="Arial" w:hAnsi="Arial" w:cs="Arial"/>
          <w:b/>
          <w:sz w:val="22"/>
          <w:szCs w:val="22"/>
        </w:rPr>
        <w:t>NIT:</w:t>
      </w:r>
    </w:p>
    <w:p w14:paraId="0176A501" w14:textId="77777777" w:rsidR="00152A4E" w:rsidRPr="00FB36FD" w:rsidRDefault="00152A4E">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w:hAnsi="Arial" w:cs="Arial"/>
          <w:bCs/>
          <w:i w:val="0"/>
        </w:rPr>
      </w:pPr>
      <w:r w:rsidRPr="00FB36FD">
        <w:rPr>
          <w:rStyle w:val="nfasis"/>
          <w:rFonts w:ascii="Arial" w:hAnsi="Arial" w:cs="Arial"/>
          <w:b/>
          <w:bCs/>
          <w:i w:val="0"/>
        </w:rPr>
        <w:lastRenderedPageBreak/>
        <w:t>ANEXO No. 2</w:t>
      </w:r>
    </w:p>
    <w:p w14:paraId="3FA4C4EC" w14:textId="77777777" w:rsidR="00152A4E" w:rsidRPr="00FB36FD" w:rsidRDefault="00152A4E">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w:hAnsi="Arial" w:cs="Arial"/>
        </w:rPr>
      </w:pPr>
      <w:r w:rsidRPr="00FB36FD">
        <w:rPr>
          <w:rStyle w:val="nfasis"/>
          <w:rFonts w:ascii="Arial" w:hAnsi="Arial" w:cs="Arial"/>
          <w:b/>
          <w:bCs/>
          <w:i w:val="0"/>
        </w:rPr>
        <w:t>MODELO CERTIFICACIÓN DE CUMPLIMIENTO</w:t>
      </w:r>
      <w:bookmarkEnd w:id="0"/>
      <w:bookmarkEnd w:id="1"/>
      <w:bookmarkEnd w:id="2"/>
      <w:bookmarkEnd w:id="3"/>
      <w:r w:rsidRPr="00FB36FD">
        <w:rPr>
          <w:rStyle w:val="nfasis"/>
          <w:rFonts w:ascii="Arial" w:hAnsi="Arial" w:cs="Arial"/>
          <w:i w:val="0"/>
        </w:rPr>
        <w:t xml:space="preserve"> </w:t>
      </w:r>
      <w:bookmarkStart w:id="4" w:name="_Toc231629549"/>
      <w:bookmarkStart w:id="5" w:name="_Toc231629415"/>
      <w:bookmarkStart w:id="6" w:name="_Toc229893827"/>
      <w:r w:rsidRPr="00FB36FD">
        <w:rPr>
          <w:rFonts w:ascii="Arial" w:hAnsi="Arial" w:cs="Arial"/>
          <w:b/>
          <w:bCs/>
        </w:rPr>
        <w:t>ARTÍCULO 50 LEY 789 DE 2002 Y LEY 828 DE 2003</w:t>
      </w:r>
      <w:bookmarkEnd w:id="4"/>
      <w:bookmarkEnd w:id="5"/>
      <w:bookmarkEnd w:id="6"/>
      <w:r w:rsidRPr="00FB36FD">
        <w:rPr>
          <w:rFonts w:ascii="Arial" w:hAnsi="Arial" w:cs="Arial"/>
          <w:b/>
          <w:bCs/>
        </w:rPr>
        <w:t xml:space="preserve"> PERSONA NATURAL</w:t>
      </w:r>
    </w:p>
    <w:p w14:paraId="6B7CB9F1" w14:textId="77777777" w:rsidR="002525B7" w:rsidRDefault="002525B7">
      <w:pPr>
        <w:tabs>
          <w:tab w:val="left" w:pos="0"/>
          <w:tab w:val="left" w:pos="709"/>
        </w:tabs>
        <w:autoSpaceDE w:val="0"/>
        <w:autoSpaceDN w:val="0"/>
        <w:adjustRightInd w:val="0"/>
        <w:spacing w:after="0" w:line="240" w:lineRule="auto"/>
        <w:ind w:right="142"/>
        <w:jc w:val="both"/>
        <w:rPr>
          <w:rFonts w:ascii="Arial" w:hAnsi="Arial" w:cs="Arial"/>
        </w:rPr>
      </w:pPr>
    </w:p>
    <w:p w14:paraId="2F2355FF" w14:textId="20DA22FB"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r w:rsidRPr="00FB36FD">
        <w:rPr>
          <w:rFonts w:ascii="Arial" w:hAnsi="Arial" w:cs="Arial"/>
        </w:rPr>
        <w:t>(Use la opción que corresponda, según si cuenta con empleados a cargo o no)</w:t>
      </w:r>
    </w:p>
    <w:p w14:paraId="79A6E8C8" w14:textId="77777777" w:rsidR="00152A4E" w:rsidRPr="00FB36FD" w:rsidRDefault="00152A4E">
      <w:pPr>
        <w:tabs>
          <w:tab w:val="left" w:pos="709"/>
        </w:tabs>
        <w:spacing w:after="0" w:line="240" w:lineRule="auto"/>
        <w:ind w:right="142"/>
        <w:jc w:val="both"/>
        <w:rPr>
          <w:rFonts w:ascii="Arial" w:hAnsi="Arial" w:cs="Arial"/>
          <w:b/>
        </w:rPr>
      </w:pPr>
    </w:p>
    <w:p w14:paraId="133D35FF" w14:textId="77777777" w:rsidR="00152A4E" w:rsidRPr="00FB36FD" w:rsidRDefault="00152A4E">
      <w:pPr>
        <w:tabs>
          <w:tab w:val="left" w:pos="709"/>
        </w:tabs>
        <w:spacing w:after="0" w:line="240" w:lineRule="auto"/>
        <w:ind w:right="142"/>
        <w:jc w:val="both"/>
        <w:rPr>
          <w:rFonts w:ascii="Arial" w:hAnsi="Arial" w:cs="Arial"/>
          <w:b/>
        </w:rPr>
      </w:pPr>
      <w:r w:rsidRPr="00FB36FD">
        <w:rPr>
          <w:rFonts w:ascii="Arial" w:hAnsi="Arial" w:cs="Arial"/>
          <w:b/>
        </w:rPr>
        <w:t>OPCIÓN 1</w:t>
      </w:r>
    </w:p>
    <w:p w14:paraId="2E4D3C7F" w14:textId="77777777" w:rsidR="00152A4E" w:rsidRPr="00FB36FD" w:rsidRDefault="00152A4E">
      <w:pPr>
        <w:tabs>
          <w:tab w:val="left" w:pos="709"/>
        </w:tabs>
        <w:spacing w:after="0" w:line="240" w:lineRule="auto"/>
        <w:ind w:right="142"/>
        <w:jc w:val="both"/>
        <w:rPr>
          <w:rFonts w:ascii="Arial" w:hAnsi="Arial" w:cs="Arial"/>
        </w:rPr>
      </w:pPr>
    </w:p>
    <w:p w14:paraId="6416AB34" w14:textId="77777777" w:rsidR="00152A4E" w:rsidRPr="00FB36FD" w:rsidRDefault="00152A4E">
      <w:pPr>
        <w:tabs>
          <w:tab w:val="left" w:pos="709"/>
        </w:tabs>
        <w:spacing w:after="0" w:line="240" w:lineRule="auto"/>
        <w:ind w:right="142"/>
        <w:jc w:val="both"/>
        <w:rPr>
          <w:rFonts w:ascii="Arial" w:hAnsi="Arial" w:cs="Arial"/>
        </w:rPr>
      </w:pPr>
      <w:r w:rsidRPr="00FB36FD">
        <w:rPr>
          <w:rFonts w:ascii="Arial" w:hAnsi="Arial"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B36FD">
        <w:rPr>
          <w:rFonts w:ascii="Arial" w:eastAsia="Times New Roman" w:hAnsi="Arial" w:cs="Arial"/>
          <w:lang w:eastAsia="es-CO"/>
        </w:rPr>
        <w:t xml:space="preserve"> encuentro al día en </w:t>
      </w:r>
      <w:r w:rsidRPr="00FB36FD">
        <w:rPr>
          <w:rFonts w:ascii="Arial" w:hAnsi="Arial" w:cs="Arial"/>
        </w:rPr>
        <w:t>el pago por concepto de los aportes a los sistemas de</w:t>
      </w:r>
      <w:r w:rsidRPr="00FB36FD">
        <w:rPr>
          <w:rFonts w:ascii="Arial" w:eastAsia="Times New Roman" w:hAnsi="Arial" w:cs="Arial"/>
          <w:lang w:eastAsia="es-CO"/>
        </w:rPr>
        <w:t xml:space="preserve"> salud y pensiones,</w:t>
      </w:r>
      <w:r w:rsidRPr="00FB36FD">
        <w:rPr>
          <w:rFonts w:ascii="Arial" w:hAnsi="Arial" w:cs="Arial"/>
        </w:rPr>
        <w:t xml:space="preserve"> con relación a la fecha de presentación de la propuesta para el presente proceso de selección,</w:t>
      </w:r>
      <w:r w:rsidRPr="00FB36FD">
        <w:rPr>
          <w:rFonts w:ascii="Arial" w:eastAsia="Times New Roman" w:hAnsi="Arial" w:cs="Arial"/>
          <w:lang w:eastAsia="es-CO"/>
        </w:rPr>
        <w:t xml:space="preserve"> para lo cual anexo el certificado de aportes y/o planilla de pago a dichos sistemas en el cual consta</w:t>
      </w:r>
      <w:r w:rsidRPr="00FB36FD">
        <w:rPr>
          <w:rFonts w:ascii="Arial" w:hAnsi="Arial" w:cs="Arial"/>
        </w:rPr>
        <w:t xml:space="preserve"> </w:t>
      </w:r>
      <w:r w:rsidRPr="00FB36FD">
        <w:rPr>
          <w:rFonts w:ascii="Arial" w:eastAsia="Times New Roman" w:hAnsi="Arial" w:cs="Arial"/>
          <w:lang w:eastAsia="es-CO"/>
        </w:rPr>
        <w:t>el pago realizado en el mes inmediatamente anterior, con relación a la fecha del cierre del proceso.</w:t>
      </w:r>
    </w:p>
    <w:p w14:paraId="54B2C647" w14:textId="77777777" w:rsidR="00152A4E" w:rsidRPr="00FB36FD" w:rsidRDefault="00152A4E">
      <w:pPr>
        <w:tabs>
          <w:tab w:val="left" w:pos="709"/>
        </w:tabs>
        <w:spacing w:after="0" w:line="240" w:lineRule="auto"/>
        <w:ind w:right="142"/>
        <w:jc w:val="both"/>
        <w:rPr>
          <w:rFonts w:ascii="Arial" w:hAnsi="Arial" w:cs="Arial"/>
        </w:rPr>
      </w:pPr>
    </w:p>
    <w:p w14:paraId="696D6A35" w14:textId="73AA4789" w:rsidR="00152A4E" w:rsidRPr="00FB36FD" w:rsidRDefault="00096F71">
      <w:pPr>
        <w:tabs>
          <w:tab w:val="left" w:pos="709"/>
        </w:tabs>
        <w:spacing w:after="0" w:line="240" w:lineRule="auto"/>
        <w:ind w:right="142"/>
        <w:jc w:val="both"/>
        <w:rPr>
          <w:rFonts w:ascii="Arial" w:hAnsi="Arial" w:cs="Arial"/>
        </w:rPr>
      </w:pPr>
      <w:r w:rsidRPr="002525B7">
        <w:rPr>
          <w:rFonts w:ascii="Arial" w:hAnsi="Arial" w:cs="Arial"/>
        </w:rPr>
        <w:t>Igualmente,</w:t>
      </w:r>
      <w:r w:rsidR="00152A4E" w:rsidRPr="00FB36FD">
        <w:rPr>
          <w:rFonts w:ascii="Arial" w:hAnsi="Arial" w:cs="Arial"/>
        </w:rPr>
        <w:t xml:space="preserve"> manifiesto que no tengo empleados a cargo.</w:t>
      </w:r>
    </w:p>
    <w:p w14:paraId="259059FC" w14:textId="77777777" w:rsidR="00152A4E" w:rsidRPr="00FB36FD" w:rsidRDefault="00152A4E">
      <w:pPr>
        <w:tabs>
          <w:tab w:val="left" w:pos="709"/>
        </w:tabs>
        <w:spacing w:after="0" w:line="240" w:lineRule="auto"/>
        <w:ind w:right="142"/>
        <w:jc w:val="both"/>
        <w:rPr>
          <w:rFonts w:ascii="Arial" w:hAnsi="Arial" w:cs="Arial"/>
          <w:b/>
        </w:rPr>
      </w:pPr>
    </w:p>
    <w:p w14:paraId="2DD8CD26" w14:textId="77777777" w:rsidR="00152A4E" w:rsidRPr="00FB36FD" w:rsidRDefault="00152A4E">
      <w:pPr>
        <w:tabs>
          <w:tab w:val="left" w:pos="709"/>
        </w:tabs>
        <w:spacing w:after="0" w:line="240" w:lineRule="auto"/>
        <w:ind w:right="142"/>
        <w:jc w:val="both"/>
        <w:rPr>
          <w:rFonts w:ascii="Arial" w:hAnsi="Arial" w:cs="Arial"/>
          <w:b/>
        </w:rPr>
      </w:pPr>
      <w:r w:rsidRPr="00FB36FD">
        <w:rPr>
          <w:rFonts w:ascii="Arial" w:hAnsi="Arial" w:cs="Arial"/>
          <w:b/>
        </w:rPr>
        <w:t>OPCIÓN 2</w:t>
      </w:r>
    </w:p>
    <w:p w14:paraId="7142F1E9" w14:textId="77777777" w:rsidR="00152A4E" w:rsidRPr="00FB36FD" w:rsidRDefault="00152A4E">
      <w:pPr>
        <w:tabs>
          <w:tab w:val="left" w:pos="709"/>
        </w:tabs>
        <w:spacing w:after="0" w:line="240" w:lineRule="auto"/>
        <w:ind w:right="142"/>
        <w:jc w:val="both"/>
        <w:rPr>
          <w:rFonts w:ascii="Arial" w:hAnsi="Arial" w:cs="Arial"/>
        </w:rPr>
      </w:pPr>
    </w:p>
    <w:p w14:paraId="30475FF2" w14:textId="77777777" w:rsidR="00152A4E" w:rsidRPr="00FB36FD" w:rsidRDefault="00152A4E">
      <w:pPr>
        <w:tabs>
          <w:tab w:val="left" w:pos="709"/>
        </w:tabs>
        <w:spacing w:after="0" w:line="240" w:lineRule="auto"/>
        <w:ind w:right="142"/>
        <w:jc w:val="both"/>
        <w:rPr>
          <w:rFonts w:ascii="Arial" w:eastAsia="Times New Roman" w:hAnsi="Arial" w:cs="Arial"/>
          <w:lang w:eastAsia="es-CO"/>
        </w:rPr>
      </w:pPr>
      <w:r w:rsidRPr="00FB36FD">
        <w:rPr>
          <w:rFonts w:ascii="Arial" w:hAnsi="Arial"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B36FD">
        <w:rPr>
          <w:rFonts w:ascii="Arial" w:eastAsia="Times New Roman" w:hAnsi="Arial" w:cs="Arial"/>
          <w:lang w:eastAsia="es-CO"/>
        </w:rPr>
        <w:t xml:space="preserve"> encuentro al día en </w:t>
      </w:r>
      <w:r w:rsidRPr="00FB36FD">
        <w:rPr>
          <w:rFonts w:ascii="Arial" w:hAnsi="Arial" w:cs="Arial"/>
        </w:rPr>
        <w:t>el pago por concepto de los aportes a los sistemas de</w:t>
      </w:r>
      <w:r w:rsidRPr="00FB36FD">
        <w:rPr>
          <w:rFonts w:ascii="Arial" w:eastAsia="Times New Roman" w:hAnsi="Arial" w:cs="Arial"/>
          <w:lang w:eastAsia="es-CO"/>
        </w:rPr>
        <w:t xml:space="preserve"> salud y pensiones,</w:t>
      </w:r>
      <w:r w:rsidRPr="00FB36FD">
        <w:rPr>
          <w:rFonts w:ascii="Arial" w:hAnsi="Arial" w:cs="Arial"/>
        </w:rPr>
        <w:t xml:space="preserve"> con relación a la fecha de presentación de la propuesta para el presente proceso de selección,</w:t>
      </w:r>
      <w:r w:rsidRPr="00FB36FD">
        <w:rPr>
          <w:rFonts w:ascii="Arial" w:eastAsia="Times New Roman" w:hAnsi="Arial" w:cs="Arial"/>
          <w:lang w:eastAsia="es-CO"/>
        </w:rPr>
        <w:t xml:space="preserve"> para lo cual anexo el certificado de aportes y/o planilla de pago a dichos sistemas en el cual consta</w:t>
      </w:r>
      <w:r w:rsidRPr="00FB36FD">
        <w:rPr>
          <w:rFonts w:ascii="Arial" w:hAnsi="Arial" w:cs="Arial"/>
        </w:rPr>
        <w:t xml:space="preserve"> </w:t>
      </w:r>
      <w:r w:rsidRPr="00FB36FD">
        <w:rPr>
          <w:rFonts w:ascii="Arial" w:eastAsia="Times New Roman" w:hAnsi="Arial" w:cs="Arial"/>
          <w:lang w:eastAsia="es-CO"/>
        </w:rPr>
        <w:t>el pago realizado en el mes inmediatamente anterior, con relación a la fecha del cierre del proceso.</w:t>
      </w:r>
    </w:p>
    <w:p w14:paraId="3D389AC2" w14:textId="77777777" w:rsidR="00152A4E" w:rsidRPr="00FB36FD" w:rsidRDefault="00152A4E">
      <w:pPr>
        <w:tabs>
          <w:tab w:val="left" w:pos="709"/>
        </w:tabs>
        <w:spacing w:after="0" w:line="240" w:lineRule="auto"/>
        <w:ind w:right="142"/>
        <w:jc w:val="both"/>
        <w:rPr>
          <w:rFonts w:ascii="Arial" w:eastAsia="Times New Roman" w:hAnsi="Arial" w:cs="Arial"/>
          <w:lang w:eastAsia="es-CO"/>
        </w:rPr>
      </w:pPr>
    </w:p>
    <w:p w14:paraId="3F95E822" w14:textId="19DED62A" w:rsidR="00152A4E" w:rsidRPr="00FB36FD" w:rsidRDefault="008D64DA">
      <w:pPr>
        <w:tabs>
          <w:tab w:val="left" w:pos="709"/>
        </w:tabs>
        <w:spacing w:after="0" w:line="240" w:lineRule="auto"/>
        <w:ind w:right="142"/>
        <w:jc w:val="both"/>
        <w:rPr>
          <w:rFonts w:ascii="Arial" w:hAnsi="Arial" w:cs="Arial"/>
        </w:rPr>
      </w:pPr>
      <w:r w:rsidRPr="00FB36FD">
        <w:rPr>
          <w:rFonts w:ascii="Arial" w:hAnsi="Arial" w:cs="Arial"/>
        </w:rPr>
        <w:t>Igualmente,</w:t>
      </w:r>
      <w:r w:rsidR="00152A4E" w:rsidRPr="00FB36FD">
        <w:rPr>
          <w:rFonts w:ascii="Arial" w:hAnsi="Arial" w:cs="Arial"/>
        </w:rPr>
        <w:t xml:space="preserve"> que he efectuado el pago por concepto de los aportes a los sistemas de salud, pensiones, riesgos profesionales, cajas de compensación familiar, Instituto Colombiano de Bienestar familiar (</w:t>
      </w:r>
      <w:r w:rsidR="00152A4E" w:rsidRPr="00FB36FD">
        <w:rPr>
          <w:rFonts w:ascii="Arial" w:hAnsi="Arial" w:cs="Arial"/>
          <w:b/>
        </w:rPr>
        <w:t>ICBF</w:t>
      </w:r>
      <w:r w:rsidR="00152A4E" w:rsidRPr="00FB36FD">
        <w:rPr>
          <w:rFonts w:ascii="Arial" w:hAnsi="Arial" w:cs="Arial"/>
        </w:rPr>
        <w:t>) y Servicio Nacional de Aprendizaje (SENA) de los empleados a cargo, durante los últimos seis (6) meses calendario legalmente exigibles a la fecha de presentación de nuestra propuesta para el presente proceso de selección. </w:t>
      </w:r>
    </w:p>
    <w:p w14:paraId="74F72A27" w14:textId="77777777" w:rsidR="00152A4E" w:rsidRPr="00FB36FD" w:rsidRDefault="00152A4E">
      <w:pPr>
        <w:tabs>
          <w:tab w:val="left" w:pos="709"/>
        </w:tabs>
        <w:spacing w:after="0" w:line="240" w:lineRule="auto"/>
        <w:ind w:right="142"/>
        <w:jc w:val="both"/>
        <w:rPr>
          <w:rFonts w:ascii="Arial" w:hAnsi="Arial" w:cs="Arial"/>
          <w:b/>
          <w:bCs/>
        </w:rPr>
      </w:pPr>
    </w:p>
    <w:p w14:paraId="49191726" w14:textId="1D54A3BB" w:rsidR="00152A4E" w:rsidRPr="00FB36FD" w:rsidRDefault="00152A4E">
      <w:pPr>
        <w:tabs>
          <w:tab w:val="left" w:pos="709"/>
        </w:tabs>
        <w:spacing w:after="0" w:line="240" w:lineRule="auto"/>
        <w:ind w:right="142"/>
        <w:jc w:val="both"/>
        <w:rPr>
          <w:rFonts w:ascii="Arial" w:hAnsi="Arial" w:cs="Arial"/>
          <w:b/>
          <w:bCs/>
        </w:rPr>
      </w:pPr>
      <w:r w:rsidRPr="00FB36FD">
        <w:rPr>
          <w:rFonts w:ascii="Arial" w:hAnsi="Arial" w:cs="Arial"/>
          <w:b/>
          <w:bCs/>
        </w:rPr>
        <w:t xml:space="preserve">Nota: Para relacionar el pago de los aportes correspondientes al sistema de seguridad social, se deberán tener en cuenta los plazos previstos en el Decreto 1406 de 1999 Artículos 19 a 24 </w:t>
      </w:r>
      <w:r w:rsidRPr="00FB36FD">
        <w:rPr>
          <w:rFonts w:ascii="Arial" w:hAnsi="Arial" w:cs="Arial"/>
          <w:b/>
        </w:rPr>
        <w:t>y Decreto 2236 de 1999.</w:t>
      </w:r>
      <w:r w:rsidRPr="00FB36FD">
        <w:rPr>
          <w:rFonts w:ascii="Arial" w:hAnsi="Arial" w:cs="Arial"/>
          <w:b/>
          <w:bCs/>
        </w:rPr>
        <w:t xml:space="preserve">  Asimismo, en el caso del pago correspondiente a los aportes parafiscales: CAJAS DE </w:t>
      </w:r>
      <w:r w:rsidR="008D64DA" w:rsidRPr="00FB36FD">
        <w:rPr>
          <w:rFonts w:ascii="Arial" w:hAnsi="Arial" w:cs="Arial"/>
          <w:b/>
          <w:bCs/>
        </w:rPr>
        <w:t>COMPENSACIÓN</w:t>
      </w:r>
      <w:r w:rsidRPr="00FB36FD">
        <w:rPr>
          <w:rFonts w:ascii="Arial" w:hAnsi="Arial" w:cs="Arial"/>
          <w:b/>
          <w:bCs/>
        </w:rPr>
        <w:t xml:space="preserve"> FAMILIAR, ICBF y SENA, se deberá tener en cuenta los plazos dispuestos para tal efecto, en el Decreto 1464 de 2005.</w:t>
      </w:r>
    </w:p>
    <w:p w14:paraId="6299E5BE" w14:textId="77777777" w:rsidR="00152A4E" w:rsidRPr="00FB36FD" w:rsidRDefault="00152A4E">
      <w:pPr>
        <w:tabs>
          <w:tab w:val="left" w:pos="709"/>
        </w:tabs>
        <w:spacing w:after="0" w:line="240" w:lineRule="auto"/>
        <w:ind w:right="142"/>
        <w:jc w:val="both"/>
        <w:rPr>
          <w:rFonts w:ascii="Arial" w:hAnsi="Arial"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516CDD" w:rsidRPr="002525B7" w14:paraId="02C07EBE" w14:textId="77777777" w:rsidTr="00AF3D9D">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50F9B2A" w14:textId="1887623A" w:rsidR="00152A4E" w:rsidRPr="00FB36FD" w:rsidRDefault="00152A4E">
            <w:pPr>
              <w:tabs>
                <w:tab w:val="left" w:pos="709"/>
              </w:tabs>
              <w:spacing w:after="0" w:line="240" w:lineRule="auto"/>
              <w:ind w:right="142"/>
              <w:jc w:val="both"/>
              <w:rPr>
                <w:rFonts w:ascii="Arial" w:hAnsi="Arial" w:cs="Arial"/>
              </w:rPr>
            </w:pPr>
            <w:r w:rsidRPr="00FB36FD">
              <w:rPr>
                <w:rFonts w:ascii="Arial" w:hAnsi="Arial" w:cs="Arial"/>
              </w:rPr>
              <w:t xml:space="preserve">EN CASO DE PRESENTAR ACUERDO DE PAGO CON ALGUNA DE LAS ENTIDADES ANTERIORMENTE MENCIONADAS, SE DEBERÁ PRECISAR EL VALOR Y EL PLAZO PREVISTO PARA EL ACUERDO DE PAGO, CON </w:t>
            </w:r>
            <w:r w:rsidR="008D64DA" w:rsidRPr="00FB36FD">
              <w:rPr>
                <w:rFonts w:ascii="Arial" w:hAnsi="Arial" w:cs="Arial"/>
              </w:rPr>
              <w:t>INDICACIÓN</w:t>
            </w:r>
            <w:r w:rsidRPr="00FB36FD">
              <w:rPr>
                <w:rFonts w:ascii="Arial" w:hAnsi="Arial" w:cs="Arial"/>
              </w:rPr>
              <w:t xml:space="preserve"> DEL CUMPLIMIENTO DE ESTA </w:t>
            </w:r>
            <w:r w:rsidR="008D64DA" w:rsidRPr="00FB36FD">
              <w:rPr>
                <w:rFonts w:ascii="Arial" w:hAnsi="Arial" w:cs="Arial"/>
              </w:rPr>
              <w:t>OBLIGACIÓN</w:t>
            </w:r>
            <w:r w:rsidRPr="00FB36FD">
              <w:rPr>
                <w:rFonts w:ascii="Arial" w:hAnsi="Arial" w:cs="Arial"/>
              </w:rPr>
              <w:t>.</w:t>
            </w:r>
          </w:p>
        </w:tc>
      </w:tr>
    </w:tbl>
    <w:p w14:paraId="2DCAE264" w14:textId="77777777" w:rsidR="00152A4E" w:rsidRPr="00FB36FD" w:rsidRDefault="00152A4E">
      <w:pPr>
        <w:tabs>
          <w:tab w:val="left" w:pos="709"/>
        </w:tabs>
        <w:spacing w:after="0" w:line="240" w:lineRule="auto"/>
        <w:ind w:right="142"/>
        <w:jc w:val="both"/>
        <w:rPr>
          <w:rFonts w:ascii="Arial" w:hAnsi="Arial" w:cs="Arial"/>
        </w:rPr>
      </w:pPr>
      <w:r w:rsidRPr="00FB36FD">
        <w:rPr>
          <w:rFonts w:ascii="Arial" w:hAnsi="Arial" w:cs="Arial"/>
        </w:rPr>
        <w:t> </w:t>
      </w:r>
    </w:p>
    <w:p w14:paraId="5B5BE5FA" w14:textId="720ED669" w:rsidR="00152A4E" w:rsidRPr="00FB36FD" w:rsidRDefault="00152A4E">
      <w:pPr>
        <w:tabs>
          <w:tab w:val="left" w:pos="709"/>
        </w:tabs>
        <w:spacing w:after="0" w:line="240" w:lineRule="auto"/>
        <w:ind w:right="142"/>
        <w:rPr>
          <w:rFonts w:ascii="Arial" w:hAnsi="Arial" w:cs="Arial"/>
        </w:rPr>
      </w:pPr>
      <w:r w:rsidRPr="00FB36FD">
        <w:rPr>
          <w:rFonts w:ascii="Arial" w:hAnsi="Arial" w:cs="Arial"/>
        </w:rPr>
        <w:t>Dada en _____</w:t>
      </w:r>
      <w:r w:rsidR="008D64DA" w:rsidRPr="00FB36FD">
        <w:rPr>
          <w:rFonts w:ascii="Arial" w:hAnsi="Arial" w:cs="Arial"/>
        </w:rPr>
        <w:t>_ a</w:t>
      </w:r>
      <w:r w:rsidRPr="00FB36FD">
        <w:rPr>
          <w:rFonts w:ascii="Arial" w:hAnsi="Arial" w:cs="Arial"/>
        </w:rPr>
        <w:t xml:space="preserve"> </w:t>
      </w:r>
      <w:proofErr w:type="gramStart"/>
      <w:r w:rsidRPr="00FB36FD">
        <w:rPr>
          <w:rFonts w:ascii="Arial" w:hAnsi="Arial" w:cs="Arial"/>
        </w:rPr>
        <w:t>los  (</w:t>
      </w:r>
      <w:proofErr w:type="gramEnd"/>
      <w:r w:rsidRPr="00FB36FD">
        <w:rPr>
          <w:rFonts w:ascii="Arial" w:hAnsi="Arial" w:cs="Arial"/>
        </w:rPr>
        <w:t xml:space="preserve">        )__________ del mes de __________ </w:t>
      </w:r>
      <w:proofErr w:type="spellStart"/>
      <w:r w:rsidRPr="00FB36FD">
        <w:rPr>
          <w:rFonts w:ascii="Arial" w:hAnsi="Arial" w:cs="Arial"/>
        </w:rPr>
        <w:t>de</w:t>
      </w:r>
      <w:proofErr w:type="spellEnd"/>
      <w:r w:rsidRPr="00FB36FD">
        <w:rPr>
          <w:rFonts w:ascii="Arial" w:hAnsi="Arial" w:cs="Arial"/>
        </w:rPr>
        <w:t xml:space="preserve"> _______</w:t>
      </w:r>
    </w:p>
    <w:p w14:paraId="6F929BE2" w14:textId="77777777" w:rsidR="00152A4E" w:rsidRPr="00FB36FD" w:rsidRDefault="00152A4E">
      <w:pPr>
        <w:tabs>
          <w:tab w:val="left" w:pos="709"/>
        </w:tabs>
        <w:spacing w:after="0" w:line="240" w:lineRule="auto"/>
        <w:ind w:right="142"/>
        <w:jc w:val="both"/>
        <w:rPr>
          <w:rFonts w:ascii="Arial" w:hAnsi="Arial" w:cs="Arial"/>
        </w:rPr>
      </w:pPr>
      <w:r w:rsidRPr="00FB36FD">
        <w:rPr>
          <w:rFonts w:ascii="Arial" w:hAnsi="Arial" w:cs="Arial"/>
        </w:rPr>
        <w:t> </w:t>
      </w:r>
    </w:p>
    <w:p w14:paraId="667314CD" w14:textId="77777777" w:rsidR="00152A4E" w:rsidRPr="00FB36FD" w:rsidRDefault="00152A4E">
      <w:pPr>
        <w:tabs>
          <w:tab w:val="left" w:pos="709"/>
        </w:tabs>
        <w:spacing w:after="0" w:line="240" w:lineRule="auto"/>
        <w:ind w:right="142"/>
        <w:jc w:val="both"/>
        <w:rPr>
          <w:rFonts w:ascii="Arial" w:hAnsi="Arial" w:cs="Arial"/>
        </w:rPr>
      </w:pPr>
      <w:r w:rsidRPr="00FB36FD">
        <w:rPr>
          <w:rFonts w:ascii="Arial" w:hAnsi="Arial" w:cs="Arial"/>
        </w:rPr>
        <w:lastRenderedPageBreak/>
        <w:t>FIRMA</w:t>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t>-----------------------------------------------------------</w:t>
      </w:r>
    </w:p>
    <w:p w14:paraId="67F1E54C" w14:textId="77777777" w:rsidR="00152A4E" w:rsidRPr="00FB36FD" w:rsidRDefault="00152A4E">
      <w:pPr>
        <w:tabs>
          <w:tab w:val="left" w:pos="709"/>
        </w:tabs>
        <w:spacing w:after="0" w:line="240" w:lineRule="auto"/>
        <w:ind w:right="142"/>
        <w:jc w:val="both"/>
        <w:rPr>
          <w:rFonts w:ascii="Arial" w:hAnsi="Arial" w:cs="Arial"/>
        </w:rPr>
      </w:pPr>
      <w:r w:rsidRPr="00FB36FD">
        <w:rPr>
          <w:rFonts w:ascii="Arial" w:hAnsi="Arial" w:cs="Arial"/>
        </w:rPr>
        <w:t>NOMBRE DE QUIEN DECLARA    ___________________________________</w:t>
      </w:r>
    </w:p>
    <w:p w14:paraId="45F672DE" w14:textId="77777777" w:rsidR="00152A4E" w:rsidRPr="00FB36FD" w:rsidRDefault="00152A4E">
      <w:pPr>
        <w:tabs>
          <w:tab w:val="left" w:pos="709"/>
        </w:tabs>
        <w:spacing w:after="0" w:line="240" w:lineRule="auto"/>
        <w:ind w:right="142"/>
        <w:jc w:val="both"/>
        <w:rPr>
          <w:rFonts w:ascii="Arial" w:hAnsi="Arial" w:cs="Arial"/>
        </w:rPr>
      </w:pPr>
    </w:p>
    <w:p w14:paraId="1AA19BD2" w14:textId="77777777" w:rsidR="00152A4E" w:rsidRPr="00FB36FD" w:rsidRDefault="00152A4E">
      <w:pPr>
        <w:tabs>
          <w:tab w:val="left" w:pos="709"/>
        </w:tabs>
        <w:spacing w:after="0" w:line="240" w:lineRule="auto"/>
        <w:ind w:right="142"/>
        <w:jc w:val="both"/>
        <w:rPr>
          <w:rFonts w:ascii="Arial" w:hAnsi="Arial" w:cs="Arial"/>
        </w:rPr>
      </w:pPr>
      <w:r w:rsidRPr="00FB36FD">
        <w:rPr>
          <w:rFonts w:ascii="Arial" w:hAnsi="Arial" w:cs="Arial"/>
          <w:b/>
        </w:rPr>
        <w:t>NOTA 1:</w:t>
      </w:r>
      <w:r w:rsidRPr="00FB36FD">
        <w:rPr>
          <w:rFonts w:ascii="Arial" w:hAnsi="Arial" w:cs="Arial"/>
        </w:rPr>
        <w:t xml:space="preserve"> El presente anexo constituye sólo un modelo. Su contenido podrá ser ajustado por los proponentes.</w:t>
      </w:r>
    </w:p>
    <w:p w14:paraId="44E393B7" w14:textId="77777777" w:rsidR="00152A4E" w:rsidRPr="00FB36FD" w:rsidRDefault="00152A4E">
      <w:pPr>
        <w:spacing w:after="0" w:line="240" w:lineRule="auto"/>
        <w:jc w:val="both"/>
        <w:rPr>
          <w:rFonts w:ascii="Arial" w:hAnsi="Arial" w:cs="Arial"/>
          <w:b/>
          <w:u w:val="single"/>
        </w:rPr>
      </w:pPr>
    </w:p>
    <w:p w14:paraId="3BE6625B" w14:textId="6687518C" w:rsidR="00096F71" w:rsidRPr="002525B7" w:rsidRDefault="00152A4E" w:rsidP="00FB36FD">
      <w:pPr>
        <w:spacing w:after="0" w:line="240" w:lineRule="auto"/>
        <w:jc w:val="both"/>
        <w:rPr>
          <w:rFonts w:ascii="Arial" w:hAnsi="Arial" w:cs="Arial"/>
        </w:rPr>
      </w:pPr>
      <w:r w:rsidRPr="00FB36FD">
        <w:rPr>
          <w:rFonts w:ascii="Arial" w:hAnsi="Arial" w:cs="Arial"/>
          <w:b/>
          <w:u w:val="single"/>
        </w:rPr>
        <w:t xml:space="preserve">NOTA 2: Señor Proponente Recuerde que el presente Anexo solo deberá diligenciarse y presentarse en el caso en el que su propuesta sea en calidad de persona NATURAL. En tal sentido en el caso de no aplicar NO </w:t>
      </w:r>
      <w:proofErr w:type="spellStart"/>
      <w:r w:rsidRPr="00FB36FD">
        <w:rPr>
          <w:rFonts w:ascii="Arial" w:hAnsi="Arial" w:cs="Arial"/>
          <w:b/>
          <w:u w:val="single"/>
        </w:rPr>
        <w:t>DEBERA</w:t>
      </w:r>
      <w:proofErr w:type="spellEnd"/>
      <w:r w:rsidRPr="00FB36FD">
        <w:rPr>
          <w:rFonts w:ascii="Arial" w:hAnsi="Arial" w:cs="Arial"/>
          <w:b/>
          <w:u w:val="single"/>
        </w:rPr>
        <w:t xml:space="preserve"> ANEXARSE NI DILIGENCIARSE.</w:t>
      </w:r>
    </w:p>
    <w:p w14:paraId="1A0D98A9" w14:textId="1A9351E0" w:rsidR="002525B7" w:rsidRDefault="002525B7" w:rsidP="00FB36FD">
      <w:pPr>
        <w:spacing w:after="0" w:line="240" w:lineRule="auto"/>
        <w:jc w:val="both"/>
        <w:rPr>
          <w:rFonts w:ascii="Arial" w:hAnsi="Arial" w:cs="Arial"/>
        </w:rPr>
      </w:pPr>
    </w:p>
    <w:p w14:paraId="294E5405" w14:textId="77777777" w:rsidR="000F21DC" w:rsidRDefault="000F21DC" w:rsidP="00FB36FD">
      <w:pPr>
        <w:spacing w:after="0" w:line="240" w:lineRule="auto"/>
        <w:jc w:val="both"/>
        <w:rPr>
          <w:rFonts w:ascii="Arial" w:hAnsi="Arial" w:cs="Arial"/>
        </w:rPr>
      </w:pPr>
    </w:p>
    <w:p w14:paraId="3CFA0754" w14:textId="77777777" w:rsidR="000F21DC" w:rsidRDefault="000F21DC" w:rsidP="00FB36FD">
      <w:pPr>
        <w:spacing w:after="0" w:line="240" w:lineRule="auto"/>
        <w:jc w:val="both"/>
        <w:rPr>
          <w:rFonts w:ascii="Arial" w:hAnsi="Arial" w:cs="Arial"/>
        </w:rPr>
      </w:pPr>
    </w:p>
    <w:p w14:paraId="5EF7F9BE" w14:textId="77777777" w:rsidR="000F21DC" w:rsidRDefault="000F21DC" w:rsidP="00FB36FD">
      <w:pPr>
        <w:spacing w:after="0" w:line="240" w:lineRule="auto"/>
        <w:jc w:val="both"/>
        <w:rPr>
          <w:rFonts w:ascii="Arial" w:hAnsi="Arial" w:cs="Arial"/>
        </w:rPr>
      </w:pPr>
    </w:p>
    <w:p w14:paraId="6A34D679" w14:textId="77777777" w:rsidR="000F21DC" w:rsidRDefault="000F21DC" w:rsidP="00FB36FD">
      <w:pPr>
        <w:spacing w:after="0" w:line="240" w:lineRule="auto"/>
        <w:jc w:val="both"/>
        <w:rPr>
          <w:rFonts w:ascii="Arial" w:hAnsi="Arial" w:cs="Arial"/>
        </w:rPr>
      </w:pPr>
    </w:p>
    <w:p w14:paraId="0814C1BE" w14:textId="77777777" w:rsidR="000F21DC" w:rsidRDefault="000F21DC" w:rsidP="00FB36FD">
      <w:pPr>
        <w:spacing w:after="0" w:line="240" w:lineRule="auto"/>
        <w:jc w:val="both"/>
        <w:rPr>
          <w:rFonts w:ascii="Arial" w:hAnsi="Arial" w:cs="Arial"/>
        </w:rPr>
      </w:pPr>
    </w:p>
    <w:p w14:paraId="1F594B13" w14:textId="77777777" w:rsidR="000F21DC" w:rsidRDefault="000F21DC" w:rsidP="00FB36FD">
      <w:pPr>
        <w:spacing w:after="0" w:line="240" w:lineRule="auto"/>
        <w:jc w:val="both"/>
        <w:rPr>
          <w:rFonts w:ascii="Arial" w:hAnsi="Arial" w:cs="Arial"/>
        </w:rPr>
      </w:pPr>
    </w:p>
    <w:p w14:paraId="3FA1E275" w14:textId="77777777" w:rsidR="000F21DC" w:rsidRDefault="000F21DC" w:rsidP="00FB36FD">
      <w:pPr>
        <w:spacing w:after="0" w:line="240" w:lineRule="auto"/>
        <w:jc w:val="both"/>
        <w:rPr>
          <w:rFonts w:ascii="Arial" w:hAnsi="Arial" w:cs="Arial"/>
        </w:rPr>
      </w:pPr>
    </w:p>
    <w:p w14:paraId="40797214" w14:textId="77777777" w:rsidR="000F21DC" w:rsidRDefault="000F21DC" w:rsidP="00FB36FD">
      <w:pPr>
        <w:spacing w:after="0" w:line="240" w:lineRule="auto"/>
        <w:jc w:val="both"/>
        <w:rPr>
          <w:rFonts w:ascii="Arial" w:hAnsi="Arial" w:cs="Arial"/>
        </w:rPr>
      </w:pPr>
    </w:p>
    <w:p w14:paraId="0E1A3F5D" w14:textId="77777777" w:rsidR="000F21DC" w:rsidRDefault="000F21DC" w:rsidP="00FB36FD">
      <w:pPr>
        <w:spacing w:after="0" w:line="240" w:lineRule="auto"/>
        <w:jc w:val="both"/>
        <w:rPr>
          <w:rFonts w:ascii="Arial" w:hAnsi="Arial" w:cs="Arial"/>
        </w:rPr>
      </w:pPr>
    </w:p>
    <w:p w14:paraId="1FFD7AF3" w14:textId="77777777" w:rsidR="000F21DC" w:rsidRDefault="000F21DC" w:rsidP="00FB36FD">
      <w:pPr>
        <w:spacing w:after="0" w:line="240" w:lineRule="auto"/>
        <w:jc w:val="both"/>
        <w:rPr>
          <w:rFonts w:ascii="Arial" w:hAnsi="Arial" w:cs="Arial"/>
        </w:rPr>
      </w:pPr>
    </w:p>
    <w:p w14:paraId="5A627D8A" w14:textId="77777777" w:rsidR="000F21DC" w:rsidRDefault="000F21DC" w:rsidP="00FB36FD">
      <w:pPr>
        <w:spacing w:after="0" w:line="240" w:lineRule="auto"/>
        <w:jc w:val="both"/>
        <w:rPr>
          <w:rFonts w:ascii="Arial" w:hAnsi="Arial" w:cs="Arial"/>
        </w:rPr>
      </w:pPr>
    </w:p>
    <w:p w14:paraId="0F76F8FE" w14:textId="77777777" w:rsidR="000F21DC" w:rsidRDefault="000F21DC" w:rsidP="00FB36FD">
      <w:pPr>
        <w:spacing w:after="0" w:line="240" w:lineRule="auto"/>
        <w:jc w:val="both"/>
        <w:rPr>
          <w:rFonts w:ascii="Arial" w:hAnsi="Arial" w:cs="Arial"/>
        </w:rPr>
      </w:pPr>
    </w:p>
    <w:p w14:paraId="623AE44A" w14:textId="77777777" w:rsidR="000F21DC" w:rsidRDefault="000F21DC" w:rsidP="00FB36FD">
      <w:pPr>
        <w:spacing w:after="0" w:line="240" w:lineRule="auto"/>
        <w:jc w:val="both"/>
        <w:rPr>
          <w:rFonts w:ascii="Arial" w:hAnsi="Arial" w:cs="Arial"/>
        </w:rPr>
      </w:pPr>
    </w:p>
    <w:p w14:paraId="0854D7AF" w14:textId="77777777" w:rsidR="000F21DC" w:rsidRDefault="000F21DC" w:rsidP="00FB36FD">
      <w:pPr>
        <w:spacing w:after="0" w:line="240" w:lineRule="auto"/>
        <w:jc w:val="both"/>
        <w:rPr>
          <w:rFonts w:ascii="Arial" w:hAnsi="Arial" w:cs="Arial"/>
        </w:rPr>
      </w:pPr>
    </w:p>
    <w:p w14:paraId="39E2FE29" w14:textId="77777777" w:rsidR="000F21DC" w:rsidRDefault="000F21DC" w:rsidP="00FB36FD">
      <w:pPr>
        <w:spacing w:after="0" w:line="240" w:lineRule="auto"/>
        <w:jc w:val="both"/>
        <w:rPr>
          <w:rFonts w:ascii="Arial" w:hAnsi="Arial" w:cs="Arial"/>
        </w:rPr>
      </w:pPr>
    </w:p>
    <w:p w14:paraId="543D3D77" w14:textId="77777777" w:rsidR="000F21DC" w:rsidRDefault="000F21DC" w:rsidP="00FB36FD">
      <w:pPr>
        <w:spacing w:after="0" w:line="240" w:lineRule="auto"/>
        <w:jc w:val="both"/>
        <w:rPr>
          <w:rFonts w:ascii="Arial" w:hAnsi="Arial" w:cs="Arial"/>
        </w:rPr>
      </w:pPr>
    </w:p>
    <w:p w14:paraId="4C6BDE83" w14:textId="77777777" w:rsidR="000F21DC" w:rsidRDefault="000F21DC" w:rsidP="00FB36FD">
      <w:pPr>
        <w:spacing w:after="0" w:line="240" w:lineRule="auto"/>
        <w:jc w:val="both"/>
        <w:rPr>
          <w:rFonts w:ascii="Arial" w:hAnsi="Arial" w:cs="Arial"/>
        </w:rPr>
      </w:pPr>
    </w:p>
    <w:p w14:paraId="61443116" w14:textId="77777777" w:rsidR="000F21DC" w:rsidRDefault="000F21DC" w:rsidP="00FB36FD">
      <w:pPr>
        <w:spacing w:after="0" w:line="240" w:lineRule="auto"/>
        <w:jc w:val="both"/>
        <w:rPr>
          <w:rFonts w:ascii="Arial" w:hAnsi="Arial" w:cs="Arial"/>
        </w:rPr>
      </w:pPr>
    </w:p>
    <w:p w14:paraId="101C0F9B" w14:textId="77777777" w:rsidR="000F21DC" w:rsidRDefault="000F21DC" w:rsidP="00FB36FD">
      <w:pPr>
        <w:spacing w:after="0" w:line="240" w:lineRule="auto"/>
        <w:jc w:val="both"/>
        <w:rPr>
          <w:rFonts w:ascii="Arial" w:hAnsi="Arial" w:cs="Arial"/>
        </w:rPr>
      </w:pPr>
    </w:p>
    <w:p w14:paraId="1F8F7564" w14:textId="77777777" w:rsidR="000F21DC" w:rsidRDefault="000F21DC" w:rsidP="00FB36FD">
      <w:pPr>
        <w:spacing w:after="0" w:line="240" w:lineRule="auto"/>
        <w:jc w:val="both"/>
        <w:rPr>
          <w:rFonts w:ascii="Arial" w:hAnsi="Arial" w:cs="Arial"/>
        </w:rPr>
      </w:pPr>
    </w:p>
    <w:p w14:paraId="5D974D20" w14:textId="77777777" w:rsidR="000F21DC" w:rsidRDefault="000F21DC" w:rsidP="00FB36FD">
      <w:pPr>
        <w:spacing w:after="0" w:line="240" w:lineRule="auto"/>
        <w:jc w:val="both"/>
        <w:rPr>
          <w:rFonts w:ascii="Arial" w:hAnsi="Arial" w:cs="Arial"/>
        </w:rPr>
      </w:pPr>
    </w:p>
    <w:p w14:paraId="1076AFA0" w14:textId="77777777" w:rsidR="000F21DC" w:rsidRDefault="000F21DC" w:rsidP="00FB36FD">
      <w:pPr>
        <w:spacing w:after="0" w:line="240" w:lineRule="auto"/>
        <w:jc w:val="both"/>
        <w:rPr>
          <w:rFonts w:ascii="Arial" w:hAnsi="Arial" w:cs="Arial"/>
        </w:rPr>
      </w:pPr>
    </w:p>
    <w:p w14:paraId="343C4F4A" w14:textId="77777777" w:rsidR="000F21DC" w:rsidRDefault="000F21DC" w:rsidP="00FB36FD">
      <w:pPr>
        <w:spacing w:after="0" w:line="240" w:lineRule="auto"/>
        <w:jc w:val="both"/>
        <w:rPr>
          <w:rFonts w:ascii="Arial" w:hAnsi="Arial" w:cs="Arial"/>
        </w:rPr>
      </w:pPr>
    </w:p>
    <w:p w14:paraId="08BA8C46" w14:textId="77777777" w:rsidR="000F21DC" w:rsidRDefault="000F21DC" w:rsidP="00FB36FD">
      <w:pPr>
        <w:spacing w:after="0" w:line="240" w:lineRule="auto"/>
        <w:jc w:val="both"/>
        <w:rPr>
          <w:rFonts w:ascii="Arial" w:hAnsi="Arial" w:cs="Arial"/>
        </w:rPr>
      </w:pPr>
    </w:p>
    <w:p w14:paraId="77A40A5B" w14:textId="77777777" w:rsidR="000F21DC" w:rsidRDefault="000F21DC" w:rsidP="00FB36FD">
      <w:pPr>
        <w:spacing w:after="0" w:line="240" w:lineRule="auto"/>
        <w:jc w:val="both"/>
        <w:rPr>
          <w:rFonts w:ascii="Arial" w:hAnsi="Arial" w:cs="Arial"/>
        </w:rPr>
      </w:pPr>
    </w:p>
    <w:p w14:paraId="6B2E3659" w14:textId="77777777" w:rsidR="000F21DC" w:rsidRDefault="000F21DC" w:rsidP="00FB36FD">
      <w:pPr>
        <w:spacing w:after="0" w:line="240" w:lineRule="auto"/>
        <w:jc w:val="both"/>
        <w:rPr>
          <w:rFonts w:ascii="Arial" w:hAnsi="Arial" w:cs="Arial"/>
        </w:rPr>
      </w:pPr>
    </w:p>
    <w:p w14:paraId="66E7E6BF" w14:textId="77777777" w:rsidR="000F21DC" w:rsidRDefault="000F21DC" w:rsidP="00FB36FD">
      <w:pPr>
        <w:spacing w:after="0" w:line="240" w:lineRule="auto"/>
        <w:jc w:val="both"/>
        <w:rPr>
          <w:rFonts w:ascii="Arial" w:hAnsi="Arial" w:cs="Arial"/>
        </w:rPr>
      </w:pPr>
    </w:p>
    <w:p w14:paraId="698C154F" w14:textId="77777777" w:rsidR="000F21DC" w:rsidRDefault="000F21DC" w:rsidP="00FB36FD">
      <w:pPr>
        <w:spacing w:after="0" w:line="240" w:lineRule="auto"/>
        <w:jc w:val="both"/>
        <w:rPr>
          <w:rFonts w:ascii="Arial" w:hAnsi="Arial" w:cs="Arial"/>
        </w:rPr>
      </w:pPr>
    </w:p>
    <w:p w14:paraId="3E1A756E" w14:textId="77777777" w:rsidR="000F21DC" w:rsidRDefault="000F21DC" w:rsidP="00FB36FD">
      <w:pPr>
        <w:spacing w:after="0" w:line="240" w:lineRule="auto"/>
        <w:jc w:val="both"/>
        <w:rPr>
          <w:rFonts w:ascii="Arial" w:hAnsi="Arial" w:cs="Arial"/>
        </w:rPr>
      </w:pPr>
    </w:p>
    <w:p w14:paraId="1817CEDC" w14:textId="77777777" w:rsidR="000F21DC" w:rsidRDefault="000F21DC" w:rsidP="00FB36FD">
      <w:pPr>
        <w:spacing w:after="0" w:line="240" w:lineRule="auto"/>
        <w:jc w:val="both"/>
        <w:rPr>
          <w:rFonts w:ascii="Arial" w:hAnsi="Arial" w:cs="Arial"/>
        </w:rPr>
      </w:pPr>
    </w:p>
    <w:p w14:paraId="646795DA" w14:textId="77777777" w:rsidR="000F21DC" w:rsidRDefault="000F21DC" w:rsidP="00FB36FD">
      <w:pPr>
        <w:spacing w:after="0" w:line="240" w:lineRule="auto"/>
        <w:jc w:val="both"/>
        <w:rPr>
          <w:rFonts w:ascii="Arial" w:hAnsi="Arial" w:cs="Arial"/>
        </w:rPr>
      </w:pPr>
    </w:p>
    <w:p w14:paraId="74ECB46B" w14:textId="77777777" w:rsidR="000F21DC" w:rsidRDefault="000F21DC" w:rsidP="00FB36FD">
      <w:pPr>
        <w:spacing w:after="0" w:line="240" w:lineRule="auto"/>
        <w:jc w:val="both"/>
        <w:rPr>
          <w:rFonts w:ascii="Arial" w:hAnsi="Arial" w:cs="Arial"/>
        </w:rPr>
      </w:pPr>
    </w:p>
    <w:p w14:paraId="37D2601D" w14:textId="77777777" w:rsidR="000F21DC" w:rsidRDefault="000F21DC" w:rsidP="00FB36FD">
      <w:pPr>
        <w:spacing w:after="0" w:line="240" w:lineRule="auto"/>
        <w:jc w:val="both"/>
        <w:rPr>
          <w:rFonts w:ascii="Arial" w:hAnsi="Arial" w:cs="Arial"/>
        </w:rPr>
      </w:pPr>
    </w:p>
    <w:p w14:paraId="1CBDFA1A" w14:textId="77777777" w:rsidR="000F21DC" w:rsidRDefault="000F21DC" w:rsidP="00FB36FD">
      <w:pPr>
        <w:spacing w:after="0" w:line="240" w:lineRule="auto"/>
        <w:jc w:val="both"/>
        <w:rPr>
          <w:rFonts w:ascii="Arial" w:hAnsi="Arial" w:cs="Arial"/>
        </w:rPr>
      </w:pPr>
    </w:p>
    <w:p w14:paraId="3F306873" w14:textId="77777777" w:rsidR="000F21DC" w:rsidRDefault="000F21DC" w:rsidP="00FB36FD">
      <w:pPr>
        <w:spacing w:after="0" w:line="240" w:lineRule="auto"/>
        <w:jc w:val="both"/>
        <w:rPr>
          <w:rFonts w:ascii="Arial" w:hAnsi="Arial" w:cs="Arial"/>
        </w:rPr>
      </w:pPr>
    </w:p>
    <w:p w14:paraId="3F23D5AD" w14:textId="77777777" w:rsidR="000F21DC" w:rsidRDefault="000F21DC" w:rsidP="00FB36FD">
      <w:pPr>
        <w:spacing w:after="0" w:line="240" w:lineRule="auto"/>
        <w:jc w:val="both"/>
        <w:rPr>
          <w:rFonts w:ascii="Arial" w:hAnsi="Arial" w:cs="Arial"/>
        </w:rPr>
      </w:pPr>
    </w:p>
    <w:p w14:paraId="5CC915C7" w14:textId="77777777" w:rsidR="000F21DC" w:rsidRDefault="000F21DC" w:rsidP="00FB36FD">
      <w:pPr>
        <w:spacing w:after="0" w:line="240" w:lineRule="auto"/>
        <w:jc w:val="both"/>
        <w:rPr>
          <w:rFonts w:ascii="Arial" w:hAnsi="Arial" w:cs="Arial"/>
        </w:rPr>
      </w:pPr>
    </w:p>
    <w:p w14:paraId="29555B85" w14:textId="77777777" w:rsidR="000F21DC" w:rsidRDefault="000F21DC" w:rsidP="00FB36FD">
      <w:pPr>
        <w:spacing w:after="0" w:line="240" w:lineRule="auto"/>
        <w:jc w:val="both"/>
        <w:rPr>
          <w:rFonts w:ascii="Arial" w:hAnsi="Arial" w:cs="Arial"/>
        </w:rPr>
      </w:pPr>
    </w:p>
    <w:p w14:paraId="4AA4CA31" w14:textId="77777777" w:rsidR="000F21DC" w:rsidRDefault="000F21DC" w:rsidP="00FB36FD">
      <w:pPr>
        <w:spacing w:after="0" w:line="240" w:lineRule="auto"/>
        <w:jc w:val="both"/>
        <w:rPr>
          <w:rFonts w:ascii="Arial" w:hAnsi="Arial" w:cs="Arial"/>
        </w:rPr>
      </w:pPr>
    </w:p>
    <w:p w14:paraId="2EEDA194" w14:textId="77777777" w:rsidR="000F21DC" w:rsidRDefault="000F21DC" w:rsidP="00FB36FD">
      <w:pPr>
        <w:spacing w:after="0" w:line="240" w:lineRule="auto"/>
        <w:jc w:val="both"/>
        <w:rPr>
          <w:rFonts w:ascii="Arial" w:hAnsi="Arial" w:cs="Arial"/>
        </w:rPr>
      </w:pPr>
    </w:p>
    <w:p w14:paraId="6D5C7431" w14:textId="77777777" w:rsidR="000F21DC" w:rsidRPr="002525B7" w:rsidRDefault="000F21DC" w:rsidP="00FB36FD">
      <w:pPr>
        <w:spacing w:after="0" w:line="240" w:lineRule="auto"/>
        <w:jc w:val="both"/>
        <w:rPr>
          <w:rFonts w:ascii="Arial" w:hAnsi="Arial" w:cs="Arial"/>
        </w:rPr>
      </w:pPr>
    </w:p>
    <w:p w14:paraId="20B8ABDC" w14:textId="77777777" w:rsidR="002525B7" w:rsidRPr="002525B7" w:rsidRDefault="002525B7" w:rsidP="00FB36FD">
      <w:pPr>
        <w:spacing w:after="0" w:line="240" w:lineRule="auto"/>
        <w:jc w:val="both"/>
        <w:rPr>
          <w:rFonts w:ascii="Arial" w:hAnsi="Arial" w:cs="Arial"/>
        </w:rPr>
      </w:pPr>
    </w:p>
    <w:p w14:paraId="4F9BA9D9" w14:textId="77777777" w:rsidR="00152A4E" w:rsidRPr="00FB36FD" w:rsidRDefault="00152A4E">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w:hAnsi="Arial" w:cs="Arial"/>
          <w:b/>
          <w:bCs/>
          <w:i w:val="0"/>
        </w:rPr>
      </w:pPr>
      <w:r w:rsidRPr="00FB36FD">
        <w:rPr>
          <w:rStyle w:val="nfasis"/>
          <w:rFonts w:ascii="Arial" w:hAnsi="Arial" w:cs="Arial"/>
          <w:b/>
          <w:bCs/>
          <w:i w:val="0"/>
        </w:rPr>
        <w:lastRenderedPageBreak/>
        <w:t>ANEXO No. 3</w:t>
      </w:r>
    </w:p>
    <w:p w14:paraId="3D2A7148" w14:textId="53E3AB74" w:rsidR="00152A4E" w:rsidRPr="00FB36FD" w:rsidRDefault="00152A4E">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w:hAnsi="Arial" w:cs="Arial"/>
        </w:rPr>
      </w:pPr>
      <w:r w:rsidRPr="00FB36FD">
        <w:rPr>
          <w:rStyle w:val="nfasis"/>
          <w:rFonts w:ascii="Arial" w:hAnsi="Arial" w:cs="Arial"/>
          <w:b/>
          <w:bCs/>
          <w:i w:val="0"/>
        </w:rPr>
        <w:t>MODELO CERTIFICACIÓN DE CUMPLIMIENTO</w:t>
      </w:r>
      <w:r w:rsidRPr="00FB36FD">
        <w:rPr>
          <w:rStyle w:val="nfasis"/>
          <w:rFonts w:ascii="Arial" w:hAnsi="Arial" w:cs="Arial"/>
          <w:i w:val="0"/>
        </w:rPr>
        <w:t xml:space="preserve"> </w:t>
      </w:r>
      <w:r w:rsidRPr="00FB36FD">
        <w:rPr>
          <w:rFonts w:ascii="Arial" w:hAnsi="Arial" w:cs="Arial"/>
          <w:b/>
          <w:bCs/>
        </w:rPr>
        <w:t>ARTÍCULO 50 LEY 789 DE 2002 Y LEY</w:t>
      </w:r>
      <w:r w:rsidR="002525B7" w:rsidRPr="002525B7">
        <w:rPr>
          <w:rFonts w:ascii="Arial" w:hAnsi="Arial" w:cs="Arial"/>
          <w:b/>
          <w:bCs/>
        </w:rPr>
        <w:t xml:space="preserve"> </w:t>
      </w:r>
      <w:r w:rsidRPr="00FB36FD">
        <w:rPr>
          <w:rFonts w:ascii="Arial" w:hAnsi="Arial" w:cs="Arial"/>
          <w:b/>
          <w:bCs/>
        </w:rPr>
        <w:t>828 DE 2003 PERSONA JURÍDICA</w:t>
      </w:r>
    </w:p>
    <w:p w14:paraId="4C1F3B25" w14:textId="77777777" w:rsidR="002525B7" w:rsidRPr="002525B7" w:rsidRDefault="002525B7">
      <w:pPr>
        <w:tabs>
          <w:tab w:val="left" w:pos="0"/>
          <w:tab w:val="left" w:pos="709"/>
        </w:tabs>
        <w:autoSpaceDE w:val="0"/>
        <w:autoSpaceDN w:val="0"/>
        <w:adjustRightInd w:val="0"/>
        <w:spacing w:after="0" w:line="240" w:lineRule="auto"/>
        <w:ind w:right="142"/>
        <w:jc w:val="both"/>
        <w:rPr>
          <w:rFonts w:ascii="Arial" w:hAnsi="Arial" w:cs="Arial"/>
        </w:rPr>
      </w:pPr>
    </w:p>
    <w:p w14:paraId="2048B7AB" w14:textId="783609B4"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r w:rsidRPr="00FB36FD">
        <w:rPr>
          <w:rFonts w:ascii="Arial" w:hAnsi="Arial" w:cs="Arial"/>
        </w:rPr>
        <w:t>(Use la opción que corresponda, según certifique el Representante Legal o el Revisor Fiscal e igualmente según cuente o no con personal)</w:t>
      </w:r>
    </w:p>
    <w:p w14:paraId="20BACCCD"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p>
    <w:p w14:paraId="394F985C"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b/>
          <w:u w:val="single"/>
        </w:rPr>
      </w:pPr>
      <w:proofErr w:type="spellStart"/>
      <w:r w:rsidRPr="00FB36FD">
        <w:rPr>
          <w:rFonts w:ascii="Arial" w:hAnsi="Arial" w:cs="Arial"/>
          <w:b/>
          <w:u w:val="single"/>
        </w:rPr>
        <w:t>OPCION</w:t>
      </w:r>
      <w:proofErr w:type="spellEnd"/>
      <w:r w:rsidRPr="00FB36FD">
        <w:rPr>
          <w:rFonts w:ascii="Arial" w:hAnsi="Arial" w:cs="Arial"/>
          <w:b/>
          <w:u w:val="single"/>
        </w:rPr>
        <w:t xml:space="preserve"> 1 </w:t>
      </w:r>
    </w:p>
    <w:p w14:paraId="3D94CAA1"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p>
    <w:p w14:paraId="102E47BA" w14:textId="77777777" w:rsidR="00152A4E" w:rsidRPr="00FB36FD" w:rsidRDefault="00152A4E" w:rsidP="00FB36FD">
      <w:pPr>
        <w:spacing w:after="0" w:line="240" w:lineRule="auto"/>
        <w:jc w:val="both"/>
        <w:rPr>
          <w:rFonts w:ascii="Arial" w:hAnsi="Arial" w:cs="Arial"/>
          <w:b/>
          <w:bCs/>
          <w:lang w:val="es-CO"/>
        </w:rPr>
      </w:pPr>
      <w:r w:rsidRPr="00FB36FD">
        <w:rPr>
          <w:rFonts w:ascii="Arial" w:hAnsi="Arial" w:cs="Arial"/>
          <w:b/>
          <w:bCs/>
        </w:rPr>
        <w:t>EN CASO DE QUE EL PROPONENTE NO TENGA PERSONAL A CARGO Y POR ENDE NO ESTE OBLIGADO A EFECTUAR EL PAGO DE APORTES PARAFISCALES Y SEGURIDAD SOCIAL DEBERÁ INDICARLO EN LOS SIGUIENTES TÉRMINOS:</w:t>
      </w:r>
    </w:p>
    <w:p w14:paraId="5A8257C0" w14:textId="58E6080E" w:rsidR="00152A4E" w:rsidRPr="002525B7" w:rsidRDefault="00152A4E" w:rsidP="00FB36FD">
      <w:pPr>
        <w:spacing w:after="0" w:line="240" w:lineRule="auto"/>
        <w:jc w:val="both"/>
        <w:rPr>
          <w:rFonts w:ascii="Arial" w:hAnsi="Arial" w:cs="Arial"/>
        </w:rPr>
      </w:pPr>
      <w:r w:rsidRPr="00FB36FD">
        <w:rPr>
          <w:rFonts w:ascii="Arial" w:hAnsi="Arial" w:cs="Arial"/>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0BCFEA37" w14:textId="77777777" w:rsidR="00C67234" w:rsidRPr="00FB36FD" w:rsidRDefault="00C67234" w:rsidP="00FB36FD">
      <w:pPr>
        <w:spacing w:after="0" w:line="240" w:lineRule="auto"/>
        <w:jc w:val="both"/>
        <w:rPr>
          <w:rFonts w:ascii="Arial" w:hAnsi="Arial" w:cs="Arial"/>
        </w:rPr>
      </w:pPr>
    </w:p>
    <w:p w14:paraId="556D4EE5" w14:textId="554C3F5E" w:rsidR="00152A4E" w:rsidRPr="00FB36FD" w:rsidRDefault="00152A4E" w:rsidP="00FB36FD">
      <w:pPr>
        <w:spacing w:after="0" w:line="240" w:lineRule="auto"/>
        <w:jc w:val="both"/>
        <w:rPr>
          <w:rFonts w:ascii="Arial" w:hAnsi="Arial" w:cs="Arial"/>
        </w:rPr>
      </w:pPr>
      <w:r w:rsidRPr="00FB36FD">
        <w:rPr>
          <w:rFonts w:ascii="Arial" w:hAnsi="Arial" w:cs="Arial"/>
        </w:rPr>
        <w:t xml:space="preserve">Dada en ___ D.C. a </w:t>
      </w:r>
      <w:r w:rsidR="008D64DA" w:rsidRPr="00FB36FD">
        <w:rPr>
          <w:rFonts w:ascii="Arial" w:hAnsi="Arial" w:cs="Arial"/>
        </w:rPr>
        <w:t>los </w:t>
      </w:r>
      <w:proofErr w:type="gramStart"/>
      <w:r w:rsidR="008D64DA" w:rsidRPr="00FB36FD">
        <w:rPr>
          <w:rFonts w:ascii="Arial" w:hAnsi="Arial" w:cs="Arial"/>
        </w:rPr>
        <w:t>( </w:t>
      </w:r>
      <w:r w:rsidRPr="00FB36FD">
        <w:rPr>
          <w:rFonts w:ascii="Arial" w:hAnsi="Arial" w:cs="Arial"/>
        </w:rPr>
        <w:t> </w:t>
      </w:r>
      <w:proofErr w:type="gramEnd"/>
      <w:r w:rsidRPr="00FB36FD">
        <w:rPr>
          <w:rFonts w:ascii="Arial" w:hAnsi="Arial" w:cs="Arial"/>
        </w:rPr>
        <w:t xml:space="preserve">  ) _________ del mes de __________ </w:t>
      </w:r>
      <w:proofErr w:type="spellStart"/>
      <w:r w:rsidRPr="00FB36FD">
        <w:rPr>
          <w:rFonts w:ascii="Arial" w:hAnsi="Arial" w:cs="Arial"/>
        </w:rPr>
        <w:t>de</w:t>
      </w:r>
      <w:proofErr w:type="spellEnd"/>
      <w:r w:rsidRPr="00FB36FD">
        <w:rPr>
          <w:rFonts w:ascii="Arial" w:hAnsi="Arial" w:cs="Arial"/>
        </w:rPr>
        <w:t xml:space="preserve"> 2016</w:t>
      </w:r>
    </w:p>
    <w:p w14:paraId="5D78817B" w14:textId="77777777" w:rsidR="00152A4E" w:rsidRPr="00FB36FD" w:rsidRDefault="00152A4E" w:rsidP="00FB36FD">
      <w:pPr>
        <w:spacing w:after="0" w:line="240" w:lineRule="auto"/>
        <w:jc w:val="both"/>
        <w:rPr>
          <w:rFonts w:ascii="Arial" w:hAnsi="Arial" w:cs="Arial"/>
        </w:rPr>
      </w:pPr>
      <w:r w:rsidRPr="00FB36FD">
        <w:rPr>
          <w:rFonts w:ascii="Arial" w:hAnsi="Arial" w:cs="Arial"/>
        </w:rPr>
        <w:t>FIRMA_______________________________________________________</w:t>
      </w:r>
    </w:p>
    <w:p w14:paraId="730C20CD" w14:textId="77777777" w:rsidR="00152A4E" w:rsidRPr="00FB36FD" w:rsidRDefault="00152A4E" w:rsidP="00FB36FD">
      <w:pPr>
        <w:spacing w:after="0" w:line="240" w:lineRule="auto"/>
        <w:jc w:val="both"/>
        <w:rPr>
          <w:rFonts w:ascii="Arial" w:hAnsi="Arial" w:cs="Arial"/>
        </w:rPr>
      </w:pPr>
      <w:r w:rsidRPr="00FB36FD">
        <w:rPr>
          <w:rFonts w:ascii="Arial" w:hAnsi="Arial" w:cs="Arial"/>
        </w:rPr>
        <w:t xml:space="preserve">NOMBRE DE QUIEN CERTIFICA (REPRESENTANTE LEGAL Y/O REVISOR FISCAL)                                   </w:t>
      </w:r>
    </w:p>
    <w:p w14:paraId="33533F80" w14:textId="77777777" w:rsidR="00152A4E" w:rsidRPr="00FB36FD" w:rsidRDefault="00152A4E" w:rsidP="00FB36FD">
      <w:pPr>
        <w:spacing w:after="0" w:line="240" w:lineRule="auto"/>
        <w:jc w:val="both"/>
        <w:rPr>
          <w:rFonts w:ascii="Arial" w:hAnsi="Arial" w:cs="Arial"/>
        </w:rPr>
      </w:pPr>
      <w:r w:rsidRPr="00FB36FD">
        <w:rPr>
          <w:rFonts w:ascii="Arial" w:hAnsi="Arial" w:cs="Arial"/>
        </w:rPr>
        <w:t>TARJETA PROFESIONAL</w:t>
      </w:r>
    </w:p>
    <w:p w14:paraId="1BB7E20D" w14:textId="608E6F7C" w:rsidR="00152A4E" w:rsidRPr="00FB36FD" w:rsidRDefault="00152A4E" w:rsidP="00FB36FD">
      <w:pPr>
        <w:spacing w:after="0" w:line="240" w:lineRule="auto"/>
        <w:jc w:val="both"/>
        <w:rPr>
          <w:rFonts w:ascii="Arial" w:hAnsi="Arial" w:cs="Arial"/>
        </w:rPr>
      </w:pPr>
      <w:r w:rsidRPr="00FB36FD">
        <w:rPr>
          <w:rFonts w:ascii="Arial" w:hAnsi="Arial" w:cs="Arial"/>
        </w:rPr>
        <w:t xml:space="preserve">(Para el Revisor </w:t>
      </w:r>
      <w:r w:rsidR="008D64DA" w:rsidRPr="00FB36FD">
        <w:rPr>
          <w:rFonts w:ascii="Arial" w:hAnsi="Arial" w:cs="Arial"/>
        </w:rPr>
        <w:t>Fiscal) _</w:t>
      </w:r>
      <w:r w:rsidRPr="00FB36FD">
        <w:rPr>
          <w:rFonts w:ascii="Arial" w:hAnsi="Arial" w:cs="Arial"/>
        </w:rPr>
        <w:t>__________________________________</w:t>
      </w:r>
    </w:p>
    <w:p w14:paraId="7867CA50"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b/>
          <w:u w:val="single"/>
        </w:rPr>
      </w:pPr>
      <w:r w:rsidRPr="00FB36FD">
        <w:rPr>
          <w:rFonts w:ascii="Arial" w:hAnsi="Arial" w:cs="Arial"/>
          <w:b/>
        </w:rPr>
        <w:t>Nota:</w:t>
      </w:r>
      <w:r w:rsidRPr="00FB36FD">
        <w:rPr>
          <w:rFonts w:ascii="Arial" w:hAnsi="Arial" w:cs="Arial"/>
        </w:rPr>
        <w:t xml:space="preserve"> Cuando la certificación sea expedida por revisor fiscal deberá adjuntar a la propuesta </w:t>
      </w:r>
      <w:r w:rsidRPr="00FB36FD">
        <w:rPr>
          <w:rFonts w:ascii="Arial" w:hAnsi="Arial" w:cs="Arial"/>
          <w:b/>
          <w:u w:val="single"/>
        </w:rPr>
        <w:t xml:space="preserve">CEDULA DE CIUDADANÍA, TARJETA PROFESIONAL Y CERTIFICACIÓN DE ANTECEDENTES DE LA JUNTA CENTRAL DE CONTADORES VIGENTE. </w:t>
      </w:r>
    </w:p>
    <w:p w14:paraId="40C944BE"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p>
    <w:p w14:paraId="49A5FFD7"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b/>
          <w:u w:val="single"/>
        </w:rPr>
      </w:pPr>
      <w:proofErr w:type="spellStart"/>
      <w:r w:rsidRPr="00FB36FD">
        <w:rPr>
          <w:rFonts w:ascii="Arial" w:hAnsi="Arial" w:cs="Arial"/>
          <w:b/>
          <w:u w:val="single"/>
        </w:rPr>
        <w:t>OPCION</w:t>
      </w:r>
      <w:proofErr w:type="spellEnd"/>
      <w:r w:rsidRPr="00FB36FD">
        <w:rPr>
          <w:rFonts w:ascii="Arial" w:hAnsi="Arial" w:cs="Arial"/>
          <w:b/>
          <w:u w:val="single"/>
        </w:rPr>
        <w:t xml:space="preserve"> 2</w:t>
      </w:r>
    </w:p>
    <w:p w14:paraId="0054BA0B"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b/>
          <w:bCs/>
        </w:rPr>
      </w:pPr>
    </w:p>
    <w:p w14:paraId="4D71F0CB"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r w:rsidRPr="00FB36FD">
        <w:rPr>
          <w:rFonts w:ascii="Arial" w:hAnsi="Arial" w:cs="Arial"/>
          <w:b/>
          <w:bCs/>
        </w:rPr>
        <w:t>EN CASO DE QUE EL PROPONENTE TENGA PERSONAL A CARGO</w:t>
      </w:r>
    </w:p>
    <w:p w14:paraId="272F6973"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p>
    <w:p w14:paraId="60ED3080"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r w:rsidRPr="00FB36FD">
        <w:rPr>
          <w:rFonts w:ascii="Arial" w:hAnsi="Arial" w:cs="Arial"/>
        </w:rPr>
        <w:t xml:space="preserve">Yo, __________________, identificado con _____________, en mi condición de Representante Legal de </w:t>
      </w:r>
      <w:r w:rsidRPr="00FB36FD">
        <w:rPr>
          <w:rFonts w:ascii="Arial" w:hAnsi="Arial" w:cs="Arial"/>
          <w:u w:val="single"/>
        </w:rPr>
        <w:t>(Razón social de la compañía)</w:t>
      </w:r>
      <w:r w:rsidRPr="00FB36FD">
        <w:rPr>
          <w:rFonts w:ascii="Arial" w:hAnsi="Arial"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FB36FD">
        <w:rPr>
          <w:rFonts w:ascii="Arial" w:hAnsi="Arial" w:cs="Arial"/>
          <w:b/>
        </w:rPr>
        <w:t>ICBF</w:t>
      </w:r>
      <w:r w:rsidRPr="00FB36FD">
        <w:rPr>
          <w:rFonts w:ascii="Arial" w:hAnsi="Arial" w:cs="Arial"/>
        </w:rPr>
        <w:t>) y Servicio Nacional de Aprendizaje (SENA).</w:t>
      </w:r>
    </w:p>
    <w:p w14:paraId="066A8288"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r w:rsidRPr="00FB36FD">
        <w:rPr>
          <w:rFonts w:ascii="Arial" w:hAnsi="Arial" w:cs="Arial"/>
        </w:rPr>
        <w:t>Lo anterior en cumplimiento de lo dispuesto en el Artículo 50 de la Ley 789 de 2002.</w:t>
      </w:r>
    </w:p>
    <w:p w14:paraId="3F1E61B0"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p>
    <w:p w14:paraId="0B968551"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r w:rsidRPr="00FB36FD">
        <w:rPr>
          <w:rFonts w:ascii="Arial" w:hAnsi="Arial" w:cs="Arial"/>
        </w:rPr>
        <w:t xml:space="preserve">Yo, __________________, identificado con _____________, y con Tarjeta Profesional No. _________ de la Junta Central de Contadores de Colombia, en mi condición de Revisor Fiscal de </w:t>
      </w:r>
      <w:r w:rsidRPr="00FB36FD">
        <w:rPr>
          <w:rFonts w:ascii="Arial" w:hAnsi="Arial" w:cs="Arial"/>
          <w:u w:val="single"/>
        </w:rPr>
        <w:t>(Razón social de la compañía)</w:t>
      </w:r>
      <w:r w:rsidRPr="00FB36FD">
        <w:rPr>
          <w:rFonts w:ascii="Arial" w:hAnsi="Arial"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w:t>
      </w:r>
      <w:r w:rsidRPr="00FB36FD">
        <w:rPr>
          <w:rFonts w:ascii="Arial" w:hAnsi="Arial" w:cs="Arial"/>
        </w:rPr>
        <w:lastRenderedPageBreak/>
        <w:t>salud, pensiones, riesgos profesionales, cajas de compensación familiar, Instituto Colombiano de Bienestar familiar (</w:t>
      </w:r>
      <w:r w:rsidRPr="00FB36FD">
        <w:rPr>
          <w:rFonts w:ascii="Arial" w:hAnsi="Arial" w:cs="Arial"/>
          <w:b/>
        </w:rPr>
        <w:t>ICBF</w:t>
      </w:r>
      <w:r w:rsidRPr="00FB36FD">
        <w:rPr>
          <w:rFonts w:ascii="Arial" w:hAnsi="Arial" w:cs="Arial"/>
        </w:rPr>
        <w:t>) y Servicio Nacional de Aprendizaje (SENA)</w:t>
      </w:r>
    </w:p>
    <w:p w14:paraId="288528E1"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p>
    <w:p w14:paraId="177DF8E9"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r w:rsidRPr="00FB36FD">
        <w:rPr>
          <w:rFonts w:ascii="Arial" w:hAnsi="Arial" w:cs="Arial"/>
        </w:rPr>
        <w:t>Estos pagos, corresponden a los montos contabilizados y pagados por la compañía durante dichos 6 meses. Lo anterior, en cumplimiento de lo dispuesto en el Artículo 50 de la Ley 789 de 2002.</w:t>
      </w:r>
    </w:p>
    <w:p w14:paraId="56C2CCD3"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b/>
          <w:bCs/>
        </w:rPr>
      </w:pPr>
    </w:p>
    <w:p w14:paraId="0A388DC0" w14:textId="39265674"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r w:rsidRPr="00FB36FD">
        <w:rPr>
          <w:rFonts w:ascii="Arial" w:hAnsi="Arial" w:cs="Arial"/>
          <w:b/>
          <w:bCs/>
        </w:rPr>
        <w:t xml:space="preserve">Nota 1: </w:t>
      </w:r>
      <w:r w:rsidRPr="00FB36FD">
        <w:rPr>
          <w:rFonts w:ascii="Arial" w:hAnsi="Arial"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FB36FD">
          <w:rPr>
            <w:rFonts w:ascii="Arial" w:hAnsi="Arial" w:cs="Arial"/>
          </w:rPr>
          <w:t>19 a</w:t>
        </w:r>
      </w:smartTag>
      <w:r w:rsidRPr="00FB36FD">
        <w:rPr>
          <w:rFonts w:ascii="Arial" w:hAnsi="Arial" w:cs="Arial"/>
        </w:rPr>
        <w:t xml:space="preserve"> 24 y Decreto 2236 de 1999. Así mismo, en el caso correspondiente a los aportes parafiscales: CAJAS DE </w:t>
      </w:r>
      <w:r w:rsidR="008D64DA" w:rsidRPr="00FB36FD">
        <w:rPr>
          <w:rFonts w:ascii="Arial" w:hAnsi="Arial" w:cs="Arial"/>
        </w:rPr>
        <w:t>COMPENSACIÓN</w:t>
      </w:r>
      <w:r w:rsidRPr="00FB36FD">
        <w:rPr>
          <w:rFonts w:ascii="Arial" w:hAnsi="Arial" w:cs="Arial"/>
        </w:rPr>
        <w:t xml:space="preserve"> FAMILIAR, </w:t>
      </w:r>
      <w:r w:rsidRPr="00FB36FD">
        <w:rPr>
          <w:rFonts w:ascii="Arial" w:hAnsi="Arial" w:cs="Arial"/>
          <w:b/>
        </w:rPr>
        <w:t>ICBF</w:t>
      </w:r>
      <w:r w:rsidRPr="00FB36FD">
        <w:rPr>
          <w:rFonts w:ascii="Arial" w:hAnsi="Arial" w:cs="Arial"/>
        </w:rPr>
        <w:t xml:space="preserve"> y SENA, se deberá tener en cuenta el plazo dispuesto para tal efecto en el Decreto 1464 de 2005.</w:t>
      </w:r>
    </w:p>
    <w:p w14:paraId="36A2C316"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p>
    <w:p w14:paraId="1D22EFA5"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b/>
          <w:u w:val="single"/>
        </w:rPr>
      </w:pPr>
      <w:r w:rsidRPr="00FB36FD">
        <w:rPr>
          <w:rFonts w:ascii="Arial" w:hAnsi="Arial" w:cs="Arial"/>
          <w:b/>
        </w:rPr>
        <w:t>Nota 2:</w:t>
      </w:r>
      <w:r w:rsidRPr="00FB36FD">
        <w:rPr>
          <w:rFonts w:ascii="Arial" w:hAnsi="Arial" w:cs="Arial"/>
        </w:rPr>
        <w:t xml:space="preserve"> Cuando la certificación sea expedida por revisor fiscal deberá adjuntar a la propuesta </w:t>
      </w:r>
      <w:r w:rsidRPr="00FB36FD">
        <w:rPr>
          <w:rFonts w:ascii="Arial" w:hAnsi="Arial" w:cs="Arial"/>
          <w:b/>
          <w:u w:val="single"/>
        </w:rPr>
        <w:t xml:space="preserve">CEDULA DE CIUDADANÍA, TARJETA PROFESIONAL Y CERTIFICACIÓN DE ANTECEDENTES DE LA JUNTA CENTRAL DE CONTADORES VIGENTE. </w:t>
      </w:r>
    </w:p>
    <w:p w14:paraId="60505FCF"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p>
    <w:p w14:paraId="0678845C" w14:textId="4531AA44" w:rsidR="00152A4E" w:rsidRPr="00FB36FD" w:rsidRDefault="00152A4E">
      <w:pPr>
        <w:spacing w:after="0" w:line="240" w:lineRule="auto"/>
        <w:jc w:val="both"/>
        <w:rPr>
          <w:rFonts w:ascii="Arial" w:hAnsi="Arial" w:cs="Arial"/>
          <w:b/>
          <w:u w:val="single"/>
        </w:rPr>
      </w:pPr>
      <w:r w:rsidRPr="00FB36FD">
        <w:rPr>
          <w:rFonts w:ascii="Arial" w:hAnsi="Arial" w:cs="Arial"/>
          <w:b/>
          <w:u w:val="single"/>
        </w:rPr>
        <w:t xml:space="preserve">Nota 3: Señor Proponente Recuerde que el presente Anexo solo deberá diligenciarse y presentarse en el caso en el que su propuesta sea en calidad de persona </w:t>
      </w:r>
      <w:r w:rsidR="008D64DA" w:rsidRPr="00FB36FD">
        <w:rPr>
          <w:rFonts w:ascii="Arial" w:hAnsi="Arial" w:cs="Arial"/>
          <w:b/>
          <w:u w:val="single"/>
        </w:rPr>
        <w:t>JURÍDICA</w:t>
      </w:r>
      <w:r w:rsidRPr="00FB36FD">
        <w:rPr>
          <w:rFonts w:ascii="Arial" w:hAnsi="Arial" w:cs="Arial"/>
          <w:b/>
          <w:u w:val="single"/>
        </w:rPr>
        <w:t xml:space="preserve">. En tal sentido en el caso de no aplicar NO </w:t>
      </w:r>
      <w:proofErr w:type="spellStart"/>
      <w:r w:rsidRPr="00FB36FD">
        <w:rPr>
          <w:rFonts w:ascii="Arial" w:hAnsi="Arial" w:cs="Arial"/>
          <w:b/>
          <w:u w:val="single"/>
        </w:rPr>
        <w:t>DEBERA</w:t>
      </w:r>
      <w:proofErr w:type="spellEnd"/>
      <w:r w:rsidRPr="00FB36FD">
        <w:rPr>
          <w:rFonts w:ascii="Arial" w:hAnsi="Arial" w:cs="Arial"/>
          <w:b/>
          <w:u w:val="single"/>
        </w:rPr>
        <w:t xml:space="preserve"> ANEXARSE NI DILIGENCIARSE.</w:t>
      </w:r>
    </w:p>
    <w:p w14:paraId="6C2A5AA6" w14:textId="77777777" w:rsidR="00152A4E" w:rsidRPr="00FB36FD" w:rsidRDefault="00152A4E">
      <w:pPr>
        <w:spacing w:after="0" w:line="240" w:lineRule="auto"/>
        <w:jc w:val="both"/>
        <w:rPr>
          <w:rFonts w:ascii="Arial" w:hAnsi="Arial" w:cs="Arial"/>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516CDD" w:rsidRPr="002525B7" w14:paraId="6A0FAE02" w14:textId="77777777" w:rsidTr="00AF3D9D">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2FE472AA" w14:textId="15FA972A"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r w:rsidRPr="00FB36FD">
              <w:rPr>
                <w:rFonts w:ascii="Arial" w:hAnsi="Arial" w:cs="Arial"/>
              </w:rPr>
              <w:t xml:space="preserve">EN CASO DE PRESENTAR ACUERDO DE PAGO CON ALGUNA DE LAS ENTIDADES ANTERIORMENTE MENCIONADAS, SE DEBERÁ PRECISAR EL VALOR Y EL PLAZO PREVISTO PARA EL ACUERDO DE PAGO, CON </w:t>
            </w:r>
            <w:r w:rsidR="008D64DA" w:rsidRPr="00FB36FD">
              <w:rPr>
                <w:rFonts w:ascii="Arial" w:hAnsi="Arial" w:cs="Arial"/>
              </w:rPr>
              <w:t>INDICACIÓN</w:t>
            </w:r>
            <w:r w:rsidRPr="00FB36FD">
              <w:rPr>
                <w:rFonts w:ascii="Arial" w:hAnsi="Arial" w:cs="Arial"/>
              </w:rPr>
              <w:t xml:space="preserve"> DEL CUMPLIMIENTO DE ESTA </w:t>
            </w:r>
            <w:r w:rsidR="008D64DA" w:rsidRPr="00FB36FD">
              <w:rPr>
                <w:rFonts w:ascii="Arial" w:hAnsi="Arial" w:cs="Arial"/>
              </w:rPr>
              <w:t>OBLIGACIÓN</w:t>
            </w:r>
            <w:r w:rsidRPr="00FB36FD">
              <w:rPr>
                <w:rFonts w:ascii="Arial" w:hAnsi="Arial" w:cs="Arial"/>
              </w:rPr>
              <w:t>.</w:t>
            </w:r>
          </w:p>
        </w:tc>
      </w:tr>
    </w:tbl>
    <w:p w14:paraId="76938327" w14:textId="77777777" w:rsidR="00152A4E" w:rsidRDefault="00152A4E">
      <w:pPr>
        <w:tabs>
          <w:tab w:val="left" w:pos="0"/>
          <w:tab w:val="left" w:pos="709"/>
        </w:tabs>
        <w:autoSpaceDE w:val="0"/>
        <w:autoSpaceDN w:val="0"/>
        <w:adjustRightInd w:val="0"/>
        <w:spacing w:after="0" w:line="240" w:lineRule="auto"/>
        <w:ind w:right="142"/>
        <w:jc w:val="both"/>
        <w:rPr>
          <w:rFonts w:ascii="Arial" w:hAnsi="Arial" w:cs="Arial"/>
        </w:rPr>
      </w:pPr>
    </w:p>
    <w:p w14:paraId="0EE27C4E" w14:textId="77777777" w:rsidR="000F21DC" w:rsidRPr="00FB36FD" w:rsidRDefault="000F21DC">
      <w:pPr>
        <w:tabs>
          <w:tab w:val="left" w:pos="0"/>
          <w:tab w:val="left" w:pos="709"/>
        </w:tabs>
        <w:autoSpaceDE w:val="0"/>
        <w:autoSpaceDN w:val="0"/>
        <w:adjustRightInd w:val="0"/>
        <w:spacing w:after="0" w:line="240" w:lineRule="auto"/>
        <w:ind w:right="142"/>
        <w:jc w:val="both"/>
        <w:rPr>
          <w:rFonts w:ascii="Arial" w:hAnsi="Arial" w:cs="Arial"/>
        </w:rPr>
      </w:pPr>
    </w:p>
    <w:p w14:paraId="141B55BF" w14:textId="32EA05D6"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r w:rsidRPr="00FB36FD">
        <w:rPr>
          <w:rFonts w:ascii="Arial" w:hAnsi="Arial" w:cs="Arial"/>
        </w:rPr>
        <w:t xml:space="preserve">Dada en ______, a los </w:t>
      </w:r>
      <w:proofErr w:type="gramStart"/>
      <w:r w:rsidR="008D64DA" w:rsidRPr="00FB36FD">
        <w:rPr>
          <w:rFonts w:ascii="Arial" w:hAnsi="Arial" w:cs="Arial"/>
        </w:rPr>
        <w:t xml:space="preserve">( </w:t>
      </w:r>
      <w:r w:rsidRPr="00FB36FD">
        <w:rPr>
          <w:rFonts w:ascii="Arial" w:hAnsi="Arial" w:cs="Arial"/>
        </w:rPr>
        <w:t xml:space="preserve"> </w:t>
      </w:r>
      <w:proofErr w:type="gramEnd"/>
      <w:r w:rsidRPr="00FB36FD">
        <w:rPr>
          <w:rFonts w:ascii="Arial" w:hAnsi="Arial" w:cs="Arial"/>
        </w:rPr>
        <w:t xml:space="preserve"> )__________ del mes de __________ </w:t>
      </w:r>
      <w:proofErr w:type="spellStart"/>
      <w:r w:rsidRPr="00FB36FD">
        <w:rPr>
          <w:rFonts w:ascii="Arial" w:hAnsi="Arial" w:cs="Arial"/>
        </w:rPr>
        <w:t>de</w:t>
      </w:r>
      <w:proofErr w:type="spellEnd"/>
      <w:r w:rsidRPr="00FB36FD">
        <w:rPr>
          <w:rFonts w:ascii="Arial" w:hAnsi="Arial" w:cs="Arial"/>
        </w:rPr>
        <w:t xml:space="preserve"> ________</w:t>
      </w:r>
    </w:p>
    <w:p w14:paraId="77B54D7C" w14:textId="77777777" w:rsidR="00152A4E" w:rsidRDefault="00152A4E">
      <w:pPr>
        <w:tabs>
          <w:tab w:val="left" w:pos="0"/>
          <w:tab w:val="left" w:pos="709"/>
        </w:tabs>
        <w:autoSpaceDE w:val="0"/>
        <w:autoSpaceDN w:val="0"/>
        <w:adjustRightInd w:val="0"/>
        <w:spacing w:after="0" w:line="240" w:lineRule="auto"/>
        <w:ind w:right="142"/>
        <w:jc w:val="both"/>
        <w:rPr>
          <w:rFonts w:ascii="Arial" w:hAnsi="Arial" w:cs="Arial"/>
        </w:rPr>
      </w:pPr>
    </w:p>
    <w:p w14:paraId="21C78398" w14:textId="77777777" w:rsidR="000F21DC" w:rsidRDefault="000F21DC">
      <w:pPr>
        <w:tabs>
          <w:tab w:val="left" w:pos="0"/>
          <w:tab w:val="left" w:pos="709"/>
        </w:tabs>
        <w:autoSpaceDE w:val="0"/>
        <w:autoSpaceDN w:val="0"/>
        <w:adjustRightInd w:val="0"/>
        <w:spacing w:after="0" w:line="240" w:lineRule="auto"/>
        <w:ind w:right="142"/>
        <w:jc w:val="both"/>
        <w:rPr>
          <w:rFonts w:ascii="Arial" w:hAnsi="Arial" w:cs="Arial"/>
        </w:rPr>
      </w:pPr>
    </w:p>
    <w:p w14:paraId="7E102E17" w14:textId="77777777" w:rsidR="000F21DC" w:rsidRPr="00FB36FD" w:rsidRDefault="000F21DC">
      <w:pPr>
        <w:tabs>
          <w:tab w:val="left" w:pos="0"/>
          <w:tab w:val="left" w:pos="709"/>
        </w:tabs>
        <w:autoSpaceDE w:val="0"/>
        <w:autoSpaceDN w:val="0"/>
        <w:adjustRightInd w:val="0"/>
        <w:spacing w:after="0" w:line="240" w:lineRule="auto"/>
        <w:ind w:right="142"/>
        <w:jc w:val="both"/>
        <w:rPr>
          <w:rFonts w:ascii="Arial" w:hAnsi="Arial" w:cs="Arial"/>
        </w:rPr>
      </w:pPr>
    </w:p>
    <w:p w14:paraId="016A8ABB" w14:textId="77777777" w:rsidR="00152A4E" w:rsidRPr="00FB36FD" w:rsidRDefault="00152A4E">
      <w:pPr>
        <w:tabs>
          <w:tab w:val="left" w:pos="0"/>
          <w:tab w:val="left" w:pos="709"/>
        </w:tabs>
        <w:autoSpaceDE w:val="0"/>
        <w:autoSpaceDN w:val="0"/>
        <w:adjustRightInd w:val="0"/>
        <w:spacing w:after="0" w:line="240" w:lineRule="auto"/>
        <w:ind w:right="142"/>
        <w:jc w:val="both"/>
        <w:rPr>
          <w:rFonts w:ascii="Arial" w:hAnsi="Arial" w:cs="Arial"/>
        </w:rPr>
      </w:pPr>
      <w:r w:rsidRPr="00FB36FD">
        <w:rPr>
          <w:rFonts w:ascii="Arial" w:hAnsi="Arial" w:cs="Arial"/>
        </w:rPr>
        <w:t>FIRMA</w:t>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r>
      <w:r w:rsidRPr="00FB36FD">
        <w:rPr>
          <w:rFonts w:ascii="Arial" w:hAnsi="Arial" w:cs="Arial"/>
        </w:rPr>
        <w:softHyphen/>
        <w:t>-----------------------------------------------------------</w:t>
      </w:r>
    </w:p>
    <w:p w14:paraId="6F58E4FF" w14:textId="77777777" w:rsidR="00152A4E" w:rsidRDefault="00152A4E">
      <w:pPr>
        <w:spacing w:after="0" w:line="240" w:lineRule="auto"/>
        <w:rPr>
          <w:rFonts w:ascii="Arial" w:hAnsi="Arial" w:cs="Arial"/>
        </w:rPr>
      </w:pPr>
    </w:p>
    <w:p w14:paraId="4DC51A52" w14:textId="77777777" w:rsidR="000F21DC" w:rsidRDefault="000F21DC">
      <w:pPr>
        <w:spacing w:after="0" w:line="240" w:lineRule="auto"/>
        <w:rPr>
          <w:rFonts w:ascii="Arial" w:hAnsi="Arial" w:cs="Arial"/>
        </w:rPr>
      </w:pPr>
    </w:p>
    <w:p w14:paraId="1D8FA045" w14:textId="77777777" w:rsidR="000F21DC" w:rsidRDefault="000F21DC">
      <w:pPr>
        <w:spacing w:after="0" w:line="240" w:lineRule="auto"/>
        <w:rPr>
          <w:rFonts w:ascii="Arial" w:hAnsi="Arial" w:cs="Arial"/>
        </w:rPr>
      </w:pPr>
    </w:p>
    <w:p w14:paraId="2A0440CC" w14:textId="77777777" w:rsidR="000F21DC" w:rsidRDefault="000F21DC">
      <w:pPr>
        <w:spacing w:after="0" w:line="240" w:lineRule="auto"/>
        <w:rPr>
          <w:rFonts w:ascii="Arial" w:hAnsi="Arial" w:cs="Arial"/>
        </w:rPr>
      </w:pPr>
    </w:p>
    <w:p w14:paraId="0036A1C3" w14:textId="77777777" w:rsidR="000F21DC" w:rsidRDefault="000F21DC">
      <w:pPr>
        <w:spacing w:after="0" w:line="240" w:lineRule="auto"/>
        <w:rPr>
          <w:rFonts w:ascii="Arial" w:hAnsi="Arial" w:cs="Arial"/>
        </w:rPr>
      </w:pPr>
    </w:p>
    <w:p w14:paraId="4AE86C8A" w14:textId="77777777" w:rsidR="000F21DC" w:rsidRDefault="000F21DC">
      <w:pPr>
        <w:spacing w:after="0" w:line="240" w:lineRule="auto"/>
        <w:rPr>
          <w:rFonts w:ascii="Arial" w:hAnsi="Arial" w:cs="Arial"/>
        </w:rPr>
      </w:pPr>
    </w:p>
    <w:p w14:paraId="5198B48A" w14:textId="77777777" w:rsidR="000F21DC" w:rsidRDefault="000F21DC">
      <w:pPr>
        <w:spacing w:after="0" w:line="240" w:lineRule="auto"/>
        <w:rPr>
          <w:rFonts w:ascii="Arial" w:hAnsi="Arial" w:cs="Arial"/>
        </w:rPr>
      </w:pPr>
    </w:p>
    <w:p w14:paraId="6A52E227" w14:textId="77777777" w:rsidR="000F21DC" w:rsidRDefault="000F21DC">
      <w:pPr>
        <w:spacing w:after="0" w:line="240" w:lineRule="auto"/>
        <w:rPr>
          <w:rFonts w:ascii="Arial" w:hAnsi="Arial" w:cs="Arial"/>
        </w:rPr>
      </w:pPr>
    </w:p>
    <w:p w14:paraId="08BAF213" w14:textId="77777777" w:rsidR="000F21DC" w:rsidRDefault="000F21DC">
      <w:pPr>
        <w:spacing w:after="0" w:line="240" w:lineRule="auto"/>
        <w:rPr>
          <w:rFonts w:ascii="Arial" w:hAnsi="Arial" w:cs="Arial"/>
        </w:rPr>
      </w:pPr>
    </w:p>
    <w:p w14:paraId="06E578B4" w14:textId="77777777" w:rsidR="000F21DC" w:rsidRDefault="000F21DC">
      <w:pPr>
        <w:spacing w:after="0" w:line="240" w:lineRule="auto"/>
        <w:rPr>
          <w:rFonts w:ascii="Arial" w:hAnsi="Arial" w:cs="Arial"/>
        </w:rPr>
      </w:pPr>
    </w:p>
    <w:p w14:paraId="2C5454E7" w14:textId="77777777" w:rsidR="000F21DC" w:rsidRDefault="000F21DC">
      <w:pPr>
        <w:spacing w:after="0" w:line="240" w:lineRule="auto"/>
        <w:rPr>
          <w:rFonts w:ascii="Arial" w:hAnsi="Arial" w:cs="Arial"/>
        </w:rPr>
      </w:pPr>
    </w:p>
    <w:p w14:paraId="3A49EEA5" w14:textId="77777777" w:rsidR="000F21DC" w:rsidRDefault="000F21DC">
      <w:pPr>
        <w:spacing w:after="0" w:line="240" w:lineRule="auto"/>
        <w:rPr>
          <w:rFonts w:ascii="Arial" w:hAnsi="Arial" w:cs="Arial"/>
        </w:rPr>
      </w:pPr>
    </w:p>
    <w:p w14:paraId="415509C8" w14:textId="77777777" w:rsidR="000F21DC" w:rsidRDefault="000F21DC">
      <w:pPr>
        <w:spacing w:after="0" w:line="240" w:lineRule="auto"/>
        <w:rPr>
          <w:rFonts w:ascii="Arial" w:hAnsi="Arial" w:cs="Arial"/>
        </w:rPr>
      </w:pPr>
    </w:p>
    <w:p w14:paraId="76650F53" w14:textId="77777777" w:rsidR="000F21DC" w:rsidRDefault="000F21DC">
      <w:pPr>
        <w:spacing w:after="0" w:line="240" w:lineRule="auto"/>
        <w:rPr>
          <w:rFonts w:ascii="Arial" w:hAnsi="Arial" w:cs="Arial"/>
        </w:rPr>
      </w:pPr>
    </w:p>
    <w:p w14:paraId="1E09E2E8" w14:textId="77777777" w:rsidR="000F21DC" w:rsidRDefault="000F21DC">
      <w:pPr>
        <w:spacing w:after="0" w:line="240" w:lineRule="auto"/>
        <w:rPr>
          <w:rFonts w:ascii="Arial" w:hAnsi="Arial" w:cs="Arial"/>
        </w:rPr>
      </w:pPr>
    </w:p>
    <w:p w14:paraId="7C52AC94" w14:textId="77777777" w:rsidR="000F21DC" w:rsidRDefault="000F21DC">
      <w:pPr>
        <w:spacing w:after="0" w:line="240" w:lineRule="auto"/>
        <w:rPr>
          <w:rFonts w:ascii="Arial" w:hAnsi="Arial" w:cs="Arial"/>
        </w:rPr>
      </w:pPr>
    </w:p>
    <w:p w14:paraId="0AB3A2DA" w14:textId="77777777" w:rsidR="000F21DC" w:rsidRDefault="000F21DC">
      <w:pPr>
        <w:spacing w:after="0" w:line="240" w:lineRule="auto"/>
        <w:rPr>
          <w:rFonts w:ascii="Arial" w:hAnsi="Arial" w:cs="Arial"/>
        </w:rPr>
      </w:pPr>
    </w:p>
    <w:p w14:paraId="287B4D0E" w14:textId="77777777" w:rsidR="000F21DC" w:rsidRDefault="000F21DC">
      <w:pPr>
        <w:spacing w:after="0" w:line="240" w:lineRule="auto"/>
        <w:rPr>
          <w:rFonts w:ascii="Arial" w:hAnsi="Arial" w:cs="Arial"/>
        </w:rPr>
      </w:pPr>
    </w:p>
    <w:p w14:paraId="1D47CCFB" w14:textId="77777777" w:rsidR="000F21DC" w:rsidRPr="00FB36FD" w:rsidRDefault="000F21DC">
      <w:pPr>
        <w:spacing w:after="0" w:line="240" w:lineRule="auto"/>
        <w:rPr>
          <w:rFonts w:ascii="Arial" w:hAnsi="Arial" w:cs="Arial"/>
        </w:rPr>
      </w:pPr>
    </w:p>
    <w:p w14:paraId="0E4088F7" w14:textId="4716E3F5" w:rsidR="00290B01" w:rsidRPr="00FB36FD" w:rsidRDefault="00290B01">
      <w:pPr>
        <w:spacing w:after="0" w:line="240" w:lineRule="auto"/>
        <w:rPr>
          <w:rFonts w:ascii="Arial" w:hAnsi="Arial" w:cs="Arial"/>
        </w:rPr>
      </w:pPr>
    </w:p>
    <w:p w14:paraId="4164D1B3" w14:textId="77777777" w:rsidR="00152A4E" w:rsidRPr="00FB36FD" w:rsidRDefault="00152A4E">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w:hAnsi="Arial" w:cs="Arial"/>
          <w:i w:val="0"/>
          <w:iCs w:val="0"/>
        </w:rPr>
      </w:pPr>
      <w:r w:rsidRPr="00FB36FD">
        <w:rPr>
          <w:rStyle w:val="nfasis"/>
          <w:rFonts w:ascii="Arial" w:hAnsi="Arial" w:cs="Arial"/>
          <w:b/>
          <w:bCs/>
          <w:i w:val="0"/>
        </w:rPr>
        <w:lastRenderedPageBreak/>
        <w:t>ANEXO No. 4</w:t>
      </w:r>
    </w:p>
    <w:p w14:paraId="53CD9C57" w14:textId="77777777" w:rsidR="00152A4E" w:rsidRPr="00FB36FD" w:rsidRDefault="00152A4E">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w:hAnsi="Arial" w:cs="Arial"/>
          <w:i w:val="0"/>
          <w:iCs w:val="0"/>
        </w:rPr>
      </w:pPr>
      <w:r w:rsidRPr="00FB36FD">
        <w:rPr>
          <w:rStyle w:val="nfasis"/>
          <w:rFonts w:ascii="Arial" w:hAnsi="Arial" w:cs="Arial"/>
          <w:b/>
          <w:bCs/>
          <w:i w:val="0"/>
        </w:rPr>
        <w:t>RELACIÓN DE EXPERIENCIA</w:t>
      </w:r>
    </w:p>
    <w:p w14:paraId="11F3870E" w14:textId="77777777" w:rsidR="00152A4E" w:rsidRPr="00FB36FD" w:rsidRDefault="00152A4E">
      <w:pPr>
        <w:tabs>
          <w:tab w:val="left" w:pos="709"/>
        </w:tabs>
        <w:spacing w:after="0" w:line="240" w:lineRule="auto"/>
        <w:ind w:right="142"/>
        <w:jc w:val="both"/>
        <w:rPr>
          <w:rFonts w:ascii="Arial" w:hAnsi="Arial" w:cs="Arial"/>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9"/>
        <w:gridCol w:w="4351"/>
      </w:tblGrid>
      <w:tr w:rsidR="00516CDD" w:rsidRPr="002525B7" w14:paraId="1993021F" w14:textId="77777777" w:rsidTr="00AF3D9D">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4690E892" w14:textId="77777777" w:rsidR="00152A4E" w:rsidRPr="00FB36FD" w:rsidRDefault="00152A4E">
            <w:pPr>
              <w:tabs>
                <w:tab w:val="left" w:pos="709"/>
              </w:tabs>
              <w:spacing w:after="0" w:line="240" w:lineRule="auto"/>
              <w:ind w:right="142"/>
              <w:jc w:val="both"/>
              <w:rPr>
                <w:rFonts w:ascii="Arial" w:hAnsi="Arial" w:cs="Arial"/>
                <w:lang w:val="es-MX"/>
              </w:rPr>
            </w:pPr>
            <w:r w:rsidRPr="00FB36FD">
              <w:rPr>
                <w:rFonts w:ascii="Arial" w:hAnsi="Arial"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403703A1" w14:textId="77777777" w:rsidR="00152A4E" w:rsidRPr="00FB36FD" w:rsidRDefault="00152A4E">
            <w:pPr>
              <w:tabs>
                <w:tab w:val="left" w:pos="709"/>
              </w:tabs>
              <w:spacing w:after="0" w:line="240" w:lineRule="auto"/>
              <w:ind w:right="142"/>
              <w:jc w:val="both"/>
              <w:rPr>
                <w:rFonts w:ascii="Arial" w:hAnsi="Arial" w:cs="Arial"/>
                <w:lang w:val="es-MX"/>
              </w:rPr>
            </w:pPr>
          </w:p>
        </w:tc>
      </w:tr>
      <w:tr w:rsidR="00516CDD" w:rsidRPr="002525B7" w14:paraId="564E9914" w14:textId="77777777" w:rsidTr="00AF3D9D">
        <w:tc>
          <w:tcPr>
            <w:tcW w:w="4819" w:type="dxa"/>
            <w:tcBorders>
              <w:top w:val="single" w:sz="4" w:space="0" w:color="auto"/>
              <w:left w:val="single" w:sz="4" w:space="0" w:color="auto"/>
              <w:bottom w:val="single" w:sz="4" w:space="0" w:color="auto"/>
              <w:right w:val="single" w:sz="4" w:space="0" w:color="auto"/>
            </w:tcBorders>
            <w:vAlign w:val="center"/>
            <w:hideMark/>
          </w:tcPr>
          <w:p w14:paraId="37C50F71" w14:textId="77777777" w:rsidR="00152A4E" w:rsidRPr="00FB36FD" w:rsidRDefault="00152A4E">
            <w:pPr>
              <w:tabs>
                <w:tab w:val="left" w:pos="709"/>
              </w:tabs>
              <w:spacing w:after="0" w:line="240" w:lineRule="auto"/>
              <w:ind w:right="142"/>
              <w:jc w:val="both"/>
              <w:rPr>
                <w:rFonts w:ascii="Arial" w:hAnsi="Arial" w:cs="Arial"/>
                <w:lang w:val="es-MX"/>
              </w:rPr>
            </w:pPr>
            <w:r w:rsidRPr="00FB36FD">
              <w:rPr>
                <w:rFonts w:ascii="Arial" w:hAnsi="Arial"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1DEE3406" w14:textId="77777777" w:rsidR="00152A4E" w:rsidRPr="00FB36FD" w:rsidRDefault="00152A4E">
            <w:pPr>
              <w:tabs>
                <w:tab w:val="left" w:pos="709"/>
              </w:tabs>
              <w:spacing w:after="0" w:line="240" w:lineRule="auto"/>
              <w:ind w:right="142"/>
              <w:jc w:val="both"/>
              <w:rPr>
                <w:rFonts w:ascii="Arial" w:hAnsi="Arial" w:cs="Arial"/>
                <w:lang w:val="es-MX"/>
              </w:rPr>
            </w:pPr>
          </w:p>
        </w:tc>
      </w:tr>
    </w:tbl>
    <w:p w14:paraId="2053785F" w14:textId="77777777" w:rsidR="00152A4E" w:rsidRPr="00FB36FD" w:rsidRDefault="00152A4E">
      <w:pPr>
        <w:tabs>
          <w:tab w:val="left" w:pos="709"/>
        </w:tabs>
        <w:spacing w:after="0" w:line="240" w:lineRule="auto"/>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3"/>
        <w:gridCol w:w="1003"/>
        <w:gridCol w:w="718"/>
        <w:gridCol w:w="860"/>
        <w:gridCol w:w="862"/>
        <w:gridCol w:w="860"/>
        <w:gridCol w:w="860"/>
        <w:gridCol w:w="901"/>
        <w:gridCol w:w="938"/>
        <w:gridCol w:w="933"/>
      </w:tblGrid>
      <w:tr w:rsidR="00516CDD" w:rsidRPr="002525B7" w14:paraId="228B8005" w14:textId="77777777" w:rsidTr="00AF3D9D">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D3DA1C3" w14:textId="77777777" w:rsidR="00152A4E" w:rsidRPr="00FB36FD" w:rsidRDefault="00152A4E">
            <w:pPr>
              <w:spacing w:after="0" w:line="240" w:lineRule="auto"/>
              <w:ind w:left="-65" w:right="142" w:firstLine="14"/>
              <w:jc w:val="center"/>
              <w:rPr>
                <w:rFonts w:ascii="Arial" w:eastAsia="Times New Roman" w:hAnsi="Arial" w:cs="Arial"/>
                <w:lang w:val="es-CO" w:eastAsia="es-CO"/>
              </w:rPr>
            </w:pPr>
            <w:r w:rsidRPr="00FB36FD">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0739A19" w14:textId="77777777" w:rsidR="00152A4E" w:rsidRPr="00FB36FD" w:rsidRDefault="00152A4E">
            <w:pPr>
              <w:spacing w:after="0" w:line="240" w:lineRule="auto"/>
              <w:ind w:left="113" w:right="142"/>
              <w:jc w:val="center"/>
              <w:rPr>
                <w:rFonts w:ascii="Arial" w:eastAsia="Times New Roman" w:hAnsi="Arial" w:cs="Arial"/>
                <w:lang w:val="es-CO" w:eastAsia="es-CO"/>
              </w:rPr>
            </w:pPr>
            <w:r w:rsidRPr="00FB36FD">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DEB65E7" w14:textId="77777777" w:rsidR="00152A4E" w:rsidRPr="00FB36FD" w:rsidRDefault="00152A4E">
            <w:pPr>
              <w:spacing w:after="0" w:line="240" w:lineRule="auto"/>
              <w:ind w:left="-6" w:right="142"/>
              <w:jc w:val="center"/>
              <w:rPr>
                <w:rFonts w:ascii="Arial" w:eastAsia="Times New Roman" w:hAnsi="Arial" w:cs="Arial"/>
                <w:b/>
                <w:bCs/>
                <w:lang w:val="es-MX" w:eastAsia="es-CO"/>
              </w:rPr>
            </w:pPr>
            <w:r w:rsidRPr="00FB36FD">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7AB1514B" w14:textId="77777777" w:rsidR="00152A4E" w:rsidRPr="00FB36FD" w:rsidRDefault="00152A4E">
            <w:pPr>
              <w:spacing w:after="0" w:line="240" w:lineRule="auto"/>
              <w:ind w:left="-6" w:right="142"/>
              <w:jc w:val="center"/>
              <w:rPr>
                <w:rFonts w:ascii="Arial" w:eastAsia="Times New Roman" w:hAnsi="Arial" w:cs="Arial"/>
                <w:lang w:val="es-CO" w:eastAsia="es-CO"/>
              </w:rPr>
            </w:pPr>
            <w:r w:rsidRPr="00FB36FD">
              <w:rPr>
                <w:rFonts w:ascii="Arial" w:eastAsia="Times New Roman" w:hAnsi="Arial" w:cs="Arial"/>
                <w:b/>
                <w:bCs/>
                <w:lang w:val="es-MX" w:eastAsia="es-CO"/>
              </w:rPr>
              <w:t>VALOR DEL CONTRATO EN PESOS (incluidas adiciones)</w:t>
            </w:r>
          </w:p>
          <w:p w14:paraId="7F8891B8" w14:textId="77777777" w:rsidR="00152A4E" w:rsidRPr="00FB36FD" w:rsidRDefault="00152A4E">
            <w:pPr>
              <w:tabs>
                <w:tab w:val="left" w:pos="709"/>
              </w:tabs>
              <w:spacing w:after="0" w:line="240" w:lineRule="auto"/>
              <w:ind w:left="113" w:right="142"/>
              <w:jc w:val="center"/>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54B3A34" w14:textId="77777777" w:rsidR="00152A4E" w:rsidRPr="00FB36FD" w:rsidRDefault="00152A4E">
            <w:pPr>
              <w:spacing w:after="0" w:line="240" w:lineRule="auto"/>
              <w:ind w:left="113" w:right="142"/>
              <w:jc w:val="center"/>
              <w:rPr>
                <w:rFonts w:ascii="Arial" w:eastAsia="Times New Roman" w:hAnsi="Arial" w:cs="Arial"/>
                <w:lang w:val="es-CO" w:eastAsia="es-CO"/>
              </w:rPr>
            </w:pPr>
            <w:r w:rsidRPr="00FB36FD">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2204A832" w14:textId="77777777" w:rsidR="00152A4E" w:rsidRPr="00FB36FD" w:rsidRDefault="00152A4E">
            <w:pPr>
              <w:spacing w:after="0" w:line="240" w:lineRule="auto"/>
              <w:ind w:left="113" w:right="142"/>
              <w:jc w:val="center"/>
              <w:rPr>
                <w:rFonts w:ascii="Arial" w:eastAsia="Times New Roman" w:hAnsi="Arial" w:cs="Arial"/>
                <w:lang w:val="es-CO" w:eastAsia="es-CO"/>
              </w:rPr>
            </w:pPr>
            <w:r w:rsidRPr="00FB36FD">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27B54EB2" w14:textId="1CE2B30A" w:rsidR="00152A4E" w:rsidRPr="00FB36FD" w:rsidRDefault="00152A4E">
            <w:pPr>
              <w:spacing w:after="0" w:line="240" w:lineRule="auto"/>
              <w:ind w:left="113" w:right="142"/>
              <w:jc w:val="center"/>
              <w:rPr>
                <w:rFonts w:ascii="Arial" w:eastAsia="Times New Roman" w:hAnsi="Arial" w:cs="Arial"/>
                <w:lang w:val="es-CO" w:eastAsia="es-CO"/>
              </w:rPr>
            </w:pPr>
            <w:r w:rsidRPr="00FB36FD">
              <w:rPr>
                <w:rFonts w:ascii="Arial" w:eastAsia="Times New Roman" w:hAnsi="Arial" w:cs="Arial"/>
                <w:b/>
                <w:bCs/>
                <w:lang w:val="es-MX" w:eastAsia="es-CO"/>
              </w:rPr>
              <w:t xml:space="preserve">FECHA DE </w:t>
            </w:r>
            <w:r w:rsidR="008D64DA" w:rsidRPr="00FB36FD">
              <w:rPr>
                <w:rFonts w:ascii="Arial" w:eastAsia="Times New Roman" w:hAnsi="Arial" w:cs="Arial"/>
                <w:b/>
                <w:bCs/>
                <w:lang w:val="es-MX" w:eastAsia="es-CO"/>
              </w:rPr>
              <w:t>SUSCRIPCIÓN</w:t>
            </w:r>
            <w:r w:rsidRPr="00FB36FD">
              <w:rPr>
                <w:rFonts w:ascii="Arial" w:eastAsia="Times New Roman" w:hAnsi="Arial" w:cs="Arial"/>
                <w:b/>
                <w:bCs/>
                <w:lang w:val="es-MX" w:eastAsia="es-CO"/>
              </w:rPr>
              <w:t xml:space="preserve"> DEL CONTRATO</w:t>
            </w:r>
          </w:p>
        </w:tc>
        <w:tc>
          <w:tcPr>
            <w:tcW w:w="512"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7198D5E8" w14:textId="77777777" w:rsidR="00152A4E" w:rsidRPr="00FB36FD" w:rsidRDefault="00152A4E">
            <w:pPr>
              <w:spacing w:after="0" w:line="240" w:lineRule="auto"/>
              <w:ind w:left="113" w:right="142"/>
              <w:jc w:val="center"/>
              <w:rPr>
                <w:rFonts w:ascii="Arial" w:eastAsia="Times New Roman" w:hAnsi="Arial" w:cs="Arial"/>
                <w:lang w:val="es-CO" w:eastAsia="es-CO"/>
              </w:rPr>
            </w:pPr>
            <w:r w:rsidRPr="00FB36FD">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F531DEB" w14:textId="7E7ACBFD" w:rsidR="00152A4E" w:rsidRPr="00FB36FD" w:rsidRDefault="008D64DA">
            <w:pPr>
              <w:spacing w:after="0" w:line="240" w:lineRule="auto"/>
              <w:ind w:left="-96" w:right="142"/>
              <w:jc w:val="center"/>
              <w:rPr>
                <w:rFonts w:ascii="Arial" w:eastAsia="Times New Roman" w:hAnsi="Arial" w:cs="Arial"/>
                <w:lang w:val="es-CO" w:eastAsia="es-CO"/>
              </w:rPr>
            </w:pPr>
            <w:r w:rsidRPr="00FB36FD">
              <w:rPr>
                <w:rFonts w:ascii="Arial" w:eastAsia="Times New Roman" w:hAnsi="Arial" w:cs="Arial"/>
                <w:b/>
                <w:bCs/>
                <w:lang w:val="es-MX" w:eastAsia="es-CO"/>
              </w:rPr>
              <w:t>% DE</w:t>
            </w:r>
            <w:r w:rsidR="00152A4E" w:rsidRPr="00FB36FD">
              <w:rPr>
                <w:rFonts w:ascii="Arial" w:eastAsia="Times New Roman" w:hAnsi="Arial" w:cs="Arial"/>
                <w:b/>
                <w:bCs/>
                <w:lang w:val="es-MX" w:eastAsia="es-CO"/>
              </w:rPr>
              <w:t>   PARTICIPACIÓN</w:t>
            </w:r>
          </w:p>
        </w:tc>
        <w:tc>
          <w:tcPr>
            <w:tcW w:w="53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2AF84EF" w14:textId="275DCE67" w:rsidR="00152A4E" w:rsidRPr="00FB36FD" w:rsidRDefault="00152A4E">
            <w:pPr>
              <w:spacing w:after="0" w:line="240" w:lineRule="auto"/>
              <w:ind w:left="113" w:right="142"/>
              <w:jc w:val="center"/>
              <w:rPr>
                <w:rFonts w:ascii="Arial" w:eastAsia="Times New Roman" w:hAnsi="Arial" w:cs="Arial"/>
                <w:lang w:val="es-CO" w:eastAsia="es-CO"/>
              </w:rPr>
            </w:pPr>
            <w:r w:rsidRPr="00FB36FD">
              <w:rPr>
                <w:rFonts w:ascii="Arial" w:eastAsia="Times New Roman" w:hAnsi="Arial" w:cs="Arial"/>
                <w:b/>
                <w:bCs/>
                <w:lang w:val="es-MX" w:eastAsia="es-CO"/>
              </w:rPr>
              <w:t xml:space="preserve">VALOR EJECUTADO A </w:t>
            </w:r>
            <w:r w:rsidR="008D64DA" w:rsidRPr="00FB36FD">
              <w:rPr>
                <w:rFonts w:ascii="Arial" w:eastAsia="Times New Roman" w:hAnsi="Arial" w:cs="Arial"/>
                <w:b/>
                <w:bCs/>
                <w:lang w:val="es-MX" w:eastAsia="es-CO"/>
              </w:rPr>
              <w:t>SATISFACCIÓN</w:t>
            </w:r>
          </w:p>
        </w:tc>
      </w:tr>
      <w:tr w:rsidR="00516CDD" w:rsidRPr="002525B7" w14:paraId="28EA4617" w14:textId="77777777" w:rsidTr="00AF3D9D">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5CBB0653" w14:textId="77777777" w:rsidR="00152A4E" w:rsidRPr="00FB36FD" w:rsidRDefault="00152A4E">
            <w:pPr>
              <w:tabs>
                <w:tab w:val="left" w:pos="709"/>
              </w:tabs>
              <w:spacing w:after="0" w:line="240" w:lineRule="auto"/>
              <w:ind w:right="142"/>
              <w:jc w:val="both"/>
              <w:rPr>
                <w:rFonts w:ascii="Arial" w:hAnsi="Arial" w:cs="Arial"/>
                <w:b/>
                <w:lang w:val="es-MX"/>
              </w:rPr>
            </w:pPr>
          </w:p>
          <w:p w14:paraId="0DEE8C13" w14:textId="77777777" w:rsidR="00152A4E" w:rsidRPr="00FB36FD" w:rsidRDefault="00152A4E">
            <w:pPr>
              <w:tabs>
                <w:tab w:val="left" w:pos="709"/>
              </w:tabs>
              <w:spacing w:after="0" w:line="240" w:lineRule="auto"/>
              <w:ind w:right="142"/>
              <w:jc w:val="both"/>
              <w:rPr>
                <w:rFonts w:ascii="Arial" w:hAnsi="Arial" w:cs="Arial"/>
                <w:b/>
                <w:lang w:val="es-MX"/>
              </w:rPr>
            </w:pPr>
          </w:p>
          <w:p w14:paraId="13807A4A" w14:textId="77777777" w:rsidR="00152A4E" w:rsidRPr="00FB36FD" w:rsidRDefault="00152A4E">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42E02400" w14:textId="77777777" w:rsidR="00152A4E" w:rsidRPr="00FB36FD" w:rsidRDefault="00152A4E">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2BD1F9E7"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16CEDF5" w14:textId="77777777" w:rsidR="00152A4E" w:rsidRPr="00FB36FD" w:rsidRDefault="00152A4E">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3AF19E14"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24A4971"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6F06EA2" w14:textId="77777777" w:rsidR="00152A4E" w:rsidRPr="00FB36FD" w:rsidRDefault="00152A4E">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60D11CFC" w14:textId="77777777" w:rsidR="00152A4E" w:rsidRPr="00FB36FD" w:rsidRDefault="00152A4E">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5151CB1C" w14:textId="77777777" w:rsidR="00152A4E" w:rsidRPr="00FB36FD" w:rsidRDefault="00152A4E">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49E9C9A9" w14:textId="77777777" w:rsidR="00152A4E" w:rsidRPr="00FB36FD" w:rsidRDefault="00152A4E">
            <w:pPr>
              <w:tabs>
                <w:tab w:val="left" w:pos="709"/>
              </w:tabs>
              <w:spacing w:after="0" w:line="240" w:lineRule="auto"/>
              <w:ind w:right="142"/>
              <w:jc w:val="both"/>
              <w:rPr>
                <w:rFonts w:ascii="Arial" w:hAnsi="Arial" w:cs="Arial"/>
                <w:b/>
                <w:lang w:val="es-MX"/>
              </w:rPr>
            </w:pPr>
          </w:p>
        </w:tc>
      </w:tr>
      <w:tr w:rsidR="00516CDD" w:rsidRPr="002525B7" w14:paraId="7579E534" w14:textId="77777777" w:rsidTr="00AF3D9D">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3E8FB733" w14:textId="77777777" w:rsidR="00152A4E" w:rsidRPr="00FB36FD" w:rsidRDefault="00152A4E">
            <w:pPr>
              <w:tabs>
                <w:tab w:val="left" w:pos="709"/>
              </w:tabs>
              <w:spacing w:after="0" w:line="240" w:lineRule="auto"/>
              <w:ind w:right="142"/>
              <w:jc w:val="both"/>
              <w:rPr>
                <w:rFonts w:ascii="Arial" w:hAnsi="Arial" w:cs="Arial"/>
                <w:b/>
                <w:lang w:val="es-MX"/>
              </w:rPr>
            </w:pPr>
          </w:p>
          <w:p w14:paraId="2A73E703" w14:textId="77777777" w:rsidR="00152A4E" w:rsidRPr="00FB36FD" w:rsidRDefault="00152A4E">
            <w:pPr>
              <w:tabs>
                <w:tab w:val="left" w:pos="709"/>
              </w:tabs>
              <w:spacing w:after="0" w:line="240" w:lineRule="auto"/>
              <w:ind w:right="142"/>
              <w:jc w:val="both"/>
              <w:rPr>
                <w:rFonts w:ascii="Arial" w:hAnsi="Arial" w:cs="Arial"/>
                <w:b/>
                <w:lang w:val="es-MX"/>
              </w:rPr>
            </w:pPr>
          </w:p>
          <w:p w14:paraId="3B721C81" w14:textId="77777777" w:rsidR="00152A4E" w:rsidRPr="00FB36FD" w:rsidRDefault="00152A4E">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23BC6678" w14:textId="77777777" w:rsidR="00152A4E" w:rsidRPr="00FB36FD" w:rsidRDefault="00152A4E">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DB3C8C3"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5299909" w14:textId="77777777" w:rsidR="00152A4E" w:rsidRPr="00FB36FD" w:rsidRDefault="00152A4E">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67E0D0F3"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6BCDC96"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66725F6" w14:textId="77777777" w:rsidR="00152A4E" w:rsidRPr="00FB36FD" w:rsidRDefault="00152A4E">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3E27FC13" w14:textId="77777777" w:rsidR="00152A4E" w:rsidRPr="00FB36FD" w:rsidRDefault="00152A4E">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EFE371A" w14:textId="77777777" w:rsidR="00152A4E" w:rsidRPr="00FB36FD" w:rsidRDefault="00152A4E">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19949DE4" w14:textId="77777777" w:rsidR="00152A4E" w:rsidRPr="00FB36FD" w:rsidRDefault="00152A4E">
            <w:pPr>
              <w:tabs>
                <w:tab w:val="left" w:pos="709"/>
              </w:tabs>
              <w:spacing w:after="0" w:line="240" w:lineRule="auto"/>
              <w:ind w:right="142"/>
              <w:jc w:val="both"/>
              <w:rPr>
                <w:rFonts w:ascii="Arial" w:hAnsi="Arial" w:cs="Arial"/>
                <w:b/>
                <w:lang w:val="es-MX"/>
              </w:rPr>
            </w:pPr>
          </w:p>
        </w:tc>
      </w:tr>
      <w:tr w:rsidR="00516CDD" w:rsidRPr="002525B7" w14:paraId="6F86DFB0" w14:textId="77777777" w:rsidTr="00AF3D9D">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605AF0A1" w14:textId="77777777" w:rsidR="00152A4E" w:rsidRPr="00FB36FD" w:rsidRDefault="00152A4E">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1BCE2A54" w14:textId="77777777" w:rsidR="00152A4E" w:rsidRPr="00FB36FD" w:rsidRDefault="00152A4E">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4F3AAA30"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89FCCD4" w14:textId="77777777" w:rsidR="00152A4E" w:rsidRPr="00FB36FD" w:rsidRDefault="00152A4E">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581AF3E"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B2CA947"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B66D4C6" w14:textId="77777777" w:rsidR="00152A4E" w:rsidRPr="00FB36FD" w:rsidRDefault="00152A4E">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52FD6A73" w14:textId="77777777" w:rsidR="00152A4E" w:rsidRPr="00FB36FD" w:rsidRDefault="00152A4E">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5EE9924B" w14:textId="77777777" w:rsidR="00152A4E" w:rsidRPr="00FB36FD" w:rsidRDefault="00152A4E">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419E4341" w14:textId="77777777" w:rsidR="00152A4E" w:rsidRPr="00FB36FD" w:rsidRDefault="00152A4E">
            <w:pPr>
              <w:tabs>
                <w:tab w:val="left" w:pos="709"/>
              </w:tabs>
              <w:spacing w:after="0" w:line="240" w:lineRule="auto"/>
              <w:ind w:right="142"/>
              <w:jc w:val="both"/>
              <w:rPr>
                <w:rFonts w:ascii="Arial" w:hAnsi="Arial" w:cs="Arial"/>
                <w:b/>
                <w:lang w:val="es-MX"/>
              </w:rPr>
            </w:pPr>
          </w:p>
        </w:tc>
      </w:tr>
      <w:tr w:rsidR="00516CDD" w:rsidRPr="002525B7" w14:paraId="531008FB" w14:textId="77777777" w:rsidTr="00AF3D9D">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440634B" w14:textId="77777777" w:rsidR="00152A4E" w:rsidRPr="00FB36FD" w:rsidRDefault="00152A4E">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552DED91" w14:textId="77777777" w:rsidR="00152A4E" w:rsidRPr="00FB36FD" w:rsidRDefault="00152A4E">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DFFABCA"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46E559A" w14:textId="77777777" w:rsidR="00152A4E" w:rsidRPr="00FB36FD" w:rsidRDefault="00152A4E">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07D6BA08"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3AB8A84"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6EDB9F9" w14:textId="77777777" w:rsidR="00152A4E" w:rsidRPr="00FB36FD" w:rsidRDefault="00152A4E">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904855D" w14:textId="77777777" w:rsidR="00152A4E" w:rsidRPr="00FB36FD" w:rsidRDefault="00152A4E">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5D7CF6A8" w14:textId="77777777" w:rsidR="00152A4E" w:rsidRPr="00FB36FD" w:rsidRDefault="00152A4E">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1E0F7BE0" w14:textId="77777777" w:rsidR="00152A4E" w:rsidRPr="00FB36FD" w:rsidRDefault="00152A4E">
            <w:pPr>
              <w:tabs>
                <w:tab w:val="left" w:pos="709"/>
              </w:tabs>
              <w:spacing w:after="0" w:line="240" w:lineRule="auto"/>
              <w:ind w:right="142"/>
              <w:jc w:val="both"/>
              <w:rPr>
                <w:rFonts w:ascii="Arial" w:hAnsi="Arial" w:cs="Arial"/>
                <w:b/>
                <w:lang w:val="es-MX"/>
              </w:rPr>
            </w:pPr>
          </w:p>
        </w:tc>
      </w:tr>
      <w:tr w:rsidR="00516CDD" w:rsidRPr="002525B7" w14:paraId="14F55F8A" w14:textId="77777777" w:rsidTr="00AF3D9D">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9355F66" w14:textId="77777777" w:rsidR="00152A4E" w:rsidRPr="00FB36FD" w:rsidRDefault="00152A4E">
            <w:pPr>
              <w:tabs>
                <w:tab w:val="left" w:pos="709"/>
              </w:tabs>
              <w:spacing w:after="0" w:line="240" w:lineRule="auto"/>
              <w:ind w:right="142"/>
              <w:jc w:val="both"/>
              <w:rPr>
                <w:rFonts w:ascii="Arial" w:hAnsi="Arial" w:cs="Arial"/>
                <w:b/>
                <w:lang w:val="es-MX"/>
              </w:rPr>
            </w:pPr>
          </w:p>
          <w:p w14:paraId="7F999A34" w14:textId="77777777" w:rsidR="00152A4E" w:rsidRPr="00FB36FD" w:rsidRDefault="00152A4E">
            <w:pPr>
              <w:tabs>
                <w:tab w:val="left" w:pos="709"/>
              </w:tabs>
              <w:spacing w:after="0" w:line="240" w:lineRule="auto"/>
              <w:ind w:right="142"/>
              <w:jc w:val="both"/>
              <w:rPr>
                <w:rFonts w:ascii="Arial" w:hAnsi="Arial" w:cs="Arial"/>
                <w:b/>
                <w:lang w:val="es-MX"/>
              </w:rPr>
            </w:pPr>
          </w:p>
          <w:p w14:paraId="42BDA80A" w14:textId="77777777" w:rsidR="00152A4E" w:rsidRPr="00FB36FD" w:rsidRDefault="00152A4E">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00E457E3" w14:textId="77777777" w:rsidR="00152A4E" w:rsidRPr="00FB36FD" w:rsidRDefault="00152A4E">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30C412F"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82D77E0" w14:textId="77777777" w:rsidR="00152A4E" w:rsidRPr="00FB36FD" w:rsidRDefault="00152A4E">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235C9C7A"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2EBAE77" w14:textId="77777777" w:rsidR="00152A4E" w:rsidRPr="00FB36FD" w:rsidRDefault="00152A4E">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690E346" w14:textId="77777777" w:rsidR="00152A4E" w:rsidRPr="00FB36FD" w:rsidRDefault="00152A4E">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F6BB850" w14:textId="77777777" w:rsidR="00152A4E" w:rsidRPr="00FB36FD" w:rsidRDefault="00152A4E">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728AC4A1" w14:textId="77777777" w:rsidR="00152A4E" w:rsidRPr="00FB36FD" w:rsidRDefault="00152A4E">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0A64016" w14:textId="77777777" w:rsidR="00152A4E" w:rsidRPr="00FB36FD" w:rsidRDefault="00152A4E">
            <w:pPr>
              <w:tabs>
                <w:tab w:val="left" w:pos="709"/>
              </w:tabs>
              <w:spacing w:after="0" w:line="240" w:lineRule="auto"/>
              <w:ind w:right="142"/>
              <w:jc w:val="both"/>
              <w:rPr>
                <w:rFonts w:ascii="Arial" w:hAnsi="Arial" w:cs="Arial"/>
                <w:b/>
                <w:lang w:val="es-MX"/>
              </w:rPr>
            </w:pPr>
          </w:p>
        </w:tc>
      </w:tr>
    </w:tbl>
    <w:p w14:paraId="245EF8EB" w14:textId="77777777" w:rsidR="00152A4E" w:rsidRPr="00FB36FD" w:rsidRDefault="00152A4E">
      <w:pPr>
        <w:autoSpaceDE w:val="0"/>
        <w:autoSpaceDN w:val="0"/>
        <w:spacing w:after="0" w:line="240" w:lineRule="auto"/>
        <w:ind w:right="284"/>
        <w:contextualSpacing/>
        <w:jc w:val="both"/>
        <w:rPr>
          <w:rFonts w:ascii="Arial" w:hAnsi="Arial" w:cs="Arial"/>
        </w:rPr>
      </w:pPr>
    </w:p>
    <w:p w14:paraId="6A80034B" w14:textId="60356EC2" w:rsidR="00152A4E" w:rsidRPr="00FB36FD" w:rsidRDefault="00152A4E" w:rsidP="00FB36FD">
      <w:pPr>
        <w:spacing w:after="0" w:line="240" w:lineRule="auto"/>
        <w:rPr>
          <w:rFonts w:ascii="Arial" w:hAnsi="Arial" w:cs="Arial"/>
        </w:rPr>
      </w:pPr>
    </w:p>
    <w:p w14:paraId="4C0B4FBA" w14:textId="77777777" w:rsidR="00152A4E" w:rsidRPr="00FB36FD" w:rsidRDefault="00152A4E">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w:eastAsia="Times New Roman" w:hAnsi="Arial" w:cs="Arial"/>
          <w:b/>
          <w:bCs/>
          <w:iCs/>
          <w:lang w:val="es-MX" w:eastAsia="es-ES"/>
        </w:rPr>
      </w:pPr>
      <w:r w:rsidRPr="00FB36FD">
        <w:rPr>
          <w:rFonts w:ascii="Arial" w:eastAsia="Times New Roman" w:hAnsi="Arial" w:cs="Arial"/>
          <w:b/>
          <w:bCs/>
          <w:iCs/>
          <w:lang w:val="x-none" w:eastAsia="es-ES"/>
        </w:rPr>
        <w:t xml:space="preserve">ANEXO No. </w:t>
      </w:r>
      <w:r w:rsidRPr="00FB36FD">
        <w:rPr>
          <w:rFonts w:ascii="Arial" w:eastAsia="Times New Roman" w:hAnsi="Arial" w:cs="Arial"/>
          <w:b/>
          <w:bCs/>
          <w:iCs/>
          <w:lang w:val="es-MX" w:eastAsia="es-ES"/>
        </w:rPr>
        <w:t>5</w:t>
      </w:r>
    </w:p>
    <w:p w14:paraId="68FE7998" w14:textId="77777777" w:rsidR="00152A4E" w:rsidRPr="00FB36FD" w:rsidRDefault="00152A4E">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w:hAnsi="Arial" w:cs="Arial"/>
          <w:bCs/>
          <w:iCs/>
          <w:lang w:val="es-MX"/>
        </w:rPr>
      </w:pPr>
      <w:r w:rsidRPr="00FB36FD">
        <w:rPr>
          <w:rFonts w:ascii="Arial" w:eastAsia="Times New Roman" w:hAnsi="Arial" w:cs="Arial"/>
          <w:b/>
          <w:bCs/>
          <w:iCs/>
          <w:lang w:val="es-MX" w:eastAsia="es-ES"/>
        </w:rPr>
        <w:t xml:space="preserve">FICHA DE </w:t>
      </w:r>
      <w:r w:rsidRPr="00FB36FD">
        <w:rPr>
          <w:rFonts w:ascii="Arial" w:eastAsia="Times New Roman" w:hAnsi="Arial" w:cs="Arial"/>
          <w:b/>
          <w:lang w:val="es-CO" w:eastAsia="es-ES"/>
        </w:rPr>
        <w:t>CONDICIONES TÉCNICAS ESENCIALES (FCT)</w:t>
      </w:r>
    </w:p>
    <w:p w14:paraId="058BB30F" w14:textId="77777777" w:rsidR="00152A4E" w:rsidRPr="00FB36FD" w:rsidRDefault="00152A4E">
      <w:pPr>
        <w:tabs>
          <w:tab w:val="left" w:pos="4678"/>
          <w:tab w:val="left" w:pos="5245"/>
        </w:tabs>
        <w:suppressAutoHyphens/>
        <w:spacing w:after="0" w:line="240" w:lineRule="auto"/>
        <w:jc w:val="both"/>
        <w:rPr>
          <w:rFonts w:ascii="Arial" w:hAnsi="Arial" w:cs="Arial"/>
          <w:b/>
          <w:lang w:val="es-MX"/>
        </w:rPr>
      </w:pPr>
    </w:p>
    <w:p w14:paraId="34530F55" w14:textId="747B0763" w:rsidR="00E40DBF" w:rsidRDefault="00152A4E">
      <w:pPr>
        <w:spacing w:after="0" w:line="240" w:lineRule="auto"/>
        <w:jc w:val="both"/>
        <w:rPr>
          <w:rFonts w:ascii="Arial" w:hAnsi="Arial" w:cs="Arial"/>
          <w:lang w:val="es-CO"/>
        </w:rPr>
      </w:pPr>
      <w:r w:rsidRPr="00FB36FD">
        <w:rPr>
          <w:rFonts w:ascii="Arial" w:hAnsi="Arial" w:cs="Arial"/>
          <w:lang w:val="es-MX"/>
        </w:rPr>
        <w:t xml:space="preserve">Ver Documento Adjunto publicado a través del </w:t>
      </w:r>
      <w:r w:rsidRPr="00FB36FD">
        <w:rPr>
          <w:rFonts w:ascii="Arial" w:hAnsi="Arial" w:cs="Arial"/>
        </w:rPr>
        <w:t xml:space="preserve">Sistema Electrónico para la Contratación Pública – SECOP II </w:t>
      </w:r>
      <w:hyperlink r:id="rId8" w:history="1">
        <w:r w:rsidRPr="00FB36FD">
          <w:rPr>
            <w:rStyle w:val="Hipervnculo"/>
            <w:rFonts w:ascii="Arial" w:hAnsi="Arial" w:cs="Arial"/>
            <w:color w:val="auto"/>
            <w:lang w:val="es-MX"/>
          </w:rPr>
          <w:t>www.colombiacompra.gov.co</w:t>
        </w:r>
      </w:hyperlink>
      <w:r w:rsidR="00E40DBF">
        <w:rPr>
          <w:rFonts w:ascii="Arial" w:hAnsi="Arial" w:cs="Arial"/>
          <w:lang w:val="es-CO"/>
        </w:rPr>
        <w:t xml:space="preserve"> </w:t>
      </w:r>
      <w:r w:rsidR="00E40DBF" w:rsidRPr="00E47E6A">
        <w:rPr>
          <w:rFonts w:ascii="Arial" w:hAnsi="Arial" w:cs="Arial"/>
          <w:lang w:val="es-CO"/>
        </w:rPr>
        <w:t xml:space="preserve">correspondiente a Ficha de Condiciones </w:t>
      </w:r>
      <w:r w:rsidR="008D64DA" w:rsidRPr="00E47E6A">
        <w:rPr>
          <w:rFonts w:ascii="Arial" w:hAnsi="Arial" w:cs="Arial"/>
          <w:lang w:val="es-CO"/>
        </w:rPr>
        <w:t>Técnicas, respecto</w:t>
      </w:r>
      <w:r w:rsidR="00E40DBF" w:rsidRPr="00E47E6A">
        <w:rPr>
          <w:rFonts w:ascii="Arial" w:hAnsi="Arial" w:cs="Arial"/>
          <w:lang w:val="es-CO"/>
        </w:rPr>
        <w:t xml:space="preserve"> de la cual el proponente deberá manifestar aceptación suscrita y/o relacionar la descripción con observancia de </w:t>
      </w:r>
      <w:proofErr w:type="gramStart"/>
      <w:r w:rsidR="00E40DBF" w:rsidRPr="00E47E6A">
        <w:rPr>
          <w:rFonts w:ascii="Arial" w:hAnsi="Arial" w:cs="Arial"/>
          <w:lang w:val="es-CO"/>
        </w:rPr>
        <w:t>la misma</w:t>
      </w:r>
      <w:proofErr w:type="gramEnd"/>
      <w:r w:rsidR="00E40DBF" w:rsidRPr="00E47E6A">
        <w:rPr>
          <w:rFonts w:ascii="Arial" w:hAnsi="Arial" w:cs="Arial"/>
          <w:lang w:val="es-CO"/>
        </w:rPr>
        <w:t xml:space="preserve"> y sin desmejora alguna.</w:t>
      </w:r>
    </w:p>
    <w:p w14:paraId="549AB0B3" w14:textId="77777777" w:rsidR="00E40DBF" w:rsidRDefault="00E40DBF">
      <w:pPr>
        <w:spacing w:after="0" w:line="240" w:lineRule="auto"/>
        <w:jc w:val="both"/>
        <w:rPr>
          <w:rFonts w:ascii="Arial" w:hAnsi="Arial" w:cs="Arial"/>
          <w:lang w:val="es-CO"/>
        </w:rPr>
      </w:pPr>
    </w:p>
    <w:p w14:paraId="191C9312" w14:textId="77777777" w:rsidR="00152A4E" w:rsidRPr="00FB36FD" w:rsidRDefault="00152A4E">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color w:val="auto"/>
          <w:sz w:val="22"/>
          <w:szCs w:val="22"/>
          <w:lang w:val="es-CO"/>
        </w:rPr>
      </w:pPr>
      <w:r w:rsidRPr="00FB36FD">
        <w:rPr>
          <w:rStyle w:val="nfasis"/>
          <w:rFonts w:ascii="Arial" w:hAnsi="Arial" w:cs="Arial"/>
          <w:bCs w:val="0"/>
          <w:i w:val="0"/>
          <w:color w:val="auto"/>
          <w:sz w:val="22"/>
          <w:szCs w:val="22"/>
        </w:rPr>
        <w:t xml:space="preserve">ANEXO No. </w:t>
      </w:r>
      <w:r w:rsidRPr="00FB36FD">
        <w:rPr>
          <w:rStyle w:val="nfasis"/>
          <w:rFonts w:ascii="Arial" w:hAnsi="Arial" w:cs="Arial"/>
          <w:bCs w:val="0"/>
          <w:i w:val="0"/>
          <w:color w:val="auto"/>
          <w:sz w:val="22"/>
          <w:szCs w:val="22"/>
          <w:lang w:val="es-MX"/>
        </w:rPr>
        <w:t>6</w:t>
      </w:r>
    </w:p>
    <w:p w14:paraId="7842EB35" w14:textId="77777777" w:rsidR="00152A4E" w:rsidRPr="00FB36FD" w:rsidRDefault="00152A4E">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color w:val="auto"/>
          <w:sz w:val="22"/>
          <w:szCs w:val="22"/>
        </w:rPr>
      </w:pPr>
      <w:r w:rsidRPr="00FB36FD">
        <w:rPr>
          <w:rStyle w:val="nfasis"/>
          <w:rFonts w:ascii="Arial" w:hAnsi="Arial" w:cs="Arial"/>
          <w:bCs w:val="0"/>
          <w:i w:val="0"/>
          <w:color w:val="auto"/>
          <w:sz w:val="22"/>
          <w:szCs w:val="22"/>
        </w:rPr>
        <w:t>MATRIZ DE RIESGOS</w:t>
      </w:r>
    </w:p>
    <w:p w14:paraId="3A465002" w14:textId="77777777" w:rsidR="00152A4E" w:rsidRPr="002525B7" w:rsidRDefault="00152A4E">
      <w:pPr>
        <w:pStyle w:val="Textoindependiente211"/>
        <w:tabs>
          <w:tab w:val="left" w:pos="709"/>
        </w:tabs>
        <w:ind w:left="0" w:right="142"/>
        <w:rPr>
          <w:rFonts w:cs="Arial"/>
          <w:szCs w:val="22"/>
          <w:lang w:val="es-ES"/>
        </w:rPr>
      </w:pPr>
    </w:p>
    <w:p w14:paraId="36782B07" w14:textId="77777777" w:rsidR="00152A4E" w:rsidRPr="00FB36FD" w:rsidRDefault="00152A4E">
      <w:pPr>
        <w:spacing w:after="0" w:line="240" w:lineRule="auto"/>
        <w:jc w:val="both"/>
        <w:rPr>
          <w:rFonts w:ascii="Arial" w:hAnsi="Arial" w:cs="Arial"/>
          <w:lang w:val="es-CO"/>
        </w:rPr>
      </w:pPr>
      <w:r w:rsidRPr="00FB36FD">
        <w:rPr>
          <w:rFonts w:ascii="Arial" w:hAnsi="Arial" w:cs="Arial"/>
          <w:lang w:val="es-MX"/>
        </w:rPr>
        <w:t xml:space="preserve">Ver Documento Adjunto publicado a través del </w:t>
      </w:r>
      <w:r w:rsidRPr="00FB36FD">
        <w:rPr>
          <w:rFonts w:ascii="Arial" w:hAnsi="Arial" w:cs="Arial"/>
        </w:rPr>
        <w:t xml:space="preserve">Sistema Electrónico para la Contratación Pública – SECOP II </w:t>
      </w:r>
      <w:hyperlink r:id="rId9" w:history="1">
        <w:r w:rsidRPr="00FB36FD">
          <w:rPr>
            <w:rStyle w:val="Hipervnculo"/>
            <w:rFonts w:ascii="Arial" w:hAnsi="Arial" w:cs="Arial"/>
            <w:color w:val="auto"/>
            <w:lang w:val="es-MX"/>
          </w:rPr>
          <w:t>www.colombiacompra.gov.co</w:t>
        </w:r>
      </w:hyperlink>
      <w:r w:rsidRPr="00FB36FD">
        <w:rPr>
          <w:rStyle w:val="Hipervnculo"/>
          <w:rFonts w:ascii="Arial" w:hAnsi="Arial" w:cs="Arial"/>
          <w:color w:val="auto"/>
          <w:lang w:val="es-MX"/>
        </w:rPr>
        <w:t>.</w:t>
      </w:r>
      <w:r w:rsidRPr="00FB36FD">
        <w:rPr>
          <w:rFonts w:ascii="Arial" w:hAnsi="Arial" w:cs="Arial"/>
          <w:lang w:val="es-CO"/>
        </w:rPr>
        <w:t xml:space="preserve">  </w:t>
      </w:r>
    </w:p>
    <w:p w14:paraId="3B177E44" w14:textId="77777777" w:rsidR="00152A4E" w:rsidRPr="00FB36FD" w:rsidRDefault="00152A4E">
      <w:pPr>
        <w:spacing w:after="0" w:line="240" w:lineRule="auto"/>
        <w:jc w:val="both"/>
        <w:rPr>
          <w:rFonts w:ascii="Arial" w:hAnsi="Arial" w:cs="Arial"/>
          <w:lang w:val="es-CO"/>
        </w:rPr>
      </w:pPr>
    </w:p>
    <w:p w14:paraId="6F9CCA94" w14:textId="77777777" w:rsidR="00152A4E" w:rsidRPr="00FB36FD" w:rsidRDefault="00152A4E">
      <w:pPr>
        <w:spacing w:after="0" w:line="240" w:lineRule="auto"/>
        <w:jc w:val="both"/>
        <w:rPr>
          <w:rFonts w:ascii="Arial" w:hAnsi="Arial" w:cs="Arial"/>
          <w:lang w:val="es-CO"/>
        </w:rPr>
      </w:pPr>
    </w:p>
    <w:p w14:paraId="6D148DCB" w14:textId="77777777" w:rsidR="00152A4E" w:rsidRPr="00FB36FD" w:rsidRDefault="00152A4E">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color w:val="auto"/>
          <w:sz w:val="22"/>
          <w:szCs w:val="22"/>
        </w:rPr>
      </w:pPr>
      <w:bookmarkStart w:id="7" w:name="_Toc239309951"/>
      <w:bookmarkStart w:id="8" w:name="_Toc290909868"/>
      <w:bookmarkStart w:id="9" w:name="_Toc285547871"/>
      <w:bookmarkStart w:id="10" w:name="_Toc261349661"/>
      <w:bookmarkStart w:id="11" w:name="_Toc229893824"/>
      <w:bookmarkStart w:id="12" w:name="_Toc231629412"/>
      <w:bookmarkStart w:id="13" w:name="_Toc231629546"/>
      <w:bookmarkStart w:id="14" w:name="_Toc231649162"/>
      <w:r w:rsidRPr="00FB36FD">
        <w:rPr>
          <w:rStyle w:val="nfasis"/>
          <w:rFonts w:ascii="Arial" w:hAnsi="Arial" w:cs="Arial"/>
          <w:bCs w:val="0"/>
          <w:i w:val="0"/>
          <w:color w:val="auto"/>
          <w:sz w:val="22"/>
          <w:szCs w:val="22"/>
        </w:rPr>
        <w:t xml:space="preserve">ANEXO </w:t>
      </w:r>
      <w:bookmarkEnd w:id="7"/>
      <w:r w:rsidRPr="00FB36FD">
        <w:rPr>
          <w:rStyle w:val="nfasis"/>
          <w:rFonts w:ascii="Arial" w:hAnsi="Arial" w:cs="Arial"/>
          <w:bCs w:val="0"/>
          <w:i w:val="0"/>
          <w:color w:val="auto"/>
          <w:sz w:val="22"/>
          <w:szCs w:val="22"/>
        </w:rPr>
        <w:t xml:space="preserve">No. </w:t>
      </w:r>
      <w:bookmarkStart w:id="15" w:name="_Toc290909869"/>
      <w:bookmarkStart w:id="16" w:name="_Toc285547872"/>
      <w:bookmarkStart w:id="17" w:name="_Toc261349662"/>
      <w:bookmarkStart w:id="18" w:name="_Toc239309952"/>
      <w:bookmarkEnd w:id="8"/>
      <w:bookmarkEnd w:id="9"/>
      <w:bookmarkEnd w:id="10"/>
      <w:r w:rsidRPr="00FB36FD">
        <w:rPr>
          <w:rStyle w:val="nfasis"/>
          <w:rFonts w:ascii="Arial" w:hAnsi="Arial" w:cs="Arial"/>
          <w:bCs w:val="0"/>
          <w:i w:val="0"/>
          <w:color w:val="auto"/>
          <w:sz w:val="22"/>
          <w:szCs w:val="22"/>
          <w:lang w:val="es-MX"/>
        </w:rPr>
        <w:t>7</w:t>
      </w:r>
    </w:p>
    <w:p w14:paraId="489092AA" w14:textId="77777777" w:rsidR="00152A4E" w:rsidRPr="00FB36FD" w:rsidRDefault="00152A4E">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Fonts w:ascii="Arial" w:hAnsi="Arial" w:cs="Arial"/>
          <w:color w:val="auto"/>
          <w:sz w:val="22"/>
          <w:szCs w:val="22"/>
        </w:rPr>
      </w:pPr>
      <w:r w:rsidRPr="00FB36FD">
        <w:rPr>
          <w:rStyle w:val="nfasis"/>
          <w:rFonts w:ascii="Arial" w:hAnsi="Arial" w:cs="Arial"/>
          <w:bCs w:val="0"/>
          <w:i w:val="0"/>
          <w:color w:val="auto"/>
          <w:sz w:val="22"/>
          <w:szCs w:val="22"/>
        </w:rPr>
        <w:t>MODELO CONFORMACIÓN CONSORCIO</w:t>
      </w:r>
      <w:bookmarkEnd w:id="11"/>
      <w:bookmarkEnd w:id="12"/>
      <w:bookmarkEnd w:id="13"/>
      <w:bookmarkEnd w:id="14"/>
      <w:bookmarkEnd w:id="15"/>
      <w:bookmarkEnd w:id="16"/>
      <w:bookmarkEnd w:id="17"/>
      <w:bookmarkEnd w:id="18"/>
    </w:p>
    <w:p w14:paraId="6D576F94" w14:textId="77777777" w:rsidR="00152A4E" w:rsidRPr="00FB36FD" w:rsidRDefault="00152A4E">
      <w:pPr>
        <w:tabs>
          <w:tab w:val="left" w:pos="709"/>
        </w:tabs>
        <w:spacing w:after="0" w:line="240" w:lineRule="auto"/>
        <w:ind w:right="142"/>
        <w:jc w:val="both"/>
        <w:rPr>
          <w:rFonts w:ascii="Arial" w:hAnsi="Arial" w:cs="Arial"/>
          <w:lang w:val="es-CO"/>
        </w:rPr>
      </w:pPr>
    </w:p>
    <w:p w14:paraId="4E606937"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Entre los suscritos a saber: _________________________________________, mayor de edad, vecino de esta ciudad, identificado con cédula de ciudadanía </w:t>
      </w:r>
      <w:proofErr w:type="spellStart"/>
      <w:r w:rsidRPr="00FB36FD">
        <w:rPr>
          <w:rFonts w:ascii="Arial" w:hAnsi="Arial" w:cs="Arial"/>
          <w:lang w:val="es-CO"/>
        </w:rPr>
        <w:t>N°</w:t>
      </w:r>
      <w:proofErr w:type="spellEnd"/>
      <w:r w:rsidRPr="00FB36FD">
        <w:rPr>
          <w:rFonts w:ascii="Arial" w:hAnsi="Arial" w:cs="Arial"/>
          <w:lang w:val="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w:t>
      </w:r>
      <w:proofErr w:type="spellStart"/>
      <w:r w:rsidRPr="00FB36FD">
        <w:rPr>
          <w:rFonts w:ascii="Arial" w:hAnsi="Arial" w:cs="Arial"/>
          <w:lang w:val="es-CO"/>
        </w:rPr>
        <w:t>NIT</w:t>
      </w:r>
      <w:proofErr w:type="spellEnd"/>
      <w:r w:rsidRPr="00FB36FD">
        <w:rPr>
          <w:rFonts w:ascii="Arial" w:hAnsi="Arial" w:cs="Arial"/>
          <w:lang w:val="es-CO"/>
        </w:rPr>
        <w:t xml:space="preserve"> </w:t>
      </w:r>
      <w:proofErr w:type="spellStart"/>
      <w:r w:rsidRPr="00FB36FD">
        <w:rPr>
          <w:rFonts w:ascii="Arial" w:hAnsi="Arial" w:cs="Arial"/>
          <w:lang w:val="es-CO"/>
        </w:rPr>
        <w:t>N°</w:t>
      </w:r>
      <w:proofErr w:type="spellEnd"/>
      <w:r w:rsidRPr="00FB36FD">
        <w:rPr>
          <w:rFonts w:ascii="Arial" w:hAnsi="Arial" w:cs="Arial"/>
          <w:lang w:val="es-CO"/>
        </w:rPr>
        <w:t xml:space="preserve"> ________________________, y debidamente facultado por la junta de socios, y ___________ _____________________________________ mayor de edad, vecino de esta ciudad, identificado con cédula de ciudadanía </w:t>
      </w:r>
      <w:proofErr w:type="spellStart"/>
      <w:r w:rsidRPr="00FB36FD">
        <w:rPr>
          <w:rFonts w:ascii="Arial" w:hAnsi="Arial" w:cs="Arial"/>
          <w:lang w:val="es-CO"/>
        </w:rPr>
        <w:t>N°</w:t>
      </w:r>
      <w:proofErr w:type="spellEnd"/>
      <w:r w:rsidRPr="00FB36FD">
        <w:rPr>
          <w:rFonts w:ascii="Arial" w:hAnsi="Arial" w:cs="Arial"/>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w:t>
      </w:r>
      <w:proofErr w:type="spellStart"/>
      <w:r w:rsidRPr="00FB36FD">
        <w:rPr>
          <w:rFonts w:ascii="Arial" w:hAnsi="Arial" w:cs="Arial"/>
          <w:lang w:val="es-CO"/>
        </w:rPr>
        <w:t>NIT</w:t>
      </w:r>
      <w:proofErr w:type="spellEnd"/>
      <w:r w:rsidRPr="00FB36FD">
        <w:rPr>
          <w:rFonts w:ascii="Arial" w:hAnsi="Arial" w:cs="Arial"/>
          <w:lang w:val="es-CO"/>
        </w:rPr>
        <w:t xml:space="preserve"> </w:t>
      </w:r>
      <w:proofErr w:type="spellStart"/>
      <w:r w:rsidRPr="00FB36FD">
        <w:rPr>
          <w:rFonts w:ascii="Arial" w:hAnsi="Arial" w:cs="Arial"/>
          <w:lang w:val="es-CO"/>
        </w:rPr>
        <w:t>N°</w:t>
      </w:r>
      <w:proofErr w:type="spellEnd"/>
      <w:r w:rsidRPr="00FB36FD">
        <w:rPr>
          <w:rFonts w:ascii="Arial" w:hAnsi="Arial" w:cs="Arial"/>
          <w:lang w:val="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3B144E9" w14:textId="77777777" w:rsidR="00152A4E" w:rsidRPr="00FB36FD" w:rsidRDefault="00152A4E">
      <w:pPr>
        <w:tabs>
          <w:tab w:val="left" w:pos="709"/>
        </w:tabs>
        <w:spacing w:after="0" w:line="240" w:lineRule="auto"/>
        <w:ind w:right="142"/>
        <w:jc w:val="both"/>
        <w:rPr>
          <w:rFonts w:ascii="Arial" w:hAnsi="Arial" w:cs="Arial"/>
          <w:lang w:val="es-CO"/>
        </w:rPr>
      </w:pPr>
    </w:p>
    <w:p w14:paraId="22AD87FF"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PRIMERA.  – OBJETO:</w:t>
      </w:r>
      <w:r w:rsidRPr="00FB36FD">
        <w:rPr>
          <w:rFonts w:ascii="Arial" w:hAnsi="Arial"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FB36FD">
        <w:rPr>
          <w:rFonts w:ascii="Arial" w:hAnsi="Arial" w:cs="Arial"/>
          <w:lang w:val="es-CO"/>
        </w:rPr>
        <w:t>N°</w:t>
      </w:r>
      <w:proofErr w:type="spellEnd"/>
      <w:r w:rsidRPr="00FB36FD">
        <w:rPr>
          <w:rFonts w:ascii="Arial" w:hAnsi="Arial" w:cs="Arial"/>
          <w:lang w:val="es-CO"/>
        </w:rPr>
        <w:t xml:space="preserve">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764703F2"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1D6F519A" w14:textId="77777777" w:rsidR="00152A4E" w:rsidRPr="00FB36FD" w:rsidRDefault="00152A4E">
      <w:pPr>
        <w:tabs>
          <w:tab w:val="left" w:pos="709"/>
        </w:tabs>
        <w:spacing w:after="0" w:line="240" w:lineRule="auto"/>
        <w:ind w:right="142"/>
        <w:jc w:val="both"/>
        <w:rPr>
          <w:rFonts w:ascii="Arial" w:hAnsi="Arial" w:cs="Arial"/>
          <w:lang w:val="es-CO"/>
        </w:rPr>
      </w:pPr>
    </w:p>
    <w:p w14:paraId="529A4FFE"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SEGUNDA.  – DENOMINACIÓN:</w:t>
      </w:r>
      <w:r w:rsidRPr="00FB36FD">
        <w:rPr>
          <w:rFonts w:ascii="Arial" w:hAnsi="Arial" w:cs="Arial"/>
          <w:lang w:val="es-CO"/>
        </w:rPr>
        <w:t xml:space="preserve"> El presente consorcio se denominará ______________________________________ ____________________________________________.</w:t>
      </w:r>
    </w:p>
    <w:p w14:paraId="04FBB551" w14:textId="77777777" w:rsidR="00152A4E" w:rsidRPr="00FB36FD" w:rsidRDefault="00152A4E">
      <w:pPr>
        <w:tabs>
          <w:tab w:val="left" w:pos="709"/>
        </w:tabs>
        <w:spacing w:after="0" w:line="240" w:lineRule="auto"/>
        <w:ind w:right="142"/>
        <w:jc w:val="both"/>
        <w:rPr>
          <w:rFonts w:ascii="Arial" w:hAnsi="Arial" w:cs="Arial"/>
          <w:lang w:val="es-CO"/>
        </w:rPr>
      </w:pPr>
    </w:p>
    <w:p w14:paraId="4767A96F"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Tercera.  – Domicilio: El domicilio del consorcio será la (dirección, teléfono y/o fax) de la ciudad de _______________________________.</w:t>
      </w:r>
    </w:p>
    <w:p w14:paraId="6EDBEC53" w14:textId="77777777" w:rsidR="00152A4E" w:rsidRPr="00FB36FD" w:rsidRDefault="00152A4E">
      <w:pPr>
        <w:tabs>
          <w:tab w:val="left" w:pos="709"/>
        </w:tabs>
        <w:spacing w:after="0" w:line="240" w:lineRule="auto"/>
        <w:ind w:right="142"/>
        <w:jc w:val="both"/>
        <w:rPr>
          <w:rFonts w:ascii="Arial" w:hAnsi="Arial" w:cs="Arial"/>
          <w:lang w:val="es-CO"/>
        </w:rPr>
      </w:pPr>
    </w:p>
    <w:p w14:paraId="060626AA"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CUARTA.  – REPRESENTANTE DEL CONSORCIO:</w:t>
      </w:r>
      <w:r w:rsidRPr="00FB36FD">
        <w:rPr>
          <w:rFonts w:ascii="Arial" w:hAnsi="Arial" w:cs="Arial"/>
          <w:lang w:val="es-CO"/>
        </w:rPr>
        <w:t xml:space="preserve"> Se designa como representante del presente Consorcio al(a) señor(a) ______________________________________________, identificado con cédula de ciudadanía </w:t>
      </w:r>
      <w:proofErr w:type="spellStart"/>
      <w:r w:rsidRPr="00FB36FD">
        <w:rPr>
          <w:rFonts w:ascii="Arial" w:hAnsi="Arial" w:cs="Arial"/>
          <w:lang w:val="es-CO"/>
        </w:rPr>
        <w:t>N°</w:t>
      </w:r>
      <w:proofErr w:type="spellEnd"/>
      <w:r w:rsidRPr="00FB36FD">
        <w:rPr>
          <w:rFonts w:ascii="Arial" w:hAnsi="Arial" w:cs="Arial"/>
          <w:lang w:val="es-CO"/>
        </w:rPr>
        <w:t xml:space="preserve">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w:t>
      </w:r>
      <w:r w:rsidRPr="00FB36FD">
        <w:rPr>
          <w:rFonts w:ascii="Arial" w:hAnsi="Arial" w:cs="Arial"/>
          <w:lang w:val="es-CO"/>
        </w:rPr>
        <w:lastRenderedPageBreak/>
        <w:t xml:space="preserve">____________________________________.  Identificado con cédula de ciudadanía </w:t>
      </w:r>
      <w:proofErr w:type="spellStart"/>
      <w:r w:rsidRPr="00FB36FD">
        <w:rPr>
          <w:rFonts w:ascii="Arial" w:hAnsi="Arial" w:cs="Arial"/>
          <w:lang w:val="es-CO"/>
        </w:rPr>
        <w:t>N°</w:t>
      </w:r>
      <w:proofErr w:type="spellEnd"/>
      <w:r w:rsidRPr="00FB36FD">
        <w:rPr>
          <w:rFonts w:ascii="Arial" w:hAnsi="Arial" w:cs="Arial"/>
          <w:lang w:val="es-CO"/>
        </w:rPr>
        <w:t xml:space="preserve"> _______________________.</w:t>
      </w:r>
    </w:p>
    <w:p w14:paraId="3505FAA3"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QUINTA.  – DURACIÓN:</w:t>
      </w:r>
      <w:r w:rsidRPr="00FB36FD">
        <w:rPr>
          <w:rFonts w:ascii="Arial" w:hAnsi="Arial" w:cs="Arial"/>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416CFF81" w14:textId="77777777" w:rsidR="00152A4E" w:rsidRPr="00FB36FD" w:rsidRDefault="00152A4E">
      <w:pPr>
        <w:tabs>
          <w:tab w:val="left" w:pos="709"/>
        </w:tabs>
        <w:spacing w:after="0" w:line="240" w:lineRule="auto"/>
        <w:ind w:right="142"/>
        <w:jc w:val="both"/>
        <w:rPr>
          <w:rFonts w:ascii="Arial" w:hAnsi="Arial" w:cs="Arial"/>
          <w:lang w:val="es-CO"/>
        </w:rPr>
      </w:pPr>
    </w:p>
    <w:p w14:paraId="0D92CBDC"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bCs/>
          <w:lang w:val="es-CO"/>
        </w:rPr>
        <w:t>SEXTA. – condiciones y extensión de la participación de acuerdo con la ley:</w:t>
      </w:r>
      <w:r w:rsidRPr="00FB36FD">
        <w:rPr>
          <w:rFonts w:ascii="Arial" w:hAnsi="Arial" w:cs="Arial"/>
          <w:b/>
          <w:lang w:val="es-CO"/>
        </w:rPr>
        <w:t xml:space="preserve"> </w:t>
      </w:r>
      <w:r w:rsidRPr="00FB36FD">
        <w:rPr>
          <w:rFonts w:ascii="Arial" w:hAnsi="Arial" w:cs="Arial"/>
          <w:lang w:val="es-CO"/>
        </w:rPr>
        <w:t>La participación de cada una de las partes que conforman el cien por ciento (100%), del consorcio no podrá ser modificada sin el consentimiento previo de la Entidad, y será distribuida de la siguiente forma:</w:t>
      </w:r>
    </w:p>
    <w:p w14:paraId="53A38226" w14:textId="77777777" w:rsidR="00152A4E" w:rsidRPr="00FB36FD" w:rsidRDefault="00152A4E">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516CDD" w:rsidRPr="002525B7" w14:paraId="6D77E5F1" w14:textId="77777777" w:rsidTr="00AF3D9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42C4D3BB"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3FB844E"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330F4FDF"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Labor a desarrollar en la propuesta (administrativos, jurídicos, técnicos y económicos)</w:t>
            </w:r>
          </w:p>
        </w:tc>
      </w:tr>
      <w:tr w:rsidR="00516CDD" w:rsidRPr="002525B7" w14:paraId="5A5BB660" w14:textId="77777777" w:rsidTr="00AF3D9D">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2BBD36C7" w14:textId="77777777" w:rsidR="00152A4E" w:rsidRPr="00FB36FD" w:rsidRDefault="00152A4E">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14EB3D3F" w14:textId="77777777" w:rsidR="00152A4E" w:rsidRPr="00FB36FD" w:rsidRDefault="00152A4E">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1F996245" w14:textId="77777777" w:rsidR="00152A4E" w:rsidRPr="00FB36FD" w:rsidRDefault="00152A4E">
            <w:pPr>
              <w:tabs>
                <w:tab w:val="left" w:pos="709"/>
              </w:tabs>
              <w:spacing w:after="0" w:line="240" w:lineRule="auto"/>
              <w:ind w:right="142"/>
              <w:jc w:val="both"/>
              <w:rPr>
                <w:rFonts w:ascii="Arial" w:hAnsi="Arial" w:cs="Arial"/>
                <w:lang w:val="es-CO"/>
              </w:rPr>
            </w:pPr>
          </w:p>
        </w:tc>
      </w:tr>
      <w:tr w:rsidR="00516CDD" w:rsidRPr="002525B7" w14:paraId="4CC1CB26" w14:textId="77777777" w:rsidTr="00AF3D9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0B705B64" w14:textId="77777777" w:rsidR="00152A4E" w:rsidRPr="00FB36FD" w:rsidRDefault="00152A4E">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706ECEFC" w14:textId="77777777" w:rsidR="00152A4E" w:rsidRPr="00FB36FD" w:rsidRDefault="00152A4E">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66079A92" w14:textId="77777777" w:rsidR="00152A4E" w:rsidRPr="00FB36FD" w:rsidRDefault="00152A4E">
            <w:pPr>
              <w:tabs>
                <w:tab w:val="left" w:pos="709"/>
              </w:tabs>
              <w:spacing w:after="0" w:line="240" w:lineRule="auto"/>
              <w:ind w:right="142"/>
              <w:jc w:val="both"/>
              <w:rPr>
                <w:rFonts w:ascii="Arial" w:hAnsi="Arial" w:cs="Arial"/>
                <w:lang w:val="es-CO"/>
              </w:rPr>
            </w:pPr>
          </w:p>
        </w:tc>
      </w:tr>
    </w:tbl>
    <w:p w14:paraId="7E85825C" w14:textId="77777777" w:rsidR="00152A4E" w:rsidRPr="00FB36FD" w:rsidRDefault="00152A4E">
      <w:pPr>
        <w:tabs>
          <w:tab w:val="left" w:pos="709"/>
        </w:tabs>
        <w:spacing w:after="0" w:line="240" w:lineRule="auto"/>
        <w:ind w:right="142"/>
        <w:jc w:val="both"/>
        <w:rPr>
          <w:rFonts w:ascii="Arial" w:hAnsi="Arial" w:cs="Arial"/>
        </w:rPr>
      </w:pPr>
    </w:p>
    <w:p w14:paraId="62E6F5E9" w14:textId="18279B67" w:rsidR="00152A4E" w:rsidRPr="00FB36FD" w:rsidRDefault="008D64DA">
      <w:pPr>
        <w:tabs>
          <w:tab w:val="left" w:pos="709"/>
        </w:tabs>
        <w:spacing w:after="0" w:line="240" w:lineRule="auto"/>
        <w:ind w:right="142"/>
        <w:jc w:val="both"/>
        <w:rPr>
          <w:rFonts w:ascii="Arial" w:hAnsi="Arial" w:cs="Arial"/>
          <w:lang w:val="es-CO"/>
        </w:rPr>
      </w:pPr>
      <w:r w:rsidRPr="00FB36FD">
        <w:rPr>
          <w:rFonts w:ascii="Arial" w:hAnsi="Arial" w:cs="Arial"/>
          <w:b/>
          <w:lang w:val="es-CO"/>
        </w:rPr>
        <w:t>SÉPTIMA</w:t>
      </w:r>
      <w:r w:rsidR="00152A4E" w:rsidRPr="00FB36FD">
        <w:rPr>
          <w:rFonts w:ascii="Arial" w:hAnsi="Arial" w:cs="Arial"/>
          <w:b/>
          <w:lang w:val="es-CO"/>
        </w:rPr>
        <w:t>.  – CLÁUSULAS OPCIONALES:</w:t>
      </w:r>
      <w:r w:rsidR="00152A4E" w:rsidRPr="00FB36FD">
        <w:rPr>
          <w:rFonts w:ascii="Arial" w:hAnsi="Arial" w:cs="Arial"/>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entidad.(Aspectos financieros, Arbitramento, Reglas básicas que regulan la relaciones entre los integrantes del consorcio, entre otras).</w:t>
      </w:r>
    </w:p>
    <w:p w14:paraId="5174DA76" w14:textId="77777777" w:rsidR="00152A4E" w:rsidRPr="00FB36FD" w:rsidRDefault="00152A4E">
      <w:pPr>
        <w:tabs>
          <w:tab w:val="left" w:pos="709"/>
        </w:tabs>
        <w:spacing w:after="0" w:line="240" w:lineRule="auto"/>
        <w:ind w:right="142"/>
        <w:jc w:val="both"/>
        <w:rPr>
          <w:rFonts w:ascii="Arial" w:hAnsi="Arial" w:cs="Arial"/>
          <w:lang w:val="es-CO"/>
        </w:rPr>
      </w:pPr>
    </w:p>
    <w:p w14:paraId="0AEDD383"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En constancia de lo anterior, se firma por quienes intervinieron en el presente documento a los _________ días del mes de ___________ del año_____________.</w:t>
      </w:r>
    </w:p>
    <w:p w14:paraId="60D7F89E" w14:textId="77777777" w:rsidR="00152A4E" w:rsidRPr="00FB36FD" w:rsidRDefault="00152A4E">
      <w:pPr>
        <w:tabs>
          <w:tab w:val="left" w:pos="709"/>
        </w:tabs>
        <w:spacing w:after="0" w:line="240" w:lineRule="auto"/>
        <w:ind w:right="142"/>
        <w:jc w:val="both"/>
        <w:rPr>
          <w:rFonts w:ascii="Arial" w:hAnsi="Arial" w:cs="Arial"/>
          <w:lang w:val="es-CO"/>
        </w:rPr>
      </w:pPr>
    </w:p>
    <w:p w14:paraId="5869AFCC" w14:textId="26E84ED8" w:rsidR="00152A4E" w:rsidRPr="002525B7" w:rsidRDefault="00152A4E">
      <w:pPr>
        <w:tabs>
          <w:tab w:val="left" w:pos="709"/>
        </w:tabs>
        <w:spacing w:after="0" w:line="240" w:lineRule="auto"/>
        <w:ind w:right="142"/>
        <w:jc w:val="both"/>
        <w:rPr>
          <w:rFonts w:ascii="Arial" w:hAnsi="Arial" w:cs="Arial"/>
          <w:lang w:val="es-CO"/>
        </w:rPr>
      </w:pPr>
    </w:p>
    <w:p w14:paraId="39256AF1" w14:textId="77777777" w:rsidR="00731972" w:rsidRPr="00FB36FD" w:rsidRDefault="00731972">
      <w:pPr>
        <w:tabs>
          <w:tab w:val="left" w:pos="709"/>
        </w:tabs>
        <w:spacing w:after="0" w:line="240" w:lineRule="auto"/>
        <w:ind w:right="142"/>
        <w:jc w:val="both"/>
        <w:rPr>
          <w:rFonts w:ascii="Arial" w:hAnsi="Arial" w:cs="Arial"/>
          <w:lang w:val="es-CO"/>
        </w:rPr>
      </w:pPr>
    </w:p>
    <w:p w14:paraId="6989FC40"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Acepto: </w:t>
      </w:r>
      <w:r w:rsidRPr="00FB36FD">
        <w:rPr>
          <w:rFonts w:ascii="Arial" w:hAnsi="Arial" w:cs="Arial"/>
          <w:lang w:val="es-CO"/>
        </w:rPr>
        <w:tab/>
      </w:r>
    </w:p>
    <w:p w14:paraId="6D9F069A"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C.C: </w:t>
      </w:r>
      <w:r w:rsidRPr="00FB36FD">
        <w:rPr>
          <w:rFonts w:ascii="Arial" w:hAnsi="Arial" w:cs="Arial"/>
          <w:lang w:val="es-CO"/>
        </w:rPr>
        <w:tab/>
      </w:r>
    </w:p>
    <w:p w14:paraId="08CD3C9B"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Representante Legal de: </w:t>
      </w:r>
      <w:r w:rsidRPr="00FB36FD">
        <w:rPr>
          <w:rFonts w:ascii="Arial" w:hAnsi="Arial" w:cs="Arial"/>
          <w:lang w:val="es-CO"/>
        </w:rPr>
        <w:tab/>
      </w:r>
    </w:p>
    <w:p w14:paraId="449AC71F"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O persona natural del consorcio: </w:t>
      </w:r>
      <w:r w:rsidRPr="00FB36FD">
        <w:rPr>
          <w:rFonts w:ascii="Arial" w:hAnsi="Arial" w:cs="Arial"/>
          <w:lang w:val="es-CO"/>
        </w:rPr>
        <w:tab/>
      </w:r>
    </w:p>
    <w:p w14:paraId="00D5CEAD"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NIT: </w:t>
      </w:r>
      <w:r w:rsidRPr="00FB36FD">
        <w:rPr>
          <w:rFonts w:ascii="Arial" w:hAnsi="Arial" w:cs="Arial"/>
          <w:lang w:val="es-CO"/>
        </w:rPr>
        <w:tab/>
      </w:r>
    </w:p>
    <w:p w14:paraId="2566713B"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Dirección: </w:t>
      </w:r>
      <w:r w:rsidRPr="00FB36FD">
        <w:rPr>
          <w:rFonts w:ascii="Arial" w:hAnsi="Arial" w:cs="Arial"/>
          <w:lang w:val="es-CO"/>
        </w:rPr>
        <w:tab/>
      </w:r>
    </w:p>
    <w:p w14:paraId="6612A89E"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Tel: y/o fax: </w:t>
      </w:r>
      <w:r w:rsidRPr="00FB36FD">
        <w:rPr>
          <w:rFonts w:ascii="Arial" w:hAnsi="Arial" w:cs="Arial"/>
          <w:lang w:val="es-CO"/>
        </w:rPr>
        <w:tab/>
      </w:r>
    </w:p>
    <w:p w14:paraId="74DBA5FA" w14:textId="77777777" w:rsidR="00152A4E" w:rsidRPr="00FB36FD" w:rsidRDefault="00152A4E">
      <w:pPr>
        <w:tabs>
          <w:tab w:val="left" w:pos="709"/>
        </w:tabs>
        <w:spacing w:after="0" w:line="240" w:lineRule="auto"/>
        <w:ind w:right="142"/>
        <w:jc w:val="both"/>
        <w:rPr>
          <w:rFonts w:ascii="Arial" w:hAnsi="Arial" w:cs="Arial"/>
          <w:lang w:val="es-CO"/>
        </w:rPr>
      </w:pPr>
    </w:p>
    <w:p w14:paraId="297B519F" w14:textId="77777777" w:rsidR="00152A4E" w:rsidRPr="00FB36FD" w:rsidRDefault="00152A4E">
      <w:pPr>
        <w:tabs>
          <w:tab w:val="left" w:pos="709"/>
        </w:tabs>
        <w:spacing w:after="0" w:line="240" w:lineRule="auto"/>
        <w:ind w:right="142"/>
        <w:jc w:val="both"/>
        <w:rPr>
          <w:rFonts w:ascii="Arial" w:hAnsi="Arial" w:cs="Arial"/>
          <w:lang w:val="es-CO"/>
        </w:rPr>
      </w:pPr>
    </w:p>
    <w:p w14:paraId="7AF70684"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Acepto: </w:t>
      </w:r>
      <w:r w:rsidRPr="00FB36FD">
        <w:rPr>
          <w:rFonts w:ascii="Arial" w:hAnsi="Arial" w:cs="Arial"/>
          <w:lang w:val="es-CO"/>
        </w:rPr>
        <w:tab/>
      </w:r>
    </w:p>
    <w:p w14:paraId="71C1FA46"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C.C: </w:t>
      </w:r>
      <w:r w:rsidRPr="00FB36FD">
        <w:rPr>
          <w:rFonts w:ascii="Arial" w:hAnsi="Arial" w:cs="Arial"/>
          <w:lang w:val="es-CO"/>
        </w:rPr>
        <w:tab/>
      </w:r>
    </w:p>
    <w:p w14:paraId="39AB473E"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Representante Legal de: </w:t>
      </w:r>
      <w:r w:rsidRPr="00FB36FD">
        <w:rPr>
          <w:rFonts w:ascii="Arial" w:hAnsi="Arial" w:cs="Arial"/>
          <w:lang w:val="es-CO"/>
        </w:rPr>
        <w:tab/>
      </w:r>
    </w:p>
    <w:p w14:paraId="7AD8DA14"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O persona natural del consorcio: </w:t>
      </w:r>
      <w:r w:rsidRPr="00FB36FD">
        <w:rPr>
          <w:rFonts w:ascii="Arial" w:hAnsi="Arial" w:cs="Arial"/>
          <w:lang w:val="es-CO"/>
        </w:rPr>
        <w:tab/>
      </w:r>
    </w:p>
    <w:p w14:paraId="6C33392F"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NIT: </w:t>
      </w:r>
      <w:r w:rsidRPr="00FB36FD">
        <w:rPr>
          <w:rFonts w:ascii="Arial" w:hAnsi="Arial" w:cs="Arial"/>
          <w:lang w:val="es-CO"/>
        </w:rPr>
        <w:tab/>
      </w:r>
    </w:p>
    <w:p w14:paraId="0425AD19"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Dirección: </w:t>
      </w:r>
      <w:r w:rsidRPr="00FB36FD">
        <w:rPr>
          <w:rFonts w:ascii="Arial" w:hAnsi="Arial" w:cs="Arial"/>
          <w:lang w:val="es-CO"/>
        </w:rPr>
        <w:tab/>
      </w:r>
    </w:p>
    <w:p w14:paraId="346E56A6"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Tel: y/o fax: </w:t>
      </w:r>
      <w:r w:rsidRPr="00FB36FD">
        <w:rPr>
          <w:rFonts w:ascii="Arial" w:hAnsi="Arial" w:cs="Arial"/>
          <w:lang w:val="es-CO"/>
        </w:rPr>
        <w:tab/>
      </w:r>
    </w:p>
    <w:p w14:paraId="07FEEB7C" w14:textId="77777777" w:rsidR="00152A4E" w:rsidRPr="00FB36FD" w:rsidRDefault="00152A4E">
      <w:pPr>
        <w:tabs>
          <w:tab w:val="left" w:pos="709"/>
        </w:tabs>
        <w:spacing w:after="0" w:line="240" w:lineRule="auto"/>
        <w:ind w:right="142"/>
        <w:jc w:val="both"/>
        <w:rPr>
          <w:rFonts w:ascii="Arial" w:hAnsi="Arial" w:cs="Arial"/>
          <w:lang w:val="es-CO"/>
        </w:rPr>
      </w:pPr>
    </w:p>
    <w:p w14:paraId="11F27D61" w14:textId="5E3F8BE6" w:rsidR="002525B7" w:rsidRPr="005400E6" w:rsidRDefault="00152A4E" w:rsidP="00FB36FD">
      <w:pPr>
        <w:spacing w:after="0" w:line="240" w:lineRule="auto"/>
        <w:jc w:val="both"/>
        <w:rPr>
          <w:rFonts w:ascii="Arial" w:hAnsi="Arial" w:cs="Arial"/>
          <w:i/>
          <w:iCs/>
        </w:rPr>
      </w:pPr>
      <w:r w:rsidRPr="00FB36FD">
        <w:rPr>
          <w:rFonts w:ascii="Arial" w:hAnsi="Arial" w:cs="Arial"/>
          <w:b/>
          <w:u w:val="single"/>
        </w:rPr>
        <w:t xml:space="preserve">NOTA 1: Señor Proponente Recuerde que el presente Anexo solo deberá diligenciarse y presentarse en el caso en el que su propuesta sea en calidad de CONSORCIO. En tal sentido en el caso de no aplicar NO </w:t>
      </w:r>
      <w:proofErr w:type="spellStart"/>
      <w:r w:rsidRPr="00FB36FD">
        <w:rPr>
          <w:rFonts w:ascii="Arial" w:hAnsi="Arial" w:cs="Arial"/>
          <w:b/>
          <w:u w:val="single"/>
        </w:rPr>
        <w:t>DEBERA</w:t>
      </w:r>
      <w:proofErr w:type="spellEnd"/>
      <w:r w:rsidRPr="00FB36FD">
        <w:rPr>
          <w:rFonts w:ascii="Arial" w:hAnsi="Arial" w:cs="Arial"/>
          <w:b/>
          <w:u w:val="single"/>
        </w:rPr>
        <w:t xml:space="preserve"> ANEXARSE NI DILIGENCIARSE.</w:t>
      </w:r>
      <w:bookmarkStart w:id="19" w:name="_Toc290909870"/>
      <w:bookmarkStart w:id="20" w:name="_Toc285547873"/>
      <w:bookmarkStart w:id="21" w:name="_Toc261349663"/>
      <w:bookmarkStart w:id="22" w:name="_Toc239309953"/>
      <w:bookmarkStart w:id="23" w:name="_Toc231649163"/>
      <w:bookmarkStart w:id="24" w:name="_Toc231629547"/>
      <w:bookmarkStart w:id="25" w:name="_Toc231629413"/>
      <w:bookmarkStart w:id="26" w:name="_Toc229893825"/>
    </w:p>
    <w:p w14:paraId="2FE402CA" w14:textId="59DA85DD" w:rsidR="002525B7" w:rsidRDefault="002525B7" w:rsidP="00FB36FD">
      <w:pPr>
        <w:spacing w:after="0" w:line="240" w:lineRule="auto"/>
        <w:rPr>
          <w:rFonts w:ascii="Arial" w:hAnsi="Arial" w:cs="Arial"/>
          <w:i/>
          <w:iCs/>
        </w:rPr>
      </w:pPr>
    </w:p>
    <w:p w14:paraId="03EFC4A1" w14:textId="77777777" w:rsidR="00A567B6" w:rsidRDefault="00A567B6" w:rsidP="00FB36FD">
      <w:pPr>
        <w:spacing w:after="0" w:line="240" w:lineRule="auto"/>
        <w:rPr>
          <w:rFonts w:ascii="Arial" w:hAnsi="Arial" w:cs="Arial"/>
          <w:i/>
          <w:iCs/>
        </w:rPr>
      </w:pPr>
    </w:p>
    <w:p w14:paraId="1CF494AE" w14:textId="60AA5E8C" w:rsidR="002525B7" w:rsidRPr="00FB36FD" w:rsidRDefault="002525B7">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Fonts w:ascii="Arial" w:hAnsi="Arial" w:cs="Arial"/>
          <w:bCs w:val="0"/>
          <w:iCs/>
          <w:color w:val="auto"/>
          <w:sz w:val="22"/>
          <w:szCs w:val="22"/>
        </w:rPr>
      </w:pPr>
      <w:r w:rsidRPr="00FB36FD">
        <w:rPr>
          <w:rFonts w:ascii="Arial" w:hAnsi="Arial" w:cs="Arial"/>
          <w:bCs w:val="0"/>
          <w:iCs/>
          <w:color w:val="auto"/>
          <w:sz w:val="22"/>
          <w:szCs w:val="22"/>
        </w:rPr>
        <w:lastRenderedPageBreak/>
        <w:t>ANEXO 8</w:t>
      </w:r>
    </w:p>
    <w:p w14:paraId="6C459A8B" w14:textId="62D301D0" w:rsidR="00152A4E" w:rsidRPr="00FB36FD" w:rsidRDefault="00152A4E">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color w:val="auto"/>
          <w:sz w:val="22"/>
          <w:szCs w:val="22"/>
        </w:rPr>
      </w:pPr>
      <w:bookmarkStart w:id="27" w:name="_Toc261349664"/>
      <w:bookmarkStart w:id="28" w:name="_Toc239309954"/>
      <w:bookmarkStart w:id="29" w:name="_Toc290909871"/>
      <w:bookmarkStart w:id="30" w:name="_Toc285547874"/>
      <w:bookmarkEnd w:id="19"/>
      <w:bookmarkEnd w:id="20"/>
      <w:bookmarkEnd w:id="21"/>
      <w:bookmarkEnd w:id="22"/>
      <w:r w:rsidRPr="00FB36FD">
        <w:rPr>
          <w:rStyle w:val="nfasis"/>
          <w:rFonts w:ascii="Arial" w:hAnsi="Arial" w:cs="Arial"/>
          <w:bCs w:val="0"/>
          <w:i w:val="0"/>
          <w:color w:val="auto"/>
          <w:sz w:val="22"/>
          <w:szCs w:val="22"/>
        </w:rPr>
        <w:t>MODELO CONFORMACIÓN UNIÓN TEMPORAL</w:t>
      </w:r>
      <w:bookmarkEnd w:id="23"/>
      <w:bookmarkEnd w:id="24"/>
      <w:bookmarkEnd w:id="25"/>
      <w:bookmarkEnd w:id="26"/>
      <w:bookmarkEnd w:id="27"/>
      <w:bookmarkEnd w:id="28"/>
      <w:bookmarkEnd w:id="29"/>
      <w:bookmarkEnd w:id="30"/>
    </w:p>
    <w:p w14:paraId="4546B012" w14:textId="77777777" w:rsidR="00152A4E" w:rsidRPr="00FB36FD" w:rsidRDefault="00152A4E">
      <w:pPr>
        <w:tabs>
          <w:tab w:val="left" w:pos="709"/>
        </w:tabs>
        <w:spacing w:after="0" w:line="240" w:lineRule="auto"/>
        <w:ind w:right="142"/>
        <w:jc w:val="both"/>
        <w:rPr>
          <w:rFonts w:ascii="Arial" w:hAnsi="Arial" w:cs="Arial"/>
          <w:lang w:val="es-CO"/>
        </w:rPr>
      </w:pPr>
    </w:p>
    <w:p w14:paraId="43DD79D5"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4C4E194" w14:textId="77777777" w:rsidR="00096F71" w:rsidRPr="002525B7" w:rsidRDefault="00096F71">
      <w:pPr>
        <w:tabs>
          <w:tab w:val="left" w:pos="709"/>
        </w:tabs>
        <w:spacing w:after="0" w:line="240" w:lineRule="auto"/>
        <w:ind w:right="142"/>
        <w:jc w:val="both"/>
        <w:rPr>
          <w:rFonts w:ascii="Arial" w:hAnsi="Arial" w:cs="Arial"/>
          <w:b/>
          <w:lang w:val="es-CO"/>
        </w:rPr>
      </w:pPr>
    </w:p>
    <w:p w14:paraId="2297AB4F" w14:textId="0F0242AF"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Primera.  - Objeto y Alcance:</w:t>
      </w:r>
      <w:r w:rsidRPr="00FB36FD">
        <w:rPr>
          <w:rFonts w:ascii="Arial" w:hAnsi="Arial"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FB36FD">
        <w:rPr>
          <w:rFonts w:ascii="Arial" w:hAnsi="Arial" w:cs="Arial"/>
          <w:lang w:val="es-CO"/>
        </w:rPr>
        <w:t>N°</w:t>
      </w:r>
      <w:proofErr w:type="spellEnd"/>
      <w:r w:rsidRPr="00FB36FD">
        <w:rPr>
          <w:rFonts w:ascii="Arial" w:hAnsi="Arial" w:cs="Arial"/>
          <w:lang w:val="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2F93C1C1"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65CB04B8" w14:textId="77777777" w:rsidR="00096F71" w:rsidRPr="002525B7" w:rsidRDefault="00096F71">
      <w:pPr>
        <w:tabs>
          <w:tab w:val="left" w:pos="709"/>
        </w:tabs>
        <w:spacing w:after="0" w:line="240" w:lineRule="auto"/>
        <w:ind w:right="142"/>
        <w:jc w:val="both"/>
        <w:rPr>
          <w:rFonts w:ascii="Arial" w:hAnsi="Arial" w:cs="Arial"/>
          <w:b/>
          <w:lang w:val="es-CO"/>
        </w:rPr>
      </w:pPr>
    </w:p>
    <w:p w14:paraId="527CCA9A" w14:textId="2E148F52"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Segunda.  - Nombre y Domicilio:</w:t>
      </w:r>
      <w:r w:rsidRPr="00FB36FD">
        <w:rPr>
          <w:rFonts w:ascii="Arial" w:hAnsi="Arial" w:cs="Arial"/>
          <w:lang w:val="es-CO"/>
        </w:rPr>
        <w:t xml:space="preserve"> La Unión Temporal se denominará ___________________________________, y su domicilio será la ciudad de ____________, con dirección en __________________, oficina, _______________, fax ______________, teléfono __________.</w:t>
      </w:r>
    </w:p>
    <w:p w14:paraId="57B324C6" w14:textId="77777777" w:rsidR="00096F71" w:rsidRPr="002525B7" w:rsidRDefault="00096F71">
      <w:pPr>
        <w:tabs>
          <w:tab w:val="left" w:pos="709"/>
        </w:tabs>
        <w:spacing w:after="0" w:line="240" w:lineRule="auto"/>
        <w:ind w:right="142"/>
        <w:jc w:val="both"/>
        <w:rPr>
          <w:rFonts w:ascii="Arial" w:hAnsi="Arial" w:cs="Arial"/>
          <w:b/>
          <w:lang w:val="es-CO"/>
        </w:rPr>
      </w:pPr>
    </w:p>
    <w:p w14:paraId="18754659" w14:textId="4B7B63DE"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Tercera.  – Condiciones y extensión de la participación de acuerdo con la ley:</w:t>
      </w:r>
      <w:r w:rsidRPr="00FB36FD">
        <w:rPr>
          <w:rFonts w:ascii="Arial" w:hAnsi="Arial"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661873FC" w14:textId="77777777" w:rsidR="00152A4E" w:rsidRDefault="00152A4E">
      <w:pPr>
        <w:tabs>
          <w:tab w:val="left" w:pos="709"/>
        </w:tabs>
        <w:spacing w:after="0" w:line="240" w:lineRule="auto"/>
        <w:ind w:right="142"/>
        <w:jc w:val="both"/>
        <w:rPr>
          <w:rFonts w:ascii="Arial" w:hAnsi="Arial" w:cs="Arial"/>
          <w:lang w:val="es-CO"/>
        </w:rPr>
      </w:pPr>
    </w:p>
    <w:p w14:paraId="668F8A2E" w14:textId="77777777" w:rsidR="000F21DC" w:rsidRDefault="000F21DC">
      <w:pPr>
        <w:tabs>
          <w:tab w:val="left" w:pos="709"/>
        </w:tabs>
        <w:spacing w:after="0" w:line="240" w:lineRule="auto"/>
        <w:ind w:right="142"/>
        <w:jc w:val="both"/>
        <w:rPr>
          <w:rFonts w:ascii="Arial" w:hAnsi="Arial" w:cs="Arial"/>
          <w:lang w:val="es-CO"/>
        </w:rPr>
      </w:pPr>
    </w:p>
    <w:p w14:paraId="2BB4EE1D" w14:textId="77777777" w:rsidR="000F21DC" w:rsidRPr="00FB36FD" w:rsidRDefault="000F21DC">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516CDD" w:rsidRPr="002525B7" w14:paraId="49D77FE0" w14:textId="77777777" w:rsidTr="00AF3D9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53267877"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lastRenderedPageBreak/>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E858FB"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3DAA504D"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Labor a desarrollar en la propuesta (administrativos, jurídicos, técnicos y económicos)</w:t>
            </w:r>
          </w:p>
        </w:tc>
      </w:tr>
      <w:tr w:rsidR="00516CDD" w:rsidRPr="002525B7" w14:paraId="25FFBDA9" w14:textId="77777777" w:rsidTr="00AF3D9D">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6B518F69" w14:textId="77777777" w:rsidR="00152A4E" w:rsidRPr="00FB36FD" w:rsidRDefault="00152A4E">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32F7A396" w14:textId="77777777" w:rsidR="00152A4E" w:rsidRPr="00FB36FD" w:rsidRDefault="00152A4E">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614B6F75" w14:textId="77777777" w:rsidR="00152A4E" w:rsidRPr="00FB36FD" w:rsidRDefault="00152A4E">
            <w:pPr>
              <w:tabs>
                <w:tab w:val="left" w:pos="709"/>
              </w:tabs>
              <w:spacing w:after="0" w:line="240" w:lineRule="auto"/>
              <w:ind w:right="142"/>
              <w:jc w:val="both"/>
              <w:rPr>
                <w:rFonts w:ascii="Arial" w:hAnsi="Arial" w:cs="Arial"/>
                <w:lang w:val="es-CO"/>
              </w:rPr>
            </w:pPr>
          </w:p>
        </w:tc>
      </w:tr>
      <w:tr w:rsidR="00516CDD" w:rsidRPr="002525B7" w14:paraId="7ECB257F" w14:textId="77777777" w:rsidTr="00AF3D9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5F1BD449" w14:textId="77777777" w:rsidR="00152A4E" w:rsidRPr="00FB36FD" w:rsidRDefault="00152A4E">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49ABD0D5" w14:textId="77777777" w:rsidR="00152A4E" w:rsidRPr="00FB36FD" w:rsidRDefault="00152A4E">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F774CD3" w14:textId="77777777" w:rsidR="00152A4E" w:rsidRPr="00FB36FD" w:rsidRDefault="00152A4E">
            <w:pPr>
              <w:tabs>
                <w:tab w:val="left" w:pos="709"/>
              </w:tabs>
              <w:spacing w:after="0" w:line="240" w:lineRule="auto"/>
              <w:ind w:right="142"/>
              <w:jc w:val="both"/>
              <w:rPr>
                <w:rFonts w:ascii="Arial" w:hAnsi="Arial" w:cs="Arial"/>
                <w:lang w:val="es-CO"/>
              </w:rPr>
            </w:pPr>
          </w:p>
        </w:tc>
      </w:tr>
    </w:tbl>
    <w:p w14:paraId="526A7A16" w14:textId="77777777" w:rsidR="00152A4E" w:rsidRPr="00FB36FD" w:rsidRDefault="00152A4E">
      <w:pPr>
        <w:tabs>
          <w:tab w:val="left" w:pos="709"/>
        </w:tabs>
        <w:spacing w:after="0" w:line="240" w:lineRule="auto"/>
        <w:ind w:right="142"/>
        <w:jc w:val="both"/>
        <w:rPr>
          <w:rFonts w:ascii="Arial" w:hAnsi="Arial" w:cs="Arial"/>
          <w:lang w:val="es-CO"/>
        </w:rPr>
      </w:pPr>
    </w:p>
    <w:p w14:paraId="59DA8F0F"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Cuarta.  - Obligaciones y sanciones:</w:t>
      </w:r>
      <w:r w:rsidRPr="00FB36FD">
        <w:rPr>
          <w:rFonts w:ascii="Arial" w:hAnsi="Arial"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0AF0FF6" w14:textId="77777777" w:rsidR="00152A4E" w:rsidRPr="00FB36FD" w:rsidRDefault="00152A4E">
      <w:pPr>
        <w:tabs>
          <w:tab w:val="left" w:pos="709"/>
        </w:tabs>
        <w:spacing w:after="0" w:line="240" w:lineRule="auto"/>
        <w:ind w:right="142"/>
        <w:jc w:val="both"/>
        <w:rPr>
          <w:rFonts w:ascii="Arial" w:hAnsi="Arial" w:cs="Arial"/>
          <w:lang w:val="es-CO"/>
        </w:rPr>
      </w:pPr>
    </w:p>
    <w:p w14:paraId="0408199F" w14:textId="53F966E5"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Quinta.  – Duración:</w:t>
      </w:r>
      <w:r w:rsidRPr="00FB36FD">
        <w:rPr>
          <w:rFonts w:ascii="Arial" w:hAnsi="Arial" w:cs="Arial"/>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57A84E41" w14:textId="77777777" w:rsidR="00096F71" w:rsidRPr="002525B7" w:rsidRDefault="00096F71">
      <w:pPr>
        <w:tabs>
          <w:tab w:val="left" w:pos="709"/>
        </w:tabs>
        <w:spacing w:after="0" w:line="240" w:lineRule="auto"/>
        <w:ind w:right="142"/>
        <w:jc w:val="both"/>
        <w:rPr>
          <w:rFonts w:ascii="Arial" w:hAnsi="Arial" w:cs="Arial"/>
          <w:b/>
          <w:lang w:val="es-CO"/>
        </w:rPr>
      </w:pPr>
    </w:p>
    <w:p w14:paraId="45CBA2FB" w14:textId="4F75075D"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Sexta.  – Cesión:</w:t>
      </w:r>
      <w:r w:rsidRPr="00FB36FD">
        <w:rPr>
          <w:rFonts w:ascii="Arial" w:hAnsi="Arial"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2E4A72C5" w14:textId="77777777" w:rsidR="00096F71" w:rsidRPr="002525B7" w:rsidRDefault="00096F71">
      <w:pPr>
        <w:tabs>
          <w:tab w:val="left" w:pos="709"/>
        </w:tabs>
        <w:spacing w:after="0" w:line="240" w:lineRule="auto"/>
        <w:ind w:right="142"/>
        <w:jc w:val="both"/>
        <w:rPr>
          <w:rFonts w:ascii="Arial" w:hAnsi="Arial" w:cs="Arial"/>
          <w:b/>
          <w:lang w:val="es-CO"/>
        </w:rPr>
      </w:pPr>
    </w:p>
    <w:p w14:paraId="30385632" w14:textId="465B0E90"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Séptima.  - Representante legal de la unión temporal:</w:t>
      </w:r>
      <w:r w:rsidRPr="00FB36FD">
        <w:rPr>
          <w:rFonts w:ascii="Arial" w:hAnsi="Arial"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245A308" w14:textId="77777777" w:rsidR="00096F71" w:rsidRPr="002525B7" w:rsidRDefault="00096F71">
      <w:pPr>
        <w:tabs>
          <w:tab w:val="left" w:pos="709"/>
        </w:tabs>
        <w:spacing w:after="0" w:line="240" w:lineRule="auto"/>
        <w:ind w:right="142"/>
        <w:jc w:val="both"/>
        <w:rPr>
          <w:rFonts w:ascii="Arial" w:hAnsi="Arial" w:cs="Arial"/>
          <w:b/>
          <w:lang w:val="es-CO"/>
        </w:rPr>
      </w:pPr>
    </w:p>
    <w:p w14:paraId="7C4F7BED" w14:textId="4D99D9CE"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b/>
          <w:lang w:val="es-CO"/>
        </w:rPr>
        <w:t>Octava.  Cláusulas opcionales:</w:t>
      </w:r>
      <w:r w:rsidRPr="00FB36FD">
        <w:rPr>
          <w:rFonts w:ascii="Arial" w:hAnsi="Arial" w:cs="Arial"/>
          <w:lang w:val="es-CO"/>
        </w:rPr>
        <w:t xml:space="preserve"> El documento podrá contener las cláusulas opcionales que los asociados consideren pertinentes, siempre y cuando no contravengan lo dispuesto en la ley 80/93.</w:t>
      </w:r>
    </w:p>
    <w:p w14:paraId="1052230B" w14:textId="35C46A4F" w:rsidR="00152A4E" w:rsidRPr="002525B7"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 xml:space="preserve">Para constancia y aprobación, el presente documento se firma en la ciudad de ____________________ a los ___________ días del mes de ______________ </w:t>
      </w:r>
      <w:proofErr w:type="spellStart"/>
      <w:r w:rsidRPr="00FB36FD">
        <w:rPr>
          <w:rFonts w:ascii="Arial" w:hAnsi="Arial" w:cs="Arial"/>
          <w:lang w:val="es-CO"/>
        </w:rPr>
        <w:t>de</w:t>
      </w:r>
      <w:proofErr w:type="spellEnd"/>
      <w:r w:rsidRPr="00FB36FD">
        <w:rPr>
          <w:rFonts w:ascii="Arial" w:hAnsi="Arial" w:cs="Arial"/>
          <w:lang w:val="es-CO"/>
        </w:rPr>
        <w:t xml:space="preserve"> _________, por quienes intervinieron.</w:t>
      </w:r>
    </w:p>
    <w:p w14:paraId="4B2F2ECB" w14:textId="77777777" w:rsidR="00096F71" w:rsidRPr="00FB36FD" w:rsidRDefault="00096F71">
      <w:pPr>
        <w:tabs>
          <w:tab w:val="left" w:pos="709"/>
        </w:tabs>
        <w:spacing w:after="0" w:line="240" w:lineRule="auto"/>
        <w:ind w:right="142"/>
        <w:jc w:val="both"/>
        <w:rPr>
          <w:rFonts w:ascii="Arial" w:hAnsi="Arial" w:cs="Arial"/>
          <w:lang w:val="es-CO"/>
        </w:rPr>
      </w:pP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516CDD" w:rsidRPr="002525B7" w14:paraId="54E664BD" w14:textId="77777777" w:rsidTr="00AF3D9D">
        <w:tc>
          <w:tcPr>
            <w:tcW w:w="4690" w:type="dxa"/>
            <w:hideMark/>
          </w:tcPr>
          <w:p w14:paraId="3A171EDC"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__________________________________</w:t>
            </w:r>
          </w:p>
          <w:p w14:paraId="2407AACD"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Nombre</w:t>
            </w:r>
          </w:p>
          <w:p w14:paraId="55303BE2"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CC</w:t>
            </w:r>
          </w:p>
          <w:p w14:paraId="36763CE5"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Representante legal</w:t>
            </w:r>
          </w:p>
          <w:p w14:paraId="710AF754"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NIT:</w:t>
            </w:r>
          </w:p>
          <w:p w14:paraId="4CBF3F0F"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Dirección:</w:t>
            </w:r>
          </w:p>
          <w:p w14:paraId="5FE311DE"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Teléfono:</w:t>
            </w:r>
          </w:p>
        </w:tc>
        <w:tc>
          <w:tcPr>
            <w:tcW w:w="4510" w:type="dxa"/>
            <w:hideMark/>
          </w:tcPr>
          <w:p w14:paraId="25314F50"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__________________________________</w:t>
            </w:r>
          </w:p>
          <w:p w14:paraId="6FBC657C"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Nombre</w:t>
            </w:r>
          </w:p>
          <w:p w14:paraId="298E3372"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CC</w:t>
            </w:r>
          </w:p>
          <w:p w14:paraId="4F585762"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Representante legal</w:t>
            </w:r>
          </w:p>
          <w:p w14:paraId="0B1D2292"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NIT:</w:t>
            </w:r>
          </w:p>
          <w:p w14:paraId="77C3F7F4"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Dirección:</w:t>
            </w:r>
          </w:p>
          <w:p w14:paraId="340C3F55"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Teléfono:</w:t>
            </w:r>
          </w:p>
        </w:tc>
      </w:tr>
      <w:tr w:rsidR="00516CDD" w:rsidRPr="002525B7" w14:paraId="05441C64" w14:textId="77777777" w:rsidTr="00AF3D9D">
        <w:tc>
          <w:tcPr>
            <w:tcW w:w="4690" w:type="dxa"/>
            <w:hideMark/>
          </w:tcPr>
          <w:p w14:paraId="25B37DBB"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Acepto</w:t>
            </w:r>
          </w:p>
          <w:p w14:paraId="71EB24F4"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__________________________________</w:t>
            </w:r>
          </w:p>
          <w:p w14:paraId="64F5A36B"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Nombre</w:t>
            </w:r>
          </w:p>
          <w:p w14:paraId="3E8B2699"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CC</w:t>
            </w:r>
          </w:p>
          <w:p w14:paraId="7B54968B"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Representante legal</w:t>
            </w:r>
          </w:p>
          <w:p w14:paraId="77203FF7"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NIT:</w:t>
            </w:r>
          </w:p>
          <w:p w14:paraId="2B42CF1B"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Dirección:</w:t>
            </w:r>
          </w:p>
          <w:p w14:paraId="3D1019B2"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lastRenderedPageBreak/>
              <w:t>Teléfono:</w:t>
            </w:r>
          </w:p>
        </w:tc>
        <w:tc>
          <w:tcPr>
            <w:tcW w:w="4510" w:type="dxa"/>
            <w:hideMark/>
          </w:tcPr>
          <w:p w14:paraId="2DB6A82B"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lastRenderedPageBreak/>
              <w:t>Acepto</w:t>
            </w:r>
          </w:p>
          <w:p w14:paraId="535E3FAE"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__________________________________</w:t>
            </w:r>
          </w:p>
          <w:p w14:paraId="61BDC9AE"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Nombre</w:t>
            </w:r>
          </w:p>
          <w:p w14:paraId="48EEFF63"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CC</w:t>
            </w:r>
          </w:p>
          <w:p w14:paraId="13C85761"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Representante legal</w:t>
            </w:r>
          </w:p>
          <w:p w14:paraId="07CCD29F"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NIT:</w:t>
            </w:r>
          </w:p>
          <w:p w14:paraId="57B8E1F2"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t>Dirección:</w:t>
            </w:r>
          </w:p>
          <w:p w14:paraId="6AC0E5FD" w14:textId="77777777" w:rsidR="00152A4E" w:rsidRPr="00FB36FD" w:rsidRDefault="00152A4E">
            <w:pPr>
              <w:tabs>
                <w:tab w:val="left" w:pos="709"/>
              </w:tabs>
              <w:spacing w:after="0" w:line="240" w:lineRule="auto"/>
              <w:ind w:right="142"/>
              <w:jc w:val="both"/>
              <w:rPr>
                <w:rFonts w:ascii="Arial" w:hAnsi="Arial" w:cs="Arial"/>
                <w:lang w:val="es-CO"/>
              </w:rPr>
            </w:pPr>
            <w:r w:rsidRPr="00FB36FD">
              <w:rPr>
                <w:rFonts w:ascii="Arial" w:hAnsi="Arial" w:cs="Arial"/>
                <w:lang w:val="es-CO"/>
              </w:rPr>
              <w:lastRenderedPageBreak/>
              <w:t>Teléfono:</w:t>
            </w:r>
          </w:p>
        </w:tc>
      </w:tr>
    </w:tbl>
    <w:p w14:paraId="2101D703" w14:textId="77777777" w:rsidR="00152A4E" w:rsidRPr="00FB36FD" w:rsidRDefault="00152A4E">
      <w:pPr>
        <w:tabs>
          <w:tab w:val="left" w:pos="709"/>
        </w:tabs>
        <w:spacing w:after="0" w:line="240" w:lineRule="auto"/>
        <w:ind w:right="142"/>
        <w:jc w:val="both"/>
        <w:rPr>
          <w:rFonts w:ascii="Arial" w:hAnsi="Arial" w:cs="Arial"/>
          <w:b/>
          <w:u w:val="single"/>
        </w:rPr>
      </w:pPr>
    </w:p>
    <w:p w14:paraId="5EA247C8" w14:textId="77777777" w:rsidR="00152A4E" w:rsidRPr="00FB36FD" w:rsidRDefault="00152A4E">
      <w:pPr>
        <w:tabs>
          <w:tab w:val="left" w:pos="709"/>
        </w:tabs>
        <w:spacing w:after="0" w:line="240" w:lineRule="auto"/>
        <w:ind w:right="142"/>
        <w:jc w:val="both"/>
        <w:rPr>
          <w:rFonts w:ascii="Arial" w:hAnsi="Arial" w:cs="Arial"/>
        </w:rPr>
      </w:pPr>
      <w:r w:rsidRPr="00FB36FD">
        <w:rPr>
          <w:rFonts w:ascii="Arial" w:hAnsi="Arial" w:cs="Arial"/>
          <w:b/>
          <w:u w:val="single"/>
        </w:rPr>
        <w:t xml:space="preserve">NOTA 1 Señor Proponente Recuerde que el presente Anexo solo deberá diligenciarse y presentarse en el caso en el que su propuesta sea en calidad de UNIÓN TEMPORAL. En tal sentido en el caso de no aplicar NO </w:t>
      </w:r>
      <w:proofErr w:type="spellStart"/>
      <w:r w:rsidRPr="00FB36FD">
        <w:rPr>
          <w:rFonts w:ascii="Arial" w:hAnsi="Arial" w:cs="Arial"/>
          <w:b/>
          <w:u w:val="single"/>
        </w:rPr>
        <w:t>DEBERA</w:t>
      </w:r>
      <w:proofErr w:type="spellEnd"/>
      <w:r w:rsidRPr="00FB36FD">
        <w:rPr>
          <w:rFonts w:ascii="Arial" w:hAnsi="Arial" w:cs="Arial"/>
          <w:b/>
          <w:u w:val="single"/>
        </w:rPr>
        <w:t xml:space="preserve"> ANEXARSE NI DILIGENCIARSE.</w:t>
      </w:r>
    </w:p>
    <w:p w14:paraId="12A8BE9E" w14:textId="77777777" w:rsidR="00152A4E" w:rsidRDefault="00152A4E">
      <w:pPr>
        <w:spacing w:after="0" w:line="240" w:lineRule="auto"/>
        <w:jc w:val="center"/>
        <w:rPr>
          <w:rFonts w:ascii="Arial" w:hAnsi="Arial" w:cs="Arial"/>
        </w:rPr>
      </w:pPr>
    </w:p>
    <w:p w14:paraId="571F9B7C" w14:textId="77777777" w:rsidR="000F21DC" w:rsidRDefault="000F21DC">
      <w:pPr>
        <w:spacing w:after="0" w:line="240" w:lineRule="auto"/>
        <w:jc w:val="center"/>
        <w:rPr>
          <w:rFonts w:ascii="Arial" w:hAnsi="Arial" w:cs="Arial"/>
        </w:rPr>
      </w:pPr>
    </w:p>
    <w:p w14:paraId="729CD2CA" w14:textId="77777777" w:rsidR="000F21DC" w:rsidRDefault="000F21DC">
      <w:pPr>
        <w:spacing w:after="0" w:line="240" w:lineRule="auto"/>
        <w:jc w:val="center"/>
        <w:rPr>
          <w:rFonts w:ascii="Arial" w:hAnsi="Arial" w:cs="Arial"/>
        </w:rPr>
      </w:pPr>
    </w:p>
    <w:p w14:paraId="054F7B0F" w14:textId="77777777" w:rsidR="000F21DC" w:rsidRDefault="000F21DC">
      <w:pPr>
        <w:spacing w:after="0" w:line="240" w:lineRule="auto"/>
        <w:jc w:val="center"/>
        <w:rPr>
          <w:rFonts w:ascii="Arial" w:hAnsi="Arial" w:cs="Arial"/>
        </w:rPr>
      </w:pPr>
    </w:p>
    <w:p w14:paraId="5530A2AC" w14:textId="77777777" w:rsidR="000F21DC" w:rsidRDefault="000F21DC">
      <w:pPr>
        <w:spacing w:after="0" w:line="240" w:lineRule="auto"/>
        <w:jc w:val="center"/>
        <w:rPr>
          <w:rFonts w:ascii="Arial" w:hAnsi="Arial" w:cs="Arial"/>
        </w:rPr>
      </w:pPr>
    </w:p>
    <w:p w14:paraId="45DD917A" w14:textId="77777777" w:rsidR="000F21DC" w:rsidRDefault="000F21DC">
      <w:pPr>
        <w:spacing w:after="0" w:line="240" w:lineRule="auto"/>
        <w:jc w:val="center"/>
        <w:rPr>
          <w:rFonts w:ascii="Arial" w:hAnsi="Arial" w:cs="Arial"/>
        </w:rPr>
      </w:pPr>
    </w:p>
    <w:p w14:paraId="6022CBDC" w14:textId="77777777" w:rsidR="000F21DC" w:rsidRDefault="000F21DC">
      <w:pPr>
        <w:spacing w:after="0" w:line="240" w:lineRule="auto"/>
        <w:jc w:val="center"/>
        <w:rPr>
          <w:rFonts w:ascii="Arial" w:hAnsi="Arial" w:cs="Arial"/>
        </w:rPr>
      </w:pPr>
    </w:p>
    <w:p w14:paraId="31F3AF42" w14:textId="77777777" w:rsidR="000F21DC" w:rsidRDefault="000F21DC">
      <w:pPr>
        <w:spacing w:after="0" w:line="240" w:lineRule="auto"/>
        <w:jc w:val="center"/>
        <w:rPr>
          <w:rFonts w:ascii="Arial" w:hAnsi="Arial" w:cs="Arial"/>
        </w:rPr>
      </w:pPr>
    </w:p>
    <w:p w14:paraId="6C9745E0" w14:textId="77777777" w:rsidR="000F21DC" w:rsidRDefault="000F21DC">
      <w:pPr>
        <w:spacing w:after="0" w:line="240" w:lineRule="auto"/>
        <w:jc w:val="center"/>
        <w:rPr>
          <w:rFonts w:ascii="Arial" w:hAnsi="Arial" w:cs="Arial"/>
        </w:rPr>
      </w:pPr>
    </w:p>
    <w:p w14:paraId="0260867C" w14:textId="77777777" w:rsidR="000F21DC" w:rsidRDefault="000F21DC">
      <w:pPr>
        <w:spacing w:after="0" w:line="240" w:lineRule="auto"/>
        <w:jc w:val="center"/>
        <w:rPr>
          <w:rFonts w:ascii="Arial" w:hAnsi="Arial" w:cs="Arial"/>
        </w:rPr>
      </w:pPr>
    </w:p>
    <w:p w14:paraId="4C13E9EF" w14:textId="77777777" w:rsidR="000F21DC" w:rsidRDefault="000F21DC">
      <w:pPr>
        <w:spacing w:after="0" w:line="240" w:lineRule="auto"/>
        <w:jc w:val="center"/>
        <w:rPr>
          <w:rFonts w:ascii="Arial" w:hAnsi="Arial" w:cs="Arial"/>
        </w:rPr>
      </w:pPr>
    </w:p>
    <w:p w14:paraId="33025A15" w14:textId="77777777" w:rsidR="000F21DC" w:rsidRDefault="000F21DC">
      <w:pPr>
        <w:spacing w:after="0" w:line="240" w:lineRule="auto"/>
        <w:jc w:val="center"/>
        <w:rPr>
          <w:rFonts w:ascii="Arial" w:hAnsi="Arial" w:cs="Arial"/>
        </w:rPr>
      </w:pPr>
    </w:p>
    <w:p w14:paraId="7C46A374" w14:textId="77777777" w:rsidR="000F21DC" w:rsidRDefault="000F21DC">
      <w:pPr>
        <w:spacing w:after="0" w:line="240" w:lineRule="auto"/>
        <w:jc w:val="center"/>
        <w:rPr>
          <w:rFonts w:ascii="Arial" w:hAnsi="Arial" w:cs="Arial"/>
        </w:rPr>
      </w:pPr>
    </w:p>
    <w:p w14:paraId="3CF99273" w14:textId="77777777" w:rsidR="000F21DC" w:rsidRDefault="000F21DC">
      <w:pPr>
        <w:spacing w:after="0" w:line="240" w:lineRule="auto"/>
        <w:jc w:val="center"/>
        <w:rPr>
          <w:rFonts w:ascii="Arial" w:hAnsi="Arial" w:cs="Arial"/>
        </w:rPr>
      </w:pPr>
    </w:p>
    <w:p w14:paraId="4D74229D" w14:textId="77777777" w:rsidR="000F21DC" w:rsidRDefault="000F21DC">
      <w:pPr>
        <w:spacing w:after="0" w:line="240" w:lineRule="auto"/>
        <w:jc w:val="center"/>
        <w:rPr>
          <w:rFonts w:ascii="Arial" w:hAnsi="Arial" w:cs="Arial"/>
        </w:rPr>
      </w:pPr>
    </w:p>
    <w:p w14:paraId="7B60BCE5" w14:textId="77777777" w:rsidR="000F21DC" w:rsidRDefault="000F21DC">
      <w:pPr>
        <w:spacing w:after="0" w:line="240" w:lineRule="auto"/>
        <w:jc w:val="center"/>
        <w:rPr>
          <w:rFonts w:ascii="Arial" w:hAnsi="Arial" w:cs="Arial"/>
        </w:rPr>
      </w:pPr>
    </w:p>
    <w:p w14:paraId="493B918E" w14:textId="77777777" w:rsidR="000F21DC" w:rsidRDefault="000F21DC">
      <w:pPr>
        <w:spacing w:after="0" w:line="240" w:lineRule="auto"/>
        <w:jc w:val="center"/>
        <w:rPr>
          <w:rFonts w:ascii="Arial" w:hAnsi="Arial" w:cs="Arial"/>
        </w:rPr>
      </w:pPr>
    </w:p>
    <w:p w14:paraId="0D4BD1E0" w14:textId="77777777" w:rsidR="000F21DC" w:rsidRDefault="000F21DC">
      <w:pPr>
        <w:spacing w:after="0" w:line="240" w:lineRule="auto"/>
        <w:jc w:val="center"/>
        <w:rPr>
          <w:rFonts w:ascii="Arial" w:hAnsi="Arial" w:cs="Arial"/>
        </w:rPr>
      </w:pPr>
    </w:p>
    <w:p w14:paraId="30BF3752" w14:textId="77777777" w:rsidR="000F21DC" w:rsidRDefault="000F21DC">
      <w:pPr>
        <w:spacing w:after="0" w:line="240" w:lineRule="auto"/>
        <w:jc w:val="center"/>
        <w:rPr>
          <w:rFonts w:ascii="Arial" w:hAnsi="Arial" w:cs="Arial"/>
        </w:rPr>
      </w:pPr>
    </w:p>
    <w:p w14:paraId="32BA206D" w14:textId="77777777" w:rsidR="000F21DC" w:rsidRDefault="000F21DC">
      <w:pPr>
        <w:spacing w:after="0" w:line="240" w:lineRule="auto"/>
        <w:jc w:val="center"/>
        <w:rPr>
          <w:rFonts w:ascii="Arial" w:hAnsi="Arial" w:cs="Arial"/>
        </w:rPr>
      </w:pPr>
    </w:p>
    <w:p w14:paraId="297AD50F" w14:textId="77777777" w:rsidR="000F21DC" w:rsidRDefault="000F21DC">
      <w:pPr>
        <w:spacing w:after="0" w:line="240" w:lineRule="auto"/>
        <w:jc w:val="center"/>
        <w:rPr>
          <w:rFonts w:ascii="Arial" w:hAnsi="Arial" w:cs="Arial"/>
        </w:rPr>
      </w:pPr>
    </w:p>
    <w:p w14:paraId="684C63A8" w14:textId="77777777" w:rsidR="000F21DC" w:rsidRDefault="000F21DC">
      <w:pPr>
        <w:spacing w:after="0" w:line="240" w:lineRule="auto"/>
        <w:jc w:val="center"/>
        <w:rPr>
          <w:rFonts w:ascii="Arial" w:hAnsi="Arial" w:cs="Arial"/>
        </w:rPr>
      </w:pPr>
    </w:p>
    <w:p w14:paraId="5598219C" w14:textId="77777777" w:rsidR="000F21DC" w:rsidRDefault="000F21DC">
      <w:pPr>
        <w:spacing w:after="0" w:line="240" w:lineRule="auto"/>
        <w:jc w:val="center"/>
        <w:rPr>
          <w:rFonts w:ascii="Arial" w:hAnsi="Arial" w:cs="Arial"/>
        </w:rPr>
      </w:pPr>
    </w:p>
    <w:p w14:paraId="484E47FF" w14:textId="77777777" w:rsidR="000F21DC" w:rsidRDefault="000F21DC">
      <w:pPr>
        <w:spacing w:after="0" w:line="240" w:lineRule="auto"/>
        <w:jc w:val="center"/>
        <w:rPr>
          <w:rFonts w:ascii="Arial" w:hAnsi="Arial" w:cs="Arial"/>
        </w:rPr>
      </w:pPr>
    </w:p>
    <w:p w14:paraId="7E2CD1CE" w14:textId="77777777" w:rsidR="000F21DC" w:rsidRDefault="000F21DC">
      <w:pPr>
        <w:spacing w:after="0" w:line="240" w:lineRule="auto"/>
        <w:jc w:val="center"/>
        <w:rPr>
          <w:rFonts w:ascii="Arial" w:hAnsi="Arial" w:cs="Arial"/>
        </w:rPr>
      </w:pPr>
    </w:p>
    <w:p w14:paraId="1879D9AE" w14:textId="77777777" w:rsidR="000F21DC" w:rsidRDefault="000F21DC">
      <w:pPr>
        <w:spacing w:after="0" w:line="240" w:lineRule="auto"/>
        <w:jc w:val="center"/>
        <w:rPr>
          <w:rFonts w:ascii="Arial" w:hAnsi="Arial" w:cs="Arial"/>
        </w:rPr>
      </w:pPr>
    </w:p>
    <w:p w14:paraId="15A095D8" w14:textId="77777777" w:rsidR="000F21DC" w:rsidRDefault="000F21DC">
      <w:pPr>
        <w:spacing w:after="0" w:line="240" w:lineRule="auto"/>
        <w:jc w:val="center"/>
        <w:rPr>
          <w:rFonts w:ascii="Arial" w:hAnsi="Arial" w:cs="Arial"/>
        </w:rPr>
      </w:pPr>
    </w:p>
    <w:p w14:paraId="4CA14AB2" w14:textId="77777777" w:rsidR="000F21DC" w:rsidRDefault="000F21DC">
      <w:pPr>
        <w:spacing w:after="0" w:line="240" w:lineRule="auto"/>
        <w:jc w:val="center"/>
        <w:rPr>
          <w:rFonts w:ascii="Arial" w:hAnsi="Arial" w:cs="Arial"/>
        </w:rPr>
      </w:pPr>
    </w:p>
    <w:p w14:paraId="62BB7696" w14:textId="77777777" w:rsidR="000F21DC" w:rsidRDefault="000F21DC">
      <w:pPr>
        <w:spacing w:after="0" w:line="240" w:lineRule="auto"/>
        <w:jc w:val="center"/>
        <w:rPr>
          <w:rFonts w:ascii="Arial" w:hAnsi="Arial" w:cs="Arial"/>
        </w:rPr>
      </w:pPr>
    </w:p>
    <w:p w14:paraId="4CC15639" w14:textId="77777777" w:rsidR="000F21DC" w:rsidRDefault="000F21DC">
      <w:pPr>
        <w:spacing w:after="0" w:line="240" w:lineRule="auto"/>
        <w:jc w:val="center"/>
        <w:rPr>
          <w:rFonts w:ascii="Arial" w:hAnsi="Arial" w:cs="Arial"/>
        </w:rPr>
      </w:pPr>
    </w:p>
    <w:p w14:paraId="30159A9B" w14:textId="77777777" w:rsidR="000F21DC" w:rsidRDefault="000F21DC">
      <w:pPr>
        <w:spacing w:after="0" w:line="240" w:lineRule="auto"/>
        <w:jc w:val="center"/>
        <w:rPr>
          <w:rFonts w:ascii="Arial" w:hAnsi="Arial" w:cs="Arial"/>
        </w:rPr>
      </w:pPr>
    </w:p>
    <w:p w14:paraId="47D8F43D" w14:textId="77777777" w:rsidR="000F21DC" w:rsidRDefault="000F21DC">
      <w:pPr>
        <w:spacing w:after="0" w:line="240" w:lineRule="auto"/>
        <w:jc w:val="center"/>
        <w:rPr>
          <w:rFonts w:ascii="Arial" w:hAnsi="Arial" w:cs="Arial"/>
        </w:rPr>
      </w:pPr>
    </w:p>
    <w:p w14:paraId="691EB062" w14:textId="77777777" w:rsidR="000F21DC" w:rsidRDefault="000F21DC">
      <w:pPr>
        <w:spacing w:after="0" w:line="240" w:lineRule="auto"/>
        <w:jc w:val="center"/>
        <w:rPr>
          <w:rFonts w:ascii="Arial" w:hAnsi="Arial" w:cs="Arial"/>
        </w:rPr>
      </w:pPr>
    </w:p>
    <w:p w14:paraId="596192D7" w14:textId="77777777" w:rsidR="000F21DC" w:rsidRDefault="000F21DC">
      <w:pPr>
        <w:spacing w:after="0" w:line="240" w:lineRule="auto"/>
        <w:jc w:val="center"/>
        <w:rPr>
          <w:rFonts w:ascii="Arial" w:hAnsi="Arial" w:cs="Arial"/>
        </w:rPr>
      </w:pPr>
    </w:p>
    <w:p w14:paraId="0F4B29E2" w14:textId="77777777" w:rsidR="000F21DC" w:rsidRDefault="000F21DC">
      <w:pPr>
        <w:spacing w:after="0" w:line="240" w:lineRule="auto"/>
        <w:jc w:val="center"/>
        <w:rPr>
          <w:rFonts w:ascii="Arial" w:hAnsi="Arial" w:cs="Arial"/>
        </w:rPr>
      </w:pPr>
    </w:p>
    <w:p w14:paraId="51928C88" w14:textId="77777777" w:rsidR="000F21DC" w:rsidRDefault="000F21DC">
      <w:pPr>
        <w:spacing w:after="0" w:line="240" w:lineRule="auto"/>
        <w:jc w:val="center"/>
        <w:rPr>
          <w:rFonts w:ascii="Arial" w:hAnsi="Arial" w:cs="Arial"/>
        </w:rPr>
      </w:pPr>
    </w:p>
    <w:p w14:paraId="7E26178B" w14:textId="77777777" w:rsidR="000F21DC" w:rsidRDefault="000F21DC">
      <w:pPr>
        <w:spacing w:after="0" w:line="240" w:lineRule="auto"/>
        <w:jc w:val="center"/>
        <w:rPr>
          <w:rFonts w:ascii="Arial" w:hAnsi="Arial" w:cs="Arial"/>
        </w:rPr>
      </w:pPr>
    </w:p>
    <w:p w14:paraId="16621D0B" w14:textId="77777777" w:rsidR="000F21DC" w:rsidRDefault="000F21DC">
      <w:pPr>
        <w:spacing w:after="0" w:line="240" w:lineRule="auto"/>
        <w:jc w:val="center"/>
        <w:rPr>
          <w:rFonts w:ascii="Arial" w:hAnsi="Arial" w:cs="Arial"/>
        </w:rPr>
      </w:pPr>
    </w:p>
    <w:p w14:paraId="4D00F80D" w14:textId="77777777" w:rsidR="000F21DC" w:rsidRDefault="000F21DC">
      <w:pPr>
        <w:spacing w:after="0" w:line="240" w:lineRule="auto"/>
        <w:jc w:val="center"/>
        <w:rPr>
          <w:rFonts w:ascii="Arial" w:hAnsi="Arial" w:cs="Arial"/>
        </w:rPr>
      </w:pPr>
    </w:p>
    <w:p w14:paraId="3938E862" w14:textId="77777777" w:rsidR="000F21DC" w:rsidRDefault="000F21DC">
      <w:pPr>
        <w:spacing w:after="0" w:line="240" w:lineRule="auto"/>
        <w:jc w:val="center"/>
        <w:rPr>
          <w:rFonts w:ascii="Arial" w:hAnsi="Arial" w:cs="Arial"/>
        </w:rPr>
      </w:pPr>
    </w:p>
    <w:p w14:paraId="5737D363" w14:textId="77777777" w:rsidR="000F21DC" w:rsidRDefault="000F21DC">
      <w:pPr>
        <w:spacing w:after="0" w:line="240" w:lineRule="auto"/>
        <w:jc w:val="center"/>
        <w:rPr>
          <w:rFonts w:ascii="Arial" w:hAnsi="Arial" w:cs="Arial"/>
        </w:rPr>
      </w:pPr>
    </w:p>
    <w:p w14:paraId="13B56A5D" w14:textId="77777777" w:rsidR="000F21DC" w:rsidRDefault="000F21DC">
      <w:pPr>
        <w:spacing w:after="0" w:line="240" w:lineRule="auto"/>
        <w:jc w:val="center"/>
        <w:rPr>
          <w:rFonts w:ascii="Arial" w:hAnsi="Arial" w:cs="Arial"/>
        </w:rPr>
      </w:pPr>
    </w:p>
    <w:p w14:paraId="31BE2CC1" w14:textId="77777777" w:rsidR="000F21DC" w:rsidRDefault="000F21DC">
      <w:pPr>
        <w:spacing w:after="0" w:line="240" w:lineRule="auto"/>
        <w:jc w:val="center"/>
        <w:rPr>
          <w:rFonts w:ascii="Arial" w:hAnsi="Arial" w:cs="Arial"/>
        </w:rPr>
      </w:pPr>
    </w:p>
    <w:p w14:paraId="6642D04B" w14:textId="77777777" w:rsidR="000F21DC" w:rsidRPr="00FB36FD" w:rsidRDefault="000F21DC" w:rsidP="00FB36FD"/>
    <w:p w14:paraId="63F300C7" w14:textId="77777777" w:rsidR="00152A4E" w:rsidRPr="00FB36FD" w:rsidRDefault="00152A4E">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color w:val="auto"/>
          <w:sz w:val="22"/>
          <w:szCs w:val="22"/>
          <w:lang w:val="es-CO"/>
        </w:rPr>
      </w:pPr>
      <w:r w:rsidRPr="00FB36FD">
        <w:rPr>
          <w:rStyle w:val="nfasis"/>
          <w:rFonts w:ascii="Arial" w:hAnsi="Arial" w:cs="Arial"/>
          <w:bCs w:val="0"/>
          <w:i w:val="0"/>
          <w:color w:val="auto"/>
          <w:sz w:val="22"/>
          <w:szCs w:val="22"/>
        </w:rPr>
        <w:lastRenderedPageBreak/>
        <w:t xml:space="preserve">ANEXO No. </w:t>
      </w:r>
      <w:r w:rsidRPr="00FB36FD">
        <w:rPr>
          <w:rStyle w:val="nfasis"/>
          <w:rFonts w:ascii="Arial" w:hAnsi="Arial" w:cs="Arial"/>
          <w:bCs w:val="0"/>
          <w:i w:val="0"/>
          <w:color w:val="auto"/>
          <w:sz w:val="22"/>
          <w:szCs w:val="22"/>
          <w:lang w:val="es-MX"/>
        </w:rPr>
        <w:t>9</w:t>
      </w:r>
    </w:p>
    <w:p w14:paraId="7C71B558" w14:textId="77777777" w:rsidR="00152A4E" w:rsidRPr="00FB36FD" w:rsidRDefault="00152A4E">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color w:val="auto"/>
          <w:sz w:val="22"/>
          <w:szCs w:val="22"/>
        </w:rPr>
      </w:pPr>
      <w:r w:rsidRPr="00FB36FD">
        <w:rPr>
          <w:rStyle w:val="nfasis"/>
          <w:rFonts w:ascii="Arial" w:hAnsi="Arial" w:cs="Arial"/>
          <w:bCs w:val="0"/>
          <w:i w:val="0"/>
          <w:color w:val="auto"/>
          <w:sz w:val="22"/>
          <w:szCs w:val="22"/>
        </w:rPr>
        <w:t>CERTIFICADO PARTICIPACIÓN COMO INDEPENDIENTE DEL OFERENTE</w:t>
      </w:r>
    </w:p>
    <w:p w14:paraId="3146F61E" w14:textId="77777777" w:rsidR="00152A4E" w:rsidRPr="002525B7" w:rsidRDefault="00152A4E">
      <w:pPr>
        <w:pStyle w:val="Textoindependiente211"/>
        <w:tabs>
          <w:tab w:val="left" w:pos="709"/>
        </w:tabs>
        <w:ind w:left="0" w:right="142"/>
        <w:rPr>
          <w:rFonts w:cs="Arial"/>
          <w:szCs w:val="22"/>
          <w:lang w:val="es-ES"/>
        </w:rPr>
      </w:pPr>
    </w:p>
    <w:p w14:paraId="0A5CAE33" w14:textId="77777777" w:rsidR="00152A4E" w:rsidRPr="00FB36FD" w:rsidRDefault="00152A4E" w:rsidP="00FB36FD">
      <w:pPr>
        <w:spacing w:after="0" w:line="240" w:lineRule="auto"/>
        <w:jc w:val="both"/>
        <w:rPr>
          <w:rFonts w:ascii="Arial" w:eastAsiaTheme="minorHAnsi" w:hAnsi="Arial" w:cs="Arial"/>
        </w:rPr>
      </w:pPr>
      <w:r w:rsidRPr="00FB36FD">
        <w:rPr>
          <w:rFonts w:ascii="Arial" w:hAnsi="Arial" w:cs="Arial"/>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20939114" w14:textId="77777777" w:rsidR="00152A4E" w:rsidRPr="00FB36FD" w:rsidRDefault="00152A4E" w:rsidP="00FB36FD">
      <w:pPr>
        <w:spacing w:after="0" w:line="240" w:lineRule="auto"/>
        <w:jc w:val="both"/>
        <w:rPr>
          <w:rFonts w:ascii="Arial" w:hAnsi="Arial" w:cs="Arial"/>
        </w:rPr>
      </w:pPr>
      <w:r w:rsidRPr="00FB36FD">
        <w:rPr>
          <w:rFonts w:ascii="Arial" w:hAnsi="Arial" w:cs="Arial"/>
        </w:rPr>
        <w:t> </w:t>
      </w:r>
    </w:p>
    <w:p w14:paraId="583168BB" w14:textId="77777777" w:rsidR="00152A4E" w:rsidRPr="00FB36FD" w:rsidRDefault="00152A4E" w:rsidP="00FB36FD">
      <w:pPr>
        <w:spacing w:after="0" w:line="240" w:lineRule="auto"/>
        <w:jc w:val="both"/>
        <w:rPr>
          <w:rFonts w:ascii="Arial" w:hAnsi="Arial" w:cs="Arial"/>
        </w:rPr>
      </w:pPr>
      <w:r w:rsidRPr="00FB36FD">
        <w:rPr>
          <w:rFonts w:ascii="Arial" w:hAnsi="Arial" w:cs="Arial"/>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7A8BBE2C" w14:textId="77777777" w:rsidR="00152A4E" w:rsidRPr="00FB36FD" w:rsidRDefault="00152A4E" w:rsidP="00FB36FD">
      <w:pPr>
        <w:spacing w:after="0" w:line="240" w:lineRule="auto"/>
        <w:jc w:val="both"/>
        <w:rPr>
          <w:rFonts w:ascii="Arial" w:hAnsi="Arial" w:cs="Arial"/>
        </w:rPr>
      </w:pPr>
      <w:r w:rsidRPr="00FB36FD">
        <w:rPr>
          <w:rFonts w:ascii="Arial" w:hAnsi="Arial" w:cs="Arial"/>
        </w:rPr>
        <w:t> </w:t>
      </w:r>
    </w:p>
    <w:p w14:paraId="5E0BA1EE" w14:textId="77777777" w:rsidR="00152A4E" w:rsidRPr="00FB36FD" w:rsidRDefault="00152A4E">
      <w:pPr>
        <w:numPr>
          <w:ilvl w:val="0"/>
          <w:numId w:val="9"/>
        </w:numPr>
        <w:autoSpaceDE w:val="0"/>
        <w:autoSpaceDN w:val="0"/>
        <w:spacing w:after="0" w:line="240" w:lineRule="auto"/>
        <w:jc w:val="both"/>
        <w:rPr>
          <w:rFonts w:ascii="Arial" w:eastAsia="Times New Roman" w:hAnsi="Arial" w:cs="Arial"/>
        </w:rPr>
      </w:pPr>
      <w:r w:rsidRPr="00FB36FD">
        <w:rPr>
          <w:rFonts w:ascii="Arial" w:eastAsia="Times New Roman" w:hAnsi="Arial" w:cs="Arial"/>
        </w:rPr>
        <w:t>Ni la entidad que representó, ni la propuesta que se presenta en el proceso de la referencia se encuentra incursas en prácticas de colusión o restrictivas de la competencia con otras empresas o con el mercado.</w:t>
      </w:r>
    </w:p>
    <w:p w14:paraId="7F5022B7" w14:textId="77777777" w:rsidR="00152A4E" w:rsidRPr="00FB36FD" w:rsidRDefault="00152A4E" w:rsidP="00FB36FD">
      <w:pPr>
        <w:autoSpaceDE w:val="0"/>
        <w:autoSpaceDN w:val="0"/>
        <w:spacing w:after="0" w:line="240" w:lineRule="auto"/>
        <w:jc w:val="both"/>
        <w:rPr>
          <w:rFonts w:ascii="Arial" w:eastAsiaTheme="minorHAnsi" w:hAnsi="Arial" w:cs="Arial"/>
        </w:rPr>
      </w:pPr>
      <w:r w:rsidRPr="00FB36FD">
        <w:rPr>
          <w:rFonts w:ascii="Arial" w:hAnsi="Arial" w:cs="Arial"/>
        </w:rPr>
        <w:t> </w:t>
      </w:r>
    </w:p>
    <w:p w14:paraId="4050BEF7" w14:textId="77777777" w:rsidR="00152A4E" w:rsidRPr="00FB36FD" w:rsidRDefault="00152A4E">
      <w:pPr>
        <w:pStyle w:val="Default"/>
        <w:numPr>
          <w:ilvl w:val="0"/>
          <w:numId w:val="9"/>
        </w:numPr>
        <w:adjustRightInd/>
        <w:jc w:val="both"/>
        <w:rPr>
          <w:rFonts w:ascii="Arial" w:hAnsi="Arial" w:cs="Arial"/>
          <w:color w:val="auto"/>
          <w:sz w:val="22"/>
          <w:szCs w:val="22"/>
        </w:rPr>
      </w:pPr>
      <w:r w:rsidRPr="00FB36FD">
        <w:rPr>
          <w:rFonts w:ascii="Arial" w:hAnsi="Arial" w:cs="Arial"/>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w:t>
      </w:r>
      <w:proofErr w:type="spellStart"/>
      <w:r w:rsidRPr="00FB36FD">
        <w:rPr>
          <w:rFonts w:ascii="Arial" w:hAnsi="Arial" w:cs="Arial"/>
          <w:color w:val="auto"/>
          <w:sz w:val="22"/>
          <w:szCs w:val="22"/>
        </w:rPr>
        <w:t>iii</w:t>
      </w:r>
      <w:proofErr w:type="spellEnd"/>
      <w:r w:rsidRPr="00FB36FD">
        <w:rPr>
          <w:rFonts w:ascii="Arial" w:hAnsi="Arial" w:cs="Arial"/>
          <w:color w:val="auto"/>
          <w:sz w:val="22"/>
          <w:szCs w:val="22"/>
        </w:rPr>
        <w:t xml:space="preserve">) los métodos o factores utilizados para calcular los precios ofrecidos. </w:t>
      </w:r>
    </w:p>
    <w:p w14:paraId="74BAE690" w14:textId="77777777" w:rsidR="00152A4E" w:rsidRPr="00FB36FD" w:rsidRDefault="00152A4E">
      <w:pPr>
        <w:pStyle w:val="Default"/>
        <w:jc w:val="both"/>
        <w:rPr>
          <w:rFonts w:ascii="Arial" w:hAnsi="Arial" w:cs="Arial"/>
          <w:color w:val="auto"/>
          <w:sz w:val="22"/>
          <w:szCs w:val="22"/>
        </w:rPr>
      </w:pPr>
      <w:r w:rsidRPr="00FB36FD">
        <w:rPr>
          <w:rFonts w:ascii="Arial" w:hAnsi="Arial" w:cs="Arial"/>
          <w:color w:val="auto"/>
          <w:sz w:val="22"/>
          <w:szCs w:val="22"/>
        </w:rPr>
        <w:t> </w:t>
      </w:r>
    </w:p>
    <w:p w14:paraId="412C248A" w14:textId="77777777" w:rsidR="00152A4E" w:rsidRPr="00FB36FD" w:rsidRDefault="00152A4E">
      <w:pPr>
        <w:pStyle w:val="Default"/>
        <w:numPr>
          <w:ilvl w:val="0"/>
          <w:numId w:val="9"/>
        </w:numPr>
        <w:adjustRightInd/>
        <w:jc w:val="both"/>
        <w:rPr>
          <w:rFonts w:ascii="Arial" w:hAnsi="Arial" w:cs="Arial"/>
          <w:color w:val="auto"/>
          <w:sz w:val="22"/>
          <w:szCs w:val="22"/>
        </w:rPr>
      </w:pPr>
      <w:r w:rsidRPr="00FB36FD">
        <w:rPr>
          <w:rFonts w:ascii="Arial" w:hAnsi="Arial" w:cs="Arial"/>
          <w:color w:val="auto"/>
          <w:sz w:val="22"/>
          <w:szCs w:val="22"/>
        </w:rPr>
        <w:t xml:space="preserve">No hemos tenido comunicación con otro competidor sobre aspectos del proceso de contratación adelantado por el </w:t>
      </w:r>
      <w:r w:rsidRPr="00FB36FD">
        <w:rPr>
          <w:rFonts w:ascii="Arial" w:hAnsi="Arial" w:cs="Arial"/>
          <w:b/>
          <w:color w:val="auto"/>
          <w:sz w:val="22"/>
          <w:szCs w:val="22"/>
        </w:rPr>
        <w:t>ICBF.</w:t>
      </w:r>
      <w:r w:rsidRPr="00FB36FD">
        <w:rPr>
          <w:rFonts w:ascii="Arial" w:hAnsi="Arial" w:cs="Arial"/>
          <w:color w:val="auto"/>
          <w:sz w:val="22"/>
          <w:szCs w:val="22"/>
        </w:rPr>
        <w:t xml:space="preserve"> </w:t>
      </w:r>
    </w:p>
    <w:p w14:paraId="55829048" w14:textId="77777777" w:rsidR="00152A4E" w:rsidRPr="00FB36FD" w:rsidRDefault="00152A4E">
      <w:pPr>
        <w:pStyle w:val="Default"/>
        <w:jc w:val="both"/>
        <w:rPr>
          <w:rFonts w:ascii="Arial" w:hAnsi="Arial" w:cs="Arial"/>
          <w:color w:val="auto"/>
          <w:sz w:val="22"/>
          <w:szCs w:val="22"/>
        </w:rPr>
      </w:pPr>
      <w:r w:rsidRPr="00FB36FD">
        <w:rPr>
          <w:rFonts w:ascii="Arial" w:hAnsi="Arial" w:cs="Arial"/>
          <w:color w:val="auto"/>
          <w:sz w:val="22"/>
          <w:szCs w:val="22"/>
        </w:rPr>
        <w:t> </w:t>
      </w:r>
    </w:p>
    <w:p w14:paraId="0CE6054F" w14:textId="77777777" w:rsidR="00152A4E" w:rsidRPr="00FB36FD" w:rsidRDefault="00152A4E">
      <w:pPr>
        <w:pStyle w:val="Default"/>
        <w:numPr>
          <w:ilvl w:val="0"/>
          <w:numId w:val="9"/>
        </w:numPr>
        <w:adjustRightInd/>
        <w:jc w:val="both"/>
        <w:rPr>
          <w:rFonts w:ascii="Arial" w:hAnsi="Arial" w:cs="Arial"/>
          <w:color w:val="auto"/>
          <w:sz w:val="22"/>
          <w:szCs w:val="22"/>
        </w:rPr>
      </w:pPr>
      <w:r w:rsidRPr="00FB36FD">
        <w:rPr>
          <w:rFonts w:ascii="Arial" w:hAnsi="Arial" w:cs="Arial"/>
          <w:color w:val="auto"/>
          <w:sz w:val="22"/>
          <w:szCs w:val="22"/>
        </w:rPr>
        <w:t xml:space="preserve">No hemos revelado los términos de nuestra oferta ni nuestro interés en participar en el presente proceso a algún competidor. </w:t>
      </w:r>
    </w:p>
    <w:p w14:paraId="6F66516F" w14:textId="77777777" w:rsidR="00152A4E" w:rsidRPr="00FB36FD" w:rsidRDefault="00152A4E">
      <w:pPr>
        <w:pStyle w:val="Default"/>
        <w:jc w:val="both"/>
        <w:rPr>
          <w:rFonts w:ascii="Arial" w:hAnsi="Arial" w:cs="Arial"/>
          <w:color w:val="auto"/>
          <w:sz w:val="22"/>
          <w:szCs w:val="22"/>
        </w:rPr>
      </w:pPr>
      <w:r w:rsidRPr="00FB36FD">
        <w:rPr>
          <w:rFonts w:ascii="Arial" w:hAnsi="Arial" w:cs="Arial"/>
          <w:color w:val="auto"/>
          <w:sz w:val="22"/>
          <w:szCs w:val="22"/>
        </w:rPr>
        <w:t> </w:t>
      </w:r>
    </w:p>
    <w:p w14:paraId="434EEFD5" w14:textId="77777777" w:rsidR="00152A4E" w:rsidRPr="00FB36FD" w:rsidRDefault="00152A4E">
      <w:pPr>
        <w:pStyle w:val="Default"/>
        <w:numPr>
          <w:ilvl w:val="0"/>
          <w:numId w:val="9"/>
        </w:numPr>
        <w:adjustRightInd/>
        <w:jc w:val="both"/>
        <w:rPr>
          <w:rFonts w:ascii="Arial" w:hAnsi="Arial" w:cs="Arial"/>
          <w:color w:val="auto"/>
          <w:sz w:val="22"/>
          <w:szCs w:val="22"/>
        </w:rPr>
      </w:pPr>
      <w:r w:rsidRPr="00FB36FD">
        <w:rPr>
          <w:rFonts w:ascii="Arial" w:hAnsi="Arial" w:cs="Arial"/>
          <w:color w:val="auto"/>
          <w:sz w:val="22"/>
          <w:szCs w:val="22"/>
        </w:rPr>
        <w:t xml:space="preserve">No hemos invitado a otra empresa para hacer una oferta, o dejar de hacer una oferta, con el fin restringir la competencia dentro del proceso de contratación adelantado por el </w:t>
      </w:r>
      <w:r w:rsidRPr="00FB36FD">
        <w:rPr>
          <w:rFonts w:ascii="Arial" w:hAnsi="Arial" w:cs="Arial"/>
          <w:b/>
          <w:color w:val="auto"/>
          <w:sz w:val="22"/>
          <w:szCs w:val="22"/>
        </w:rPr>
        <w:t>ICBF.</w:t>
      </w:r>
      <w:r w:rsidRPr="00FB36FD">
        <w:rPr>
          <w:rFonts w:ascii="Arial" w:hAnsi="Arial" w:cs="Arial"/>
          <w:color w:val="auto"/>
          <w:sz w:val="22"/>
          <w:szCs w:val="22"/>
        </w:rPr>
        <w:t xml:space="preserve"> </w:t>
      </w:r>
    </w:p>
    <w:p w14:paraId="4653966B" w14:textId="77777777" w:rsidR="00152A4E" w:rsidRPr="00FB36FD" w:rsidRDefault="00152A4E">
      <w:pPr>
        <w:pStyle w:val="Default"/>
        <w:jc w:val="both"/>
        <w:rPr>
          <w:rFonts w:ascii="Arial" w:hAnsi="Arial" w:cs="Arial"/>
          <w:color w:val="auto"/>
          <w:sz w:val="22"/>
          <w:szCs w:val="22"/>
        </w:rPr>
      </w:pPr>
      <w:r w:rsidRPr="00FB36FD">
        <w:rPr>
          <w:rFonts w:ascii="Arial" w:hAnsi="Arial" w:cs="Arial"/>
          <w:color w:val="auto"/>
          <w:sz w:val="22"/>
          <w:szCs w:val="22"/>
        </w:rPr>
        <w:t> </w:t>
      </w:r>
    </w:p>
    <w:p w14:paraId="0FBE711F" w14:textId="77777777" w:rsidR="00152A4E" w:rsidRPr="00FB36FD" w:rsidRDefault="00152A4E">
      <w:pPr>
        <w:pStyle w:val="Default"/>
        <w:numPr>
          <w:ilvl w:val="0"/>
          <w:numId w:val="9"/>
        </w:numPr>
        <w:adjustRightInd/>
        <w:jc w:val="both"/>
        <w:rPr>
          <w:rFonts w:ascii="Arial" w:hAnsi="Arial" w:cs="Arial"/>
          <w:color w:val="auto"/>
          <w:sz w:val="22"/>
          <w:szCs w:val="22"/>
        </w:rPr>
      </w:pPr>
      <w:r w:rsidRPr="00FB36FD">
        <w:rPr>
          <w:rFonts w:ascii="Arial" w:hAnsi="Arial" w:cs="Arial"/>
          <w:color w:val="auto"/>
          <w:sz w:val="22"/>
          <w:szCs w:val="22"/>
        </w:rPr>
        <w:t xml:space="preserve">Que en el evento de conocer que en relación con el proceso de selección adelantado por el </w:t>
      </w:r>
      <w:r w:rsidRPr="00FB36FD">
        <w:rPr>
          <w:rFonts w:ascii="Arial" w:hAnsi="Arial" w:cs="Arial"/>
          <w:b/>
          <w:color w:val="auto"/>
          <w:sz w:val="22"/>
          <w:szCs w:val="22"/>
        </w:rPr>
        <w:t>ICBF</w:t>
      </w:r>
      <w:r w:rsidRPr="00FB36FD">
        <w:rPr>
          <w:rFonts w:ascii="Arial" w:hAnsi="Arial" w:cs="Arial"/>
          <w:color w:val="auto"/>
          <w:sz w:val="22"/>
          <w:szCs w:val="22"/>
        </w:rPr>
        <w:t xml:space="preserve"> en el mercado se presentan prácticas restrictivas de la competencia me comprometo a poner en conocimiento del </w:t>
      </w:r>
      <w:r w:rsidRPr="00FB36FD">
        <w:rPr>
          <w:rFonts w:ascii="Arial" w:hAnsi="Arial" w:cs="Arial"/>
          <w:b/>
          <w:color w:val="auto"/>
          <w:sz w:val="22"/>
          <w:szCs w:val="22"/>
        </w:rPr>
        <w:t>ICBF</w:t>
      </w:r>
      <w:r w:rsidRPr="00FB36FD">
        <w:rPr>
          <w:rFonts w:ascii="Arial" w:hAnsi="Arial" w:cs="Arial"/>
          <w:color w:val="auto"/>
          <w:sz w:val="22"/>
          <w:szCs w:val="22"/>
        </w:rPr>
        <w:t xml:space="preserve"> y la Superintendencia de Industria y Comercio y demás autoridades competentes dichos hechos. </w:t>
      </w:r>
    </w:p>
    <w:p w14:paraId="18067B78" w14:textId="77777777" w:rsidR="00152A4E" w:rsidRPr="00FB36FD" w:rsidRDefault="00152A4E">
      <w:pPr>
        <w:pStyle w:val="Default"/>
        <w:jc w:val="both"/>
        <w:rPr>
          <w:rFonts w:ascii="Arial" w:hAnsi="Arial" w:cs="Arial"/>
          <w:color w:val="auto"/>
          <w:sz w:val="22"/>
          <w:szCs w:val="22"/>
        </w:rPr>
      </w:pPr>
      <w:r w:rsidRPr="00FB36FD">
        <w:rPr>
          <w:rFonts w:ascii="Arial" w:hAnsi="Arial" w:cs="Arial"/>
          <w:color w:val="auto"/>
          <w:sz w:val="22"/>
          <w:szCs w:val="22"/>
        </w:rPr>
        <w:t> </w:t>
      </w:r>
    </w:p>
    <w:p w14:paraId="4BBB6FD4" w14:textId="77777777" w:rsidR="00152A4E" w:rsidRPr="00FB36FD" w:rsidRDefault="00152A4E">
      <w:pPr>
        <w:numPr>
          <w:ilvl w:val="0"/>
          <w:numId w:val="9"/>
        </w:numPr>
        <w:spacing w:after="0" w:line="240" w:lineRule="auto"/>
        <w:jc w:val="both"/>
        <w:rPr>
          <w:rFonts w:ascii="Arial" w:eastAsia="Times New Roman" w:hAnsi="Arial" w:cs="Arial"/>
        </w:rPr>
      </w:pPr>
      <w:r w:rsidRPr="00FB36FD">
        <w:rPr>
          <w:rFonts w:ascii="Arial" w:eastAsia="Times New Roman" w:hAnsi="Arial" w:cs="Arial"/>
          <w:lang w:val="es-MX"/>
        </w:rPr>
        <w:t xml:space="preserve">La propuesta que presentamos </w:t>
      </w:r>
      <w:r w:rsidRPr="00FB36FD">
        <w:rPr>
          <w:rFonts w:ascii="Arial" w:eastAsia="Times New Roman"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FB36FD">
        <w:rPr>
          <w:rFonts w:ascii="Arial" w:eastAsia="Times New Roman" w:hAnsi="Arial" w:cs="Arial"/>
          <w:lang w:val="es-MX"/>
        </w:rPr>
        <w:t>guardando armonía con lo establecido en los principios de la contratación pública y postulados de la Ley 80 de 1993, Ley 1150 de 2007 y el Decreto 1082 de 2015 o aquel que lo modifique o sustituya.</w:t>
      </w:r>
    </w:p>
    <w:p w14:paraId="70BDEB8F" w14:textId="77777777" w:rsidR="00152A4E" w:rsidRPr="00FB36FD" w:rsidRDefault="00152A4E" w:rsidP="00FB36FD">
      <w:pPr>
        <w:spacing w:after="0" w:line="240" w:lineRule="auto"/>
        <w:jc w:val="both"/>
        <w:rPr>
          <w:rFonts w:ascii="Arial" w:eastAsiaTheme="minorHAnsi" w:hAnsi="Arial" w:cs="Arial"/>
        </w:rPr>
      </w:pPr>
      <w:r w:rsidRPr="00FB36FD">
        <w:rPr>
          <w:rFonts w:ascii="Arial" w:hAnsi="Arial" w:cs="Arial"/>
          <w:lang w:val="es-MX"/>
        </w:rPr>
        <w:t> </w:t>
      </w:r>
    </w:p>
    <w:p w14:paraId="4102BB18" w14:textId="77777777" w:rsidR="00152A4E" w:rsidRPr="00FB36FD" w:rsidRDefault="00152A4E">
      <w:pPr>
        <w:numPr>
          <w:ilvl w:val="0"/>
          <w:numId w:val="9"/>
        </w:numPr>
        <w:spacing w:after="0" w:line="240" w:lineRule="auto"/>
        <w:jc w:val="both"/>
        <w:rPr>
          <w:rFonts w:ascii="Arial" w:eastAsia="Times New Roman" w:hAnsi="Arial" w:cs="Arial"/>
        </w:rPr>
      </w:pPr>
      <w:r w:rsidRPr="00FB36FD">
        <w:rPr>
          <w:rFonts w:ascii="Arial" w:eastAsia="Times New Roman" w:hAnsi="Arial" w:cs="Arial"/>
        </w:rPr>
        <w:t>Que conozco que la Ley 1474 de 2011 -</w:t>
      </w:r>
      <w:r w:rsidRPr="00FB36FD">
        <w:rPr>
          <w:rFonts w:ascii="Arial" w:eastAsia="Times New Roman" w:hAnsi="Arial" w:cs="Arial"/>
          <w:i/>
          <w:iCs/>
        </w:rPr>
        <w:t>Estatuto Anticorrupción</w:t>
      </w:r>
      <w:r w:rsidRPr="00FB36FD">
        <w:rPr>
          <w:rFonts w:ascii="Arial" w:eastAsia="Times New Roman" w:hAnsi="Arial" w:cs="Arial"/>
        </w:rPr>
        <w:t xml:space="preserve">- en su </w:t>
      </w:r>
      <w:r w:rsidRPr="00FB36FD">
        <w:rPr>
          <w:rStyle w:val="textonavy1"/>
          <w:rFonts w:ascii="Arial" w:eastAsia="Times New Roman" w:hAnsi="Arial" w:cs="Arial"/>
          <w:color w:val="auto"/>
        </w:rPr>
        <w:t>ARTÍCULO 27 estableció que “</w:t>
      </w:r>
      <w:r w:rsidRPr="00FB36FD">
        <w:rPr>
          <w:rStyle w:val="textonavy1"/>
          <w:rFonts w:ascii="Arial" w:eastAsia="Times New Roman" w:hAnsi="Arial" w:cs="Arial"/>
          <w:i/>
          <w:iCs/>
          <w:color w:val="auto"/>
        </w:rPr>
        <w:t>ACUERDOS RESTRICTIVOS DE LA COMPETENCIA.</w:t>
      </w:r>
      <w:r w:rsidRPr="00FB36FD">
        <w:rPr>
          <w:rFonts w:ascii="Arial" w:eastAsia="Times New Roman" w:hAnsi="Arial" w:cs="Arial"/>
          <w:i/>
          <w:iCs/>
        </w:rPr>
        <w:t xml:space="preserve"> La Ley 599 de 2000 tendrá un artículo </w:t>
      </w:r>
      <w:hyperlink r:id="rId10" w:anchor="410A" w:tgtFrame="_blank" w:history="1">
        <w:r w:rsidRPr="00FB36FD">
          <w:rPr>
            <w:rStyle w:val="Hipervnculo"/>
            <w:rFonts w:ascii="Arial" w:hAnsi="Arial" w:cs="Arial"/>
            <w:i/>
            <w:iCs/>
            <w:color w:val="auto"/>
            <w:shd w:val="clear" w:color="auto" w:fill="FFFFFF"/>
          </w:rPr>
          <w:t>410A</w:t>
        </w:r>
      </w:hyperlink>
      <w:r w:rsidRPr="00FB36FD">
        <w:rPr>
          <w:rFonts w:ascii="Arial" w:eastAsia="Times New Roman" w:hAnsi="Arial" w:cs="Arial"/>
          <w:i/>
          <w:iCs/>
          <w:shd w:val="clear" w:color="auto" w:fill="FFFFFF"/>
        </w:rPr>
        <w:t>,</w:t>
      </w:r>
      <w:r w:rsidRPr="00FB36FD">
        <w:rPr>
          <w:rFonts w:ascii="Arial" w:eastAsia="Times New Roman" w:hAnsi="Arial" w:cs="Arial"/>
          <w:i/>
          <w:iCs/>
        </w:rPr>
        <w:t xml:space="preserve"> el cual quedará así: El que en un proceso de licitación pública, subasta pública, selección abreviada o concurso se concertare con otro con el fin de alterar ilícitamente el procedimiento contractual, incurrirá en prisión </w:t>
      </w:r>
      <w:r w:rsidRPr="00FB36FD">
        <w:rPr>
          <w:rFonts w:ascii="Arial" w:eastAsia="Times New Roman" w:hAnsi="Arial" w:cs="Arial"/>
          <w:i/>
          <w:iCs/>
        </w:rPr>
        <w:lastRenderedPageBreak/>
        <w:t xml:space="preserve">de seis (6) a doce (12) años y multa de doscientos (200) a mil (1.000) salarios mínimos legales mensuales vigentes e inhabilidad para contratar con entidades estatales por ocho (8) años. </w:t>
      </w:r>
    </w:p>
    <w:p w14:paraId="20D06229" w14:textId="77777777" w:rsidR="00152A4E" w:rsidRPr="00FB36FD" w:rsidRDefault="00152A4E">
      <w:pPr>
        <w:spacing w:after="0" w:line="240" w:lineRule="auto"/>
        <w:jc w:val="both"/>
        <w:rPr>
          <w:rFonts w:ascii="Arial" w:eastAsia="Times New Roman" w:hAnsi="Arial" w:cs="Arial"/>
        </w:rPr>
      </w:pPr>
    </w:p>
    <w:p w14:paraId="75527B95" w14:textId="77777777" w:rsidR="00152A4E" w:rsidRPr="00FB36FD" w:rsidRDefault="00152A4E" w:rsidP="00FB36FD">
      <w:pPr>
        <w:spacing w:after="0" w:line="240" w:lineRule="auto"/>
        <w:ind w:left="720"/>
        <w:jc w:val="both"/>
        <w:rPr>
          <w:rFonts w:ascii="Arial" w:hAnsi="Arial" w:cs="Arial"/>
        </w:rPr>
      </w:pPr>
      <w:r w:rsidRPr="00FB36FD">
        <w:rPr>
          <w:rStyle w:val="textonavy1"/>
          <w:rFonts w:ascii="Arial" w:hAnsi="Arial" w:cs="Arial"/>
          <w:b/>
          <w:bCs/>
          <w:i/>
          <w:iCs/>
          <w:color w:val="auto"/>
        </w:rPr>
        <w:t>PARÁGRAFO</w:t>
      </w:r>
      <w:r w:rsidRPr="00FB36FD">
        <w:rPr>
          <w:rStyle w:val="textonavy1"/>
          <w:rFonts w:ascii="Arial" w:hAnsi="Arial" w:cs="Arial"/>
          <w:i/>
          <w:iCs/>
          <w:color w:val="auto"/>
        </w:rPr>
        <w:t>.</w:t>
      </w:r>
      <w:r w:rsidRPr="00FB36FD">
        <w:rPr>
          <w:rFonts w:ascii="Arial" w:hAnsi="Arial" w:cs="Arial"/>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FB36FD">
        <w:rPr>
          <w:rFonts w:ascii="Arial" w:hAnsi="Arial" w:cs="Arial"/>
        </w:rPr>
        <w:t>.”</w:t>
      </w:r>
    </w:p>
    <w:p w14:paraId="785C0846" w14:textId="77777777" w:rsidR="00152A4E" w:rsidRPr="00FB36FD" w:rsidRDefault="00152A4E">
      <w:pPr>
        <w:numPr>
          <w:ilvl w:val="0"/>
          <w:numId w:val="10"/>
        </w:numPr>
        <w:spacing w:after="0" w:line="240" w:lineRule="auto"/>
        <w:jc w:val="both"/>
        <w:rPr>
          <w:rFonts w:ascii="Arial" w:eastAsia="Times New Roman" w:hAnsi="Arial" w:cs="Arial"/>
        </w:rPr>
      </w:pPr>
      <w:r w:rsidRPr="00FB36FD">
        <w:rPr>
          <w:rFonts w:ascii="Arial" w:eastAsia="Times New Roman"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7DB65D16" w14:textId="77777777" w:rsidR="00152A4E" w:rsidRPr="00FB36FD" w:rsidRDefault="00152A4E">
      <w:pPr>
        <w:spacing w:after="0" w:line="240" w:lineRule="auto"/>
        <w:ind w:left="720"/>
        <w:jc w:val="both"/>
        <w:rPr>
          <w:rFonts w:ascii="Arial" w:eastAsia="Times New Roman" w:hAnsi="Arial" w:cs="Arial"/>
        </w:rPr>
      </w:pPr>
    </w:p>
    <w:p w14:paraId="581E1857" w14:textId="77777777" w:rsidR="00152A4E" w:rsidRPr="00FB36FD" w:rsidRDefault="00152A4E">
      <w:pPr>
        <w:numPr>
          <w:ilvl w:val="0"/>
          <w:numId w:val="10"/>
        </w:numPr>
        <w:spacing w:after="0" w:line="240" w:lineRule="auto"/>
        <w:jc w:val="both"/>
        <w:rPr>
          <w:rFonts w:ascii="Arial" w:eastAsia="Times New Roman" w:hAnsi="Arial" w:cs="Arial"/>
        </w:rPr>
      </w:pPr>
      <w:r w:rsidRPr="00FB36FD">
        <w:rPr>
          <w:rFonts w:ascii="Arial" w:eastAsia="Times New Roman"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1598AB7B" w14:textId="77777777" w:rsidR="00152A4E" w:rsidRPr="00FB36FD" w:rsidRDefault="00152A4E">
      <w:pPr>
        <w:spacing w:after="0" w:line="240" w:lineRule="auto"/>
        <w:jc w:val="both"/>
        <w:rPr>
          <w:rFonts w:ascii="Arial" w:eastAsia="Times New Roman" w:hAnsi="Arial" w:cs="Arial"/>
        </w:rPr>
      </w:pPr>
    </w:p>
    <w:p w14:paraId="1CF75A6A" w14:textId="77777777" w:rsidR="00152A4E" w:rsidRPr="00FB36FD" w:rsidRDefault="00152A4E">
      <w:pPr>
        <w:numPr>
          <w:ilvl w:val="0"/>
          <w:numId w:val="10"/>
        </w:numPr>
        <w:spacing w:after="0" w:line="240" w:lineRule="auto"/>
        <w:jc w:val="both"/>
        <w:rPr>
          <w:rFonts w:ascii="Arial" w:eastAsia="Times New Roman" w:hAnsi="Arial" w:cs="Arial"/>
        </w:rPr>
      </w:pPr>
      <w:r w:rsidRPr="00FB36FD">
        <w:rPr>
          <w:rFonts w:ascii="Arial" w:eastAsia="Times New Roman"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585447FB" w14:textId="77777777" w:rsidR="00152A4E" w:rsidRPr="00FB36FD" w:rsidRDefault="00152A4E" w:rsidP="00FB36FD">
      <w:pPr>
        <w:spacing w:after="0" w:line="240" w:lineRule="auto"/>
        <w:jc w:val="both"/>
        <w:rPr>
          <w:rFonts w:ascii="Arial" w:eastAsiaTheme="minorHAnsi" w:hAnsi="Arial" w:cs="Arial"/>
        </w:rPr>
      </w:pPr>
      <w:r w:rsidRPr="00FB36FD">
        <w:rPr>
          <w:rFonts w:ascii="Arial" w:hAnsi="Arial" w:cs="Arial"/>
        </w:rPr>
        <w:t> </w:t>
      </w:r>
    </w:p>
    <w:p w14:paraId="345A6038" w14:textId="77777777" w:rsidR="00152A4E" w:rsidRPr="00FB36FD" w:rsidRDefault="00152A4E" w:rsidP="00FB36FD">
      <w:pPr>
        <w:spacing w:after="0" w:line="240" w:lineRule="auto"/>
        <w:jc w:val="both"/>
        <w:rPr>
          <w:rFonts w:ascii="Arial" w:hAnsi="Arial" w:cs="Arial"/>
        </w:rPr>
      </w:pPr>
      <w:r w:rsidRPr="00FB36FD">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A2A1DBD" w14:textId="77777777" w:rsidR="00152A4E" w:rsidRPr="00FB36FD" w:rsidRDefault="00152A4E">
      <w:pPr>
        <w:pStyle w:val="Default"/>
        <w:jc w:val="both"/>
        <w:rPr>
          <w:rFonts w:ascii="Arial" w:hAnsi="Arial" w:cs="Arial"/>
          <w:color w:val="auto"/>
          <w:sz w:val="22"/>
          <w:szCs w:val="22"/>
        </w:rPr>
      </w:pPr>
      <w:r w:rsidRPr="00FB36FD">
        <w:rPr>
          <w:rFonts w:ascii="Arial" w:hAnsi="Arial" w:cs="Arial"/>
          <w:color w:val="auto"/>
          <w:sz w:val="22"/>
          <w:szCs w:val="22"/>
        </w:rPr>
        <w:t> </w:t>
      </w:r>
    </w:p>
    <w:p w14:paraId="0CC38387" w14:textId="77777777" w:rsidR="00152A4E" w:rsidRPr="00FB36FD" w:rsidRDefault="00152A4E" w:rsidP="00FB36FD">
      <w:pPr>
        <w:spacing w:after="0" w:line="240" w:lineRule="auto"/>
        <w:jc w:val="both"/>
        <w:rPr>
          <w:rFonts w:ascii="Arial" w:hAnsi="Arial" w:cs="Arial"/>
        </w:rPr>
      </w:pPr>
      <w:r w:rsidRPr="00FB36FD">
        <w:rPr>
          <w:rFonts w:ascii="Arial" w:hAnsi="Arial" w:cs="Arial"/>
        </w:rPr>
        <w:t xml:space="preserve">Ciudad y fecha __________________________________________ </w:t>
      </w:r>
    </w:p>
    <w:p w14:paraId="4399776F" w14:textId="77777777" w:rsidR="00152A4E" w:rsidRPr="00FB36FD" w:rsidRDefault="00152A4E">
      <w:pPr>
        <w:spacing w:after="0" w:line="240" w:lineRule="auto"/>
        <w:jc w:val="both"/>
        <w:rPr>
          <w:rFonts w:ascii="Arial" w:hAnsi="Arial" w:cs="Arial"/>
        </w:rPr>
      </w:pPr>
      <w:r w:rsidRPr="00FB36FD">
        <w:rPr>
          <w:rFonts w:ascii="Arial" w:hAnsi="Arial" w:cs="Arial"/>
        </w:rPr>
        <w:t xml:space="preserve">Nombre del Proponente: </w:t>
      </w:r>
    </w:p>
    <w:p w14:paraId="7187A94C" w14:textId="77777777" w:rsidR="00152A4E" w:rsidRPr="00FB36FD" w:rsidRDefault="00152A4E">
      <w:pPr>
        <w:spacing w:after="0" w:line="240" w:lineRule="auto"/>
        <w:jc w:val="both"/>
        <w:rPr>
          <w:rFonts w:ascii="Arial" w:hAnsi="Arial" w:cs="Arial"/>
        </w:rPr>
      </w:pPr>
      <w:r w:rsidRPr="00FB36FD">
        <w:rPr>
          <w:rFonts w:ascii="Arial" w:hAnsi="Arial" w:cs="Arial"/>
        </w:rPr>
        <w:t xml:space="preserve">Dirección: </w:t>
      </w:r>
    </w:p>
    <w:p w14:paraId="7C76CFDA" w14:textId="77777777" w:rsidR="00152A4E" w:rsidRPr="00FB36FD" w:rsidRDefault="00152A4E">
      <w:pPr>
        <w:spacing w:after="0" w:line="240" w:lineRule="auto"/>
        <w:jc w:val="both"/>
        <w:rPr>
          <w:rFonts w:ascii="Arial" w:hAnsi="Arial" w:cs="Arial"/>
        </w:rPr>
      </w:pPr>
      <w:r w:rsidRPr="00FB36FD">
        <w:rPr>
          <w:rFonts w:ascii="Arial" w:hAnsi="Arial" w:cs="Arial"/>
        </w:rPr>
        <w:t>Ciudad:</w:t>
      </w:r>
    </w:p>
    <w:p w14:paraId="7510D926" w14:textId="77777777" w:rsidR="00152A4E" w:rsidRPr="00FB36FD" w:rsidRDefault="00152A4E">
      <w:pPr>
        <w:spacing w:after="0" w:line="240" w:lineRule="auto"/>
        <w:jc w:val="both"/>
        <w:rPr>
          <w:rFonts w:ascii="Arial" w:hAnsi="Arial" w:cs="Arial"/>
        </w:rPr>
      </w:pPr>
      <w:r w:rsidRPr="00FB36FD">
        <w:rPr>
          <w:rFonts w:ascii="Arial" w:hAnsi="Arial" w:cs="Arial"/>
        </w:rPr>
        <w:t xml:space="preserve">Teléfono:               fax: </w:t>
      </w:r>
    </w:p>
    <w:p w14:paraId="226789DB" w14:textId="77777777" w:rsidR="00152A4E" w:rsidRPr="00FB36FD" w:rsidRDefault="00152A4E">
      <w:pPr>
        <w:spacing w:after="0" w:line="240" w:lineRule="auto"/>
        <w:jc w:val="both"/>
        <w:rPr>
          <w:rFonts w:ascii="Arial" w:hAnsi="Arial" w:cs="Arial"/>
        </w:rPr>
      </w:pPr>
      <w:r w:rsidRPr="00FB36FD">
        <w:rPr>
          <w:rFonts w:ascii="Arial" w:hAnsi="Arial" w:cs="Arial"/>
        </w:rPr>
        <w:t xml:space="preserve">Correo electrónico: </w:t>
      </w:r>
    </w:p>
    <w:p w14:paraId="7920648E" w14:textId="77777777" w:rsidR="00152A4E" w:rsidRPr="00FB36FD" w:rsidRDefault="00152A4E">
      <w:pPr>
        <w:spacing w:after="0" w:line="240" w:lineRule="auto"/>
        <w:jc w:val="both"/>
        <w:rPr>
          <w:rFonts w:ascii="Arial" w:hAnsi="Arial" w:cs="Arial"/>
        </w:rPr>
      </w:pPr>
      <w:r w:rsidRPr="00FB36FD">
        <w:rPr>
          <w:rFonts w:ascii="Arial" w:hAnsi="Arial" w:cs="Arial"/>
        </w:rPr>
        <w:t xml:space="preserve">NIT: </w:t>
      </w:r>
    </w:p>
    <w:p w14:paraId="6ABE9F28" w14:textId="77777777" w:rsidR="00152A4E" w:rsidRPr="00FB36FD" w:rsidRDefault="00152A4E">
      <w:pPr>
        <w:spacing w:after="0" w:line="240" w:lineRule="auto"/>
        <w:jc w:val="both"/>
        <w:rPr>
          <w:rFonts w:ascii="Arial" w:hAnsi="Arial" w:cs="Arial"/>
        </w:rPr>
      </w:pPr>
      <w:r w:rsidRPr="00FB36FD">
        <w:rPr>
          <w:rFonts w:ascii="Arial" w:hAnsi="Arial" w:cs="Arial"/>
        </w:rPr>
        <w:t>Firma del representante legal y cédula de ciudadanía.</w:t>
      </w:r>
    </w:p>
    <w:p w14:paraId="2DECC03D" w14:textId="77777777" w:rsidR="00152A4E" w:rsidRPr="00FB36FD" w:rsidRDefault="00152A4E">
      <w:pPr>
        <w:spacing w:after="0" w:line="240" w:lineRule="auto"/>
        <w:jc w:val="both"/>
        <w:rPr>
          <w:rFonts w:ascii="Arial" w:hAnsi="Arial" w:cs="Arial"/>
        </w:rPr>
      </w:pPr>
    </w:p>
    <w:p w14:paraId="6E979D8D" w14:textId="77777777" w:rsidR="00152A4E" w:rsidRPr="00FB36FD" w:rsidRDefault="00152A4E">
      <w:pPr>
        <w:spacing w:after="0" w:line="240" w:lineRule="auto"/>
        <w:jc w:val="both"/>
        <w:rPr>
          <w:rFonts w:ascii="Arial" w:hAnsi="Arial" w:cs="Arial"/>
        </w:rPr>
      </w:pPr>
    </w:p>
    <w:p w14:paraId="49842FAB" w14:textId="77777777" w:rsidR="00152A4E" w:rsidRPr="00FB36FD" w:rsidRDefault="00152A4E" w:rsidP="00FB36FD">
      <w:pPr>
        <w:spacing w:after="0" w:line="240" w:lineRule="auto"/>
        <w:rPr>
          <w:rStyle w:val="Hipervnculo"/>
          <w:rFonts w:ascii="Arial" w:hAnsi="Arial" w:cs="Arial"/>
          <w:color w:val="auto"/>
          <w:lang w:val="es-MX"/>
        </w:rPr>
      </w:pPr>
    </w:p>
    <w:p w14:paraId="6F25A04A" w14:textId="21ED5355" w:rsidR="00152A4E" w:rsidRPr="00FB36FD" w:rsidRDefault="00152A4E" w:rsidP="00FB36FD">
      <w:pPr>
        <w:spacing w:after="0" w:line="240" w:lineRule="auto"/>
        <w:rPr>
          <w:rStyle w:val="Hipervnculo"/>
          <w:rFonts w:ascii="Arial" w:hAnsi="Arial" w:cs="Arial"/>
          <w:color w:val="auto"/>
          <w:lang w:val="es-MX"/>
        </w:rPr>
      </w:pPr>
    </w:p>
    <w:p w14:paraId="118329AD" w14:textId="77777777" w:rsidR="00152A4E" w:rsidRPr="00FB36FD" w:rsidRDefault="00152A4E" w:rsidP="00FB36FD">
      <w:pPr>
        <w:spacing w:after="0" w:line="240" w:lineRule="auto"/>
        <w:rPr>
          <w:rStyle w:val="Hipervnculo"/>
          <w:rFonts w:ascii="Arial" w:hAnsi="Arial" w:cs="Arial"/>
          <w:color w:val="auto"/>
          <w:lang w:val="es-MX"/>
        </w:rPr>
      </w:pPr>
    </w:p>
    <w:p w14:paraId="05DC781B" w14:textId="77777777" w:rsidR="00615FCC" w:rsidRDefault="00615FCC" w:rsidP="00FB36FD">
      <w:pPr>
        <w:spacing w:after="0" w:line="240" w:lineRule="auto"/>
        <w:rPr>
          <w:rFonts w:ascii="Arial" w:hAnsi="Arial" w:cs="Arial"/>
        </w:rPr>
      </w:pPr>
    </w:p>
    <w:p w14:paraId="18A803CC" w14:textId="77777777" w:rsidR="00936BAB" w:rsidRDefault="00936BAB" w:rsidP="00FB36FD">
      <w:pPr>
        <w:spacing w:after="0" w:line="240" w:lineRule="auto"/>
        <w:rPr>
          <w:rFonts w:ascii="Arial" w:hAnsi="Arial" w:cs="Arial"/>
        </w:rPr>
      </w:pPr>
    </w:p>
    <w:p w14:paraId="00A67910" w14:textId="77777777" w:rsidR="00936BAB" w:rsidRDefault="00936BAB" w:rsidP="00FB36FD">
      <w:pPr>
        <w:spacing w:after="0" w:line="240" w:lineRule="auto"/>
        <w:rPr>
          <w:rFonts w:ascii="Arial" w:hAnsi="Arial" w:cs="Arial"/>
        </w:rPr>
      </w:pPr>
    </w:p>
    <w:p w14:paraId="0D7F0706" w14:textId="77777777" w:rsidR="00936BAB" w:rsidRDefault="00936BAB" w:rsidP="00FB36FD">
      <w:pPr>
        <w:spacing w:after="0" w:line="240" w:lineRule="auto"/>
        <w:rPr>
          <w:rFonts w:ascii="Arial" w:hAnsi="Arial" w:cs="Arial"/>
        </w:rPr>
      </w:pPr>
    </w:p>
    <w:p w14:paraId="5D3D2B19" w14:textId="77777777" w:rsidR="00936BAB" w:rsidRDefault="00936BAB" w:rsidP="00FB36FD">
      <w:pPr>
        <w:spacing w:after="0" w:line="240" w:lineRule="auto"/>
        <w:rPr>
          <w:rFonts w:ascii="Arial" w:hAnsi="Arial" w:cs="Arial"/>
        </w:rPr>
      </w:pPr>
    </w:p>
    <w:p w14:paraId="0EAB5316" w14:textId="77777777" w:rsidR="00936BAB" w:rsidRDefault="00936BAB" w:rsidP="00FB36FD">
      <w:pPr>
        <w:spacing w:after="0" w:line="240" w:lineRule="auto"/>
        <w:rPr>
          <w:rFonts w:ascii="Arial" w:hAnsi="Arial" w:cs="Arial"/>
        </w:rPr>
      </w:pPr>
    </w:p>
    <w:p w14:paraId="5D9F2B7D" w14:textId="77777777" w:rsidR="00936BAB" w:rsidRDefault="00936BAB" w:rsidP="00FB36FD">
      <w:pPr>
        <w:spacing w:after="0" w:line="240" w:lineRule="auto"/>
        <w:rPr>
          <w:rFonts w:ascii="Arial" w:hAnsi="Arial" w:cs="Arial"/>
        </w:rPr>
      </w:pPr>
    </w:p>
    <w:p w14:paraId="3E54329A" w14:textId="77777777" w:rsidR="00936BAB" w:rsidRDefault="00936BAB" w:rsidP="00FB36FD">
      <w:pPr>
        <w:spacing w:after="0" w:line="240" w:lineRule="auto"/>
        <w:rPr>
          <w:rFonts w:ascii="Arial" w:hAnsi="Arial" w:cs="Arial"/>
        </w:rPr>
      </w:pPr>
    </w:p>
    <w:p w14:paraId="3F260FC4" w14:textId="77777777" w:rsidR="00936BAB" w:rsidRDefault="00936BAB" w:rsidP="00FB36FD">
      <w:pPr>
        <w:spacing w:after="0" w:line="240" w:lineRule="auto"/>
        <w:rPr>
          <w:rFonts w:ascii="Arial" w:hAnsi="Arial" w:cs="Arial"/>
        </w:rPr>
      </w:pPr>
    </w:p>
    <w:p w14:paraId="3237B988" w14:textId="77777777" w:rsidR="00936BAB" w:rsidRDefault="00936BAB" w:rsidP="00FB36FD">
      <w:pPr>
        <w:spacing w:after="0" w:line="240" w:lineRule="auto"/>
        <w:rPr>
          <w:rFonts w:ascii="Arial" w:hAnsi="Arial" w:cs="Arial"/>
        </w:rPr>
      </w:pPr>
    </w:p>
    <w:p w14:paraId="5E7FB133" w14:textId="6CB9F8DF" w:rsidR="00795569" w:rsidRPr="009C2C3E" w:rsidRDefault="00795569" w:rsidP="00FB36FD">
      <w:pPr>
        <w:pStyle w:val="Ttulo2"/>
        <w:pBdr>
          <w:top w:val="single" w:sz="4" w:space="1" w:color="auto"/>
          <w:left w:val="single" w:sz="4" w:space="4" w:color="auto"/>
          <w:bottom w:val="single" w:sz="4" w:space="14" w:color="auto"/>
          <w:right w:val="single" w:sz="4" w:space="4" w:color="auto"/>
        </w:pBdr>
        <w:shd w:val="clear" w:color="auto" w:fill="92D050"/>
        <w:tabs>
          <w:tab w:val="left" w:pos="709"/>
        </w:tabs>
        <w:spacing w:before="0" w:line="240" w:lineRule="auto"/>
        <w:ind w:right="142"/>
        <w:jc w:val="center"/>
        <w:rPr>
          <w:rStyle w:val="nfasis"/>
          <w:rFonts w:ascii="Arial" w:eastAsia="Calibri" w:hAnsi="Arial" w:cs="Arial"/>
          <w:b w:val="0"/>
          <w:bCs w:val="0"/>
          <w:i w:val="0"/>
          <w:color w:val="auto"/>
          <w:sz w:val="22"/>
          <w:szCs w:val="22"/>
          <w:lang w:val="es-CO"/>
        </w:rPr>
      </w:pPr>
      <w:r w:rsidRPr="009C2C3E">
        <w:rPr>
          <w:rStyle w:val="nfasis"/>
          <w:rFonts w:ascii="Arial" w:hAnsi="Arial" w:cs="Arial"/>
          <w:bCs w:val="0"/>
          <w:i w:val="0"/>
          <w:color w:val="auto"/>
          <w:sz w:val="22"/>
          <w:szCs w:val="22"/>
        </w:rPr>
        <w:lastRenderedPageBreak/>
        <w:t xml:space="preserve">ANEXO No. </w:t>
      </w:r>
      <w:r>
        <w:rPr>
          <w:rStyle w:val="nfasis"/>
          <w:rFonts w:ascii="Arial" w:hAnsi="Arial" w:cs="Arial"/>
          <w:bCs w:val="0"/>
          <w:i w:val="0"/>
          <w:color w:val="auto"/>
          <w:sz w:val="22"/>
          <w:szCs w:val="22"/>
          <w:lang w:val="es-MX"/>
        </w:rPr>
        <w:t>10</w:t>
      </w:r>
    </w:p>
    <w:p w14:paraId="7B2D34B3" w14:textId="5F373AC6" w:rsidR="00795569" w:rsidRPr="008D64DA" w:rsidRDefault="008D64DA" w:rsidP="00FB36FD">
      <w:pPr>
        <w:spacing w:after="0" w:line="240" w:lineRule="auto"/>
        <w:jc w:val="center"/>
        <w:rPr>
          <w:rFonts w:ascii="Arial" w:hAnsi="Arial" w:cs="Arial"/>
          <w:b/>
          <w:sz w:val="18"/>
          <w:szCs w:val="18"/>
          <w:lang w:val="es-MX"/>
        </w:rPr>
      </w:pPr>
      <w:r w:rsidRPr="008D64DA">
        <w:rPr>
          <w:rFonts w:ascii="Arial" w:hAnsi="Arial" w:cs="Arial"/>
          <w:b/>
          <w:sz w:val="18"/>
          <w:szCs w:val="18"/>
          <w:lang w:val="es-MX"/>
        </w:rPr>
        <w:t>FORMATO -</w:t>
      </w:r>
      <w:r w:rsidR="00795569" w:rsidRPr="008D64DA">
        <w:rPr>
          <w:rFonts w:ascii="Arial" w:hAnsi="Arial" w:cs="Arial"/>
          <w:b/>
          <w:sz w:val="18"/>
          <w:szCs w:val="18"/>
          <w:lang w:val="es-MX"/>
        </w:rPr>
        <w:t xml:space="preserve"> PROPUESTA </w:t>
      </w:r>
      <w:r w:rsidRPr="008D64DA">
        <w:rPr>
          <w:rFonts w:ascii="Arial" w:hAnsi="Arial" w:cs="Arial"/>
          <w:b/>
          <w:sz w:val="18"/>
          <w:szCs w:val="18"/>
          <w:lang w:val="es-MX"/>
        </w:rPr>
        <w:t>ECONÓMICA</w:t>
      </w:r>
    </w:p>
    <w:p w14:paraId="32A27A11" w14:textId="77777777" w:rsidR="00795569" w:rsidRPr="008D64DA" w:rsidRDefault="00795569" w:rsidP="00795569">
      <w:pPr>
        <w:spacing w:after="0" w:line="240" w:lineRule="auto"/>
        <w:rPr>
          <w:rFonts w:ascii="Arial" w:hAnsi="Arial" w:cs="Arial"/>
          <w:b/>
          <w:sz w:val="18"/>
          <w:szCs w:val="18"/>
          <w:lang w:val="es-MX"/>
        </w:rPr>
      </w:pPr>
    </w:p>
    <w:p w14:paraId="74512A7C" w14:textId="2F82967C" w:rsidR="00A54D58" w:rsidRPr="008D64DA" w:rsidRDefault="00A54D58" w:rsidP="00A54D58">
      <w:pPr>
        <w:autoSpaceDE w:val="0"/>
        <w:autoSpaceDN w:val="0"/>
        <w:adjustRightInd w:val="0"/>
        <w:spacing w:after="0" w:line="240" w:lineRule="auto"/>
        <w:contextualSpacing/>
        <w:jc w:val="both"/>
        <w:rPr>
          <w:rFonts w:ascii="Arial" w:hAnsi="Arial" w:cs="Arial"/>
          <w:sz w:val="18"/>
          <w:szCs w:val="18"/>
          <w:lang w:val="es-ES_tradnl"/>
        </w:rPr>
      </w:pPr>
      <w:r w:rsidRPr="008D64DA">
        <w:rPr>
          <w:rFonts w:ascii="Arial" w:hAnsi="Arial" w:cs="Arial"/>
          <w:sz w:val="18"/>
          <w:szCs w:val="18"/>
          <w:lang w:val="es-ES_tradnl"/>
        </w:rPr>
        <w:t xml:space="preserve">Pasto ________de   ________ </w:t>
      </w:r>
      <w:proofErr w:type="spellStart"/>
      <w:r w:rsidRPr="008D64DA">
        <w:rPr>
          <w:rFonts w:ascii="Arial" w:hAnsi="Arial" w:cs="Arial"/>
          <w:sz w:val="18"/>
          <w:szCs w:val="18"/>
          <w:lang w:val="es-ES_tradnl"/>
        </w:rPr>
        <w:t>de</w:t>
      </w:r>
      <w:proofErr w:type="spellEnd"/>
      <w:r w:rsidRPr="008D64DA">
        <w:rPr>
          <w:rFonts w:ascii="Arial" w:hAnsi="Arial" w:cs="Arial"/>
          <w:sz w:val="18"/>
          <w:szCs w:val="18"/>
          <w:lang w:val="es-ES_tradnl"/>
        </w:rPr>
        <w:t xml:space="preserve"> _____</w:t>
      </w:r>
    </w:p>
    <w:p w14:paraId="68D7BED2" w14:textId="516E533F" w:rsidR="00A54D58" w:rsidRPr="008D64DA" w:rsidRDefault="00A54D58" w:rsidP="00A54D58">
      <w:pPr>
        <w:autoSpaceDE w:val="0"/>
        <w:autoSpaceDN w:val="0"/>
        <w:adjustRightInd w:val="0"/>
        <w:spacing w:after="0" w:line="240" w:lineRule="auto"/>
        <w:contextualSpacing/>
        <w:jc w:val="both"/>
        <w:rPr>
          <w:rFonts w:ascii="Arial" w:hAnsi="Arial" w:cs="Arial"/>
          <w:sz w:val="18"/>
          <w:szCs w:val="18"/>
          <w:lang w:val="es-ES_tradnl"/>
        </w:rPr>
      </w:pPr>
    </w:p>
    <w:p w14:paraId="37C06E28" w14:textId="09C5F39E" w:rsidR="00A54D58" w:rsidRPr="008D64DA" w:rsidRDefault="00A54D58" w:rsidP="00A54D58">
      <w:pPr>
        <w:autoSpaceDE w:val="0"/>
        <w:autoSpaceDN w:val="0"/>
        <w:adjustRightInd w:val="0"/>
        <w:spacing w:after="0" w:line="240" w:lineRule="auto"/>
        <w:contextualSpacing/>
        <w:jc w:val="both"/>
        <w:rPr>
          <w:rFonts w:ascii="Arial" w:hAnsi="Arial" w:cs="Arial"/>
          <w:sz w:val="18"/>
          <w:szCs w:val="18"/>
          <w:lang w:val="es-ES_tradnl"/>
        </w:rPr>
      </w:pPr>
      <w:r w:rsidRPr="008D64DA">
        <w:rPr>
          <w:rFonts w:ascii="Arial" w:hAnsi="Arial" w:cs="Arial"/>
          <w:sz w:val="18"/>
          <w:szCs w:val="18"/>
          <w:lang w:val="es-ES_tradnl"/>
        </w:rPr>
        <w:t>Señores</w:t>
      </w:r>
    </w:p>
    <w:p w14:paraId="6C4ED5A3" w14:textId="046DEDE6" w:rsidR="00A54D58" w:rsidRPr="008D64DA" w:rsidRDefault="00A54D58" w:rsidP="00A54D58">
      <w:pPr>
        <w:autoSpaceDE w:val="0"/>
        <w:autoSpaceDN w:val="0"/>
        <w:adjustRightInd w:val="0"/>
        <w:spacing w:after="0" w:line="240" w:lineRule="auto"/>
        <w:contextualSpacing/>
        <w:jc w:val="both"/>
        <w:rPr>
          <w:rFonts w:ascii="Arial" w:hAnsi="Arial" w:cs="Arial"/>
          <w:b/>
          <w:sz w:val="18"/>
          <w:szCs w:val="18"/>
          <w:lang w:val="es-ES_tradnl"/>
        </w:rPr>
      </w:pPr>
      <w:r w:rsidRPr="008D64DA">
        <w:rPr>
          <w:rFonts w:ascii="Arial" w:hAnsi="Arial" w:cs="Arial"/>
          <w:b/>
          <w:sz w:val="18"/>
          <w:szCs w:val="18"/>
          <w:lang w:val="es-ES_tradnl"/>
        </w:rPr>
        <w:t xml:space="preserve">INSTITUTO COLOMBIANO DE BIENESTAR FAMILIAR </w:t>
      </w:r>
    </w:p>
    <w:p w14:paraId="1D5B33E7" w14:textId="200A2EAE" w:rsidR="00E40DBF" w:rsidRPr="008D64DA" w:rsidRDefault="00E40DBF" w:rsidP="00E40DBF">
      <w:pPr>
        <w:autoSpaceDE w:val="0"/>
        <w:autoSpaceDN w:val="0"/>
        <w:adjustRightInd w:val="0"/>
        <w:spacing w:after="0" w:line="240" w:lineRule="auto"/>
        <w:contextualSpacing/>
        <w:jc w:val="both"/>
        <w:rPr>
          <w:rFonts w:ascii="Arial" w:hAnsi="Arial" w:cs="Arial"/>
          <w:sz w:val="18"/>
          <w:szCs w:val="18"/>
          <w:lang w:val="es-ES_tradnl"/>
        </w:rPr>
      </w:pPr>
      <w:r w:rsidRPr="008D64DA">
        <w:rPr>
          <w:rFonts w:ascii="Arial" w:hAnsi="Arial" w:cs="Arial"/>
          <w:bCs/>
          <w:sz w:val="18"/>
          <w:szCs w:val="18"/>
          <w:lang w:val="es-ES_tradnl"/>
        </w:rPr>
        <w:t>Calle 23 carrera 3ra Esquina Barrio Mercedario</w:t>
      </w:r>
      <w:r w:rsidRPr="008D64DA">
        <w:rPr>
          <w:rFonts w:ascii="Arial" w:hAnsi="Arial" w:cs="Arial"/>
          <w:b/>
          <w:sz w:val="18"/>
          <w:szCs w:val="18"/>
          <w:lang w:val="es-ES_tradnl"/>
        </w:rPr>
        <w:t>.</w:t>
      </w:r>
    </w:p>
    <w:p w14:paraId="2A9FD7EF" w14:textId="1C743335" w:rsidR="00A54D58" w:rsidRPr="008D64DA" w:rsidRDefault="00E40DBF" w:rsidP="00A54D58">
      <w:pPr>
        <w:autoSpaceDE w:val="0"/>
        <w:autoSpaceDN w:val="0"/>
        <w:adjustRightInd w:val="0"/>
        <w:spacing w:after="0" w:line="240" w:lineRule="auto"/>
        <w:contextualSpacing/>
        <w:jc w:val="both"/>
        <w:rPr>
          <w:rFonts w:ascii="Arial" w:hAnsi="Arial" w:cs="Arial"/>
          <w:sz w:val="18"/>
          <w:szCs w:val="18"/>
          <w:lang w:val="es-ES_tradnl"/>
        </w:rPr>
      </w:pPr>
      <w:r w:rsidRPr="008D64DA">
        <w:rPr>
          <w:rFonts w:ascii="Arial" w:hAnsi="Arial" w:cs="Arial"/>
          <w:sz w:val="18"/>
          <w:szCs w:val="18"/>
          <w:lang w:val="es-ES_tradnl"/>
        </w:rPr>
        <w:t xml:space="preserve">Pasto </w:t>
      </w:r>
      <w:r w:rsidR="00FC6FB1" w:rsidRPr="008D64DA">
        <w:rPr>
          <w:rFonts w:ascii="Arial" w:hAnsi="Arial" w:cs="Arial"/>
          <w:sz w:val="18"/>
          <w:szCs w:val="18"/>
          <w:lang w:val="es-ES_tradnl"/>
        </w:rPr>
        <w:t>–</w:t>
      </w:r>
      <w:r w:rsidRPr="008D64DA">
        <w:rPr>
          <w:rFonts w:ascii="Arial" w:hAnsi="Arial" w:cs="Arial"/>
          <w:sz w:val="18"/>
          <w:szCs w:val="18"/>
          <w:lang w:val="es-ES_tradnl"/>
        </w:rPr>
        <w:t xml:space="preserve"> Nariño</w:t>
      </w:r>
      <w:r w:rsidR="00FC6FB1" w:rsidRPr="008D64DA">
        <w:rPr>
          <w:rFonts w:ascii="Arial" w:hAnsi="Arial" w:cs="Arial"/>
          <w:sz w:val="18"/>
          <w:szCs w:val="18"/>
          <w:lang w:val="es-ES_tradnl"/>
        </w:rPr>
        <w:t xml:space="preserve"> </w:t>
      </w:r>
      <w:r w:rsidR="00A54D58" w:rsidRPr="008D64DA">
        <w:rPr>
          <w:rFonts w:ascii="Arial" w:hAnsi="Arial" w:cs="Arial"/>
          <w:sz w:val="18"/>
          <w:szCs w:val="18"/>
          <w:lang w:val="es-ES_tradnl"/>
        </w:rPr>
        <w:tab/>
      </w:r>
    </w:p>
    <w:p w14:paraId="512BBEFE" w14:textId="6039BBE1" w:rsidR="00A54D58" w:rsidRPr="008D64DA" w:rsidRDefault="00A54D58" w:rsidP="00A54D58">
      <w:pPr>
        <w:autoSpaceDE w:val="0"/>
        <w:autoSpaceDN w:val="0"/>
        <w:adjustRightInd w:val="0"/>
        <w:spacing w:after="0" w:line="240" w:lineRule="auto"/>
        <w:contextualSpacing/>
        <w:jc w:val="both"/>
        <w:rPr>
          <w:rFonts w:ascii="Arial" w:hAnsi="Arial" w:cs="Arial"/>
          <w:sz w:val="18"/>
          <w:szCs w:val="18"/>
          <w:lang w:val="es-ES_tradnl"/>
        </w:rPr>
      </w:pPr>
    </w:p>
    <w:p w14:paraId="72EFEC5C" w14:textId="2BAA5B81" w:rsidR="00FC6FB1" w:rsidRPr="008D64DA" w:rsidRDefault="00A54D58" w:rsidP="00FC6FB1">
      <w:pPr>
        <w:pStyle w:val="Ttulo"/>
        <w:contextualSpacing/>
        <w:jc w:val="both"/>
        <w:rPr>
          <w:rFonts w:cs="Arial"/>
          <w:sz w:val="18"/>
          <w:szCs w:val="18"/>
          <w:lang w:val="es-ES_tradnl"/>
        </w:rPr>
      </w:pPr>
      <w:r w:rsidRPr="008D64DA">
        <w:rPr>
          <w:rFonts w:cs="Arial"/>
          <w:sz w:val="18"/>
          <w:szCs w:val="18"/>
          <w:lang w:val="es-ES_tradnl"/>
        </w:rPr>
        <w:t xml:space="preserve">El suscrito __________________________________ de conformidad con lo requerido en la invitación </w:t>
      </w:r>
      <w:r w:rsidRPr="008D64DA">
        <w:rPr>
          <w:rFonts w:cs="Arial"/>
          <w:b/>
          <w:sz w:val="18"/>
          <w:szCs w:val="18"/>
        </w:rPr>
        <w:t>MC-</w:t>
      </w:r>
      <w:r w:rsidR="00986108" w:rsidRPr="008D64DA">
        <w:rPr>
          <w:rFonts w:cs="Arial"/>
          <w:b/>
          <w:sz w:val="18"/>
          <w:szCs w:val="18"/>
        </w:rPr>
        <w:t>011</w:t>
      </w:r>
      <w:r w:rsidR="000F21DC" w:rsidRPr="008D64DA">
        <w:rPr>
          <w:rFonts w:cs="Arial"/>
          <w:b/>
          <w:sz w:val="18"/>
          <w:szCs w:val="18"/>
        </w:rPr>
        <w:t>-</w:t>
      </w:r>
      <w:r w:rsidRPr="008D64DA">
        <w:rPr>
          <w:rFonts w:cs="Arial"/>
          <w:b/>
          <w:sz w:val="18"/>
          <w:szCs w:val="18"/>
        </w:rPr>
        <w:t>20</w:t>
      </w:r>
      <w:r w:rsidR="00FC6FB1" w:rsidRPr="008D64DA">
        <w:rPr>
          <w:rFonts w:cs="Arial"/>
          <w:b/>
          <w:sz w:val="18"/>
          <w:szCs w:val="18"/>
        </w:rPr>
        <w:t>20</w:t>
      </w:r>
      <w:r w:rsidRPr="008D64DA">
        <w:rPr>
          <w:rFonts w:cs="Arial"/>
          <w:b/>
          <w:sz w:val="18"/>
          <w:szCs w:val="18"/>
        </w:rPr>
        <w:t>-NAR</w:t>
      </w:r>
      <w:r w:rsidRPr="008D64DA">
        <w:rPr>
          <w:rFonts w:cs="Arial"/>
          <w:sz w:val="18"/>
          <w:szCs w:val="18"/>
          <w:lang w:val="es-ES_tradnl"/>
        </w:rPr>
        <w:t xml:space="preserve">, cuyo objeto es </w:t>
      </w:r>
      <w:r w:rsidR="001241A6" w:rsidRPr="008D64DA">
        <w:rPr>
          <w:rFonts w:cs="Arial"/>
          <w:sz w:val="18"/>
          <w:szCs w:val="18"/>
          <w:lang w:val="es-ES_tradnl"/>
        </w:rPr>
        <w:t>“</w:t>
      </w:r>
      <w:r w:rsidR="00FC6FB1" w:rsidRPr="008D64DA">
        <w:rPr>
          <w:rFonts w:ascii="Arial Narrow" w:hAnsi="Arial Narrow" w:cs="Arial"/>
          <w:b/>
          <w:bCs/>
          <w:sz w:val="18"/>
          <w:szCs w:val="18"/>
        </w:rPr>
        <w:t>PRESTAR LOS SERVICIOS TÉCNICOS DE MANTENIMIENTOS PREVENTIVOS, CORRECTIVOS A LOS EQUIPOS DE AIRE ACONDICIONADO, INSTALADOS EN LA SEDE REGIONAL Y EN LOS OCHO CENTROS ZONALES DEL INSTITUTO COLOMBIANO DE BIENESTAR FAMILIAR, PASTO UNO, PASTO DOS, TUMACO, IPIALES, TUQUERRES, LA UNIÓN, BARBACOAS Y REMOLINO, SUMINISTRANDO POR SU CUENTA Y A SU COSTA LOS MATERIALES REQUERIDOS PARA DICHOS TRABAJOS”.</w:t>
      </w:r>
      <w:r w:rsidR="00FC6FB1" w:rsidRPr="008D64DA" w:rsidDel="00FC6FB1">
        <w:rPr>
          <w:rFonts w:cs="Arial"/>
          <w:sz w:val="18"/>
          <w:szCs w:val="18"/>
          <w:lang w:val="es-ES_tradnl"/>
        </w:rPr>
        <w:t xml:space="preserve"> </w:t>
      </w:r>
    </w:p>
    <w:p w14:paraId="1B29330E" w14:textId="61CB4839" w:rsidR="00795569" w:rsidRPr="008D64DA" w:rsidRDefault="002B2832" w:rsidP="00FC6FB1">
      <w:pPr>
        <w:pStyle w:val="Ttulo"/>
        <w:contextualSpacing/>
        <w:jc w:val="both"/>
        <w:rPr>
          <w:rFonts w:cs="Arial"/>
          <w:bCs/>
          <w:sz w:val="20"/>
          <w:szCs w:val="16"/>
        </w:rPr>
      </w:pPr>
      <w:r w:rsidRPr="008D64DA">
        <w:rPr>
          <w:rFonts w:cs="Arial"/>
          <w:sz w:val="18"/>
          <w:szCs w:val="18"/>
          <w:lang w:val="es-ES_tradnl"/>
        </w:rPr>
        <w:t xml:space="preserve">Yo, </w:t>
      </w:r>
      <w:r w:rsidRPr="008D64DA">
        <w:rPr>
          <w:rFonts w:cs="Arial"/>
          <w:bCs/>
          <w:sz w:val="20"/>
          <w:szCs w:val="16"/>
        </w:rPr>
        <w:t>_____________________________</w:t>
      </w:r>
      <w:r w:rsidR="00795569" w:rsidRPr="008D64DA">
        <w:rPr>
          <w:rFonts w:cs="Arial"/>
          <w:bCs/>
          <w:sz w:val="20"/>
          <w:szCs w:val="16"/>
        </w:rPr>
        <w:t xml:space="preserve"> quien suscribe la propuesta, declaro que:</w:t>
      </w:r>
    </w:p>
    <w:p w14:paraId="169865C6" w14:textId="2EE0B9FD" w:rsidR="00795569" w:rsidRPr="008D64DA" w:rsidRDefault="00795569" w:rsidP="00795569">
      <w:pPr>
        <w:spacing w:after="0" w:line="240" w:lineRule="auto"/>
        <w:rPr>
          <w:rFonts w:ascii="Arial" w:hAnsi="Arial" w:cs="Arial"/>
          <w:bCs/>
          <w:sz w:val="18"/>
          <w:szCs w:val="18"/>
        </w:rPr>
      </w:pPr>
    </w:p>
    <w:p w14:paraId="6F850D8E" w14:textId="77777777" w:rsidR="00795569" w:rsidRPr="008D64DA" w:rsidRDefault="00795569" w:rsidP="00795569">
      <w:pPr>
        <w:numPr>
          <w:ilvl w:val="0"/>
          <w:numId w:val="68"/>
        </w:numPr>
        <w:spacing w:after="0" w:line="240" w:lineRule="auto"/>
        <w:rPr>
          <w:rFonts w:ascii="Arial" w:hAnsi="Arial" w:cs="Arial"/>
          <w:bCs/>
          <w:i/>
          <w:iCs/>
          <w:sz w:val="18"/>
          <w:szCs w:val="18"/>
        </w:rPr>
      </w:pPr>
      <w:r w:rsidRPr="008D64DA">
        <w:rPr>
          <w:rFonts w:ascii="Arial" w:hAnsi="Arial" w:cs="Arial"/>
          <w:bCs/>
          <w:sz w:val="18"/>
          <w:szCs w:val="18"/>
        </w:rPr>
        <w:t>He  examinado y no tengo reservas a los requisitos solicitados, incluyendo las adendas o modificaciones a la presente convocatoria.</w:t>
      </w:r>
    </w:p>
    <w:p w14:paraId="5E65FC5E" w14:textId="49DBB78C" w:rsidR="00795569" w:rsidRPr="008D64DA" w:rsidRDefault="00795569" w:rsidP="00FB36FD">
      <w:pPr>
        <w:numPr>
          <w:ilvl w:val="0"/>
          <w:numId w:val="68"/>
        </w:numPr>
        <w:spacing w:after="0" w:line="240" w:lineRule="auto"/>
        <w:jc w:val="both"/>
        <w:rPr>
          <w:rFonts w:ascii="Arial" w:hAnsi="Arial" w:cs="Arial"/>
          <w:bCs/>
          <w:sz w:val="18"/>
          <w:szCs w:val="18"/>
        </w:rPr>
      </w:pPr>
      <w:r w:rsidRPr="008D64DA">
        <w:rPr>
          <w:rFonts w:ascii="Arial" w:hAnsi="Arial" w:cs="Arial"/>
          <w:bCs/>
          <w:sz w:val="18"/>
          <w:szCs w:val="18"/>
        </w:rPr>
        <w:t xml:space="preserve">Me comprometo a brindar servicios </w:t>
      </w:r>
      <w:r w:rsidR="004973FF" w:rsidRPr="008D64DA">
        <w:rPr>
          <w:rFonts w:ascii="Arial Narrow" w:hAnsi="Arial Narrow" w:cs="Arial"/>
          <w:b/>
          <w:bCs/>
          <w:sz w:val="18"/>
          <w:szCs w:val="18"/>
        </w:rPr>
        <w:t>TÉCNICOS DE MANTENIMIENTOS PREVENTIVOS, CORRECTIVOS A LOS EQUIPOS DE AIRE ACONDICIONADO, INSTALADOS EN LA SEDE REGIONAL Y EN LOS OCHO CENTROS ZONALES DEL INSTITUTO COLOMBIANO DE BIENESTAR FAMILIAR, PASTO UNO, PASTO DOS, TUMACO, IPIALES, TUQUERRES, LA UNIÓN, BARBACOAS Y REMOLINO, SUMINISTRANDO POR SU CUENTA Y A SU COSTA LOS MATERIALES REQUERIDOS PARA DICHOS TRABAJOS</w:t>
      </w:r>
    </w:p>
    <w:p w14:paraId="098F7EB0" w14:textId="4BFE1FCE" w:rsidR="00795569" w:rsidRPr="008D64DA" w:rsidRDefault="008D64DA" w:rsidP="00795569">
      <w:pPr>
        <w:numPr>
          <w:ilvl w:val="0"/>
          <w:numId w:val="68"/>
        </w:numPr>
        <w:spacing w:after="0" w:line="240" w:lineRule="auto"/>
        <w:rPr>
          <w:rFonts w:ascii="Arial" w:hAnsi="Arial" w:cs="Arial"/>
          <w:bCs/>
          <w:sz w:val="18"/>
          <w:szCs w:val="18"/>
        </w:rPr>
      </w:pPr>
      <w:r w:rsidRPr="008D64DA">
        <w:rPr>
          <w:rFonts w:eastAsia="Times New Roman"/>
          <w:noProof/>
          <w:lang w:val="es-CO" w:eastAsia="es-CO"/>
        </w:rPr>
        <w:drawing>
          <wp:anchor distT="0" distB="0" distL="114300" distR="114300" simplePos="0" relativeHeight="251659264" behindDoc="0" locked="0" layoutInCell="1" allowOverlap="1" wp14:anchorId="215E54FD" wp14:editId="505B9660">
            <wp:simplePos x="0" y="0"/>
            <wp:positionH relativeFrom="margin">
              <wp:posOffset>148590</wp:posOffset>
            </wp:positionH>
            <wp:positionV relativeFrom="paragraph">
              <wp:posOffset>132079</wp:posOffset>
            </wp:positionV>
            <wp:extent cx="5613400" cy="5057775"/>
            <wp:effectExtent l="0" t="0" r="635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3400" cy="5057775"/>
                    </a:xfrm>
                    <a:prstGeom prst="rect">
                      <a:avLst/>
                    </a:prstGeom>
                    <a:noFill/>
                    <a:ln>
                      <a:noFill/>
                    </a:ln>
                  </pic:spPr>
                </pic:pic>
              </a:graphicData>
            </a:graphic>
            <wp14:sizeRelV relativeFrom="margin">
              <wp14:pctHeight>0</wp14:pctHeight>
            </wp14:sizeRelV>
          </wp:anchor>
        </w:drawing>
      </w:r>
      <w:r w:rsidR="00795569" w:rsidRPr="008D64DA">
        <w:rPr>
          <w:rFonts w:ascii="Arial" w:hAnsi="Arial" w:cs="Arial"/>
          <w:bCs/>
          <w:sz w:val="18"/>
          <w:szCs w:val="18"/>
        </w:rPr>
        <w:t>El precio de mi propuesta es de</w:t>
      </w:r>
      <w:r w:rsidR="00986108" w:rsidRPr="008D64DA">
        <w:rPr>
          <w:rFonts w:ascii="Arial" w:hAnsi="Arial" w:cs="Arial"/>
          <w:bCs/>
          <w:sz w:val="18"/>
          <w:szCs w:val="18"/>
        </w:rPr>
        <w:t xml:space="preserve"> </w:t>
      </w:r>
      <w:r w:rsidR="00986108" w:rsidRPr="008D64DA">
        <w:rPr>
          <w:rFonts w:ascii="Arial" w:hAnsi="Arial" w:cs="Arial"/>
          <w:b/>
          <w:sz w:val="18"/>
          <w:szCs w:val="18"/>
        </w:rPr>
        <w:t>VALOR LETRAS Y NÚMEROS</w:t>
      </w:r>
      <w:r w:rsidR="00986108" w:rsidRPr="008D64DA">
        <w:rPr>
          <w:rFonts w:ascii="Arial" w:hAnsi="Arial" w:cs="Arial"/>
          <w:bCs/>
          <w:sz w:val="18"/>
          <w:szCs w:val="18"/>
        </w:rPr>
        <w:t xml:space="preserve">, </w:t>
      </w:r>
      <w:r w:rsidR="00795569" w:rsidRPr="008D64DA">
        <w:rPr>
          <w:rFonts w:ascii="Arial" w:hAnsi="Arial" w:cs="Arial"/>
          <w:bCs/>
          <w:sz w:val="18"/>
          <w:szCs w:val="18"/>
        </w:rPr>
        <w:t>El detalle de los costos es:</w:t>
      </w:r>
    </w:p>
    <w:p w14:paraId="5DA8C55E" w14:textId="724E96DA" w:rsidR="00EB2BD7" w:rsidRDefault="00EB2BD7" w:rsidP="00795569">
      <w:pPr>
        <w:spacing w:after="0" w:line="240" w:lineRule="auto"/>
        <w:rPr>
          <w:rFonts w:ascii="Arial" w:hAnsi="Arial" w:cs="Arial"/>
          <w:bCs/>
        </w:rPr>
      </w:pPr>
    </w:p>
    <w:p w14:paraId="2EA88D0D" w14:textId="34CBF5B4" w:rsidR="00EB2BD7" w:rsidRDefault="00EB2BD7" w:rsidP="00795569">
      <w:pPr>
        <w:spacing w:after="0" w:line="240" w:lineRule="auto"/>
        <w:rPr>
          <w:noProof/>
        </w:rPr>
      </w:pPr>
    </w:p>
    <w:p w14:paraId="45C5D42E" w14:textId="0216AA91" w:rsidR="008D64DA" w:rsidRDefault="008D64DA" w:rsidP="00795569">
      <w:pPr>
        <w:spacing w:after="0" w:line="240" w:lineRule="auto"/>
        <w:rPr>
          <w:noProof/>
        </w:rPr>
      </w:pPr>
    </w:p>
    <w:p w14:paraId="1287D715" w14:textId="2CDDF274" w:rsidR="008D64DA" w:rsidRDefault="008D64DA" w:rsidP="00795569">
      <w:pPr>
        <w:spacing w:after="0" w:line="240" w:lineRule="auto"/>
        <w:rPr>
          <w:noProof/>
        </w:rPr>
      </w:pPr>
    </w:p>
    <w:p w14:paraId="0BAA679E" w14:textId="3CE5D4AE" w:rsidR="008D64DA" w:rsidRDefault="008D64DA" w:rsidP="00795569">
      <w:pPr>
        <w:spacing w:after="0" w:line="240" w:lineRule="auto"/>
        <w:rPr>
          <w:noProof/>
        </w:rPr>
      </w:pPr>
    </w:p>
    <w:p w14:paraId="3060CF0F" w14:textId="301802AE" w:rsidR="008D64DA" w:rsidRDefault="008D64DA" w:rsidP="00795569">
      <w:pPr>
        <w:spacing w:after="0" w:line="240" w:lineRule="auto"/>
        <w:rPr>
          <w:noProof/>
        </w:rPr>
      </w:pPr>
    </w:p>
    <w:p w14:paraId="11B1050C" w14:textId="1C1CC679" w:rsidR="008D64DA" w:rsidRDefault="008D64DA" w:rsidP="00795569">
      <w:pPr>
        <w:spacing w:after="0" w:line="240" w:lineRule="auto"/>
        <w:rPr>
          <w:noProof/>
        </w:rPr>
      </w:pPr>
    </w:p>
    <w:p w14:paraId="67089731" w14:textId="24FE5D41" w:rsidR="008D64DA" w:rsidRDefault="008D64DA" w:rsidP="00795569">
      <w:pPr>
        <w:spacing w:after="0" w:line="240" w:lineRule="auto"/>
        <w:rPr>
          <w:noProof/>
        </w:rPr>
      </w:pPr>
    </w:p>
    <w:p w14:paraId="58EC0AE0" w14:textId="644F74E6" w:rsidR="008D64DA" w:rsidRDefault="008D64DA" w:rsidP="00795569">
      <w:pPr>
        <w:spacing w:after="0" w:line="240" w:lineRule="auto"/>
        <w:rPr>
          <w:noProof/>
        </w:rPr>
      </w:pPr>
    </w:p>
    <w:p w14:paraId="6BDCCDE1" w14:textId="10D32781" w:rsidR="008D64DA" w:rsidRDefault="008D64DA" w:rsidP="00795569">
      <w:pPr>
        <w:spacing w:after="0" w:line="240" w:lineRule="auto"/>
        <w:rPr>
          <w:noProof/>
        </w:rPr>
      </w:pPr>
    </w:p>
    <w:p w14:paraId="0F9F2F99" w14:textId="5EAD9E88" w:rsidR="008D64DA" w:rsidRDefault="008D64DA" w:rsidP="00795569">
      <w:pPr>
        <w:spacing w:after="0" w:line="240" w:lineRule="auto"/>
        <w:rPr>
          <w:noProof/>
        </w:rPr>
      </w:pPr>
    </w:p>
    <w:p w14:paraId="19E368A7" w14:textId="44328A29" w:rsidR="008D64DA" w:rsidRDefault="008D64DA" w:rsidP="00795569">
      <w:pPr>
        <w:spacing w:after="0" w:line="240" w:lineRule="auto"/>
        <w:rPr>
          <w:noProof/>
        </w:rPr>
      </w:pPr>
    </w:p>
    <w:p w14:paraId="61EB2946" w14:textId="159B4F3A" w:rsidR="008D64DA" w:rsidRDefault="008D64DA" w:rsidP="00795569">
      <w:pPr>
        <w:spacing w:after="0" w:line="240" w:lineRule="auto"/>
        <w:rPr>
          <w:noProof/>
        </w:rPr>
      </w:pPr>
    </w:p>
    <w:p w14:paraId="023B3406" w14:textId="34477663" w:rsidR="008D64DA" w:rsidRDefault="008D64DA" w:rsidP="00795569">
      <w:pPr>
        <w:spacing w:after="0" w:line="240" w:lineRule="auto"/>
        <w:rPr>
          <w:noProof/>
        </w:rPr>
      </w:pPr>
    </w:p>
    <w:p w14:paraId="34959440" w14:textId="77777777" w:rsidR="008D64DA" w:rsidRDefault="008D64DA" w:rsidP="00795569">
      <w:pPr>
        <w:spacing w:after="0" w:line="240" w:lineRule="auto"/>
        <w:rPr>
          <w:rFonts w:ascii="Arial" w:hAnsi="Arial" w:cs="Arial"/>
          <w:bCs/>
        </w:rPr>
      </w:pPr>
    </w:p>
    <w:p w14:paraId="133806C3" w14:textId="464719AA" w:rsidR="00EB2BD7" w:rsidRDefault="00EB2BD7" w:rsidP="00795569">
      <w:pPr>
        <w:spacing w:after="0" w:line="240" w:lineRule="auto"/>
        <w:rPr>
          <w:rFonts w:ascii="Arial" w:hAnsi="Arial" w:cs="Arial"/>
          <w:bCs/>
        </w:rPr>
      </w:pPr>
    </w:p>
    <w:p w14:paraId="676834EA" w14:textId="77777777" w:rsidR="00EB2BD7" w:rsidRDefault="00EB2BD7" w:rsidP="00795569">
      <w:pPr>
        <w:spacing w:after="0" w:line="240" w:lineRule="auto"/>
        <w:rPr>
          <w:rFonts w:ascii="Arial" w:hAnsi="Arial" w:cs="Arial"/>
          <w:bCs/>
        </w:rPr>
      </w:pPr>
    </w:p>
    <w:p w14:paraId="23C2D930" w14:textId="77777777" w:rsidR="00EB2BD7" w:rsidRDefault="00EB2BD7" w:rsidP="00795569">
      <w:pPr>
        <w:spacing w:after="0" w:line="240" w:lineRule="auto"/>
        <w:rPr>
          <w:rFonts w:ascii="Arial" w:hAnsi="Arial" w:cs="Arial"/>
          <w:bCs/>
        </w:rPr>
      </w:pPr>
    </w:p>
    <w:p w14:paraId="0512DAA9" w14:textId="77777777" w:rsidR="00EB2BD7" w:rsidRDefault="00EB2BD7" w:rsidP="00795569">
      <w:pPr>
        <w:spacing w:after="0" w:line="240" w:lineRule="auto"/>
        <w:rPr>
          <w:rFonts w:ascii="Arial" w:hAnsi="Arial" w:cs="Arial"/>
          <w:bCs/>
        </w:rPr>
      </w:pPr>
    </w:p>
    <w:p w14:paraId="3F5B3F2A" w14:textId="77777777" w:rsidR="00EB2BD7" w:rsidRPr="00795569" w:rsidRDefault="00EB2BD7" w:rsidP="00795569">
      <w:pPr>
        <w:spacing w:after="0" w:line="240" w:lineRule="auto"/>
        <w:rPr>
          <w:rFonts w:ascii="Arial" w:hAnsi="Arial" w:cs="Arial"/>
          <w:bCs/>
        </w:rPr>
      </w:pPr>
    </w:p>
    <w:p w14:paraId="69D7CA84" w14:textId="6F17105A" w:rsidR="00795569" w:rsidRDefault="00795569" w:rsidP="00795569">
      <w:pPr>
        <w:spacing w:after="0" w:line="240" w:lineRule="auto"/>
        <w:rPr>
          <w:rFonts w:ascii="Arial" w:hAnsi="Arial" w:cs="Arial"/>
          <w:bCs/>
        </w:rPr>
      </w:pPr>
    </w:p>
    <w:p w14:paraId="62DB49D3" w14:textId="27E4C2C0" w:rsidR="008D64DA" w:rsidRDefault="008D64DA" w:rsidP="00795569">
      <w:pPr>
        <w:spacing w:after="0" w:line="240" w:lineRule="auto"/>
        <w:rPr>
          <w:rFonts w:ascii="Arial" w:hAnsi="Arial" w:cs="Arial"/>
          <w:bCs/>
        </w:rPr>
      </w:pPr>
    </w:p>
    <w:p w14:paraId="0E100583" w14:textId="17B02A30" w:rsidR="008D64DA" w:rsidRDefault="008D64DA" w:rsidP="00795569">
      <w:pPr>
        <w:spacing w:after="0" w:line="240" w:lineRule="auto"/>
        <w:rPr>
          <w:rFonts w:ascii="Arial" w:hAnsi="Arial" w:cs="Arial"/>
          <w:bCs/>
        </w:rPr>
      </w:pPr>
    </w:p>
    <w:p w14:paraId="5C4F44BC" w14:textId="680CBD35" w:rsidR="008D64DA" w:rsidRDefault="008D64DA" w:rsidP="00795569">
      <w:pPr>
        <w:spacing w:after="0" w:line="240" w:lineRule="auto"/>
        <w:rPr>
          <w:rFonts w:ascii="Arial" w:hAnsi="Arial" w:cs="Arial"/>
          <w:bCs/>
        </w:rPr>
      </w:pPr>
    </w:p>
    <w:p w14:paraId="4BC37D15" w14:textId="25A27EE0" w:rsidR="008D64DA" w:rsidRDefault="008D64DA" w:rsidP="00795569">
      <w:pPr>
        <w:spacing w:after="0" w:line="240" w:lineRule="auto"/>
        <w:rPr>
          <w:rFonts w:ascii="Arial" w:hAnsi="Arial" w:cs="Arial"/>
          <w:bCs/>
        </w:rPr>
      </w:pPr>
    </w:p>
    <w:p w14:paraId="65EA0E98" w14:textId="5F3ED866" w:rsidR="008D64DA" w:rsidRDefault="008D64DA" w:rsidP="00795569">
      <w:pPr>
        <w:spacing w:after="0" w:line="240" w:lineRule="auto"/>
        <w:rPr>
          <w:rFonts w:ascii="Arial" w:hAnsi="Arial" w:cs="Arial"/>
          <w:bCs/>
        </w:rPr>
      </w:pPr>
    </w:p>
    <w:p w14:paraId="0900B293" w14:textId="7ACF6BFE" w:rsidR="008D64DA" w:rsidRDefault="008D64DA" w:rsidP="00795569">
      <w:pPr>
        <w:spacing w:after="0" w:line="240" w:lineRule="auto"/>
        <w:rPr>
          <w:rFonts w:ascii="Arial" w:hAnsi="Arial" w:cs="Arial"/>
          <w:bCs/>
        </w:rPr>
      </w:pPr>
    </w:p>
    <w:p w14:paraId="026EF121" w14:textId="77777777" w:rsidR="008D64DA" w:rsidRPr="00795569" w:rsidRDefault="008D64DA" w:rsidP="00795569">
      <w:pPr>
        <w:spacing w:after="0" w:line="240" w:lineRule="auto"/>
        <w:rPr>
          <w:rFonts w:ascii="Arial" w:hAnsi="Arial" w:cs="Arial"/>
          <w:bCs/>
        </w:rPr>
      </w:pPr>
    </w:p>
    <w:p w14:paraId="16812104" w14:textId="77777777" w:rsidR="00795569" w:rsidRPr="008D64DA" w:rsidRDefault="00795569" w:rsidP="00795569">
      <w:pPr>
        <w:numPr>
          <w:ilvl w:val="0"/>
          <w:numId w:val="68"/>
        </w:numPr>
        <w:spacing w:after="0" w:line="240" w:lineRule="auto"/>
        <w:rPr>
          <w:rFonts w:ascii="Arial" w:hAnsi="Arial" w:cs="Arial"/>
          <w:bCs/>
          <w:sz w:val="18"/>
          <w:szCs w:val="18"/>
        </w:rPr>
      </w:pPr>
      <w:r w:rsidRPr="008D64DA">
        <w:rPr>
          <w:rFonts w:ascii="Arial" w:hAnsi="Arial" w:cs="Arial"/>
          <w:bCs/>
          <w:sz w:val="18"/>
          <w:szCs w:val="18"/>
        </w:rPr>
        <w:lastRenderedPageBreak/>
        <w:t xml:space="preserve">Mi propuesta se mantendrá vigente por los días que se indican a continuación, contados a partir de la fecha límite fijada para la presentación de propuestas: </w:t>
      </w:r>
      <w:r w:rsidRPr="008D64DA">
        <w:rPr>
          <w:rFonts w:ascii="Arial" w:hAnsi="Arial" w:cs="Arial"/>
          <w:bCs/>
          <w:i/>
          <w:iCs/>
          <w:sz w:val="18"/>
          <w:szCs w:val="18"/>
        </w:rPr>
        <w:t>[Insertar número de días calendario]</w:t>
      </w:r>
    </w:p>
    <w:p w14:paraId="72DC61FA" w14:textId="77777777" w:rsidR="00795569" w:rsidRPr="008D64DA" w:rsidRDefault="00795569" w:rsidP="00795569">
      <w:pPr>
        <w:numPr>
          <w:ilvl w:val="0"/>
          <w:numId w:val="68"/>
        </w:numPr>
        <w:spacing w:after="0" w:line="240" w:lineRule="auto"/>
        <w:rPr>
          <w:rFonts w:ascii="Arial" w:hAnsi="Arial" w:cs="Arial"/>
          <w:bCs/>
          <w:sz w:val="18"/>
          <w:szCs w:val="18"/>
        </w:rPr>
      </w:pPr>
      <w:r w:rsidRPr="008D64DA">
        <w:rPr>
          <w:rFonts w:ascii="Arial" w:hAnsi="Arial" w:cs="Arial"/>
          <w:bCs/>
          <w:sz w:val="18"/>
          <w:szCs w:val="18"/>
        </w:rPr>
        <w:t>Esta propuesta me obliga y podrá ser aceptada en cualquier momento hasta antes del término de dicho período.</w:t>
      </w:r>
    </w:p>
    <w:p w14:paraId="3C3C15B8" w14:textId="77777777" w:rsidR="00795569" w:rsidRPr="008D64DA" w:rsidRDefault="00795569" w:rsidP="00795569">
      <w:pPr>
        <w:numPr>
          <w:ilvl w:val="0"/>
          <w:numId w:val="68"/>
        </w:numPr>
        <w:spacing w:after="0" w:line="240" w:lineRule="auto"/>
        <w:rPr>
          <w:rFonts w:ascii="Arial" w:hAnsi="Arial" w:cs="Arial"/>
          <w:bCs/>
          <w:sz w:val="18"/>
          <w:szCs w:val="18"/>
        </w:rPr>
      </w:pPr>
      <w:r w:rsidRPr="008D64DA">
        <w:rPr>
          <w:rFonts w:ascii="Arial" w:hAnsi="Arial" w:cs="Arial"/>
          <w:bCs/>
          <w:sz w:val="18"/>
          <w:szCs w:val="18"/>
        </w:rPr>
        <w:t>Entiendo que esta propuesta constituirá una obligación contractual, hasta la preparación y ejecución del Contrato formal.</w:t>
      </w:r>
    </w:p>
    <w:p w14:paraId="681A0E35" w14:textId="1DFCD173" w:rsidR="00795569" w:rsidRPr="008D64DA" w:rsidRDefault="00795569" w:rsidP="00795569">
      <w:pPr>
        <w:numPr>
          <w:ilvl w:val="0"/>
          <w:numId w:val="68"/>
        </w:numPr>
        <w:spacing w:after="0" w:line="240" w:lineRule="auto"/>
        <w:rPr>
          <w:rFonts w:ascii="Arial" w:hAnsi="Arial" w:cs="Arial"/>
          <w:bCs/>
          <w:sz w:val="18"/>
          <w:szCs w:val="18"/>
        </w:rPr>
      </w:pPr>
      <w:r w:rsidRPr="008D64DA">
        <w:rPr>
          <w:rFonts w:ascii="Arial" w:hAnsi="Arial" w:cs="Arial"/>
          <w:bCs/>
          <w:sz w:val="18"/>
          <w:szCs w:val="18"/>
        </w:rPr>
        <w:t xml:space="preserve">Entiendo que </w:t>
      </w:r>
      <w:r w:rsidRPr="008D64DA">
        <w:rPr>
          <w:rFonts w:ascii="Arial" w:hAnsi="Arial" w:cs="Arial"/>
          <w:bCs/>
          <w:i/>
          <w:iCs/>
          <w:sz w:val="18"/>
          <w:szCs w:val="18"/>
        </w:rPr>
        <w:t>[</w:t>
      </w:r>
      <w:r w:rsidR="00733816" w:rsidRPr="008D64DA">
        <w:rPr>
          <w:rFonts w:ascii="Arial" w:hAnsi="Arial" w:cs="Arial"/>
          <w:b/>
          <w:sz w:val="18"/>
          <w:szCs w:val="18"/>
          <w:lang w:val="es-ES_tradnl"/>
        </w:rPr>
        <w:t>INSTITUTO COLOMBIANO DE BIENESTAR FAMILIAR</w:t>
      </w:r>
      <w:r w:rsidRPr="008D64DA">
        <w:rPr>
          <w:rFonts w:ascii="Arial" w:hAnsi="Arial" w:cs="Arial"/>
          <w:bCs/>
          <w:i/>
          <w:iCs/>
          <w:sz w:val="18"/>
          <w:szCs w:val="18"/>
        </w:rPr>
        <w:t xml:space="preserve">] </w:t>
      </w:r>
      <w:r w:rsidRPr="008D64DA">
        <w:rPr>
          <w:rFonts w:ascii="Arial" w:hAnsi="Arial" w:cs="Arial"/>
          <w:bCs/>
          <w:sz w:val="18"/>
          <w:szCs w:val="18"/>
        </w:rPr>
        <w:t>no está obligado a aceptar mi propuesta evaluada como la más baja ni ninguna otra de las propuestas que reciba.</w:t>
      </w:r>
      <w:r w:rsidR="00E63BFA" w:rsidRPr="008D64DA">
        <w:rPr>
          <w:rFonts w:ascii="Arial" w:hAnsi="Arial" w:cs="Arial"/>
          <w:bCs/>
          <w:sz w:val="18"/>
          <w:szCs w:val="18"/>
        </w:rPr>
        <w:t xml:space="preserve"> </w:t>
      </w:r>
    </w:p>
    <w:p w14:paraId="4A9FE357" w14:textId="77777777" w:rsidR="00795569" w:rsidRPr="008D64DA" w:rsidRDefault="00795569" w:rsidP="00795569">
      <w:pPr>
        <w:spacing w:after="0" w:line="240" w:lineRule="auto"/>
        <w:rPr>
          <w:rFonts w:ascii="Arial" w:hAnsi="Arial" w:cs="Arial"/>
          <w:bCs/>
          <w:sz w:val="18"/>
          <w:szCs w:val="18"/>
        </w:rPr>
      </w:pPr>
    </w:p>
    <w:p w14:paraId="6731F7F8" w14:textId="77777777" w:rsidR="00A54D58" w:rsidRPr="008D64DA" w:rsidRDefault="00A54D58" w:rsidP="00A54D58">
      <w:pPr>
        <w:spacing w:after="0" w:line="240" w:lineRule="auto"/>
        <w:contextualSpacing/>
        <w:jc w:val="both"/>
        <w:rPr>
          <w:rFonts w:ascii="Arial" w:hAnsi="Arial" w:cs="Arial"/>
          <w:sz w:val="18"/>
          <w:szCs w:val="18"/>
        </w:rPr>
      </w:pPr>
    </w:p>
    <w:p w14:paraId="0302C0BC" w14:textId="77777777" w:rsidR="00A54D58" w:rsidRPr="008D64DA" w:rsidRDefault="00A54D58" w:rsidP="00A54D58">
      <w:pPr>
        <w:spacing w:after="0" w:line="240" w:lineRule="auto"/>
        <w:contextualSpacing/>
        <w:jc w:val="both"/>
        <w:rPr>
          <w:rFonts w:ascii="Arial" w:hAnsi="Arial" w:cs="Arial"/>
          <w:sz w:val="18"/>
          <w:szCs w:val="18"/>
        </w:rPr>
      </w:pPr>
      <w:r w:rsidRPr="008D64DA">
        <w:rPr>
          <w:rFonts w:ascii="Arial" w:hAnsi="Arial" w:cs="Arial"/>
          <w:sz w:val="18"/>
          <w:szCs w:val="18"/>
        </w:rPr>
        <w:t xml:space="preserve">Cordialmente, </w:t>
      </w:r>
    </w:p>
    <w:p w14:paraId="1BA8A565" w14:textId="77777777" w:rsidR="00A54D58" w:rsidRPr="008D64DA" w:rsidRDefault="00A54D58" w:rsidP="00A54D58">
      <w:pPr>
        <w:spacing w:after="0" w:line="240" w:lineRule="auto"/>
        <w:contextualSpacing/>
        <w:jc w:val="both"/>
        <w:rPr>
          <w:rFonts w:ascii="Arial" w:hAnsi="Arial" w:cs="Arial"/>
          <w:sz w:val="18"/>
          <w:szCs w:val="18"/>
        </w:rPr>
      </w:pPr>
    </w:p>
    <w:p w14:paraId="03C37FEC" w14:textId="0A072471" w:rsidR="00876F4E" w:rsidRPr="008D64DA" w:rsidRDefault="00876F4E" w:rsidP="00A54D58">
      <w:pPr>
        <w:spacing w:after="0" w:line="240" w:lineRule="auto"/>
        <w:contextualSpacing/>
        <w:jc w:val="both"/>
        <w:rPr>
          <w:rFonts w:ascii="Arial" w:hAnsi="Arial" w:cs="Arial"/>
          <w:b/>
          <w:sz w:val="18"/>
          <w:szCs w:val="18"/>
        </w:rPr>
      </w:pPr>
    </w:p>
    <w:p w14:paraId="53161FAC" w14:textId="77777777" w:rsidR="00876F4E" w:rsidRPr="008D64DA" w:rsidRDefault="00876F4E" w:rsidP="00A54D58">
      <w:pPr>
        <w:spacing w:after="0" w:line="240" w:lineRule="auto"/>
        <w:contextualSpacing/>
        <w:jc w:val="both"/>
        <w:rPr>
          <w:rFonts w:ascii="Arial" w:hAnsi="Arial" w:cs="Arial"/>
          <w:b/>
          <w:sz w:val="18"/>
          <w:szCs w:val="18"/>
        </w:rPr>
      </w:pPr>
    </w:p>
    <w:p w14:paraId="2FDDD6E8" w14:textId="181BF645" w:rsidR="00A54D58" w:rsidRPr="008D64DA" w:rsidRDefault="00A54D58" w:rsidP="00A54D58">
      <w:pPr>
        <w:spacing w:after="0" w:line="240" w:lineRule="auto"/>
        <w:contextualSpacing/>
        <w:jc w:val="both"/>
        <w:rPr>
          <w:rFonts w:ascii="Arial" w:hAnsi="Arial" w:cs="Arial"/>
          <w:b/>
          <w:sz w:val="18"/>
          <w:szCs w:val="18"/>
        </w:rPr>
      </w:pPr>
      <w:r w:rsidRPr="008D64DA">
        <w:rPr>
          <w:rFonts w:ascii="Arial" w:hAnsi="Arial" w:cs="Arial"/>
          <w:b/>
          <w:sz w:val="18"/>
          <w:szCs w:val="18"/>
        </w:rPr>
        <w:t>________________________________________</w:t>
      </w:r>
    </w:p>
    <w:p w14:paraId="6C8A4A23" w14:textId="77777777" w:rsidR="00A54D58" w:rsidRPr="008D64DA" w:rsidRDefault="00A54D58" w:rsidP="00A54D58">
      <w:pPr>
        <w:spacing w:after="0" w:line="240" w:lineRule="auto"/>
        <w:contextualSpacing/>
        <w:jc w:val="both"/>
        <w:rPr>
          <w:rFonts w:ascii="Arial" w:hAnsi="Arial" w:cs="Arial"/>
          <w:b/>
          <w:sz w:val="18"/>
          <w:szCs w:val="18"/>
        </w:rPr>
      </w:pPr>
      <w:r w:rsidRPr="008D64DA">
        <w:rPr>
          <w:rFonts w:ascii="Arial" w:hAnsi="Arial" w:cs="Arial"/>
          <w:b/>
          <w:sz w:val="18"/>
          <w:szCs w:val="18"/>
        </w:rPr>
        <w:t>FIRMA DEL REPRESENTANTE LEGAL O APODERADO</w:t>
      </w:r>
    </w:p>
    <w:p w14:paraId="104B01FA" w14:textId="77777777" w:rsidR="00A54D58" w:rsidRPr="008D64DA" w:rsidRDefault="00A54D58" w:rsidP="00A54D58">
      <w:pPr>
        <w:spacing w:after="0" w:line="240" w:lineRule="auto"/>
        <w:contextualSpacing/>
        <w:jc w:val="both"/>
        <w:rPr>
          <w:rFonts w:ascii="Arial" w:hAnsi="Arial" w:cs="Arial"/>
          <w:b/>
          <w:sz w:val="18"/>
          <w:szCs w:val="18"/>
          <w:lang w:val="es-CO"/>
        </w:rPr>
      </w:pPr>
      <w:r w:rsidRPr="008D64DA">
        <w:rPr>
          <w:rFonts w:ascii="Arial" w:hAnsi="Arial" w:cs="Arial"/>
          <w:b/>
          <w:sz w:val="18"/>
          <w:szCs w:val="18"/>
          <w:lang w:val="es-CO"/>
        </w:rPr>
        <w:t>C.C</w:t>
      </w:r>
    </w:p>
    <w:p w14:paraId="28977E9B" w14:textId="77777777" w:rsidR="00A54D58" w:rsidRPr="008D64DA" w:rsidRDefault="00A54D58" w:rsidP="00A54D58">
      <w:pPr>
        <w:pStyle w:val="Sinespaciado"/>
        <w:jc w:val="both"/>
        <w:rPr>
          <w:rFonts w:ascii="Arial" w:hAnsi="Arial" w:cs="Arial"/>
          <w:b/>
          <w:sz w:val="18"/>
          <w:szCs w:val="18"/>
        </w:rPr>
      </w:pPr>
      <w:r w:rsidRPr="008D64DA">
        <w:rPr>
          <w:rFonts w:ascii="Arial" w:hAnsi="Arial" w:cs="Arial"/>
          <w:b/>
          <w:sz w:val="18"/>
          <w:szCs w:val="18"/>
        </w:rPr>
        <w:t xml:space="preserve">NOMBRE DEL OFERENTE: </w:t>
      </w:r>
    </w:p>
    <w:p w14:paraId="56E0CF48" w14:textId="77777777" w:rsidR="00A54D58" w:rsidRPr="008D64DA" w:rsidRDefault="00A54D58" w:rsidP="00A54D58">
      <w:pPr>
        <w:pStyle w:val="Sinespaciado"/>
        <w:jc w:val="both"/>
        <w:rPr>
          <w:rFonts w:ascii="Arial" w:hAnsi="Arial" w:cs="Arial"/>
          <w:b/>
          <w:sz w:val="18"/>
          <w:szCs w:val="18"/>
        </w:rPr>
      </w:pPr>
      <w:r w:rsidRPr="008D64DA">
        <w:rPr>
          <w:rFonts w:ascii="Arial" w:hAnsi="Arial" w:cs="Arial"/>
          <w:b/>
          <w:sz w:val="18"/>
          <w:szCs w:val="18"/>
        </w:rPr>
        <w:t xml:space="preserve">DIRECCIÓN: </w:t>
      </w:r>
    </w:p>
    <w:p w14:paraId="097CE83C" w14:textId="77777777" w:rsidR="00A54D58" w:rsidRPr="008D64DA" w:rsidRDefault="00A54D58" w:rsidP="00A54D58">
      <w:pPr>
        <w:pStyle w:val="Sinespaciado"/>
        <w:jc w:val="both"/>
        <w:rPr>
          <w:rFonts w:ascii="Arial" w:hAnsi="Arial" w:cs="Arial"/>
          <w:b/>
          <w:sz w:val="18"/>
          <w:szCs w:val="18"/>
        </w:rPr>
      </w:pPr>
      <w:r w:rsidRPr="008D64DA">
        <w:rPr>
          <w:rFonts w:ascii="Arial" w:hAnsi="Arial" w:cs="Arial"/>
          <w:b/>
          <w:sz w:val="18"/>
          <w:szCs w:val="18"/>
        </w:rPr>
        <w:t>CIUDAD:</w:t>
      </w:r>
    </w:p>
    <w:p w14:paraId="17E5E891" w14:textId="77777777" w:rsidR="00A54D58" w:rsidRPr="008D64DA" w:rsidRDefault="00A54D58" w:rsidP="00A54D58">
      <w:pPr>
        <w:pStyle w:val="Sinespaciado"/>
        <w:jc w:val="both"/>
        <w:rPr>
          <w:rFonts w:ascii="Arial" w:hAnsi="Arial" w:cs="Arial"/>
          <w:b/>
          <w:sz w:val="18"/>
          <w:szCs w:val="18"/>
        </w:rPr>
      </w:pPr>
      <w:r w:rsidRPr="008D64DA">
        <w:rPr>
          <w:rFonts w:ascii="Arial" w:hAnsi="Arial" w:cs="Arial"/>
          <w:b/>
          <w:sz w:val="18"/>
          <w:szCs w:val="18"/>
        </w:rPr>
        <w:t xml:space="preserve">TELÉFONO:                              FAX: </w:t>
      </w:r>
    </w:p>
    <w:p w14:paraId="6A17C0F0" w14:textId="77777777" w:rsidR="00A54D58" w:rsidRPr="008D64DA" w:rsidRDefault="00A54D58" w:rsidP="00A54D58">
      <w:pPr>
        <w:pStyle w:val="Sinespaciado"/>
        <w:jc w:val="both"/>
        <w:rPr>
          <w:rFonts w:ascii="Arial" w:hAnsi="Arial" w:cs="Arial"/>
          <w:b/>
          <w:sz w:val="18"/>
          <w:szCs w:val="18"/>
        </w:rPr>
      </w:pPr>
      <w:r w:rsidRPr="008D64DA">
        <w:rPr>
          <w:rFonts w:ascii="Arial" w:hAnsi="Arial" w:cs="Arial"/>
          <w:b/>
          <w:sz w:val="18"/>
          <w:szCs w:val="18"/>
        </w:rPr>
        <w:t>CORREO ELECTRÓNICO:</w:t>
      </w:r>
    </w:p>
    <w:p w14:paraId="7A4634D4" w14:textId="77777777" w:rsidR="00936BAB" w:rsidRPr="00FB36FD" w:rsidRDefault="00936BAB" w:rsidP="00FB36FD">
      <w:pPr>
        <w:spacing w:after="0" w:line="240" w:lineRule="auto"/>
        <w:rPr>
          <w:rFonts w:ascii="Arial" w:hAnsi="Arial" w:cs="Arial"/>
        </w:rPr>
      </w:pPr>
      <w:bookmarkStart w:id="31" w:name="_GoBack"/>
      <w:bookmarkEnd w:id="31"/>
    </w:p>
    <w:sectPr w:rsidR="00936BAB" w:rsidRPr="00FB36FD" w:rsidSect="00FB36FD">
      <w:headerReference w:type="even" r:id="rId12"/>
      <w:headerReference w:type="default" r:id="rId13"/>
      <w:footerReference w:type="default" r:id="rId14"/>
      <w:headerReference w:type="first" r:id="rId15"/>
      <w:pgSz w:w="12242" w:h="18722" w:code="121"/>
      <w:pgMar w:top="1417" w:right="1701" w:bottom="1417" w:left="1701" w:header="1531" w:footer="364"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BEA40" w14:textId="77777777" w:rsidR="00245139" w:rsidRDefault="00245139" w:rsidP="00730724">
      <w:pPr>
        <w:spacing w:after="0" w:line="240" w:lineRule="auto"/>
      </w:pPr>
      <w:r>
        <w:separator/>
      </w:r>
    </w:p>
  </w:endnote>
  <w:endnote w:type="continuationSeparator" w:id="0">
    <w:p w14:paraId="2DDC08D9" w14:textId="77777777" w:rsidR="00245139" w:rsidRDefault="00245139" w:rsidP="0073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6862B" w14:textId="77777777" w:rsidR="007E5C5C" w:rsidRDefault="007E5C5C" w:rsidP="002508B6">
    <w:pPr>
      <w:spacing w:after="0" w:line="240" w:lineRule="auto"/>
      <w:rPr>
        <w:rFonts w:ascii="Arial" w:hAnsi="Arial" w:cs="Arial"/>
        <w:color w:val="595959"/>
        <w:sz w:val="18"/>
        <w:szCs w:val="18"/>
      </w:rPr>
    </w:pPr>
  </w:p>
  <w:p w14:paraId="27333547" w14:textId="636A8F77" w:rsidR="007E5C5C" w:rsidRDefault="007E5C5C" w:rsidP="00177A4A">
    <w:pPr>
      <w:spacing w:after="0" w:line="240" w:lineRule="auto"/>
    </w:pPr>
    <w:r>
      <w:rPr>
        <w:noProof/>
        <w:lang w:val="es-CO" w:eastAsia="es-CO"/>
      </w:rPr>
      <w:drawing>
        <wp:anchor distT="0" distB="0" distL="114300" distR="114300" simplePos="0" relativeHeight="251670016" behindDoc="1" locked="0" layoutInCell="1" allowOverlap="1" wp14:anchorId="4BC29B8C" wp14:editId="2180C0A0">
          <wp:simplePos x="0" y="0"/>
          <wp:positionH relativeFrom="column">
            <wp:posOffset>-504825</wp:posOffset>
          </wp:positionH>
          <wp:positionV relativeFrom="paragraph">
            <wp:posOffset>-119380</wp:posOffset>
          </wp:positionV>
          <wp:extent cx="6649085" cy="1264920"/>
          <wp:effectExtent l="0" t="0" r="0" b="0"/>
          <wp:wrapNone/>
          <wp:docPr id="24" name="Imagen 24"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728FA574" w14:textId="6B4F430E" w:rsidR="007E5C5C" w:rsidRDefault="007E5C5C" w:rsidP="00FB36FD">
    <w:pPr>
      <w:tabs>
        <w:tab w:val="left" w:pos="1328"/>
        <w:tab w:val="left" w:pos="4021"/>
      </w:tabs>
    </w:pPr>
    <w:r>
      <w:rPr>
        <w:noProof/>
        <w:lang w:val="es-CO" w:eastAsia="es-CO"/>
      </w:rPr>
      <mc:AlternateContent>
        <mc:Choice Requires="wps">
          <w:drawing>
            <wp:anchor distT="45720" distB="45720" distL="114300" distR="114300" simplePos="0" relativeHeight="251671040" behindDoc="1" locked="0" layoutInCell="1" allowOverlap="1" wp14:anchorId="03D619F6" wp14:editId="399793F6">
              <wp:simplePos x="0" y="0"/>
              <wp:positionH relativeFrom="column">
                <wp:posOffset>2815590</wp:posOffset>
              </wp:positionH>
              <wp:positionV relativeFrom="paragraph">
                <wp:posOffset>212725</wp:posOffset>
              </wp:positionV>
              <wp:extent cx="3303270" cy="354330"/>
              <wp:effectExtent l="0" t="3175" r="0" b="4445"/>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1CF5A2" w14:textId="77777777" w:rsidR="007E5C5C" w:rsidRPr="006C7934" w:rsidRDefault="007E5C5C" w:rsidP="00177A4A">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9080BBC" w14:textId="77777777" w:rsidR="007E5C5C" w:rsidRPr="006C7934" w:rsidRDefault="007E5C5C" w:rsidP="00177A4A">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3D619F6" id="_x0000_t202" coordsize="21600,21600" o:spt="202" path="m,l,21600r21600,l21600,xe">
              <v:stroke joinstyle="miter"/>
              <v:path gradientshapeok="t" o:connecttype="rect"/>
            </v:shapetype>
            <v:shape id="Cuadro de texto 8" o:spid="_x0000_s1027" type="#_x0000_t202" style="position:absolute;margin-left:221.7pt;margin-top:16.75pt;width:260.1pt;height:27.9pt;z-index:-251645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" filled="f" stroked="f">
              <v:textbox style="mso-fit-shape-to-text:t">
                <w:txbxContent>
                  <w:p w14:paraId="131CF5A2" w14:textId="77777777" w:rsidR="007E5C5C" w:rsidRPr="006C7934" w:rsidRDefault="007E5C5C" w:rsidP="00177A4A">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9080BBC" w14:textId="77777777" w:rsidR="007E5C5C" w:rsidRPr="006C7934" w:rsidRDefault="007E5C5C" w:rsidP="00177A4A">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Pr>
        <w:noProof/>
        <w:lang w:val="es-CO" w:eastAsia="es-CO"/>
      </w:rPr>
      <mc:AlternateContent>
        <mc:Choice Requires="wps">
          <w:drawing>
            <wp:anchor distT="45720" distB="45720" distL="114300" distR="114300" simplePos="0" relativeHeight="251672064" behindDoc="1" locked="0" layoutInCell="1" allowOverlap="1" wp14:anchorId="47AEAC83" wp14:editId="7C1446C0">
              <wp:simplePos x="0" y="0"/>
              <wp:positionH relativeFrom="column">
                <wp:posOffset>-451485</wp:posOffset>
              </wp:positionH>
              <wp:positionV relativeFrom="paragraph">
                <wp:posOffset>212725</wp:posOffset>
              </wp:positionV>
              <wp:extent cx="3253740" cy="485775"/>
              <wp:effectExtent l="0" t="3175" r="0" b="4445"/>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8E7BE2" w14:textId="77777777" w:rsidR="007E5C5C" w:rsidRDefault="007E5C5C" w:rsidP="00177A4A">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Calle 23 con Carrera 3ra Barrio Mercedario</w:t>
                          </w:r>
                        </w:p>
                        <w:p w14:paraId="383360A6" w14:textId="77777777" w:rsidR="007E5C5C" w:rsidRPr="006C7934" w:rsidRDefault="007E5C5C" w:rsidP="00177A4A">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7307580</w:t>
                          </w:r>
                        </w:p>
                        <w:p w14:paraId="260F8817" w14:textId="77777777" w:rsidR="007E5C5C" w:rsidRPr="006C7934" w:rsidRDefault="007E5C5C" w:rsidP="00177A4A">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AEAC83" id="Cuadro de texto 6" o:spid="_x0000_s1028" type="#_x0000_t202" style="position:absolute;margin-left:-35.55pt;margin-top:16.75pt;width:256.2pt;height:38.25pt;z-index:-251644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" filled="f" stroked="f">
              <v:textbox style="mso-fit-shape-to-text:t">
                <w:txbxContent>
                  <w:p w14:paraId="1F8E7BE2" w14:textId="77777777" w:rsidR="007E5C5C" w:rsidRDefault="007E5C5C" w:rsidP="00177A4A">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Calle 23 con Carrera 3ra Barrio Mercedario</w:t>
                    </w:r>
                  </w:p>
                  <w:p w14:paraId="383360A6" w14:textId="77777777" w:rsidR="007E5C5C" w:rsidRPr="006C7934" w:rsidRDefault="007E5C5C" w:rsidP="00177A4A">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7307580</w:t>
                    </w:r>
                  </w:p>
                  <w:p w14:paraId="260F8817" w14:textId="77777777" w:rsidR="007E5C5C" w:rsidRPr="006C7934" w:rsidRDefault="007E5C5C" w:rsidP="00177A4A">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tab/>
    </w:r>
    <w:r>
      <w:tab/>
    </w:r>
  </w:p>
  <w:p w14:paraId="1207B134" w14:textId="77777777" w:rsidR="007E5C5C" w:rsidRDefault="007E5C5C" w:rsidP="002508B6">
    <w:pPr>
      <w:spacing w:after="0" w:line="240" w:lineRule="auto"/>
    </w:pPr>
  </w:p>
  <w:p w14:paraId="4C25C3CC" w14:textId="77777777" w:rsidR="007E5C5C" w:rsidRPr="006C7934" w:rsidRDefault="007E5C5C" w:rsidP="002508B6">
    <w:pPr>
      <w:autoSpaceDE w:val="0"/>
      <w:autoSpaceDN w:val="0"/>
      <w:adjustRightInd w:val="0"/>
      <w:spacing w:after="0" w:line="240" w:lineRule="auto"/>
      <w:rPr>
        <w:rFonts w:ascii="Arial" w:hAnsi="Arial" w:cs="Arial"/>
        <w:color w:val="595959"/>
        <w:sz w:val="18"/>
        <w:szCs w:val="18"/>
      </w:rPr>
    </w:pPr>
  </w:p>
  <w:p w14:paraId="4D4D302C" w14:textId="77777777" w:rsidR="007E5C5C" w:rsidRDefault="007E5C5C" w:rsidP="002508B6">
    <w:pPr>
      <w:tabs>
        <w:tab w:val="left" w:pos="97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0EFD06" w14:textId="77777777" w:rsidR="00245139" w:rsidRDefault="00245139" w:rsidP="00730724">
      <w:pPr>
        <w:spacing w:after="0" w:line="240" w:lineRule="auto"/>
      </w:pPr>
      <w:r>
        <w:separator/>
      </w:r>
    </w:p>
  </w:footnote>
  <w:footnote w:type="continuationSeparator" w:id="0">
    <w:p w14:paraId="2B842632" w14:textId="77777777" w:rsidR="00245139" w:rsidRDefault="00245139" w:rsidP="00730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C75BE" w14:textId="77777777" w:rsidR="007E5C5C" w:rsidRDefault="00245139">
    <w:pPr>
      <w:pStyle w:val="Encabezado"/>
    </w:pPr>
    <w:r>
      <w:rPr>
        <w:noProof/>
      </w:rPr>
      <w:pict w14:anchorId="5924C5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066047" o:spid="_x0000_s2051" type="#_x0000_t136" alt="" style="position:absolute;margin-left:0;margin-top:0;width:443.1pt;height:189.9pt;rotation:315;z-index:-25165056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15B27" w14:textId="7F020BBB" w:rsidR="007E5C5C" w:rsidRPr="0034022E" w:rsidRDefault="007E5C5C" w:rsidP="0034022E">
    <w:pPr>
      <w:autoSpaceDE w:val="0"/>
      <w:autoSpaceDN w:val="0"/>
      <w:adjustRightInd w:val="0"/>
      <w:spacing w:after="0" w:line="240" w:lineRule="auto"/>
      <w:jc w:val="both"/>
      <w:rPr>
        <w:rFonts w:ascii="Arial" w:hAnsi="Arial" w:cs="Arial"/>
        <w:b/>
        <w:sz w:val="20"/>
        <w:szCs w:val="24"/>
      </w:rPr>
    </w:pPr>
    <w:r>
      <w:rPr>
        <w:noProof/>
        <w:lang w:val="es-CO" w:eastAsia="es-CO"/>
      </w:rPr>
      <w:drawing>
        <wp:anchor distT="0" distB="0" distL="114300" distR="114300" simplePos="0" relativeHeight="251656192" behindDoc="1" locked="0" layoutInCell="1" allowOverlap="1" wp14:anchorId="2A44FCE5" wp14:editId="33A6A340">
          <wp:simplePos x="0" y="0"/>
          <wp:positionH relativeFrom="column">
            <wp:posOffset>-301649</wp:posOffset>
          </wp:positionH>
          <wp:positionV relativeFrom="paragraph">
            <wp:posOffset>-186019</wp:posOffset>
          </wp:positionV>
          <wp:extent cx="600075" cy="742950"/>
          <wp:effectExtent l="0" t="0" r="9525" b="0"/>
          <wp:wrapNone/>
          <wp:docPr id="22" name="Imagen 22"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0288" behindDoc="1" locked="0" layoutInCell="1" allowOverlap="1" wp14:anchorId="1AD1A1B9" wp14:editId="7735F704">
          <wp:simplePos x="0" y="0"/>
          <wp:positionH relativeFrom="column">
            <wp:posOffset>3928339</wp:posOffset>
          </wp:positionH>
          <wp:positionV relativeFrom="paragraph">
            <wp:posOffset>-642595</wp:posOffset>
          </wp:positionV>
          <wp:extent cx="2166620" cy="935355"/>
          <wp:effectExtent l="0" t="0" r="5080" b="0"/>
          <wp:wrapNone/>
          <wp:docPr id="23" name="Imagen 23"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245139">
      <w:rPr>
        <w:noProof/>
      </w:rPr>
      <w:pict w14:anchorId="6C5259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066048" o:spid="_x0000_s2050" type="#_x0000_t136" alt="" style="position:absolute;left:0;text-align:left;margin-left:0;margin-top:0;width:443.1pt;height:189.9pt;rotation:315;z-index:-25164851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sdt>
      <w:sdtPr>
        <w:id w:val="-1214730596"/>
        <w:docPartObj>
          <w:docPartGallery w:val="Watermarks"/>
          <w:docPartUnique/>
        </w:docPartObj>
      </w:sdtPr>
      <w:sdtEndPr/>
      <w:sdtContent>
        <w:r>
          <w:rPr>
            <w:noProof/>
            <w:lang w:val="es-CO" w:eastAsia="es-CO"/>
          </w:rPr>
          <mc:AlternateContent>
            <mc:Choice Requires="wps">
              <w:drawing>
                <wp:anchor distT="0" distB="0" distL="114300" distR="114300" simplePos="0" relativeHeight="251661824" behindDoc="1" locked="0" layoutInCell="0" allowOverlap="1" wp14:anchorId="6318482F" wp14:editId="35961F1F">
                  <wp:simplePos x="0" y="0"/>
                  <wp:positionH relativeFrom="margin">
                    <wp:align>center</wp:align>
                  </wp:positionH>
                  <wp:positionV relativeFrom="margin">
                    <wp:align>center</wp:align>
                  </wp:positionV>
                  <wp:extent cx="6720840" cy="1572260"/>
                  <wp:effectExtent l="0" t="1819275" r="0" b="1675765"/>
                  <wp:wrapNone/>
                  <wp:docPr id="2" name="Cuadro de texto 2" descr="{&quot;HashCode&quot;:1781600079,&quot;Height&quot;:792.0,&quot;Width&quot;:612.0,&quot;Placement&quot;:&quot;Header&quot;,&quot;Index&quot;:&quot;Primary&quot;,&quot;Section&quot;:1,&quot;Top&quot;:-999995.0,&quot;Left&quot;:-999995.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20840" cy="1572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E45C445" w14:textId="77777777" w:rsidR="007E5C5C" w:rsidRDefault="007E5C5C" w:rsidP="0039359D">
                              <w:pPr>
                                <w:pStyle w:val="NormalWeb"/>
                                <w:spacing w:before="0" w:beforeAutospacing="0" w:after="0" w:afterAutospacing="0"/>
                                <w:jc w:val="center"/>
                              </w:pPr>
                              <w:r>
                                <w:rPr>
                                  <w:rFonts w:ascii="Calibri" w:hAnsi="Calibri" w:cs="Calibri"/>
                                  <w:color w:val="C0C0C0"/>
                                  <w:sz w:val="2"/>
                                  <w:szCs w:val="2"/>
                                </w:rPr>
                                <w:t>CLASIFICADA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318482F" id="_x0000_t202" coordsize="21600,21600" o:spt="202" path="m,l,21600r21600,l21600,xe">
                  <v:stroke joinstyle="miter"/>
                  <v:path gradientshapeok="t" o:connecttype="rect"/>
                </v:shapetype>
                <v:shape id="Cuadro de texto 2" o:spid="_x0000_s1026" type="#_x0000_t202" alt="{&quot;HashCode&quot;:1781600079,&quot;Height&quot;:792.0,&quot;Width&quot;:612.0,&quot;Placement&quot;:&quot;Header&quot;,&quot;Index&quot;:&quot;Primary&quot;,&quot;Section&quot;:1,&quot;Top&quot;:-999995.0,&quot;Left&quot;:-999995.0}" style="position:absolute;left:0;text-align:left;margin-left:0;margin-top:0;width:529.2pt;height:123.8pt;rotation:-45;z-index:-251654656;visibility:hidden;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" o:allowincell="f" filled="f" stroked="f">
                  <v:stroke joinstyle="round"/>
                  <o:lock v:ext="edit" shapetype="t"/>
                  <v:textbox style="mso-fit-shape-to-text:t">
                    <w:txbxContent>
                      <w:p w14:paraId="4E45C445" w14:textId="77777777" w:rsidR="007E5C5C" w:rsidRDefault="007E5C5C" w:rsidP="0039359D">
                        <w:pPr>
                          <w:pStyle w:val="NormalWeb"/>
                          <w:spacing w:before="0" w:beforeAutospacing="0" w:after="0" w:afterAutospacing="0"/>
                          <w:jc w:val="center"/>
                        </w:pPr>
                        <w:r>
                          <w:rPr>
                            <w:rFonts w:ascii="Calibri" w:hAnsi="Calibri" w:cs="Calibri"/>
                            <w:color w:val="C0C0C0"/>
                            <w:sz w:val="2"/>
                            <w:szCs w:val="2"/>
                          </w:rPr>
                          <w:t>CLASIFICADA</w:t>
                        </w:r>
                      </w:p>
                    </w:txbxContent>
                  </v:textbox>
                  <w10:wrap anchorx="margin" anchory="margin"/>
                </v:shape>
              </w:pict>
            </mc:Fallback>
          </mc:AlternateContent>
        </w:r>
      </w:sdtContent>
    </w:sdt>
    <w:r>
      <w:t xml:space="preserve">                         </w:t>
    </w:r>
    <w:r w:rsidRPr="0034022E">
      <w:rPr>
        <w:rFonts w:ascii="Arial" w:hAnsi="Arial" w:cs="Arial"/>
        <w:b/>
        <w:sz w:val="20"/>
        <w:szCs w:val="24"/>
      </w:rPr>
      <w:t>Instituto Colombiano de Bienestar Familiar</w:t>
    </w:r>
  </w:p>
  <w:p w14:paraId="3CC2E666" w14:textId="77777777" w:rsidR="007E5C5C" w:rsidRPr="0034022E" w:rsidRDefault="007E5C5C" w:rsidP="0034022E">
    <w:pPr>
      <w:autoSpaceDE w:val="0"/>
      <w:autoSpaceDN w:val="0"/>
      <w:adjustRightInd w:val="0"/>
      <w:spacing w:after="0" w:line="240" w:lineRule="auto"/>
      <w:jc w:val="both"/>
      <w:rPr>
        <w:rFonts w:ascii="Arial" w:hAnsi="Arial" w:cs="Arial"/>
        <w:color w:val="808080"/>
        <w:sz w:val="20"/>
        <w:szCs w:val="24"/>
      </w:rPr>
    </w:pPr>
    <w:r w:rsidRPr="0034022E">
      <w:rPr>
        <w:rFonts w:ascii="Arial" w:hAnsi="Arial" w:cs="Arial"/>
        <w:color w:val="808080"/>
        <w:sz w:val="20"/>
        <w:szCs w:val="24"/>
      </w:rPr>
      <w:t xml:space="preserve">                 </w:t>
    </w:r>
    <w:r>
      <w:rPr>
        <w:rFonts w:ascii="Arial" w:hAnsi="Arial" w:cs="Arial"/>
        <w:color w:val="808080"/>
        <w:sz w:val="20"/>
        <w:szCs w:val="24"/>
      </w:rPr>
      <w:t xml:space="preserve">    </w:t>
    </w:r>
    <w:r w:rsidRPr="0034022E">
      <w:rPr>
        <w:rFonts w:ascii="Arial" w:hAnsi="Arial" w:cs="Arial"/>
        <w:color w:val="808080"/>
        <w:sz w:val="20"/>
        <w:szCs w:val="24"/>
      </w:rPr>
      <w:t xml:space="preserve"> Cecilia De la Fuente de Lleras </w:t>
    </w:r>
  </w:p>
  <w:p w14:paraId="1C0D9ADE" w14:textId="1BB4E2D0" w:rsidR="007E5C5C" w:rsidRPr="0034022E" w:rsidRDefault="007E5C5C" w:rsidP="0034022E">
    <w:pPr>
      <w:spacing w:after="0" w:line="240" w:lineRule="auto"/>
      <w:jc w:val="both"/>
      <w:rPr>
        <w:rFonts w:ascii="Arial" w:hAnsi="Arial" w:cs="Arial"/>
        <w:b/>
        <w:color w:val="000000"/>
        <w:sz w:val="20"/>
        <w:szCs w:val="24"/>
      </w:rPr>
    </w:pPr>
    <w:r w:rsidRPr="0034022E">
      <w:rPr>
        <w:rFonts w:ascii="Arial" w:hAnsi="Arial" w:cs="Arial"/>
        <w:b/>
        <w:color w:val="000000"/>
        <w:sz w:val="20"/>
        <w:szCs w:val="24"/>
      </w:rPr>
      <w:t xml:space="preserve">               </w:t>
    </w:r>
    <w:r>
      <w:rPr>
        <w:rFonts w:ascii="Arial" w:hAnsi="Arial" w:cs="Arial"/>
        <w:b/>
        <w:color w:val="000000"/>
        <w:sz w:val="20"/>
        <w:szCs w:val="24"/>
      </w:rPr>
      <w:t xml:space="preserve">     </w:t>
    </w:r>
    <w:r w:rsidRPr="0034022E">
      <w:rPr>
        <w:rFonts w:ascii="Arial" w:hAnsi="Arial" w:cs="Arial"/>
        <w:b/>
        <w:color w:val="000000"/>
        <w:sz w:val="20"/>
        <w:szCs w:val="24"/>
      </w:rPr>
      <w:t xml:space="preserve">  Regional </w:t>
    </w:r>
    <w:r>
      <w:rPr>
        <w:rFonts w:ascii="Arial" w:hAnsi="Arial" w:cs="Arial"/>
        <w:b/>
        <w:color w:val="000000"/>
        <w:sz w:val="20"/>
        <w:szCs w:val="24"/>
      </w:rPr>
      <w:t xml:space="preserve">Nariño </w:t>
    </w:r>
  </w:p>
  <w:p w14:paraId="50FAF8E2" w14:textId="77777777" w:rsidR="007E5C5C" w:rsidRPr="0034022E" w:rsidRDefault="007E5C5C" w:rsidP="0034022E">
    <w:pPr>
      <w:spacing w:after="0" w:line="240" w:lineRule="auto"/>
      <w:jc w:val="both"/>
      <w:rPr>
        <w:rFonts w:ascii="Arial" w:hAnsi="Arial" w:cs="Arial"/>
        <w:b/>
        <w:color w:val="000000"/>
        <w:sz w:val="20"/>
        <w:szCs w:val="24"/>
      </w:rPr>
    </w:pPr>
    <w:r w:rsidRPr="0034022E">
      <w:rPr>
        <w:rFonts w:ascii="Arial" w:hAnsi="Arial" w:cs="Arial"/>
        <w:b/>
        <w:color w:val="000000"/>
        <w:sz w:val="20"/>
        <w:szCs w:val="24"/>
      </w:rPr>
      <w:t xml:space="preserve">               </w:t>
    </w:r>
    <w:r>
      <w:rPr>
        <w:rFonts w:ascii="Arial" w:hAnsi="Arial" w:cs="Arial"/>
        <w:b/>
        <w:color w:val="000000"/>
        <w:sz w:val="20"/>
        <w:szCs w:val="24"/>
      </w:rPr>
      <w:t xml:space="preserve">     </w:t>
    </w:r>
    <w:r w:rsidRPr="0034022E">
      <w:rPr>
        <w:rFonts w:ascii="Arial" w:hAnsi="Arial" w:cs="Arial"/>
        <w:b/>
        <w:color w:val="000000"/>
        <w:sz w:val="20"/>
        <w:szCs w:val="24"/>
      </w:rPr>
      <w:t xml:space="preserve">  Grupo Jurídico</w:t>
    </w:r>
  </w:p>
  <w:p w14:paraId="472AE5D2" w14:textId="77777777" w:rsidR="007E5C5C" w:rsidRDefault="007E5C5C">
    <w:pPr>
      <w:pStyle w:val="Encabezado"/>
    </w:pPr>
    <w:r>
      <w:rPr>
        <w:noProof/>
        <w:lang w:val="es-CO" w:eastAsia="es-CO"/>
      </w:rPr>
      <mc:AlternateContent>
        <mc:Choice Requires="wps">
          <w:drawing>
            <wp:anchor distT="4294967284" distB="4294967284" distL="114300" distR="114300" simplePos="0" relativeHeight="251657216" behindDoc="0" locked="0" layoutInCell="1" allowOverlap="1" wp14:anchorId="5B34BF41" wp14:editId="1199F609">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183499"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57216;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6674D3" w14:textId="77777777" w:rsidR="007E5C5C" w:rsidRDefault="00245139">
    <w:pPr>
      <w:pStyle w:val="Encabezado"/>
    </w:pPr>
    <w:r>
      <w:rPr>
        <w:noProof/>
      </w:rPr>
      <w:pict w14:anchorId="3C1C96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066046" o:spid="_x0000_s2049" type="#_x0000_t136" alt="" style="position:absolute;margin-left:0;margin-top:0;width:443.1pt;height:189.9pt;rotation:315;z-index:-25165260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194E40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14A1248"/>
    <w:multiLevelType w:val="hybridMultilevel"/>
    <w:tmpl w:val="9F342F2E"/>
    <w:lvl w:ilvl="0" w:tplc="690C576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8B65A2"/>
    <w:multiLevelType w:val="hybridMultilevel"/>
    <w:tmpl w:val="427292B6"/>
    <w:lvl w:ilvl="0" w:tplc="240A0017">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4D17B18"/>
    <w:multiLevelType w:val="multilevel"/>
    <w:tmpl w:val="B510CE6E"/>
    <w:lvl w:ilvl="0">
      <w:start w:val="1"/>
      <w:numFmt w:val="decimal"/>
      <w:lvlText w:val="%1."/>
      <w:lvlJc w:val="left"/>
      <w:pPr>
        <w:ind w:left="720" w:hanging="360"/>
      </w:pPr>
    </w:lvl>
    <w:lvl w:ilvl="1">
      <w:start w:val="1"/>
      <w:numFmt w:val="decimal"/>
      <w:isLgl/>
      <w:lvlText w:val="%1.%2."/>
      <w:lvlJc w:val="left"/>
      <w:pPr>
        <w:ind w:left="855" w:hanging="495"/>
      </w:pPr>
      <w:rPr>
        <w:rFonts w:hint="default"/>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5C578DE"/>
    <w:multiLevelType w:val="hybridMultilevel"/>
    <w:tmpl w:val="C61E213E"/>
    <w:lvl w:ilvl="0" w:tplc="14185E3E">
      <w:start w:val="6"/>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DD16DB"/>
    <w:multiLevelType w:val="multilevel"/>
    <w:tmpl w:val="1B561F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0" w15:restartNumberingAfterBreak="0">
    <w:nsid w:val="062C7D33"/>
    <w:multiLevelType w:val="hybridMultilevel"/>
    <w:tmpl w:val="DB8E55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6330FB5"/>
    <w:multiLevelType w:val="multilevel"/>
    <w:tmpl w:val="698ED32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3"/>
      <w:lvlJc w:val="left"/>
      <w:pPr>
        <w:ind w:left="1440" w:hanging="720"/>
      </w:pPr>
      <w:rPr>
        <w:rFonts w:ascii="Arial Narrow" w:eastAsia="Calibri" w:hAnsi="Arial Narrow" w:cs="Arial"/>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065930D7"/>
    <w:multiLevelType w:val="multilevel"/>
    <w:tmpl w:val="ECFE5E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81249E2"/>
    <w:multiLevelType w:val="multilevel"/>
    <w:tmpl w:val="46442D48"/>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EE34E3"/>
    <w:multiLevelType w:val="multilevel"/>
    <w:tmpl w:val="61F43FE4"/>
    <w:lvl w:ilvl="0">
      <w:start w:val="7"/>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3."/>
      <w:lvlJc w:val="left"/>
      <w:pPr>
        <w:ind w:left="720" w:hanging="720"/>
      </w:pPr>
      <w:rPr>
        <w:rFonts w:ascii="Arial Narrow" w:eastAsia="Calibri" w:hAnsi="Arial Narrow" w:cs="Arial"/>
        <w:b/>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09110ECD"/>
    <w:multiLevelType w:val="hybridMultilevel"/>
    <w:tmpl w:val="FA7E586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958219B"/>
    <w:multiLevelType w:val="hybridMultilevel"/>
    <w:tmpl w:val="E7FC64A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0EE34AA9"/>
    <w:multiLevelType w:val="hybridMultilevel"/>
    <w:tmpl w:val="0B5C0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F933AAA"/>
    <w:multiLevelType w:val="hybridMultilevel"/>
    <w:tmpl w:val="838C06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FFD0D20"/>
    <w:multiLevelType w:val="hybridMultilevel"/>
    <w:tmpl w:val="DB68DE70"/>
    <w:lvl w:ilvl="0" w:tplc="39E677C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0886777"/>
    <w:multiLevelType w:val="multilevel"/>
    <w:tmpl w:val="3308358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3085B01"/>
    <w:multiLevelType w:val="hybridMultilevel"/>
    <w:tmpl w:val="DFB49C4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13EB458E"/>
    <w:multiLevelType w:val="hybridMultilevel"/>
    <w:tmpl w:val="81B220CE"/>
    <w:lvl w:ilvl="0" w:tplc="D188EE80">
      <w:start w:val="1"/>
      <w:numFmt w:val="lowerLetter"/>
      <w:lvlText w:val="%1)"/>
      <w:lvlJc w:val="left"/>
      <w:pPr>
        <w:ind w:left="1068" w:hanging="360"/>
      </w:pPr>
      <w:rPr>
        <w:rFonts w:ascii="Arial" w:eastAsia="Calibri" w:hAnsi="Arial" w:cs="Arial"/>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14150DB4"/>
    <w:multiLevelType w:val="multilevel"/>
    <w:tmpl w:val="17CEA76C"/>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4" w15:restartNumberingAfterBreak="0">
    <w:nsid w:val="14BC28DF"/>
    <w:multiLevelType w:val="multilevel"/>
    <w:tmpl w:val="5DC49C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152B3E2E"/>
    <w:multiLevelType w:val="hybridMultilevel"/>
    <w:tmpl w:val="B2C6FBC8"/>
    <w:lvl w:ilvl="0" w:tplc="20DA9098">
      <w:start w:val="4"/>
      <w:numFmt w:val="bullet"/>
      <w:lvlText w:val="-"/>
      <w:lvlJc w:val="left"/>
      <w:pPr>
        <w:ind w:left="720" w:hanging="360"/>
      </w:pPr>
      <w:rPr>
        <w:rFonts w:ascii="Arial Narrow" w:eastAsia="Times New Roman" w:hAnsi="Arial Narrow" w:cs="Times New Roman" w:hint="default"/>
        <w:b/>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5342A76"/>
    <w:multiLevelType w:val="hybridMultilevel"/>
    <w:tmpl w:val="40C4EF82"/>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6A026F1"/>
    <w:multiLevelType w:val="hybridMultilevel"/>
    <w:tmpl w:val="5BA8C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8274E9B"/>
    <w:multiLevelType w:val="hybridMultilevel"/>
    <w:tmpl w:val="D25CAC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185A66E0"/>
    <w:multiLevelType w:val="multilevel"/>
    <w:tmpl w:val="B3F8C33A"/>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189C5261"/>
    <w:multiLevelType w:val="hybridMultilevel"/>
    <w:tmpl w:val="1C5C5E32"/>
    <w:lvl w:ilvl="0" w:tplc="4B020968">
      <w:start w:val="1"/>
      <w:numFmt w:val="lowerLetter"/>
      <w:lvlText w:val="%1)"/>
      <w:lvlJc w:val="left"/>
      <w:pPr>
        <w:ind w:left="720" w:hanging="360"/>
      </w:pPr>
      <w:rPr>
        <w:rFonts w:ascii="Calibri" w:hAnsi="Calibri"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8E953C5"/>
    <w:multiLevelType w:val="hybridMultilevel"/>
    <w:tmpl w:val="790676D4"/>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1A1136AC"/>
    <w:multiLevelType w:val="hybridMultilevel"/>
    <w:tmpl w:val="C29A12B0"/>
    <w:lvl w:ilvl="0" w:tplc="53E03794">
      <w:start w:val="1"/>
      <w:numFmt w:val="decimal"/>
      <w:lvlText w:val="%1."/>
      <w:lvlJc w:val="left"/>
      <w:pPr>
        <w:ind w:left="1080" w:hanging="360"/>
      </w:pPr>
      <w:rPr>
        <w:rFonts w:hint="default"/>
        <w:sz w:val="22"/>
        <w:szCs w:val="22"/>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1AA022A1"/>
    <w:multiLevelType w:val="multilevel"/>
    <w:tmpl w:val="4C7A45E0"/>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1BB401C2"/>
    <w:multiLevelType w:val="multilevel"/>
    <w:tmpl w:val="A5FC623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sz w:val="22"/>
        <w:szCs w:val="22"/>
      </w:rPr>
    </w:lvl>
    <w:lvl w:ilvl="2">
      <w:start w:val="1"/>
      <w:numFmt w:val="decimal"/>
      <w:lvlText w:val="%3."/>
      <w:lvlJc w:val="left"/>
      <w:pPr>
        <w:ind w:left="720" w:hanging="720"/>
      </w:pPr>
      <w:rPr>
        <w:rFonts w:hint="default"/>
        <w:b/>
      </w:rPr>
    </w:lvl>
    <w:lvl w:ilvl="3">
      <w:start w:val="1"/>
      <w:numFmt w:val="bullet"/>
      <w:lvlText w:val=""/>
      <w:lvlJc w:val="left"/>
      <w:pPr>
        <w:ind w:left="720" w:hanging="720"/>
      </w:pPr>
      <w:rPr>
        <w:rFonts w:ascii="Symbol" w:hAnsi="Symbol"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1FF2463A"/>
    <w:multiLevelType w:val="multilevel"/>
    <w:tmpl w:val="C0368598"/>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rPr>
    </w:lvl>
    <w:lvl w:ilvl="2">
      <w:start w:val="1"/>
      <w:numFmt w:val="decimal"/>
      <w:lvlText w:val="%3"/>
      <w:lvlJc w:val="left"/>
      <w:pPr>
        <w:ind w:left="1800" w:hanging="720"/>
      </w:pPr>
      <w:rPr>
        <w:rFonts w:ascii="Arial Narrow" w:eastAsia="Calibri" w:hAnsi="Arial Narrow" w:cs="Arial"/>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37" w15:restartNumberingAfterBreak="0">
    <w:nsid w:val="229C7433"/>
    <w:multiLevelType w:val="hybridMultilevel"/>
    <w:tmpl w:val="8BB41F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2D34051"/>
    <w:multiLevelType w:val="hybridMultilevel"/>
    <w:tmpl w:val="3FF631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37C07DE"/>
    <w:multiLevelType w:val="hybridMultilevel"/>
    <w:tmpl w:val="B53654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3B469E8"/>
    <w:multiLevelType w:val="hybridMultilevel"/>
    <w:tmpl w:val="30B876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3C92184"/>
    <w:multiLevelType w:val="multilevel"/>
    <w:tmpl w:val="612669C4"/>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262520B9"/>
    <w:multiLevelType w:val="hybridMultilevel"/>
    <w:tmpl w:val="DB4EFFD6"/>
    <w:lvl w:ilvl="0" w:tplc="695AFEEE">
      <w:start w:val="1"/>
      <w:numFmt w:val="lowerLetter"/>
      <w:lvlText w:val="%1."/>
      <w:lvlJc w:val="left"/>
      <w:pPr>
        <w:ind w:left="360" w:hanging="360"/>
      </w:pPr>
      <w:rPr>
        <w:rFonts w:ascii="Arial Narrow" w:eastAsia="Calibri" w:hAnsi="Arial Narrow" w:cs="Arial"/>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3" w15:restartNumberingAfterBreak="0">
    <w:nsid w:val="2B290EA8"/>
    <w:multiLevelType w:val="hybridMultilevel"/>
    <w:tmpl w:val="3394043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4" w15:restartNumberingAfterBreak="0">
    <w:nsid w:val="2BA923B2"/>
    <w:multiLevelType w:val="hybridMultilevel"/>
    <w:tmpl w:val="47781D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C9E7819"/>
    <w:multiLevelType w:val="hybridMultilevel"/>
    <w:tmpl w:val="5D8658D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6" w15:restartNumberingAfterBreak="0">
    <w:nsid w:val="30A4301C"/>
    <w:multiLevelType w:val="hybridMultilevel"/>
    <w:tmpl w:val="E18418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0FB4F76"/>
    <w:multiLevelType w:val="multilevel"/>
    <w:tmpl w:val="DB3C34D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lvlText w:val="%4."/>
      <w:lvlJc w:val="left"/>
      <w:pPr>
        <w:ind w:left="1080" w:hanging="720"/>
      </w:pPr>
      <w:rPr>
        <w:rFonts w:hint="default"/>
        <w:b/>
        <w:color w:val="auto"/>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32A80323"/>
    <w:multiLevelType w:val="hybridMultilevel"/>
    <w:tmpl w:val="2C5887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3C443342"/>
    <w:multiLevelType w:val="hybridMultilevel"/>
    <w:tmpl w:val="EEFCFA7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CD6164E"/>
    <w:multiLevelType w:val="multilevel"/>
    <w:tmpl w:val="27684D9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rPr>
    </w:lvl>
    <w:lvl w:ilvl="2">
      <w:start w:val="1"/>
      <w:numFmt w:val="decimal"/>
      <w:lvlText w:val="%3"/>
      <w:lvlJc w:val="left"/>
      <w:pPr>
        <w:ind w:left="1800" w:hanging="720"/>
      </w:pPr>
      <w:rPr>
        <w:rFonts w:ascii="Arial Narrow" w:eastAsia="Calibri" w:hAnsi="Arial Narrow" w:cs="Arial"/>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51" w15:restartNumberingAfterBreak="0">
    <w:nsid w:val="3D3A25A9"/>
    <w:multiLevelType w:val="multilevel"/>
    <w:tmpl w:val="E19EF5F0"/>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3F3D494F"/>
    <w:multiLevelType w:val="hybridMultilevel"/>
    <w:tmpl w:val="8DDCA3A2"/>
    <w:lvl w:ilvl="0" w:tplc="1DF6B8D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F9B5A00"/>
    <w:multiLevelType w:val="hybridMultilevel"/>
    <w:tmpl w:val="67025186"/>
    <w:lvl w:ilvl="0" w:tplc="F3E2A4D0">
      <w:start w:val="1"/>
      <w:numFmt w:val="decimal"/>
      <w:lvlText w:val="%1."/>
      <w:lvlJc w:val="left"/>
      <w:pPr>
        <w:ind w:left="1080" w:hanging="360"/>
      </w:pPr>
      <w:rPr>
        <w:b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4" w15:restartNumberingAfterBreak="0">
    <w:nsid w:val="40221594"/>
    <w:multiLevelType w:val="hybridMultilevel"/>
    <w:tmpl w:val="2E76B5FE"/>
    <w:lvl w:ilvl="0" w:tplc="58CC11CA">
      <w:start w:val="1"/>
      <w:numFmt w:val="lowerLetter"/>
      <w:lvlText w:val="%1."/>
      <w:lvlJc w:val="left"/>
      <w:pPr>
        <w:ind w:left="840" w:hanging="360"/>
      </w:pPr>
      <w:rPr>
        <w:rFonts w:hint="default"/>
        <w:b w:val="0"/>
        <w:bCs/>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55" w15:restartNumberingAfterBreak="0">
    <w:nsid w:val="41715A7B"/>
    <w:multiLevelType w:val="hybridMultilevel"/>
    <w:tmpl w:val="F32ED02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24637C5"/>
    <w:multiLevelType w:val="multilevel"/>
    <w:tmpl w:val="FD928C46"/>
    <w:lvl w:ilvl="0">
      <w:start w:val="1"/>
      <w:numFmt w:val="decimal"/>
      <w:pStyle w:val="FCT"/>
      <w:lvlText w:val="%1."/>
      <w:lvlJc w:val="left"/>
      <w:pPr>
        <w:ind w:left="360" w:hanging="360"/>
      </w:pPr>
      <w:rPr>
        <w:b/>
        <w:sz w:val="22"/>
      </w:rPr>
    </w:lvl>
    <w:lvl w:ilvl="1">
      <w:start w:val="2"/>
      <w:numFmt w:val="decimal"/>
      <w:isLgl/>
      <w:lvlText w:val="%1.%2."/>
      <w:lvlJc w:val="left"/>
      <w:pPr>
        <w:ind w:left="495" w:hanging="49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7"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58" w15:restartNumberingAfterBreak="0">
    <w:nsid w:val="44EC54D0"/>
    <w:multiLevelType w:val="multilevel"/>
    <w:tmpl w:val="DE6C839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459519BB"/>
    <w:multiLevelType w:val="multilevel"/>
    <w:tmpl w:val="0B6C9356"/>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rPr>
    </w:lvl>
    <w:lvl w:ilvl="2">
      <w:start w:val="1"/>
      <w:numFmt w:val="decimal"/>
      <w:lvlText w:val="%3"/>
      <w:lvlJc w:val="left"/>
      <w:pPr>
        <w:ind w:left="1800" w:hanging="720"/>
      </w:pPr>
      <w:rPr>
        <w:rFonts w:ascii="Arial Narrow" w:eastAsia="Calibri" w:hAnsi="Arial Narrow" w:cs="Arial"/>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60" w15:restartNumberingAfterBreak="0">
    <w:nsid w:val="45AD4819"/>
    <w:multiLevelType w:val="multilevel"/>
    <w:tmpl w:val="DB3C34D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lvlText w:val="%4."/>
      <w:lvlJc w:val="left"/>
      <w:pPr>
        <w:ind w:left="1080" w:hanging="720"/>
      </w:pPr>
      <w:rPr>
        <w:rFonts w:hint="default"/>
        <w:b/>
        <w:color w:val="auto"/>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1" w15:restartNumberingAfterBreak="0">
    <w:nsid w:val="45FF0DC2"/>
    <w:multiLevelType w:val="multilevel"/>
    <w:tmpl w:val="4BD834F2"/>
    <w:lvl w:ilvl="0">
      <w:start w:val="2"/>
      <w:numFmt w:val="decimal"/>
      <w:lvlText w:val="%1."/>
      <w:lvlJc w:val="left"/>
      <w:pPr>
        <w:ind w:left="360" w:hanging="360"/>
      </w:pPr>
      <w:rPr>
        <w:rFonts w:hint="default"/>
      </w:rPr>
    </w:lvl>
    <w:lvl w:ilvl="1">
      <w:start w:val="1"/>
      <w:numFmt w:val="decimal"/>
      <w:lvlText w:val="%1.%2."/>
      <w:lvlJc w:val="left"/>
      <w:pPr>
        <w:ind w:left="6031" w:hanging="360"/>
      </w:pPr>
      <w:rPr>
        <w:rFonts w:ascii="Arial" w:hAnsi="Arial" w:cs="Arial" w:hint="default"/>
        <w:b/>
        <w:i w:val="0"/>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473C0935"/>
    <w:multiLevelType w:val="hybridMultilevel"/>
    <w:tmpl w:val="9C249814"/>
    <w:lvl w:ilvl="0" w:tplc="FFFFFFFF">
      <w:start w:val="1"/>
      <w:numFmt w:val="lowerLetter"/>
      <w:lvlText w:val="%1."/>
      <w:lvlJc w:val="left"/>
      <w:pPr>
        <w:ind w:left="720" w:hanging="360"/>
      </w:pPr>
      <w:rPr>
        <w:rFonts w:hint="default"/>
        <w:b/>
      </w:rPr>
    </w:lvl>
    <w:lvl w:ilvl="1" w:tplc="FFFFFFFF">
      <w:start w:val="1"/>
      <w:numFmt w:val="upp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643" w:hanging="360"/>
      </w:pPr>
      <w:rPr>
        <w:b/>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77D56EB"/>
    <w:multiLevelType w:val="multilevel"/>
    <w:tmpl w:val="73368370"/>
    <w:lvl w:ilvl="0">
      <w:start w:val="7"/>
      <w:numFmt w:val="decimal"/>
      <w:lvlText w:val="%1."/>
      <w:lvlJc w:val="left"/>
      <w:pPr>
        <w:ind w:left="540" w:hanging="540"/>
      </w:pPr>
      <w:rPr>
        <w:rFonts w:hint="default"/>
        <w:b/>
        <w:sz w:val="22"/>
        <w:szCs w:val="22"/>
      </w:rPr>
    </w:lvl>
    <w:lvl w:ilvl="1">
      <w:start w:val="1"/>
      <w:numFmt w:val="decimal"/>
      <w:lvlText w:val="%1.%2."/>
      <w:lvlJc w:val="left"/>
      <w:pPr>
        <w:ind w:left="780" w:hanging="540"/>
      </w:pPr>
      <w:rPr>
        <w:rFonts w:hint="default"/>
        <w:b/>
        <w:sz w:val="22"/>
        <w:szCs w:val="22"/>
      </w:rPr>
    </w:lvl>
    <w:lvl w:ilvl="2">
      <w:start w:val="1"/>
      <w:numFmt w:val="decimal"/>
      <w:lvlText w:val="%3."/>
      <w:lvlJc w:val="left"/>
      <w:pPr>
        <w:ind w:left="720" w:hanging="720"/>
      </w:pPr>
      <w:rPr>
        <w:rFonts w:ascii="Arial Narrow" w:eastAsia="Calibri" w:hAnsi="Arial Narrow" w:cs="Arial"/>
        <w:b/>
        <w:sz w:val="22"/>
        <w:szCs w:val="22"/>
      </w:rPr>
    </w:lvl>
    <w:lvl w:ilvl="3">
      <w:start w:val="1"/>
      <w:numFmt w:val="decimal"/>
      <w:lvlText w:val="%1.%2.%3.%4."/>
      <w:lvlJc w:val="left"/>
      <w:pPr>
        <w:ind w:left="1003" w:hanging="720"/>
      </w:pPr>
      <w:rPr>
        <w:rFonts w:hint="default"/>
        <w:b/>
        <w:sz w:val="22"/>
        <w:szCs w:val="22"/>
      </w:rPr>
    </w:lvl>
    <w:lvl w:ilvl="4">
      <w:start w:val="1"/>
      <w:numFmt w:val="decimal"/>
      <w:lvlText w:val="%1.%2.%3.%4.%5."/>
      <w:lvlJc w:val="left"/>
      <w:pPr>
        <w:ind w:left="2040" w:hanging="1080"/>
      </w:pPr>
      <w:rPr>
        <w:rFonts w:hint="default"/>
        <w:b w:val="0"/>
        <w:sz w:val="20"/>
      </w:rPr>
    </w:lvl>
    <w:lvl w:ilvl="5">
      <w:start w:val="1"/>
      <w:numFmt w:val="decimal"/>
      <w:lvlText w:val="%1.%2.%3.%4.%5.%6."/>
      <w:lvlJc w:val="left"/>
      <w:pPr>
        <w:ind w:left="2280" w:hanging="1080"/>
      </w:pPr>
      <w:rPr>
        <w:rFonts w:hint="default"/>
        <w:b w:val="0"/>
        <w:sz w:val="20"/>
      </w:rPr>
    </w:lvl>
    <w:lvl w:ilvl="6">
      <w:start w:val="1"/>
      <w:numFmt w:val="decimal"/>
      <w:lvlText w:val="%1.%2.%3.%4.%5.%6.%7."/>
      <w:lvlJc w:val="left"/>
      <w:pPr>
        <w:ind w:left="2520" w:hanging="1080"/>
      </w:pPr>
      <w:rPr>
        <w:rFonts w:hint="default"/>
        <w:b w:val="0"/>
        <w:sz w:val="20"/>
      </w:rPr>
    </w:lvl>
    <w:lvl w:ilvl="7">
      <w:start w:val="1"/>
      <w:numFmt w:val="decimal"/>
      <w:lvlText w:val="%1.%2.%3.%4.%5.%6.%7.%8."/>
      <w:lvlJc w:val="left"/>
      <w:pPr>
        <w:ind w:left="3120" w:hanging="1440"/>
      </w:pPr>
      <w:rPr>
        <w:rFonts w:hint="default"/>
        <w:b w:val="0"/>
        <w:sz w:val="20"/>
      </w:rPr>
    </w:lvl>
    <w:lvl w:ilvl="8">
      <w:start w:val="1"/>
      <w:numFmt w:val="decimal"/>
      <w:lvlText w:val="%1.%2.%3.%4.%5.%6.%7.%8.%9."/>
      <w:lvlJc w:val="left"/>
      <w:pPr>
        <w:ind w:left="3360" w:hanging="1440"/>
      </w:pPr>
      <w:rPr>
        <w:rFonts w:hint="default"/>
        <w:b w:val="0"/>
        <w:sz w:val="20"/>
      </w:rPr>
    </w:lvl>
  </w:abstractNum>
  <w:abstractNum w:abstractNumId="64" w15:restartNumberingAfterBreak="0">
    <w:nsid w:val="4D562C95"/>
    <w:multiLevelType w:val="hybridMultilevel"/>
    <w:tmpl w:val="18663EC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5" w15:restartNumberingAfterBreak="0">
    <w:nsid w:val="4ED344E7"/>
    <w:multiLevelType w:val="multilevel"/>
    <w:tmpl w:val="8CCA924C"/>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rPr>
    </w:lvl>
    <w:lvl w:ilvl="2">
      <w:start w:val="1"/>
      <w:numFmt w:val="decimal"/>
      <w:lvlText w:val="%3"/>
      <w:lvlJc w:val="left"/>
      <w:pPr>
        <w:ind w:left="1800" w:hanging="720"/>
      </w:pPr>
      <w:rPr>
        <w:rFonts w:ascii="Arial Narrow" w:eastAsia="Calibri" w:hAnsi="Arial Narrow" w:cs="Arial"/>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66"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54B20B27"/>
    <w:multiLevelType w:val="hybridMultilevel"/>
    <w:tmpl w:val="AE98AE40"/>
    <w:lvl w:ilvl="0" w:tplc="732849C0">
      <w:start w:val="1"/>
      <w:numFmt w:val="bullet"/>
      <w:lvlText w:val=""/>
      <w:lvlJc w:val="left"/>
      <w:pPr>
        <w:ind w:left="720" w:hanging="360"/>
      </w:pPr>
      <w:rPr>
        <w:rFonts w:ascii="Symbol" w:hAnsi="Symbol" w:hint="default"/>
      </w:rPr>
    </w:lvl>
    <w:lvl w:ilvl="1" w:tplc="82F223BA">
      <w:numFmt w:val="bullet"/>
      <w:lvlText w:val="•"/>
      <w:lvlJc w:val="left"/>
      <w:pPr>
        <w:ind w:left="1785" w:hanging="705"/>
      </w:pPr>
      <w:rPr>
        <w:rFonts w:ascii="Arial Narrow" w:eastAsia="Calibri" w:hAnsi="Arial Narrow" w:cs="Arial" w:hint="default"/>
        <w:b/>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68" w15:restartNumberingAfterBreak="0">
    <w:nsid w:val="56E5624C"/>
    <w:multiLevelType w:val="multilevel"/>
    <w:tmpl w:val="B6DA81CC"/>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57151505"/>
    <w:multiLevelType w:val="multilevel"/>
    <w:tmpl w:val="9C04AC66"/>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rPr>
    </w:lvl>
    <w:lvl w:ilvl="2">
      <w:start w:val="1"/>
      <w:numFmt w:val="decimal"/>
      <w:lvlText w:val="%3"/>
      <w:lvlJc w:val="left"/>
      <w:pPr>
        <w:ind w:left="1800" w:hanging="720"/>
      </w:pPr>
      <w:rPr>
        <w:rFonts w:ascii="Arial Narrow" w:eastAsia="Calibri" w:hAnsi="Arial Narrow" w:cs="Arial"/>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70" w15:restartNumberingAfterBreak="0">
    <w:nsid w:val="572A2C4A"/>
    <w:multiLevelType w:val="hybridMultilevel"/>
    <w:tmpl w:val="871224B2"/>
    <w:lvl w:ilvl="0" w:tplc="0C0A0017">
      <w:start w:val="1"/>
      <w:numFmt w:val="lowerLetter"/>
      <w:lvlText w:val="%1)"/>
      <w:lvlJc w:val="left"/>
      <w:pPr>
        <w:tabs>
          <w:tab w:val="num" w:pos="720"/>
        </w:tabs>
        <w:ind w:left="720" w:hanging="360"/>
      </w:pPr>
    </w:lvl>
    <w:lvl w:ilvl="1" w:tplc="0CEC028C">
      <w:start w:val="1"/>
      <w:numFmt w:val="bullet"/>
      <w:lvlText w:val=""/>
      <w:lvlJc w:val="left"/>
      <w:pPr>
        <w:tabs>
          <w:tab w:val="num" w:pos="1440"/>
        </w:tabs>
        <w:ind w:left="1440" w:hanging="360"/>
      </w:pPr>
      <w:rPr>
        <w:rFonts w:ascii="Wingdings" w:hAnsi="Wingdings" w:cs="Times New Roman" w:hint="default"/>
        <w:color w:val="auto"/>
        <w:sz w:val="18"/>
        <w:szCs w:val="18"/>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1" w15:restartNumberingAfterBreak="0">
    <w:nsid w:val="578434B6"/>
    <w:multiLevelType w:val="hybridMultilevel"/>
    <w:tmpl w:val="15965DA8"/>
    <w:lvl w:ilvl="0" w:tplc="240A0019">
      <w:start w:val="5"/>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2" w15:restartNumberingAfterBreak="0">
    <w:nsid w:val="59EB45AC"/>
    <w:multiLevelType w:val="hybridMultilevel"/>
    <w:tmpl w:val="2EC0C94E"/>
    <w:lvl w:ilvl="0" w:tplc="288857E0">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72CA1F6A">
      <w:start w:val="1"/>
      <w:numFmt w:val="decimal"/>
      <w:lvlText w:val="%4."/>
      <w:lvlJc w:val="left"/>
      <w:pPr>
        <w:ind w:left="644"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E0535F2"/>
    <w:multiLevelType w:val="multilevel"/>
    <w:tmpl w:val="C7547BEC"/>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rPr>
    </w:lvl>
    <w:lvl w:ilvl="2">
      <w:start w:val="1"/>
      <w:numFmt w:val="decimal"/>
      <w:lvlText w:val="%3"/>
      <w:lvlJc w:val="left"/>
      <w:pPr>
        <w:ind w:left="1800" w:hanging="720"/>
      </w:pPr>
      <w:rPr>
        <w:rFonts w:ascii="Arial Narrow" w:eastAsia="Calibri" w:hAnsi="Arial Narrow" w:cs="Arial"/>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74" w15:restartNumberingAfterBreak="0">
    <w:nsid w:val="5EAC3222"/>
    <w:multiLevelType w:val="multilevel"/>
    <w:tmpl w:val="69F8D7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5" w15:restartNumberingAfterBreak="0">
    <w:nsid w:val="60F90ED8"/>
    <w:multiLevelType w:val="multilevel"/>
    <w:tmpl w:val="C1708B26"/>
    <w:lvl w:ilvl="0">
      <w:start w:val="4"/>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15:restartNumberingAfterBreak="0">
    <w:nsid w:val="623E345E"/>
    <w:multiLevelType w:val="hybridMultilevel"/>
    <w:tmpl w:val="0EF63C7E"/>
    <w:lvl w:ilvl="0" w:tplc="5A90BD64">
      <w:start w:val="1"/>
      <w:numFmt w:val="lowerLetter"/>
      <w:lvlText w:val="%1."/>
      <w:lvlJc w:val="left"/>
      <w:pPr>
        <w:ind w:left="780" w:hanging="360"/>
      </w:pPr>
      <w:rPr>
        <w:rFonts w:ascii="Arial Narrow" w:eastAsia="Times New Roman" w:hAnsi="Arial Narrow" w:cs="Arial"/>
      </w:rPr>
    </w:lvl>
    <w:lvl w:ilvl="1" w:tplc="AFDC1910">
      <w:start w:val="1"/>
      <w:numFmt w:val="lowerLetter"/>
      <w:lvlText w:val="%2."/>
      <w:lvlJc w:val="left"/>
      <w:pPr>
        <w:ind w:left="785" w:hanging="360"/>
      </w:pPr>
      <w:rPr>
        <w:b w:val="0"/>
      </w:rPr>
    </w:lvl>
    <w:lvl w:ilvl="2" w:tplc="240A001B">
      <w:start w:val="1"/>
      <w:numFmt w:val="lowerRoman"/>
      <w:lvlText w:val="%3."/>
      <w:lvlJc w:val="right"/>
      <w:pPr>
        <w:ind w:left="2220" w:hanging="180"/>
      </w:pPr>
    </w:lvl>
    <w:lvl w:ilvl="3" w:tplc="240A000F">
      <w:start w:val="1"/>
      <w:numFmt w:val="decimal"/>
      <w:lvlText w:val="%4."/>
      <w:lvlJc w:val="left"/>
      <w:pPr>
        <w:ind w:left="2940" w:hanging="360"/>
      </w:pPr>
    </w:lvl>
    <w:lvl w:ilvl="4" w:tplc="04F8F650">
      <w:start w:val="1"/>
      <w:numFmt w:val="lowerLetter"/>
      <w:lvlText w:val="%5."/>
      <w:lvlJc w:val="left"/>
      <w:pPr>
        <w:ind w:left="785" w:hanging="360"/>
      </w:pPr>
      <w:rPr>
        <w:b w:val="0"/>
      </w:rPr>
    </w:lvl>
    <w:lvl w:ilvl="5" w:tplc="240A001B">
      <w:start w:val="1"/>
      <w:numFmt w:val="lowerRoman"/>
      <w:lvlText w:val="%6."/>
      <w:lvlJc w:val="right"/>
      <w:pPr>
        <w:ind w:left="4380" w:hanging="180"/>
      </w:pPr>
    </w:lvl>
    <w:lvl w:ilvl="6" w:tplc="240A000F">
      <w:start w:val="1"/>
      <w:numFmt w:val="decimal"/>
      <w:lvlText w:val="%7."/>
      <w:lvlJc w:val="left"/>
      <w:pPr>
        <w:ind w:left="5100" w:hanging="360"/>
      </w:pPr>
    </w:lvl>
    <w:lvl w:ilvl="7" w:tplc="240A0019">
      <w:start w:val="1"/>
      <w:numFmt w:val="lowerLetter"/>
      <w:lvlText w:val="%8."/>
      <w:lvlJc w:val="left"/>
      <w:pPr>
        <w:ind w:left="5820" w:hanging="360"/>
      </w:pPr>
    </w:lvl>
    <w:lvl w:ilvl="8" w:tplc="240A001B">
      <w:start w:val="1"/>
      <w:numFmt w:val="lowerRoman"/>
      <w:lvlText w:val="%9."/>
      <w:lvlJc w:val="right"/>
      <w:pPr>
        <w:ind w:left="6540" w:hanging="180"/>
      </w:pPr>
    </w:lvl>
  </w:abstractNum>
  <w:abstractNum w:abstractNumId="77" w15:restartNumberingAfterBreak="0">
    <w:nsid w:val="63AB67F3"/>
    <w:multiLevelType w:val="hybridMultilevel"/>
    <w:tmpl w:val="20907EC8"/>
    <w:lvl w:ilvl="0" w:tplc="9222CD32">
      <w:start w:val="1"/>
      <w:numFmt w:val="lowerLetter"/>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8" w15:restartNumberingAfterBreak="0">
    <w:nsid w:val="671144A6"/>
    <w:multiLevelType w:val="hybridMultilevel"/>
    <w:tmpl w:val="746E1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68000B8B"/>
    <w:multiLevelType w:val="hybridMultilevel"/>
    <w:tmpl w:val="618486EC"/>
    <w:lvl w:ilvl="0" w:tplc="9B3E361E">
      <w:start w:val="1"/>
      <w:numFmt w:val="lowerLetter"/>
      <w:lvlText w:val="%1)"/>
      <w:lvlJc w:val="left"/>
      <w:pPr>
        <w:ind w:left="1068" w:hanging="360"/>
      </w:pPr>
      <w:rPr>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0" w15:restartNumberingAfterBreak="0">
    <w:nsid w:val="683D4127"/>
    <w:multiLevelType w:val="hybridMultilevel"/>
    <w:tmpl w:val="DB2CCD92"/>
    <w:lvl w:ilvl="0" w:tplc="D4AA2BFA">
      <w:start w:val="1"/>
      <w:numFmt w:val="lowerLetter"/>
      <w:lvlText w:val="%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9CD38C5"/>
    <w:multiLevelType w:val="hybridMultilevel"/>
    <w:tmpl w:val="26B2D4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6BBE37AD"/>
    <w:multiLevelType w:val="multilevel"/>
    <w:tmpl w:val="46CA2A6E"/>
    <w:lvl w:ilvl="0">
      <w:start w:val="3"/>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6EC544E8"/>
    <w:multiLevelType w:val="hybridMultilevel"/>
    <w:tmpl w:val="984C45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2783018"/>
    <w:multiLevelType w:val="hybridMultilevel"/>
    <w:tmpl w:val="74904D2C"/>
    <w:lvl w:ilvl="0" w:tplc="240A0017">
      <w:start w:val="1"/>
      <w:numFmt w:val="lowerLetter"/>
      <w:lvlText w:val="%1)"/>
      <w:lvlJc w:val="left"/>
      <w:pPr>
        <w:ind w:left="420" w:hanging="360"/>
      </w:pPr>
    </w:lvl>
    <w:lvl w:ilvl="1" w:tplc="240A0019">
      <w:start w:val="1"/>
      <w:numFmt w:val="lowerLetter"/>
      <w:lvlText w:val="%2."/>
      <w:lvlJc w:val="left"/>
      <w:pPr>
        <w:ind w:left="1140" w:hanging="360"/>
      </w:pPr>
    </w:lvl>
    <w:lvl w:ilvl="2" w:tplc="240A001B">
      <w:start w:val="1"/>
      <w:numFmt w:val="lowerRoman"/>
      <w:lvlText w:val="%3."/>
      <w:lvlJc w:val="right"/>
      <w:pPr>
        <w:ind w:left="1860" w:hanging="180"/>
      </w:pPr>
    </w:lvl>
    <w:lvl w:ilvl="3" w:tplc="240A000F">
      <w:start w:val="1"/>
      <w:numFmt w:val="decimal"/>
      <w:lvlText w:val="%4."/>
      <w:lvlJc w:val="left"/>
      <w:pPr>
        <w:ind w:left="2580" w:hanging="360"/>
      </w:pPr>
    </w:lvl>
    <w:lvl w:ilvl="4" w:tplc="240A0019">
      <w:start w:val="1"/>
      <w:numFmt w:val="lowerLetter"/>
      <w:lvlText w:val="%5."/>
      <w:lvlJc w:val="left"/>
      <w:pPr>
        <w:ind w:left="3300" w:hanging="360"/>
      </w:pPr>
    </w:lvl>
    <w:lvl w:ilvl="5" w:tplc="240A001B">
      <w:start w:val="1"/>
      <w:numFmt w:val="lowerRoman"/>
      <w:lvlText w:val="%6."/>
      <w:lvlJc w:val="right"/>
      <w:pPr>
        <w:ind w:left="4020" w:hanging="180"/>
      </w:pPr>
    </w:lvl>
    <w:lvl w:ilvl="6" w:tplc="240A000F">
      <w:start w:val="1"/>
      <w:numFmt w:val="decimal"/>
      <w:lvlText w:val="%7."/>
      <w:lvlJc w:val="left"/>
      <w:pPr>
        <w:ind w:left="4740" w:hanging="360"/>
      </w:pPr>
    </w:lvl>
    <w:lvl w:ilvl="7" w:tplc="240A0019">
      <w:start w:val="1"/>
      <w:numFmt w:val="lowerLetter"/>
      <w:lvlText w:val="%8."/>
      <w:lvlJc w:val="left"/>
      <w:pPr>
        <w:ind w:left="5460" w:hanging="360"/>
      </w:pPr>
    </w:lvl>
    <w:lvl w:ilvl="8" w:tplc="240A001B">
      <w:start w:val="1"/>
      <w:numFmt w:val="lowerRoman"/>
      <w:lvlText w:val="%9."/>
      <w:lvlJc w:val="right"/>
      <w:pPr>
        <w:ind w:left="6180" w:hanging="180"/>
      </w:pPr>
    </w:lvl>
  </w:abstractNum>
  <w:abstractNum w:abstractNumId="85" w15:restartNumberingAfterBreak="0">
    <w:nsid w:val="741D3CD7"/>
    <w:multiLevelType w:val="hybridMultilevel"/>
    <w:tmpl w:val="E6D40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74EC466B"/>
    <w:multiLevelType w:val="hybridMultilevel"/>
    <w:tmpl w:val="66B230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76E637BE"/>
    <w:multiLevelType w:val="hybridMultilevel"/>
    <w:tmpl w:val="58AE7130"/>
    <w:lvl w:ilvl="0" w:tplc="240A0017">
      <w:start w:val="1"/>
      <w:numFmt w:val="lowerLetter"/>
      <w:lvlText w:val="%1)"/>
      <w:lvlJc w:val="left"/>
      <w:pPr>
        <w:ind w:left="4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77A2530C"/>
    <w:multiLevelType w:val="multilevel"/>
    <w:tmpl w:val="91C6E25E"/>
    <w:lvl w:ilvl="0">
      <w:start w:val="6"/>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15:restartNumberingAfterBreak="0">
    <w:nsid w:val="78E716BE"/>
    <w:multiLevelType w:val="hybridMultilevel"/>
    <w:tmpl w:val="913EA3BA"/>
    <w:lvl w:ilvl="0" w:tplc="805E023C">
      <w:start w:val="1"/>
      <w:numFmt w:val="lowerLetter"/>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0" w15:restartNumberingAfterBreak="0">
    <w:nsid w:val="7B485A62"/>
    <w:multiLevelType w:val="hybridMultilevel"/>
    <w:tmpl w:val="C8B08CDA"/>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1" w15:restartNumberingAfterBreak="0">
    <w:nsid w:val="7BA4141D"/>
    <w:multiLevelType w:val="hybridMultilevel"/>
    <w:tmpl w:val="CC80E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7BE267B3"/>
    <w:multiLevelType w:val="hybridMultilevel"/>
    <w:tmpl w:val="0B5C0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7F2D42BE"/>
    <w:multiLevelType w:val="hybridMultilevel"/>
    <w:tmpl w:val="81EE0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7"/>
  </w:num>
  <w:num w:numId="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7"/>
  </w:num>
  <w:num w:numId="12">
    <w:abstractNumId w:val="68"/>
  </w:num>
  <w:num w:numId="13">
    <w:abstractNumId w:val="24"/>
  </w:num>
  <w:num w:numId="14">
    <w:abstractNumId w:val="1"/>
  </w:num>
  <w:num w:numId="15">
    <w:abstractNumId w:val="66"/>
  </w:num>
  <w:num w:numId="16">
    <w:abstractNumId w:val="8"/>
  </w:num>
  <w:num w:numId="17">
    <w:abstractNumId w:val="34"/>
  </w:num>
  <w:num w:numId="18">
    <w:abstractNumId w:val="42"/>
  </w:num>
  <w:num w:numId="19">
    <w:abstractNumId w:val="77"/>
  </w:num>
  <w:num w:numId="20">
    <w:abstractNumId w:val="23"/>
  </w:num>
  <w:num w:numId="21">
    <w:abstractNumId w:val="32"/>
  </w:num>
  <w:num w:numId="22">
    <w:abstractNumId w:val="21"/>
  </w:num>
  <w:num w:numId="23">
    <w:abstractNumId w:val="64"/>
  </w:num>
  <w:num w:numId="24">
    <w:abstractNumId w:val="18"/>
  </w:num>
  <w:num w:numId="25">
    <w:abstractNumId w:val="7"/>
  </w:num>
  <w:num w:numId="26">
    <w:abstractNumId w:val="91"/>
  </w:num>
  <w:num w:numId="27">
    <w:abstractNumId w:val="53"/>
  </w:num>
  <w:num w:numId="28">
    <w:abstractNumId w:val="79"/>
  </w:num>
  <w:num w:numId="29">
    <w:abstractNumId w:val="43"/>
  </w:num>
  <w:num w:numId="30">
    <w:abstractNumId w:val="60"/>
  </w:num>
  <w:num w:numId="31">
    <w:abstractNumId w:val="72"/>
  </w:num>
  <w:num w:numId="32">
    <w:abstractNumId w:val="9"/>
  </w:num>
  <w:num w:numId="33">
    <w:abstractNumId w:val="29"/>
  </w:num>
  <w:num w:numId="34">
    <w:abstractNumId w:val="47"/>
  </w:num>
  <w:num w:numId="35">
    <w:abstractNumId w:val="25"/>
  </w:num>
  <w:num w:numId="36">
    <w:abstractNumId w:val="88"/>
  </w:num>
  <w:num w:numId="37">
    <w:abstractNumId w:val="78"/>
  </w:num>
  <w:num w:numId="38">
    <w:abstractNumId w:val="39"/>
  </w:num>
  <w:num w:numId="39">
    <w:abstractNumId w:val="12"/>
  </w:num>
  <w:num w:numId="40">
    <w:abstractNumId w:val="11"/>
  </w:num>
  <w:num w:numId="41">
    <w:abstractNumId w:val="13"/>
  </w:num>
  <w:num w:numId="42">
    <w:abstractNumId w:val="58"/>
  </w:num>
  <w:num w:numId="43">
    <w:abstractNumId w:val="69"/>
  </w:num>
  <w:num w:numId="44">
    <w:abstractNumId w:val="50"/>
  </w:num>
  <w:num w:numId="45">
    <w:abstractNumId w:val="73"/>
  </w:num>
  <w:num w:numId="46">
    <w:abstractNumId w:val="65"/>
  </w:num>
  <w:num w:numId="47">
    <w:abstractNumId w:val="59"/>
  </w:num>
  <w:num w:numId="48">
    <w:abstractNumId w:val="36"/>
  </w:num>
  <w:num w:numId="49">
    <w:abstractNumId w:val="82"/>
  </w:num>
  <w:num w:numId="50">
    <w:abstractNumId w:val="46"/>
  </w:num>
  <w:num w:numId="51">
    <w:abstractNumId w:val="3"/>
  </w:num>
  <w:num w:numId="52">
    <w:abstractNumId w:val="55"/>
  </w:num>
  <w:num w:numId="53">
    <w:abstractNumId w:val="15"/>
  </w:num>
  <w:num w:numId="54">
    <w:abstractNumId w:val="80"/>
  </w:num>
  <w:num w:numId="55">
    <w:abstractNumId w:val="10"/>
  </w:num>
  <w:num w:numId="56">
    <w:abstractNumId w:val="41"/>
  </w:num>
  <w:num w:numId="57">
    <w:abstractNumId w:val="30"/>
  </w:num>
  <w:num w:numId="58">
    <w:abstractNumId w:val="28"/>
  </w:num>
  <w:num w:numId="59">
    <w:abstractNumId w:val="45"/>
  </w:num>
  <w:num w:numId="60">
    <w:abstractNumId w:val="85"/>
  </w:num>
  <w:num w:numId="61">
    <w:abstractNumId w:val="27"/>
  </w:num>
  <w:num w:numId="62">
    <w:abstractNumId w:val="33"/>
  </w:num>
  <w:num w:numId="63">
    <w:abstractNumId w:val="93"/>
  </w:num>
  <w:num w:numId="64">
    <w:abstractNumId w:val="62"/>
  </w:num>
  <w:num w:numId="65">
    <w:abstractNumId w:val="71"/>
  </w:num>
  <w:num w:numId="66">
    <w:abstractNumId w:val="5"/>
  </w:num>
  <w:num w:numId="6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0"/>
  </w:num>
  <w:num w:numId="69">
    <w:abstractNumId w:val="52"/>
  </w:num>
  <w:num w:numId="70">
    <w:abstractNumId w:val="49"/>
  </w:num>
  <w:num w:numId="71">
    <w:abstractNumId w:val="6"/>
  </w:num>
  <w:num w:numId="72">
    <w:abstractNumId w:val="20"/>
  </w:num>
  <w:num w:numId="73">
    <w:abstractNumId w:val="51"/>
  </w:num>
  <w:num w:numId="74">
    <w:abstractNumId w:val="56"/>
  </w:num>
  <w:num w:numId="75">
    <w:abstractNumId w:val="38"/>
  </w:num>
  <w:num w:numId="76">
    <w:abstractNumId w:val="56"/>
    <w:lvlOverride w:ilvl="0">
      <w:startOverride w:val="6"/>
    </w:lvlOverride>
    <w:lvlOverride w:ilvl="1">
      <w:startOverride w:val="1"/>
    </w:lvlOverride>
  </w:num>
  <w:num w:numId="77">
    <w:abstractNumId w:val="92"/>
  </w:num>
  <w:num w:numId="78">
    <w:abstractNumId w:val="83"/>
  </w:num>
  <w:num w:numId="79">
    <w:abstractNumId w:val="37"/>
  </w:num>
  <w:num w:numId="80">
    <w:abstractNumId w:val="35"/>
  </w:num>
  <w:num w:numId="81">
    <w:abstractNumId w:val="86"/>
  </w:num>
  <w:num w:numId="82">
    <w:abstractNumId w:val="48"/>
  </w:num>
  <w:num w:numId="83">
    <w:abstractNumId w:val="44"/>
  </w:num>
  <w:num w:numId="84">
    <w:abstractNumId w:val="81"/>
  </w:num>
  <w:num w:numId="85">
    <w:abstractNumId w:val="17"/>
  </w:num>
  <w:num w:numId="86">
    <w:abstractNumId w:val="63"/>
  </w:num>
  <w:num w:numId="87">
    <w:abstractNumId w:val="14"/>
  </w:num>
  <w:num w:numId="88">
    <w:abstractNumId w:val="54"/>
  </w:num>
  <w:num w:numId="89">
    <w:abstractNumId w:val="84"/>
  </w:num>
  <w:num w:numId="90">
    <w:abstractNumId w:val="87"/>
  </w:num>
  <w:num w:numId="91">
    <w:abstractNumId w:val="75"/>
  </w:num>
  <w:num w:numId="92">
    <w:abstractNumId w:val="19"/>
  </w:num>
  <w:num w:numId="93">
    <w:abstractNumId w:val="22"/>
  </w:num>
  <w:num w:numId="94">
    <w:abstractNumId w:val="89"/>
  </w:num>
  <w:num w:numId="95">
    <w:abstractNumId w:val="26"/>
  </w:num>
  <w:num w:numId="96">
    <w:abstractNumId w:val="16"/>
  </w:num>
  <w:num w:numId="97">
    <w:abstractNumId w:val="3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EC" w:vendorID="64" w:dllVersion="6" w:nlCheck="1" w:checkStyle="1"/>
  <w:activeWritingStyle w:appName="MSWord" w:lang="es-MX" w:vendorID="64" w:dllVersion="4096" w:nlCheck="1" w:checkStyle="0"/>
  <w:activeWritingStyle w:appName="MSWord" w:lang="es-CO" w:vendorID="64" w:dllVersion="4096" w:nlCheck="1" w:checkStyle="0"/>
  <w:activeWritingStyle w:appName="MSWord" w:lang="es-EC" w:vendorID="64" w:dllVersion="4096" w:nlCheck="1" w:checkStyle="0"/>
  <w:proofState w:spelling="clean" w:grammar="clean"/>
  <w:attachedTemplate r:id="rId1"/>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724"/>
    <w:rsid w:val="000005F4"/>
    <w:rsid w:val="00000F05"/>
    <w:rsid w:val="00000FCC"/>
    <w:rsid w:val="000013CF"/>
    <w:rsid w:val="000032CB"/>
    <w:rsid w:val="00003834"/>
    <w:rsid w:val="00005629"/>
    <w:rsid w:val="00005E6B"/>
    <w:rsid w:val="00005F86"/>
    <w:rsid w:val="0000635C"/>
    <w:rsid w:val="00006B89"/>
    <w:rsid w:val="00007431"/>
    <w:rsid w:val="00007AF4"/>
    <w:rsid w:val="00011896"/>
    <w:rsid w:val="00011E4E"/>
    <w:rsid w:val="000133FD"/>
    <w:rsid w:val="000135F5"/>
    <w:rsid w:val="0001443E"/>
    <w:rsid w:val="00014566"/>
    <w:rsid w:val="00014C57"/>
    <w:rsid w:val="00014CA8"/>
    <w:rsid w:val="000157AB"/>
    <w:rsid w:val="00016BF5"/>
    <w:rsid w:val="00017EEC"/>
    <w:rsid w:val="0002032D"/>
    <w:rsid w:val="000207ED"/>
    <w:rsid w:val="00021786"/>
    <w:rsid w:val="00021B09"/>
    <w:rsid w:val="00021F85"/>
    <w:rsid w:val="00022C79"/>
    <w:rsid w:val="00023705"/>
    <w:rsid w:val="000240B4"/>
    <w:rsid w:val="000252B6"/>
    <w:rsid w:val="000257F9"/>
    <w:rsid w:val="0002583D"/>
    <w:rsid w:val="00025C90"/>
    <w:rsid w:val="00026112"/>
    <w:rsid w:val="00027023"/>
    <w:rsid w:val="000271A5"/>
    <w:rsid w:val="0002752A"/>
    <w:rsid w:val="00030BBF"/>
    <w:rsid w:val="00030F45"/>
    <w:rsid w:val="00031C06"/>
    <w:rsid w:val="00031E04"/>
    <w:rsid w:val="0003202E"/>
    <w:rsid w:val="0003292B"/>
    <w:rsid w:val="00032CD0"/>
    <w:rsid w:val="00032E69"/>
    <w:rsid w:val="00033541"/>
    <w:rsid w:val="0003445B"/>
    <w:rsid w:val="000408FB"/>
    <w:rsid w:val="000415C0"/>
    <w:rsid w:val="00042A7B"/>
    <w:rsid w:val="0004356A"/>
    <w:rsid w:val="00043976"/>
    <w:rsid w:val="00044364"/>
    <w:rsid w:val="000446CB"/>
    <w:rsid w:val="00044708"/>
    <w:rsid w:val="00044D05"/>
    <w:rsid w:val="000457D9"/>
    <w:rsid w:val="0004688E"/>
    <w:rsid w:val="00047957"/>
    <w:rsid w:val="00047D39"/>
    <w:rsid w:val="00047FA4"/>
    <w:rsid w:val="00050F7A"/>
    <w:rsid w:val="00053838"/>
    <w:rsid w:val="00054807"/>
    <w:rsid w:val="00054E68"/>
    <w:rsid w:val="000564EB"/>
    <w:rsid w:val="00057462"/>
    <w:rsid w:val="0005749D"/>
    <w:rsid w:val="000615C3"/>
    <w:rsid w:val="00062A50"/>
    <w:rsid w:val="00062BDE"/>
    <w:rsid w:val="00063030"/>
    <w:rsid w:val="00065039"/>
    <w:rsid w:val="00065176"/>
    <w:rsid w:val="000653F3"/>
    <w:rsid w:val="000658C9"/>
    <w:rsid w:val="000660E5"/>
    <w:rsid w:val="000664A4"/>
    <w:rsid w:val="000669EA"/>
    <w:rsid w:val="00067143"/>
    <w:rsid w:val="00067AF1"/>
    <w:rsid w:val="00067E18"/>
    <w:rsid w:val="00067EBF"/>
    <w:rsid w:val="00067FA4"/>
    <w:rsid w:val="000701B3"/>
    <w:rsid w:val="00070372"/>
    <w:rsid w:val="000720AE"/>
    <w:rsid w:val="00072E25"/>
    <w:rsid w:val="00076DA3"/>
    <w:rsid w:val="00077570"/>
    <w:rsid w:val="000810CB"/>
    <w:rsid w:val="00081EE8"/>
    <w:rsid w:val="00082277"/>
    <w:rsid w:val="00083542"/>
    <w:rsid w:val="0008359C"/>
    <w:rsid w:val="00083A56"/>
    <w:rsid w:val="0008476A"/>
    <w:rsid w:val="00085E28"/>
    <w:rsid w:val="000868DA"/>
    <w:rsid w:val="00086943"/>
    <w:rsid w:val="00087386"/>
    <w:rsid w:val="00087BF1"/>
    <w:rsid w:val="00087C8A"/>
    <w:rsid w:val="00092FAE"/>
    <w:rsid w:val="00093C4D"/>
    <w:rsid w:val="00094577"/>
    <w:rsid w:val="00094AE4"/>
    <w:rsid w:val="0009519E"/>
    <w:rsid w:val="000954AE"/>
    <w:rsid w:val="000955D3"/>
    <w:rsid w:val="00095778"/>
    <w:rsid w:val="00096232"/>
    <w:rsid w:val="000968D2"/>
    <w:rsid w:val="00096B9E"/>
    <w:rsid w:val="00096F71"/>
    <w:rsid w:val="000A1986"/>
    <w:rsid w:val="000A3256"/>
    <w:rsid w:val="000A36C6"/>
    <w:rsid w:val="000A45B2"/>
    <w:rsid w:val="000A4E52"/>
    <w:rsid w:val="000A549F"/>
    <w:rsid w:val="000A55FB"/>
    <w:rsid w:val="000A5A70"/>
    <w:rsid w:val="000A75C3"/>
    <w:rsid w:val="000A7AC0"/>
    <w:rsid w:val="000B22FF"/>
    <w:rsid w:val="000B2C3A"/>
    <w:rsid w:val="000B3B49"/>
    <w:rsid w:val="000B3B9E"/>
    <w:rsid w:val="000B3DB1"/>
    <w:rsid w:val="000B5FAA"/>
    <w:rsid w:val="000C04F5"/>
    <w:rsid w:val="000C297E"/>
    <w:rsid w:val="000C2FAE"/>
    <w:rsid w:val="000C301F"/>
    <w:rsid w:val="000C352E"/>
    <w:rsid w:val="000C4BB5"/>
    <w:rsid w:val="000C5087"/>
    <w:rsid w:val="000C5D92"/>
    <w:rsid w:val="000C5DED"/>
    <w:rsid w:val="000C769C"/>
    <w:rsid w:val="000D0EAE"/>
    <w:rsid w:val="000D1D7E"/>
    <w:rsid w:val="000D2304"/>
    <w:rsid w:val="000D2AD4"/>
    <w:rsid w:val="000D40F6"/>
    <w:rsid w:val="000D6497"/>
    <w:rsid w:val="000D65DA"/>
    <w:rsid w:val="000D711D"/>
    <w:rsid w:val="000D79AB"/>
    <w:rsid w:val="000E1B02"/>
    <w:rsid w:val="000E24DF"/>
    <w:rsid w:val="000E3123"/>
    <w:rsid w:val="000E407A"/>
    <w:rsid w:val="000E445B"/>
    <w:rsid w:val="000E4705"/>
    <w:rsid w:val="000E4FC8"/>
    <w:rsid w:val="000E57BE"/>
    <w:rsid w:val="000E67BE"/>
    <w:rsid w:val="000E7091"/>
    <w:rsid w:val="000F21DC"/>
    <w:rsid w:val="000F21ED"/>
    <w:rsid w:val="000F27A5"/>
    <w:rsid w:val="000F2A28"/>
    <w:rsid w:val="000F5143"/>
    <w:rsid w:val="000F5AD6"/>
    <w:rsid w:val="000F5CF1"/>
    <w:rsid w:val="000F6147"/>
    <w:rsid w:val="000F70DA"/>
    <w:rsid w:val="000F7B49"/>
    <w:rsid w:val="00100A81"/>
    <w:rsid w:val="0010124E"/>
    <w:rsid w:val="00101D67"/>
    <w:rsid w:val="00102E08"/>
    <w:rsid w:val="0010349F"/>
    <w:rsid w:val="00103F19"/>
    <w:rsid w:val="0010400E"/>
    <w:rsid w:val="00104407"/>
    <w:rsid w:val="00104DEF"/>
    <w:rsid w:val="00106937"/>
    <w:rsid w:val="00106EFC"/>
    <w:rsid w:val="0010713C"/>
    <w:rsid w:val="001074F4"/>
    <w:rsid w:val="00110E9B"/>
    <w:rsid w:val="00112CC6"/>
    <w:rsid w:val="001131E0"/>
    <w:rsid w:val="00113951"/>
    <w:rsid w:val="0011494F"/>
    <w:rsid w:val="0011589B"/>
    <w:rsid w:val="00116646"/>
    <w:rsid w:val="001166FA"/>
    <w:rsid w:val="0011680D"/>
    <w:rsid w:val="00117F98"/>
    <w:rsid w:val="00120448"/>
    <w:rsid w:val="00120FB9"/>
    <w:rsid w:val="00121964"/>
    <w:rsid w:val="00123318"/>
    <w:rsid w:val="00123ED5"/>
    <w:rsid w:val="001241A6"/>
    <w:rsid w:val="001249C4"/>
    <w:rsid w:val="001253D7"/>
    <w:rsid w:val="00125BAE"/>
    <w:rsid w:val="001261AB"/>
    <w:rsid w:val="00126BF8"/>
    <w:rsid w:val="00126F97"/>
    <w:rsid w:val="001303DD"/>
    <w:rsid w:val="00130EBD"/>
    <w:rsid w:val="00132887"/>
    <w:rsid w:val="001329F9"/>
    <w:rsid w:val="00132E86"/>
    <w:rsid w:val="00133FDA"/>
    <w:rsid w:val="001343A2"/>
    <w:rsid w:val="001346CB"/>
    <w:rsid w:val="0013584E"/>
    <w:rsid w:val="00135ABA"/>
    <w:rsid w:val="00135B53"/>
    <w:rsid w:val="001365E5"/>
    <w:rsid w:val="00136CCE"/>
    <w:rsid w:val="001373C4"/>
    <w:rsid w:val="00137D71"/>
    <w:rsid w:val="00140BB4"/>
    <w:rsid w:val="001421D4"/>
    <w:rsid w:val="00143540"/>
    <w:rsid w:val="0014537D"/>
    <w:rsid w:val="001458FB"/>
    <w:rsid w:val="00146F2C"/>
    <w:rsid w:val="00147199"/>
    <w:rsid w:val="001471BF"/>
    <w:rsid w:val="0015134B"/>
    <w:rsid w:val="00152A4E"/>
    <w:rsid w:val="0015561C"/>
    <w:rsid w:val="00156225"/>
    <w:rsid w:val="00157322"/>
    <w:rsid w:val="00157BDE"/>
    <w:rsid w:val="00157D05"/>
    <w:rsid w:val="00157E60"/>
    <w:rsid w:val="0016117D"/>
    <w:rsid w:val="001611D3"/>
    <w:rsid w:val="00163D80"/>
    <w:rsid w:val="00164C00"/>
    <w:rsid w:val="00165C0F"/>
    <w:rsid w:val="001675CD"/>
    <w:rsid w:val="00170254"/>
    <w:rsid w:val="0017039A"/>
    <w:rsid w:val="00171627"/>
    <w:rsid w:val="00171840"/>
    <w:rsid w:val="001729DE"/>
    <w:rsid w:val="00172F1A"/>
    <w:rsid w:val="00173010"/>
    <w:rsid w:val="00173B56"/>
    <w:rsid w:val="00173BBC"/>
    <w:rsid w:val="00175071"/>
    <w:rsid w:val="0017578B"/>
    <w:rsid w:val="00175C0A"/>
    <w:rsid w:val="001767E0"/>
    <w:rsid w:val="00176FE8"/>
    <w:rsid w:val="00177085"/>
    <w:rsid w:val="00177293"/>
    <w:rsid w:val="001773D3"/>
    <w:rsid w:val="001775BA"/>
    <w:rsid w:val="00177A4A"/>
    <w:rsid w:val="00180564"/>
    <w:rsid w:val="0018190F"/>
    <w:rsid w:val="0018226E"/>
    <w:rsid w:val="0018252F"/>
    <w:rsid w:val="0018292F"/>
    <w:rsid w:val="00182FA7"/>
    <w:rsid w:val="00183751"/>
    <w:rsid w:val="00183EE9"/>
    <w:rsid w:val="001840B5"/>
    <w:rsid w:val="001841BF"/>
    <w:rsid w:val="00184339"/>
    <w:rsid w:val="0018667E"/>
    <w:rsid w:val="00186EF0"/>
    <w:rsid w:val="00187F13"/>
    <w:rsid w:val="00190473"/>
    <w:rsid w:val="00191593"/>
    <w:rsid w:val="00191854"/>
    <w:rsid w:val="001927FD"/>
    <w:rsid w:val="00197578"/>
    <w:rsid w:val="00197582"/>
    <w:rsid w:val="00197E7A"/>
    <w:rsid w:val="001A0183"/>
    <w:rsid w:val="001A0C7D"/>
    <w:rsid w:val="001A2894"/>
    <w:rsid w:val="001A2F0D"/>
    <w:rsid w:val="001A45D1"/>
    <w:rsid w:val="001A77EA"/>
    <w:rsid w:val="001A7EBA"/>
    <w:rsid w:val="001B1AB5"/>
    <w:rsid w:val="001B1E15"/>
    <w:rsid w:val="001B1EC7"/>
    <w:rsid w:val="001B264F"/>
    <w:rsid w:val="001B3B54"/>
    <w:rsid w:val="001B49A9"/>
    <w:rsid w:val="001B5E07"/>
    <w:rsid w:val="001B671D"/>
    <w:rsid w:val="001B6A49"/>
    <w:rsid w:val="001C1157"/>
    <w:rsid w:val="001C13D9"/>
    <w:rsid w:val="001C3C78"/>
    <w:rsid w:val="001C3F4E"/>
    <w:rsid w:val="001C4B5D"/>
    <w:rsid w:val="001C5F48"/>
    <w:rsid w:val="001D0DCF"/>
    <w:rsid w:val="001D1350"/>
    <w:rsid w:val="001D13C1"/>
    <w:rsid w:val="001D198E"/>
    <w:rsid w:val="001D1E59"/>
    <w:rsid w:val="001D235E"/>
    <w:rsid w:val="001D2FAA"/>
    <w:rsid w:val="001D333C"/>
    <w:rsid w:val="001D3F3B"/>
    <w:rsid w:val="001D4AB5"/>
    <w:rsid w:val="001D4E11"/>
    <w:rsid w:val="001D5A2A"/>
    <w:rsid w:val="001D5F2B"/>
    <w:rsid w:val="001D77F8"/>
    <w:rsid w:val="001D7B3E"/>
    <w:rsid w:val="001E0A36"/>
    <w:rsid w:val="001E23A7"/>
    <w:rsid w:val="001E3587"/>
    <w:rsid w:val="001E45B3"/>
    <w:rsid w:val="001E5B4B"/>
    <w:rsid w:val="001E6007"/>
    <w:rsid w:val="001E63C4"/>
    <w:rsid w:val="001E736A"/>
    <w:rsid w:val="001F12BB"/>
    <w:rsid w:val="001F1311"/>
    <w:rsid w:val="001F2CB3"/>
    <w:rsid w:val="001F3F19"/>
    <w:rsid w:val="001F60D8"/>
    <w:rsid w:val="001F6432"/>
    <w:rsid w:val="001F6BD3"/>
    <w:rsid w:val="001F6E32"/>
    <w:rsid w:val="001F7736"/>
    <w:rsid w:val="001F7CC7"/>
    <w:rsid w:val="00200493"/>
    <w:rsid w:val="0020122F"/>
    <w:rsid w:val="002015D5"/>
    <w:rsid w:val="0020161E"/>
    <w:rsid w:val="00202098"/>
    <w:rsid w:val="002020D5"/>
    <w:rsid w:val="0020245D"/>
    <w:rsid w:val="00202E51"/>
    <w:rsid w:val="0020350F"/>
    <w:rsid w:val="00204DC7"/>
    <w:rsid w:val="00206B91"/>
    <w:rsid w:val="00207326"/>
    <w:rsid w:val="00212599"/>
    <w:rsid w:val="00212895"/>
    <w:rsid w:val="00213DD5"/>
    <w:rsid w:val="00214727"/>
    <w:rsid w:val="00215441"/>
    <w:rsid w:val="00215ED3"/>
    <w:rsid w:val="002167B1"/>
    <w:rsid w:val="00216A8D"/>
    <w:rsid w:val="00217A6E"/>
    <w:rsid w:val="00220503"/>
    <w:rsid w:val="00220A51"/>
    <w:rsid w:val="00220CF7"/>
    <w:rsid w:val="00221917"/>
    <w:rsid w:val="00221EDF"/>
    <w:rsid w:val="00221F8D"/>
    <w:rsid w:val="0022226B"/>
    <w:rsid w:val="00224672"/>
    <w:rsid w:val="00224F1F"/>
    <w:rsid w:val="002273BB"/>
    <w:rsid w:val="002279F8"/>
    <w:rsid w:val="00232149"/>
    <w:rsid w:val="0023255D"/>
    <w:rsid w:val="00240353"/>
    <w:rsid w:val="00240A92"/>
    <w:rsid w:val="002429E4"/>
    <w:rsid w:val="002449AB"/>
    <w:rsid w:val="00244C46"/>
    <w:rsid w:val="00245139"/>
    <w:rsid w:val="002469EE"/>
    <w:rsid w:val="00246DA4"/>
    <w:rsid w:val="002476FC"/>
    <w:rsid w:val="00247778"/>
    <w:rsid w:val="00247CF5"/>
    <w:rsid w:val="00247DD6"/>
    <w:rsid w:val="00250061"/>
    <w:rsid w:val="002508B6"/>
    <w:rsid w:val="00250C08"/>
    <w:rsid w:val="002517C2"/>
    <w:rsid w:val="00251A7F"/>
    <w:rsid w:val="002523CE"/>
    <w:rsid w:val="002525B7"/>
    <w:rsid w:val="002527EE"/>
    <w:rsid w:val="0025358F"/>
    <w:rsid w:val="00253928"/>
    <w:rsid w:val="00254056"/>
    <w:rsid w:val="00254A58"/>
    <w:rsid w:val="002550FF"/>
    <w:rsid w:val="0025740C"/>
    <w:rsid w:val="002579DC"/>
    <w:rsid w:val="002600F1"/>
    <w:rsid w:val="00262F97"/>
    <w:rsid w:val="0026388F"/>
    <w:rsid w:val="00263FEA"/>
    <w:rsid w:val="00266004"/>
    <w:rsid w:val="00266084"/>
    <w:rsid w:val="00266118"/>
    <w:rsid w:val="00266933"/>
    <w:rsid w:val="00267285"/>
    <w:rsid w:val="00267878"/>
    <w:rsid w:val="00267B04"/>
    <w:rsid w:val="00270B50"/>
    <w:rsid w:val="00271263"/>
    <w:rsid w:val="002721FA"/>
    <w:rsid w:val="00275A4F"/>
    <w:rsid w:val="00277713"/>
    <w:rsid w:val="00280944"/>
    <w:rsid w:val="00280B00"/>
    <w:rsid w:val="00282ADD"/>
    <w:rsid w:val="00282BF6"/>
    <w:rsid w:val="0028522A"/>
    <w:rsid w:val="0028564E"/>
    <w:rsid w:val="00285B89"/>
    <w:rsid w:val="00286CD8"/>
    <w:rsid w:val="00287A5F"/>
    <w:rsid w:val="00290B01"/>
    <w:rsid w:val="00291893"/>
    <w:rsid w:val="00291C13"/>
    <w:rsid w:val="002937B8"/>
    <w:rsid w:val="0029424F"/>
    <w:rsid w:val="00294D53"/>
    <w:rsid w:val="00295ABA"/>
    <w:rsid w:val="00295C28"/>
    <w:rsid w:val="00296A8A"/>
    <w:rsid w:val="00296B5D"/>
    <w:rsid w:val="002A0A17"/>
    <w:rsid w:val="002A1202"/>
    <w:rsid w:val="002A293B"/>
    <w:rsid w:val="002A385B"/>
    <w:rsid w:val="002A3866"/>
    <w:rsid w:val="002A4ED9"/>
    <w:rsid w:val="002A64FB"/>
    <w:rsid w:val="002B0AF6"/>
    <w:rsid w:val="002B2832"/>
    <w:rsid w:val="002C000B"/>
    <w:rsid w:val="002C07B9"/>
    <w:rsid w:val="002C08F1"/>
    <w:rsid w:val="002C257E"/>
    <w:rsid w:val="002C2FA7"/>
    <w:rsid w:val="002C4D77"/>
    <w:rsid w:val="002C6299"/>
    <w:rsid w:val="002C782F"/>
    <w:rsid w:val="002C7C49"/>
    <w:rsid w:val="002D06AD"/>
    <w:rsid w:val="002D09D5"/>
    <w:rsid w:val="002D0DFE"/>
    <w:rsid w:val="002D25CE"/>
    <w:rsid w:val="002D329D"/>
    <w:rsid w:val="002D3667"/>
    <w:rsid w:val="002D5066"/>
    <w:rsid w:val="002D5BD1"/>
    <w:rsid w:val="002D7F40"/>
    <w:rsid w:val="002E48C4"/>
    <w:rsid w:val="002E4AB1"/>
    <w:rsid w:val="002E4C62"/>
    <w:rsid w:val="002E4D40"/>
    <w:rsid w:val="002E5751"/>
    <w:rsid w:val="002E5CC7"/>
    <w:rsid w:val="002E5ED6"/>
    <w:rsid w:val="002E64E8"/>
    <w:rsid w:val="002E71E3"/>
    <w:rsid w:val="002E7567"/>
    <w:rsid w:val="002E76EB"/>
    <w:rsid w:val="002F0194"/>
    <w:rsid w:val="002F0ADE"/>
    <w:rsid w:val="002F157C"/>
    <w:rsid w:val="002F1A92"/>
    <w:rsid w:val="002F25E6"/>
    <w:rsid w:val="002F2F63"/>
    <w:rsid w:val="002F346F"/>
    <w:rsid w:val="002F3C2B"/>
    <w:rsid w:val="002F4001"/>
    <w:rsid w:val="002F43E8"/>
    <w:rsid w:val="00300656"/>
    <w:rsid w:val="00300A8B"/>
    <w:rsid w:val="003037B6"/>
    <w:rsid w:val="00303AE6"/>
    <w:rsid w:val="00305CE9"/>
    <w:rsid w:val="003077EF"/>
    <w:rsid w:val="00307A19"/>
    <w:rsid w:val="00307D4A"/>
    <w:rsid w:val="003110E4"/>
    <w:rsid w:val="00311320"/>
    <w:rsid w:val="00312291"/>
    <w:rsid w:val="00312ADA"/>
    <w:rsid w:val="00313242"/>
    <w:rsid w:val="00313881"/>
    <w:rsid w:val="00313AC2"/>
    <w:rsid w:val="003145C2"/>
    <w:rsid w:val="0031671B"/>
    <w:rsid w:val="00317075"/>
    <w:rsid w:val="003173B1"/>
    <w:rsid w:val="00317B0A"/>
    <w:rsid w:val="0032025F"/>
    <w:rsid w:val="003212C9"/>
    <w:rsid w:val="003216BF"/>
    <w:rsid w:val="00321F1D"/>
    <w:rsid w:val="00321F3E"/>
    <w:rsid w:val="00323FEE"/>
    <w:rsid w:val="00324067"/>
    <w:rsid w:val="003249C2"/>
    <w:rsid w:val="003258AC"/>
    <w:rsid w:val="00325B0F"/>
    <w:rsid w:val="00327516"/>
    <w:rsid w:val="00327804"/>
    <w:rsid w:val="003303C9"/>
    <w:rsid w:val="00330872"/>
    <w:rsid w:val="0033234D"/>
    <w:rsid w:val="00332738"/>
    <w:rsid w:val="0033350C"/>
    <w:rsid w:val="00333AA1"/>
    <w:rsid w:val="00334476"/>
    <w:rsid w:val="003346D8"/>
    <w:rsid w:val="00334C89"/>
    <w:rsid w:val="00335D43"/>
    <w:rsid w:val="00335F01"/>
    <w:rsid w:val="00337BC1"/>
    <w:rsid w:val="0034022E"/>
    <w:rsid w:val="00340F69"/>
    <w:rsid w:val="0034107A"/>
    <w:rsid w:val="0034411E"/>
    <w:rsid w:val="003544D5"/>
    <w:rsid w:val="003547DC"/>
    <w:rsid w:val="0035591D"/>
    <w:rsid w:val="00355D8C"/>
    <w:rsid w:val="00355EAF"/>
    <w:rsid w:val="003562C2"/>
    <w:rsid w:val="00356844"/>
    <w:rsid w:val="0035799A"/>
    <w:rsid w:val="00361775"/>
    <w:rsid w:val="0036244D"/>
    <w:rsid w:val="00363241"/>
    <w:rsid w:val="0036326A"/>
    <w:rsid w:val="0036425E"/>
    <w:rsid w:val="00364710"/>
    <w:rsid w:val="00365080"/>
    <w:rsid w:val="003668AD"/>
    <w:rsid w:val="00366E4D"/>
    <w:rsid w:val="003677C3"/>
    <w:rsid w:val="00370DC3"/>
    <w:rsid w:val="0037451F"/>
    <w:rsid w:val="003745A2"/>
    <w:rsid w:val="003754D3"/>
    <w:rsid w:val="003761F2"/>
    <w:rsid w:val="00376279"/>
    <w:rsid w:val="003766BD"/>
    <w:rsid w:val="0037695E"/>
    <w:rsid w:val="00376C74"/>
    <w:rsid w:val="00377919"/>
    <w:rsid w:val="00377E92"/>
    <w:rsid w:val="00381577"/>
    <w:rsid w:val="0038199B"/>
    <w:rsid w:val="00382D9A"/>
    <w:rsid w:val="00384F4F"/>
    <w:rsid w:val="003852C0"/>
    <w:rsid w:val="00385FE9"/>
    <w:rsid w:val="003867D6"/>
    <w:rsid w:val="0039085A"/>
    <w:rsid w:val="00390DAF"/>
    <w:rsid w:val="00391545"/>
    <w:rsid w:val="0039254E"/>
    <w:rsid w:val="00393035"/>
    <w:rsid w:val="0039359D"/>
    <w:rsid w:val="00393BDC"/>
    <w:rsid w:val="00394619"/>
    <w:rsid w:val="003947D6"/>
    <w:rsid w:val="00394D0F"/>
    <w:rsid w:val="00395A9C"/>
    <w:rsid w:val="00395BC5"/>
    <w:rsid w:val="00396CBD"/>
    <w:rsid w:val="00396F22"/>
    <w:rsid w:val="00397135"/>
    <w:rsid w:val="003A0B2D"/>
    <w:rsid w:val="003A1F54"/>
    <w:rsid w:val="003A2D4A"/>
    <w:rsid w:val="003A343D"/>
    <w:rsid w:val="003A3673"/>
    <w:rsid w:val="003A3F77"/>
    <w:rsid w:val="003A53EE"/>
    <w:rsid w:val="003A5935"/>
    <w:rsid w:val="003A6401"/>
    <w:rsid w:val="003A6560"/>
    <w:rsid w:val="003A7F44"/>
    <w:rsid w:val="003B0ABE"/>
    <w:rsid w:val="003B1219"/>
    <w:rsid w:val="003B1A72"/>
    <w:rsid w:val="003B1F0A"/>
    <w:rsid w:val="003B2254"/>
    <w:rsid w:val="003B2A07"/>
    <w:rsid w:val="003B30FD"/>
    <w:rsid w:val="003B33BE"/>
    <w:rsid w:val="003B3974"/>
    <w:rsid w:val="003B3F8D"/>
    <w:rsid w:val="003B42FF"/>
    <w:rsid w:val="003B7F39"/>
    <w:rsid w:val="003C12BB"/>
    <w:rsid w:val="003C23EF"/>
    <w:rsid w:val="003C364E"/>
    <w:rsid w:val="003C426A"/>
    <w:rsid w:val="003C43A2"/>
    <w:rsid w:val="003C47AB"/>
    <w:rsid w:val="003C7487"/>
    <w:rsid w:val="003C7F38"/>
    <w:rsid w:val="003D1753"/>
    <w:rsid w:val="003D1F1E"/>
    <w:rsid w:val="003D260F"/>
    <w:rsid w:val="003D47FD"/>
    <w:rsid w:val="003D4BEE"/>
    <w:rsid w:val="003D69E6"/>
    <w:rsid w:val="003D768F"/>
    <w:rsid w:val="003D7CFA"/>
    <w:rsid w:val="003E013A"/>
    <w:rsid w:val="003E0398"/>
    <w:rsid w:val="003E33C3"/>
    <w:rsid w:val="003E3D72"/>
    <w:rsid w:val="003E47BE"/>
    <w:rsid w:val="003E5322"/>
    <w:rsid w:val="003E67FA"/>
    <w:rsid w:val="003E76F3"/>
    <w:rsid w:val="003F10C7"/>
    <w:rsid w:val="003F14BA"/>
    <w:rsid w:val="003F2006"/>
    <w:rsid w:val="003F2E6A"/>
    <w:rsid w:val="003F30C5"/>
    <w:rsid w:val="003F33F6"/>
    <w:rsid w:val="003F3D70"/>
    <w:rsid w:val="003F4B64"/>
    <w:rsid w:val="003F63CB"/>
    <w:rsid w:val="003F6932"/>
    <w:rsid w:val="003F6F38"/>
    <w:rsid w:val="004015CF"/>
    <w:rsid w:val="00401C73"/>
    <w:rsid w:val="00402129"/>
    <w:rsid w:val="00402254"/>
    <w:rsid w:val="00402B79"/>
    <w:rsid w:val="00404461"/>
    <w:rsid w:val="004058BD"/>
    <w:rsid w:val="0040690B"/>
    <w:rsid w:val="00406FD8"/>
    <w:rsid w:val="00410892"/>
    <w:rsid w:val="00410F5C"/>
    <w:rsid w:val="00413BB2"/>
    <w:rsid w:val="0041415B"/>
    <w:rsid w:val="0041431C"/>
    <w:rsid w:val="0041482D"/>
    <w:rsid w:val="004158B9"/>
    <w:rsid w:val="00416804"/>
    <w:rsid w:val="00422045"/>
    <w:rsid w:val="0042272A"/>
    <w:rsid w:val="004236A9"/>
    <w:rsid w:val="00423EB1"/>
    <w:rsid w:val="004242BA"/>
    <w:rsid w:val="0042593B"/>
    <w:rsid w:val="004261E4"/>
    <w:rsid w:val="004268A4"/>
    <w:rsid w:val="00426E17"/>
    <w:rsid w:val="004301C8"/>
    <w:rsid w:val="00430C46"/>
    <w:rsid w:val="00432039"/>
    <w:rsid w:val="00432390"/>
    <w:rsid w:val="00433EB6"/>
    <w:rsid w:val="00434F2A"/>
    <w:rsid w:val="0043529D"/>
    <w:rsid w:val="00436A83"/>
    <w:rsid w:val="00436DCD"/>
    <w:rsid w:val="00436E5B"/>
    <w:rsid w:val="00440B5A"/>
    <w:rsid w:val="00442615"/>
    <w:rsid w:val="004428ED"/>
    <w:rsid w:val="00443033"/>
    <w:rsid w:val="00443ECA"/>
    <w:rsid w:val="004440D5"/>
    <w:rsid w:val="00444454"/>
    <w:rsid w:val="004446E7"/>
    <w:rsid w:val="00445550"/>
    <w:rsid w:val="00445B66"/>
    <w:rsid w:val="0044631A"/>
    <w:rsid w:val="004467D6"/>
    <w:rsid w:val="00446CA2"/>
    <w:rsid w:val="004500DC"/>
    <w:rsid w:val="00450CBD"/>
    <w:rsid w:val="00450EA3"/>
    <w:rsid w:val="00453DDE"/>
    <w:rsid w:val="00454673"/>
    <w:rsid w:val="00455115"/>
    <w:rsid w:val="004553EA"/>
    <w:rsid w:val="00455513"/>
    <w:rsid w:val="004557FD"/>
    <w:rsid w:val="00455AB3"/>
    <w:rsid w:val="004616E1"/>
    <w:rsid w:val="00461A50"/>
    <w:rsid w:val="00462A7D"/>
    <w:rsid w:val="00463DBC"/>
    <w:rsid w:val="0046521A"/>
    <w:rsid w:val="00467269"/>
    <w:rsid w:val="00470657"/>
    <w:rsid w:val="004707B2"/>
    <w:rsid w:val="00470DD2"/>
    <w:rsid w:val="0047122E"/>
    <w:rsid w:val="00471C3B"/>
    <w:rsid w:val="00472316"/>
    <w:rsid w:val="004723DC"/>
    <w:rsid w:val="00472501"/>
    <w:rsid w:val="00473A9A"/>
    <w:rsid w:val="00473AB7"/>
    <w:rsid w:val="0047470C"/>
    <w:rsid w:val="00474B7C"/>
    <w:rsid w:val="00475269"/>
    <w:rsid w:val="0047544D"/>
    <w:rsid w:val="00480E9B"/>
    <w:rsid w:val="00481ACE"/>
    <w:rsid w:val="004823B1"/>
    <w:rsid w:val="00482474"/>
    <w:rsid w:val="00482566"/>
    <w:rsid w:val="00482E82"/>
    <w:rsid w:val="00483F19"/>
    <w:rsid w:val="00484D55"/>
    <w:rsid w:val="0048509F"/>
    <w:rsid w:val="00486F0C"/>
    <w:rsid w:val="00487EDF"/>
    <w:rsid w:val="00490237"/>
    <w:rsid w:val="00491C2C"/>
    <w:rsid w:val="0049204F"/>
    <w:rsid w:val="00492217"/>
    <w:rsid w:val="00492FAE"/>
    <w:rsid w:val="00493798"/>
    <w:rsid w:val="004945C1"/>
    <w:rsid w:val="004960D3"/>
    <w:rsid w:val="004973FF"/>
    <w:rsid w:val="004A057F"/>
    <w:rsid w:val="004A1B0B"/>
    <w:rsid w:val="004A2CE5"/>
    <w:rsid w:val="004A34FF"/>
    <w:rsid w:val="004A3A2E"/>
    <w:rsid w:val="004A498F"/>
    <w:rsid w:val="004A53B5"/>
    <w:rsid w:val="004A5802"/>
    <w:rsid w:val="004A5E30"/>
    <w:rsid w:val="004A6647"/>
    <w:rsid w:val="004A7343"/>
    <w:rsid w:val="004A7494"/>
    <w:rsid w:val="004B38A4"/>
    <w:rsid w:val="004B5356"/>
    <w:rsid w:val="004B59FE"/>
    <w:rsid w:val="004B68BC"/>
    <w:rsid w:val="004B7122"/>
    <w:rsid w:val="004B75AB"/>
    <w:rsid w:val="004B7C61"/>
    <w:rsid w:val="004C17A1"/>
    <w:rsid w:val="004C3068"/>
    <w:rsid w:val="004C3A1C"/>
    <w:rsid w:val="004C6070"/>
    <w:rsid w:val="004C73A7"/>
    <w:rsid w:val="004D1B44"/>
    <w:rsid w:val="004D2676"/>
    <w:rsid w:val="004D28ED"/>
    <w:rsid w:val="004D2A35"/>
    <w:rsid w:val="004D3125"/>
    <w:rsid w:val="004D4FE7"/>
    <w:rsid w:val="004D74A8"/>
    <w:rsid w:val="004E0DE6"/>
    <w:rsid w:val="004E101F"/>
    <w:rsid w:val="004E33C3"/>
    <w:rsid w:val="004E35A6"/>
    <w:rsid w:val="004E3FCC"/>
    <w:rsid w:val="004E5740"/>
    <w:rsid w:val="004E701E"/>
    <w:rsid w:val="004F04E3"/>
    <w:rsid w:val="004F0657"/>
    <w:rsid w:val="004F2DCC"/>
    <w:rsid w:val="004F304F"/>
    <w:rsid w:val="004F404A"/>
    <w:rsid w:val="004F421E"/>
    <w:rsid w:val="004F6441"/>
    <w:rsid w:val="004F6702"/>
    <w:rsid w:val="004F6902"/>
    <w:rsid w:val="00501904"/>
    <w:rsid w:val="00501994"/>
    <w:rsid w:val="00501AE5"/>
    <w:rsid w:val="00502BD5"/>
    <w:rsid w:val="00503CE6"/>
    <w:rsid w:val="00503EA7"/>
    <w:rsid w:val="005051D8"/>
    <w:rsid w:val="00505931"/>
    <w:rsid w:val="0050614C"/>
    <w:rsid w:val="00506B9D"/>
    <w:rsid w:val="0050769A"/>
    <w:rsid w:val="00510091"/>
    <w:rsid w:val="005110CD"/>
    <w:rsid w:val="0051114B"/>
    <w:rsid w:val="005115CF"/>
    <w:rsid w:val="00513B6B"/>
    <w:rsid w:val="00514F30"/>
    <w:rsid w:val="00515934"/>
    <w:rsid w:val="0051631B"/>
    <w:rsid w:val="00516CDD"/>
    <w:rsid w:val="005174BC"/>
    <w:rsid w:val="00521545"/>
    <w:rsid w:val="0052167E"/>
    <w:rsid w:val="00523E5D"/>
    <w:rsid w:val="00525C8A"/>
    <w:rsid w:val="005265B4"/>
    <w:rsid w:val="00530A93"/>
    <w:rsid w:val="005317DC"/>
    <w:rsid w:val="00532021"/>
    <w:rsid w:val="00532AF9"/>
    <w:rsid w:val="00532FE3"/>
    <w:rsid w:val="00533054"/>
    <w:rsid w:val="0053315D"/>
    <w:rsid w:val="005344AE"/>
    <w:rsid w:val="005358C4"/>
    <w:rsid w:val="00535C7F"/>
    <w:rsid w:val="00537AE3"/>
    <w:rsid w:val="0054007E"/>
    <w:rsid w:val="005400E6"/>
    <w:rsid w:val="00540A3E"/>
    <w:rsid w:val="00540DD4"/>
    <w:rsid w:val="005414CA"/>
    <w:rsid w:val="00541B04"/>
    <w:rsid w:val="00541CBC"/>
    <w:rsid w:val="005434E5"/>
    <w:rsid w:val="005439BC"/>
    <w:rsid w:val="00543E9F"/>
    <w:rsid w:val="00544482"/>
    <w:rsid w:val="00545111"/>
    <w:rsid w:val="00546F94"/>
    <w:rsid w:val="005470AD"/>
    <w:rsid w:val="00547D64"/>
    <w:rsid w:val="00547E3B"/>
    <w:rsid w:val="00551809"/>
    <w:rsid w:val="0055209C"/>
    <w:rsid w:val="00552283"/>
    <w:rsid w:val="00552EFE"/>
    <w:rsid w:val="005555AF"/>
    <w:rsid w:val="00557A58"/>
    <w:rsid w:val="00557A7C"/>
    <w:rsid w:val="00557E1A"/>
    <w:rsid w:val="005618C5"/>
    <w:rsid w:val="00561BA3"/>
    <w:rsid w:val="005627D6"/>
    <w:rsid w:val="005638F0"/>
    <w:rsid w:val="00563BC9"/>
    <w:rsid w:val="00564023"/>
    <w:rsid w:val="005650BF"/>
    <w:rsid w:val="005654CC"/>
    <w:rsid w:val="005659F9"/>
    <w:rsid w:val="005703A2"/>
    <w:rsid w:val="005717E4"/>
    <w:rsid w:val="005727CD"/>
    <w:rsid w:val="00572C7C"/>
    <w:rsid w:val="00572CF8"/>
    <w:rsid w:val="00572E40"/>
    <w:rsid w:val="00573060"/>
    <w:rsid w:val="00573AA7"/>
    <w:rsid w:val="00573F07"/>
    <w:rsid w:val="0057437A"/>
    <w:rsid w:val="00574570"/>
    <w:rsid w:val="00574DDC"/>
    <w:rsid w:val="0057657C"/>
    <w:rsid w:val="005767BA"/>
    <w:rsid w:val="0057740C"/>
    <w:rsid w:val="00577747"/>
    <w:rsid w:val="00583263"/>
    <w:rsid w:val="005838F1"/>
    <w:rsid w:val="00584243"/>
    <w:rsid w:val="00584519"/>
    <w:rsid w:val="00584527"/>
    <w:rsid w:val="00584849"/>
    <w:rsid w:val="005874F2"/>
    <w:rsid w:val="00587AC5"/>
    <w:rsid w:val="00590427"/>
    <w:rsid w:val="0059069A"/>
    <w:rsid w:val="00591B1D"/>
    <w:rsid w:val="0059247C"/>
    <w:rsid w:val="00593E27"/>
    <w:rsid w:val="00593EEA"/>
    <w:rsid w:val="0059436F"/>
    <w:rsid w:val="00595716"/>
    <w:rsid w:val="00595B26"/>
    <w:rsid w:val="00595B4F"/>
    <w:rsid w:val="00596ADD"/>
    <w:rsid w:val="00596F2F"/>
    <w:rsid w:val="0059706F"/>
    <w:rsid w:val="005A05DF"/>
    <w:rsid w:val="005A1243"/>
    <w:rsid w:val="005A126C"/>
    <w:rsid w:val="005A1F36"/>
    <w:rsid w:val="005A2157"/>
    <w:rsid w:val="005A288C"/>
    <w:rsid w:val="005A2AB5"/>
    <w:rsid w:val="005A3168"/>
    <w:rsid w:val="005A336F"/>
    <w:rsid w:val="005A482F"/>
    <w:rsid w:val="005A6507"/>
    <w:rsid w:val="005A6A84"/>
    <w:rsid w:val="005A6D9D"/>
    <w:rsid w:val="005A7D85"/>
    <w:rsid w:val="005B1DF4"/>
    <w:rsid w:val="005B1E48"/>
    <w:rsid w:val="005B2A25"/>
    <w:rsid w:val="005B6871"/>
    <w:rsid w:val="005C0805"/>
    <w:rsid w:val="005C0F38"/>
    <w:rsid w:val="005C2034"/>
    <w:rsid w:val="005C23E7"/>
    <w:rsid w:val="005C2495"/>
    <w:rsid w:val="005C2BFC"/>
    <w:rsid w:val="005C37A9"/>
    <w:rsid w:val="005C4566"/>
    <w:rsid w:val="005C527E"/>
    <w:rsid w:val="005C5907"/>
    <w:rsid w:val="005C5F72"/>
    <w:rsid w:val="005C6128"/>
    <w:rsid w:val="005C66F6"/>
    <w:rsid w:val="005C7480"/>
    <w:rsid w:val="005C74DD"/>
    <w:rsid w:val="005D0603"/>
    <w:rsid w:val="005D2B47"/>
    <w:rsid w:val="005D2FD3"/>
    <w:rsid w:val="005D372B"/>
    <w:rsid w:val="005D41C2"/>
    <w:rsid w:val="005D450F"/>
    <w:rsid w:val="005D4970"/>
    <w:rsid w:val="005D5073"/>
    <w:rsid w:val="005D5B14"/>
    <w:rsid w:val="005D5C9B"/>
    <w:rsid w:val="005D689D"/>
    <w:rsid w:val="005D6BEF"/>
    <w:rsid w:val="005D768D"/>
    <w:rsid w:val="005E01CE"/>
    <w:rsid w:val="005E0678"/>
    <w:rsid w:val="005E0683"/>
    <w:rsid w:val="005E19D0"/>
    <w:rsid w:val="005E2101"/>
    <w:rsid w:val="005E7B26"/>
    <w:rsid w:val="005E7DCC"/>
    <w:rsid w:val="005F09C9"/>
    <w:rsid w:val="005F10BB"/>
    <w:rsid w:val="005F15FF"/>
    <w:rsid w:val="005F33C1"/>
    <w:rsid w:val="005F356C"/>
    <w:rsid w:val="005F3DCD"/>
    <w:rsid w:val="005F3FB5"/>
    <w:rsid w:val="005F4977"/>
    <w:rsid w:val="005F54BE"/>
    <w:rsid w:val="005F56DB"/>
    <w:rsid w:val="005F6105"/>
    <w:rsid w:val="005F6138"/>
    <w:rsid w:val="005F61F3"/>
    <w:rsid w:val="005F7016"/>
    <w:rsid w:val="0060069E"/>
    <w:rsid w:val="00601B14"/>
    <w:rsid w:val="006051E2"/>
    <w:rsid w:val="00605295"/>
    <w:rsid w:val="00605FE8"/>
    <w:rsid w:val="00606CAE"/>
    <w:rsid w:val="0061025D"/>
    <w:rsid w:val="00610CEC"/>
    <w:rsid w:val="00611E62"/>
    <w:rsid w:val="006122AB"/>
    <w:rsid w:val="00613684"/>
    <w:rsid w:val="00615A53"/>
    <w:rsid w:val="00615FCC"/>
    <w:rsid w:val="0061606C"/>
    <w:rsid w:val="006160CD"/>
    <w:rsid w:val="00617943"/>
    <w:rsid w:val="00617F4F"/>
    <w:rsid w:val="00620342"/>
    <w:rsid w:val="0062084B"/>
    <w:rsid w:val="00621C4D"/>
    <w:rsid w:val="0062228E"/>
    <w:rsid w:val="00622C87"/>
    <w:rsid w:val="00622D24"/>
    <w:rsid w:val="00623043"/>
    <w:rsid w:val="0062305D"/>
    <w:rsid w:val="006230B8"/>
    <w:rsid w:val="006249A0"/>
    <w:rsid w:val="00624C75"/>
    <w:rsid w:val="00625A7E"/>
    <w:rsid w:val="00626961"/>
    <w:rsid w:val="00627D4B"/>
    <w:rsid w:val="0063301C"/>
    <w:rsid w:val="00633C23"/>
    <w:rsid w:val="00633E6A"/>
    <w:rsid w:val="0063430B"/>
    <w:rsid w:val="00634363"/>
    <w:rsid w:val="006352C2"/>
    <w:rsid w:val="006352DB"/>
    <w:rsid w:val="0063599D"/>
    <w:rsid w:val="00636C20"/>
    <w:rsid w:val="00637698"/>
    <w:rsid w:val="006376D9"/>
    <w:rsid w:val="006400BC"/>
    <w:rsid w:val="0064240E"/>
    <w:rsid w:val="00642E5F"/>
    <w:rsid w:val="00643F44"/>
    <w:rsid w:val="00644B22"/>
    <w:rsid w:val="00645B9A"/>
    <w:rsid w:val="006463D5"/>
    <w:rsid w:val="00646A48"/>
    <w:rsid w:val="00646E52"/>
    <w:rsid w:val="0064746D"/>
    <w:rsid w:val="00647597"/>
    <w:rsid w:val="006507C1"/>
    <w:rsid w:val="00651F53"/>
    <w:rsid w:val="00652281"/>
    <w:rsid w:val="0065292F"/>
    <w:rsid w:val="006538A8"/>
    <w:rsid w:val="0065394F"/>
    <w:rsid w:val="00653CB3"/>
    <w:rsid w:val="00653FF3"/>
    <w:rsid w:val="0065575A"/>
    <w:rsid w:val="00655C97"/>
    <w:rsid w:val="00655FB3"/>
    <w:rsid w:val="006570D0"/>
    <w:rsid w:val="006577BB"/>
    <w:rsid w:val="0066088D"/>
    <w:rsid w:val="00660ADF"/>
    <w:rsid w:val="00663B52"/>
    <w:rsid w:val="00664013"/>
    <w:rsid w:val="00664B6F"/>
    <w:rsid w:val="00665707"/>
    <w:rsid w:val="006662BC"/>
    <w:rsid w:val="006676A7"/>
    <w:rsid w:val="00667F1E"/>
    <w:rsid w:val="00670328"/>
    <w:rsid w:val="00671C12"/>
    <w:rsid w:val="0067246C"/>
    <w:rsid w:val="006745A1"/>
    <w:rsid w:val="0067476C"/>
    <w:rsid w:val="00676587"/>
    <w:rsid w:val="00676756"/>
    <w:rsid w:val="00676F69"/>
    <w:rsid w:val="00676F7A"/>
    <w:rsid w:val="006803D8"/>
    <w:rsid w:val="00681CAB"/>
    <w:rsid w:val="0068434A"/>
    <w:rsid w:val="00684A4D"/>
    <w:rsid w:val="0068577D"/>
    <w:rsid w:val="00685DE9"/>
    <w:rsid w:val="00686440"/>
    <w:rsid w:val="006867D8"/>
    <w:rsid w:val="00686872"/>
    <w:rsid w:val="00686B0D"/>
    <w:rsid w:val="006873E1"/>
    <w:rsid w:val="006902CC"/>
    <w:rsid w:val="00690C44"/>
    <w:rsid w:val="006920B4"/>
    <w:rsid w:val="00692E70"/>
    <w:rsid w:val="0069465B"/>
    <w:rsid w:val="00694E76"/>
    <w:rsid w:val="00694E7E"/>
    <w:rsid w:val="00696214"/>
    <w:rsid w:val="00697A63"/>
    <w:rsid w:val="00697CF3"/>
    <w:rsid w:val="006A2996"/>
    <w:rsid w:val="006A2BD2"/>
    <w:rsid w:val="006A2E94"/>
    <w:rsid w:val="006A36AF"/>
    <w:rsid w:val="006A3F6F"/>
    <w:rsid w:val="006A6BB5"/>
    <w:rsid w:val="006A77FC"/>
    <w:rsid w:val="006B0359"/>
    <w:rsid w:val="006B0D12"/>
    <w:rsid w:val="006B12B9"/>
    <w:rsid w:val="006B18FB"/>
    <w:rsid w:val="006B1C5B"/>
    <w:rsid w:val="006B2772"/>
    <w:rsid w:val="006B33E2"/>
    <w:rsid w:val="006B3A1B"/>
    <w:rsid w:val="006B5164"/>
    <w:rsid w:val="006B6834"/>
    <w:rsid w:val="006B6D18"/>
    <w:rsid w:val="006B7DD6"/>
    <w:rsid w:val="006C00E8"/>
    <w:rsid w:val="006C08EA"/>
    <w:rsid w:val="006C0E7E"/>
    <w:rsid w:val="006C3CC3"/>
    <w:rsid w:val="006C4F56"/>
    <w:rsid w:val="006C58E5"/>
    <w:rsid w:val="006C58FC"/>
    <w:rsid w:val="006C699E"/>
    <w:rsid w:val="006D0ED9"/>
    <w:rsid w:val="006D2241"/>
    <w:rsid w:val="006D22E7"/>
    <w:rsid w:val="006D25A4"/>
    <w:rsid w:val="006D282B"/>
    <w:rsid w:val="006D45CB"/>
    <w:rsid w:val="006D54A5"/>
    <w:rsid w:val="006D5F7A"/>
    <w:rsid w:val="006D65E6"/>
    <w:rsid w:val="006D6CF5"/>
    <w:rsid w:val="006E0FEC"/>
    <w:rsid w:val="006E19BA"/>
    <w:rsid w:val="006E1ED9"/>
    <w:rsid w:val="006E1FC9"/>
    <w:rsid w:val="006E26B6"/>
    <w:rsid w:val="006E2E02"/>
    <w:rsid w:val="006E2F95"/>
    <w:rsid w:val="006E31D4"/>
    <w:rsid w:val="006E31E3"/>
    <w:rsid w:val="006E46C8"/>
    <w:rsid w:val="006E5196"/>
    <w:rsid w:val="006E524C"/>
    <w:rsid w:val="006E52E7"/>
    <w:rsid w:val="006E6605"/>
    <w:rsid w:val="006E6F75"/>
    <w:rsid w:val="006E7270"/>
    <w:rsid w:val="006F2629"/>
    <w:rsid w:val="006F3549"/>
    <w:rsid w:val="006F3A0B"/>
    <w:rsid w:val="006F3E36"/>
    <w:rsid w:val="006F4659"/>
    <w:rsid w:val="006F4728"/>
    <w:rsid w:val="006F5D64"/>
    <w:rsid w:val="00700697"/>
    <w:rsid w:val="00701D5F"/>
    <w:rsid w:val="00703D59"/>
    <w:rsid w:val="00707EF1"/>
    <w:rsid w:val="00710B2E"/>
    <w:rsid w:val="00711AFC"/>
    <w:rsid w:val="00711D8D"/>
    <w:rsid w:val="00712628"/>
    <w:rsid w:val="00712D15"/>
    <w:rsid w:val="007132D8"/>
    <w:rsid w:val="00713755"/>
    <w:rsid w:val="007159DC"/>
    <w:rsid w:val="007176AB"/>
    <w:rsid w:val="007205CB"/>
    <w:rsid w:val="007212F2"/>
    <w:rsid w:val="00721D5E"/>
    <w:rsid w:val="00723F27"/>
    <w:rsid w:val="00725702"/>
    <w:rsid w:val="00726ACF"/>
    <w:rsid w:val="00727584"/>
    <w:rsid w:val="00727C4A"/>
    <w:rsid w:val="00730724"/>
    <w:rsid w:val="00730C76"/>
    <w:rsid w:val="00731972"/>
    <w:rsid w:val="00732EFF"/>
    <w:rsid w:val="00733816"/>
    <w:rsid w:val="00734B66"/>
    <w:rsid w:val="00734DC4"/>
    <w:rsid w:val="007364A5"/>
    <w:rsid w:val="00736855"/>
    <w:rsid w:val="00736889"/>
    <w:rsid w:val="0073779D"/>
    <w:rsid w:val="007406B2"/>
    <w:rsid w:val="007408E5"/>
    <w:rsid w:val="00741FC9"/>
    <w:rsid w:val="00742888"/>
    <w:rsid w:val="007428A0"/>
    <w:rsid w:val="007431B3"/>
    <w:rsid w:val="00745936"/>
    <w:rsid w:val="00745ACB"/>
    <w:rsid w:val="00745EC0"/>
    <w:rsid w:val="00746343"/>
    <w:rsid w:val="00751256"/>
    <w:rsid w:val="007515EF"/>
    <w:rsid w:val="00751A79"/>
    <w:rsid w:val="007547EA"/>
    <w:rsid w:val="00754B88"/>
    <w:rsid w:val="00754DBE"/>
    <w:rsid w:val="00755325"/>
    <w:rsid w:val="00755E50"/>
    <w:rsid w:val="007579E6"/>
    <w:rsid w:val="0076013A"/>
    <w:rsid w:val="0076156B"/>
    <w:rsid w:val="007624DC"/>
    <w:rsid w:val="00762788"/>
    <w:rsid w:val="0076373A"/>
    <w:rsid w:val="0076536B"/>
    <w:rsid w:val="00766041"/>
    <w:rsid w:val="0076614C"/>
    <w:rsid w:val="00766399"/>
    <w:rsid w:val="007666E5"/>
    <w:rsid w:val="00766D6F"/>
    <w:rsid w:val="00767028"/>
    <w:rsid w:val="007677A6"/>
    <w:rsid w:val="00770909"/>
    <w:rsid w:val="00770CDD"/>
    <w:rsid w:val="00771E79"/>
    <w:rsid w:val="0077307F"/>
    <w:rsid w:val="0077392B"/>
    <w:rsid w:val="00774E6C"/>
    <w:rsid w:val="00775207"/>
    <w:rsid w:val="00775242"/>
    <w:rsid w:val="00775835"/>
    <w:rsid w:val="007759FC"/>
    <w:rsid w:val="00775BED"/>
    <w:rsid w:val="00775C04"/>
    <w:rsid w:val="00776247"/>
    <w:rsid w:val="007767F8"/>
    <w:rsid w:val="0077742C"/>
    <w:rsid w:val="0077764B"/>
    <w:rsid w:val="00777AAB"/>
    <w:rsid w:val="00777EFF"/>
    <w:rsid w:val="00780452"/>
    <w:rsid w:val="00781048"/>
    <w:rsid w:val="00781D46"/>
    <w:rsid w:val="00782BBC"/>
    <w:rsid w:val="0078335D"/>
    <w:rsid w:val="00785590"/>
    <w:rsid w:val="00785A06"/>
    <w:rsid w:val="00785A32"/>
    <w:rsid w:val="0078674A"/>
    <w:rsid w:val="00787380"/>
    <w:rsid w:val="00787E80"/>
    <w:rsid w:val="00791E0F"/>
    <w:rsid w:val="0079392A"/>
    <w:rsid w:val="00794576"/>
    <w:rsid w:val="00795569"/>
    <w:rsid w:val="00797F1E"/>
    <w:rsid w:val="007A06FE"/>
    <w:rsid w:val="007A0E05"/>
    <w:rsid w:val="007A2743"/>
    <w:rsid w:val="007A2AFD"/>
    <w:rsid w:val="007A44AF"/>
    <w:rsid w:val="007A4B83"/>
    <w:rsid w:val="007A6509"/>
    <w:rsid w:val="007A6CCA"/>
    <w:rsid w:val="007B0E79"/>
    <w:rsid w:val="007B148B"/>
    <w:rsid w:val="007B1DBD"/>
    <w:rsid w:val="007B342C"/>
    <w:rsid w:val="007B36F1"/>
    <w:rsid w:val="007B3DD7"/>
    <w:rsid w:val="007B54D0"/>
    <w:rsid w:val="007B661A"/>
    <w:rsid w:val="007B6A15"/>
    <w:rsid w:val="007B6C35"/>
    <w:rsid w:val="007C03BD"/>
    <w:rsid w:val="007C05BE"/>
    <w:rsid w:val="007C06D2"/>
    <w:rsid w:val="007C13E1"/>
    <w:rsid w:val="007C17B5"/>
    <w:rsid w:val="007C1E6A"/>
    <w:rsid w:val="007C2506"/>
    <w:rsid w:val="007C3AD6"/>
    <w:rsid w:val="007C3B51"/>
    <w:rsid w:val="007C49BB"/>
    <w:rsid w:val="007C5319"/>
    <w:rsid w:val="007C5886"/>
    <w:rsid w:val="007C6F8E"/>
    <w:rsid w:val="007C72C8"/>
    <w:rsid w:val="007C788B"/>
    <w:rsid w:val="007C78A4"/>
    <w:rsid w:val="007D1CCD"/>
    <w:rsid w:val="007D2E20"/>
    <w:rsid w:val="007D3697"/>
    <w:rsid w:val="007D3BB9"/>
    <w:rsid w:val="007D4512"/>
    <w:rsid w:val="007D4DE5"/>
    <w:rsid w:val="007E0422"/>
    <w:rsid w:val="007E2441"/>
    <w:rsid w:val="007E269D"/>
    <w:rsid w:val="007E2B46"/>
    <w:rsid w:val="007E2B7A"/>
    <w:rsid w:val="007E3082"/>
    <w:rsid w:val="007E443B"/>
    <w:rsid w:val="007E5C5C"/>
    <w:rsid w:val="007E67FF"/>
    <w:rsid w:val="007E6A5F"/>
    <w:rsid w:val="007E7B67"/>
    <w:rsid w:val="007F11F5"/>
    <w:rsid w:val="007F1C77"/>
    <w:rsid w:val="007F2051"/>
    <w:rsid w:val="007F2275"/>
    <w:rsid w:val="007F2762"/>
    <w:rsid w:val="007F2C09"/>
    <w:rsid w:val="007F3632"/>
    <w:rsid w:val="007F466B"/>
    <w:rsid w:val="007F4AD0"/>
    <w:rsid w:val="007F554F"/>
    <w:rsid w:val="007F6881"/>
    <w:rsid w:val="007F6EE2"/>
    <w:rsid w:val="00800692"/>
    <w:rsid w:val="00800F6C"/>
    <w:rsid w:val="008011AF"/>
    <w:rsid w:val="0080292C"/>
    <w:rsid w:val="00803059"/>
    <w:rsid w:val="008036F9"/>
    <w:rsid w:val="00803F71"/>
    <w:rsid w:val="0080428E"/>
    <w:rsid w:val="00804AD8"/>
    <w:rsid w:val="00807C27"/>
    <w:rsid w:val="00807CC1"/>
    <w:rsid w:val="00810931"/>
    <w:rsid w:val="00811F0B"/>
    <w:rsid w:val="008132CA"/>
    <w:rsid w:val="00813AE6"/>
    <w:rsid w:val="00813BCE"/>
    <w:rsid w:val="0081430B"/>
    <w:rsid w:val="008145B9"/>
    <w:rsid w:val="0081619D"/>
    <w:rsid w:val="00817C20"/>
    <w:rsid w:val="00820C8B"/>
    <w:rsid w:val="00821610"/>
    <w:rsid w:val="00821763"/>
    <w:rsid w:val="00822E79"/>
    <w:rsid w:val="00823061"/>
    <w:rsid w:val="00823438"/>
    <w:rsid w:val="008247FB"/>
    <w:rsid w:val="00825CFD"/>
    <w:rsid w:val="00826E96"/>
    <w:rsid w:val="00827173"/>
    <w:rsid w:val="008304E8"/>
    <w:rsid w:val="0083064C"/>
    <w:rsid w:val="008316DF"/>
    <w:rsid w:val="00831775"/>
    <w:rsid w:val="0083261E"/>
    <w:rsid w:val="00832B53"/>
    <w:rsid w:val="00834B51"/>
    <w:rsid w:val="008357D6"/>
    <w:rsid w:val="00835C12"/>
    <w:rsid w:val="00836D0B"/>
    <w:rsid w:val="008372AC"/>
    <w:rsid w:val="00840ABD"/>
    <w:rsid w:val="0084285B"/>
    <w:rsid w:val="008441BA"/>
    <w:rsid w:val="0084781F"/>
    <w:rsid w:val="0084789B"/>
    <w:rsid w:val="00847BAA"/>
    <w:rsid w:val="00851345"/>
    <w:rsid w:val="00851E31"/>
    <w:rsid w:val="008520E5"/>
    <w:rsid w:val="0085218A"/>
    <w:rsid w:val="008539C4"/>
    <w:rsid w:val="00854188"/>
    <w:rsid w:val="008545AA"/>
    <w:rsid w:val="008562C8"/>
    <w:rsid w:val="008565F0"/>
    <w:rsid w:val="00856D6A"/>
    <w:rsid w:val="00856DB1"/>
    <w:rsid w:val="00857020"/>
    <w:rsid w:val="008612FA"/>
    <w:rsid w:val="00861605"/>
    <w:rsid w:val="00862BFF"/>
    <w:rsid w:val="00865215"/>
    <w:rsid w:val="00865839"/>
    <w:rsid w:val="00866A65"/>
    <w:rsid w:val="00871B4B"/>
    <w:rsid w:val="00871D47"/>
    <w:rsid w:val="0087336E"/>
    <w:rsid w:val="00874574"/>
    <w:rsid w:val="00875E94"/>
    <w:rsid w:val="008763DF"/>
    <w:rsid w:val="00876911"/>
    <w:rsid w:val="00876F4E"/>
    <w:rsid w:val="00877D92"/>
    <w:rsid w:val="0088071F"/>
    <w:rsid w:val="0088094C"/>
    <w:rsid w:val="00883EF0"/>
    <w:rsid w:val="00884420"/>
    <w:rsid w:val="00884BF0"/>
    <w:rsid w:val="00884EB0"/>
    <w:rsid w:val="00886DFB"/>
    <w:rsid w:val="00886E1B"/>
    <w:rsid w:val="00890470"/>
    <w:rsid w:val="008916A9"/>
    <w:rsid w:val="008923F6"/>
    <w:rsid w:val="00893571"/>
    <w:rsid w:val="00894147"/>
    <w:rsid w:val="008941FB"/>
    <w:rsid w:val="00895FFD"/>
    <w:rsid w:val="00896362"/>
    <w:rsid w:val="0089710B"/>
    <w:rsid w:val="008A095F"/>
    <w:rsid w:val="008A1786"/>
    <w:rsid w:val="008A1926"/>
    <w:rsid w:val="008A1D27"/>
    <w:rsid w:val="008A2115"/>
    <w:rsid w:val="008A26B1"/>
    <w:rsid w:val="008A2928"/>
    <w:rsid w:val="008A3482"/>
    <w:rsid w:val="008A3D85"/>
    <w:rsid w:val="008A3DB1"/>
    <w:rsid w:val="008A514F"/>
    <w:rsid w:val="008A67B5"/>
    <w:rsid w:val="008A6D0C"/>
    <w:rsid w:val="008B09D5"/>
    <w:rsid w:val="008B1552"/>
    <w:rsid w:val="008B15F5"/>
    <w:rsid w:val="008B1607"/>
    <w:rsid w:val="008B1E1E"/>
    <w:rsid w:val="008B586A"/>
    <w:rsid w:val="008C1CA8"/>
    <w:rsid w:val="008C1FA7"/>
    <w:rsid w:val="008C265D"/>
    <w:rsid w:val="008C6152"/>
    <w:rsid w:val="008C75F2"/>
    <w:rsid w:val="008C7807"/>
    <w:rsid w:val="008D0883"/>
    <w:rsid w:val="008D1145"/>
    <w:rsid w:val="008D1492"/>
    <w:rsid w:val="008D1CCD"/>
    <w:rsid w:val="008D287C"/>
    <w:rsid w:val="008D2B16"/>
    <w:rsid w:val="008D2DD9"/>
    <w:rsid w:val="008D3A4E"/>
    <w:rsid w:val="008D4073"/>
    <w:rsid w:val="008D4F08"/>
    <w:rsid w:val="008D5C13"/>
    <w:rsid w:val="008D64DA"/>
    <w:rsid w:val="008D678C"/>
    <w:rsid w:val="008D68B3"/>
    <w:rsid w:val="008D7750"/>
    <w:rsid w:val="008D7756"/>
    <w:rsid w:val="008D79AF"/>
    <w:rsid w:val="008E1D23"/>
    <w:rsid w:val="008E1FF0"/>
    <w:rsid w:val="008E219B"/>
    <w:rsid w:val="008E2892"/>
    <w:rsid w:val="008E6386"/>
    <w:rsid w:val="008E7D67"/>
    <w:rsid w:val="008F0662"/>
    <w:rsid w:val="008F0C7A"/>
    <w:rsid w:val="008F33CD"/>
    <w:rsid w:val="008F3AD6"/>
    <w:rsid w:val="008F4E53"/>
    <w:rsid w:val="008F5444"/>
    <w:rsid w:val="008F6585"/>
    <w:rsid w:val="008F794E"/>
    <w:rsid w:val="00901A2F"/>
    <w:rsid w:val="009023AE"/>
    <w:rsid w:val="00906383"/>
    <w:rsid w:val="00906E5D"/>
    <w:rsid w:val="00910532"/>
    <w:rsid w:val="00910586"/>
    <w:rsid w:val="009110E3"/>
    <w:rsid w:val="00911A13"/>
    <w:rsid w:val="00911F91"/>
    <w:rsid w:val="0091209A"/>
    <w:rsid w:val="00912897"/>
    <w:rsid w:val="00912C94"/>
    <w:rsid w:val="009134EE"/>
    <w:rsid w:val="00913E14"/>
    <w:rsid w:val="0091403D"/>
    <w:rsid w:val="0091426D"/>
    <w:rsid w:val="009148AD"/>
    <w:rsid w:val="0091501B"/>
    <w:rsid w:val="009161D4"/>
    <w:rsid w:val="009165FF"/>
    <w:rsid w:val="009168C3"/>
    <w:rsid w:val="00916FFE"/>
    <w:rsid w:val="009176CB"/>
    <w:rsid w:val="00920B02"/>
    <w:rsid w:val="00920C17"/>
    <w:rsid w:val="00922A07"/>
    <w:rsid w:val="00923172"/>
    <w:rsid w:val="00923D01"/>
    <w:rsid w:val="00923ED6"/>
    <w:rsid w:val="009242A4"/>
    <w:rsid w:val="009247B4"/>
    <w:rsid w:val="00926E33"/>
    <w:rsid w:val="00930B10"/>
    <w:rsid w:val="00930F8C"/>
    <w:rsid w:val="009310A6"/>
    <w:rsid w:val="00931923"/>
    <w:rsid w:val="00932564"/>
    <w:rsid w:val="00932C4C"/>
    <w:rsid w:val="00933BB8"/>
    <w:rsid w:val="00935306"/>
    <w:rsid w:val="00935366"/>
    <w:rsid w:val="00935773"/>
    <w:rsid w:val="009362B5"/>
    <w:rsid w:val="00936946"/>
    <w:rsid w:val="0093699C"/>
    <w:rsid w:val="00936BAB"/>
    <w:rsid w:val="00937489"/>
    <w:rsid w:val="009407CE"/>
    <w:rsid w:val="00940A76"/>
    <w:rsid w:val="00940C7E"/>
    <w:rsid w:val="0094105A"/>
    <w:rsid w:val="0094274E"/>
    <w:rsid w:val="00943418"/>
    <w:rsid w:val="0094400D"/>
    <w:rsid w:val="00944387"/>
    <w:rsid w:val="0094476B"/>
    <w:rsid w:val="00945963"/>
    <w:rsid w:val="00947161"/>
    <w:rsid w:val="00947621"/>
    <w:rsid w:val="00947A91"/>
    <w:rsid w:val="009527B0"/>
    <w:rsid w:val="00952B7E"/>
    <w:rsid w:val="0095311C"/>
    <w:rsid w:val="00953159"/>
    <w:rsid w:val="0095321B"/>
    <w:rsid w:val="009533F4"/>
    <w:rsid w:val="00954997"/>
    <w:rsid w:val="009578D5"/>
    <w:rsid w:val="0095791E"/>
    <w:rsid w:val="00962245"/>
    <w:rsid w:val="0096224D"/>
    <w:rsid w:val="00962413"/>
    <w:rsid w:val="0096348F"/>
    <w:rsid w:val="00964855"/>
    <w:rsid w:val="00964D59"/>
    <w:rsid w:val="009667EB"/>
    <w:rsid w:val="00966A79"/>
    <w:rsid w:val="00967FC0"/>
    <w:rsid w:val="00970880"/>
    <w:rsid w:val="009709D0"/>
    <w:rsid w:val="00970CFF"/>
    <w:rsid w:val="00970DDA"/>
    <w:rsid w:val="00970E27"/>
    <w:rsid w:val="009713D3"/>
    <w:rsid w:val="00973484"/>
    <w:rsid w:val="00973D42"/>
    <w:rsid w:val="00974ADC"/>
    <w:rsid w:val="00975A0B"/>
    <w:rsid w:val="00975AC6"/>
    <w:rsid w:val="0097671C"/>
    <w:rsid w:val="00977A5E"/>
    <w:rsid w:val="0098049C"/>
    <w:rsid w:val="00981339"/>
    <w:rsid w:val="00981AC9"/>
    <w:rsid w:val="009830F4"/>
    <w:rsid w:val="00984558"/>
    <w:rsid w:val="00985101"/>
    <w:rsid w:val="00986108"/>
    <w:rsid w:val="00986CE7"/>
    <w:rsid w:val="00987A80"/>
    <w:rsid w:val="00990300"/>
    <w:rsid w:val="00990AB9"/>
    <w:rsid w:val="00990BAC"/>
    <w:rsid w:val="00991C61"/>
    <w:rsid w:val="00993F61"/>
    <w:rsid w:val="0099452D"/>
    <w:rsid w:val="0099586B"/>
    <w:rsid w:val="0099680D"/>
    <w:rsid w:val="00996F91"/>
    <w:rsid w:val="00997324"/>
    <w:rsid w:val="009A0373"/>
    <w:rsid w:val="009A0CCA"/>
    <w:rsid w:val="009A13DC"/>
    <w:rsid w:val="009A17B1"/>
    <w:rsid w:val="009A181C"/>
    <w:rsid w:val="009A24B6"/>
    <w:rsid w:val="009A29A3"/>
    <w:rsid w:val="009A29F7"/>
    <w:rsid w:val="009A2D20"/>
    <w:rsid w:val="009A3794"/>
    <w:rsid w:val="009A3AFD"/>
    <w:rsid w:val="009A3BF9"/>
    <w:rsid w:val="009A543A"/>
    <w:rsid w:val="009A5B44"/>
    <w:rsid w:val="009A63A8"/>
    <w:rsid w:val="009A6B14"/>
    <w:rsid w:val="009A70A9"/>
    <w:rsid w:val="009A77F1"/>
    <w:rsid w:val="009B0339"/>
    <w:rsid w:val="009B1F89"/>
    <w:rsid w:val="009B34CD"/>
    <w:rsid w:val="009B38F0"/>
    <w:rsid w:val="009B39F0"/>
    <w:rsid w:val="009B4293"/>
    <w:rsid w:val="009B577E"/>
    <w:rsid w:val="009B6E92"/>
    <w:rsid w:val="009C0348"/>
    <w:rsid w:val="009C0B9D"/>
    <w:rsid w:val="009C0BBD"/>
    <w:rsid w:val="009C0DBD"/>
    <w:rsid w:val="009C0DF9"/>
    <w:rsid w:val="009C1387"/>
    <w:rsid w:val="009C3555"/>
    <w:rsid w:val="009C3A60"/>
    <w:rsid w:val="009C3D63"/>
    <w:rsid w:val="009C43C9"/>
    <w:rsid w:val="009C44E8"/>
    <w:rsid w:val="009C4648"/>
    <w:rsid w:val="009C4993"/>
    <w:rsid w:val="009C5493"/>
    <w:rsid w:val="009C597F"/>
    <w:rsid w:val="009C5B21"/>
    <w:rsid w:val="009D0EE7"/>
    <w:rsid w:val="009D3412"/>
    <w:rsid w:val="009D3A4D"/>
    <w:rsid w:val="009D3A70"/>
    <w:rsid w:val="009D3DEA"/>
    <w:rsid w:val="009D68BB"/>
    <w:rsid w:val="009D751E"/>
    <w:rsid w:val="009E0DEE"/>
    <w:rsid w:val="009E1D19"/>
    <w:rsid w:val="009E4484"/>
    <w:rsid w:val="009E4628"/>
    <w:rsid w:val="009E5051"/>
    <w:rsid w:val="009E5105"/>
    <w:rsid w:val="009E5BFA"/>
    <w:rsid w:val="009E6297"/>
    <w:rsid w:val="009E74EB"/>
    <w:rsid w:val="009E7755"/>
    <w:rsid w:val="009F02D9"/>
    <w:rsid w:val="009F1B3D"/>
    <w:rsid w:val="009F1C7E"/>
    <w:rsid w:val="009F1E2B"/>
    <w:rsid w:val="009F2EE6"/>
    <w:rsid w:val="009F43CA"/>
    <w:rsid w:val="009F4A40"/>
    <w:rsid w:val="009F4C59"/>
    <w:rsid w:val="009F5261"/>
    <w:rsid w:val="009F5623"/>
    <w:rsid w:val="009F5923"/>
    <w:rsid w:val="009F5C70"/>
    <w:rsid w:val="009F5E68"/>
    <w:rsid w:val="009F6CA4"/>
    <w:rsid w:val="009F6EF6"/>
    <w:rsid w:val="009F724D"/>
    <w:rsid w:val="009F7C08"/>
    <w:rsid w:val="00A00142"/>
    <w:rsid w:val="00A0098E"/>
    <w:rsid w:val="00A025AF"/>
    <w:rsid w:val="00A02CFD"/>
    <w:rsid w:val="00A02DF2"/>
    <w:rsid w:val="00A02FC5"/>
    <w:rsid w:val="00A0313F"/>
    <w:rsid w:val="00A0489E"/>
    <w:rsid w:val="00A04F3A"/>
    <w:rsid w:val="00A05825"/>
    <w:rsid w:val="00A0625B"/>
    <w:rsid w:val="00A06984"/>
    <w:rsid w:val="00A07C1C"/>
    <w:rsid w:val="00A11EA5"/>
    <w:rsid w:val="00A1272A"/>
    <w:rsid w:val="00A12D39"/>
    <w:rsid w:val="00A15437"/>
    <w:rsid w:val="00A15C3A"/>
    <w:rsid w:val="00A163FC"/>
    <w:rsid w:val="00A16B9C"/>
    <w:rsid w:val="00A20130"/>
    <w:rsid w:val="00A2103F"/>
    <w:rsid w:val="00A21BBB"/>
    <w:rsid w:val="00A23351"/>
    <w:rsid w:val="00A234C2"/>
    <w:rsid w:val="00A23D84"/>
    <w:rsid w:val="00A25180"/>
    <w:rsid w:val="00A25E36"/>
    <w:rsid w:val="00A266D2"/>
    <w:rsid w:val="00A26983"/>
    <w:rsid w:val="00A30350"/>
    <w:rsid w:val="00A304C6"/>
    <w:rsid w:val="00A30EBC"/>
    <w:rsid w:val="00A32BB7"/>
    <w:rsid w:val="00A33363"/>
    <w:rsid w:val="00A334D7"/>
    <w:rsid w:val="00A34833"/>
    <w:rsid w:val="00A35059"/>
    <w:rsid w:val="00A350EA"/>
    <w:rsid w:val="00A35296"/>
    <w:rsid w:val="00A3594B"/>
    <w:rsid w:val="00A35FD8"/>
    <w:rsid w:val="00A401DB"/>
    <w:rsid w:val="00A402A3"/>
    <w:rsid w:val="00A403EC"/>
    <w:rsid w:val="00A4186E"/>
    <w:rsid w:val="00A41C4C"/>
    <w:rsid w:val="00A437ED"/>
    <w:rsid w:val="00A44B89"/>
    <w:rsid w:val="00A517EB"/>
    <w:rsid w:val="00A51F96"/>
    <w:rsid w:val="00A544CC"/>
    <w:rsid w:val="00A54D58"/>
    <w:rsid w:val="00A55329"/>
    <w:rsid w:val="00A55FE0"/>
    <w:rsid w:val="00A5665F"/>
    <w:rsid w:val="00A567B6"/>
    <w:rsid w:val="00A57040"/>
    <w:rsid w:val="00A575B3"/>
    <w:rsid w:val="00A61896"/>
    <w:rsid w:val="00A6212D"/>
    <w:rsid w:val="00A62B56"/>
    <w:rsid w:val="00A62C69"/>
    <w:rsid w:val="00A63A2F"/>
    <w:rsid w:val="00A640D1"/>
    <w:rsid w:val="00A64857"/>
    <w:rsid w:val="00A64C53"/>
    <w:rsid w:val="00A655C8"/>
    <w:rsid w:val="00A660F0"/>
    <w:rsid w:val="00A66DFE"/>
    <w:rsid w:val="00A70718"/>
    <w:rsid w:val="00A715C5"/>
    <w:rsid w:val="00A729C1"/>
    <w:rsid w:val="00A72DAA"/>
    <w:rsid w:val="00A74142"/>
    <w:rsid w:val="00A74563"/>
    <w:rsid w:val="00A75C65"/>
    <w:rsid w:val="00A76D4A"/>
    <w:rsid w:val="00A80178"/>
    <w:rsid w:val="00A80951"/>
    <w:rsid w:val="00A82EF7"/>
    <w:rsid w:val="00A83BF8"/>
    <w:rsid w:val="00A85535"/>
    <w:rsid w:val="00A861D8"/>
    <w:rsid w:val="00A867EE"/>
    <w:rsid w:val="00A86A72"/>
    <w:rsid w:val="00A877B5"/>
    <w:rsid w:val="00A92830"/>
    <w:rsid w:val="00A965F8"/>
    <w:rsid w:val="00A96A09"/>
    <w:rsid w:val="00A976AB"/>
    <w:rsid w:val="00AA001C"/>
    <w:rsid w:val="00AA1AA2"/>
    <w:rsid w:val="00AA309F"/>
    <w:rsid w:val="00AA378D"/>
    <w:rsid w:val="00AA4FC7"/>
    <w:rsid w:val="00AA5336"/>
    <w:rsid w:val="00AA5653"/>
    <w:rsid w:val="00AA661D"/>
    <w:rsid w:val="00AB0152"/>
    <w:rsid w:val="00AB02D1"/>
    <w:rsid w:val="00AB1138"/>
    <w:rsid w:val="00AB1951"/>
    <w:rsid w:val="00AB32DA"/>
    <w:rsid w:val="00AB3303"/>
    <w:rsid w:val="00AB38F4"/>
    <w:rsid w:val="00AB3CC3"/>
    <w:rsid w:val="00AB45C4"/>
    <w:rsid w:val="00AB5774"/>
    <w:rsid w:val="00AB6451"/>
    <w:rsid w:val="00AB65E0"/>
    <w:rsid w:val="00AC274C"/>
    <w:rsid w:val="00AC49B1"/>
    <w:rsid w:val="00AC4C3C"/>
    <w:rsid w:val="00AC588A"/>
    <w:rsid w:val="00AC6146"/>
    <w:rsid w:val="00AC61BD"/>
    <w:rsid w:val="00AC65D6"/>
    <w:rsid w:val="00AC6AA9"/>
    <w:rsid w:val="00AC6E75"/>
    <w:rsid w:val="00AC6FFD"/>
    <w:rsid w:val="00AD223F"/>
    <w:rsid w:val="00AD279D"/>
    <w:rsid w:val="00AD37BB"/>
    <w:rsid w:val="00AD3A57"/>
    <w:rsid w:val="00AD4A59"/>
    <w:rsid w:val="00AD608D"/>
    <w:rsid w:val="00AE0CE6"/>
    <w:rsid w:val="00AE1796"/>
    <w:rsid w:val="00AE2295"/>
    <w:rsid w:val="00AE27AA"/>
    <w:rsid w:val="00AE2EAF"/>
    <w:rsid w:val="00AE37DF"/>
    <w:rsid w:val="00AE3AD3"/>
    <w:rsid w:val="00AE3E80"/>
    <w:rsid w:val="00AE4D42"/>
    <w:rsid w:val="00AE4E2D"/>
    <w:rsid w:val="00AE661F"/>
    <w:rsid w:val="00AF0E65"/>
    <w:rsid w:val="00AF0F30"/>
    <w:rsid w:val="00AF1CE8"/>
    <w:rsid w:val="00AF21ED"/>
    <w:rsid w:val="00AF2D74"/>
    <w:rsid w:val="00AF30CE"/>
    <w:rsid w:val="00AF37F7"/>
    <w:rsid w:val="00AF3C67"/>
    <w:rsid w:val="00AF3D9D"/>
    <w:rsid w:val="00AF4CA7"/>
    <w:rsid w:val="00AF5707"/>
    <w:rsid w:val="00AF5BBD"/>
    <w:rsid w:val="00AF6442"/>
    <w:rsid w:val="00AF6F92"/>
    <w:rsid w:val="00B0053D"/>
    <w:rsid w:val="00B0107F"/>
    <w:rsid w:val="00B025B6"/>
    <w:rsid w:val="00B045E5"/>
    <w:rsid w:val="00B05CF9"/>
    <w:rsid w:val="00B06E24"/>
    <w:rsid w:val="00B06FD0"/>
    <w:rsid w:val="00B077F6"/>
    <w:rsid w:val="00B07EC4"/>
    <w:rsid w:val="00B10501"/>
    <w:rsid w:val="00B11760"/>
    <w:rsid w:val="00B11CD8"/>
    <w:rsid w:val="00B1279C"/>
    <w:rsid w:val="00B13256"/>
    <w:rsid w:val="00B139EE"/>
    <w:rsid w:val="00B14F01"/>
    <w:rsid w:val="00B1502A"/>
    <w:rsid w:val="00B17D9A"/>
    <w:rsid w:val="00B20F1E"/>
    <w:rsid w:val="00B224EA"/>
    <w:rsid w:val="00B22849"/>
    <w:rsid w:val="00B24A86"/>
    <w:rsid w:val="00B24FA6"/>
    <w:rsid w:val="00B2630C"/>
    <w:rsid w:val="00B263D3"/>
    <w:rsid w:val="00B278B9"/>
    <w:rsid w:val="00B304EA"/>
    <w:rsid w:val="00B30ACF"/>
    <w:rsid w:val="00B318CE"/>
    <w:rsid w:val="00B33E8B"/>
    <w:rsid w:val="00B3411A"/>
    <w:rsid w:val="00B343CA"/>
    <w:rsid w:val="00B35B60"/>
    <w:rsid w:val="00B35F46"/>
    <w:rsid w:val="00B40CBF"/>
    <w:rsid w:val="00B41006"/>
    <w:rsid w:val="00B41858"/>
    <w:rsid w:val="00B42DB1"/>
    <w:rsid w:val="00B4341F"/>
    <w:rsid w:val="00B43C18"/>
    <w:rsid w:val="00B46145"/>
    <w:rsid w:val="00B475CF"/>
    <w:rsid w:val="00B501B4"/>
    <w:rsid w:val="00B5173E"/>
    <w:rsid w:val="00B527F1"/>
    <w:rsid w:val="00B545F2"/>
    <w:rsid w:val="00B54637"/>
    <w:rsid w:val="00B5560B"/>
    <w:rsid w:val="00B55642"/>
    <w:rsid w:val="00B557F8"/>
    <w:rsid w:val="00B5692B"/>
    <w:rsid w:val="00B5745D"/>
    <w:rsid w:val="00B57892"/>
    <w:rsid w:val="00B62205"/>
    <w:rsid w:val="00B6227B"/>
    <w:rsid w:val="00B62C5C"/>
    <w:rsid w:val="00B62FAC"/>
    <w:rsid w:val="00B6334B"/>
    <w:rsid w:val="00B651E8"/>
    <w:rsid w:val="00B65BA8"/>
    <w:rsid w:val="00B66C3D"/>
    <w:rsid w:val="00B67E32"/>
    <w:rsid w:val="00B706D8"/>
    <w:rsid w:val="00B71B95"/>
    <w:rsid w:val="00B72931"/>
    <w:rsid w:val="00B72A56"/>
    <w:rsid w:val="00B7314D"/>
    <w:rsid w:val="00B73A9E"/>
    <w:rsid w:val="00B758DF"/>
    <w:rsid w:val="00B75AE5"/>
    <w:rsid w:val="00B765D3"/>
    <w:rsid w:val="00B77143"/>
    <w:rsid w:val="00B77485"/>
    <w:rsid w:val="00B80E31"/>
    <w:rsid w:val="00B81806"/>
    <w:rsid w:val="00B81A33"/>
    <w:rsid w:val="00B82B06"/>
    <w:rsid w:val="00B82BBA"/>
    <w:rsid w:val="00B83AF1"/>
    <w:rsid w:val="00B85EA6"/>
    <w:rsid w:val="00B85FE1"/>
    <w:rsid w:val="00B90B23"/>
    <w:rsid w:val="00B91F22"/>
    <w:rsid w:val="00B91F8B"/>
    <w:rsid w:val="00B923D7"/>
    <w:rsid w:val="00B924B8"/>
    <w:rsid w:val="00B9470B"/>
    <w:rsid w:val="00B96AB8"/>
    <w:rsid w:val="00BA184F"/>
    <w:rsid w:val="00BA1CA6"/>
    <w:rsid w:val="00BA2BFA"/>
    <w:rsid w:val="00BA4CA9"/>
    <w:rsid w:val="00BA60DD"/>
    <w:rsid w:val="00BA628C"/>
    <w:rsid w:val="00BA6AD0"/>
    <w:rsid w:val="00BA7880"/>
    <w:rsid w:val="00BA7D7B"/>
    <w:rsid w:val="00BB03E3"/>
    <w:rsid w:val="00BB06B0"/>
    <w:rsid w:val="00BB258E"/>
    <w:rsid w:val="00BB2DC6"/>
    <w:rsid w:val="00BB319E"/>
    <w:rsid w:val="00BB326E"/>
    <w:rsid w:val="00BB3431"/>
    <w:rsid w:val="00BB3936"/>
    <w:rsid w:val="00BB49D2"/>
    <w:rsid w:val="00BB4CAB"/>
    <w:rsid w:val="00BB5559"/>
    <w:rsid w:val="00BB639F"/>
    <w:rsid w:val="00BB6CA8"/>
    <w:rsid w:val="00BC01E5"/>
    <w:rsid w:val="00BC1BC9"/>
    <w:rsid w:val="00BC1EA9"/>
    <w:rsid w:val="00BC507C"/>
    <w:rsid w:val="00BC5A97"/>
    <w:rsid w:val="00BC607C"/>
    <w:rsid w:val="00BC6B70"/>
    <w:rsid w:val="00BC7800"/>
    <w:rsid w:val="00BD452C"/>
    <w:rsid w:val="00BD4596"/>
    <w:rsid w:val="00BD45E0"/>
    <w:rsid w:val="00BD4FE2"/>
    <w:rsid w:val="00BD5CF6"/>
    <w:rsid w:val="00BD7108"/>
    <w:rsid w:val="00BD744B"/>
    <w:rsid w:val="00BD76A4"/>
    <w:rsid w:val="00BE0554"/>
    <w:rsid w:val="00BE06E0"/>
    <w:rsid w:val="00BE0ECE"/>
    <w:rsid w:val="00BE10FE"/>
    <w:rsid w:val="00BE274F"/>
    <w:rsid w:val="00BE33DD"/>
    <w:rsid w:val="00BE396C"/>
    <w:rsid w:val="00BE5759"/>
    <w:rsid w:val="00BE6177"/>
    <w:rsid w:val="00BE7151"/>
    <w:rsid w:val="00BE72F0"/>
    <w:rsid w:val="00BE75D7"/>
    <w:rsid w:val="00BE7997"/>
    <w:rsid w:val="00BF0BC2"/>
    <w:rsid w:val="00BF18AC"/>
    <w:rsid w:val="00BF28F3"/>
    <w:rsid w:val="00BF465B"/>
    <w:rsid w:val="00BF46F3"/>
    <w:rsid w:val="00BF5D2D"/>
    <w:rsid w:val="00BF6851"/>
    <w:rsid w:val="00C0309D"/>
    <w:rsid w:val="00C10EE2"/>
    <w:rsid w:val="00C112E0"/>
    <w:rsid w:val="00C12617"/>
    <w:rsid w:val="00C1265C"/>
    <w:rsid w:val="00C13D50"/>
    <w:rsid w:val="00C14636"/>
    <w:rsid w:val="00C147DC"/>
    <w:rsid w:val="00C1498A"/>
    <w:rsid w:val="00C14B7C"/>
    <w:rsid w:val="00C14BC5"/>
    <w:rsid w:val="00C152CB"/>
    <w:rsid w:val="00C1583A"/>
    <w:rsid w:val="00C16147"/>
    <w:rsid w:val="00C17286"/>
    <w:rsid w:val="00C206FF"/>
    <w:rsid w:val="00C21234"/>
    <w:rsid w:val="00C225A2"/>
    <w:rsid w:val="00C23E8E"/>
    <w:rsid w:val="00C2454A"/>
    <w:rsid w:val="00C248D5"/>
    <w:rsid w:val="00C25BA1"/>
    <w:rsid w:val="00C2794B"/>
    <w:rsid w:val="00C32632"/>
    <w:rsid w:val="00C32864"/>
    <w:rsid w:val="00C32915"/>
    <w:rsid w:val="00C3317E"/>
    <w:rsid w:val="00C336C0"/>
    <w:rsid w:val="00C36D97"/>
    <w:rsid w:val="00C37BE3"/>
    <w:rsid w:val="00C403E3"/>
    <w:rsid w:val="00C4080C"/>
    <w:rsid w:val="00C408BE"/>
    <w:rsid w:val="00C42E2D"/>
    <w:rsid w:val="00C4333C"/>
    <w:rsid w:val="00C43E36"/>
    <w:rsid w:val="00C46DC3"/>
    <w:rsid w:val="00C46E7D"/>
    <w:rsid w:val="00C47C11"/>
    <w:rsid w:val="00C51B22"/>
    <w:rsid w:val="00C52933"/>
    <w:rsid w:val="00C535EC"/>
    <w:rsid w:val="00C55120"/>
    <w:rsid w:val="00C55171"/>
    <w:rsid w:val="00C566F9"/>
    <w:rsid w:val="00C568CA"/>
    <w:rsid w:val="00C56DCA"/>
    <w:rsid w:val="00C577A9"/>
    <w:rsid w:val="00C57AE5"/>
    <w:rsid w:val="00C60900"/>
    <w:rsid w:val="00C61819"/>
    <w:rsid w:val="00C62142"/>
    <w:rsid w:val="00C62306"/>
    <w:rsid w:val="00C636B3"/>
    <w:rsid w:val="00C64F2B"/>
    <w:rsid w:val="00C663AB"/>
    <w:rsid w:val="00C67234"/>
    <w:rsid w:val="00C7162F"/>
    <w:rsid w:val="00C7334A"/>
    <w:rsid w:val="00C739B1"/>
    <w:rsid w:val="00C74012"/>
    <w:rsid w:val="00C755AC"/>
    <w:rsid w:val="00C75D96"/>
    <w:rsid w:val="00C76456"/>
    <w:rsid w:val="00C822FD"/>
    <w:rsid w:val="00C83EA1"/>
    <w:rsid w:val="00C83F85"/>
    <w:rsid w:val="00C8634E"/>
    <w:rsid w:val="00C865C8"/>
    <w:rsid w:val="00C875E2"/>
    <w:rsid w:val="00C90F2D"/>
    <w:rsid w:val="00C91082"/>
    <w:rsid w:val="00C91969"/>
    <w:rsid w:val="00C91AC4"/>
    <w:rsid w:val="00C927EB"/>
    <w:rsid w:val="00C93784"/>
    <w:rsid w:val="00C93B3C"/>
    <w:rsid w:val="00C94873"/>
    <w:rsid w:val="00C948D8"/>
    <w:rsid w:val="00C966BB"/>
    <w:rsid w:val="00C96C98"/>
    <w:rsid w:val="00C971EE"/>
    <w:rsid w:val="00C975BE"/>
    <w:rsid w:val="00C97F4A"/>
    <w:rsid w:val="00CA171A"/>
    <w:rsid w:val="00CA206A"/>
    <w:rsid w:val="00CA341F"/>
    <w:rsid w:val="00CA3C66"/>
    <w:rsid w:val="00CA49BF"/>
    <w:rsid w:val="00CA52BD"/>
    <w:rsid w:val="00CA52F9"/>
    <w:rsid w:val="00CA60BC"/>
    <w:rsid w:val="00CA6380"/>
    <w:rsid w:val="00CA6707"/>
    <w:rsid w:val="00CB0E48"/>
    <w:rsid w:val="00CB284B"/>
    <w:rsid w:val="00CB2AF1"/>
    <w:rsid w:val="00CB322E"/>
    <w:rsid w:val="00CB3864"/>
    <w:rsid w:val="00CB4804"/>
    <w:rsid w:val="00CB4D2E"/>
    <w:rsid w:val="00CB5F85"/>
    <w:rsid w:val="00CB5FDE"/>
    <w:rsid w:val="00CB6540"/>
    <w:rsid w:val="00CB6A12"/>
    <w:rsid w:val="00CB7646"/>
    <w:rsid w:val="00CC1588"/>
    <w:rsid w:val="00CC3058"/>
    <w:rsid w:val="00CC3F11"/>
    <w:rsid w:val="00CC409C"/>
    <w:rsid w:val="00CC41AE"/>
    <w:rsid w:val="00CC4EB4"/>
    <w:rsid w:val="00CC5507"/>
    <w:rsid w:val="00CC6446"/>
    <w:rsid w:val="00CC6EBF"/>
    <w:rsid w:val="00CD057B"/>
    <w:rsid w:val="00CD0E62"/>
    <w:rsid w:val="00CD14F6"/>
    <w:rsid w:val="00CD1C13"/>
    <w:rsid w:val="00CD2B7A"/>
    <w:rsid w:val="00CD2F06"/>
    <w:rsid w:val="00CD7343"/>
    <w:rsid w:val="00CE0936"/>
    <w:rsid w:val="00CE15C8"/>
    <w:rsid w:val="00CE17B5"/>
    <w:rsid w:val="00CE184D"/>
    <w:rsid w:val="00CE1E73"/>
    <w:rsid w:val="00CE2335"/>
    <w:rsid w:val="00CE35E9"/>
    <w:rsid w:val="00CE3C23"/>
    <w:rsid w:val="00CE3E67"/>
    <w:rsid w:val="00CE409B"/>
    <w:rsid w:val="00CE5992"/>
    <w:rsid w:val="00CE6E76"/>
    <w:rsid w:val="00CE711A"/>
    <w:rsid w:val="00CF0DC1"/>
    <w:rsid w:val="00CF2B9C"/>
    <w:rsid w:val="00CF407C"/>
    <w:rsid w:val="00CF5B96"/>
    <w:rsid w:val="00CF7E91"/>
    <w:rsid w:val="00D0015C"/>
    <w:rsid w:val="00D00F6B"/>
    <w:rsid w:val="00D01AC7"/>
    <w:rsid w:val="00D01EC1"/>
    <w:rsid w:val="00D0305D"/>
    <w:rsid w:val="00D03673"/>
    <w:rsid w:val="00D03FED"/>
    <w:rsid w:val="00D041B3"/>
    <w:rsid w:val="00D04512"/>
    <w:rsid w:val="00D048C9"/>
    <w:rsid w:val="00D06744"/>
    <w:rsid w:val="00D06F0E"/>
    <w:rsid w:val="00D0709D"/>
    <w:rsid w:val="00D10578"/>
    <w:rsid w:val="00D11596"/>
    <w:rsid w:val="00D12147"/>
    <w:rsid w:val="00D12778"/>
    <w:rsid w:val="00D127C8"/>
    <w:rsid w:val="00D13173"/>
    <w:rsid w:val="00D13638"/>
    <w:rsid w:val="00D145B1"/>
    <w:rsid w:val="00D14A14"/>
    <w:rsid w:val="00D15EA2"/>
    <w:rsid w:val="00D1628B"/>
    <w:rsid w:val="00D16F52"/>
    <w:rsid w:val="00D1776D"/>
    <w:rsid w:val="00D17B41"/>
    <w:rsid w:val="00D21474"/>
    <w:rsid w:val="00D22C0A"/>
    <w:rsid w:val="00D22DFA"/>
    <w:rsid w:val="00D23590"/>
    <w:rsid w:val="00D23908"/>
    <w:rsid w:val="00D25D70"/>
    <w:rsid w:val="00D2617F"/>
    <w:rsid w:val="00D2782E"/>
    <w:rsid w:val="00D32023"/>
    <w:rsid w:val="00D32070"/>
    <w:rsid w:val="00D326E2"/>
    <w:rsid w:val="00D334C2"/>
    <w:rsid w:val="00D339D4"/>
    <w:rsid w:val="00D340AD"/>
    <w:rsid w:val="00D34FE2"/>
    <w:rsid w:val="00D36090"/>
    <w:rsid w:val="00D36905"/>
    <w:rsid w:val="00D36A05"/>
    <w:rsid w:val="00D3735C"/>
    <w:rsid w:val="00D4100B"/>
    <w:rsid w:val="00D416D6"/>
    <w:rsid w:val="00D4206F"/>
    <w:rsid w:val="00D42B63"/>
    <w:rsid w:val="00D42E8E"/>
    <w:rsid w:val="00D440A5"/>
    <w:rsid w:val="00D44852"/>
    <w:rsid w:val="00D4524E"/>
    <w:rsid w:val="00D45397"/>
    <w:rsid w:val="00D46529"/>
    <w:rsid w:val="00D46DBE"/>
    <w:rsid w:val="00D471E9"/>
    <w:rsid w:val="00D472BC"/>
    <w:rsid w:val="00D47D35"/>
    <w:rsid w:val="00D512B1"/>
    <w:rsid w:val="00D51574"/>
    <w:rsid w:val="00D516BA"/>
    <w:rsid w:val="00D52EB1"/>
    <w:rsid w:val="00D53069"/>
    <w:rsid w:val="00D53531"/>
    <w:rsid w:val="00D53748"/>
    <w:rsid w:val="00D551C0"/>
    <w:rsid w:val="00D55290"/>
    <w:rsid w:val="00D5552B"/>
    <w:rsid w:val="00D55D41"/>
    <w:rsid w:val="00D55DA0"/>
    <w:rsid w:val="00D56541"/>
    <w:rsid w:val="00D566C7"/>
    <w:rsid w:val="00D56796"/>
    <w:rsid w:val="00D568F9"/>
    <w:rsid w:val="00D56BD7"/>
    <w:rsid w:val="00D57A55"/>
    <w:rsid w:val="00D57F49"/>
    <w:rsid w:val="00D6039C"/>
    <w:rsid w:val="00D604AA"/>
    <w:rsid w:val="00D623B7"/>
    <w:rsid w:val="00D62A16"/>
    <w:rsid w:val="00D62ADE"/>
    <w:rsid w:val="00D62D93"/>
    <w:rsid w:val="00D64113"/>
    <w:rsid w:val="00D646ED"/>
    <w:rsid w:val="00D654DA"/>
    <w:rsid w:val="00D66C53"/>
    <w:rsid w:val="00D7025E"/>
    <w:rsid w:val="00D7102C"/>
    <w:rsid w:val="00D7237A"/>
    <w:rsid w:val="00D72E4B"/>
    <w:rsid w:val="00D734AF"/>
    <w:rsid w:val="00D73EBB"/>
    <w:rsid w:val="00D73F89"/>
    <w:rsid w:val="00D74092"/>
    <w:rsid w:val="00D77E59"/>
    <w:rsid w:val="00D801A6"/>
    <w:rsid w:val="00D828A8"/>
    <w:rsid w:val="00D8336E"/>
    <w:rsid w:val="00D83863"/>
    <w:rsid w:val="00D84282"/>
    <w:rsid w:val="00D84ABB"/>
    <w:rsid w:val="00D85927"/>
    <w:rsid w:val="00D87555"/>
    <w:rsid w:val="00D87817"/>
    <w:rsid w:val="00D878D2"/>
    <w:rsid w:val="00D939C7"/>
    <w:rsid w:val="00D93E7B"/>
    <w:rsid w:val="00D94FB9"/>
    <w:rsid w:val="00D96E67"/>
    <w:rsid w:val="00D970BC"/>
    <w:rsid w:val="00DA0304"/>
    <w:rsid w:val="00DA0371"/>
    <w:rsid w:val="00DA0A75"/>
    <w:rsid w:val="00DA29AC"/>
    <w:rsid w:val="00DA3782"/>
    <w:rsid w:val="00DA5231"/>
    <w:rsid w:val="00DA5BBF"/>
    <w:rsid w:val="00DA75BC"/>
    <w:rsid w:val="00DA76D7"/>
    <w:rsid w:val="00DA7819"/>
    <w:rsid w:val="00DA7F1A"/>
    <w:rsid w:val="00DB0FEF"/>
    <w:rsid w:val="00DB33CF"/>
    <w:rsid w:val="00DB385A"/>
    <w:rsid w:val="00DB3B26"/>
    <w:rsid w:val="00DB406F"/>
    <w:rsid w:val="00DB4740"/>
    <w:rsid w:val="00DB529A"/>
    <w:rsid w:val="00DB613B"/>
    <w:rsid w:val="00DB6A26"/>
    <w:rsid w:val="00DB76FA"/>
    <w:rsid w:val="00DC0CB2"/>
    <w:rsid w:val="00DC0CF8"/>
    <w:rsid w:val="00DC28B5"/>
    <w:rsid w:val="00DC3C2F"/>
    <w:rsid w:val="00DC48B5"/>
    <w:rsid w:val="00DC5A7B"/>
    <w:rsid w:val="00DC68E7"/>
    <w:rsid w:val="00DC72C3"/>
    <w:rsid w:val="00DC7C45"/>
    <w:rsid w:val="00DD0EA1"/>
    <w:rsid w:val="00DD21C3"/>
    <w:rsid w:val="00DD2D16"/>
    <w:rsid w:val="00DD3627"/>
    <w:rsid w:val="00DD4789"/>
    <w:rsid w:val="00DD50E7"/>
    <w:rsid w:val="00DD6C54"/>
    <w:rsid w:val="00DE1775"/>
    <w:rsid w:val="00DE3711"/>
    <w:rsid w:val="00DE4203"/>
    <w:rsid w:val="00DE4AF4"/>
    <w:rsid w:val="00DE4B19"/>
    <w:rsid w:val="00DE62AE"/>
    <w:rsid w:val="00DE6B5B"/>
    <w:rsid w:val="00DF05F7"/>
    <w:rsid w:val="00DF0C7A"/>
    <w:rsid w:val="00DF2560"/>
    <w:rsid w:val="00DF365E"/>
    <w:rsid w:val="00DF3DD8"/>
    <w:rsid w:val="00DF4482"/>
    <w:rsid w:val="00DF6D41"/>
    <w:rsid w:val="00E013F6"/>
    <w:rsid w:val="00E015C8"/>
    <w:rsid w:val="00E0339C"/>
    <w:rsid w:val="00E03444"/>
    <w:rsid w:val="00E04B57"/>
    <w:rsid w:val="00E04B60"/>
    <w:rsid w:val="00E07655"/>
    <w:rsid w:val="00E10AEE"/>
    <w:rsid w:val="00E117FC"/>
    <w:rsid w:val="00E13EA9"/>
    <w:rsid w:val="00E14CB9"/>
    <w:rsid w:val="00E15174"/>
    <w:rsid w:val="00E168B3"/>
    <w:rsid w:val="00E22826"/>
    <w:rsid w:val="00E22C8D"/>
    <w:rsid w:val="00E22F04"/>
    <w:rsid w:val="00E2386B"/>
    <w:rsid w:val="00E23A5A"/>
    <w:rsid w:val="00E23DB5"/>
    <w:rsid w:val="00E24B18"/>
    <w:rsid w:val="00E24D9D"/>
    <w:rsid w:val="00E250A8"/>
    <w:rsid w:val="00E26B6B"/>
    <w:rsid w:val="00E30423"/>
    <w:rsid w:val="00E315CB"/>
    <w:rsid w:val="00E317E1"/>
    <w:rsid w:val="00E31AF3"/>
    <w:rsid w:val="00E32855"/>
    <w:rsid w:val="00E338C4"/>
    <w:rsid w:val="00E33DEC"/>
    <w:rsid w:val="00E3489F"/>
    <w:rsid w:val="00E3522D"/>
    <w:rsid w:val="00E368E0"/>
    <w:rsid w:val="00E3766E"/>
    <w:rsid w:val="00E40B2A"/>
    <w:rsid w:val="00E40DBF"/>
    <w:rsid w:val="00E41572"/>
    <w:rsid w:val="00E4174C"/>
    <w:rsid w:val="00E41BFF"/>
    <w:rsid w:val="00E41C18"/>
    <w:rsid w:val="00E43750"/>
    <w:rsid w:val="00E43C9E"/>
    <w:rsid w:val="00E447F9"/>
    <w:rsid w:val="00E45487"/>
    <w:rsid w:val="00E46C1B"/>
    <w:rsid w:val="00E47C25"/>
    <w:rsid w:val="00E51C4C"/>
    <w:rsid w:val="00E528B7"/>
    <w:rsid w:val="00E52EBB"/>
    <w:rsid w:val="00E53AD2"/>
    <w:rsid w:val="00E53E26"/>
    <w:rsid w:val="00E556DC"/>
    <w:rsid w:val="00E55B83"/>
    <w:rsid w:val="00E5610B"/>
    <w:rsid w:val="00E56CB8"/>
    <w:rsid w:val="00E60069"/>
    <w:rsid w:val="00E608FB"/>
    <w:rsid w:val="00E60D9B"/>
    <w:rsid w:val="00E61192"/>
    <w:rsid w:val="00E61729"/>
    <w:rsid w:val="00E622F3"/>
    <w:rsid w:val="00E62864"/>
    <w:rsid w:val="00E63475"/>
    <w:rsid w:val="00E63BFA"/>
    <w:rsid w:val="00E64E66"/>
    <w:rsid w:val="00E6573C"/>
    <w:rsid w:val="00E66316"/>
    <w:rsid w:val="00E67784"/>
    <w:rsid w:val="00E67D3D"/>
    <w:rsid w:val="00E711ED"/>
    <w:rsid w:val="00E718DE"/>
    <w:rsid w:val="00E726E9"/>
    <w:rsid w:val="00E739E4"/>
    <w:rsid w:val="00E73DA5"/>
    <w:rsid w:val="00E75269"/>
    <w:rsid w:val="00E75D47"/>
    <w:rsid w:val="00E760E1"/>
    <w:rsid w:val="00E77BDD"/>
    <w:rsid w:val="00E809DB"/>
    <w:rsid w:val="00E818C9"/>
    <w:rsid w:val="00E8221D"/>
    <w:rsid w:val="00E82D7C"/>
    <w:rsid w:val="00E82FC7"/>
    <w:rsid w:val="00E83743"/>
    <w:rsid w:val="00E8484C"/>
    <w:rsid w:val="00E84F66"/>
    <w:rsid w:val="00E8500E"/>
    <w:rsid w:val="00E85F49"/>
    <w:rsid w:val="00E908A5"/>
    <w:rsid w:val="00E90AA2"/>
    <w:rsid w:val="00E90FAF"/>
    <w:rsid w:val="00E9142B"/>
    <w:rsid w:val="00E92532"/>
    <w:rsid w:val="00E925DA"/>
    <w:rsid w:val="00E93113"/>
    <w:rsid w:val="00E938D7"/>
    <w:rsid w:val="00E9449A"/>
    <w:rsid w:val="00E94E15"/>
    <w:rsid w:val="00E9622A"/>
    <w:rsid w:val="00E96BBA"/>
    <w:rsid w:val="00EA01D9"/>
    <w:rsid w:val="00EA1393"/>
    <w:rsid w:val="00EA57C3"/>
    <w:rsid w:val="00EA62F2"/>
    <w:rsid w:val="00EA6512"/>
    <w:rsid w:val="00EA7BFC"/>
    <w:rsid w:val="00EB12E2"/>
    <w:rsid w:val="00EB1A54"/>
    <w:rsid w:val="00EB2BD7"/>
    <w:rsid w:val="00EB3646"/>
    <w:rsid w:val="00EB457C"/>
    <w:rsid w:val="00EB62CD"/>
    <w:rsid w:val="00EB64C5"/>
    <w:rsid w:val="00EB7026"/>
    <w:rsid w:val="00EC0414"/>
    <w:rsid w:val="00EC0E91"/>
    <w:rsid w:val="00EC12EE"/>
    <w:rsid w:val="00EC201B"/>
    <w:rsid w:val="00EC28CD"/>
    <w:rsid w:val="00EC47B9"/>
    <w:rsid w:val="00EC586A"/>
    <w:rsid w:val="00EC6419"/>
    <w:rsid w:val="00EC7D6F"/>
    <w:rsid w:val="00EC7DF1"/>
    <w:rsid w:val="00ED0E95"/>
    <w:rsid w:val="00ED161F"/>
    <w:rsid w:val="00ED19BE"/>
    <w:rsid w:val="00ED3390"/>
    <w:rsid w:val="00ED3BF0"/>
    <w:rsid w:val="00ED3E5B"/>
    <w:rsid w:val="00ED46B0"/>
    <w:rsid w:val="00ED4C04"/>
    <w:rsid w:val="00ED60A9"/>
    <w:rsid w:val="00ED66FB"/>
    <w:rsid w:val="00ED73D1"/>
    <w:rsid w:val="00EE07A1"/>
    <w:rsid w:val="00EE191D"/>
    <w:rsid w:val="00EE1984"/>
    <w:rsid w:val="00EE228D"/>
    <w:rsid w:val="00EE4006"/>
    <w:rsid w:val="00EE56AB"/>
    <w:rsid w:val="00EE60C9"/>
    <w:rsid w:val="00EE70C9"/>
    <w:rsid w:val="00EF0232"/>
    <w:rsid w:val="00EF0C6E"/>
    <w:rsid w:val="00EF1067"/>
    <w:rsid w:val="00EF15D7"/>
    <w:rsid w:val="00EF2818"/>
    <w:rsid w:val="00EF2E19"/>
    <w:rsid w:val="00EF4CF6"/>
    <w:rsid w:val="00EF5212"/>
    <w:rsid w:val="00EF5C5B"/>
    <w:rsid w:val="00EF6B09"/>
    <w:rsid w:val="00EF6E89"/>
    <w:rsid w:val="00EF7053"/>
    <w:rsid w:val="00EF7A48"/>
    <w:rsid w:val="00F0139E"/>
    <w:rsid w:val="00F02928"/>
    <w:rsid w:val="00F03E5A"/>
    <w:rsid w:val="00F042D4"/>
    <w:rsid w:val="00F050E7"/>
    <w:rsid w:val="00F058A7"/>
    <w:rsid w:val="00F062E6"/>
    <w:rsid w:val="00F06740"/>
    <w:rsid w:val="00F104FC"/>
    <w:rsid w:val="00F10518"/>
    <w:rsid w:val="00F10D78"/>
    <w:rsid w:val="00F11304"/>
    <w:rsid w:val="00F12B7D"/>
    <w:rsid w:val="00F130BA"/>
    <w:rsid w:val="00F133A9"/>
    <w:rsid w:val="00F13603"/>
    <w:rsid w:val="00F13955"/>
    <w:rsid w:val="00F14308"/>
    <w:rsid w:val="00F14771"/>
    <w:rsid w:val="00F167B7"/>
    <w:rsid w:val="00F172AE"/>
    <w:rsid w:val="00F172B5"/>
    <w:rsid w:val="00F172BF"/>
    <w:rsid w:val="00F17426"/>
    <w:rsid w:val="00F21F09"/>
    <w:rsid w:val="00F2216E"/>
    <w:rsid w:val="00F2224A"/>
    <w:rsid w:val="00F222AF"/>
    <w:rsid w:val="00F24347"/>
    <w:rsid w:val="00F24E77"/>
    <w:rsid w:val="00F2511A"/>
    <w:rsid w:val="00F27ACD"/>
    <w:rsid w:val="00F27B64"/>
    <w:rsid w:val="00F27C7F"/>
    <w:rsid w:val="00F30224"/>
    <w:rsid w:val="00F3197F"/>
    <w:rsid w:val="00F3366B"/>
    <w:rsid w:val="00F349DE"/>
    <w:rsid w:val="00F34ADA"/>
    <w:rsid w:val="00F34CAA"/>
    <w:rsid w:val="00F368A1"/>
    <w:rsid w:val="00F36E64"/>
    <w:rsid w:val="00F37CDA"/>
    <w:rsid w:val="00F40CE3"/>
    <w:rsid w:val="00F40F71"/>
    <w:rsid w:val="00F41C27"/>
    <w:rsid w:val="00F42A86"/>
    <w:rsid w:val="00F4481F"/>
    <w:rsid w:val="00F44D75"/>
    <w:rsid w:val="00F450BF"/>
    <w:rsid w:val="00F45CCF"/>
    <w:rsid w:val="00F5042D"/>
    <w:rsid w:val="00F50442"/>
    <w:rsid w:val="00F50E7D"/>
    <w:rsid w:val="00F522E3"/>
    <w:rsid w:val="00F52574"/>
    <w:rsid w:val="00F527DB"/>
    <w:rsid w:val="00F546AF"/>
    <w:rsid w:val="00F54C21"/>
    <w:rsid w:val="00F550AD"/>
    <w:rsid w:val="00F55993"/>
    <w:rsid w:val="00F55D6C"/>
    <w:rsid w:val="00F562F6"/>
    <w:rsid w:val="00F56BBB"/>
    <w:rsid w:val="00F61A6D"/>
    <w:rsid w:val="00F623F8"/>
    <w:rsid w:val="00F62709"/>
    <w:rsid w:val="00F6317E"/>
    <w:rsid w:val="00F648FB"/>
    <w:rsid w:val="00F652E5"/>
    <w:rsid w:val="00F66564"/>
    <w:rsid w:val="00F66F1A"/>
    <w:rsid w:val="00F71A36"/>
    <w:rsid w:val="00F71E8F"/>
    <w:rsid w:val="00F72559"/>
    <w:rsid w:val="00F735E8"/>
    <w:rsid w:val="00F73E9F"/>
    <w:rsid w:val="00F7435D"/>
    <w:rsid w:val="00F74F44"/>
    <w:rsid w:val="00F76507"/>
    <w:rsid w:val="00F769DF"/>
    <w:rsid w:val="00F77FCE"/>
    <w:rsid w:val="00F80C18"/>
    <w:rsid w:val="00F80C9D"/>
    <w:rsid w:val="00F80D3B"/>
    <w:rsid w:val="00F80EA8"/>
    <w:rsid w:val="00F80EB3"/>
    <w:rsid w:val="00F822AF"/>
    <w:rsid w:val="00F83A4D"/>
    <w:rsid w:val="00F83FE8"/>
    <w:rsid w:val="00F842CF"/>
    <w:rsid w:val="00F86927"/>
    <w:rsid w:val="00F86995"/>
    <w:rsid w:val="00F871B2"/>
    <w:rsid w:val="00F875A5"/>
    <w:rsid w:val="00F876C2"/>
    <w:rsid w:val="00F87A57"/>
    <w:rsid w:val="00F9108A"/>
    <w:rsid w:val="00F9182E"/>
    <w:rsid w:val="00F91CEF"/>
    <w:rsid w:val="00F92E9F"/>
    <w:rsid w:val="00F950FC"/>
    <w:rsid w:val="00F96246"/>
    <w:rsid w:val="00FA0AE7"/>
    <w:rsid w:val="00FA0B7A"/>
    <w:rsid w:val="00FA17EF"/>
    <w:rsid w:val="00FA43C1"/>
    <w:rsid w:val="00FA4549"/>
    <w:rsid w:val="00FA5622"/>
    <w:rsid w:val="00FA5652"/>
    <w:rsid w:val="00FA790F"/>
    <w:rsid w:val="00FA7D3D"/>
    <w:rsid w:val="00FB0753"/>
    <w:rsid w:val="00FB36FD"/>
    <w:rsid w:val="00FB3919"/>
    <w:rsid w:val="00FB4732"/>
    <w:rsid w:val="00FB70B0"/>
    <w:rsid w:val="00FB773E"/>
    <w:rsid w:val="00FC0D1F"/>
    <w:rsid w:val="00FC0E17"/>
    <w:rsid w:val="00FC178E"/>
    <w:rsid w:val="00FC213B"/>
    <w:rsid w:val="00FC2264"/>
    <w:rsid w:val="00FC2919"/>
    <w:rsid w:val="00FC2A2C"/>
    <w:rsid w:val="00FC4510"/>
    <w:rsid w:val="00FC4798"/>
    <w:rsid w:val="00FC6FB1"/>
    <w:rsid w:val="00FD261E"/>
    <w:rsid w:val="00FD2FCF"/>
    <w:rsid w:val="00FD32CF"/>
    <w:rsid w:val="00FD3D07"/>
    <w:rsid w:val="00FD487E"/>
    <w:rsid w:val="00FD5ADA"/>
    <w:rsid w:val="00FD64DA"/>
    <w:rsid w:val="00FD70E6"/>
    <w:rsid w:val="00FD7934"/>
    <w:rsid w:val="00FE1DB9"/>
    <w:rsid w:val="00FE2933"/>
    <w:rsid w:val="00FE2C38"/>
    <w:rsid w:val="00FE3191"/>
    <w:rsid w:val="00FE351F"/>
    <w:rsid w:val="00FE3E3B"/>
    <w:rsid w:val="00FE4FF5"/>
    <w:rsid w:val="00FE61A7"/>
    <w:rsid w:val="00FE655C"/>
    <w:rsid w:val="00FE66FF"/>
    <w:rsid w:val="00FE674A"/>
    <w:rsid w:val="00FE6E43"/>
    <w:rsid w:val="00FE7126"/>
    <w:rsid w:val="00FE79E6"/>
    <w:rsid w:val="00FE7DD7"/>
    <w:rsid w:val="00FF041C"/>
    <w:rsid w:val="00FF0EC8"/>
    <w:rsid w:val="00FF2172"/>
    <w:rsid w:val="00FF2356"/>
    <w:rsid w:val="00FF26E2"/>
    <w:rsid w:val="00FF2ACB"/>
    <w:rsid w:val="00FF444E"/>
    <w:rsid w:val="00FF5D36"/>
    <w:rsid w:val="00FF61F5"/>
    <w:rsid w:val="00FF76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2"/>
    <o:shapelayout v:ext="edit">
      <o:idmap v:ext="edit" data="1"/>
    </o:shapelayout>
  </w:shapeDefaults>
  <w:decimalSymbol w:val=","/>
  <w:listSeparator w:val=";"/>
  <w14:docId w14:val="6C713A17"/>
  <w15:docId w15:val="{47AA510B-A031-4345-A204-67092AB04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C75"/>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730724"/>
    <w:pPr>
      <w:keepNext/>
      <w:keepLines/>
      <w:spacing w:before="200" w:after="0"/>
      <w:outlineLvl w:val="1"/>
    </w:pPr>
    <w:rPr>
      <w:rFonts w:ascii="Cambria" w:eastAsia="Times New Roman" w:hAnsi="Cambria"/>
      <w:b/>
      <w:bCs/>
      <w:color w:val="4F81BD"/>
      <w:sz w:val="26"/>
      <w:szCs w:val="26"/>
    </w:rPr>
  </w:style>
  <w:style w:type="paragraph" w:styleId="Ttulo5">
    <w:name w:val="heading 5"/>
    <w:basedOn w:val="Normal"/>
    <w:next w:val="Normal"/>
    <w:link w:val="Ttulo5Car"/>
    <w:uiPriority w:val="9"/>
    <w:semiHidden/>
    <w:unhideWhenUsed/>
    <w:qFormat/>
    <w:rsid w:val="004D2676"/>
    <w:pPr>
      <w:keepNext/>
      <w:keepLines/>
      <w:spacing w:before="40" w:after="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ar"/>
    <w:uiPriority w:val="9"/>
    <w:semiHidden/>
    <w:unhideWhenUsed/>
    <w:qFormat/>
    <w:rsid w:val="0022467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F7E9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semiHidden/>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basedOn w:val="Normal"/>
    <w:link w:val="TextoindependienteCar"/>
    <w:unhideWhenUsed/>
    <w:rsid w:val="00730724"/>
    <w:pPr>
      <w:spacing w:after="120"/>
    </w:pPr>
    <w:rPr>
      <w:sz w:val="20"/>
      <w:szCs w:val="20"/>
    </w:rPr>
  </w:style>
  <w:style w:type="character" w:customStyle="1" w:styleId="TextoindependienteCar">
    <w:name w:val="Texto independiente Car"/>
    <w:basedOn w:val="Fuentedeprrafopredeter"/>
    <w:link w:val="Textoindependiente"/>
    <w:rsid w:val="00730724"/>
    <w:rPr>
      <w:rFonts w:ascii="Calibri" w:eastAsia="Calibri" w:hAnsi="Calibri" w:cs="Times New Roman"/>
      <w:sz w:val="20"/>
      <w:szCs w:val="20"/>
    </w:rPr>
  </w:style>
  <w:style w:type="character" w:styleId="Hipervnculo">
    <w:name w:val="Hyperlink"/>
    <w:uiPriority w:val="99"/>
    <w:unhideWhenUsed/>
    <w:rsid w:val="00730724"/>
    <w:rPr>
      <w:color w:val="0000FF"/>
      <w:u w:val="single"/>
    </w:rPr>
  </w:style>
  <w:style w:type="paragraph" w:styleId="Sinespaciado">
    <w:name w:val="No Spacing"/>
    <w:basedOn w:val="Normal"/>
    <w:link w:val="SinespaciadoCar"/>
    <w:uiPriority w:val="1"/>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730724"/>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30724"/>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30724"/>
    <w:rPr>
      <w:rFonts w:ascii="Arial" w:eastAsia="Times New Roman" w:hAnsi="Arial" w:cs="Times New Roman"/>
      <w:sz w:val="20"/>
      <w:szCs w:val="20"/>
      <w:lang w:eastAsia="es-ES"/>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qFormat/>
    <w:rsid w:val="00730724"/>
    <w:rPr>
      <w:i/>
      <w:iCs/>
    </w:rPr>
  </w:style>
  <w:style w:type="paragraph" w:customStyle="1" w:styleId="Textoindependiente0">
    <w:name w:val="Texto independiente(."/>
    <w:basedOn w:val="Normal"/>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uiPriority w:val="39"/>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Textoennegrita">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paragraph" w:styleId="Sangradetextonormal">
    <w:name w:val="Body Text Indent"/>
    <w:basedOn w:val="Normal"/>
    <w:link w:val="SangradetextonormalCar"/>
    <w:uiPriority w:val="99"/>
    <w:semiHidden/>
    <w:unhideWhenUsed/>
    <w:rsid w:val="006B1C5B"/>
    <w:pPr>
      <w:spacing w:after="120"/>
      <w:ind w:left="283"/>
    </w:pPr>
  </w:style>
  <w:style w:type="character" w:customStyle="1" w:styleId="SangradetextonormalCar">
    <w:name w:val="Sangría de texto normal Car"/>
    <w:basedOn w:val="Fuentedeprrafopredeter"/>
    <w:link w:val="Sangradetextonormal"/>
    <w:uiPriority w:val="99"/>
    <w:semiHidden/>
    <w:rsid w:val="006B1C5B"/>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unhideWhenUsed/>
    <w:rsid w:val="006B1C5B"/>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B1C5B"/>
    <w:rPr>
      <w:rFonts w:ascii="Calibri" w:eastAsia="Calibri" w:hAnsi="Calibri" w:cs="Times New Roman"/>
    </w:rPr>
  </w:style>
  <w:style w:type="paragraph" w:customStyle="1" w:styleId="1">
    <w:name w:val="1"/>
    <w:basedOn w:val="Normal"/>
    <w:next w:val="Normal"/>
    <w:unhideWhenUsed/>
    <w:qFormat/>
    <w:rsid w:val="00660ADF"/>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6F3549"/>
    <w:pPr>
      <w:widowControl w:val="0"/>
      <w:spacing w:after="0" w:line="240" w:lineRule="auto"/>
      <w:ind w:left="851"/>
      <w:jc w:val="both"/>
    </w:pPr>
    <w:rPr>
      <w:rFonts w:ascii="Arial" w:eastAsia="Times New Roman" w:hAnsi="Arial"/>
      <w:szCs w:val="20"/>
      <w:lang w:val="es-CO" w:eastAsia="es-ES"/>
    </w:rPr>
  </w:style>
  <w:style w:type="character" w:customStyle="1" w:styleId="Ttulo5Car">
    <w:name w:val="Título 5 Car"/>
    <w:basedOn w:val="Fuentedeprrafopredeter"/>
    <w:link w:val="Ttulo5"/>
    <w:rsid w:val="004D2676"/>
    <w:rPr>
      <w:rFonts w:asciiTheme="majorHAnsi" w:eastAsiaTheme="majorEastAsia" w:hAnsiTheme="majorHAnsi" w:cstheme="majorBidi"/>
      <w:color w:val="365F91" w:themeColor="accent1" w:themeShade="BF"/>
    </w:rPr>
  </w:style>
  <w:style w:type="character" w:customStyle="1" w:styleId="apple-converted-space">
    <w:name w:val="apple-converted-space"/>
    <w:basedOn w:val="Fuentedeprrafopredeter"/>
    <w:rsid w:val="00FE7126"/>
  </w:style>
  <w:style w:type="paragraph" w:styleId="Descripcin">
    <w:name w:val="caption"/>
    <w:basedOn w:val="Normal"/>
    <w:next w:val="Normal"/>
    <w:qFormat/>
    <w:rsid w:val="00165C0F"/>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771E79"/>
    <w:rPr>
      <w:color w:val="000080"/>
    </w:rPr>
  </w:style>
  <w:style w:type="paragraph" w:customStyle="1" w:styleId="Carta">
    <w:name w:val="Carta"/>
    <w:basedOn w:val="Normal"/>
    <w:rsid w:val="00671C12"/>
    <w:pPr>
      <w:spacing w:after="0" w:line="240" w:lineRule="auto"/>
    </w:pPr>
    <w:rPr>
      <w:rFonts w:ascii="Arial" w:eastAsia="Times New Roman" w:hAnsi="Arial"/>
      <w:sz w:val="24"/>
      <w:szCs w:val="24"/>
      <w:lang w:eastAsia="es-ES"/>
    </w:rPr>
  </w:style>
  <w:style w:type="paragraph" w:styleId="Revisin">
    <w:name w:val="Revision"/>
    <w:hidden/>
    <w:uiPriority w:val="99"/>
    <w:semiHidden/>
    <w:rsid w:val="00CF2B9C"/>
    <w:pPr>
      <w:spacing w:after="0" w:line="240" w:lineRule="auto"/>
    </w:pPr>
    <w:rPr>
      <w:rFonts w:ascii="Calibri" w:eastAsia="Calibri" w:hAnsi="Calibri" w:cs="Times New Roman"/>
    </w:rPr>
  </w:style>
  <w:style w:type="paragraph" w:styleId="Listaconvietas">
    <w:name w:val="List Bullet"/>
    <w:basedOn w:val="Normal"/>
    <w:uiPriority w:val="99"/>
    <w:unhideWhenUsed/>
    <w:rsid w:val="000135F5"/>
    <w:pPr>
      <w:numPr>
        <w:numId w:val="2"/>
      </w:numPr>
      <w:contextualSpacing/>
    </w:pPr>
  </w:style>
  <w:style w:type="character" w:customStyle="1" w:styleId="td">
    <w:name w:val="td"/>
    <w:rsid w:val="00EB1A54"/>
  </w:style>
  <w:style w:type="character" w:customStyle="1" w:styleId="Ttulo9Car">
    <w:name w:val="Título 9 Car"/>
    <w:basedOn w:val="Fuentedeprrafopredeter"/>
    <w:link w:val="Ttulo9"/>
    <w:rsid w:val="00CF7E91"/>
    <w:rPr>
      <w:rFonts w:asciiTheme="majorHAnsi" w:eastAsiaTheme="majorEastAsia" w:hAnsiTheme="majorHAnsi" w:cstheme="majorBidi"/>
      <w:i/>
      <w:iCs/>
      <w:color w:val="404040" w:themeColor="text1" w:themeTint="BF"/>
      <w:sz w:val="20"/>
      <w:szCs w:val="20"/>
    </w:rPr>
  </w:style>
  <w:style w:type="paragraph" w:customStyle="1" w:styleId="BodyText28">
    <w:name w:val="Body Text 28"/>
    <w:basedOn w:val="Normal"/>
    <w:link w:val="BodyText28Car"/>
    <w:rsid w:val="00CA6707"/>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CA6707"/>
    <w:rPr>
      <w:rFonts w:ascii="Arial" w:eastAsia="Times New Roman" w:hAnsi="Arial" w:cs="Times New Roman"/>
      <w:szCs w:val="20"/>
      <w:lang w:val="es-CO" w:eastAsia="x-none"/>
    </w:rPr>
  </w:style>
  <w:style w:type="paragraph" w:styleId="Lista2">
    <w:name w:val="List 2"/>
    <w:basedOn w:val="Normal"/>
    <w:uiPriority w:val="99"/>
    <w:unhideWhenUsed/>
    <w:rsid w:val="00132E86"/>
    <w:pPr>
      <w:ind w:left="566" w:hanging="283"/>
      <w:contextualSpacing/>
    </w:pPr>
  </w:style>
  <w:style w:type="paragraph" w:styleId="Lista3">
    <w:name w:val="List 3"/>
    <w:basedOn w:val="Normal"/>
    <w:uiPriority w:val="99"/>
    <w:unhideWhenUsed/>
    <w:rsid w:val="00132E86"/>
    <w:pPr>
      <w:ind w:left="849" w:hanging="283"/>
      <w:contextualSpacing/>
    </w:pPr>
  </w:style>
  <w:style w:type="paragraph" w:styleId="Listaconvietas3">
    <w:name w:val="List Bullet 3"/>
    <w:basedOn w:val="Normal"/>
    <w:uiPriority w:val="99"/>
    <w:semiHidden/>
    <w:unhideWhenUsed/>
    <w:rsid w:val="00132E86"/>
    <w:pPr>
      <w:numPr>
        <w:numId w:val="3"/>
      </w:numPr>
      <w:contextualSpacing/>
    </w:pPr>
  </w:style>
  <w:style w:type="character" w:customStyle="1" w:styleId="Ttulo8Car">
    <w:name w:val="Título 8 Car"/>
    <w:basedOn w:val="Fuentedeprrafopredeter"/>
    <w:link w:val="Ttulo8"/>
    <w:rsid w:val="00224672"/>
    <w:rPr>
      <w:rFonts w:asciiTheme="majorHAnsi" w:eastAsiaTheme="majorEastAsia" w:hAnsiTheme="majorHAnsi" w:cstheme="majorBidi"/>
      <w:color w:val="272727" w:themeColor="text1" w:themeTint="D8"/>
      <w:sz w:val="21"/>
      <w:szCs w:val="21"/>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125BAE"/>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766041"/>
    <w:rPr>
      <w:color w:val="808080"/>
      <w:shd w:val="clear" w:color="auto" w:fill="E6E6E6"/>
    </w:rPr>
  </w:style>
  <w:style w:type="paragraph" w:customStyle="1" w:styleId="texto">
    <w:name w:val="texto"/>
    <w:basedOn w:val="Normal"/>
    <w:rsid w:val="00584519"/>
    <w:pPr>
      <w:spacing w:before="100" w:beforeAutospacing="1" w:after="100" w:afterAutospacing="1" w:line="240" w:lineRule="auto"/>
    </w:pPr>
    <w:rPr>
      <w:rFonts w:ascii="Times New Roman" w:eastAsia="Times New Roman" w:hAnsi="Times New Roman"/>
      <w:sz w:val="24"/>
      <w:szCs w:val="24"/>
      <w:lang w:eastAsia="es-ES"/>
    </w:rPr>
  </w:style>
  <w:style w:type="paragraph" w:styleId="Lista">
    <w:name w:val="List"/>
    <w:basedOn w:val="Normal"/>
    <w:uiPriority w:val="99"/>
    <w:unhideWhenUsed/>
    <w:rsid w:val="00330872"/>
    <w:pPr>
      <w:ind w:left="283" w:hanging="283"/>
      <w:contextualSpacing/>
    </w:pPr>
  </w:style>
  <w:style w:type="paragraph" w:styleId="Cierre">
    <w:name w:val="Closing"/>
    <w:basedOn w:val="Normal"/>
    <w:link w:val="CierreCar"/>
    <w:uiPriority w:val="99"/>
    <w:unhideWhenUsed/>
    <w:rsid w:val="00330872"/>
    <w:pPr>
      <w:spacing w:after="0" w:line="240" w:lineRule="auto"/>
      <w:ind w:left="4252"/>
    </w:pPr>
  </w:style>
  <w:style w:type="character" w:customStyle="1" w:styleId="CierreCar">
    <w:name w:val="Cierre Car"/>
    <w:basedOn w:val="Fuentedeprrafopredeter"/>
    <w:link w:val="Cierre"/>
    <w:uiPriority w:val="99"/>
    <w:rsid w:val="00330872"/>
    <w:rPr>
      <w:rFonts w:ascii="Calibri" w:eastAsia="Calibri" w:hAnsi="Calibri" w:cs="Times New Roman"/>
    </w:rPr>
  </w:style>
  <w:style w:type="paragraph" w:styleId="Listaconvietas2">
    <w:name w:val="List Bullet 2"/>
    <w:basedOn w:val="Normal"/>
    <w:uiPriority w:val="99"/>
    <w:unhideWhenUsed/>
    <w:rsid w:val="00330872"/>
    <w:pPr>
      <w:numPr>
        <w:numId w:val="14"/>
      </w:numPr>
      <w:contextualSpacing/>
    </w:pPr>
  </w:style>
  <w:style w:type="paragraph" w:customStyle="1" w:styleId="ListaCC">
    <w:name w:val="Lista CC."/>
    <w:basedOn w:val="Normal"/>
    <w:rsid w:val="00330872"/>
  </w:style>
  <w:style w:type="paragraph" w:styleId="Continuarlista">
    <w:name w:val="List Continue"/>
    <w:basedOn w:val="Normal"/>
    <w:uiPriority w:val="99"/>
    <w:unhideWhenUsed/>
    <w:rsid w:val="00330872"/>
    <w:pPr>
      <w:spacing w:after="120"/>
      <w:ind w:left="283"/>
      <w:contextualSpacing/>
    </w:pPr>
  </w:style>
  <w:style w:type="paragraph" w:styleId="Continuarlista2">
    <w:name w:val="List Continue 2"/>
    <w:basedOn w:val="Normal"/>
    <w:uiPriority w:val="99"/>
    <w:unhideWhenUsed/>
    <w:rsid w:val="00330872"/>
    <w:pPr>
      <w:spacing w:after="120"/>
      <w:ind w:left="566"/>
      <w:contextualSpacing/>
    </w:pPr>
  </w:style>
  <w:style w:type="character" w:customStyle="1" w:styleId="Mencinsinresolver2">
    <w:name w:val="Mención sin resolver2"/>
    <w:basedOn w:val="Fuentedeprrafopredeter"/>
    <w:uiPriority w:val="99"/>
    <w:semiHidden/>
    <w:unhideWhenUsed/>
    <w:rsid w:val="00330872"/>
    <w:rPr>
      <w:color w:val="808080"/>
      <w:shd w:val="clear" w:color="auto" w:fill="E6E6E6"/>
    </w:rPr>
  </w:style>
  <w:style w:type="character" w:styleId="Nmerodepgina">
    <w:name w:val="page number"/>
    <w:basedOn w:val="Fuentedeprrafopredeter"/>
    <w:uiPriority w:val="99"/>
    <w:unhideWhenUsed/>
    <w:rsid w:val="00540DD4"/>
  </w:style>
  <w:style w:type="paragraph" w:customStyle="1" w:styleId="FCT">
    <w:name w:val="FCT"/>
    <w:basedOn w:val="Ttulo1"/>
    <w:qFormat/>
    <w:rsid w:val="00D57A55"/>
    <w:pPr>
      <w:numPr>
        <w:numId w:val="74"/>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line="240" w:lineRule="auto"/>
    </w:pPr>
    <w:rPr>
      <w:rFonts w:ascii="Arial" w:hAnsi="Arial" w:cs="Arial"/>
      <w:bCs w:val="0"/>
      <w:sz w:val="22"/>
    </w:rPr>
  </w:style>
  <w:style w:type="paragraph" w:customStyle="1" w:styleId="fafa">
    <w:name w:val="fafa"/>
    <w:basedOn w:val="Ttulo2"/>
    <w:qFormat/>
    <w:rsid w:val="00AB45C4"/>
    <w:pPr>
      <w:keepLines w:val="0"/>
      <w:tabs>
        <w:tab w:val="left" w:pos="-142"/>
        <w:tab w:val="left" w:pos="33"/>
      </w:tabs>
      <w:spacing w:before="240" w:line="240" w:lineRule="auto"/>
      <w:jc w:val="both"/>
    </w:pPr>
    <w:rPr>
      <w:rFonts w:ascii="Arial" w:hAnsi="Arial" w:cs="Arial"/>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545634">
      <w:bodyDiv w:val="1"/>
      <w:marLeft w:val="0"/>
      <w:marRight w:val="0"/>
      <w:marTop w:val="0"/>
      <w:marBottom w:val="0"/>
      <w:divBdr>
        <w:top w:val="none" w:sz="0" w:space="0" w:color="auto"/>
        <w:left w:val="none" w:sz="0" w:space="0" w:color="auto"/>
        <w:bottom w:val="none" w:sz="0" w:space="0" w:color="auto"/>
        <w:right w:val="none" w:sz="0" w:space="0" w:color="auto"/>
      </w:divBdr>
    </w:div>
    <w:div w:id="60714473">
      <w:bodyDiv w:val="1"/>
      <w:marLeft w:val="0"/>
      <w:marRight w:val="0"/>
      <w:marTop w:val="0"/>
      <w:marBottom w:val="0"/>
      <w:divBdr>
        <w:top w:val="none" w:sz="0" w:space="0" w:color="auto"/>
        <w:left w:val="none" w:sz="0" w:space="0" w:color="auto"/>
        <w:bottom w:val="none" w:sz="0" w:space="0" w:color="auto"/>
        <w:right w:val="none" w:sz="0" w:space="0" w:color="auto"/>
      </w:divBdr>
    </w:div>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25705081">
      <w:bodyDiv w:val="1"/>
      <w:marLeft w:val="0"/>
      <w:marRight w:val="0"/>
      <w:marTop w:val="0"/>
      <w:marBottom w:val="0"/>
      <w:divBdr>
        <w:top w:val="none" w:sz="0" w:space="0" w:color="auto"/>
        <w:left w:val="none" w:sz="0" w:space="0" w:color="auto"/>
        <w:bottom w:val="none" w:sz="0" w:space="0" w:color="auto"/>
        <w:right w:val="none" w:sz="0" w:space="0" w:color="auto"/>
      </w:divBdr>
    </w:div>
    <w:div w:id="151726689">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223378170">
      <w:bodyDiv w:val="1"/>
      <w:marLeft w:val="0"/>
      <w:marRight w:val="0"/>
      <w:marTop w:val="0"/>
      <w:marBottom w:val="0"/>
      <w:divBdr>
        <w:top w:val="none" w:sz="0" w:space="0" w:color="auto"/>
        <w:left w:val="none" w:sz="0" w:space="0" w:color="auto"/>
        <w:bottom w:val="none" w:sz="0" w:space="0" w:color="auto"/>
        <w:right w:val="none" w:sz="0" w:space="0" w:color="auto"/>
      </w:divBdr>
    </w:div>
    <w:div w:id="244732566">
      <w:bodyDiv w:val="1"/>
      <w:marLeft w:val="0"/>
      <w:marRight w:val="0"/>
      <w:marTop w:val="0"/>
      <w:marBottom w:val="0"/>
      <w:divBdr>
        <w:top w:val="none" w:sz="0" w:space="0" w:color="auto"/>
        <w:left w:val="none" w:sz="0" w:space="0" w:color="auto"/>
        <w:bottom w:val="none" w:sz="0" w:space="0" w:color="auto"/>
        <w:right w:val="none" w:sz="0" w:space="0" w:color="auto"/>
      </w:divBdr>
    </w:div>
    <w:div w:id="261492916">
      <w:bodyDiv w:val="1"/>
      <w:marLeft w:val="0"/>
      <w:marRight w:val="0"/>
      <w:marTop w:val="0"/>
      <w:marBottom w:val="0"/>
      <w:divBdr>
        <w:top w:val="none" w:sz="0" w:space="0" w:color="auto"/>
        <w:left w:val="none" w:sz="0" w:space="0" w:color="auto"/>
        <w:bottom w:val="none" w:sz="0" w:space="0" w:color="auto"/>
        <w:right w:val="none" w:sz="0" w:space="0" w:color="auto"/>
      </w:divBdr>
    </w:div>
    <w:div w:id="305595471">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95790">
      <w:bodyDiv w:val="1"/>
      <w:marLeft w:val="0"/>
      <w:marRight w:val="0"/>
      <w:marTop w:val="0"/>
      <w:marBottom w:val="0"/>
      <w:divBdr>
        <w:top w:val="none" w:sz="0" w:space="0" w:color="auto"/>
        <w:left w:val="none" w:sz="0" w:space="0" w:color="auto"/>
        <w:bottom w:val="none" w:sz="0" w:space="0" w:color="auto"/>
        <w:right w:val="none" w:sz="0" w:space="0" w:color="auto"/>
      </w:divBdr>
    </w:div>
    <w:div w:id="399792069">
      <w:bodyDiv w:val="1"/>
      <w:marLeft w:val="0"/>
      <w:marRight w:val="0"/>
      <w:marTop w:val="0"/>
      <w:marBottom w:val="0"/>
      <w:divBdr>
        <w:top w:val="none" w:sz="0" w:space="0" w:color="auto"/>
        <w:left w:val="none" w:sz="0" w:space="0" w:color="auto"/>
        <w:bottom w:val="none" w:sz="0" w:space="0" w:color="auto"/>
        <w:right w:val="none" w:sz="0" w:space="0" w:color="auto"/>
      </w:divBdr>
    </w:div>
    <w:div w:id="434403913">
      <w:bodyDiv w:val="1"/>
      <w:marLeft w:val="0"/>
      <w:marRight w:val="0"/>
      <w:marTop w:val="0"/>
      <w:marBottom w:val="0"/>
      <w:divBdr>
        <w:top w:val="none" w:sz="0" w:space="0" w:color="auto"/>
        <w:left w:val="none" w:sz="0" w:space="0" w:color="auto"/>
        <w:bottom w:val="none" w:sz="0" w:space="0" w:color="auto"/>
        <w:right w:val="none" w:sz="0" w:space="0" w:color="auto"/>
      </w:divBdr>
    </w:div>
    <w:div w:id="447623141">
      <w:bodyDiv w:val="1"/>
      <w:marLeft w:val="0"/>
      <w:marRight w:val="0"/>
      <w:marTop w:val="0"/>
      <w:marBottom w:val="0"/>
      <w:divBdr>
        <w:top w:val="none" w:sz="0" w:space="0" w:color="auto"/>
        <w:left w:val="none" w:sz="0" w:space="0" w:color="auto"/>
        <w:bottom w:val="none" w:sz="0" w:space="0" w:color="auto"/>
        <w:right w:val="none" w:sz="0" w:space="0" w:color="auto"/>
      </w:divBdr>
    </w:div>
    <w:div w:id="447773701">
      <w:bodyDiv w:val="1"/>
      <w:marLeft w:val="0"/>
      <w:marRight w:val="0"/>
      <w:marTop w:val="0"/>
      <w:marBottom w:val="0"/>
      <w:divBdr>
        <w:top w:val="none" w:sz="0" w:space="0" w:color="auto"/>
        <w:left w:val="none" w:sz="0" w:space="0" w:color="auto"/>
        <w:bottom w:val="none" w:sz="0" w:space="0" w:color="auto"/>
        <w:right w:val="none" w:sz="0" w:space="0" w:color="auto"/>
      </w:divBdr>
    </w:div>
    <w:div w:id="573051225">
      <w:bodyDiv w:val="1"/>
      <w:marLeft w:val="0"/>
      <w:marRight w:val="0"/>
      <w:marTop w:val="0"/>
      <w:marBottom w:val="0"/>
      <w:divBdr>
        <w:top w:val="none" w:sz="0" w:space="0" w:color="auto"/>
        <w:left w:val="none" w:sz="0" w:space="0" w:color="auto"/>
        <w:bottom w:val="none" w:sz="0" w:space="0" w:color="auto"/>
        <w:right w:val="none" w:sz="0" w:space="0" w:color="auto"/>
      </w:divBdr>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695424535">
      <w:bodyDiv w:val="1"/>
      <w:marLeft w:val="0"/>
      <w:marRight w:val="0"/>
      <w:marTop w:val="0"/>
      <w:marBottom w:val="0"/>
      <w:divBdr>
        <w:top w:val="none" w:sz="0" w:space="0" w:color="auto"/>
        <w:left w:val="none" w:sz="0" w:space="0" w:color="auto"/>
        <w:bottom w:val="none" w:sz="0" w:space="0" w:color="auto"/>
        <w:right w:val="none" w:sz="0" w:space="0" w:color="auto"/>
      </w:divBdr>
    </w:div>
    <w:div w:id="796026029">
      <w:bodyDiv w:val="1"/>
      <w:marLeft w:val="0"/>
      <w:marRight w:val="0"/>
      <w:marTop w:val="0"/>
      <w:marBottom w:val="0"/>
      <w:divBdr>
        <w:top w:val="none" w:sz="0" w:space="0" w:color="auto"/>
        <w:left w:val="none" w:sz="0" w:space="0" w:color="auto"/>
        <w:bottom w:val="none" w:sz="0" w:space="0" w:color="auto"/>
        <w:right w:val="none" w:sz="0" w:space="0" w:color="auto"/>
      </w:divBdr>
    </w:div>
    <w:div w:id="851651500">
      <w:bodyDiv w:val="1"/>
      <w:marLeft w:val="0"/>
      <w:marRight w:val="0"/>
      <w:marTop w:val="0"/>
      <w:marBottom w:val="0"/>
      <w:divBdr>
        <w:top w:val="none" w:sz="0" w:space="0" w:color="auto"/>
        <w:left w:val="none" w:sz="0" w:space="0" w:color="auto"/>
        <w:bottom w:val="none" w:sz="0" w:space="0" w:color="auto"/>
        <w:right w:val="none" w:sz="0" w:space="0" w:color="auto"/>
      </w:divBdr>
    </w:div>
    <w:div w:id="853609586">
      <w:bodyDiv w:val="1"/>
      <w:marLeft w:val="0"/>
      <w:marRight w:val="0"/>
      <w:marTop w:val="0"/>
      <w:marBottom w:val="0"/>
      <w:divBdr>
        <w:top w:val="none" w:sz="0" w:space="0" w:color="auto"/>
        <w:left w:val="none" w:sz="0" w:space="0" w:color="auto"/>
        <w:bottom w:val="none" w:sz="0" w:space="0" w:color="auto"/>
        <w:right w:val="none" w:sz="0" w:space="0" w:color="auto"/>
      </w:divBdr>
    </w:div>
    <w:div w:id="889538726">
      <w:bodyDiv w:val="1"/>
      <w:marLeft w:val="0"/>
      <w:marRight w:val="0"/>
      <w:marTop w:val="0"/>
      <w:marBottom w:val="0"/>
      <w:divBdr>
        <w:top w:val="none" w:sz="0" w:space="0" w:color="auto"/>
        <w:left w:val="none" w:sz="0" w:space="0" w:color="auto"/>
        <w:bottom w:val="none" w:sz="0" w:space="0" w:color="auto"/>
        <w:right w:val="none" w:sz="0" w:space="0" w:color="auto"/>
      </w:divBdr>
    </w:div>
    <w:div w:id="916087297">
      <w:bodyDiv w:val="1"/>
      <w:marLeft w:val="0"/>
      <w:marRight w:val="0"/>
      <w:marTop w:val="0"/>
      <w:marBottom w:val="0"/>
      <w:divBdr>
        <w:top w:val="none" w:sz="0" w:space="0" w:color="auto"/>
        <w:left w:val="none" w:sz="0" w:space="0" w:color="auto"/>
        <w:bottom w:val="none" w:sz="0" w:space="0" w:color="auto"/>
        <w:right w:val="none" w:sz="0" w:space="0" w:color="auto"/>
      </w:divBdr>
    </w:div>
    <w:div w:id="960381975">
      <w:bodyDiv w:val="1"/>
      <w:marLeft w:val="0"/>
      <w:marRight w:val="0"/>
      <w:marTop w:val="0"/>
      <w:marBottom w:val="0"/>
      <w:divBdr>
        <w:top w:val="none" w:sz="0" w:space="0" w:color="auto"/>
        <w:left w:val="none" w:sz="0" w:space="0" w:color="auto"/>
        <w:bottom w:val="none" w:sz="0" w:space="0" w:color="auto"/>
        <w:right w:val="none" w:sz="0" w:space="0" w:color="auto"/>
      </w:divBdr>
      <w:divsChild>
        <w:div w:id="94325883">
          <w:marLeft w:val="0"/>
          <w:marRight w:val="0"/>
          <w:marTop w:val="0"/>
          <w:marBottom w:val="0"/>
          <w:divBdr>
            <w:top w:val="none" w:sz="0" w:space="0" w:color="auto"/>
            <w:left w:val="none" w:sz="0" w:space="0" w:color="auto"/>
            <w:bottom w:val="none" w:sz="0" w:space="0" w:color="auto"/>
            <w:right w:val="none" w:sz="0" w:space="0" w:color="auto"/>
          </w:divBdr>
        </w:div>
      </w:divsChild>
    </w:div>
    <w:div w:id="1003974404">
      <w:bodyDiv w:val="1"/>
      <w:marLeft w:val="0"/>
      <w:marRight w:val="0"/>
      <w:marTop w:val="0"/>
      <w:marBottom w:val="0"/>
      <w:divBdr>
        <w:top w:val="none" w:sz="0" w:space="0" w:color="auto"/>
        <w:left w:val="none" w:sz="0" w:space="0" w:color="auto"/>
        <w:bottom w:val="none" w:sz="0" w:space="0" w:color="auto"/>
        <w:right w:val="none" w:sz="0" w:space="0" w:color="auto"/>
      </w:divBdr>
    </w:div>
    <w:div w:id="1094086123">
      <w:bodyDiv w:val="1"/>
      <w:marLeft w:val="0"/>
      <w:marRight w:val="0"/>
      <w:marTop w:val="0"/>
      <w:marBottom w:val="0"/>
      <w:divBdr>
        <w:top w:val="none" w:sz="0" w:space="0" w:color="auto"/>
        <w:left w:val="none" w:sz="0" w:space="0" w:color="auto"/>
        <w:bottom w:val="none" w:sz="0" w:space="0" w:color="auto"/>
        <w:right w:val="none" w:sz="0" w:space="0" w:color="auto"/>
      </w:divBdr>
    </w:div>
    <w:div w:id="1099106814">
      <w:bodyDiv w:val="1"/>
      <w:marLeft w:val="0"/>
      <w:marRight w:val="0"/>
      <w:marTop w:val="0"/>
      <w:marBottom w:val="0"/>
      <w:divBdr>
        <w:top w:val="none" w:sz="0" w:space="0" w:color="auto"/>
        <w:left w:val="none" w:sz="0" w:space="0" w:color="auto"/>
        <w:bottom w:val="none" w:sz="0" w:space="0" w:color="auto"/>
        <w:right w:val="none" w:sz="0" w:space="0" w:color="auto"/>
      </w:divBdr>
    </w:div>
    <w:div w:id="1140266682">
      <w:bodyDiv w:val="1"/>
      <w:marLeft w:val="0"/>
      <w:marRight w:val="0"/>
      <w:marTop w:val="0"/>
      <w:marBottom w:val="0"/>
      <w:divBdr>
        <w:top w:val="none" w:sz="0" w:space="0" w:color="auto"/>
        <w:left w:val="none" w:sz="0" w:space="0" w:color="auto"/>
        <w:bottom w:val="none" w:sz="0" w:space="0" w:color="auto"/>
        <w:right w:val="none" w:sz="0" w:space="0" w:color="auto"/>
      </w:divBdr>
    </w:div>
    <w:div w:id="1198275083">
      <w:bodyDiv w:val="1"/>
      <w:marLeft w:val="0"/>
      <w:marRight w:val="0"/>
      <w:marTop w:val="0"/>
      <w:marBottom w:val="0"/>
      <w:divBdr>
        <w:top w:val="none" w:sz="0" w:space="0" w:color="auto"/>
        <w:left w:val="none" w:sz="0" w:space="0" w:color="auto"/>
        <w:bottom w:val="none" w:sz="0" w:space="0" w:color="auto"/>
        <w:right w:val="none" w:sz="0" w:space="0" w:color="auto"/>
      </w:divBdr>
    </w:div>
    <w:div w:id="1211915606">
      <w:bodyDiv w:val="1"/>
      <w:marLeft w:val="0"/>
      <w:marRight w:val="0"/>
      <w:marTop w:val="0"/>
      <w:marBottom w:val="0"/>
      <w:divBdr>
        <w:top w:val="none" w:sz="0" w:space="0" w:color="auto"/>
        <w:left w:val="none" w:sz="0" w:space="0" w:color="auto"/>
        <w:bottom w:val="none" w:sz="0" w:space="0" w:color="auto"/>
        <w:right w:val="none" w:sz="0" w:space="0" w:color="auto"/>
      </w:divBdr>
    </w:div>
    <w:div w:id="1262301487">
      <w:bodyDiv w:val="1"/>
      <w:marLeft w:val="0"/>
      <w:marRight w:val="0"/>
      <w:marTop w:val="0"/>
      <w:marBottom w:val="0"/>
      <w:divBdr>
        <w:top w:val="none" w:sz="0" w:space="0" w:color="auto"/>
        <w:left w:val="none" w:sz="0" w:space="0" w:color="auto"/>
        <w:bottom w:val="none" w:sz="0" w:space="0" w:color="auto"/>
        <w:right w:val="none" w:sz="0" w:space="0" w:color="auto"/>
      </w:divBdr>
    </w:div>
    <w:div w:id="1262568034">
      <w:bodyDiv w:val="1"/>
      <w:marLeft w:val="0"/>
      <w:marRight w:val="0"/>
      <w:marTop w:val="0"/>
      <w:marBottom w:val="0"/>
      <w:divBdr>
        <w:top w:val="none" w:sz="0" w:space="0" w:color="auto"/>
        <w:left w:val="none" w:sz="0" w:space="0" w:color="auto"/>
        <w:bottom w:val="none" w:sz="0" w:space="0" w:color="auto"/>
        <w:right w:val="none" w:sz="0" w:space="0" w:color="auto"/>
      </w:divBdr>
    </w:div>
    <w:div w:id="1285578756">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289431983">
      <w:bodyDiv w:val="1"/>
      <w:marLeft w:val="0"/>
      <w:marRight w:val="0"/>
      <w:marTop w:val="0"/>
      <w:marBottom w:val="0"/>
      <w:divBdr>
        <w:top w:val="none" w:sz="0" w:space="0" w:color="auto"/>
        <w:left w:val="none" w:sz="0" w:space="0" w:color="auto"/>
        <w:bottom w:val="none" w:sz="0" w:space="0" w:color="auto"/>
        <w:right w:val="none" w:sz="0" w:space="0" w:color="auto"/>
      </w:divBdr>
    </w:div>
    <w:div w:id="1368987802">
      <w:bodyDiv w:val="1"/>
      <w:marLeft w:val="0"/>
      <w:marRight w:val="0"/>
      <w:marTop w:val="0"/>
      <w:marBottom w:val="0"/>
      <w:divBdr>
        <w:top w:val="none" w:sz="0" w:space="0" w:color="auto"/>
        <w:left w:val="none" w:sz="0" w:space="0" w:color="auto"/>
        <w:bottom w:val="none" w:sz="0" w:space="0" w:color="auto"/>
        <w:right w:val="none" w:sz="0" w:space="0" w:color="auto"/>
      </w:divBdr>
    </w:div>
    <w:div w:id="1434937902">
      <w:bodyDiv w:val="1"/>
      <w:marLeft w:val="0"/>
      <w:marRight w:val="0"/>
      <w:marTop w:val="0"/>
      <w:marBottom w:val="0"/>
      <w:divBdr>
        <w:top w:val="none" w:sz="0" w:space="0" w:color="auto"/>
        <w:left w:val="none" w:sz="0" w:space="0" w:color="auto"/>
        <w:bottom w:val="none" w:sz="0" w:space="0" w:color="auto"/>
        <w:right w:val="none" w:sz="0" w:space="0" w:color="auto"/>
      </w:divBdr>
    </w:div>
    <w:div w:id="1514412928">
      <w:bodyDiv w:val="1"/>
      <w:marLeft w:val="0"/>
      <w:marRight w:val="0"/>
      <w:marTop w:val="0"/>
      <w:marBottom w:val="0"/>
      <w:divBdr>
        <w:top w:val="none" w:sz="0" w:space="0" w:color="auto"/>
        <w:left w:val="none" w:sz="0" w:space="0" w:color="auto"/>
        <w:bottom w:val="none" w:sz="0" w:space="0" w:color="auto"/>
        <w:right w:val="none" w:sz="0" w:space="0" w:color="auto"/>
      </w:divBdr>
    </w:div>
    <w:div w:id="1563834600">
      <w:bodyDiv w:val="1"/>
      <w:marLeft w:val="0"/>
      <w:marRight w:val="0"/>
      <w:marTop w:val="0"/>
      <w:marBottom w:val="0"/>
      <w:divBdr>
        <w:top w:val="none" w:sz="0" w:space="0" w:color="auto"/>
        <w:left w:val="none" w:sz="0" w:space="0" w:color="auto"/>
        <w:bottom w:val="none" w:sz="0" w:space="0" w:color="auto"/>
        <w:right w:val="none" w:sz="0" w:space="0" w:color="auto"/>
      </w:divBdr>
    </w:div>
    <w:div w:id="1569874529">
      <w:bodyDiv w:val="1"/>
      <w:marLeft w:val="0"/>
      <w:marRight w:val="0"/>
      <w:marTop w:val="0"/>
      <w:marBottom w:val="0"/>
      <w:divBdr>
        <w:top w:val="none" w:sz="0" w:space="0" w:color="auto"/>
        <w:left w:val="none" w:sz="0" w:space="0" w:color="auto"/>
        <w:bottom w:val="none" w:sz="0" w:space="0" w:color="auto"/>
        <w:right w:val="none" w:sz="0" w:space="0" w:color="auto"/>
      </w:divBdr>
    </w:div>
    <w:div w:id="1598714213">
      <w:bodyDiv w:val="1"/>
      <w:marLeft w:val="0"/>
      <w:marRight w:val="0"/>
      <w:marTop w:val="0"/>
      <w:marBottom w:val="0"/>
      <w:divBdr>
        <w:top w:val="none" w:sz="0" w:space="0" w:color="auto"/>
        <w:left w:val="none" w:sz="0" w:space="0" w:color="auto"/>
        <w:bottom w:val="none" w:sz="0" w:space="0" w:color="auto"/>
        <w:right w:val="none" w:sz="0" w:space="0" w:color="auto"/>
      </w:divBdr>
    </w:div>
    <w:div w:id="1661542624">
      <w:bodyDiv w:val="1"/>
      <w:marLeft w:val="0"/>
      <w:marRight w:val="0"/>
      <w:marTop w:val="0"/>
      <w:marBottom w:val="0"/>
      <w:divBdr>
        <w:top w:val="none" w:sz="0" w:space="0" w:color="auto"/>
        <w:left w:val="none" w:sz="0" w:space="0" w:color="auto"/>
        <w:bottom w:val="none" w:sz="0" w:space="0" w:color="auto"/>
        <w:right w:val="none" w:sz="0" w:space="0" w:color="auto"/>
      </w:divBdr>
    </w:div>
    <w:div w:id="1691758999">
      <w:bodyDiv w:val="1"/>
      <w:marLeft w:val="0"/>
      <w:marRight w:val="0"/>
      <w:marTop w:val="0"/>
      <w:marBottom w:val="0"/>
      <w:divBdr>
        <w:top w:val="none" w:sz="0" w:space="0" w:color="auto"/>
        <w:left w:val="none" w:sz="0" w:space="0" w:color="auto"/>
        <w:bottom w:val="none" w:sz="0" w:space="0" w:color="auto"/>
        <w:right w:val="none" w:sz="0" w:space="0" w:color="auto"/>
      </w:divBdr>
    </w:div>
    <w:div w:id="1733385962">
      <w:bodyDiv w:val="1"/>
      <w:marLeft w:val="0"/>
      <w:marRight w:val="0"/>
      <w:marTop w:val="0"/>
      <w:marBottom w:val="0"/>
      <w:divBdr>
        <w:top w:val="none" w:sz="0" w:space="0" w:color="auto"/>
        <w:left w:val="none" w:sz="0" w:space="0" w:color="auto"/>
        <w:bottom w:val="none" w:sz="0" w:space="0" w:color="auto"/>
        <w:right w:val="none" w:sz="0" w:space="0" w:color="auto"/>
      </w:divBdr>
    </w:div>
    <w:div w:id="1747532471">
      <w:bodyDiv w:val="1"/>
      <w:marLeft w:val="0"/>
      <w:marRight w:val="0"/>
      <w:marTop w:val="0"/>
      <w:marBottom w:val="0"/>
      <w:divBdr>
        <w:top w:val="none" w:sz="0" w:space="0" w:color="auto"/>
        <w:left w:val="none" w:sz="0" w:space="0" w:color="auto"/>
        <w:bottom w:val="none" w:sz="0" w:space="0" w:color="auto"/>
        <w:right w:val="none" w:sz="0" w:space="0" w:color="auto"/>
      </w:divBdr>
    </w:div>
    <w:div w:id="1769352755">
      <w:bodyDiv w:val="1"/>
      <w:marLeft w:val="0"/>
      <w:marRight w:val="0"/>
      <w:marTop w:val="0"/>
      <w:marBottom w:val="0"/>
      <w:divBdr>
        <w:top w:val="none" w:sz="0" w:space="0" w:color="auto"/>
        <w:left w:val="none" w:sz="0" w:space="0" w:color="auto"/>
        <w:bottom w:val="none" w:sz="0" w:space="0" w:color="auto"/>
        <w:right w:val="none" w:sz="0" w:space="0" w:color="auto"/>
      </w:divBdr>
    </w:div>
    <w:div w:id="1776052736">
      <w:bodyDiv w:val="1"/>
      <w:marLeft w:val="0"/>
      <w:marRight w:val="0"/>
      <w:marTop w:val="0"/>
      <w:marBottom w:val="0"/>
      <w:divBdr>
        <w:top w:val="none" w:sz="0" w:space="0" w:color="auto"/>
        <w:left w:val="none" w:sz="0" w:space="0" w:color="auto"/>
        <w:bottom w:val="none" w:sz="0" w:space="0" w:color="auto"/>
        <w:right w:val="none" w:sz="0" w:space="0" w:color="auto"/>
      </w:divBdr>
      <w:divsChild>
        <w:div w:id="1014571196">
          <w:marLeft w:val="0"/>
          <w:marRight w:val="0"/>
          <w:marTop w:val="0"/>
          <w:marBottom w:val="0"/>
          <w:divBdr>
            <w:top w:val="none" w:sz="0" w:space="0" w:color="auto"/>
            <w:left w:val="none" w:sz="0" w:space="0" w:color="auto"/>
            <w:bottom w:val="none" w:sz="0" w:space="0" w:color="auto"/>
            <w:right w:val="none" w:sz="0" w:space="0" w:color="auto"/>
          </w:divBdr>
        </w:div>
      </w:divsChild>
    </w:div>
    <w:div w:id="1783184782">
      <w:bodyDiv w:val="1"/>
      <w:marLeft w:val="0"/>
      <w:marRight w:val="0"/>
      <w:marTop w:val="0"/>
      <w:marBottom w:val="0"/>
      <w:divBdr>
        <w:top w:val="none" w:sz="0" w:space="0" w:color="auto"/>
        <w:left w:val="none" w:sz="0" w:space="0" w:color="auto"/>
        <w:bottom w:val="none" w:sz="0" w:space="0" w:color="auto"/>
        <w:right w:val="none" w:sz="0" w:space="0" w:color="auto"/>
      </w:divBdr>
    </w:div>
    <w:div w:id="1815295270">
      <w:bodyDiv w:val="1"/>
      <w:marLeft w:val="0"/>
      <w:marRight w:val="0"/>
      <w:marTop w:val="0"/>
      <w:marBottom w:val="0"/>
      <w:divBdr>
        <w:top w:val="none" w:sz="0" w:space="0" w:color="auto"/>
        <w:left w:val="none" w:sz="0" w:space="0" w:color="auto"/>
        <w:bottom w:val="none" w:sz="0" w:space="0" w:color="auto"/>
        <w:right w:val="none" w:sz="0" w:space="0" w:color="auto"/>
      </w:divBdr>
    </w:div>
    <w:div w:id="1815946946">
      <w:bodyDiv w:val="1"/>
      <w:marLeft w:val="0"/>
      <w:marRight w:val="0"/>
      <w:marTop w:val="0"/>
      <w:marBottom w:val="0"/>
      <w:divBdr>
        <w:top w:val="none" w:sz="0" w:space="0" w:color="auto"/>
        <w:left w:val="none" w:sz="0" w:space="0" w:color="auto"/>
        <w:bottom w:val="none" w:sz="0" w:space="0" w:color="auto"/>
        <w:right w:val="none" w:sz="0" w:space="0" w:color="auto"/>
      </w:divBdr>
    </w:div>
    <w:div w:id="1881896168">
      <w:bodyDiv w:val="1"/>
      <w:marLeft w:val="0"/>
      <w:marRight w:val="0"/>
      <w:marTop w:val="0"/>
      <w:marBottom w:val="0"/>
      <w:divBdr>
        <w:top w:val="none" w:sz="0" w:space="0" w:color="auto"/>
        <w:left w:val="none" w:sz="0" w:space="0" w:color="auto"/>
        <w:bottom w:val="none" w:sz="0" w:space="0" w:color="auto"/>
        <w:right w:val="none" w:sz="0" w:space="0" w:color="auto"/>
      </w:divBdr>
    </w:div>
    <w:div w:id="2021157420">
      <w:bodyDiv w:val="1"/>
      <w:marLeft w:val="0"/>
      <w:marRight w:val="0"/>
      <w:marTop w:val="0"/>
      <w:marBottom w:val="0"/>
      <w:divBdr>
        <w:top w:val="none" w:sz="0" w:space="0" w:color="auto"/>
        <w:left w:val="none" w:sz="0" w:space="0" w:color="auto"/>
        <w:bottom w:val="none" w:sz="0" w:space="0" w:color="auto"/>
        <w:right w:val="none" w:sz="0" w:space="0" w:color="auto"/>
      </w:divBdr>
    </w:div>
    <w:div w:id="2097044780">
      <w:bodyDiv w:val="1"/>
      <w:marLeft w:val="0"/>
      <w:marRight w:val="0"/>
      <w:marTop w:val="0"/>
      <w:marBottom w:val="0"/>
      <w:divBdr>
        <w:top w:val="none" w:sz="0" w:space="0" w:color="auto"/>
        <w:left w:val="none" w:sz="0" w:space="0" w:color="auto"/>
        <w:bottom w:val="none" w:sz="0" w:space="0" w:color="auto"/>
        <w:right w:val="none" w:sz="0" w:space="0" w:color="auto"/>
      </w:divBdr>
      <w:divsChild>
        <w:div w:id="656961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secretariasenado.gov.co/senado/basedoc/ley/2000/ley_0599_2000_pr015.html"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Azure%20Information%20Protection\WatermarkTempla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6F589-EF6D-4806-89AE-B46AE21F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WatermarkTemplate</Template>
  <TotalTime>58</TotalTime>
  <Pages>16</Pages>
  <Words>5069</Words>
  <Characters>27883</Characters>
  <Application>Microsoft Office Word</Application>
  <DocSecurity>0</DocSecurity>
  <Lines>232</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ICBF</Company>
  <LinksUpToDate>false</LinksUpToDate>
  <CharactersWithSpaces>32887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Ana.Giraldo</dc:creator>
  <cp:lastModifiedBy>Marlen Johanna Rosero Erazo</cp:lastModifiedBy>
  <cp:revision>9</cp:revision>
  <cp:lastPrinted>2020-10-15T16:20:00Z</cp:lastPrinted>
  <dcterms:created xsi:type="dcterms:W3CDTF">2020-10-15T15:23:00Z</dcterms:created>
  <dcterms:modified xsi:type="dcterms:W3CDTF">2020-10-15T17:44:00Z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d4cf753-c258-43b3-a582-51cb1a8313a1_Enabled">
    <vt:lpwstr>True</vt:lpwstr>
  </property>
  <property fmtid="{D5CDD505-2E9C-101B-9397-08002B2CF9AE}" pid="3" name="MSIP_Label_3d4cf753-c258-43b3-a582-51cb1a8313a1_SiteId">
    <vt:lpwstr>3d92a5f3-bc7a-4a79-8c5e-5e483f7789bf</vt:lpwstr>
  </property>
  <property fmtid="{D5CDD505-2E9C-101B-9397-08002B2CF9AE}" pid="4" name="MSIP_Label_3d4cf753-c258-43b3-a582-51cb1a8313a1_Owner">
    <vt:lpwstr>beatriz.bermudez@icbf.gov.co</vt:lpwstr>
  </property>
  <property fmtid="{D5CDD505-2E9C-101B-9397-08002B2CF9AE}" pid="5" name="MSIP_Label_3d4cf753-c258-43b3-a582-51cb1a8313a1_SetDate">
    <vt:lpwstr>2019-03-06T15:11:48.3796359Z</vt:lpwstr>
  </property>
  <property fmtid="{D5CDD505-2E9C-101B-9397-08002B2CF9AE}" pid="6" name="MSIP_Label_3d4cf753-c258-43b3-a582-51cb1a8313a1_Name">
    <vt:lpwstr>Pública</vt:lpwstr>
  </property>
  <property fmtid="{D5CDD505-2E9C-101B-9397-08002B2CF9AE}" pid="7" name="MSIP_Label_3d4cf753-c258-43b3-a582-51cb1a8313a1_Application">
    <vt:lpwstr>Microsoft Azure Information Protection</vt:lpwstr>
  </property>
  <property fmtid="{D5CDD505-2E9C-101B-9397-08002B2CF9AE}" pid="8" name="MSIP_Label_3d4cf753-c258-43b3-a582-51cb1a8313a1_Extended_MSFT_Method">
    <vt:lpwstr>Manual</vt:lpwstr>
  </property>
  <property fmtid="{D5CDD505-2E9C-101B-9397-08002B2CF9AE}" pid="9" name="Sensitivity">
    <vt:lpwstr>Pública</vt:lpwstr>
  </property>
</Properties>
</file>