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499A567" w14:textId="77777777" w:rsidR="005561AA" w:rsidRPr="00B022B6" w:rsidRDefault="0E40E3FF" w:rsidP="0E40E3FF">
      <w:pPr>
        <w:pStyle w:val="ZTitulo1"/>
        <w:rPr>
          <w:rFonts w:asciiTheme="minorHAnsi" w:hAnsiTheme="minorHAnsi" w:cstheme="minorBidi"/>
        </w:rPr>
      </w:pPr>
      <w:bookmarkStart w:id="0" w:name="_Hlk511753912"/>
      <w:r w:rsidRPr="0E40E3FF">
        <w:rPr>
          <w:rFonts w:asciiTheme="minorHAnsi" w:hAnsiTheme="minorHAnsi" w:cstheme="minorBidi"/>
          <w:lang w:val="es-CO"/>
        </w:rPr>
        <w:t>Formato</w:t>
      </w:r>
      <w:r w:rsidR="004E344D">
        <w:rPr>
          <w:rFonts w:asciiTheme="minorHAnsi" w:hAnsiTheme="minorHAnsi" w:cstheme="minorBidi"/>
        </w:rPr>
        <w:t xml:space="preserve"> 2</w:t>
      </w:r>
      <w:r w:rsidRPr="0E40E3FF">
        <w:rPr>
          <w:rFonts w:asciiTheme="minorHAnsi" w:hAnsiTheme="minorHAnsi" w:cstheme="minorBidi"/>
        </w:rPr>
        <w:t xml:space="preserve"> – Formato para acreditar</w:t>
      </w:r>
      <w:bookmarkStart w:id="1" w:name="_GoBack"/>
      <w:bookmarkEnd w:id="1"/>
      <w:r w:rsidRPr="0E40E3FF">
        <w:rPr>
          <w:rFonts w:asciiTheme="minorHAnsi" w:hAnsiTheme="minorHAnsi" w:cstheme="minorBidi"/>
        </w:rPr>
        <w:t xml:space="preserve"> los requisitos habilitantes de los Proponentes extranjeros sin domicilio o sucursal en Colombia</w:t>
      </w:r>
    </w:p>
    <w:p w14:paraId="456B4B6A" w14:textId="5E0BC4AC" w:rsidR="005561AA" w:rsidRPr="00B022B6" w:rsidRDefault="0E40E3FF" w:rsidP="0E40E3FF">
      <w:pPr>
        <w:autoSpaceDE w:val="0"/>
        <w:autoSpaceDN w:val="0"/>
        <w:adjustRightInd w:val="0"/>
        <w:spacing w:after="200"/>
        <w:jc w:val="center"/>
        <w:rPr>
          <w:rFonts w:eastAsia="Arial" w:cstheme="minorBidi"/>
          <w:color w:val="4E4D4D" w:themeColor="accent2"/>
          <w:lang w:eastAsia="en-US"/>
        </w:rPr>
      </w:pPr>
      <w:r w:rsidRPr="0E40E3FF">
        <w:rPr>
          <w:rFonts w:eastAsia="Arial" w:cstheme="minorBidi"/>
          <w:color w:val="4E4D4D" w:themeColor="accent2"/>
          <w:lang w:eastAsia="en-US"/>
        </w:rPr>
        <w:t xml:space="preserve">Proceso de Contratación </w:t>
      </w:r>
      <w:r w:rsidR="00F22D50" w:rsidRPr="00F22D50">
        <w:rPr>
          <w:rFonts w:cstheme="minorBidi"/>
        </w:rPr>
        <w:t xml:space="preserve">CCENEG-005-1-2018 </w:t>
      </w:r>
    </w:p>
    <w:tbl>
      <w:tblPr>
        <w:tblStyle w:val="Tablaconcuadrcula1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12"/>
        <w:gridCol w:w="6988"/>
      </w:tblGrid>
      <w:tr w:rsidR="005561AA" w:rsidRPr="00B022B6" w14:paraId="0672AD54" w14:textId="77777777" w:rsidTr="0E40E3FF">
        <w:trPr>
          <w:trHeight w:val="113"/>
        </w:trPr>
        <w:tc>
          <w:tcPr>
            <w:tcW w:w="1512" w:type="dxa"/>
            <w:vAlign w:val="bottom"/>
          </w:tcPr>
          <w:p w14:paraId="40390A08" w14:textId="77777777" w:rsidR="005561AA" w:rsidRPr="00B022B6" w:rsidRDefault="0E40E3FF" w:rsidP="0E40E3FF">
            <w:pPr>
              <w:rPr>
                <w:b/>
                <w:bCs/>
              </w:rPr>
            </w:pPr>
            <w:r w:rsidRPr="0E40E3FF">
              <w:rPr>
                <w:b/>
                <w:bCs/>
              </w:rPr>
              <w:t>Proponente:</w:t>
            </w:r>
          </w:p>
        </w:tc>
        <w:tc>
          <w:tcPr>
            <w:tcW w:w="6988" w:type="dxa"/>
            <w:shd w:val="clear" w:color="auto" w:fill="F2F2F2" w:themeFill="background1" w:themeFillShade="F2"/>
            <w:vAlign w:val="bottom"/>
          </w:tcPr>
          <w:p w14:paraId="6742BDA7" w14:textId="77777777" w:rsidR="005561AA" w:rsidRPr="00B022B6" w:rsidRDefault="005561AA" w:rsidP="004574A3">
            <w:pPr>
              <w:rPr>
                <w:rFonts w:cstheme="minorHAnsi"/>
              </w:rPr>
            </w:pPr>
          </w:p>
        </w:tc>
      </w:tr>
    </w:tbl>
    <w:p w14:paraId="78701414" w14:textId="77777777" w:rsidR="005561AA" w:rsidRPr="00B022B6" w:rsidRDefault="005561AA" w:rsidP="005561AA">
      <w:pPr>
        <w:jc w:val="left"/>
        <w:rPr>
          <w:rFonts w:eastAsia="Times New Roman" w:cstheme="minorHAnsi"/>
          <w:b/>
          <w:bCs/>
          <w:color w:val="4E4D4D"/>
          <w:sz w:val="4"/>
          <w:szCs w:val="2"/>
          <w:lang w:eastAsia="en-US"/>
        </w:rPr>
      </w:pPr>
    </w:p>
    <w:p w14:paraId="7EBF35AD" w14:textId="77777777" w:rsidR="005561AA" w:rsidRPr="00B022B6" w:rsidRDefault="005561AA" w:rsidP="005561AA">
      <w:pPr>
        <w:jc w:val="left"/>
        <w:rPr>
          <w:rFonts w:eastAsia="Times New Roman" w:cstheme="minorHAnsi"/>
          <w:b/>
          <w:bCs/>
          <w:color w:val="4E4D4D"/>
          <w:sz w:val="4"/>
          <w:szCs w:val="2"/>
          <w:lang w:eastAsia="en-US"/>
        </w:rPr>
      </w:pPr>
    </w:p>
    <w:tbl>
      <w:tblPr>
        <w:tblStyle w:val="Tablaconcuadrcula1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12"/>
        <w:gridCol w:w="6988"/>
      </w:tblGrid>
      <w:tr w:rsidR="005561AA" w:rsidRPr="00B022B6" w14:paraId="07F6F166" w14:textId="77777777" w:rsidTr="0E40E3FF">
        <w:trPr>
          <w:trHeight w:val="113"/>
        </w:trPr>
        <w:tc>
          <w:tcPr>
            <w:tcW w:w="1512" w:type="dxa"/>
            <w:vAlign w:val="bottom"/>
          </w:tcPr>
          <w:p w14:paraId="087B3C24" w14:textId="77777777" w:rsidR="005561AA" w:rsidRPr="00B022B6" w:rsidRDefault="0E40E3FF" w:rsidP="0E40E3FF">
            <w:pPr>
              <w:rPr>
                <w:b/>
                <w:bCs/>
              </w:rPr>
            </w:pPr>
            <w:r w:rsidRPr="0E40E3FF">
              <w:rPr>
                <w:b/>
                <w:bCs/>
              </w:rPr>
              <w:t>Región(es):</w:t>
            </w:r>
          </w:p>
        </w:tc>
        <w:tc>
          <w:tcPr>
            <w:tcW w:w="6988" w:type="dxa"/>
            <w:shd w:val="clear" w:color="auto" w:fill="F2F2F2" w:themeFill="background1" w:themeFillShade="F2"/>
            <w:vAlign w:val="bottom"/>
          </w:tcPr>
          <w:p w14:paraId="7ABEE227" w14:textId="77777777" w:rsidR="005561AA" w:rsidRPr="00B022B6" w:rsidRDefault="005561AA" w:rsidP="004574A3">
            <w:pPr>
              <w:rPr>
                <w:rFonts w:cstheme="minorHAnsi"/>
              </w:rPr>
            </w:pPr>
          </w:p>
        </w:tc>
      </w:tr>
    </w:tbl>
    <w:p w14:paraId="27979A04" w14:textId="77777777" w:rsidR="005561AA" w:rsidRPr="00B022B6" w:rsidRDefault="005561AA" w:rsidP="005561AA">
      <w:pPr>
        <w:jc w:val="left"/>
        <w:rPr>
          <w:rFonts w:eastAsia="Times New Roman" w:cstheme="minorHAnsi"/>
          <w:b/>
          <w:bCs/>
          <w:color w:val="4E4D4D"/>
          <w:szCs w:val="26"/>
          <w:lang w:eastAsia="en-US"/>
        </w:rPr>
      </w:pPr>
    </w:p>
    <w:p w14:paraId="7DFC5B9F" w14:textId="77777777" w:rsidR="005561AA" w:rsidRPr="00C56885" w:rsidRDefault="0E40E3FF" w:rsidP="0E40E3FF">
      <w:pPr>
        <w:contextualSpacing/>
        <w:rPr>
          <w:rFonts w:ascii="Arial" w:eastAsia="Arial" w:hAnsi="Arial"/>
        </w:rPr>
      </w:pPr>
      <w:r w:rsidRPr="0E40E3FF">
        <w:rPr>
          <w:rFonts w:eastAsiaTheme="minorEastAsia"/>
        </w:rPr>
        <w:t xml:space="preserve">Declaro que </w:t>
      </w:r>
      <w:sdt>
        <w:sdtPr>
          <w:rPr>
            <w:rFonts w:eastAsiaTheme="minorEastAsia"/>
          </w:rPr>
          <w:id w:val="372590185"/>
          <w:placeholder>
            <w:docPart w:val="3D7BC4C4DB0B4030A5BA40C6A6718179"/>
          </w:placeholder>
        </w:sdtPr>
        <w:sdtEndPr/>
        <w:sdtContent>
          <w:r w:rsidRPr="0E40E3FF">
            <w:rPr>
              <w:rFonts w:eastAsiaTheme="minorEastAsia"/>
            </w:rPr>
            <w:t>“[</w:t>
          </w:r>
          <w:r>
            <w:t xml:space="preserve">Nombre del extranjero sin domicilio o sucursal en Colombia]” </w:t>
          </w:r>
        </w:sdtContent>
      </w:sdt>
      <w:r w:rsidR="002B3DA7">
        <w:rPr>
          <w:rFonts w:ascii="Arial" w:eastAsia="Arial" w:hAnsi="Arial"/>
        </w:rPr>
        <w:t>cumple</w:t>
      </w:r>
      <w:r w:rsidRPr="0E40E3FF">
        <w:rPr>
          <w:rFonts w:ascii="Arial" w:eastAsia="Arial" w:hAnsi="Arial"/>
        </w:rPr>
        <w:t xml:space="preserve"> con los requisitos habilitantes establecidos en el pliego de condiciones del </w:t>
      </w:r>
      <w:r w:rsidR="00E65900">
        <w:rPr>
          <w:rFonts w:ascii="Arial" w:eastAsia="Arial" w:hAnsi="Arial"/>
        </w:rPr>
        <w:t xml:space="preserve">Instrumento de Agregación de Demanda </w:t>
      </w:r>
      <w:r w:rsidR="00E65900" w:rsidRPr="0E40E3FF">
        <w:rPr>
          <w:rFonts w:ascii="Arial" w:eastAsia="Arial" w:hAnsi="Arial"/>
        </w:rPr>
        <w:t>y</w:t>
      </w:r>
      <w:r w:rsidRPr="0E40E3FF">
        <w:rPr>
          <w:rFonts w:ascii="Arial" w:eastAsia="Arial" w:hAnsi="Arial"/>
        </w:rPr>
        <w:t xml:space="preserve"> declaro que:</w:t>
      </w:r>
    </w:p>
    <w:p w14:paraId="5553F09A" w14:textId="77777777" w:rsidR="005561AA" w:rsidRPr="00EF6B12" w:rsidRDefault="005561AA" w:rsidP="005561AA">
      <w:pPr>
        <w:contextualSpacing/>
        <w:rPr>
          <w:rFonts w:ascii="Arial" w:eastAsia="Arial" w:hAnsi="Arial"/>
          <w:color w:val="4E4D4D"/>
        </w:rPr>
      </w:pPr>
    </w:p>
    <w:p w14:paraId="104217F1" w14:textId="77777777" w:rsidR="005561AA" w:rsidRPr="00EF6B12" w:rsidRDefault="0E40E3FF" w:rsidP="0E40E3FF">
      <w:pPr>
        <w:keepNext/>
        <w:keepLines/>
        <w:numPr>
          <w:ilvl w:val="0"/>
          <w:numId w:val="6"/>
        </w:numPr>
        <w:contextualSpacing/>
        <w:outlineLvl w:val="1"/>
        <w:rPr>
          <w:rFonts w:ascii="Arial" w:eastAsia="Times New Roman" w:hAnsi="Arial"/>
          <w:b/>
          <w:bCs/>
          <w:color w:val="4E4D4D" w:themeColor="accent2"/>
        </w:rPr>
      </w:pPr>
      <w:r w:rsidRPr="0E40E3FF">
        <w:rPr>
          <w:rFonts w:ascii="Arial" w:eastAsia="Times New Roman" w:hAnsi="Arial"/>
          <w:b/>
          <w:bCs/>
          <w:color w:val="4E4D4D" w:themeColor="accent2"/>
        </w:rPr>
        <w:t>Acreditación de la capacidad jurídica</w:t>
      </w:r>
    </w:p>
    <w:p w14:paraId="529D43C7" w14:textId="77777777" w:rsidR="005561AA" w:rsidRPr="00EF6B12" w:rsidRDefault="005561AA" w:rsidP="005561AA">
      <w:pPr>
        <w:contextualSpacing/>
        <w:rPr>
          <w:rFonts w:ascii="Arial" w:eastAsia="Arial" w:hAnsi="Arial"/>
          <w:color w:val="4E4D4D"/>
        </w:rPr>
      </w:pPr>
    </w:p>
    <w:p w14:paraId="763E1137" w14:textId="77777777" w:rsidR="005561AA" w:rsidRDefault="005561AA" w:rsidP="0E40E3FF">
      <w:pPr>
        <w:contextualSpacing/>
        <w:rPr>
          <w:rFonts w:eastAsia="Arial" w:cstheme="minorBidi"/>
          <w:color w:val="4E4D4D" w:themeColor="accent2"/>
        </w:rPr>
      </w:pPr>
      <w:r w:rsidRPr="00C56885">
        <w:rPr>
          <w:rFonts w:ascii="Arial" w:eastAsia="Arial" w:hAnsi="Arial"/>
        </w:rPr>
        <w:t xml:space="preserve">Tengo la capacidad </w:t>
      </w:r>
      <w:r w:rsidRPr="0E40E3FF">
        <w:rPr>
          <w:rFonts w:eastAsia="Arial" w:cstheme="minorBidi"/>
          <w:color w:val="4E4D4D"/>
        </w:rPr>
        <w:t xml:space="preserve">para ejecutar el objeto del </w:t>
      </w:r>
      <w:r w:rsidR="00E65900">
        <w:rPr>
          <w:rFonts w:eastAsia="Arial" w:cstheme="minorBidi"/>
          <w:color w:val="4E4D4D"/>
        </w:rPr>
        <w:t xml:space="preserve">Instrumento de Agregación de Demanda </w:t>
      </w:r>
      <w:r w:rsidR="004E344D" w:rsidRPr="004E344D">
        <w:rPr>
          <w:rFonts w:eastAsia="Arial" w:cstheme="minorBidi"/>
          <w:color w:val="4E4D4D"/>
        </w:rPr>
        <w:t xml:space="preserve">para el suministro de alimentos para la operación del PAE por parte de la Secretaria de Educación del Distrito </w:t>
      </w:r>
      <w:r w:rsidR="004E344D">
        <w:rPr>
          <w:rFonts w:eastAsia="Arial" w:cstheme="minorBidi"/>
          <w:color w:val="4E4D4D"/>
        </w:rPr>
        <w:t xml:space="preserve"> </w:t>
      </w:r>
      <w:r w:rsidRPr="0E40E3FF">
        <w:rPr>
          <w:rFonts w:eastAsia="Arial" w:cstheme="minorBidi"/>
          <w:color w:val="4E4D4D"/>
        </w:rPr>
        <w:t>de</w:t>
      </w:r>
      <w:r w:rsidR="0018242D" w:rsidRPr="0E40E3FF">
        <w:rPr>
          <w:rFonts w:eastAsia="Arial" w:cstheme="minorBidi"/>
          <w:color w:val="4E4D4D"/>
        </w:rPr>
        <w:t xml:space="preserve"> acuerdo con</w:t>
      </w:r>
      <w:r w:rsidRPr="0E40E3FF">
        <w:rPr>
          <w:rFonts w:eastAsia="Arial" w:cstheme="minorBidi"/>
          <w:color w:val="4E4D4D"/>
        </w:rPr>
        <w:t xml:space="preserve"> las normas de </w:t>
      </w:r>
      <w:r w:rsidRPr="00A66253">
        <w:fldChar w:fldCharType="begin"/>
      </w:r>
      <w:r w:rsidRPr="00A66253">
        <w:rPr>
          <w:rFonts w:eastAsia="Arial" w:cstheme="minorHAnsi"/>
        </w:rPr>
        <w:instrText xml:space="preserve"> MACROBUTTON  AbrirEspacioPárrafo "[incluir país de procedencia]" </w:instrText>
      </w:r>
      <w:r w:rsidRPr="00A66253">
        <w:rPr>
          <w:rFonts w:eastAsia="Arial" w:cstheme="minorHAnsi"/>
        </w:rPr>
        <w:fldChar w:fldCharType="end"/>
      </w:r>
      <w:r w:rsidRPr="0E40E3FF">
        <w:rPr>
          <w:rFonts w:eastAsia="Arial" w:cstheme="minorBidi"/>
          <w:color w:val="4E4D4D" w:themeColor="accent2"/>
        </w:rPr>
        <w:t>.</w:t>
      </w:r>
      <w:r w:rsidRPr="00B022B6">
        <w:rPr>
          <w:rFonts w:eastAsia="Arial" w:cstheme="minorHAnsi"/>
          <w:color w:val="4E4D4D"/>
        </w:rPr>
        <w:t>.</w:t>
      </w:r>
    </w:p>
    <w:p w14:paraId="462768B6" w14:textId="77777777" w:rsidR="005561AA" w:rsidRDefault="005561AA" w:rsidP="005561AA">
      <w:pPr>
        <w:contextualSpacing/>
        <w:rPr>
          <w:rFonts w:ascii="Arial" w:eastAsia="Arial" w:hAnsi="Arial"/>
          <w:color w:val="4E4D4D"/>
        </w:rPr>
      </w:pPr>
    </w:p>
    <w:p w14:paraId="70E8E029" w14:textId="77777777" w:rsidR="48AE3E62" w:rsidRDefault="48AE3E62" w:rsidP="48AE3E62">
      <w:pPr>
        <w:rPr>
          <w:rFonts w:ascii="Arial" w:eastAsia="Arial" w:hAnsi="Arial"/>
          <w:color w:val="4E4D4D" w:themeColor="accent2"/>
        </w:rPr>
      </w:pPr>
      <w:r w:rsidRPr="48AE3E62">
        <w:rPr>
          <w:rFonts w:ascii="Arial" w:eastAsia="Arial" w:hAnsi="Arial"/>
          <w:color w:val="4E4D4D" w:themeColor="accent2"/>
        </w:rPr>
        <w:t>La información de la persona jurídica es la siguiente:</w:t>
      </w:r>
    </w:p>
    <w:tbl>
      <w:tblPr>
        <w:tblStyle w:val="Tablaconcuadrcula"/>
        <w:tblW w:w="0" w:type="auto"/>
        <w:tblBorders>
          <w:top w:val="single" w:sz="4" w:space="0" w:color="CDCCCC" w:themeColor="accent3"/>
          <w:left w:val="single" w:sz="4" w:space="0" w:color="CDCCCC" w:themeColor="accent3"/>
          <w:bottom w:val="single" w:sz="4" w:space="0" w:color="CDCCCC" w:themeColor="accent3"/>
          <w:right w:val="single" w:sz="4" w:space="0" w:color="CDCCCC" w:themeColor="accent3"/>
          <w:insideH w:val="single" w:sz="4" w:space="0" w:color="CDCCCC" w:themeColor="accent3"/>
          <w:insideV w:val="single" w:sz="4" w:space="0" w:color="CDCCCC" w:themeColor="accent3"/>
        </w:tblBorders>
        <w:tblLook w:val="04A0" w:firstRow="1" w:lastRow="0" w:firstColumn="1" w:lastColumn="0" w:noHBand="0" w:noVBand="1"/>
      </w:tblPr>
      <w:tblGrid>
        <w:gridCol w:w="2830"/>
        <w:gridCol w:w="5998"/>
      </w:tblGrid>
      <w:tr w:rsidR="005561AA" w14:paraId="53E5560A" w14:textId="77777777" w:rsidTr="0E40E3FF">
        <w:tc>
          <w:tcPr>
            <w:tcW w:w="2830" w:type="dxa"/>
            <w:shd w:val="clear" w:color="auto" w:fill="4E4D4D" w:themeFill="accent2"/>
            <w:vAlign w:val="center"/>
          </w:tcPr>
          <w:p w14:paraId="30EC8120" w14:textId="77777777" w:rsidR="005561AA" w:rsidRPr="00366C9D" w:rsidRDefault="0E40E3FF" w:rsidP="0E40E3FF">
            <w:pPr>
              <w:rPr>
                <w:b/>
                <w:bCs/>
                <w:color w:val="FFFFFF" w:themeColor="background1"/>
                <w:sz w:val="16"/>
                <w:szCs w:val="16"/>
              </w:rPr>
            </w:pPr>
            <w:r w:rsidRPr="0E40E3FF">
              <w:rPr>
                <w:b/>
                <w:bCs/>
                <w:color w:val="FFFFFF" w:themeColor="background1"/>
                <w:sz w:val="16"/>
                <w:szCs w:val="16"/>
              </w:rPr>
              <w:t xml:space="preserve">Objeto social y actividades conexas de la empresa </w:t>
            </w:r>
          </w:p>
        </w:tc>
        <w:tc>
          <w:tcPr>
            <w:tcW w:w="5998" w:type="dxa"/>
          </w:tcPr>
          <w:p w14:paraId="7C2288C1" w14:textId="77777777" w:rsidR="005561AA" w:rsidRDefault="005561AA" w:rsidP="004574A3">
            <w:pPr>
              <w:autoSpaceDE w:val="0"/>
              <w:autoSpaceDN w:val="0"/>
              <w:adjustRightInd w:val="0"/>
              <w:contextualSpacing/>
              <w:rPr>
                <w:rFonts w:eastAsiaTheme="minorEastAsia"/>
                <w:color w:val="4E4D4D" w:themeColor="accent2"/>
              </w:rPr>
            </w:pPr>
          </w:p>
        </w:tc>
      </w:tr>
      <w:tr w:rsidR="005561AA" w14:paraId="16B231A1" w14:textId="77777777" w:rsidTr="0E40E3FF">
        <w:tc>
          <w:tcPr>
            <w:tcW w:w="2830" w:type="dxa"/>
            <w:shd w:val="clear" w:color="auto" w:fill="4E4D4D" w:themeFill="accent2"/>
            <w:vAlign w:val="center"/>
          </w:tcPr>
          <w:p w14:paraId="20229646" w14:textId="77777777" w:rsidR="005561AA" w:rsidRDefault="0E40E3FF" w:rsidP="0E40E3FF">
            <w:pPr>
              <w:rPr>
                <w:b/>
                <w:bCs/>
                <w:color w:val="FFFFFF" w:themeColor="background1"/>
                <w:sz w:val="16"/>
                <w:szCs w:val="16"/>
              </w:rPr>
            </w:pPr>
            <w:r w:rsidRPr="0E40E3FF">
              <w:rPr>
                <w:b/>
                <w:bCs/>
                <w:color w:val="FFFFFF" w:themeColor="background1"/>
                <w:sz w:val="16"/>
                <w:szCs w:val="16"/>
              </w:rPr>
              <w:t xml:space="preserve">Representante legal </w:t>
            </w:r>
          </w:p>
        </w:tc>
        <w:tc>
          <w:tcPr>
            <w:tcW w:w="5998" w:type="dxa"/>
          </w:tcPr>
          <w:p w14:paraId="69EBD0B2" w14:textId="77777777" w:rsidR="005561AA" w:rsidRDefault="005561AA" w:rsidP="004574A3">
            <w:pPr>
              <w:autoSpaceDE w:val="0"/>
              <w:autoSpaceDN w:val="0"/>
              <w:adjustRightInd w:val="0"/>
              <w:contextualSpacing/>
              <w:rPr>
                <w:rFonts w:eastAsiaTheme="minorEastAsia"/>
                <w:color w:val="4E4D4D" w:themeColor="accent2"/>
              </w:rPr>
            </w:pPr>
          </w:p>
        </w:tc>
      </w:tr>
      <w:tr w:rsidR="005561AA" w14:paraId="2B78DD86" w14:textId="77777777" w:rsidTr="0E40E3FF">
        <w:tc>
          <w:tcPr>
            <w:tcW w:w="2830" w:type="dxa"/>
            <w:shd w:val="clear" w:color="auto" w:fill="4E4D4D" w:themeFill="accent2"/>
            <w:vAlign w:val="center"/>
          </w:tcPr>
          <w:p w14:paraId="4D26B5B8" w14:textId="77777777" w:rsidR="005561AA" w:rsidRDefault="0E40E3FF" w:rsidP="0E40E3FF">
            <w:pPr>
              <w:rPr>
                <w:b/>
                <w:bCs/>
                <w:color w:val="FFFFFF" w:themeColor="background1"/>
                <w:sz w:val="16"/>
                <w:szCs w:val="16"/>
              </w:rPr>
            </w:pPr>
            <w:r w:rsidRPr="0E40E3FF">
              <w:rPr>
                <w:b/>
                <w:bCs/>
                <w:color w:val="FFFFFF" w:themeColor="background1"/>
                <w:sz w:val="16"/>
                <w:szCs w:val="16"/>
              </w:rPr>
              <w:t xml:space="preserve">Número de identificación del representante legal </w:t>
            </w:r>
          </w:p>
        </w:tc>
        <w:tc>
          <w:tcPr>
            <w:tcW w:w="5998" w:type="dxa"/>
          </w:tcPr>
          <w:p w14:paraId="61163194" w14:textId="77777777" w:rsidR="005561AA" w:rsidRDefault="005561AA" w:rsidP="004574A3">
            <w:pPr>
              <w:autoSpaceDE w:val="0"/>
              <w:autoSpaceDN w:val="0"/>
              <w:adjustRightInd w:val="0"/>
              <w:contextualSpacing/>
              <w:rPr>
                <w:rFonts w:eastAsiaTheme="minorEastAsia"/>
                <w:color w:val="4E4D4D" w:themeColor="accent2"/>
              </w:rPr>
            </w:pPr>
          </w:p>
        </w:tc>
      </w:tr>
      <w:tr w:rsidR="005561AA" w14:paraId="1DDCC2C2" w14:textId="77777777" w:rsidTr="0E40E3FF">
        <w:tc>
          <w:tcPr>
            <w:tcW w:w="2830" w:type="dxa"/>
            <w:shd w:val="clear" w:color="auto" w:fill="4E4D4D" w:themeFill="accent2"/>
            <w:vAlign w:val="center"/>
          </w:tcPr>
          <w:p w14:paraId="56D72097" w14:textId="77777777" w:rsidR="005561AA" w:rsidRPr="00366C9D" w:rsidRDefault="0E40E3FF" w:rsidP="0E40E3FF">
            <w:pPr>
              <w:rPr>
                <w:b/>
                <w:bCs/>
                <w:color w:val="FFFFFF" w:themeColor="background1"/>
                <w:sz w:val="16"/>
                <w:szCs w:val="16"/>
              </w:rPr>
            </w:pPr>
            <w:r w:rsidRPr="0E40E3FF">
              <w:rPr>
                <w:b/>
                <w:bCs/>
                <w:color w:val="FFFFFF" w:themeColor="background1"/>
                <w:sz w:val="16"/>
                <w:szCs w:val="16"/>
              </w:rPr>
              <w:t>Limitaciones del representante legal para contratar por alguna cuantía.</w:t>
            </w:r>
          </w:p>
        </w:tc>
        <w:tc>
          <w:tcPr>
            <w:tcW w:w="5998" w:type="dxa"/>
          </w:tcPr>
          <w:p w14:paraId="160A2291" w14:textId="77777777" w:rsidR="005561AA" w:rsidRDefault="005561AA" w:rsidP="004574A3">
            <w:pPr>
              <w:autoSpaceDE w:val="0"/>
              <w:autoSpaceDN w:val="0"/>
              <w:adjustRightInd w:val="0"/>
              <w:contextualSpacing/>
              <w:rPr>
                <w:rFonts w:eastAsiaTheme="minorEastAsia"/>
                <w:color w:val="4E4D4D" w:themeColor="accent2"/>
              </w:rPr>
            </w:pPr>
          </w:p>
        </w:tc>
      </w:tr>
      <w:tr w:rsidR="005561AA" w14:paraId="468A0DC3" w14:textId="77777777" w:rsidTr="0E40E3FF">
        <w:tc>
          <w:tcPr>
            <w:tcW w:w="2830" w:type="dxa"/>
            <w:shd w:val="clear" w:color="auto" w:fill="4E4D4D" w:themeFill="accent2"/>
            <w:vAlign w:val="center"/>
          </w:tcPr>
          <w:p w14:paraId="39285B27" w14:textId="77777777" w:rsidR="005561AA" w:rsidRPr="00366C9D" w:rsidRDefault="0E40E3FF" w:rsidP="0E40E3FF">
            <w:pPr>
              <w:rPr>
                <w:b/>
                <w:bCs/>
                <w:color w:val="FFFFFF" w:themeColor="background1"/>
                <w:sz w:val="16"/>
                <w:szCs w:val="16"/>
              </w:rPr>
            </w:pPr>
            <w:r w:rsidRPr="0E40E3FF">
              <w:rPr>
                <w:b/>
                <w:bCs/>
                <w:color w:val="FFFFFF" w:themeColor="background1"/>
                <w:sz w:val="16"/>
                <w:szCs w:val="16"/>
              </w:rPr>
              <w:t>Duración de la persona jurídica.</w:t>
            </w:r>
          </w:p>
        </w:tc>
        <w:tc>
          <w:tcPr>
            <w:tcW w:w="5998" w:type="dxa"/>
          </w:tcPr>
          <w:p w14:paraId="5C3DB65E" w14:textId="77777777" w:rsidR="005561AA" w:rsidRDefault="005561AA" w:rsidP="004574A3">
            <w:pPr>
              <w:autoSpaceDE w:val="0"/>
              <w:autoSpaceDN w:val="0"/>
              <w:adjustRightInd w:val="0"/>
              <w:contextualSpacing/>
              <w:rPr>
                <w:rFonts w:eastAsiaTheme="minorEastAsia"/>
                <w:color w:val="4E4D4D" w:themeColor="accent2"/>
              </w:rPr>
            </w:pPr>
          </w:p>
        </w:tc>
      </w:tr>
    </w:tbl>
    <w:p w14:paraId="393ED4F9" w14:textId="77777777" w:rsidR="005561AA" w:rsidRDefault="005561AA" w:rsidP="005561AA">
      <w:pPr>
        <w:contextualSpacing/>
        <w:rPr>
          <w:rFonts w:ascii="Arial" w:eastAsia="Arial" w:hAnsi="Arial"/>
          <w:color w:val="4E4D4D"/>
        </w:rPr>
      </w:pPr>
    </w:p>
    <w:p w14:paraId="3A7D13D9" w14:textId="77777777" w:rsidR="005561AA" w:rsidRDefault="48AE3E62" w:rsidP="48AE3E62">
      <w:pPr>
        <w:contextualSpacing/>
        <w:rPr>
          <w:rFonts w:ascii="Arial" w:eastAsia="Arial" w:hAnsi="Arial"/>
          <w:color w:val="4E4D4D" w:themeColor="accent2"/>
        </w:rPr>
      </w:pPr>
      <w:r w:rsidRPr="48AE3E62">
        <w:rPr>
          <w:rFonts w:ascii="Arial" w:eastAsia="Arial" w:hAnsi="Arial"/>
          <w:color w:val="4E4D4D" w:themeColor="accent2"/>
        </w:rPr>
        <w:t xml:space="preserve">El Proponente debe adjuntar un certificado general de la autoridad competente para demostrar su existencia, una copia del contrato societario, una copia de los estatutos o cualquier documento que acredite la anterior información. </w:t>
      </w:r>
    </w:p>
    <w:p w14:paraId="6B6F38EE" w14:textId="77777777" w:rsidR="005561AA" w:rsidRDefault="005561AA" w:rsidP="005561AA">
      <w:pPr>
        <w:contextualSpacing/>
        <w:rPr>
          <w:rFonts w:ascii="Arial" w:eastAsia="Arial" w:hAnsi="Arial"/>
          <w:color w:val="4E4D4D"/>
        </w:rPr>
      </w:pPr>
    </w:p>
    <w:p w14:paraId="24E7FF25" w14:textId="77777777" w:rsidR="005561AA" w:rsidRDefault="48AE3E62" w:rsidP="48AE3E62">
      <w:pPr>
        <w:contextualSpacing/>
        <w:rPr>
          <w:rFonts w:ascii="Arial" w:eastAsia="Arial" w:hAnsi="Arial"/>
          <w:color w:val="4E4D4D" w:themeColor="accent2"/>
        </w:rPr>
      </w:pPr>
      <w:r w:rsidRPr="48AE3E62">
        <w:rPr>
          <w:rFonts w:ascii="Arial" w:eastAsia="Arial" w:hAnsi="Arial"/>
          <w:color w:val="4E4D4D" w:themeColor="accent2"/>
        </w:rPr>
        <w:t xml:space="preserve">El Proponente debe acreditar que quien presenta la Oferta está legalmente facultado para: (i) comprometer al interesado; (ii) presentar el documento correspondiente bien sea un poder o un nombramiento en el cual consten las facultades otorgadas; y (iii) acreditar la identidad del apoderado o representante legal con su documento de identificación. </w:t>
      </w:r>
    </w:p>
    <w:p w14:paraId="7333EB81" w14:textId="77777777" w:rsidR="005561AA" w:rsidRPr="00EF6B12" w:rsidRDefault="005561AA" w:rsidP="005561AA">
      <w:pPr>
        <w:contextualSpacing/>
        <w:rPr>
          <w:rFonts w:ascii="Arial" w:eastAsia="Arial" w:hAnsi="Arial"/>
          <w:color w:val="4E4D4D"/>
        </w:rPr>
      </w:pPr>
    </w:p>
    <w:p w14:paraId="29DEB57E" w14:textId="77777777" w:rsidR="005561AA" w:rsidRPr="00EF6B12" w:rsidRDefault="0E40E3FF" w:rsidP="0E40E3FF">
      <w:pPr>
        <w:keepNext/>
        <w:keepLines/>
        <w:numPr>
          <w:ilvl w:val="0"/>
          <w:numId w:val="6"/>
        </w:numPr>
        <w:contextualSpacing/>
        <w:outlineLvl w:val="1"/>
        <w:rPr>
          <w:rFonts w:ascii="Arial" w:eastAsia="Times New Roman" w:hAnsi="Arial"/>
          <w:b/>
          <w:bCs/>
          <w:color w:val="4E4D4D" w:themeColor="accent2"/>
        </w:rPr>
      </w:pPr>
      <w:r w:rsidRPr="0E40E3FF">
        <w:rPr>
          <w:rFonts w:ascii="Arial" w:eastAsia="Times New Roman" w:hAnsi="Arial"/>
          <w:b/>
          <w:bCs/>
          <w:color w:val="4E4D4D" w:themeColor="accent2"/>
        </w:rPr>
        <w:t xml:space="preserve">Acreditación de la experiencia </w:t>
      </w:r>
    </w:p>
    <w:p w14:paraId="5FE55F8A" w14:textId="77777777" w:rsidR="005561AA" w:rsidRDefault="005561AA" w:rsidP="005561AA">
      <w:pPr>
        <w:autoSpaceDE w:val="0"/>
        <w:autoSpaceDN w:val="0"/>
        <w:adjustRightInd w:val="0"/>
        <w:contextualSpacing/>
        <w:rPr>
          <w:rFonts w:eastAsiaTheme="minorEastAsia"/>
          <w:color w:val="4E4D4D" w:themeColor="accent2"/>
        </w:rPr>
      </w:pPr>
    </w:p>
    <w:p w14:paraId="7D8F16E2" w14:textId="77777777" w:rsidR="005561AA" w:rsidRDefault="48AE3E62" w:rsidP="48AE3E62">
      <w:pPr>
        <w:autoSpaceDE w:val="0"/>
        <w:autoSpaceDN w:val="0"/>
        <w:adjustRightInd w:val="0"/>
        <w:contextualSpacing/>
        <w:rPr>
          <w:rFonts w:eastAsiaTheme="minorEastAsia"/>
          <w:color w:val="4E4D4D" w:themeColor="accent2"/>
        </w:rPr>
      </w:pPr>
      <w:r w:rsidRPr="48AE3E62">
        <w:rPr>
          <w:rFonts w:eastAsiaTheme="minorEastAsia"/>
          <w:color w:val="4E4D4D" w:themeColor="accent2"/>
        </w:rPr>
        <w:t xml:space="preserve">Cuento con experiencia por un valor igual o mayor a lo establecido en los pliegos de condiciones del </w:t>
      </w:r>
      <w:r w:rsidR="00E65900">
        <w:rPr>
          <w:rFonts w:eastAsiaTheme="minorEastAsia"/>
          <w:color w:val="4E4D4D" w:themeColor="accent2"/>
        </w:rPr>
        <w:t xml:space="preserve">Instrumento de Agregación de Demanda </w:t>
      </w:r>
      <w:r w:rsidR="00E65900" w:rsidRPr="48AE3E62">
        <w:rPr>
          <w:rFonts w:eastAsiaTheme="minorEastAsia"/>
          <w:color w:val="4E4D4D" w:themeColor="accent2"/>
        </w:rPr>
        <w:t>o</w:t>
      </w:r>
      <w:r w:rsidRPr="48AE3E62">
        <w:rPr>
          <w:rFonts w:eastAsiaTheme="minorEastAsia"/>
          <w:color w:val="4E4D4D" w:themeColor="accent2"/>
        </w:rPr>
        <w:t xml:space="preserve"> su equivalente en dólares calculados con la TRM de la fecha de suscripción de cada uno de los contratos que presente para acreditar experiencia. </w:t>
      </w:r>
    </w:p>
    <w:p w14:paraId="756DCF90" w14:textId="77777777" w:rsidR="005561AA" w:rsidRDefault="005561AA" w:rsidP="005561AA">
      <w:pPr>
        <w:autoSpaceDE w:val="0"/>
        <w:autoSpaceDN w:val="0"/>
        <w:adjustRightInd w:val="0"/>
        <w:contextualSpacing/>
        <w:rPr>
          <w:rFonts w:eastAsiaTheme="minorEastAsia"/>
          <w:color w:val="4E4D4D" w:themeColor="accent2"/>
        </w:rPr>
      </w:pPr>
    </w:p>
    <w:p w14:paraId="10C0C412" w14:textId="77777777" w:rsidR="005561AA" w:rsidRDefault="0E40E3FF" w:rsidP="0E40E3FF">
      <w:pPr>
        <w:autoSpaceDE w:val="0"/>
        <w:autoSpaceDN w:val="0"/>
        <w:adjustRightInd w:val="0"/>
        <w:contextualSpacing/>
        <w:rPr>
          <w:rFonts w:eastAsiaTheme="minorEastAsia"/>
          <w:color w:val="4E4D4D" w:themeColor="accent2"/>
        </w:rPr>
      </w:pPr>
      <w:r w:rsidRPr="0E40E3FF">
        <w:rPr>
          <w:rFonts w:eastAsiaTheme="minorEastAsia"/>
          <w:color w:val="4E4D4D" w:themeColor="accent2"/>
        </w:rPr>
        <w:t xml:space="preserve">Los contratos publicados en este formato deben estar finalizados. </w:t>
      </w:r>
    </w:p>
    <w:p w14:paraId="4E2EAAA6" w14:textId="77777777" w:rsidR="005561AA" w:rsidRDefault="005561AA" w:rsidP="005561AA">
      <w:pPr>
        <w:autoSpaceDE w:val="0"/>
        <w:autoSpaceDN w:val="0"/>
        <w:adjustRightInd w:val="0"/>
        <w:contextualSpacing/>
        <w:rPr>
          <w:rFonts w:eastAsiaTheme="minorEastAsia"/>
          <w:color w:val="4E4D4D" w:themeColor="accent2"/>
        </w:rPr>
      </w:pPr>
    </w:p>
    <w:p w14:paraId="6F558069" w14:textId="77777777" w:rsidR="005561AA" w:rsidRDefault="0E40E3FF" w:rsidP="0E40E3FF">
      <w:pPr>
        <w:autoSpaceDE w:val="0"/>
        <w:autoSpaceDN w:val="0"/>
        <w:adjustRightInd w:val="0"/>
        <w:contextualSpacing/>
        <w:rPr>
          <w:rFonts w:eastAsiaTheme="minorEastAsia"/>
          <w:color w:val="4E4D4D" w:themeColor="accent2"/>
        </w:rPr>
      </w:pPr>
      <w:r w:rsidRPr="0E40E3FF">
        <w:rPr>
          <w:rFonts w:eastAsiaTheme="minorEastAsia"/>
          <w:color w:val="4E4D4D" w:themeColor="accent2"/>
        </w:rPr>
        <w:t xml:space="preserve">Por favor duplique las veces que sea necesario el siguiente cuadro para incluir el número de contratos que acrediten el cumplimiento del requisito de experiencia definido en los pliegos de condiciones. </w:t>
      </w:r>
    </w:p>
    <w:p w14:paraId="3E2C41BE" w14:textId="77777777" w:rsidR="004E344D" w:rsidRPr="00A56BB7" w:rsidRDefault="004E344D" w:rsidP="0E40E3FF">
      <w:pPr>
        <w:autoSpaceDE w:val="0"/>
        <w:autoSpaceDN w:val="0"/>
        <w:adjustRightInd w:val="0"/>
        <w:contextualSpacing/>
        <w:rPr>
          <w:rFonts w:eastAsiaTheme="minorEastAsia"/>
          <w:color w:val="4E4D4D" w:themeColor="accent2"/>
        </w:rPr>
      </w:pPr>
    </w:p>
    <w:p w14:paraId="42E2EAC4" w14:textId="77777777" w:rsidR="005561AA" w:rsidRDefault="005561AA" w:rsidP="005561AA">
      <w:pPr>
        <w:autoSpaceDE w:val="0"/>
        <w:autoSpaceDN w:val="0"/>
        <w:adjustRightInd w:val="0"/>
        <w:contextualSpacing/>
        <w:rPr>
          <w:rFonts w:eastAsiaTheme="minorEastAsia"/>
          <w:color w:val="4E4D4D" w:themeColor="accent2"/>
        </w:rPr>
      </w:pPr>
    </w:p>
    <w:tbl>
      <w:tblPr>
        <w:tblStyle w:val="Tablaconcuadrcula"/>
        <w:tblW w:w="0" w:type="auto"/>
        <w:tblBorders>
          <w:top w:val="single" w:sz="4" w:space="0" w:color="CDCCCC" w:themeColor="accent3"/>
          <w:left w:val="single" w:sz="4" w:space="0" w:color="CDCCCC" w:themeColor="accent3"/>
          <w:bottom w:val="single" w:sz="4" w:space="0" w:color="CDCCCC" w:themeColor="accent3"/>
          <w:right w:val="single" w:sz="4" w:space="0" w:color="CDCCCC" w:themeColor="accent3"/>
          <w:insideH w:val="single" w:sz="4" w:space="0" w:color="CDCCCC" w:themeColor="accent3"/>
          <w:insideV w:val="single" w:sz="4" w:space="0" w:color="CDCCCC" w:themeColor="accent3"/>
        </w:tblBorders>
        <w:tblLook w:val="04A0" w:firstRow="1" w:lastRow="0" w:firstColumn="1" w:lastColumn="0" w:noHBand="0" w:noVBand="1"/>
      </w:tblPr>
      <w:tblGrid>
        <w:gridCol w:w="1980"/>
        <w:gridCol w:w="1984"/>
        <w:gridCol w:w="1418"/>
        <w:gridCol w:w="1417"/>
        <w:gridCol w:w="1085"/>
        <w:gridCol w:w="944"/>
      </w:tblGrid>
      <w:tr w:rsidR="005561AA" w14:paraId="1EE24521" w14:textId="77777777" w:rsidTr="0E40E3FF">
        <w:tc>
          <w:tcPr>
            <w:tcW w:w="1980" w:type="dxa"/>
            <w:shd w:val="clear" w:color="auto" w:fill="4E4D4D" w:themeFill="accent2"/>
            <w:vAlign w:val="center"/>
          </w:tcPr>
          <w:p w14:paraId="16554BC1" w14:textId="77777777" w:rsidR="005561AA" w:rsidRPr="00366C9D" w:rsidRDefault="0E40E3FF" w:rsidP="0E40E3FF">
            <w:pPr>
              <w:rPr>
                <w:b/>
                <w:bCs/>
                <w:color w:val="FFFFFF" w:themeColor="background1"/>
                <w:sz w:val="16"/>
                <w:szCs w:val="16"/>
              </w:rPr>
            </w:pPr>
            <w:r w:rsidRPr="0E40E3FF">
              <w:rPr>
                <w:b/>
                <w:bCs/>
                <w:color w:val="FFFFFF" w:themeColor="background1"/>
                <w:sz w:val="16"/>
                <w:szCs w:val="16"/>
              </w:rPr>
              <w:lastRenderedPageBreak/>
              <w:t>Nombre del cliente</w:t>
            </w:r>
          </w:p>
        </w:tc>
        <w:tc>
          <w:tcPr>
            <w:tcW w:w="6848" w:type="dxa"/>
            <w:gridSpan w:val="5"/>
          </w:tcPr>
          <w:p w14:paraId="6147E9D4" w14:textId="77777777" w:rsidR="005561AA" w:rsidRDefault="005561AA" w:rsidP="004574A3">
            <w:pPr>
              <w:autoSpaceDE w:val="0"/>
              <w:autoSpaceDN w:val="0"/>
              <w:adjustRightInd w:val="0"/>
              <w:contextualSpacing/>
              <w:rPr>
                <w:rFonts w:eastAsiaTheme="minorEastAsia"/>
                <w:color w:val="4E4D4D" w:themeColor="accent2"/>
              </w:rPr>
            </w:pPr>
          </w:p>
        </w:tc>
      </w:tr>
      <w:tr w:rsidR="005561AA" w14:paraId="1F2DFA54" w14:textId="77777777" w:rsidTr="0E40E3FF">
        <w:tc>
          <w:tcPr>
            <w:tcW w:w="1980" w:type="dxa"/>
            <w:shd w:val="clear" w:color="auto" w:fill="4E4D4D" w:themeFill="accent2"/>
            <w:vAlign w:val="center"/>
          </w:tcPr>
          <w:p w14:paraId="6982D808" w14:textId="77777777" w:rsidR="005561AA" w:rsidRPr="00366C9D" w:rsidRDefault="0E40E3FF" w:rsidP="0E40E3FF">
            <w:pPr>
              <w:rPr>
                <w:b/>
                <w:bCs/>
                <w:color w:val="FFFFFF" w:themeColor="background1"/>
                <w:sz w:val="16"/>
                <w:szCs w:val="16"/>
              </w:rPr>
            </w:pPr>
            <w:r w:rsidRPr="0E40E3FF">
              <w:rPr>
                <w:b/>
                <w:bCs/>
                <w:color w:val="FFFFFF" w:themeColor="background1"/>
                <w:sz w:val="16"/>
                <w:szCs w:val="16"/>
              </w:rPr>
              <w:t>Nombre del contratista (Proponente o miembro del proponente)</w:t>
            </w:r>
          </w:p>
        </w:tc>
        <w:tc>
          <w:tcPr>
            <w:tcW w:w="6848" w:type="dxa"/>
            <w:gridSpan w:val="5"/>
          </w:tcPr>
          <w:p w14:paraId="5BA68AF7" w14:textId="77777777" w:rsidR="005561AA" w:rsidRDefault="005561AA" w:rsidP="004574A3">
            <w:pPr>
              <w:autoSpaceDE w:val="0"/>
              <w:autoSpaceDN w:val="0"/>
              <w:adjustRightInd w:val="0"/>
              <w:contextualSpacing/>
              <w:rPr>
                <w:rFonts w:eastAsiaTheme="minorEastAsia"/>
                <w:color w:val="4E4D4D" w:themeColor="accent2"/>
              </w:rPr>
            </w:pPr>
          </w:p>
        </w:tc>
      </w:tr>
      <w:tr w:rsidR="005561AA" w14:paraId="0E27F291" w14:textId="77777777" w:rsidTr="0E40E3FF">
        <w:tc>
          <w:tcPr>
            <w:tcW w:w="1980" w:type="dxa"/>
            <w:shd w:val="clear" w:color="auto" w:fill="4E4D4D" w:themeFill="accent2"/>
            <w:vAlign w:val="center"/>
          </w:tcPr>
          <w:p w14:paraId="41E91EC4" w14:textId="77777777" w:rsidR="005561AA" w:rsidRPr="00366C9D" w:rsidRDefault="0E40E3FF" w:rsidP="0E40E3FF">
            <w:pPr>
              <w:rPr>
                <w:b/>
                <w:bCs/>
                <w:color w:val="FFFFFF" w:themeColor="background1"/>
                <w:sz w:val="16"/>
                <w:szCs w:val="16"/>
              </w:rPr>
            </w:pPr>
            <w:r w:rsidRPr="0E40E3FF">
              <w:rPr>
                <w:b/>
                <w:bCs/>
                <w:color w:val="FFFFFF" w:themeColor="background1"/>
                <w:sz w:val="16"/>
                <w:szCs w:val="16"/>
              </w:rPr>
              <w:t>¿El contratista es un proponente plural?</w:t>
            </w:r>
          </w:p>
        </w:tc>
        <w:tc>
          <w:tcPr>
            <w:tcW w:w="1984" w:type="dxa"/>
          </w:tcPr>
          <w:p w14:paraId="274E0C29" w14:textId="77777777" w:rsidR="005561AA" w:rsidRDefault="005561AA" w:rsidP="004574A3">
            <w:pPr>
              <w:autoSpaceDE w:val="0"/>
              <w:autoSpaceDN w:val="0"/>
              <w:adjustRightInd w:val="0"/>
              <w:contextualSpacing/>
              <w:rPr>
                <w:rFonts w:eastAsiaTheme="minorEastAsia"/>
                <w:color w:val="4E4D4D" w:themeColor="accent2"/>
              </w:rPr>
            </w:pPr>
          </w:p>
        </w:tc>
        <w:tc>
          <w:tcPr>
            <w:tcW w:w="1418" w:type="dxa"/>
            <w:shd w:val="clear" w:color="auto" w:fill="4E4D4D" w:themeFill="accent2"/>
          </w:tcPr>
          <w:p w14:paraId="78355B41" w14:textId="77777777" w:rsidR="005561AA" w:rsidRPr="00366C9D" w:rsidRDefault="0E40E3FF" w:rsidP="0E40E3FF">
            <w:pPr>
              <w:rPr>
                <w:b/>
                <w:bCs/>
                <w:color w:val="FFFFFF" w:themeColor="background1"/>
                <w:sz w:val="16"/>
                <w:szCs w:val="16"/>
              </w:rPr>
            </w:pPr>
            <w:r w:rsidRPr="0E40E3FF">
              <w:rPr>
                <w:b/>
                <w:bCs/>
                <w:color w:val="FFFFFF" w:themeColor="background1"/>
                <w:sz w:val="16"/>
                <w:szCs w:val="16"/>
              </w:rPr>
              <w:t xml:space="preserve">Porcentaje </w:t>
            </w:r>
          </w:p>
          <w:p w14:paraId="31FACF11" w14:textId="77777777" w:rsidR="005561AA" w:rsidRPr="00366C9D" w:rsidRDefault="0E40E3FF" w:rsidP="0E40E3FF">
            <w:pPr>
              <w:rPr>
                <w:b/>
                <w:bCs/>
                <w:color w:val="FFFFFF" w:themeColor="background1"/>
                <w:sz w:val="16"/>
                <w:szCs w:val="16"/>
              </w:rPr>
            </w:pPr>
            <w:r w:rsidRPr="0E40E3FF">
              <w:rPr>
                <w:b/>
                <w:bCs/>
                <w:color w:val="FFFFFF" w:themeColor="background1"/>
                <w:sz w:val="16"/>
                <w:szCs w:val="16"/>
              </w:rPr>
              <w:t>de participación</w:t>
            </w:r>
          </w:p>
        </w:tc>
        <w:tc>
          <w:tcPr>
            <w:tcW w:w="3446" w:type="dxa"/>
            <w:gridSpan w:val="3"/>
          </w:tcPr>
          <w:p w14:paraId="7DE67BCA" w14:textId="77777777" w:rsidR="005561AA" w:rsidRDefault="005561AA" w:rsidP="004574A3">
            <w:pPr>
              <w:autoSpaceDE w:val="0"/>
              <w:autoSpaceDN w:val="0"/>
              <w:adjustRightInd w:val="0"/>
              <w:contextualSpacing/>
              <w:rPr>
                <w:rFonts w:eastAsiaTheme="minorEastAsia"/>
                <w:color w:val="4E4D4D" w:themeColor="accent2"/>
              </w:rPr>
            </w:pPr>
          </w:p>
        </w:tc>
      </w:tr>
      <w:tr w:rsidR="005561AA" w14:paraId="3E0D2AA9" w14:textId="77777777" w:rsidTr="0E40E3FF">
        <w:tc>
          <w:tcPr>
            <w:tcW w:w="1980" w:type="dxa"/>
            <w:shd w:val="clear" w:color="auto" w:fill="4E4D4D" w:themeFill="accent2"/>
            <w:vAlign w:val="center"/>
          </w:tcPr>
          <w:p w14:paraId="2D9153A8" w14:textId="77777777" w:rsidR="005561AA" w:rsidRPr="00366C9D" w:rsidRDefault="0E40E3FF" w:rsidP="0E40E3FF">
            <w:pPr>
              <w:rPr>
                <w:b/>
                <w:bCs/>
                <w:color w:val="FFFFFF" w:themeColor="background1"/>
                <w:sz w:val="16"/>
                <w:szCs w:val="16"/>
              </w:rPr>
            </w:pPr>
            <w:r w:rsidRPr="0E40E3FF">
              <w:rPr>
                <w:b/>
                <w:bCs/>
                <w:color w:val="FFFFFF" w:themeColor="background1"/>
                <w:sz w:val="16"/>
                <w:szCs w:val="16"/>
              </w:rPr>
              <w:t>Fecha de inicio</w:t>
            </w:r>
          </w:p>
        </w:tc>
        <w:tc>
          <w:tcPr>
            <w:tcW w:w="1984" w:type="dxa"/>
          </w:tcPr>
          <w:p w14:paraId="3B43299A" w14:textId="77777777" w:rsidR="005561AA" w:rsidRPr="00FE034F" w:rsidRDefault="005561AA" w:rsidP="004574A3">
            <w:pPr>
              <w:rPr>
                <w:sz w:val="16"/>
                <w:szCs w:val="16"/>
              </w:rPr>
            </w:pPr>
          </w:p>
        </w:tc>
        <w:tc>
          <w:tcPr>
            <w:tcW w:w="1418" w:type="dxa"/>
            <w:shd w:val="clear" w:color="auto" w:fill="4E4D4D" w:themeFill="accent2"/>
          </w:tcPr>
          <w:p w14:paraId="1A9FBD0F" w14:textId="77777777" w:rsidR="005561AA" w:rsidRPr="00366C9D" w:rsidRDefault="0E40E3FF" w:rsidP="0E40E3FF">
            <w:pPr>
              <w:rPr>
                <w:b/>
                <w:bCs/>
                <w:color w:val="FFFFFF" w:themeColor="background1"/>
                <w:sz w:val="16"/>
                <w:szCs w:val="16"/>
              </w:rPr>
            </w:pPr>
            <w:r w:rsidRPr="0E40E3FF">
              <w:rPr>
                <w:b/>
                <w:bCs/>
                <w:color w:val="FFFFFF" w:themeColor="background1"/>
                <w:sz w:val="16"/>
                <w:szCs w:val="16"/>
              </w:rPr>
              <w:t>Fecha terminación</w:t>
            </w:r>
          </w:p>
        </w:tc>
        <w:tc>
          <w:tcPr>
            <w:tcW w:w="1417" w:type="dxa"/>
          </w:tcPr>
          <w:p w14:paraId="7D24A031" w14:textId="77777777" w:rsidR="005561AA" w:rsidRDefault="005561AA" w:rsidP="004574A3">
            <w:pPr>
              <w:rPr>
                <w:rFonts w:eastAsiaTheme="minorEastAsia"/>
                <w:color w:val="4E4D4D" w:themeColor="accent2"/>
              </w:rPr>
            </w:pPr>
          </w:p>
        </w:tc>
        <w:tc>
          <w:tcPr>
            <w:tcW w:w="1085" w:type="dxa"/>
            <w:shd w:val="clear" w:color="auto" w:fill="4E4D4D" w:themeFill="accent2"/>
          </w:tcPr>
          <w:p w14:paraId="01227D67" w14:textId="77777777" w:rsidR="005561AA" w:rsidRPr="00366C9D" w:rsidRDefault="0E40E3FF" w:rsidP="0E40E3FF">
            <w:pPr>
              <w:rPr>
                <w:b/>
                <w:bCs/>
                <w:color w:val="FFFFFF" w:themeColor="background1"/>
                <w:sz w:val="16"/>
                <w:szCs w:val="16"/>
              </w:rPr>
            </w:pPr>
            <w:r w:rsidRPr="0E40E3FF">
              <w:rPr>
                <w:b/>
                <w:bCs/>
                <w:color w:val="FFFFFF" w:themeColor="background1"/>
                <w:sz w:val="16"/>
                <w:szCs w:val="16"/>
              </w:rPr>
              <w:t>Duración en meses</w:t>
            </w:r>
          </w:p>
        </w:tc>
        <w:tc>
          <w:tcPr>
            <w:tcW w:w="944" w:type="dxa"/>
          </w:tcPr>
          <w:p w14:paraId="233186CD" w14:textId="77777777" w:rsidR="005561AA" w:rsidRDefault="005561AA" w:rsidP="004574A3">
            <w:pPr>
              <w:rPr>
                <w:rFonts w:eastAsiaTheme="minorEastAsia"/>
                <w:color w:val="4E4D4D" w:themeColor="accent2"/>
              </w:rPr>
            </w:pPr>
          </w:p>
        </w:tc>
      </w:tr>
      <w:tr w:rsidR="005561AA" w14:paraId="0EB160B8" w14:textId="77777777" w:rsidTr="0E40E3FF">
        <w:tc>
          <w:tcPr>
            <w:tcW w:w="1980" w:type="dxa"/>
            <w:shd w:val="clear" w:color="auto" w:fill="4E4D4D" w:themeFill="accent2"/>
            <w:vAlign w:val="center"/>
          </w:tcPr>
          <w:p w14:paraId="1A2A5F9D" w14:textId="77777777" w:rsidR="005561AA" w:rsidRPr="00366C9D" w:rsidRDefault="0E40E3FF" w:rsidP="0E40E3FF">
            <w:pPr>
              <w:rPr>
                <w:b/>
                <w:bCs/>
                <w:color w:val="FFFFFF" w:themeColor="background1"/>
                <w:sz w:val="16"/>
                <w:szCs w:val="16"/>
              </w:rPr>
            </w:pPr>
            <w:r w:rsidRPr="0E40E3FF">
              <w:rPr>
                <w:b/>
                <w:bCs/>
                <w:color w:val="FFFFFF" w:themeColor="background1"/>
                <w:sz w:val="16"/>
                <w:szCs w:val="16"/>
              </w:rPr>
              <w:t>Monto contratado en dólares (incluido adiciones)</w:t>
            </w:r>
          </w:p>
        </w:tc>
        <w:tc>
          <w:tcPr>
            <w:tcW w:w="6848" w:type="dxa"/>
            <w:gridSpan w:val="5"/>
          </w:tcPr>
          <w:p w14:paraId="66A2CD78" w14:textId="77777777" w:rsidR="005561AA" w:rsidRDefault="005561AA" w:rsidP="004574A3">
            <w:pPr>
              <w:autoSpaceDE w:val="0"/>
              <w:autoSpaceDN w:val="0"/>
              <w:adjustRightInd w:val="0"/>
              <w:contextualSpacing/>
              <w:rPr>
                <w:rFonts w:eastAsiaTheme="minorEastAsia"/>
                <w:color w:val="4E4D4D" w:themeColor="accent2"/>
              </w:rPr>
            </w:pPr>
          </w:p>
        </w:tc>
      </w:tr>
      <w:tr w:rsidR="005561AA" w14:paraId="2323ED3F" w14:textId="77777777" w:rsidTr="0E40E3FF">
        <w:tc>
          <w:tcPr>
            <w:tcW w:w="1980" w:type="dxa"/>
            <w:shd w:val="clear" w:color="auto" w:fill="4E4D4D" w:themeFill="accent2"/>
            <w:vAlign w:val="center"/>
          </w:tcPr>
          <w:p w14:paraId="45D82A71" w14:textId="77777777" w:rsidR="005561AA" w:rsidRPr="00366C9D" w:rsidRDefault="0E40E3FF" w:rsidP="0E40E3FF">
            <w:pPr>
              <w:rPr>
                <w:b/>
                <w:bCs/>
                <w:color w:val="FFFFFF" w:themeColor="background1"/>
                <w:sz w:val="16"/>
                <w:szCs w:val="16"/>
              </w:rPr>
            </w:pPr>
            <w:r w:rsidRPr="0E40E3FF">
              <w:rPr>
                <w:b/>
                <w:bCs/>
                <w:color w:val="FFFFFF" w:themeColor="background1"/>
                <w:sz w:val="16"/>
                <w:szCs w:val="16"/>
              </w:rPr>
              <w:t>Objeto del contrato</w:t>
            </w:r>
          </w:p>
        </w:tc>
        <w:tc>
          <w:tcPr>
            <w:tcW w:w="6848" w:type="dxa"/>
            <w:gridSpan w:val="5"/>
          </w:tcPr>
          <w:p w14:paraId="10E1025A" w14:textId="77777777" w:rsidR="005561AA" w:rsidRDefault="005561AA" w:rsidP="004574A3">
            <w:pPr>
              <w:autoSpaceDE w:val="0"/>
              <w:autoSpaceDN w:val="0"/>
              <w:adjustRightInd w:val="0"/>
              <w:contextualSpacing/>
              <w:rPr>
                <w:rFonts w:eastAsiaTheme="minorEastAsia"/>
                <w:color w:val="4E4D4D" w:themeColor="accent2"/>
              </w:rPr>
            </w:pPr>
          </w:p>
        </w:tc>
      </w:tr>
      <w:tr w:rsidR="005561AA" w14:paraId="2E5006C6" w14:textId="77777777" w:rsidTr="0E40E3FF">
        <w:tc>
          <w:tcPr>
            <w:tcW w:w="1980" w:type="dxa"/>
            <w:shd w:val="clear" w:color="auto" w:fill="4E4D4D" w:themeFill="accent2"/>
            <w:vAlign w:val="center"/>
          </w:tcPr>
          <w:p w14:paraId="3451465B" w14:textId="77777777" w:rsidR="005561AA" w:rsidRPr="00366C9D" w:rsidRDefault="0E40E3FF" w:rsidP="0E40E3FF">
            <w:pPr>
              <w:rPr>
                <w:b/>
                <w:bCs/>
                <w:color w:val="FFFFFF" w:themeColor="background1"/>
                <w:sz w:val="16"/>
                <w:szCs w:val="16"/>
              </w:rPr>
            </w:pPr>
            <w:r w:rsidRPr="0E40E3FF">
              <w:rPr>
                <w:b/>
                <w:bCs/>
                <w:color w:val="FFFFFF" w:themeColor="background1"/>
                <w:sz w:val="16"/>
                <w:szCs w:val="16"/>
              </w:rPr>
              <w:t>Persona de contacto para verificación</w:t>
            </w:r>
          </w:p>
        </w:tc>
        <w:tc>
          <w:tcPr>
            <w:tcW w:w="6848" w:type="dxa"/>
            <w:gridSpan w:val="5"/>
          </w:tcPr>
          <w:p w14:paraId="2D04DAF0" w14:textId="77777777" w:rsidR="005561AA" w:rsidRDefault="005561AA" w:rsidP="004574A3">
            <w:pPr>
              <w:autoSpaceDE w:val="0"/>
              <w:autoSpaceDN w:val="0"/>
              <w:adjustRightInd w:val="0"/>
              <w:contextualSpacing/>
              <w:rPr>
                <w:rFonts w:eastAsiaTheme="minorEastAsia"/>
                <w:color w:val="4E4D4D" w:themeColor="accent2"/>
              </w:rPr>
            </w:pPr>
          </w:p>
        </w:tc>
      </w:tr>
      <w:tr w:rsidR="005561AA" w14:paraId="37C76CE0" w14:textId="77777777" w:rsidTr="0E40E3FF">
        <w:tc>
          <w:tcPr>
            <w:tcW w:w="1980" w:type="dxa"/>
            <w:shd w:val="clear" w:color="auto" w:fill="4E4D4D" w:themeFill="accent2"/>
            <w:vAlign w:val="center"/>
          </w:tcPr>
          <w:p w14:paraId="4F20AEBF" w14:textId="77777777" w:rsidR="005561AA" w:rsidRPr="00366C9D" w:rsidRDefault="0E40E3FF" w:rsidP="0E40E3FF">
            <w:pPr>
              <w:rPr>
                <w:b/>
                <w:bCs/>
                <w:color w:val="FFFFFF" w:themeColor="background1"/>
                <w:sz w:val="16"/>
                <w:szCs w:val="16"/>
              </w:rPr>
            </w:pPr>
            <w:r w:rsidRPr="0E40E3FF">
              <w:rPr>
                <w:b/>
                <w:bCs/>
                <w:color w:val="FFFFFF" w:themeColor="background1"/>
                <w:sz w:val="16"/>
                <w:szCs w:val="16"/>
              </w:rPr>
              <w:t xml:space="preserve">Código UNSPSC </w:t>
            </w:r>
          </w:p>
        </w:tc>
        <w:tc>
          <w:tcPr>
            <w:tcW w:w="6848" w:type="dxa"/>
            <w:gridSpan w:val="5"/>
          </w:tcPr>
          <w:p w14:paraId="33DCC6E7" w14:textId="77777777" w:rsidR="005561AA" w:rsidRDefault="005561AA" w:rsidP="004574A3">
            <w:pPr>
              <w:autoSpaceDE w:val="0"/>
              <w:autoSpaceDN w:val="0"/>
              <w:adjustRightInd w:val="0"/>
              <w:contextualSpacing/>
              <w:rPr>
                <w:rFonts w:eastAsiaTheme="minorEastAsia"/>
                <w:color w:val="4E4D4D" w:themeColor="accent2"/>
              </w:rPr>
            </w:pPr>
          </w:p>
        </w:tc>
      </w:tr>
      <w:tr w:rsidR="00636FC3" w14:paraId="64C98BA6" w14:textId="77777777" w:rsidTr="0E40E3FF">
        <w:tc>
          <w:tcPr>
            <w:tcW w:w="1980" w:type="dxa"/>
            <w:shd w:val="clear" w:color="auto" w:fill="4E4D4D" w:themeFill="accent2"/>
            <w:vAlign w:val="center"/>
          </w:tcPr>
          <w:p w14:paraId="78A8A8DC" w14:textId="77777777" w:rsidR="00636FC3" w:rsidRDefault="0E40E3FF" w:rsidP="0E40E3FF">
            <w:pPr>
              <w:rPr>
                <w:b/>
                <w:bCs/>
                <w:color w:val="FFFFFF" w:themeColor="background1"/>
                <w:sz w:val="16"/>
                <w:szCs w:val="16"/>
              </w:rPr>
            </w:pPr>
            <w:r w:rsidRPr="0E40E3FF">
              <w:rPr>
                <w:b/>
                <w:bCs/>
                <w:color w:val="FFFFFF" w:themeColor="background1"/>
                <w:sz w:val="16"/>
                <w:szCs w:val="16"/>
              </w:rPr>
              <w:t xml:space="preserve">Monto del contrato en SMMLV colombianos del día de la fecha de </w:t>
            </w:r>
            <w:r w:rsidR="00E65900" w:rsidRPr="0E40E3FF">
              <w:rPr>
                <w:b/>
                <w:bCs/>
                <w:color w:val="FFFFFF" w:themeColor="background1"/>
                <w:sz w:val="16"/>
                <w:szCs w:val="16"/>
              </w:rPr>
              <w:t>inicio</w:t>
            </w:r>
            <w:r w:rsidRPr="0E40E3FF">
              <w:rPr>
                <w:b/>
                <w:bCs/>
                <w:color w:val="FFFFFF" w:themeColor="background1"/>
                <w:sz w:val="16"/>
                <w:szCs w:val="16"/>
              </w:rPr>
              <w:t>.</w:t>
            </w:r>
          </w:p>
        </w:tc>
        <w:tc>
          <w:tcPr>
            <w:tcW w:w="6848" w:type="dxa"/>
            <w:gridSpan w:val="5"/>
          </w:tcPr>
          <w:p w14:paraId="7962F7CE" w14:textId="77777777" w:rsidR="00636FC3" w:rsidRDefault="00636FC3" w:rsidP="004574A3">
            <w:pPr>
              <w:autoSpaceDE w:val="0"/>
              <w:autoSpaceDN w:val="0"/>
              <w:adjustRightInd w:val="0"/>
              <w:contextualSpacing/>
              <w:rPr>
                <w:rFonts w:eastAsiaTheme="minorEastAsia"/>
                <w:color w:val="4E4D4D" w:themeColor="accent2"/>
              </w:rPr>
            </w:pPr>
          </w:p>
        </w:tc>
      </w:tr>
      <w:tr w:rsidR="005561AA" w14:paraId="31BD50C2" w14:textId="77777777" w:rsidTr="0E40E3FF">
        <w:tc>
          <w:tcPr>
            <w:tcW w:w="1980" w:type="dxa"/>
            <w:shd w:val="clear" w:color="auto" w:fill="4E4D4D" w:themeFill="accent2"/>
            <w:vAlign w:val="center"/>
          </w:tcPr>
          <w:p w14:paraId="22FF5C36" w14:textId="77777777" w:rsidR="005561AA" w:rsidRPr="00366C9D" w:rsidRDefault="0E40E3FF" w:rsidP="0E40E3FF">
            <w:pPr>
              <w:rPr>
                <w:b/>
                <w:bCs/>
                <w:color w:val="FFFFFF" w:themeColor="background1"/>
                <w:sz w:val="16"/>
                <w:szCs w:val="16"/>
              </w:rPr>
            </w:pPr>
            <w:r w:rsidRPr="0E40E3FF">
              <w:rPr>
                <w:b/>
                <w:bCs/>
                <w:color w:val="FFFFFF" w:themeColor="background1"/>
                <w:sz w:val="16"/>
                <w:szCs w:val="16"/>
              </w:rPr>
              <w:t>Teléfono</w:t>
            </w:r>
          </w:p>
        </w:tc>
        <w:tc>
          <w:tcPr>
            <w:tcW w:w="6848" w:type="dxa"/>
            <w:gridSpan w:val="5"/>
          </w:tcPr>
          <w:p w14:paraId="39815597" w14:textId="77777777" w:rsidR="005561AA" w:rsidRDefault="005561AA" w:rsidP="004574A3">
            <w:pPr>
              <w:autoSpaceDE w:val="0"/>
              <w:autoSpaceDN w:val="0"/>
              <w:adjustRightInd w:val="0"/>
              <w:contextualSpacing/>
              <w:rPr>
                <w:rFonts w:eastAsiaTheme="minorEastAsia"/>
                <w:color w:val="4E4D4D" w:themeColor="accent2"/>
              </w:rPr>
            </w:pPr>
          </w:p>
        </w:tc>
      </w:tr>
      <w:tr w:rsidR="005561AA" w14:paraId="48B35879" w14:textId="77777777" w:rsidTr="0E40E3FF">
        <w:tc>
          <w:tcPr>
            <w:tcW w:w="1980" w:type="dxa"/>
            <w:shd w:val="clear" w:color="auto" w:fill="4E4D4D" w:themeFill="accent2"/>
            <w:vAlign w:val="center"/>
          </w:tcPr>
          <w:p w14:paraId="46CFE038" w14:textId="77777777" w:rsidR="005561AA" w:rsidRPr="00366C9D" w:rsidRDefault="0E40E3FF" w:rsidP="0E40E3FF">
            <w:pPr>
              <w:rPr>
                <w:b/>
                <w:bCs/>
                <w:color w:val="FFFFFF" w:themeColor="background1"/>
                <w:sz w:val="16"/>
                <w:szCs w:val="16"/>
              </w:rPr>
            </w:pPr>
            <w:r w:rsidRPr="0E40E3FF">
              <w:rPr>
                <w:b/>
                <w:bCs/>
                <w:color w:val="FFFFFF" w:themeColor="background1"/>
                <w:sz w:val="16"/>
                <w:szCs w:val="16"/>
              </w:rPr>
              <w:t>Dirección</w:t>
            </w:r>
          </w:p>
        </w:tc>
        <w:tc>
          <w:tcPr>
            <w:tcW w:w="6848" w:type="dxa"/>
            <w:gridSpan w:val="5"/>
          </w:tcPr>
          <w:p w14:paraId="2FD99199" w14:textId="77777777" w:rsidR="005561AA" w:rsidRDefault="005561AA" w:rsidP="004574A3">
            <w:pPr>
              <w:autoSpaceDE w:val="0"/>
              <w:autoSpaceDN w:val="0"/>
              <w:adjustRightInd w:val="0"/>
              <w:contextualSpacing/>
              <w:rPr>
                <w:rFonts w:eastAsiaTheme="minorEastAsia"/>
                <w:color w:val="4E4D4D" w:themeColor="accent2"/>
              </w:rPr>
            </w:pPr>
          </w:p>
        </w:tc>
      </w:tr>
      <w:tr w:rsidR="005561AA" w14:paraId="2B760614" w14:textId="77777777" w:rsidTr="0E40E3FF">
        <w:tc>
          <w:tcPr>
            <w:tcW w:w="1980" w:type="dxa"/>
            <w:shd w:val="clear" w:color="auto" w:fill="4E4D4D" w:themeFill="accent2"/>
          </w:tcPr>
          <w:p w14:paraId="2355F526" w14:textId="77777777" w:rsidR="005561AA" w:rsidRPr="00366C9D" w:rsidRDefault="0E40E3FF" w:rsidP="0E40E3FF">
            <w:pPr>
              <w:rPr>
                <w:b/>
                <w:bCs/>
                <w:color w:val="FFFFFF" w:themeColor="background1"/>
              </w:rPr>
            </w:pPr>
            <w:r w:rsidRPr="0E40E3FF">
              <w:rPr>
                <w:b/>
                <w:bCs/>
                <w:color w:val="FFFFFF" w:themeColor="background1"/>
                <w:sz w:val="16"/>
                <w:szCs w:val="16"/>
              </w:rPr>
              <w:t>e-mail</w:t>
            </w:r>
          </w:p>
        </w:tc>
        <w:tc>
          <w:tcPr>
            <w:tcW w:w="6848" w:type="dxa"/>
            <w:gridSpan w:val="5"/>
          </w:tcPr>
          <w:p w14:paraId="33AA6874" w14:textId="77777777" w:rsidR="005561AA" w:rsidRDefault="005561AA" w:rsidP="004574A3"/>
        </w:tc>
      </w:tr>
    </w:tbl>
    <w:p w14:paraId="69D4023B" w14:textId="77777777" w:rsidR="005561AA" w:rsidRPr="00EF6B12" w:rsidRDefault="005561AA" w:rsidP="005561AA">
      <w:pPr>
        <w:autoSpaceDE w:val="0"/>
        <w:autoSpaceDN w:val="0"/>
        <w:adjustRightInd w:val="0"/>
        <w:contextualSpacing/>
        <w:rPr>
          <w:rFonts w:ascii="Arial" w:eastAsia="Times New Roman" w:hAnsi="Arial" w:cs="Arial"/>
          <w:color w:val="4E4D4D"/>
          <w:szCs w:val="20"/>
        </w:rPr>
      </w:pPr>
    </w:p>
    <w:p w14:paraId="056690E4" w14:textId="77777777" w:rsidR="005561AA" w:rsidRDefault="0E40E3FF" w:rsidP="005561AA">
      <w:pPr>
        <w:ind w:left="-142"/>
      </w:pPr>
      <w:r>
        <w:t xml:space="preserve">El Proponente extranjero sin domicilio o sucursal en Colombia debe relacionar todos los contratos y debe adjuntar las copias de los contratos relacionados. </w:t>
      </w:r>
    </w:p>
    <w:p w14:paraId="4AD12D2E" w14:textId="77777777" w:rsidR="005561AA" w:rsidRPr="00EF6B12" w:rsidRDefault="005561AA" w:rsidP="005561AA">
      <w:pPr>
        <w:rPr>
          <w:rFonts w:ascii="Arial" w:eastAsia="Times New Roman" w:hAnsi="Arial" w:cs="Arial"/>
          <w:color w:val="4E4D4D"/>
          <w:szCs w:val="20"/>
        </w:rPr>
      </w:pPr>
    </w:p>
    <w:p w14:paraId="55BF19F2" w14:textId="77777777" w:rsidR="005561AA" w:rsidRPr="00EF6B12" w:rsidRDefault="0E40E3FF" w:rsidP="0E40E3FF">
      <w:pPr>
        <w:keepNext/>
        <w:keepLines/>
        <w:numPr>
          <w:ilvl w:val="0"/>
          <w:numId w:val="6"/>
        </w:numPr>
        <w:ind w:left="714" w:hanging="357"/>
        <w:contextualSpacing/>
        <w:outlineLvl w:val="1"/>
        <w:rPr>
          <w:rFonts w:ascii="Arial" w:eastAsia="Times New Roman" w:hAnsi="Arial"/>
          <w:b/>
          <w:bCs/>
          <w:color w:val="4E4D4D" w:themeColor="accent2"/>
        </w:rPr>
      </w:pPr>
      <w:r w:rsidRPr="0E40E3FF">
        <w:rPr>
          <w:rFonts w:ascii="Arial" w:eastAsia="Times New Roman" w:hAnsi="Arial"/>
          <w:b/>
          <w:bCs/>
          <w:color w:val="4E4D4D" w:themeColor="accent2"/>
        </w:rPr>
        <w:t>Acreditación de la capacidad financiera y capacidad organizacional</w:t>
      </w:r>
    </w:p>
    <w:p w14:paraId="1F5349C2" w14:textId="77777777" w:rsidR="005561AA" w:rsidRDefault="005561AA" w:rsidP="005561AA">
      <w:pPr>
        <w:autoSpaceDE w:val="0"/>
        <w:autoSpaceDN w:val="0"/>
        <w:adjustRightInd w:val="0"/>
        <w:contextualSpacing/>
        <w:rPr>
          <w:rFonts w:ascii="Arial" w:eastAsia="Arial" w:hAnsi="Arial"/>
          <w:color w:val="4E4D4D"/>
        </w:rPr>
      </w:pPr>
    </w:p>
    <w:p w14:paraId="59416015" w14:textId="77777777" w:rsidR="005561AA" w:rsidRDefault="0E40E3FF" w:rsidP="005561AA">
      <w:pPr>
        <w:autoSpaceDE w:val="0"/>
        <w:autoSpaceDN w:val="0"/>
        <w:adjustRightInd w:val="0"/>
        <w:contextualSpacing/>
      </w:pPr>
      <w:r w:rsidRPr="0E40E3FF">
        <w:rPr>
          <w:rFonts w:ascii="Arial" w:eastAsia="Arial" w:hAnsi="Arial"/>
          <w:color w:val="4E4D4D" w:themeColor="accent2"/>
        </w:rPr>
        <w:t xml:space="preserve">Los Proponentes </w:t>
      </w:r>
      <w:r>
        <w:t>deben presentar sus estados financieros en la moneda legal del país en el cual fueron emitidos y adicionalmente en pesos colombianos. Para el efecto, el Proponente debe utilizar la tasa representativa del mercado vigente certificada por la Superintendencia Financiera de Colombia en la fecha en la cual los estados financieros fueron expedidos.</w:t>
      </w:r>
    </w:p>
    <w:p w14:paraId="3C0FDFD8" w14:textId="77777777" w:rsidR="005561AA" w:rsidRDefault="005561AA" w:rsidP="005561AA">
      <w:pPr>
        <w:autoSpaceDE w:val="0"/>
        <w:autoSpaceDN w:val="0"/>
        <w:adjustRightInd w:val="0"/>
        <w:contextualSpacing/>
      </w:pPr>
    </w:p>
    <w:p w14:paraId="480B2F9E" w14:textId="77777777" w:rsidR="005561AA" w:rsidRDefault="0E40E3FF" w:rsidP="005561AA">
      <w:pPr>
        <w:autoSpaceDE w:val="0"/>
        <w:autoSpaceDN w:val="0"/>
        <w:adjustRightInd w:val="0"/>
        <w:contextualSpacing/>
      </w:pPr>
      <w:r>
        <w:t>Los Proponentes extranjeros que de acuerdo con las normas aplicables aprueben sus estados financieros auditados con corte a 31 de diciembre en un fecha posterior al quinto día hábil del mes de abril, pueden presentar sus estados financieros a 31 de diciembre suscritos por el representante legal junto con un pre informe de auditoría en el cual el auditor o el revisor fiscal certifique que: (a) la información financiera presentada a Colombia Compra Eficiente es la entregada al auditor o revisor fiscal para cumplir su función de auditoría; y (b) el Proponente en forma regular y para ejercicios contables anteriores ha adoptado normas y principios de contabilidad generalmente aceptados para preparar su información y estados financieros. Esta información debe ser actualizada llegada la fecha máxima de actualización de acuerdo con la legislación del país de origen.</w:t>
      </w:r>
    </w:p>
    <w:p w14:paraId="702EAB8B" w14:textId="77777777" w:rsidR="005561AA" w:rsidRPr="00EF6B12" w:rsidRDefault="005561AA" w:rsidP="005561AA">
      <w:pPr>
        <w:autoSpaceDE w:val="0"/>
        <w:autoSpaceDN w:val="0"/>
        <w:adjustRightInd w:val="0"/>
        <w:contextualSpacing/>
        <w:rPr>
          <w:rFonts w:ascii="Arial" w:eastAsia="Arial" w:hAnsi="Arial"/>
          <w:color w:val="4E4D4D"/>
        </w:rPr>
      </w:pPr>
    </w:p>
    <w:p w14:paraId="4977E9F5" w14:textId="77777777" w:rsidR="005561AA" w:rsidRPr="00533C56" w:rsidRDefault="005561AA" w:rsidP="0E40E3FF">
      <w:pPr>
        <w:pStyle w:val="Ttulo"/>
        <w:numPr>
          <w:ilvl w:val="0"/>
          <w:numId w:val="45"/>
        </w:numPr>
        <w:pBdr>
          <w:bottom w:val="none" w:sz="0" w:space="0" w:color="auto"/>
        </w:pBdr>
        <w:spacing w:before="0" w:after="300"/>
        <w:jc w:val="left"/>
        <w:rPr>
          <w:rFonts w:ascii="Arial" w:eastAsia="Times New Roman" w:hAnsi="Arial" w:cs="Times New Roman"/>
          <w:color w:val="4E4D4D" w:themeColor="accent2"/>
        </w:rPr>
      </w:pPr>
      <w:r w:rsidRPr="0E40E3FF">
        <w:rPr>
          <w:rFonts w:ascii="Arial" w:eastAsia="Times New Roman" w:hAnsi="Arial" w:cs="Times New Roman"/>
          <w:color w:val="4E4D4D"/>
          <w:spacing w:val="0"/>
          <w:kern w:val="0"/>
        </w:rPr>
        <w:t>Balance general y estado de resultados</w:t>
      </w:r>
    </w:p>
    <w:p w14:paraId="18573C97" w14:textId="77777777" w:rsidR="005561AA" w:rsidRDefault="0E40E3FF" w:rsidP="0E40E3FF">
      <w:pPr>
        <w:autoSpaceDE w:val="0"/>
        <w:autoSpaceDN w:val="0"/>
        <w:adjustRightInd w:val="0"/>
        <w:contextualSpacing/>
        <w:rPr>
          <w:rFonts w:ascii="Arial" w:eastAsia="Arial" w:hAnsi="Arial"/>
          <w:color w:val="4E4D4D" w:themeColor="accent2"/>
        </w:rPr>
      </w:pPr>
      <w:r w:rsidRPr="0E40E3FF">
        <w:rPr>
          <w:rFonts w:ascii="Arial" w:eastAsia="Arial" w:hAnsi="Arial"/>
          <w:color w:val="4E4D4D" w:themeColor="accent2"/>
        </w:rPr>
        <w:t>Presento las cuentas de balance general y estado de resultados así:</w:t>
      </w:r>
    </w:p>
    <w:p w14:paraId="65BC2580" w14:textId="77777777" w:rsidR="004E344D" w:rsidRDefault="004E344D" w:rsidP="0E40E3FF">
      <w:pPr>
        <w:autoSpaceDE w:val="0"/>
        <w:autoSpaceDN w:val="0"/>
        <w:adjustRightInd w:val="0"/>
        <w:contextualSpacing/>
        <w:rPr>
          <w:rFonts w:ascii="Arial" w:eastAsia="Arial" w:hAnsi="Arial"/>
          <w:color w:val="4E4D4D" w:themeColor="accent2"/>
        </w:rPr>
      </w:pPr>
    </w:p>
    <w:p w14:paraId="7DF785A0" w14:textId="77777777" w:rsidR="002B3DA7" w:rsidRPr="00574353" w:rsidRDefault="002B3DA7" w:rsidP="002B3DA7">
      <w:pPr>
        <w:autoSpaceDE w:val="0"/>
        <w:autoSpaceDN w:val="0"/>
        <w:adjustRightInd w:val="0"/>
        <w:contextualSpacing/>
        <w:rPr>
          <w:rFonts w:ascii="Arial" w:eastAsia="Times New Roman" w:hAnsi="Arial" w:cs="Arial"/>
        </w:rPr>
      </w:pPr>
      <w:r>
        <w:t>* Si el Proponente es plural y tiene más de tres participantes debe insertar las columnas adicionales en la siguiente tabla.</w:t>
      </w:r>
    </w:p>
    <w:p w14:paraId="1BCE3B12" w14:textId="77777777" w:rsidR="002B3DA7" w:rsidRDefault="002B3DA7" w:rsidP="0E40E3FF">
      <w:pPr>
        <w:autoSpaceDE w:val="0"/>
        <w:autoSpaceDN w:val="0"/>
        <w:adjustRightInd w:val="0"/>
        <w:contextualSpacing/>
        <w:rPr>
          <w:rFonts w:ascii="Arial" w:eastAsia="Arial" w:hAnsi="Arial"/>
          <w:color w:val="4E4D4D" w:themeColor="accent2"/>
        </w:rPr>
      </w:pPr>
    </w:p>
    <w:p w14:paraId="51BCE366" w14:textId="77777777" w:rsidR="004E344D" w:rsidRDefault="004E344D" w:rsidP="0E40E3FF">
      <w:pPr>
        <w:autoSpaceDE w:val="0"/>
        <w:autoSpaceDN w:val="0"/>
        <w:adjustRightInd w:val="0"/>
        <w:contextualSpacing/>
        <w:rPr>
          <w:rFonts w:ascii="Arial" w:eastAsia="Arial" w:hAnsi="Arial"/>
          <w:color w:val="4E4D4D" w:themeColor="accent2"/>
        </w:rPr>
      </w:pPr>
    </w:p>
    <w:p w14:paraId="566CB34B" w14:textId="77777777" w:rsidR="004E344D" w:rsidRDefault="004E344D" w:rsidP="0E40E3FF">
      <w:pPr>
        <w:autoSpaceDE w:val="0"/>
        <w:autoSpaceDN w:val="0"/>
        <w:adjustRightInd w:val="0"/>
        <w:contextualSpacing/>
        <w:rPr>
          <w:rFonts w:ascii="Arial" w:eastAsia="Times New Roman" w:hAnsi="Arial" w:cs="Arial"/>
          <w:color w:val="4E4D4D" w:themeColor="accent2"/>
        </w:rPr>
      </w:pPr>
    </w:p>
    <w:p w14:paraId="23272C06" w14:textId="77777777" w:rsidR="005561AA" w:rsidRDefault="005561AA" w:rsidP="005561AA">
      <w:pPr>
        <w:autoSpaceDE w:val="0"/>
        <w:autoSpaceDN w:val="0"/>
        <w:adjustRightInd w:val="0"/>
        <w:contextualSpacing/>
        <w:rPr>
          <w:rFonts w:ascii="Arial" w:eastAsia="Times New Roman" w:hAnsi="Arial" w:cs="Arial"/>
          <w:color w:val="4E4D4D"/>
          <w:szCs w:val="20"/>
        </w:rPr>
      </w:pPr>
    </w:p>
    <w:tbl>
      <w:tblPr>
        <w:tblStyle w:val="Tablaconcuadrcula"/>
        <w:tblW w:w="0" w:type="auto"/>
        <w:tblBorders>
          <w:top w:val="single" w:sz="4" w:space="0" w:color="CDCCCC" w:themeColor="accent3"/>
          <w:left w:val="single" w:sz="4" w:space="0" w:color="CDCCCC" w:themeColor="accent3"/>
          <w:bottom w:val="single" w:sz="4" w:space="0" w:color="CDCCCC" w:themeColor="accent3"/>
          <w:right w:val="single" w:sz="4" w:space="0" w:color="CDCCCC" w:themeColor="accent3"/>
          <w:insideH w:val="single" w:sz="4" w:space="0" w:color="CDCCCC" w:themeColor="accent3"/>
          <w:insideV w:val="single" w:sz="4" w:space="0" w:color="CDCCCC" w:themeColor="accent3"/>
        </w:tblBorders>
        <w:tblLook w:val="04A0" w:firstRow="1" w:lastRow="0" w:firstColumn="1" w:lastColumn="0" w:noHBand="0" w:noVBand="1"/>
      </w:tblPr>
      <w:tblGrid>
        <w:gridCol w:w="1765"/>
        <w:gridCol w:w="1765"/>
        <w:gridCol w:w="1766"/>
        <w:gridCol w:w="1766"/>
        <w:gridCol w:w="1766"/>
      </w:tblGrid>
      <w:tr w:rsidR="005561AA" w:rsidRPr="00574353" w14:paraId="3EFB334B" w14:textId="77777777" w:rsidTr="0E40E3FF">
        <w:tc>
          <w:tcPr>
            <w:tcW w:w="1765" w:type="dxa"/>
            <w:vMerge w:val="restart"/>
            <w:shd w:val="clear" w:color="auto" w:fill="4E4D4D" w:themeFill="accent2"/>
            <w:vAlign w:val="center"/>
          </w:tcPr>
          <w:p w14:paraId="30D0AB9C" w14:textId="77777777" w:rsidR="005561AA" w:rsidRPr="00366C9D" w:rsidRDefault="0E40E3FF" w:rsidP="0E40E3FF">
            <w:pPr>
              <w:autoSpaceDE w:val="0"/>
              <w:autoSpaceDN w:val="0"/>
              <w:adjustRightInd w:val="0"/>
              <w:contextualSpacing/>
              <w:jc w:val="center"/>
              <w:rPr>
                <w:rFonts w:ascii="Arial" w:eastAsia="Times New Roman" w:hAnsi="Arial" w:cs="Arial"/>
                <w:b/>
                <w:bCs/>
                <w:color w:val="FFFFFF" w:themeColor="background1"/>
                <w:sz w:val="16"/>
                <w:szCs w:val="16"/>
              </w:rPr>
            </w:pPr>
            <w:r w:rsidRPr="0E40E3FF">
              <w:rPr>
                <w:b/>
                <w:bCs/>
                <w:color w:val="FFFFFF" w:themeColor="background1"/>
                <w:sz w:val="16"/>
                <w:szCs w:val="16"/>
              </w:rPr>
              <w:t>Cuenta</w:t>
            </w:r>
          </w:p>
        </w:tc>
        <w:tc>
          <w:tcPr>
            <w:tcW w:w="1765" w:type="dxa"/>
            <w:shd w:val="clear" w:color="auto" w:fill="4E4D4D" w:themeFill="accent2"/>
          </w:tcPr>
          <w:p w14:paraId="505459CF" w14:textId="77777777" w:rsidR="005561AA" w:rsidRPr="00366C9D" w:rsidRDefault="0E40E3FF" w:rsidP="0E40E3FF">
            <w:pPr>
              <w:autoSpaceDE w:val="0"/>
              <w:autoSpaceDN w:val="0"/>
              <w:adjustRightInd w:val="0"/>
              <w:contextualSpacing/>
              <w:jc w:val="center"/>
              <w:rPr>
                <w:rFonts w:ascii="Arial" w:eastAsia="Times New Roman" w:hAnsi="Arial" w:cs="Arial"/>
                <w:b/>
                <w:bCs/>
                <w:color w:val="FFFFFF" w:themeColor="background1"/>
                <w:sz w:val="16"/>
                <w:szCs w:val="16"/>
              </w:rPr>
            </w:pPr>
            <w:r w:rsidRPr="0E40E3FF">
              <w:rPr>
                <w:b/>
                <w:bCs/>
                <w:color w:val="FFFFFF" w:themeColor="background1"/>
                <w:sz w:val="16"/>
                <w:szCs w:val="16"/>
              </w:rPr>
              <w:t>Proponente Singular</w:t>
            </w:r>
          </w:p>
        </w:tc>
        <w:tc>
          <w:tcPr>
            <w:tcW w:w="5298" w:type="dxa"/>
            <w:gridSpan w:val="3"/>
            <w:shd w:val="clear" w:color="auto" w:fill="4E4D4D" w:themeFill="accent2"/>
          </w:tcPr>
          <w:p w14:paraId="4F0647BE" w14:textId="77777777" w:rsidR="005561AA" w:rsidRPr="00366C9D" w:rsidRDefault="0E40E3FF" w:rsidP="0E40E3FF">
            <w:pPr>
              <w:autoSpaceDE w:val="0"/>
              <w:autoSpaceDN w:val="0"/>
              <w:adjustRightInd w:val="0"/>
              <w:contextualSpacing/>
              <w:jc w:val="center"/>
              <w:rPr>
                <w:rFonts w:ascii="Arial" w:eastAsia="Times New Roman" w:hAnsi="Arial" w:cs="Arial"/>
                <w:b/>
                <w:bCs/>
                <w:color w:val="FFFFFF" w:themeColor="background1"/>
                <w:sz w:val="16"/>
                <w:szCs w:val="16"/>
              </w:rPr>
            </w:pPr>
            <w:r w:rsidRPr="0E40E3FF">
              <w:rPr>
                <w:b/>
                <w:bCs/>
                <w:color w:val="FFFFFF" w:themeColor="background1"/>
                <w:sz w:val="16"/>
                <w:szCs w:val="16"/>
              </w:rPr>
              <w:t xml:space="preserve">Proponente Plural </w:t>
            </w:r>
          </w:p>
        </w:tc>
      </w:tr>
      <w:tr w:rsidR="005561AA" w:rsidRPr="00574353" w14:paraId="582902C8" w14:textId="77777777" w:rsidTr="0E40E3FF">
        <w:tc>
          <w:tcPr>
            <w:tcW w:w="1765" w:type="dxa"/>
            <w:vMerge/>
            <w:shd w:val="clear" w:color="auto" w:fill="4E4D4D" w:themeFill="background2"/>
          </w:tcPr>
          <w:p w14:paraId="45EB93F8" w14:textId="77777777" w:rsidR="005561AA" w:rsidRPr="00366C9D" w:rsidRDefault="005561AA" w:rsidP="004574A3">
            <w:pPr>
              <w:autoSpaceDE w:val="0"/>
              <w:autoSpaceDN w:val="0"/>
              <w:adjustRightInd w:val="0"/>
              <w:contextualSpacing/>
              <w:rPr>
                <w:rFonts w:ascii="Arial" w:eastAsia="Times New Roman" w:hAnsi="Arial" w:cs="Arial"/>
                <w:b/>
                <w:color w:val="FFFFFF" w:themeColor="background1"/>
                <w:sz w:val="16"/>
                <w:szCs w:val="16"/>
              </w:rPr>
            </w:pPr>
          </w:p>
        </w:tc>
        <w:tc>
          <w:tcPr>
            <w:tcW w:w="1765" w:type="dxa"/>
            <w:shd w:val="clear" w:color="auto" w:fill="4E4D4D" w:themeFill="accent2"/>
          </w:tcPr>
          <w:p w14:paraId="7998751F" w14:textId="77777777" w:rsidR="005561AA" w:rsidRPr="00366C9D" w:rsidRDefault="0E40E3FF" w:rsidP="0E40E3FF">
            <w:pPr>
              <w:autoSpaceDE w:val="0"/>
              <w:autoSpaceDN w:val="0"/>
              <w:adjustRightInd w:val="0"/>
              <w:contextualSpacing/>
              <w:jc w:val="center"/>
              <w:rPr>
                <w:rFonts w:ascii="Arial" w:eastAsia="Times New Roman" w:hAnsi="Arial" w:cs="Arial"/>
                <w:b/>
                <w:bCs/>
                <w:color w:val="FFFFFF" w:themeColor="background1"/>
                <w:sz w:val="16"/>
                <w:szCs w:val="16"/>
              </w:rPr>
            </w:pPr>
            <w:r w:rsidRPr="0E40E3FF">
              <w:rPr>
                <w:b/>
                <w:bCs/>
                <w:color w:val="FFFFFF" w:themeColor="background1"/>
                <w:sz w:val="16"/>
                <w:szCs w:val="16"/>
              </w:rPr>
              <w:t>Proponente (Valor en pesos colombianos)</w:t>
            </w:r>
          </w:p>
        </w:tc>
        <w:tc>
          <w:tcPr>
            <w:tcW w:w="1766" w:type="dxa"/>
            <w:shd w:val="clear" w:color="auto" w:fill="4E4D4D" w:themeFill="accent2"/>
          </w:tcPr>
          <w:p w14:paraId="68D212E8" w14:textId="77777777" w:rsidR="005561AA" w:rsidRPr="00366C9D" w:rsidRDefault="0E40E3FF" w:rsidP="0E40E3FF">
            <w:pPr>
              <w:autoSpaceDE w:val="0"/>
              <w:autoSpaceDN w:val="0"/>
              <w:adjustRightInd w:val="0"/>
              <w:contextualSpacing/>
              <w:jc w:val="center"/>
              <w:rPr>
                <w:rFonts w:ascii="Arial" w:eastAsia="Times New Roman" w:hAnsi="Arial" w:cs="Arial"/>
                <w:b/>
                <w:bCs/>
                <w:color w:val="FFFFFF" w:themeColor="background1"/>
                <w:sz w:val="16"/>
                <w:szCs w:val="16"/>
              </w:rPr>
            </w:pPr>
            <w:r w:rsidRPr="0E40E3FF">
              <w:rPr>
                <w:b/>
                <w:bCs/>
                <w:color w:val="FFFFFF" w:themeColor="background1"/>
                <w:sz w:val="16"/>
                <w:szCs w:val="16"/>
              </w:rPr>
              <w:t>Integrante N°1 (Valor en pesos colombianos)</w:t>
            </w:r>
          </w:p>
        </w:tc>
        <w:tc>
          <w:tcPr>
            <w:tcW w:w="1766" w:type="dxa"/>
            <w:shd w:val="clear" w:color="auto" w:fill="4E4D4D" w:themeFill="accent2"/>
          </w:tcPr>
          <w:p w14:paraId="5E2C36CE" w14:textId="77777777" w:rsidR="005561AA" w:rsidRPr="00366C9D" w:rsidRDefault="0E40E3FF" w:rsidP="0E40E3FF">
            <w:pPr>
              <w:autoSpaceDE w:val="0"/>
              <w:autoSpaceDN w:val="0"/>
              <w:adjustRightInd w:val="0"/>
              <w:contextualSpacing/>
              <w:jc w:val="center"/>
              <w:rPr>
                <w:rFonts w:ascii="Arial" w:eastAsia="Times New Roman" w:hAnsi="Arial" w:cs="Arial"/>
                <w:b/>
                <w:bCs/>
                <w:color w:val="FFFFFF" w:themeColor="background1"/>
                <w:sz w:val="16"/>
                <w:szCs w:val="16"/>
              </w:rPr>
            </w:pPr>
            <w:r w:rsidRPr="0E40E3FF">
              <w:rPr>
                <w:b/>
                <w:bCs/>
                <w:color w:val="FFFFFF" w:themeColor="background1"/>
                <w:sz w:val="16"/>
                <w:szCs w:val="16"/>
              </w:rPr>
              <w:t>Integrante N°2 (Valor en pesos colombianos</w:t>
            </w:r>
          </w:p>
        </w:tc>
        <w:tc>
          <w:tcPr>
            <w:tcW w:w="1766" w:type="dxa"/>
            <w:shd w:val="clear" w:color="auto" w:fill="4E4D4D" w:themeFill="accent2"/>
          </w:tcPr>
          <w:p w14:paraId="613F6596" w14:textId="77777777" w:rsidR="005561AA" w:rsidRPr="00366C9D" w:rsidRDefault="0E40E3FF" w:rsidP="0E40E3FF">
            <w:pPr>
              <w:autoSpaceDE w:val="0"/>
              <w:autoSpaceDN w:val="0"/>
              <w:adjustRightInd w:val="0"/>
              <w:contextualSpacing/>
              <w:jc w:val="center"/>
              <w:rPr>
                <w:rFonts w:ascii="Arial" w:eastAsia="Times New Roman" w:hAnsi="Arial" w:cs="Arial"/>
                <w:b/>
                <w:bCs/>
                <w:color w:val="FFFFFF" w:themeColor="background1"/>
                <w:sz w:val="16"/>
                <w:szCs w:val="16"/>
              </w:rPr>
            </w:pPr>
            <w:r w:rsidRPr="0E40E3FF">
              <w:rPr>
                <w:b/>
                <w:bCs/>
                <w:color w:val="FFFFFF" w:themeColor="background1"/>
                <w:sz w:val="16"/>
                <w:szCs w:val="16"/>
              </w:rPr>
              <w:t>Integrante N°3 (Valor en pesos colombianos)</w:t>
            </w:r>
          </w:p>
        </w:tc>
      </w:tr>
      <w:tr w:rsidR="005561AA" w:rsidRPr="00574353" w14:paraId="4491184B" w14:textId="77777777" w:rsidTr="0E40E3FF">
        <w:tc>
          <w:tcPr>
            <w:tcW w:w="1765" w:type="dxa"/>
          </w:tcPr>
          <w:p w14:paraId="385CA3F3" w14:textId="77777777" w:rsidR="005561AA" w:rsidRPr="00574353" w:rsidRDefault="0E40E3FF" w:rsidP="0E40E3FF">
            <w:pPr>
              <w:autoSpaceDE w:val="0"/>
              <w:autoSpaceDN w:val="0"/>
              <w:adjustRightInd w:val="0"/>
              <w:contextualSpacing/>
              <w:rPr>
                <w:rFonts w:ascii="Arial" w:eastAsia="Times New Roman" w:hAnsi="Arial" w:cs="Arial"/>
                <w:sz w:val="16"/>
                <w:szCs w:val="16"/>
              </w:rPr>
            </w:pPr>
            <w:r w:rsidRPr="0E40E3FF">
              <w:rPr>
                <w:sz w:val="16"/>
                <w:szCs w:val="16"/>
              </w:rPr>
              <w:t>Activo Corriente</w:t>
            </w:r>
          </w:p>
        </w:tc>
        <w:tc>
          <w:tcPr>
            <w:tcW w:w="1765" w:type="dxa"/>
          </w:tcPr>
          <w:p w14:paraId="550A6D54" w14:textId="77777777" w:rsidR="005561AA" w:rsidRPr="00574353" w:rsidRDefault="005561AA" w:rsidP="004574A3">
            <w:pPr>
              <w:autoSpaceDE w:val="0"/>
              <w:autoSpaceDN w:val="0"/>
              <w:adjustRightInd w:val="0"/>
              <w:contextualSpacing/>
              <w:rPr>
                <w:rFonts w:ascii="Arial" w:eastAsia="Times New Roman" w:hAnsi="Arial" w:cs="Arial"/>
                <w:color w:val="4E4D4D"/>
                <w:sz w:val="16"/>
                <w:szCs w:val="16"/>
              </w:rPr>
            </w:pPr>
          </w:p>
        </w:tc>
        <w:tc>
          <w:tcPr>
            <w:tcW w:w="1766" w:type="dxa"/>
          </w:tcPr>
          <w:p w14:paraId="0C11175F" w14:textId="77777777" w:rsidR="005561AA" w:rsidRPr="00574353" w:rsidRDefault="005561AA" w:rsidP="004574A3">
            <w:pPr>
              <w:autoSpaceDE w:val="0"/>
              <w:autoSpaceDN w:val="0"/>
              <w:adjustRightInd w:val="0"/>
              <w:contextualSpacing/>
              <w:rPr>
                <w:rFonts w:ascii="Arial" w:eastAsia="Times New Roman" w:hAnsi="Arial" w:cs="Arial"/>
                <w:color w:val="4E4D4D"/>
                <w:sz w:val="16"/>
                <w:szCs w:val="16"/>
              </w:rPr>
            </w:pPr>
          </w:p>
        </w:tc>
        <w:tc>
          <w:tcPr>
            <w:tcW w:w="1766" w:type="dxa"/>
          </w:tcPr>
          <w:p w14:paraId="06BA418D" w14:textId="77777777" w:rsidR="005561AA" w:rsidRPr="00574353" w:rsidRDefault="005561AA" w:rsidP="004574A3">
            <w:pPr>
              <w:autoSpaceDE w:val="0"/>
              <w:autoSpaceDN w:val="0"/>
              <w:adjustRightInd w:val="0"/>
              <w:contextualSpacing/>
              <w:rPr>
                <w:rFonts w:ascii="Arial" w:eastAsia="Times New Roman" w:hAnsi="Arial" w:cs="Arial"/>
                <w:color w:val="4E4D4D"/>
                <w:sz w:val="16"/>
                <w:szCs w:val="16"/>
              </w:rPr>
            </w:pPr>
          </w:p>
        </w:tc>
        <w:tc>
          <w:tcPr>
            <w:tcW w:w="1766" w:type="dxa"/>
          </w:tcPr>
          <w:p w14:paraId="32716DE1" w14:textId="77777777" w:rsidR="005561AA" w:rsidRPr="00574353" w:rsidRDefault="005561AA" w:rsidP="004574A3">
            <w:pPr>
              <w:autoSpaceDE w:val="0"/>
              <w:autoSpaceDN w:val="0"/>
              <w:adjustRightInd w:val="0"/>
              <w:contextualSpacing/>
              <w:rPr>
                <w:rFonts w:ascii="Arial" w:eastAsia="Times New Roman" w:hAnsi="Arial" w:cs="Arial"/>
                <w:color w:val="4E4D4D"/>
                <w:sz w:val="16"/>
                <w:szCs w:val="16"/>
              </w:rPr>
            </w:pPr>
          </w:p>
        </w:tc>
      </w:tr>
      <w:tr w:rsidR="005561AA" w:rsidRPr="00574353" w14:paraId="0FB82AE3" w14:textId="77777777" w:rsidTr="0E40E3FF">
        <w:tc>
          <w:tcPr>
            <w:tcW w:w="1765" w:type="dxa"/>
          </w:tcPr>
          <w:p w14:paraId="0D5DE0FF" w14:textId="77777777" w:rsidR="005561AA" w:rsidRPr="00574353" w:rsidRDefault="0E40E3FF" w:rsidP="0E40E3FF">
            <w:pPr>
              <w:autoSpaceDE w:val="0"/>
              <w:autoSpaceDN w:val="0"/>
              <w:adjustRightInd w:val="0"/>
              <w:contextualSpacing/>
              <w:rPr>
                <w:rFonts w:ascii="Arial" w:eastAsia="Times New Roman" w:hAnsi="Arial" w:cs="Arial"/>
                <w:sz w:val="16"/>
                <w:szCs w:val="16"/>
              </w:rPr>
            </w:pPr>
            <w:r w:rsidRPr="0E40E3FF">
              <w:rPr>
                <w:sz w:val="16"/>
                <w:szCs w:val="16"/>
              </w:rPr>
              <w:t>Activo Total</w:t>
            </w:r>
          </w:p>
        </w:tc>
        <w:tc>
          <w:tcPr>
            <w:tcW w:w="1765" w:type="dxa"/>
          </w:tcPr>
          <w:p w14:paraId="658D51C1" w14:textId="77777777" w:rsidR="005561AA" w:rsidRPr="00574353" w:rsidRDefault="005561AA" w:rsidP="004574A3">
            <w:pPr>
              <w:autoSpaceDE w:val="0"/>
              <w:autoSpaceDN w:val="0"/>
              <w:adjustRightInd w:val="0"/>
              <w:contextualSpacing/>
              <w:rPr>
                <w:rFonts w:ascii="Arial" w:eastAsia="Times New Roman" w:hAnsi="Arial" w:cs="Arial"/>
                <w:color w:val="4E4D4D"/>
                <w:sz w:val="16"/>
                <w:szCs w:val="16"/>
              </w:rPr>
            </w:pPr>
          </w:p>
        </w:tc>
        <w:tc>
          <w:tcPr>
            <w:tcW w:w="1766" w:type="dxa"/>
          </w:tcPr>
          <w:p w14:paraId="79863F03" w14:textId="77777777" w:rsidR="005561AA" w:rsidRPr="00574353" w:rsidRDefault="005561AA" w:rsidP="004574A3">
            <w:pPr>
              <w:autoSpaceDE w:val="0"/>
              <w:autoSpaceDN w:val="0"/>
              <w:adjustRightInd w:val="0"/>
              <w:contextualSpacing/>
              <w:rPr>
                <w:rFonts w:ascii="Arial" w:eastAsia="Times New Roman" w:hAnsi="Arial" w:cs="Arial"/>
                <w:color w:val="4E4D4D"/>
                <w:sz w:val="16"/>
                <w:szCs w:val="16"/>
              </w:rPr>
            </w:pPr>
          </w:p>
        </w:tc>
        <w:tc>
          <w:tcPr>
            <w:tcW w:w="1766" w:type="dxa"/>
          </w:tcPr>
          <w:p w14:paraId="2E2C577E" w14:textId="77777777" w:rsidR="005561AA" w:rsidRPr="00574353" w:rsidRDefault="005561AA" w:rsidP="004574A3">
            <w:pPr>
              <w:autoSpaceDE w:val="0"/>
              <w:autoSpaceDN w:val="0"/>
              <w:adjustRightInd w:val="0"/>
              <w:contextualSpacing/>
              <w:rPr>
                <w:rFonts w:ascii="Arial" w:eastAsia="Times New Roman" w:hAnsi="Arial" w:cs="Arial"/>
                <w:color w:val="4E4D4D"/>
                <w:sz w:val="16"/>
                <w:szCs w:val="16"/>
              </w:rPr>
            </w:pPr>
          </w:p>
        </w:tc>
        <w:tc>
          <w:tcPr>
            <w:tcW w:w="1766" w:type="dxa"/>
          </w:tcPr>
          <w:p w14:paraId="76254AEC" w14:textId="77777777" w:rsidR="005561AA" w:rsidRPr="00574353" w:rsidRDefault="005561AA" w:rsidP="004574A3">
            <w:pPr>
              <w:autoSpaceDE w:val="0"/>
              <w:autoSpaceDN w:val="0"/>
              <w:adjustRightInd w:val="0"/>
              <w:contextualSpacing/>
              <w:rPr>
                <w:rFonts w:ascii="Arial" w:eastAsia="Times New Roman" w:hAnsi="Arial" w:cs="Arial"/>
                <w:color w:val="4E4D4D"/>
                <w:sz w:val="16"/>
                <w:szCs w:val="16"/>
              </w:rPr>
            </w:pPr>
          </w:p>
        </w:tc>
      </w:tr>
      <w:tr w:rsidR="005561AA" w:rsidRPr="00574353" w14:paraId="5779E118" w14:textId="77777777" w:rsidTr="0E40E3FF">
        <w:tc>
          <w:tcPr>
            <w:tcW w:w="1765" w:type="dxa"/>
          </w:tcPr>
          <w:p w14:paraId="2751F05A" w14:textId="77777777" w:rsidR="005561AA" w:rsidRPr="00574353" w:rsidRDefault="0E40E3FF" w:rsidP="0E40E3FF">
            <w:pPr>
              <w:autoSpaceDE w:val="0"/>
              <w:autoSpaceDN w:val="0"/>
              <w:adjustRightInd w:val="0"/>
              <w:contextualSpacing/>
              <w:rPr>
                <w:rFonts w:ascii="Arial" w:eastAsia="Times New Roman" w:hAnsi="Arial" w:cs="Arial"/>
                <w:sz w:val="16"/>
                <w:szCs w:val="16"/>
              </w:rPr>
            </w:pPr>
            <w:r w:rsidRPr="0E40E3FF">
              <w:rPr>
                <w:sz w:val="16"/>
                <w:szCs w:val="16"/>
              </w:rPr>
              <w:t>Pasivo Corriente</w:t>
            </w:r>
          </w:p>
        </w:tc>
        <w:tc>
          <w:tcPr>
            <w:tcW w:w="1765" w:type="dxa"/>
          </w:tcPr>
          <w:p w14:paraId="0D7E74C8" w14:textId="77777777" w:rsidR="005561AA" w:rsidRPr="00574353" w:rsidRDefault="005561AA" w:rsidP="004574A3">
            <w:pPr>
              <w:autoSpaceDE w:val="0"/>
              <w:autoSpaceDN w:val="0"/>
              <w:adjustRightInd w:val="0"/>
              <w:contextualSpacing/>
              <w:rPr>
                <w:rFonts w:ascii="Arial" w:eastAsia="Times New Roman" w:hAnsi="Arial" w:cs="Arial"/>
                <w:color w:val="4E4D4D"/>
                <w:sz w:val="16"/>
                <w:szCs w:val="16"/>
              </w:rPr>
            </w:pPr>
          </w:p>
        </w:tc>
        <w:tc>
          <w:tcPr>
            <w:tcW w:w="1766" w:type="dxa"/>
          </w:tcPr>
          <w:p w14:paraId="4752C617" w14:textId="77777777" w:rsidR="005561AA" w:rsidRPr="00574353" w:rsidRDefault="005561AA" w:rsidP="004574A3">
            <w:pPr>
              <w:autoSpaceDE w:val="0"/>
              <w:autoSpaceDN w:val="0"/>
              <w:adjustRightInd w:val="0"/>
              <w:contextualSpacing/>
              <w:rPr>
                <w:rFonts w:ascii="Arial" w:eastAsia="Times New Roman" w:hAnsi="Arial" w:cs="Arial"/>
                <w:color w:val="4E4D4D"/>
                <w:sz w:val="16"/>
                <w:szCs w:val="16"/>
              </w:rPr>
            </w:pPr>
          </w:p>
        </w:tc>
        <w:tc>
          <w:tcPr>
            <w:tcW w:w="1766" w:type="dxa"/>
          </w:tcPr>
          <w:p w14:paraId="4D864B5A" w14:textId="77777777" w:rsidR="005561AA" w:rsidRPr="00574353" w:rsidRDefault="005561AA" w:rsidP="004574A3">
            <w:pPr>
              <w:autoSpaceDE w:val="0"/>
              <w:autoSpaceDN w:val="0"/>
              <w:adjustRightInd w:val="0"/>
              <w:contextualSpacing/>
              <w:rPr>
                <w:rFonts w:ascii="Arial" w:eastAsia="Times New Roman" w:hAnsi="Arial" w:cs="Arial"/>
                <w:color w:val="4E4D4D"/>
                <w:sz w:val="16"/>
                <w:szCs w:val="16"/>
              </w:rPr>
            </w:pPr>
          </w:p>
        </w:tc>
        <w:tc>
          <w:tcPr>
            <w:tcW w:w="1766" w:type="dxa"/>
          </w:tcPr>
          <w:p w14:paraId="3405A439" w14:textId="77777777" w:rsidR="005561AA" w:rsidRPr="00574353" w:rsidRDefault="005561AA" w:rsidP="004574A3">
            <w:pPr>
              <w:autoSpaceDE w:val="0"/>
              <w:autoSpaceDN w:val="0"/>
              <w:adjustRightInd w:val="0"/>
              <w:contextualSpacing/>
              <w:rPr>
                <w:rFonts w:ascii="Arial" w:eastAsia="Times New Roman" w:hAnsi="Arial" w:cs="Arial"/>
                <w:color w:val="4E4D4D"/>
                <w:sz w:val="16"/>
                <w:szCs w:val="16"/>
              </w:rPr>
            </w:pPr>
          </w:p>
        </w:tc>
      </w:tr>
      <w:tr w:rsidR="005561AA" w:rsidRPr="00574353" w14:paraId="050B1DA7" w14:textId="77777777" w:rsidTr="0E40E3FF">
        <w:tc>
          <w:tcPr>
            <w:tcW w:w="1765" w:type="dxa"/>
          </w:tcPr>
          <w:p w14:paraId="79BD2D02" w14:textId="77777777" w:rsidR="005561AA" w:rsidRPr="00574353" w:rsidRDefault="0E40E3FF" w:rsidP="0E40E3FF">
            <w:pPr>
              <w:autoSpaceDE w:val="0"/>
              <w:autoSpaceDN w:val="0"/>
              <w:adjustRightInd w:val="0"/>
              <w:contextualSpacing/>
              <w:rPr>
                <w:rFonts w:ascii="Arial" w:eastAsia="Times New Roman" w:hAnsi="Arial" w:cs="Arial"/>
                <w:sz w:val="16"/>
                <w:szCs w:val="16"/>
              </w:rPr>
            </w:pPr>
            <w:r w:rsidRPr="0E40E3FF">
              <w:rPr>
                <w:sz w:val="16"/>
                <w:szCs w:val="16"/>
              </w:rPr>
              <w:t>Pasivo total</w:t>
            </w:r>
          </w:p>
        </w:tc>
        <w:tc>
          <w:tcPr>
            <w:tcW w:w="1765" w:type="dxa"/>
          </w:tcPr>
          <w:p w14:paraId="69749704" w14:textId="77777777" w:rsidR="005561AA" w:rsidRPr="00574353" w:rsidRDefault="005561AA" w:rsidP="004574A3">
            <w:pPr>
              <w:autoSpaceDE w:val="0"/>
              <w:autoSpaceDN w:val="0"/>
              <w:adjustRightInd w:val="0"/>
              <w:contextualSpacing/>
              <w:rPr>
                <w:rFonts w:ascii="Arial" w:eastAsia="Times New Roman" w:hAnsi="Arial" w:cs="Arial"/>
                <w:color w:val="4E4D4D"/>
                <w:sz w:val="16"/>
                <w:szCs w:val="16"/>
              </w:rPr>
            </w:pPr>
          </w:p>
        </w:tc>
        <w:tc>
          <w:tcPr>
            <w:tcW w:w="1766" w:type="dxa"/>
          </w:tcPr>
          <w:p w14:paraId="38D266DF" w14:textId="77777777" w:rsidR="005561AA" w:rsidRPr="00574353" w:rsidRDefault="005561AA" w:rsidP="004574A3">
            <w:pPr>
              <w:autoSpaceDE w:val="0"/>
              <w:autoSpaceDN w:val="0"/>
              <w:adjustRightInd w:val="0"/>
              <w:contextualSpacing/>
              <w:rPr>
                <w:rFonts w:ascii="Arial" w:eastAsia="Times New Roman" w:hAnsi="Arial" w:cs="Arial"/>
                <w:color w:val="4E4D4D"/>
                <w:sz w:val="16"/>
                <w:szCs w:val="16"/>
              </w:rPr>
            </w:pPr>
          </w:p>
        </w:tc>
        <w:tc>
          <w:tcPr>
            <w:tcW w:w="1766" w:type="dxa"/>
          </w:tcPr>
          <w:p w14:paraId="7AC13A7F" w14:textId="77777777" w:rsidR="005561AA" w:rsidRPr="00574353" w:rsidRDefault="005561AA" w:rsidP="004574A3">
            <w:pPr>
              <w:autoSpaceDE w:val="0"/>
              <w:autoSpaceDN w:val="0"/>
              <w:adjustRightInd w:val="0"/>
              <w:contextualSpacing/>
              <w:rPr>
                <w:rFonts w:ascii="Arial" w:eastAsia="Times New Roman" w:hAnsi="Arial" w:cs="Arial"/>
                <w:color w:val="4E4D4D"/>
                <w:sz w:val="16"/>
                <w:szCs w:val="16"/>
              </w:rPr>
            </w:pPr>
          </w:p>
        </w:tc>
        <w:tc>
          <w:tcPr>
            <w:tcW w:w="1766" w:type="dxa"/>
          </w:tcPr>
          <w:p w14:paraId="61EE10E5" w14:textId="77777777" w:rsidR="005561AA" w:rsidRPr="00574353" w:rsidRDefault="005561AA" w:rsidP="004574A3">
            <w:pPr>
              <w:autoSpaceDE w:val="0"/>
              <w:autoSpaceDN w:val="0"/>
              <w:adjustRightInd w:val="0"/>
              <w:contextualSpacing/>
              <w:rPr>
                <w:rFonts w:ascii="Arial" w:eastAsia="Times New Roman" w:hAnsi="Arial" w:cs="Arial"/>
                <w:color w:val="4E4D4D"/>
                <w:sz w:val="16"/>
                <w:szCs w:val="16"/>
              </w:rPr>
            </w:pPr>
          </w:p>
        </w:tc>
      </w:tr>
      <w:tr w:rsidR="005561AA" w:rsidRPr="00574353" w14:paraId="0076D364" w14:textId="77777777" w:rsidTr="0E40E3FF">
        <w:tc>
          <w:tcPr>
            <w:tcW w:w="1765" w:type="dxa"/>
          </w:tcPr>
          <w:p w14:paraId="167D37D5" w14:textId="77777777" w:rsidR="005561AA" w:rsidRPr="00574353" w:rsidRDefault="0E40E3FF" w:rsidP="0E40E3FF">
            <w:pPr>
              <w:autoSpaceDE w:val="0"/>
              <w:autoSpaceDN w:val="0"/>
              <w:adjustRightInd w:val="0"/>
              <w:contextualSpacing/>
              <w:rPr>
                <w:rFonts w:ascii="Arial" w:eastAsia="Times New Roman" w:hAnsi="Arial" w:cs="Arial"/>
                <w:sz w:val="16"/>
                <w:szCs w:val="16"/>
              </w:rPr>
            </w:pPr>
            <w:r w:rsidRPr="0E40E3FF">
              <w:rPr>
                <w:sz w:val="16"/>
                <w:szCs w:val="16"/>
              </w:rPr>
              <w:t>Utilidad Operacional</w:t>
            </w:r>
          </w:p>
        </w:tc>
        <w:tc>
          <w:tcPr>
            <w:tcW w:w="1765" w:type="dxa"/>
          </w:tcPr>
          <w:p w14:paraId="5CD3A7A4" w14:textId="77777777" w:rsidR="005561AA" w:rsidRPr="00574353" w:rsidRDefault="005561AA" w:rsidP="004574A3">
            <w:pPr>
              <w:autoSpaceDE w:val="0"/>
              <w:autoSpaceDN w:val="0"/>
              <w:adjustRightInd w:val="0"/>
              <w:contextualSpacing/>
              <w:rPr>
                <w:rFonts w:ascii="Arial" w:eastAsia="Times New Roman" w:hAnsi="Arial" w:cs="Arial"/>
                <w:color w:val="4E4D4D"/>
                <w:sz w:val="16"/>
                <w:szCs w:val="16"/>
              </w:rPr>
            </w:pPr>
          </w:p>
        </w:tc>
        <w:tc>
          <w:tcPr>
            <w:tcW w:w="1766" w:type="dxa"/>
          </w:tcPr>
          <w:p w14:paraId="3ED3206F" w14:textId="77777777" w:rsidR="005561AA" w:rsidRPr="00574353" w:rsidRDefault="005561AA" w:rsidP="004574A3">
            <w:pPr>
              <w:autoSpaceDE w:val="0"/>
              <w:autoSpaceDN w:val="0"/>
              <w:adjustRightInd w:val="0"/>
              <w:contextualSpacing/>
              <w:rPr>
                <w:rFonts w:ascii="Arial" w:eastAsia="Times New Roman" w:hAnsi="Arial" w:cs="Arial"/>
                <w:color w:val="4E4D4D"/>
                <w:sz w:val="16"/>
                <w:szCs w:val="16"/>
              </w:rPr>
            </w:pPr>
          </w:p>
        </w:tc>
        <w:tc>
          <w:tcPr>
            <w:tcW w:w="1766" w:type="dxa"/>
          </w:tcPr>
          <w:p w14:paraId="449024B5" w14:textId="77777777" w:rsidR="005561AA" w:rsidRPr="00574353" w:rsidRDefault="005561AA" w:rsidP="004574A3">
            <w:pPr>
              <w:autoSpaceDE w:val="0"/>
              <w:autoSpaceDN w:val="0"/>
              <w:adjustRightInd w:val="0"/>
              <w:contextualSpacing/>
              <w:rPr>
                <w:rFonts w:ascii="Arial" w:eastAsia="Times New Roman" w:hAnsi="Arial" w:cs="Arial"/>
                <w:color w:val="4E4D4D"/>
                <w:sz w:val="16"/>
                <w:szCs w:val="16"/>
              </w:rPr>
            </w:pPr>
          </w:p>
        </w:tc>
        <w:tc>
          <w:tcPr>
            <w:tcW w:w="1766" w:type="dxa"/>
          </w:tcPr>
          <w:p w14:paraId="68DCFA2F" w14:textId="77777777" w:rsidR="005561AA" w:rsidRPr="00574353" w:rsidRDefault="005561AA" w:rsidP="004574A3">
            <w:pPr>
              <w:autoSpaceDE w:val="0"/>
              <w:autoSpaceDN w:val="0"/>
              <w:adjustRightInd w:val="0"/>
              <w:contextualSpacing/>
              <w:rPr>
                <w:rFonts w:ascii="Arial" w:eastAsia="Times New Roman" w:hAnsi="Arial" w:cs="Arial"/>
                <w:color w:val="4E4D4D"/>
                <w:sz w:val="16"/>
                <w:szCs w:val="16"/>
              </w:rPr>
            </w:pPr>
          </w:p>
        </w:tc>
      </w:tr>
      <w:tr w:rsidR="005561AA" w:rsidRPr="00574353" w14:paraId="57042ED0" w14:textId="77777777" w:rsidTr="0E40E3FF">
        <w:tc>
          <w:tcPr>
            <w:tcW w:w="1765" w:type="dxa"/>
          </w:tcPr>
          <w:p w14:paraId="69984F89" w14:textId="77777777" w:rsidR="005561AA" w:rsidRPr="00574353" w:rsidRDefault="0E40E3FF" w:rsidP="0E40E3FF">
            <w:pPr>
              <w:autoSpaceDE w:val="0"/>
              <w:autoSpaceDN w:val="0"/>
              <w:adjustRightInd w:val="0"/>
              <w:contextualSpacing/>
              <w:rPr>
                <w:rFonts w:ascii="Arial" w:eastAsia="Times New Roman" w:hAnsi="Arial" w:cs="Arial"/>
                <w:sz w:val="16"/>
                <w:szCs w:val="16"/>
              </w:rPr>
            </w:pPr>
            <w:r w:rsidRPr="0E40E3FF">
              <w:rPr>
                <w:sz w:val="16"/>
                <w:szCs w:val="16"/>
              </w:rPr>
              <w:t>Gastos de intereses</w:t>
            </w:r>
          </w:p>
        </w:tc>
        <w:tc>
          <w:tcPr>
            <w:tcW w:w="1765" w:type="dxa"/>
          </w:tcPr>
          <w:p w14:paraId="13301B0E" w14:textId="77777777" w:rsidR="005561AA" w:rsidRPr="00574353" w:rsidRDefault="005561AA" w:rsidP="004574A3">
            <w:pPr>
              <w:autoSpaceDE w:val="0"/>
              <w:autoSpaceDN w:val="0"/>
              <w:adjustRightInd w:val="0"/>
              <w:contextualSpacing/>
              <w:rPr>
                <w:rFonts w:ascii="Arial" w:eastAsia="Times New Roman" w:hAnsi="Arial" w:cs="Arial"/>
                <w:color w:val="4E4D4D"/>
                <w:sz w:val="16"/>
                <w:szCs w:val="16"/>
              </w:rPr>
            </w:pPr>
          </w:p>
        </w:tc>
        <w:tc>
          <w:tcPr>
            <w:tcW w:w="1766" w:type="dxa"/>
          </w:tcPr>
          <w:p w14:paraId="378AB6B0" w14:textId="77777777" w:rsidR="005561AA" w:rsidRPr="00574353" w:rsidRDefault="005561AA" w:rsidP="004574A3">
            <w:pPr>
              <w:autoSpaceDE w:val="0"/>
              <w:autoSpaceDN w:val="0"/>
              <w:adjustRightInd w:val="0"/>
              <w:contextualSpacing/>
              <w:rPr>
                <w:rFonts w:ascii="Arial" w:eastAsia="Times New Roman" w:hAnsi="Arial" w:cs="Arial"/>
                <w:color w:val="4E4D4D"/>
                <w:sz w:val="16"/>
                <w:szCs w:val="16"/>
              </w:rPr>
            </w:pPr>
          </w:p>
        </w:tc>
        <w:tc>
          <w:tcPr>
            <w:tcW w:w="1766" w:type="dxa"/>
          </w:tcPr>
          <w:p w14:paraId="5F8F462B" w14:textId="77777777" w:rsidR="005561AA" w:rsidRPr="00574353" w:rsidRDefault="005561AA" w:rsidP="004574A3">
            <w:pPr>
              <w:autoSpaceDE w:val="0"/>
              <w:autoSpaceDN w:val="0"/>
              <w:adjustRightInd w:val="0"/>
              <w:contextualSpacing/>
              <w:rPr>
                <w:rFonts w:ascii="Arial" w:eastAsia="Times New Roman" w:hAnsi="Arial" w:cs="Arial"/>
                <w:color w:val="4E4D4D"/>
                <w:sz w:val="16"/>
                <w:szCs w:val="16"/>
              </w:rPr>
            </w:pPr>
          </w:p>
        </w:tc>
        <w:tc>
          <w:tcPr>
            <w:tcW w:w="1766" w:type="dxa"/>
          </w:tcPr>
          <w:p w14:paraId="1683BD5C" w14:textId="77777777" w:rsidR="005561AA" w:rsidRPr="00574353" w:rsidRDefault="005561AA" w:rsidP="004574A3">
            <w:pPr>
              <w:autoSpaceDE w:val="0"/>
              <w:autoSpaceDN w:val="0"/>
              <w:adjustRightInd w:val="0"/>
              <w:contextualSpacing/>
              <w:rPr>
                <w:rFonts w:ascii="Arial" w:eastAsia="Times New Roman" w:hAnsi="Arial" w:cs="Arial"/>
                <w:color w:val="4E4D4D"/>
                <w:sz w:val="16"/>
                <w:szCs w:val="16"/>
              </w:rPr>
            </w:pPr>
          </w:p>
        </w:tc>
      </w:tr>
      <w:tr w:rsidR="005561AA" w:rsidRPr="00574353" w14:paraId="3928EE16" w14:textId="77777777" w:rsidTr="0E40E3FF">
        <w:tc>
          <w:tcPr>
            <w:tcW w:w="1765" w:type="dxa"/>
          </w:tcPr>
          <w:p w14:paraId="5684CAD6" w14:textId="77777777" w:rsidR="005561AA" w:rsidRPr="00574353" w:rsidRDefault="0E40E3FF" w:rsidP="0E40E3FF">
            <w:pPr>
              <w:autoSpaceDE w:val="0"/>
              <w:autoSpaceDN w:val="0"/>
              <w:adjustRightInd w:val="0"/>
              <w:contextualSpacing/>
              <w:rPr>
                <w:rFonts w:ascii="Arial" w:eastAsia="Times New Roman" w:hAnsi="Arial" w:cs="Arial"/>
                <w:sz w:val="16"/>
                <w:szCs w:val="16"/>
              </w:rPr>
            </w:pPr>
            <w:r w:rsidRPr="0E40E3FF">
              <w:rPr>
                <w:sz w:val="16"/>
                <w:szCs w:val="16"/>
              </w:rPr>
              <w:t>Fecha de corte de los estados financieros</w:t>
            </w:r>
          </w:p>
        </w:tc>
        <w:tc>
          <w:tcPr>
            <w:tcW w:w="1765" w:type="dxa"/>
          </w:tcPr>
          <w:p w14:paraId="3F665573" w14:textId="77777777" w:rsidR="005561AA" w:rsidRPr="00574353" w:rsidRDefault="005561AA" w:rsidP="004574A3">
            <w:pPr>
              <w:autoSpaceDE w:val="0"/>
              <w:autoSpaceDN w:val="0"/>
              <w:adjustRightInd w:val="0"/>
              <w:contextualSpacing/>
              <w:rPr>
                <w:rFonts w:ascii="Arial" w:eastAsia="Times New Roman" w:hAnsi="Arial" w:cs="Arial"/>
                <w:color w:val="4E4D4D"/>
                <w:sz w:val="16"/>
                <w:szCs w:val="16"/>
              </w:rPr>
            </w:pPr>
          </w:p>
        </w:tc>
        <w:tc>
          <w:tcPr>
            <w:tcW w:w="1766" w:type="dxa"/>
          </w:tcPr>
          <w:p w14:paraId="53E8F138" w14:textId="77777777" w:rsidR="005561AA" w:rsidRPr="00574353" w:rsidRDefault="005561AA" w:rsidP="004574A3">
            <w:pPr>
              <w:autoSpaceDE w:val="0"/>
              <w:autoSpaceDN w:val="0"/>
              <w:adjustRightInd w:val="0"/>
              <w:contextualSpacing/>
              <w:rPr>
                <w:rFonts w:ascii="Arial" w:eastAsia="Times New Roman" w:hAnsi="Arial" w:cs="Arial"/>
                <w:color w:val="4E4D4D"/>
                <w:sz w:val="16"/>
                <w:szCs w:val="16"/>
              </w:rPr>
            </w:pPr>
          </w:p>
        </w:tc>
        <w:tc>
          <w:tcPr>
            <w:tcW w:w="1766" w:type="dxa"/>
          </w:tcPr>
          <w:p w14:paraId="2A7AE662" w14:textId="77777777" w:rsidR="005561AA" w:rsidRPr="00574353" w:rsidRDefault="005561AA" w:rsidP="004574A3">
            <w:pPr>
              <w:autoSpaceDE w:val="0"/>
              <w:autoSpaceDN w:val="0"/>
              <w:adjustRightInd w:val="0"/>
              <w:contextualSpacing/>
              <w:rPr>
                <w:rFonts w:ascii="Arial" w:eastAsia="Times New Roman" w:hAnsi="Arial" w:cs="Arial"/>
                <w:color w:val="4E4D4D"/>
                <w:sz w:val="16"/>
                <w:szCs w:val="16"/>
              </w:rPr>
            </w:pPr>
          </w:p>
        </w:tc>
        <w:tc>
          <w:tcPr>
            <w:tcW w:w="1766" w:type="dxa"/>
          </w:tcPr>
          <w:p w14:paraId="47E50CCD" w14:textId="77777777" w:rsidR="005561AA" w:rsidRPr="00574353" w:rsidRDefault="005561AA" w:rsidP="004574A3">
            <w:pPr>
              <w:autoSpaceDE w:val="0"/>
              <w:autoSpaceDN w:val="0"/>
              <w:adjustRightInd w:val="0"/>
              <w:contextualSpacing/>
              <w:rPr>
                <w:rFonts w:ascii="Arial" w:eastAsia="Times New Roman" w:hAnsi="Arial" w:cs="Arial"/>
                <w:color w:val="4E4D4D"/>
                <w:sz w:val="16"/>
                <w:szCs w:val="16"/>
              </w:rPr>
            </w:pPr>
          </w:p>
        </w:tc>
      </w:tr>
    </w:tbl>
    <w:p w14:paraId="7242A51F" w14:textId="77777777" w:rsidR="005561AA" w:rsidRPr="00574353" w:rsidRDefault="005561AA" w:rsidP="005561AA">
      <w:pPr>
        <w:autoSpaceDE w:val="0"/>
        <w:autoSpaceDN w:val="0"/>
        <w:adjustRightInd w:val="0"/>
        <w:contextualSpacing/>
        <w:rPr>
          <w:rFonts w:ascii="Arial" w:eastAsia="Times New Roman" w:hAnsi="Arial" w:cs="Arial"/>
          <w:szCs w:val="20"/>
        </w:rPr>
      </w:pPr>
    </w:p>
    <w:p w14:paraId="01C57C05" w14:textId="77777777" w:rsidR="005561AA" w:rsidRDefault="005561AA" w:rsidP="0E40E3FF">
      <w:pPr>
        <w:pStyle w:val="Ttulo"/>
        <w:numPr>
          <w:ilvl w:val="0"/>
          <w:numId w:val="45"/>
        </w:numPr>
        <w:pBdr>
          <w:bottom w:val="none" w:sz="0" w:space="0" w:color="auto"/>
        </w:pBdr>
        <w:spacing w:before="0" w:after="0"/>
        <w:jc w:val="left"/>
        <w:rPr>
          <w:rFonts w:ascii="Arial" w:eastAsia="Times New Roman" w:hAnsi="Arial" w:cs="Times New Roman"/>
          <w:color w:val="4E4D4D"/>
          <w:spacing w:val="0"/>
          <w:kern w:val="0"/>
        </w:rPr>
      </w:pPr>
      <w:r w:rsidRPr="0E40E3FF">
        <w:rPr>
          <w:rFonts w:ascii="Arial" w:eastAsia="Times New Roman" w:hAnsi="Arial" w:cs="Times New Roman"/>
          <w:color w:val="4E4D4D"/>
          <w:spacing w:val="0"/>
          <w:kern w:val="0"/>
        </w:rPr>
        <w:t>Capacidad financiera</w:t>
      </w:r>
    </w:p>
    <w:p w14:paraId="103372B5" w14:textId="77777777" w:rsidR="002B3DA7" w:rsidRDefault="002B3DA7" w:rsidP="002B3DA7"/>
    <w:p w14:paraId="20C447A6" w14:textId="77777777" w:rsidR="002B3DA7" w:rsidRDefault="002B3DA7" w:rsidP="002B3DA7">
      <w:r>
        <w:t>* Si el Proponente es plural y tiene más de tres participantes debe insertar las columnas adicionales en la siguiente tabla.</w:t>
      </w:r>
    </w:p>
    <w:p w14:paraId="24FD7722" w14:textId="77777777" w:rsidR="004F49D7" w:rsidRPr="004F49D7" w:rsidRDefault="004F49D7" w:rsidP="004F49D7"/>
    <w:tbl>
      <w:tblPr>
        <w:tblStyle w:val="Tablaconcuadrcula"/>
        <w:tblW w:w="0" w:type="auto"/>
        <w:tblBorders>
          <w:top w:val="single" w:sz="4" w:space="0" w:color="CDCCCC" w:themeColor="accent3"/>
          <w:left w:val="single" w:sz="4" w:space="0" w:color="CDCCCC" w:themeColor="accent3"/>
          <w:bottom w:val="single" w:sz="4" w:space="0" w:color="CDCCCC" w:themeColor="accent3"/>
          <w:right w:val="single" w:sz="4" w:space="0" w:color="CDCCCC" w:themeColor="accent3"/>
          <w:insideH w:val="single" w:sz="4" w:space="0" w:color="CDCCCC" w:themeColor="accent3"/>
          <w:insideV w:val="single" w:sz="4" w:space="0" w:color="CDCCCC" w:themeColor="accent3"/>
        </w:tblBorders>
        <w:tblLook w:val="04A0" w:firstRow="1" w:lastRow="0" w:firstColumn="1" w:lastColumn="0" w:noHBand="0" w:noVBand="1"/>
      </w:tblPr>
      <w:tblGrid>
        <w:gridCol w:w="1765"/>
        <w:gridCol w:w="1765"/>
        <w:gridCol w:w="1766"/>
        <w:gridCol w:w="1766"/>
        <w:gridCol w:w="1766"/>
      </w:tblGrid>
      <w:tr w:rsidR="005561AA" w:rsidRPr="00974AA3" w14:paraId="2B8292E7" w14:textId="77777777" w:rsidTr="0E40E3FF">
        <w:tc>
          <w:tcPr>
            <w:tcW w:w="1765" w:type="dxa"/>
            <w:vMerge w:val="restart"/>
            <w:shd w:val="clear" w:color="auto" w:fill="4E4D4D" w:themeFill="accent2"/>
            <w:vAlign w:val="center"/>
          </w:tcPr>
          <w:p w14:paraId="2AD0264C" w14:textId="77777777" w:rsidR="005561AA" w:rsidRPr="00366C9D" w:rsidRDefault="0E40E3FF" w:rsidP="0E40E3FF">
            <w:pPr>
              <w:autoSpaceDE w:val="0"/>
              <w:autoSpaceDN w:val="0"/>
              <w:adjustRightInd w:val="0"/>
              <w:contextualSpacing/>
              <w:jc w:val="center"/>
              <w:rPr>
                <w:rFonts w:ascii="Arial" w:eastAsia="Times New Roman" w:hAnsi="Arial" w:cs="Arial"/>
                <w:b/>
                <w:bCs/>
                <w:color w:val="FFFFFF" w:themeColor="background1"/>
                <w:sz w:val="16"/>
                <w:szCs w:val="16"/>
              </w:rPr>
            </w:pPr>
            <w:r w:rsidRPr="0E40E3FF">
              <w:rPr>
                <w:b/>
                <w:bCs/>
                <w:color w:val="FFFFFF" w:themeColor="background1"/>
                <w:sz w:val="16"/>
                <w:szCs w:val="16"/>
              </w:rPr>
              <w:t>Porcentaje de participación</w:t>
            </w:r>
          </w:p>
        </w:tc>
        <w:tc>
          <w:tcPr>
            <w:tcW w:w="1765" w:type="dxa"/>
            <w:shd w:val="clear" w:color="auto" w:fill="4E4D4D" w:themeFill="accent2"/>
            <w:vAlign w:val="center"/>
          </w:tcPr>
          <w:p w14:paraId="0E5A0E60" w14:textId="77777777" w:rsidR="005561AA" w:rsidRPr="00366C9D" w:rsidRDefault="0E40E3FF" w:rsidP="0E40E3FF">
            <w:pPr>
              <w:autoSpaceDE w:val="0"/>
              <w:autoSpaceDN w:val="0"/>
              <w:adjustRightInd w:val="0"/>
              <w:contextualSpacing/>
              <w:jc w:val="center"/>
              <w:rPr>
                <w:rFonts w:ascii="Arial" w:eastAsia="Times New Roman" w:hAnsi="Arial" w:cs="Arial"/>
                <w:b/>
                <w:bCs/>
                <w:color w:val="FFFFFF" w:themeColor="background1"/>
                <w:sz w:val="16"/>
                <w:szCs w:val="16"/>
              </w:rPr>
            </w:pPr>
            <w:r w:rsidRPr="0E40E3FF">
              <w:rPr>
                <w:b/>
                <w:bCs/>
                <w:color w:val="FFFFFF" w:themeColor="background1"/>
                <w:sz w:val="16"/>
                <w:szCs w:val="16"/>
              </w:rPr>
              <w:t>Proponente Singular</w:t>
            </w:r>
          </w:p>
        </w:tc>
        <w:tc>
          <w:tcPr>
            <w:tcW w:w="5298" w:type="dxa"/>
            <w:gridSpan w:val="3"/>
            <w:shd w:val="clear" w:color="auto" w:fill="4E4D4D" w:themeFill="accent2"/>
            <w:vAlign w:val="center"/>
          </w:tcPr>
          <w:p w14:paraId="2FE62768" w14:textId="77777777" w:rsidR="005561AA" w:rsidRPr="00366C9D" w:rsidRDefault="0E40E3FF" w:rsidP="0E40E3FF">
            <w:pPr>
              <w:autoSpaceDE w:val="0"/>
              <w:autoSpaceDN w:val="0"/>
              <w:adjustRightInd w:val="0"/>
              <w:contextualSpacing/>
              <w:jc w:val="center"/>
              <w:rPr>
                <w:rFonts w:ascii="Arial" w:eastAsia="Times New Roman" w:hAnsi="Arial" w:cs="Arial"/>
                <w:b/>
                <w:bCs/>
                <w:color w:val="FFFFFF" w:themeColor="background1"/>
                <w:sz w:val="16"/>
                <w:szCs w:val="16"/>
              </w:rPr>
            </w:pPr>
            <w:r w:rsidRPr="0E40E3FF">
              <w:rPr>
                <w:b/>
                <w:bCs/>
                <w:color w:val="FFFFFF" w:themeColor="background1"/>
                <w:sz w:val="16"/>
                <w:szCs w:val="16"/>
              </w:rPr>
              <w:t>Proponente Plural</w:t>
            </w:r>
          </w:p>
        </w:tc>
      </w:tr>
      <w:tr w:rsidR="005561AA" w:rsidRPr="00974AA3" w14:paraId="0C7701DE" w14:textId="77777777" w:rsidTr="0E40E3FF">
        <w:tc>
          <w:tcPr>
            <w:tcW w:w="1765" w:type="dxa"/>
            <w:vMerge/>
            <w:shd w:val="clear" w:color="auto" w:fill="4E4D4D" w:themeFill="background2"/>
            <w:vAlign w:val="center"/>
          </w:tcPr>
          <w:p w14:paraId="4B4A84C1" w14:textId="77777777" w:rsidR="005561AA" w:rsidRPr="00366C9D" w:rsidRDefault="005561AA" w:rsidP="004574A3">
            <w:pPr>
              <w:autoSpaceDE w:val="0"/>
              <w:autoSpaceDN w:val="0"/>
              <w:adjustRightInd w:val="0"/>
              <w:contextualSpacing/>
              <w:jc w:val="center"/>
              <w:rPr>
                <w:b/>
                <w:color w:val="FFFFFF" w:themeColor="background1"/>
                <w:sz w:val="16"/>
                <w:szCs w:val="16"/>
              </w:rPr>
            </w:pPr>
          </w:p>
        </w:tc>
        <w:tc>
          <w:tcPr>
            <w:tcW w:w="1765" w:type="dxa"/>
            <w:shd w:val="clear" w:color="auto" w:fill="4E4D4D" w:themeFill="accent2"/>
            <w:vAlign w:val="center"/>
          </w:tcPr>
          <w:p w14:paraId="04D3BBFB" w14:textId="77777777" w:rsidR="005561AA" w:rsidRPr="00366C9D" w:rsidRDefault="0E40E3FF" w:rsidP="0E40E3FF">
            <w:pPr>
              <w:autoSpaceDE w:val="0"/>
              <w:autoSpaceDN w:val="0"/>
              <w:adjustRightInd w:val="0"/>
              <w:contextualSpacing/>
              <w:jc w:val="center"/>
              <w:rPr>
                <w:b/>
                <w:bCs/>
                <w:color w:val="FFFFFF" w:themeColor="background1"/>
                <w:sz w:val="16"/>
                <w:szCs w:val="16"/>
              </w:rPr>
            </w:pPr>
            <w:r w:rsidRPr="0E40E3FF">
              <w:rPr>
                <w:b/>
                <w:bCs/>
                <w:color w:val="FFFFFF" w:themeColor="background1"/>
                <w:sz w:val="16"/>
                <w:szCs w:val="16"/>
              </w:rPr>
              <w:t>100%</w:t>
            </w:r>
          </w:p>
        </w:tc>
        <w:tc>
          <w:tcPr>
            <w:tcW w:w="1766" w:type="dxa"/>
            <w:shd w:val="clear" w:color="auto" w:fill="4E4D4D" w:themeFill="accent2"/>
            <w:vAlign w:val="center"/>
          </w:tcPr>
          <w:p w14:paraId="49DF33D2" w14:textId="77777777" w:rsidR="005561AA" w:rsidRPr="00366C9D" w:rsidRDefault="0E40E3FF" w:rsidP="0E40E3FF">
            <w:pPr>
              <w:autoSpaceDE w:val="0"/>
              <w:autoSpaceDN w:val="0"/>
              <w:adjustRightInd w:val="0"/>
              <w:contextualSpacing/>
              <w:jc w:val="center"/>
              <w:rPr>
                <w:b/>
                <w:bCs/>
                <w:color w:val="FFFFFF" w:themeColor="background1"/>
                <w:sz w:val="16"/>
                <w:szCs w:val="16"/>
              </w:rPr>
            </w:pPr>
            <w:r w:rsidRPr="0E40E3FF">
              <w:rPr>
                <w:b/>
                <w:bCs/>
                <w:color w:val="FFFFFF" w:themeColor="background1"/>
                <w:sz w:val="16"/>
                <w:szCs w:val="16"/>
              </w:rPr>
              <w:t>(Indicar % participación)</w:t>
            </w:r>
          </w:p>
        </w:tc>
        <w:tc>
          <w:tcPr>
            <w:tcW w:w="1766" w:type="dxa"/>
            <w:shd w:val="clear" w:color="auto" w:fill="4E4D4D" w:themeFill="accent2"/>
            <w:vAlign w:val="center"/>
          </w:tcPr>
          <w:p w14:paraId="12D3DC81" w14:textId="77777777" w:rsidR="005561AA" w:rsidRPr="00366C9D" w:rsidRDefault="0E40E3FF" w:rsidP="0E40E3FF">
            <w:pPr>
              <w:autoSpaceDE w:val="0"/>
              <w:autoSpaceDN w:val="0"/>
              <w:adjustRightInd w:val="0"/>
              <w:contextualSpacing/>
              <w:jc w:val="center"/>
              <w:rPr>
                <w:b/>
                <w:bCs/>
                <w:color w:val="FFFFFF" w:themeColor="background1"/>
                <w:sz w:val="16"/>
                <w:szCs w:val="16"/>
              </w:rPr>
            </w:pPr>
            <w:r w:rsidRPr="0E40E3FF">
              <w:rPr>
                <w:b/>
                <w:bCs/>
                <w:color w:val="FFFFFF" w:themeColor="background1"/>
                <w:sz w:val="16"/>
                <w:szCs w:val="16"/>
              </w:rPr>
              <w:t>(Indicar % participación)</w:t>
            </w:r>
          </w:p>
        </w:tc>
        <w:tc>
          <w:tcPr>
            <w:tcW w:w="1766" w:type="dxa"/>
            <w:shd w:val="clear" w:color="auto" w:fill="4E4D4D" w:themeFill="accent2"/>
            <w:vAlign w:val="center"/>
          </w:tcPr>
          <w:p w14:paraId="64BEF2D7" w14:textId="77777777" w:rsidR="005561AA" w:rsidRPr="00366C9D" w:rsidRDefault="0E40E3FF" w:rsidP="0E40E3FF">
            <w:pPr>
              <w:autoSpaceDE w:val="0"/>
              <w:autoSpaceDN w:val="0"/>
              <w:adjustRightInd w:val="0"/>
              <w:contextualSpacing/>
              <w:jc w:val="center"/>
              <w:rPr>
                <w:b/>
                <w:bCs/>
                <w:color w:val="FFFFFF" w:themeColor="background1"/>
                <w:sz w:val="16"/>
                <w:szCs w:val="16"/>
              </w:rPr>
            </w:pPr>
            <w:r w:rsidRPr="0E40E3FF">
              <w:rPr>
                <w:b/>
                <w:bCs/>
                <w:color w:val="FFFFFF" w:themeColor="background1"/>
                <w:sz w:val="16"/>
                <w:szCs w:val="16"/>
              </w:rPr>
              <w:t>(Indicar % participación)</w:t>
            </w:r>
          </w:p>
        </w:tc>
      </w:tr>
      <w:tr w:rsidR="005561AA" w:rsidRPr="00974AA3" w14:paraId="48478F15" w14:textId="77777777" w:rsidTr="0E40E3FF">
        <w:tc>
          <w:tcPr>
            <w:tcW w:w="1765" w:type="dxa"/>
            <w:shd w:val="clear" w:color="auto" w:fill="4E4D4D" w:themeFill="accent2"/>
            <w:vAlign w:val="center"/>
          </w:tcPr>
          <w:p w14:paraId="4C8F5A5E" w14:textId="77777777" w:rsidR="005561AA" w:rsidRPr="00366C9D" w:rsidRDefault="0E40E3FF" w:rsidP="0E40E3FF">
            <w:pPr>
              <w:autoSpaceDE w:val="0"/>
              <w:autoSpaceDN w:val="0"/>
              <w:adjustRightInd w:val="0"/>
              <w:contextualSpacing/>
              <w:jc w:val="center"/>
              <w:rPr>
                <w:rFonts w:ascii="Arial" w:eastAsia="Times New Roman" w:hAnsi="Arial" w:cs="Arial"/>
                <w:b/>
                <w:bCs/>
                <w:color w:val="FFFFFF" w:themeColor="background1"/>
                <w:sz w:val="16"/>
                <w:szCs w:val="16"/>
              </w:rPr>
            </w:pPr>
            <w:r w:rsidRPr="0E40E3FF">
              <w:rPr>
                <w:b/>
                <w:bCs/>
                <w:color w:val="FFFFFF" w:themeColor="background1"/>
                <w:sz w:val="16"/>
                <w:szCs w:val="16"/>
              </w:rPr>
              <w:t>Indicador</w:t>
            </w:r>
          </w:p>
        </w:tc>
        <w:tc>
          <w:tcPr>
            <w:tcW w:w="1765" w:type="dxa"/>
            <w:shd w:val="clear" w:color="auto" w:fill="4E4D4D" w:themeFill="accent2"/>
            <w:vAlign w:val="center"/>
          </w:tcPr>
          <w:p w14:paraId="328AB53F" w14:textId="77777777" w:rsidR="005561AA" w:rsidRPr="00366C9D" w:rsidRDefault="0E40E3FF" w:rsidP="0E40E3FF">
            <w:pPr>
              <w:autoSpaceDE w:val="0"/>
              <w:autoSpaceDN w:val="0"/>
              <w:adjustRightInd w:val="0"/>
              <w:contextualSpacing/>
              <w:jc w:val="center"/>
              <w:rPr>
                <w:rFonts w:ascii="Arial" w:eastAsia="Times New Roman" w:hAnsi="Arial" w:cs="Arial"/>
                <w:b/>
                <w:bCs/>
                <w:color w:val="FFFFFF" w:themeColor="background1"/>
                <w:sz w:val="16"/>
                <w:szCs w:val="16"/>
              </w:rPr>
            </w:pPr>
            <w:r w:rsidRPr="0E40E3FF">
              <w:rPr>
                <w:b/>
                <w:bCs/>
                <w:color w:val="FFFFFF" w:themeColor="background1"/>
                <w:sz w:val="16"/>
                <w:szCs w:val="16"/>
              </w:rPr>
              <w:t>Índice del Oferente</w:t>
            </w:r>
          </w:p>
        </w:tc>
        <w:tc>
          <w:tcPr>
            <w:tcW w:w="1766" w:type="dxa"/>
            <w:shd w:val="clear" w:color="auto" w:fill="4E4D4D" w:themeFill="accent2"/>
            <w:vAlign w:val="center"/>
          </w:tcPr>
          <w:p w14:paraId="0E57F759" w14:textId="77777777" w:rsidR="005561AA" w:rsidRPr="00366C9D" w:rsidRDefault="0E40E3FF" w:rsidP="0E40E3FF">
            <w:pPr>
              <w:autoSpaceDE w:val="0"/>
              <w:autoSpaceDN w:val="0"/>
              <w:adjustRightInd w:val="0"/>
              <w:contextualSpacing/>
              <w:jc w:val="center"/>
              <w:rPr>
                <w:rFonts w:ascii="Arial" w:eastAsia="Times New Roman" w:hAnsi="Arial" w:cs="Arial"/>
                <w:b/>
                <w:bCs/>
                <w:color w:val="FFFFFF" w:themeColor="background1"/>
                <w:sz w:val="16"/>
                <w:szCs w:val="16"/>
              </w:rPr>
            </w:pPr>
            <w:r w:rsidRPr="0E40E3FF">
              <w:rPr>
                <w:b/>
                <w:bCs/>
                <w:color w:val="FFFFFF" w:themeColor="background1"/>
                <w:sz w:val="16"/>
                <w:szCs w:val="16"/>
              </w:rPr>
              <w:t>Índice del integrante N°1</w:t>
            </w:r>
          </w:p>
        </w:tc>
        <w:tc>
          <w:tcPr>
            <w:tcW w:w="1766" w:type="dxa"/>
            <w:shd w:val="clear" w:color="auto" w:fill="4E4D4D" w:themeFill="accent2"/>
            <w:vAlign w:val="center"/>
          </w:tcPr>
          <w:p w14:paraId="5FB8D36B" w14:textId="77777777" w:rsidR="005561AA" w:rsidRPr="00366C9D" w:rsidRDefault="0E40E3FF" w:rsidP="0E40E3FF">
            <w:pPr>
              <w:autoSpaceDE w:val="0"/>
              <w:autoSpaceDN w:val="0"/>
              <w:adjustRightInd w:val="0"/>
              <w:contextualSpacing/>
              <w:jc w:val="center"/>
              <w:rPr>
                <w:rFonts w:ascii="Arial" w:eastAsia="Times New Roman" w:hAnsi="Arial" w:cs="Arial"/>
                <w:b/>
                <w:bCs/>
                <w:color w:val="FFFFFF" w:themeColor="background1"/>
                <w:sz w:val="16"/>
                <w:szCs w:val="16"/>
              </w:rPr>
            </w:pPr>
            <w:r w:rsidRPr="0E40E3FF">
              <w:rPr>
                <w:b/>
                <w:bCs/>
                <w:color w:val="FFFFFF" w:themeColor="background1"/>
                <w:sz w:val="16"/>
                <w:szCs w:val="16"/>
              </w:rPr>
              <w:t>Índice del integrante N°2</w:t>
            </w:r>
          </w:p>
        </w:tc>
        <w:tc>
          <w:tcPr>
            <w:tcW w:w="1766" w:type="dxa"/>
            <w:shd w:val="clear" w:color="auto" w:fill="4E4D4D" w:themeFill="accent2"/>
            <w:vAlign w:val="center"/>
          </w:tcPr>
          <w:p w14:paraId="509391A7" w14:textId="77777777" w:rsidR="005561AA" w:rsidRPr="00366C9D" w:rsidRDefault="0E40E3FF" w:rsidP="0E40E3FF">
            <w:pPr>
              <w:autoSpaceDE w:val="0"/>
              <w:autoSpaceDN w:val="0"/>
              <w:adjustRightInd w:val="0"/>
              <w:contextualSpacing/>
              <w:jc w:val="center"/>
              <w:rPr>
                <w:rFonts w:ascii="Arial" w:eastAsia="Times New Roman" w:hAnsi="Arial" w:cs="Arial"/>
                <w:b/>
                <w:bCs/>
                <w:color w:val="FFFFFF" w:themeColor="background1"/>
                <w:sz w:val="16"/>
                <w:szCs w:val="16"/>
              </w:rPr>
            </w:pPr>
            <w:r w:rsidRPr="0E40E3FF">
              <w:rPr>
                <w:b/>
                <w:bCs/>
                <w:color w:val="FFFFFF" w:themeColor="background1"/>
                <w:sz w:val="16"/>
                <w:szCs w:val="16"/>
              </w:rPr>
              <w:t>Índice del integrante N°3</w:t>
            </w:r>
          </w:p>
        </w:tc>
      </w:tr>
      <w:tr w:rsidR="005561AA" w:rsidRPr="00974AA3" w14:paraId="199FDD98" w14:textId="77777777" w:rsidTr="0E40E3FF">
        <w:tc>
          <w:tcPr>
            <w:tcW w:w="1765" w:type="dxa"/>
            <w:vAlign w:val="center"/>
          </w:tcPr>
          <w:p w14:paraId="7C48E32E" w14:textId="77777777" w:rsidR="005561AA" w:rsidRPr="00974AA3" w:rsidRDefault="0E40E3FF" w:rsidP="0E40E3FF">
            <w:pPr>
              <w:rPr>
                <w:rFonts w:ascii="Arial" w:eastAsia="Times New Roman" w:hAnsi="Arial" w:cs="Arial"/>
                <w:color w:val="4E4D4D" w:themeColor="accent2"/>
                <w:sz w:val="16"/>
                <w:szCs w:val="16"/>
                <w:lang w:eastAsia="es-CO"/>
              </w:rPr>
            </w:pPr>
            <w:r w:rsidRPr="0E40E3FF">
              <w:rPr>
                <w:rFonts w:ascii="Arial" w:eastAsia="Arial" w:hAnsi="Arial" w:cs="Arial"/>
                <w:color w:val="4E4D4D" w:themeColor="accent2"/>
                <w:sz w:val="16"/>
                <w:szCs w:val="16"/>
                <w:lang w:val="es-ES"/>
              </w:rPr>
              <w:t>Índice de Liquidez</w:t>
            </w:r>
          </w:p>
        </w:tc>
        <w:tc>
          <w:tcPr>
            <w:tcW w:w="1765" w:type="dxa"/>
          </w:tcPr>
          <w:p w14:paraId="134051A7" w14:textId="77777777" w:rsidR="005561AA" w:rsidRPr="00974AA3" w:rsidRDefault="005561AA" w:rsidP="004574A3">
            <w:pPr>
              <w:autoSpaceDE w:val="0"/>
              <w:autoSpaceDN w:val="0"/>
              <w:adjustRightInd w:val="0"/>
              <w:contextualSpacing/>
              <w:rPr>
                <w:rFonts w:ascii="Arial" w:eastAsia="Times New Roman" w:hAnsi="Arial" w:cs="Arial"/>
                <w:color w:val="4E4D4D"/>
                <w:sz w:val="16"/>
                <w:szCs w:val="16"/>
              </w:rPr>
            </w:pPr>
          </w:p>
        </w:tc>
        <w:tc>
          <w:tcPr>
            <w:tcW w:w="1766" w:type="dxa"/>
          </w:tcPr>
          <w:p w14:paraId="2589238D" w14:textId="77777777" w:rsidR="005561AA" w:rsidRPr="00974AA3" w:rsidRDefault="005561AA" w:rsidP="004574A3">
            <w:pPr>
              <w:autoSpaceDE w:val="0"/>
              <w:autoSpaceDN w:val="0"/>
              <w:adjustRightInd w:val="0"/>
              <w:contextualSpacing/>
              <w:rPr>
                <w:rFonts w:ascii="Arial" w:eastAsia="Times New Roman" w:hAnsi="Arial" w:cs="Arial"/>
                <w:color w:val="4E4D4D"/>
                <w:sz w:val="16"/>
                <w:szCs w:val="16"/>
              </w:rPr>
            </w:pPr>
          </w:p>
        </w:tc>
        <w:tc>
          <w:tcPr>
            <w:tcW w:w="1766" w:type="dxa"/>
          </w:tcPr>
          <w:p w14:paraId="19258E53" w14:textId="77777777" w:rsidR="005561AA" w:rsidRPr="00974AA3" w:rsidRDefault="005561AA" w:rsidP="004574A3">
            <w:pPr>
              <w:autoSpaceDE w:val="0"/>
              <w:autoSpaceDN w:val="0"/>
              <w:adjustRightInd w:val="0"/>
              <w:contextualSpacing/>
              <w:rPr>
                <w:rFonts w:ascii="Arial" w:eastAsia="Times New Roman" w:hAnsi="Arial" w:cs="Arial"/>
                <w:color w:val="4E4D4D"/>
                <w:sz w:val="16"/>
                <w:szCs w:val="16"/>
              </w:rPr>
            </w:pPr>
          </w:p>
        </w:tc>
        <w:tc>
          <w:tcPr>
            <w:tcW w:w="1766" w:type="dxa"/>
          </w:tcPr>
          <w:p w14:paraId="50D1BF2C" w14:textId="77777777" w:rsidR="005561AA" w:rsidRPr="00974AA3" w:rsidRDefault="005561AA" w:rsidP="004574A3">
            <w:pPr>
              <w:autoSpaceDE w:val="0"/>
              <w:autoSpaceDN w:val="0"/>
              <w:adjustRightInd w:val="0"/>
              <w:contextualSpacing/>
              <w:rPr>
                <w:rFonts w:ascii="Arial" w:eastAsia="Times New Roman" w:hAnsi="Arial" w:cs="Arial"/>
                <w:color w:val="4E4D4D"/>
                <w:sz w:val="16"/>
                <w:szCs w:val="16"/>
              </w:rPr>
            </w:pPr>
          </w:p>
        </w:tc>
      </w:tr>
      <w:tr w:rsidR="005561AA" w:rsidRPr="00974AA3" w14:paraId="7F7512EB" w14:textId="77777777" w:rsidTr="0E40E3FF">
        <w:tc>
          <w:tcPr>
            <w:tcW w:w="1765" w:type="dxa"/>
            <w:vAlign w:val="center"/>
          </w:tcPr>
          <w:p w14:paraId="2504C532" w14:textId="77777777" w:rsidR="005561AA" w:rsidRPr="00974AA3" w:rsidRDefault="0E40E3FF" w:rsidP="0E40E3FF">
            <w:pPr>
              <w:rPr>
                <w:rFonts w:ascii="Arial" w:eastAsia="Times New Roman" w:hAnsi="Arial" w:cs="Arial"/>
                <w:color w:val="4E4D4D" w:themeColor="accent2"/>
                <w:sz w:val="16"/>
                <w:szCs w:val="16"/>
                <w:lang w:eastAsia="es-CO"/>
              </w:rPr>
            </w:pPr>
            <w:r w:rsidRPr="0E40E3FF">
              <w:rPr>
                <w:rFonts w:ascii="Arial" w:eastAsia="Arial" w:hAnsi="Arial" w:cs="Arial"/>
                <w:color w:val="4E4D4D" w:themeColor="accent2"/>
                <w:sz w:val="16"/>
                <w:szCs w:val="16"/>
                <w:lang w:val="es-ES"/>
              </w:rPr>
              <w:t>Índice de Endeudamiento</w:t>
            </w:r>
          </w:p>
        </w:tc>
        <w:tc>
          <w:tcPr>
            <w:tcW w:w="1765" w:type="dxa"/>
          </w:tcPr>
          <w:p w14:paraId="430DD2C0" w14:textId="77777777" w:rsidR="005561AA" w:rsidRPr="00974AA3" w:rsidRDefault="005561AA" w:rsidP="004574A3">
            <w:pPr>
              <w:autoSpaceDE w:val="0"/>
              <w:autoSpaceDN w:val="0"/>
              <w:adjustRightInd w:val="0"/>
              <w:contextualSpacing/>
              <w:rPr>
                <w:rFonts w:ascii="Arial" w:eastAsia="Times New Roman" w:hAnsi="Arial" w:cs="Arial"/>
                <w:color w:val="4E4D4D"/>
                <w:sz w:val="16"/>
                <w:szCs w:val="16"/>
              </w:rPr>
            </w:pPr>
          </w:p>
        </w:tc>
        <w:tc>
          <w:tcPr>
            <w:tcW w:w="1766" w:type="dxa"/>
          </w:tcPr>
          <w:p w14:paraId="045AE373" w14:textId="77777777" w:rsidR="005561AA" w:rsidRPr="00974AA3" w:rsidRDefault="005561AA" w:rsidP="004574A3">
            <w:pPr>
              <w:autoSpaceDE w:val="0"/>
              <w:autoSpaceDN w:val="0"/>
              <w:adjustRightInd w:val="0"/>
              <w:contextualSpacing/>
              <w:rPr>
                <w:rFonts w:ascii="Arial" w:eastAsia="Times New Roman" w:hAnsi="Arial" w:cs="Arial"/>
                <w:color w:val="4E4D4D"/>
                <w:sz w:val="16"/>
                <w:szCs w:val="16"/>
              </w:rPr>
            </w:pPr>
          </w:p>
        </w:tc>
        <w:tc>
          <w:tcPr>
            <w:tcW w:w="1766" w:type="dxa"/>
          </w:tcPr>
          <w:p w14:paraId="2DD46222" w14:textId="77777777" w:rsidR="005561AA" w:rsidRPr="00974AA3" w:rsidRDefault="005561AA" w:rsidP="004574A3">
            <w:pPr>
              <w:autoSpaceDE w:val="0"/>
              <w:autoSpaceDN w:val="0"/>
              <w:adjustRightInd w:val="0"/>
              <w:contextualSpacing/>
              <w:rPr>
                <w:rFonts w:ascii="Arial" w:eastAsia="Times New Roman" w:hAnsi="Arial" w:cs="Arial"/>
                <w:color w:val="4E4D4D"/>
                <w:sz w:val="16"/>
                <w:szCs w:val="16"/>
              </w:rPr>
            </w:pPr>
          </w:p>
        </w:tc>
        <w:tc>
          <w:tcPr>
            <w:tcW w:w="1766" w:type="dxa"/>
          </w:tcPr>
          <w:p w14:paraId="47C58466" w14:textId="77777777" w:rsidR="005561AA" w:rsidRPr="00974AA3" w:rsidRDefault="005561AA" w:rsidP="004574A3">
            <w:pPr>
              <w:autoSpaceDE w:val="0"/>
              <w:autoSpaceDN w:val="0"/>
              <w:adjustRightInd w:val="0"/>
              <w:contextualSpacing/>
              <w:rPr>
                <w:rFonts w:ascii="Arial" w:eastAsia="Times New Roman" w:hAnsi="Arial" w:cs="Arial"/>
                <w:color w:val="4E4D4D"/>
                <w:sz w:val="16"/>
                <w:szCs w:val="16"/>
              </w:rPr>
            </w:pPr>
          </w:p>
        </w:tc>
      </w:tr>
      <w:tr w:rsidR="005561AA" w:rsidRPr="00974AA3" w14:paraId="2D2A63CB" w14:textId="77777777" w:rsidTr="0E40E3FF">
        <w:tc>
          <w:tcPr>
            <w:tcW w:w="1765" w:type="dxa"/>
            <w:vAlign w:val="center"/>
          </w:tcPr>
          <w:p w14:paraId="4963C7B8" w14:textId="77777777" w:rsidR="005561AA" w:rsidRPr="00974AA3" w:rsidRDefault="0E40E3FF" w:rsidP="0E40E3FF">
            <w:pPr>
              <w:rPr>
                <w:rFonts w:ascii="Arial" w:eastAsia="Times New Roman" w:hAnsi="Arial" w:cs="Arial"/>
                <w:color w:val="4E4D4D" w:themeColor="accent2"/>
                <w:sz w:val="16"/>
                <w:szCs w:val="16"/>
                <w:lang w:eastAsia="es-CO"/>
              </w:rPr>
            </w:pPr>
            <w:r w:rsidRPr="0E40E3FF">
              <w:rPr>
                <w:rFonts w:ascii="Arial" w:eastAsia="Arial" w:hAnsi="Arial" w:cs="Arial"/>
                <w:color w:val="4E4D4D" w:themeColor="accent2"/>
                <w:sz w:val="16"/>
                <w:szCs w:val="16"/>
                <w:lang w:val="es-ES"/>
              </w:rPr>
              <w:t>Razón de Cobertura de Intereses</w:t>
            </w:r>
          </w:p>
        </w:tc>
        <w:tc>
          <w:tcPr>
            <w:tcW w:w="1765" w:type="dxa"/>
          </w:tcPr>
          <w:p w14:paraId="13F1AB8C" w14:textId="77777777" w:rsidR="005561AA" w:rsidRPr="00974AA3" w:rsidRDefault="005561AA" w:rsidP="004574A3">
            <w:pPr>
              <w:autoSpaceDE w:val="0"/>
              <w:autoSpaceDN w:val="0"/>
              <w:adjustRightInd w:val="0"/>
              <w:contextualSpacing/>
              <w:rPr>
                <w:rFonts w:ascii="Arial" w:eastAsia="Times New Roman" w:hAnsi="Arial" w:cs="Arial"/>
                <w:color w:val="4E4D4D"/>
                <w:sz w:val="16"/>
                <w:szCs w:val="16"/>
              </w:rPr>
            </w:pPr>
          </w:p>
        </w:tc>
        <w:tc>
          <w:tcPr>
            <w:tcW w:w="1766" w:type="dxa"/>
          </w:tcPr>
          <w:p w14:paraId="394EDB33" w14:textId="77777777" w:rsidR="005561AA" w:rsidRPr="00974AA3" w:rsidRDefault="005561AA" w:rsidP="004574A3">
            <w:pPr>
              <w:autoSpaceDE w:val="0"/>
              <w:autoSpaceDN w:val="0"/>
              <w:adjustRightInd w:val="0"/>
              <w:contextualSpacing/>
              <w:rPr>
                <w:rFonts w:ascii="Arial" w:eastAsia="Times New Roman" w:hAnsi="Arial" w:cs="Arial"/>
                <w:color w:val="4E4D4D"/>
                <w:sz w:val="16"/>
                <w:szCs w:val="16"/>
              </w:rPr>
            </w:pPr>
          </w:p>
        </w:tc>
        <w:tc>
          <w:tcPr>
            <w:tcW w:w="1766" w:type="dxa"/>
          </w:tcPr>
          <w:p w14:paraId="213BF5FE" w14:textId="77777777" w:rsidR="005561AA" w:rsidRPr="00974AA3" w:rsidRDefault="005561AA" w:rsidP="004574A3">
            <w:pPr>
              <w:autoSpaceDE w:val="0"/>
              <w:autoSpaceDN w:val="0"/>
              <w:adjustRightInd w:val="0"/>
              <w:contextualSpacing/>
              <w:rPr>
                <w:rFonts w:ascii="Arial" w:eastAsia="Times New Roman" w:hAnsi="Arial" w:cs="Arial"/>
                <w:color w:val="4E4D4D"/>
                <w:sz w:val="16"/>
                <w:szCs w:val="16"/>
              </w:rPr>
            </w:pPr>
          </w:p>
        </w:tc>
        <w:tc>
          <w:tcPr>
            <w:tcW w:w="1766" w:type="dxa"/>
          </w:tcPr>
          <w:p w14:paraId="1458C92C" w14:textId="77777777" w:rsidR="005561AA" w:rsidRPr="00974AA3" w:rsidRDefault="005561AA" w:rsidP="004574A3">
            <w:pPr>
              <w:autoSpaceDE w:val="0"/>
              <w:autoSpaceDN w:val="0"/>
              <w:adjustRightInd w:val="0"/>
              <w:contextualSpacing/>
              <w:rPr>
                <w:rFonts w:ascii="Arial" w:eastAsia="Times New Roman" w:hAnsi="Arial" w:cs="Arial"/>
                <w:color w:val="4E4D4D"/>
                <w:sz w:val="16"/>
                <w:szCs w:val="16"/>
              </w:rPr>
            </w:pPr>
          </w:p>
        </w:tc>
      </w:tr>
    </w:tbl>
    <w:p w14:paraId="4E432F2C" w14:textId="77777777" w:rsidR="005561AA" w:rsidRPr="00974AA3" w:rsidRDefault="005561AA" w:rsidP="005561AA"/>
    <w:p w14:paraId="02758F51" w14:textId="77777777" w:rsidR="005561AA" w:rsidRDefault="005561AA" w:rsidP="0E40E3FF">
      <w:pPr>
        <w:pStyle w:val="Ttulo"/>
        <w:numPr>
          <w:ilvl w:val="0"/>
          <w:numId w:val="45"/>
        </w:numPr>
        <w:pBdr>
          <w:bottom w:val="none" w:sz="0" w:space="0" w:color="auto"/>
        </w:pBdr>
        <w:spacing w:before="0" w:after="300"/>
        <w:jc w:val="left"/>
        <w:rPr>
          <w:rFonts w:ascii="Arial" w:eastAsia="Times New Roman" w:hAnsi="Arial" w:cs="Times New Roman"/>
          <w:color w:val="4E4D4D"/>
          <w:spacing w:val="0"/>
          <w:kern w:val="0"/>
        </w:rPr>
      </w:pPr>
      <w:r w:rsidRPr="0E40E3FF">
        <w:rPr>
          <w:rFonts w:ascii="Arial" w:eastAsia="Times New Roman" w:hAnsi="Arial" w:cs="Times New Roman"/>
          <w:color w:val="4E4D4D"/>
          <w:spacing w:val="0"/>
          <w:kern w:val="0"/>
        </w:rPr>
        <w:t xml:space="preserve"> Capacidad organizacional</w:t>
      </w:r>
    </w:p>
    <w:p w14:paraId="7307D237" w14:textId="77777777" w:rsidR="002B3DA7" w:rsidRPr="00974AA3" w:rsidRDefault="002B3DA7" w:rsidP="002B3DA7">
      <w:pPr>
        <w:autoSpaceDE w:val="0"/>
        <w:autoSpaceDN w:val="0"/>
        <w:adjustRightInd w:val="0"/>
        <w:contextualSpacing/>
      </w:pPr>
      <w:r>
        <w:t>* Si el Proponente es plural y tiene más de tres participantes debe insertar las columnas adicionales en la siguiente tabla.</w:t>
      </w:r>
    </w:p>
    <w:p w14:paraId="0E18863E" w14:textId="77777777" w:rsidR="002B3DA7" w:rsidRPr="002B3DA7" w:rsidRDefault="002B3DA7" w:rsidP="002B3DA7"/>
    <w:p w14:paraId="5DE29F1C" w14:textId="77777777" w:rsidR="005561AA" w:rsidRDefault="0E40E3FF" w:rsidP="0E40E3FF">
      <w:pPr>
        <w:autoSpaceDE w:val="0"/>
        <w:autoSpaceDN w:val="0"/>
        <w:adjustRightInd w:val="0"/>
        <w:contextualSpacing/>
        <w:rPr>
          <w:rFonts w:ascii="Arial" w:eastAsia="Arial" w:hAnsi="Arial"/>
          <w:color w:val="4E4D4D" w:themeColor="accent2"/>
        </w:rPr>
      </w:pPr>
      <w:r w:rsidRPr="0E40E3FF">
        <w:rPr>
          <w:rFonts w:ascii="Arial" w:eastAsia="Arial" w:hAnsi="Arial"/>
          <w:color w:val="4E4D4D" w:themeColor="accent2"/>
        </w:rPr>
        <w:t xml:space="preserve">Cuento con la capacidad organizacional solicitada en los pliegos de condiciones, así: </w:t>
      </w:r>
    </w:p>
    <w:p w14:paraId="59FEE3EA" w14:textId="77777777" w:rsidR="005561AA" w:rsidRDefault="005561AA" w:rsidP="005561AA">
      <w:pPr>
        <w:autoSpaceDE w:val="0"/>
        <w:autoSpaceDN w:val="0"/>
        <w:adjustRightInd w:val="0"/>
        <w:contextualSpacing/>
        <w:rPr>
          <w:rFonts w:ascii="Arial" w:eastAsia="Arial" w:hAnsi="Arial"/>
          <w:color w:val="4E4D4D"/>
        </w:rPr>
      </w:pPr>
    </w:p>
    <w:tbl>
      <w:tblPr>
        <w:tblStyle w:val="Tablaconcuadrcula"/>
        <w:tblW w:w="0" w:type="auto"/>
        <w:tblBorders>
          <w:top w:val="single" w:sz="4" w:space="0" w:color="CDCCCC" w:themeColor="accent3"/>
          <w:left w:val="single" w:sz="4" w:space="0" w:color="CDCCCC" w:themeColor="accent3"/>
          <w:bottom w:val="single" w:sz="4" w:space="0" w:color="CDCCCC" w:themeColor="accent3"/>
          <w:right w:val="single" w:sz="4" w:space="0" w:color="CDCCCC" w:themeColor="accent3"/>
          <w:insideH w:val="single" w:sz="4" w:space="0" w:color="CDCCCC" w:themeColor="accent3"/>
          <w:insideV w:val="single" w:sz="4" w:space="0" w:color="CDCCCC" w:themeColor="accent3"/>
        </w:tblBorders>
        <w:tblLook w:val="04A0" w:firstRow="1" w:lastRow="0" w:firstColumn="1" w:lastColumn="0" w:noHBand="0" w:noVBand="1"/>
      </w:tblPr>
      <w:tblGrid>
        <w:gridCol w:w="1765"/>
        <w:gridCol w:w="1765"/>
        <w:gridCol w:w="1766"/>
        <w:gridCol w:w="1766"/>
        <w:gridCol w:w="1766"/>
      </w:tblGrid>
      <w:tr w:rsidR="005561AA" w:rsidRPr="00974AA3" w14:paraId="01D03D1A" w14:textId="77777777" w:rsidTr="0E40E3FF">
        <w:tc>
          <w:tcPr>
            <w:tcW w:w="1765" w:type="dxa"/>
            <w:vMerge w:val="restart"/>
            <w:shd w:val="clear" w:color="auto" w:fill="4E4D4D" w:themeFill="accent2"/>
            <w:vAlign w:val="center"/>
          </w:tcPr>
          <w:p w14:paraId="227A73AF" w14:textId="77777777" w:rsidR="005561AA" w:rsidRPr="00366C9D" w:rsidRDefault="0E40E3FF" w:rsidP="0E40E3FF">
            <w:pPr>
              <w:autoSpaceDE w:val="0"/>
              <w:autoSpaceDN w:val="0"/>
              <w:adjustRightInd w:val="0"/>
              <w:contextualSpacing/>
              <w:jc w:val="center"/>
              <w:rPr>
                <w:rFonts w:ascii="Arial" w:eastAsia="Times New Roman" w:hAnsi="Arial" w:cs="Arial"/>
                <w:b/>
                <w:bCs/>
                <w:color w:val="FFFFFF" w:themeColor="background1"/>
                <w:sz w:val="16"/>
                <w:szCs w:val="16"/>
              </w:rPr>
            </w:pPr>
            <w:r w:rsidRPr="0E40E3FF">
              <w:rPr>
                <w:b/>
                <w:bCs/>
                <w:color w:val="FFFFFF" w:themeColor="background1"/>
                <w:sz w:val="16"/>
                <w:szCs w:val="16"/>
              </w:rPr>
              <w:t>Porcentaje de participación</w:t>
            </w:r>
          </w:p>
        </w:tc>
        <w:tc>
          <w:tcPr>
            <w:tcW w:w="1765" w:type="dxa"/>
            <w:shd w:val="clear" w:color="auto" w:fill="4E4D4D" w:themeFill="accent2"/>
            <w:vAlign w:val="center"/>
          </w:tcPr>
          <w:p w14:paraId="4EB4B4B9" w14:textId="77777777" w:rsidR="005561AA" w:rsidRPr="00366C9D" w:rsidRDefault="0E40E3FF" w:rsidP="0E40E3FF">
            <w:pPr>
              <w:autoSpaceDE w:val="0"/>
              <w:autoSpaceDN w:val="0"/>
              <w:adjustRightInd w:val="0"/>
              <w:contextualSpacing/>
              <w:jc w:val="center"/>
              <w:rPr>
                <w:rFonts w:ascii="Arial" w:eastAsia="Times New Roman" w:hAnsi="Arial" w:cs="Arial"/>
                <w:b/>
                <w:bCs/>
                <w:color w:val="FFFFFF" w:themeColor="background1"/>
                <w:sz w:val="16"/>
                <w:szCs w:val="16"/>
              </w:rPr>
            </w:pPr>
            <w:r w:rsidRPr="0E40E3FF">
              <w:rPr>
                <w:b/>
                <w:bCs/>
                <w:color w:val="FFFFFF" w:themeColor="background1"/>
                <w:sz w:val="16"/>
                <w:szCs w:val="16"/>
              </w:rPr>
              <w:t>Proponente Singular</w:t>
            </w:r>
          </w:p>
        </w:tc>
        <w:tc>
          <w:tcPr>
            <w:tcW w:w="5298" w:type="dxa"/>
            <w:gridSpan w:val="3"/>
            <w:shd w:val="clear" w:color="auto" w:fill="4E4D4D" w:themeFill="accent2"/>
            <w:vAlign w:val="center"/>
          </w:tcPr>
          <w:p w14:paraId="0586073C" w14:textId="77777777" w:rsidR="005561AA" w:rsidRPr="00366C9D" w:rsidRDefault="0E40E3FF" w:rsidP="0E40E3FF">
            <w:pPr>
              <w:autoSpaceDE w:val="0"/>
              <w:autoSpaceDN w:val="0"/>
              <w:adjustRightInd w:val="0"/>
              <w:contextualSpacing/>
              <w:jc w:val="center"/>
              <w:rPr>
                <w:rFonts w:ascii="Arial" w:eastAsia="Times New Roman" w:hAnsi="Arial" w:cs="Arial"/>
                <w:b/>
                <w:bCs/>
                <w:color w:val="FFFFFF" w:themeColor="background1"/>
                <w:sz w:val="16"/>
                <w:szCs w:val="16"/>
              </w:rPr>
            </w:pPr>
            <w:r w:rsidRPr="0E40E3FF">
              <w:rPr>
                <w:b/>
                <w:bCs/>
                <w:color w:val="FFFFFF" w:themeColor="background1"/>
                <w:sz w:val="16"/>
                <w:szCs w:val="16"/>
              </w:rPr>
              <w:t>Proponente Plural</w:t>
            </w:r>
          </w:p>
        </w:tc>
      </w:tr>
      <w:tr w:rsidR="005561AA" w:rsidRPr="00974AA3" w14:paraId="60E83B07" w14:textId="77777777" w:rsidTr="0E40E3FF">
        <w:tc>
          <w:tcPr>
            <w:tcW w:w="1765" w:type="dxa"/>
            <w:vMerge/>
            <w:shd w:val="clear" w:color="auto" w:fill="4E4D4D" w:themeFill="background2"/>
            <w:vAlign w:val="center"/>
          </w:tcPr>
          <w:p w14:paraId="2CC4B9AE" w14:textId="77777777" w:rsidR="005561AA" w:rsidRPr="00366C9D" w:rsidRDefault="005561AA" w:rsidP="004574A3">
            <w:pPr>
              <w:autoSpaceDE w:val="0"/>
              <w:autoSpaceDN w:val="0"/>
              <w:adjustRightInd w:val="0"/>
              <w:contextualSpacing/>
              <w:jc w:val="center"/>
              <w:rPr>
                <w:b/>
                <w:color w:val="FFFFFF" w:themeColor="background1"/>
                <w:sz w:val="16"/>
                <w:szCs w:val="16"/>
              </w:rPr>
            </w:pPr>
          </w:p>
        </w:tc>
        <w:tc>
          <w:tcPr>
            <w:tcW w:w="1765" w:type="dxa"/>
            <w:shd w:val="clear" w:color="auto" w:fill="4E4D4D" w:themeFill="accent2"/>
            <w:vAlign w:val="center"/>
          </w:tcPr>
          <w:p w14:paraId="12141AA3" w14:textId="77777777" w:rsidR="005561AA" w:rsidRPr="00366C9D" w:rsidRDefault="0E40E3FF" w:rsidP="0E40E3FF">
            <w:pPr>
              <w:autoSpaceDE w:val="0"/>
              <w:autoSpaceDN w:val="0"/>
              <w:adjustRightInd w:val="0"/>
              <w:contextualSpacing/>
              <w:jc w:val="center"/>
              <w:rPr>
                <w:b/>
                <w:bCs/>
                <w:color w:val="FFFFFF" w:themeColor="background1"/>
                <w:sz w:val="16"/>
                <w:szCs w:val="16"/>
              </w:rPr>
            </w:pPr>
            <w:r w:rsidRPr="0E40E3FF">
              <w:rPr>
                <w:b/>
                <w:bCs/>
                <w:color w:val="FFFFFF" w:themeColor="background1"/>
                <w:sz w:val="16"/>
                <w:szCs w:val="16"/>
              </w:rPr>
              <w:t>100%</w:t>
            </w:r>
          </w:p>
        </w:tc>
        <w:tc>
          <w:tcPr>
            <w:tcW w:w="1766" w:type="dxa"/>
            <w:shd w:val="clear" w:color="auto" w:fill="4E4D4D" w:themeFill="accent2"/>
            <w:vAlign w:val="center"/>
          </w:tcPr>
          <w:p w14:paraId="284EA234" w14:textId="77777777" w:rsidR="005561AA" w:rsidRPr="00366C9D" w:rsidRDefault="0E40E3FF" w:rsidP="0E40E3FF">
            <w:pPr>
              <w:autoSpaceDE w:val="0"/>
              <w:autoSpaceDN w:val="0"/>
              <w:adjustRightInd w:val="0"/>
              <w:contextualSpacing/>
              <w:jc w:val="center"/>
              <w:rPr>
                <w:b/>
                <w:bCs/>
                <w:color w:val="FFFFFF" w:themeColor="background1"/>
                <w:sz w:val="16"/>
                <w:szCs w:val="16"/>
              </w:rPr>
            </w:pPr>
            <w:r w:rsidRPr="0E40E3FF">
              <w:rPr>
                <w:b/>
                <w:bCs/>
                <w:color w:val="FFFFFF" w:themeColor="background1"/>
                <w:sz w:val="16"/>
                <w:szCs w:val="16"/>
              </w:rPr>
              <w:t>(Indicar % participación)</w:t>
            </w:r>
          </w:p>
        </w:tc>
        <w:tc>
          <w:tcPr>
            <w:tcW w:w="1766" w:type="dxa"/>
            <w:shd w:val="clear" w:color="auto" w:fill="4E4D4D" w:themeFill="accent2"/>
            <w:vAlign w:val="center"/>
          </w:tcPr>
          <w:p w14:paraId="6BB16733" w14:textId="77777777" w:rsidR="005561AA" w:rsidRPr="00366C9D" w:rsidRDefault="0E40E3FF" w:rsidP="0E40E3FF">
            <w:pPr>
              <w:autoSpaceDE w:val="0"/>
              <w:autoSpaceDN w:val="0"/>
              <w:adjustRightInd w:val="0"/>
              <w:contextualSpacing/>
              <w:jc w:val="center"/>
              <w:rPr>
                <w:b/>
                <w:bCs/>
                <w:color w:val="FFFFFF" w:themeColor="background1"/>
                <w:sz w:val="16"/>
                <w:szCs w:val="16"/>
              </w:rPr>
            </w:pPr>
            <w:r w:rsidRPr="0E40E3FF">
              <w:rPr>
                <w:b/>
                <w:bCs/>
                <w:color w:val="FFFFFF" w:themeColor="background1"/>
                <w:sz w:val="16"/>
                <w:szCs w:val="16"/>
              </w:rPr>
              <w:t>(Indicar % participación)</w:t>
            </w:r>
          </w:p>
        </w:tc>
        <w:tc>
          <w:tcPr>
            <w:tcW w:w="1766" w:type="dxa"/>
            <w:shd w:val="clear" w:color="auto" w:fill="4E4D4D" w:themeFill="accent2"/>
            <w:vAlign w:val="center"/>
          </w:tcPr>
          <w:p w14:paraId="0FD10638" w14:textId="77777777" w:rsidR="005561AA" w:rsidRPr="00366C9D" w:rsidRDefault="0E40E3FF" w:rsidP="0E40E3FF">
            <w:pPr>
              <w:autoSpaceDE w:val="0"/>
              <w:autoSpaceDN w:val="0"/>
              <w:adjustRightInd w:val="0"/>
              <w:contextualSpacing/>
              <w:jc w:val="center"/>
              <w:rPr>
                <w:b/>
                <w:bCs/>
                <w:color w:val="FFFFFF" w:themeColor="background1"/>
                <w:sz w:val="16"/>
                <w:szCs w:val="16"/>
              </w:rPr>
            </w:pPr>
            <w:r w:rsidRPr="0E40E3FF">
              <w:rPr>
                <w:b/>
                <w:bCs/>
                <w:color w:val="FFFFFF" w:themeColor="background1"/>
                <w:sz w:val="16"/>
                <w:szCs w:val="16"/>
              </w:rPr>
              <w:t>(Indicar % participación)</w:t>
            </w:r>
          </w:p>
        </w:tc>
      </w:tr>
      <w:tr w:rsidR="005561AA" w:rsidRPr="00974AA3" w14:paraId="3DAA6383" w14:textId="77777777" w:rsidTr="0E40E3FF">
        <w:tc>
          <w:tcPr>
            <w:tcW w:w="1765" w:type="dxa"/>
            <w:shd w:val="clear" w:color="auto" w:fill="4E4D4D" w:themeFill="accent2"/>
            <w:vAlign w:val="center"/>
          </w:tcPr>
          <w:p w14:paraId="482D6D95" w14:textId="77777777" w:rsidR="005561AA" w:rsidRPr="00366C9D" w:rsidRDefault="0E40E3FF" w:rsidP="0E40E3FF">
            <w:pPr>
              <w:autoSpaceDE w:val="0"/>
              <w:autoSpaceDN w:val="0"/>
              <w:adjustRightInd w:val="0"/>
              <w:contextualSpacing/>
              <w:jc w:val="center"/>
              <w:rPr>
                <w:rFonts w:ascii="Arial" w:eastAsia="Times New Roman" w:hAnsi="Arial" w:cs="Arial"/>
                <w:b/>
                <w:bCs/>
                <w:color w:val="FFFFFF" w:themeColor="background1"/>
                <w:sz w:val="16"/>
                <w:szCs w:val="16"/>
              </w:rPr>
            </w:pPr>
            <w:r w:rsidRPr="0E40E3FF">
              <w:rPr>
                <w:b/>
                <w:bCs/>
                <w:color w:val="FFFFFF" w:themeColor="background1"/>
                <w:sz w:val="16"/>
                <w:szCs w:val="16"/>
              </w:rPr>
              <w:t>Indicador</w:t>
            </w:r>
          </w:p>
        </w:tc>
        <w:tc>
          <w:tcPr>
            <w:tcW w:w="1765" w:type="dxa"/>
            <w:shd w:val="clear" w:color="auto" w:fill="4E4D4D" w:themeFill="accent2"/>
            <w:vAlign w:val="center"/>
          </w:tcPr>
          <w:p w14:paraId="11D1D881" w14:textId="77777777" w:rsidR="005561AA" w:rsidRPr="00366C9D" w:rsidRDefault="0E40E3FF" w:rsidP="0E40E3FF">
            <w:pPr>
              <w:autoSpaceDE w:val="0"/>
              <w:autoSpaceDN w:val="0"/>
              <w:adjustRightInd w:val="0"/>
              <w:contextualSpacing/>
              <w:jc w:val="center"/>
              <w:rPr>
                <w:rFonts w:ascii="Arial" w:eastAsia="Times New Roman" w:hAnsi="Arial" w:cs="Arial"/>
                <w:b/>
                <w:bCs/>
                <w:color w:val="FFFFFF" w:themeColor="background1"/>
                <w:sz w:val="16"/>
                <w:szCs w:val="16"/>
              </w:rPr>
            </w:pPr>
            <w:r w:rsidRPr="0E40E3FF">
              <w:rPr>
                <w:b/>
                <w:bCs/>
                <w:color w:val="FFFFFF" w:themeColor="background1"/>
                <w:sz w:val="16"/>
                <w:szCs w:val="16"/>
              </w:rPr>
              <w:t>Índice del Oferente</w:t>
            </w:r>
          </w:p>
        </w:tc>
        <w:tc>
          <w:tcPr>
            <w:tcW w:w="1766" w:type="dxa"/>
            <w:shd w:val="clear" w:color="auto" w:fill="4E4D4D" w:themeFill="accent2"/>
            <w:vAlign w:val="center"/>
          </w:tcPr>
          <w:p w14:paraId="3A6B8B81" w14:textId="77777777" w:rsidR="005561AA" w:rsidRPr="00366C9D" w:rsidRDefault="0E40E3FF" w:rsidP="0E40E3FF">
            <w:pPr>
              <w:autoSpaceDE w:val="0"/>
              <w:autoSpaceDN w:val="0"/>
              <w:adjustRightInd w:val="0"/>
              <w:contextualSpacing/>
              <w:jc w:val="center"/>
              <w:rPr>
                <w:rFonts w:ascii="Arial" w:eastAsia="Times New Roman" w:hAnsi="Arial" w:cs="Arial"/>
                <w:b/>
                <w:bCs/>
                <w:color w:val="FFFFFF" w:themeColor="background1"/>
                <w:sz w:val="16"/>
                <w:szCs w:val="16"/>
              </w:rPr>
            </w:pPr>
            <w:r w:rsidRPr="0E40E3FF">
              <w:rPr>
                <w:b/>
                <w:bCs/>
                <w:color w:val="FFFFFF" w:themeColor="background1"/>
                <w:sz w:val="16"/>
                <w:szCs w:val="16"/>
              </w:rPr>
              <w:t>Índice del participante N°1</w:t>
            </w:r>
          </w:p>
        </w:tc>
        <w:tc>
          <w:tcPr>
            <w:tcW w:w="1766" w:type="dxa"/>
            <w:shd w:val="clear" w:color="auto" w:fill="4E4D4D" w:themeFill="accent2"/>
            <w:vAlign w:val="center"/>
          </w:tcPr>
          <w:p w14:paraId="4AD3A802" w14:textId="77777777" w:rsidR="005561AA" w:rsidRPr="00366C9D" w:rsidRDefault="0E40E3FF" w:rsidP="0E40E3FF">
            <w:pPr>
              <w:autoSpaceDE w:val="0"/>
              <w:autoSpaceDN w:val="0"/>
              <w:adjustRightInd w:val="0"/>
              <w:contextualSpacing/>
              <w:jc w:val="center"/>
              <w:rPr>
                <w:rFonts w:ascii="Arial" w:eastAsia="Times New Roman" w:hAnsi="Arial" w:cs="Arial"/>
                <w:b/>
                <w:bCs/>
                <w:color w:val="FFFFFF" w:themeColor="background1"/>
                <w:sz w:val="16"/>
                <w:szCs w:val="16"/>
              </w:rPr>
            </w:pPr>
            <w:r w:rsidRPr="0E40E3FF">
              <w:rPr>
                <w:b/>
                <w:bCs/>
                <w:color w:val="FFFFFF" w:themeColor="background1"/>
                <w:sz w:val="16"/>
                <w:szCs w:val="16"/>
              </w:rPr>
              <w:t>Índice del participante N°2</w:t>
            </w:r>
          </w:p>
        </w:tc>
        <w:tc>
          <w:tcPr>
            <w:tcW w:w="1766" w:type="dxa"/>
            <w:shd w:val="clear" w:color="auto" w:fill="4E4D4D" w:themeFill="accent2"/>
            <w:vAlign w:val="center"/>
          </w:tcPr>
          <w:p w14:paraId="34E12DE4" w14:textId="77777777" w:rsidR="005561AA" w:rsidRPr="00366C9D" w:rsidRDefault="0E40E3FF" w:rsidP="0E40E3FF">
            <w:pPr>
              <w:autoSpaceDE w:val="0"/>
              <w:autoSpaceDN w:val="0"/>
              <w:adjustRightInd w:val="0"/>
              <w:contextualSpacing/>
              <w:jc w:val="center"/>
              <w:rPr>
                <w:rFonts w:ascii="Arial" w:eastAsia="Times New Roman" w:hAnsi="Arial" w:cs="Arial"/>
                <w:b/>
                <w:bCs/>
                <w:color w:val="FFFFFF" w:themeColor="background1"/>
                <w:sz w:val="16"/>
                <w:szCs w:val="16"/>
              </w:rPr>
            </w:pPr>
            <w:r w:rsidRPr="0E40E3FF">
              <w:rPr>
                <w:b/>
                <w:bCs/>
                <w:color w:val="FFFFFF" w:themeColor="background1"/>
                <w:sz w:val="16"/>
                <w:szCs w:val="16"/>
              </w:rPr>
              <w:t>Índice del participante N°3</w:t>
            </w:r>
          </w:p>
        </w:tc>
      </w:tr>
      <w:tr w:rsidR="005561AA" w:rsidRPr="00974AA3" w14:paraId="0BBAA9FF" w14:textId="77777777" w:rsidTr="0E40E3FF">
        <w:tc>
          <w:tcPr>
            <w:tcW w:w="1765" w:type="dxa"/>
            <w:vAlign w:val="center"/>
          </w:tcPr>
          <w:p w14:paraId="4CB870B4" w14:textId="77777777" w:rsidR="005561AA" w:rsidRPr="00EF6B12" w:rsidRDefault="0E40E3FF" w:rsidP="0E40E3FF">
            <w:pPr>
              <w:rPr>
                <w:rFonts w:ascii="Arial" w:eastAsia="Times New Roman" w:hAnsi="Arial" w:cs="Arial"/>
                <w:color w:val="4E4D4D" w:themeColor="accent2"/>
                <w:sz w:val="16"/>
                <w:szCs w:val="16"/>
                <w:lang w:eastAsia="es-CO"/>
              </w:rPr>
            </w:pPr>
            <w:r w:rsidRPr="0E40E3FF">
              <w:rPr>
                <w:rFonts w:ascii="Arial" w:eastAsia="Arial" w:hAnsi="Arial" w:cs="Arial"/>
                <w:color w:val="4E4D4D" w:themeColor="accent2"/>
                <w:sz w:val="16"/>
                <w:szCs w:val="16"/>
                <w:lang w:val="es-ES"/>
              </w:rPr>
              <w:t>Rentabilidad sobre activos</w:t>
            </w:r>
          </w:p>
        </w:tc>
        <w:tc>
          <w:tcPr>
            <w:tcW w:w="1765" w:type="dxa"/>
          </w:tcPr>
          <w:p w14:paraId="5AC89A9B" w14:textId="77777777" w:rsidR="005561AA" w:rsidRPr="00974AA3" w:rsidRDefault="005561AA" w:rsidP="004574A3">
            <w:pPr>
              <w:autoSpaceDE w:val="0"/>
              <w:autoSpaceDN w:val="0"/>
              <w:adjustRightInd w:val="0"/>
              <w:contextualSpacing/>
              <w:rPr>
                <w:rFonts w:ascii="Arial" w:eastAsia="Times New Roman" w:hAnsi="Arial" w:cs="Arial"/>
                <w:color w:val="4E4D4D"/>
                <w:sz w:val="16"/>
                <w:szCs w:val="16"/>
              </w:rPr>
            </w:pPr>
          </w:p>
        </w:tc>
        <w:tc>
          <w:tcPr>
            <w:tcW w:w="1766" w:type="dxa"/>
          </w:tcPr>
          <w:p w14:paraId="5CE017C1" w14:textId="77777777" w:rsidR="005561AA" w:rsidRPr="00974AA3" w:rsidRDefault="005561AA" w:rsidP="004574A3">
            <w:pPr>
              <w:autoSpaceDE w:val="0"/>
              <w:autoSpaceDN w:val="0"/>
              <w:adjustRightInd w:val="0"/>
              <w:contextualSpacing/>
              <w:rPr>
                <w:rFonts w:ascii="Arial" w:eastAsia="Times New Roman" w:hAnsi="Arial" w:cs="Arial"/>
                <w:color w:val="4E4D4D"/>
                <w:sz w:val="16"/>
                <w:szCs w:val="16"/>
              </w:rPr>
            </w:pPr>
          </w:p>
        </w:tc>
        <w:tc>
          <w:tcPr>
            <w:tcW w:w="1766" w:type="dxa"/>
          </w:tcPr>
          <w:p w14:paraId="1BFC3316" w14:textId="77777777" w:rsidR="005561AA" w:rsidRPr="00974AA3" w:rsidRDefault="005561AA" w:rsidP="004574A3">
            <w:pPr>
              <w:autoSpaceDE w:val="0"/>
              <w:autoSpaceDN w:val="0"/>
              <w:adjustRightInd w:val="0"/>
              <w:contextualSpacing/>
              <w:rPr>
                <w:rFonts w:ascii="Arial" w:eastAsia="Times New Roman" w:hAnsi="Arial" w:cs="Arial"/>
                <w:color w:val="4E4D4D"/>
                <w:sz w:val="16"/>
                <w:szCs w:val="16"/>
              </w:rPr>
            </w:pPr>
          </w:p>
        </w:tc>
        <w:tc>
          <w:tcPr>
            <w:tcW w:w="1766" w:type="dxa"/>
          </w:tcPr>
          <w:p w14:paraId="3540A304" w14:textId="77777777" w:rsidR="005561AA" w:rsidRPr="00974AA3" w:rsidRDefault="005561AA" w:rsidP="004574A3">
            <w:pPr>
              <w:autoSpaceDE w:val="0"/>
              <w:autoSpaceDN w:val="0"/>
              <w:adjustRightInd w:val="0"/>
              <w:contextualSpacing/>
              <w:rPr>
                <w:rFonts w:ascii="Arial" w:eastAsia="Times New Roman" w:hAnsi="Arial" w:cs="Arial"/>
                <w:color w:val="4E4D4D"/>
                <w:sz w:val="16"/>
                <w:szCs w:val="16"/>
              </w:rPr>
            </w:pPr>
          </w:p>
        </w:tc>
      </w:tr>
      <w:tr w:rsidR="005561AA" w:rsidRPr="00974AA3" w14:paraId="4C0E98F4" w14:textId="77777777" w:rsidTr="0E40E3FF">
        <w:tc>
          <w:tcPr>
            <w:tcW w:w="1765" w:type="dxa"/>
            <w:vAlign w:val="center"/>
          </w:tcPr>
          <w:p w14:paraId="13185170" w14:textId="77777777" w:rsidR="005561AA" w:rsidRPr="00EF6B12" w:rsidRDefault="0E40E3FF" w:rsidP="0E40E3FF">
            <w:pPr>
              <w:rPr>
                <w:rFonts w:ascii="Arial" w:eastAsia="Times New Roman" w:hAnsi="Arial" w:cs="Arial"/>
                <w:color w:val="4E4D4D" w:themeColor="accent2"/>
                <w:sz w:val="16"/>
                <w:szCs w:val="16"/>
                <w:lang w:eastAsia="es-CO"/>
              </w:rPr>
            </w:pPr>
            <w:r w:rsidRPr="0E40E3FF">
              <w:rPr>
                <w:rFonts w:ascii="Arial" w:eastAsia="Arial" w:hAnsi="Arial" w:cs="Arial"/>
                <w:color w:val="4E4D4D" w:themeColor="accent2"/>
                <w:sz w:val="16"/>
                <w:szCs w:val="16"/>
                <w:lang w:val="es-ES"/>
              </w:rPr>
              <w:t>Rentabilidad sobre el patrimonio</w:t>
            </w:r>
          </w:p>
        </w:tc>
        <w:tc>
          <w:tcPr>
            <w:tcW w:w="1765" w:type="dxa"/>
          </w:tcPr>
          <w:p w14:paraId="26F8F933" w14:textId="77777777" w:rsidR="005561AA" w:rsidRPr="00974AA3" w:rsidRDefault="005561AA" w:rsidP="004574A3">
            <w:pPr>
              <w:autoSpaceDE w:val="0"/>
              <w:autoSpaceDN w:val="0"/>
              <w:adjustRightInd w:val="0"/>
              <w:contextualSpacing/>
              <w:rPr>
                <w:rFonts w:ascii="Arial" w:eastAsia="Times New Roman" w:hAnsi="Arial" w:cs="Arial"/>
                <w:color w:val="4E4D4D"/>
                <w:sz w:val="16"/>
                <w:szCs w:val="16"/>
              </w:rPr>
            </w:pPr>
          </w:p>
        </w:tc>
        <w:tc>
          <w:tcPr>
            <w:tcW w:w="1766" w:type="dxa"/>
          </w:tcPr>
          <w:p w14:paraId="387CE641" w14:textId="77777777" w:rsidR="005561AA" w:rsidRPr="00974AA3" w:rsidRDefault="005561AA" w:rsidP="004574A3">
            <w:pPr>
              <w:autoSpaceDE w:val="0"/>
              <w:autoSpaceDN w:val="0"/>
              <w:adjustRightInd w:val="0"/>
              <w:contextualSpacing/>
              <w:rPr>
                <w:rFonts w:ascii="Arial" w:eastAsia="Times New Roman" w:hAnsi="Arial" w:cs="Arial"/>
                <w:color w:val="4E4D4D"/>
                <w:sz w:val="16"/>
                <w:szCs w:val="16"/>
              </w:rPr>
            </w:pPr>
          </w:p>
        </w:tc>
        <w:tc>
          <w:tcPr>
            <w:tcW w:w="1766" w:type="dxa"/>
          </w:tcPr>
          <w:p w14:paraId="2A9A2574" w14:textId="77777777" w:rsidR="005561AA" w:rsidRPr="00974AA3" w:rsidRDefault="005561AA" w:rsidP="004574A3">
            <w:pPr>
              <w:autoSpaceDE w:val="0"/>
              <w:autoSpaceDN w:val="0"/>
              <w:adjustRightInd w:val="0"/>
              <w:contextualSpacing/>
              <w:rPr>
                <w:rFonts w:ascii="Arial" w:eastAsia="Times New Roman" w:hAnsi="Arial" w:cs="Arial"/>
                <w:color w:val="4E4D4D"/>
                <w:sz w:val="16"/>
                <w:szCs w:val="16"/>
              </w:rPr>
            </w:pPr>
          </w:p>
        </w:tc>
        <w:tc>
          <w:tcPr>
            <w:tcW w:w="1766" w:type="dxa"/>
          </w:tcPr>
          <w:p w14:paraId="769BA4CF" w14:textId="77777777" w:rsidR="005561AA" w:rsidRPr="00974AA3" w:rsidRDefault="005561AA" w:rsidP="004574A3">
            <w:pPr>
              <w:autoSpaceDE w:val="0"/>
              <w:autoSpaceDN w:val="0"/>
              <w:adjustRightInd w:val="0"/>
              <w:contextualSpacing/>
              <w:rPr>
                <w:rFonts w:ascii="Arial" w:eastAsia="Times New Roman" w:hAnsi="Arial" w:cs="Arial"/>
                <w:color w:val="4E4D4D"/>
                <w:sz w:val="16"/>
                <w:szCs w:val="16"/>
              </w:rPr>
            </w:pPr>
          </w:p>
        </w:tc>
      </w:tr>
    </w:tbl>
    <w:p w14:paraId="670E96F0" w14:textId="77777777" w:rsidR="005561AA" w:rsidRPr="00EF6B12" w:rsidRDefault="005561AA" w:rsidP="005561AA">
      <w:pPr>
        <w:autoSpaceDE w:val="0"/>
        <w:autoSpaceDN w:val="0"/>
        <w:adjustRightInd w:val="0"/>
        <w:contextualSpacing/>
        <w:rPr>
          <w:rFonts w:ascii="Arial" w:eastAsia="Arial" w:hAnsi="Arial"/>
          <w:color w:val="4E4D4D"/>
        </w:rPr>
      </w:pPr>
    </w:p>
    <w:p w14:paraId="35C16E46" w14:textId="77777777" w:rsidR="005561AA" w:rsidRPr="00EF6B12" w:rsidRDefault="005561AA" w:rsidP="005561AA">
      <w:pPr>
        <w:autoSpaceDE w:val="0"/>
        <w:autoSpaceDN w:val="0"/>
        <w:adjustRightInd w:val="0"/>
        <w:contextualSpacing/>
        <w:rPr>
          <w:rFonts w:ascii="Arial" w:eastAsia="Arial" w:hAnsi="Arial"/>
          <w:color w:val="4E4D4D"/>
        </w:rPr>
      </w:pPr>
    </w:p>
    <w:p w14:paraId="58B03B49" w14:textId="77777777" w:rsidR="005561AA" w:rsidRPr="00C56885" w:rsidRDefault="0E40E3FF" w:rsidP="0E40E3FF">
      <w:pPr>
        <w:autoSpaceDE w:val="0"/>
        <w:autoSpaceDN w:val="0"/>
        <w:adjustRightInd w:val="0"/>
        <w:spacing w:before="240"/>
        <w:contextualSpacing/>
        <w:rPr>
          <w:rFonts w:eastAsia="Arial" w:cstheme="minorBidi"/>
        </w:rPr>
      </w:pPr>
      <w:r w:rsidRPr="0E40E3FF">
        <w:rPr>
          <w:rFonts w:eastAsiaTheme="minorEastAsia"/>
        </w:rPr>
        <w:t xml:space="preserve">Para acreditar la anterior información, adjunto </w:t>
      </w:r>
      <w:sdt>
        <w:sdtPr>
          <w:rPr>
            <w:rFonts w:eastAsiaTheme="minorEastAsia"/>
          </w:rPr>
          <w:id w:val="-1267688921"/>
          <w:placeholder>
            <w:docPart w:val="3D7BC4C4DB0B4030A5BA40C6A6718179"/>
          </w:placeholder>
        </w:sdtPr>
        <w:sdtEndPr/>
        <w:sdtContent>
          <w:r w:rsidRPr="0E40E3FF">
            <w:rPr>
              <w:rFonts w:eastAsiaTheme="minorEastAsia"/>
            </w:rPr>
            <w:t>“[lista de documentos que prueban la capacidad jurídica]”</w:t>
          </w:r>
        </w:sdtContent>
      </w:sdt>
      <w:r>
        <w:t xml:space="preserve">, </w:t>
      </w:r>
      <w:sdt>
        <w:sdtPr>
          <w:id w:val="-601963180"/>
          <w:placeholder>
            <w:docPart w:val="3D7BC4C4DB0B4030A5BA40C6A6718179"/>
          </w:placeholder>
        </w:sdtPr>
        <w:sdtEndPr/>
        <w:sdtContent>
          <w:r>
            <w:t>“[certificaciones de terceros o contratos que prueban la experiencia]”</w:t>
          </w:r>
        </w:sdtContent>
      </w:sdt>
      <w:r w:rsidRPr="0E40E3FF">
        <w:rPr>
          <w:rFonts w:eastAsiaTheme="minorEastAsia"/>
        </w:rPr>
        <w:t xml:space="preserve">, </w:t>
      </w:r>
      <w:sdt>
        <w:sdtPr>
          <w:rPr>
            <w:rFonts w:eastAsiaTheme="minorEastAsia"/>
          </w:rPr>
          <w:id w:val="233059072"/>
          <w:placeholder>
            <w:docPart w:val="3D7BC4C4DB0B4030A5BA40C6A6718179"/>
          </w:placeholder>
        </w:sdtPr>
        <w:sdtEndPr/>
        <w:sdtContent>
          <w:r w:rsidRPr="0E40E3FF">
            <w:rPr>
              <w:rFonts w:eastAsiaTheme="minorEastAsia"/>
            </w:rPr>
            <w:t>“[incluir el país de emisión]”</w:t>
          </w:r>
        </w:sdtContent>
      </w:sdt>
      <w:r w:rsidRPr="0E40E3FF">
        <w:rPr>
          <w:rFonts w:eastAsia="Arial" w:cstheme="minorBidi"/>
        </w:rPr>
        <w:t xml:space="preserve">. </w:t>
      </w:r>
    </w:p>
    <w:p w14:paraId="7BDF40C6" w14:textId="77777777" w:rsidR="005561AA" w:rsidRPr="00C56885" w:rsidRDefault="005561AA" w:rsidP="005561AA">
      <w:pPr>
        <w:autoSpaceDE w:val="0"/>
        <w:autoSpaceDN w:val="0"/>
        <w:adjustRightInd w:val="0"/>
        <w:contextualSpacing/>
        <w:rPr>
          <w:rFonts w:eastAsia="Arial" w:cstheme="minorHAnsi"/>
        </w:rPr>
      </w:pPr>
    </w:p>
    <w:p w14:paraId="3EC4E34A" w14:textId="77777777" w:rsidR="005561AA" w:rsidRPr="00C56885" w:rsidRDefault="0E40E3FF" w:rsidP="0E40E3FF">
      <w:pPr>
        <w:autoSpaceDE w:val="0"/>
        <w:autoSpaceDN w:val="0"/>
        <w:adjustRightInd w:val="0"/>
        <w:contextualSpacing/>
        <w:rPr>
          <w:rFonts w:eastAsia="Arial" w:cstheme="minorBidi"/>
        </w:rPr>
      </w:pPr>
      <w:r w:rsidRPr="0E40E3FF">
        <w:rPr>
          <w:rFonts w:eastAsiaTheme="minorEastAsia"/>
        </w:rPr>
        <w:t xml:space="preserve">Declaramos bajo la gravedad de juramento que la información consignada es cierta, comprometiendo nuestra responsabilidad personal y la responsabilidad institucional de las personas jurídicas que representamos. </w:t>
      </w:r>
    </w:p>
    <w:tbl>
      <w:tblPr>
        <w:tblStyle w:val="Tablaconcuadrcula11"/>
        <w:tblW w:w="889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503"/>
        <w:gridCol w:w="283"/>
        <w:gridCol w:w="4111"/>
      </w:tblGrid>
      <w:tr w:rsidR="005561AA" w:rsidRPr="00C56885" w14:paraId="5483CF1E" w14:textId="77777777" w:rsidTr="0E40E3FF">
        <w:trPr>
          <w:trHeight w:val="616"/>
        </w:trPr>
        <w:tc>
          <w:tcPr>
            <w:tcW w:w="4503" w:type="dxa"/>
            <w:shd w:val="clear" w:color="auto" w:fill="F2F2F2" w:themeFill="background1" w:themeFillShade="F2"/>
            <w:vAlign w:val="bottom"/>
          </w:tcPr>
          <w:p w14:paraId="2250755C" w14:textId="77777777" w:rsidR="005561AA" w:rsidRPr="00C56885" w:rsidRDefault="005561AA" w:rsidP="004574A3">
            <w:pPr>
              <w:jc w:val="right"/>
              <w:rPr>
                <w:rFonts w:cstheme="minorHAnsi"/>
                <w:sz w:val="16"/>
                <w:szCs w:val="16"/>
              </w:rPr>
            </w:pPr>
          </w:p>
        </w:tc>
        <w:tc>
          <w:tcPr>
            <w:tcW w:w="283" w:type="dxa"/>
            <w:shd w:val="clear" w:color="auto" w:fill="auto"/>
          </w:tcPr>
          <w:p w14:paraId="03B31E58" w14:textId="77777777" w:rsidR="005561AA" w:rsidRPr="00C56885" w:rsidRDefault="005561AA" w:rsidP="004574A3">
            <w:pPr>
              <w:jc w:val="right"/>
              <w:rPr>
                <w:rFonts w:cstheme="minorHAnsi"/>
                <w:sz w:val="16"/>
                <w:szCs w:val="16"/>
              </w:rPr>
            </w:pPr>
          </w:p>
        </w:tc>
        <w:tc>
          <w:tcPr>
            <w:tcW w:w="4111" w:type="dxa"/>
            <w:shd w:val="clear" w:color="auto" w:fill="F2F2F2" w:themeFill="background1" w:themeFillShade="F2"/>
          </w:tcPr>
          <w:p w14:paraId="099FDA3B" w14:textId="77777777" w:rsidR="005561AA" w:rsidRPr="00C56885" w:rsidRDefault="005561AA" w:rsidP="004574A3">
            <w:pPr>
              <w:jc w:val="right"/>
              <w:rPr>
                <w:rFonts w:cstheme="minorHAnsi"/>
                <w:sz w:val="16"/>
                <w:szCs w:val="16"/>
              </w:rPr>
            </w:pPr>
          </w:p>
        </w:tc>
      </w:tr>
      <w:tr w:rsidR="005561AA" w:rsidRPr="00C56885" w14:paraId="552FB696" w14:textId="77777777" w:rsidTr="0E40E3FF">
        <w:trPr>
          <w:trHeight w:val="20"/>
        </w:trPr>
        <w:tc>
          <w:tcPr>
            <w:tcW w:w="4503" w:type="dxa"/>
            <w:vAlign w:val="center"/>
          </w:tcPr>
          <w:p w14:paraId="5FAD88E3" w14:textId="77777777" w:rsidR="005561AA" w:rsidRPr="00C56885" w:rsidRDefault="0E40E3FF" w:rsidP="0E40E3FF">
            <w:pPr>
              <w:jc w:val="center"/>
              <w:rPr>
                <w:sz w:val="16"/>
                <w:szCs w:val="16"/>
              </w:rPr>
            </w:pPr>
            <w:r w:rsidRPr="0E40E3FF">
              <w:rPr>
                <w:rFonts w:eastAsiaTheme="minorEastAsia"/>
                <w:sz w:val="16"/>
                <w:szCs w:val="16"/>
              </w:rPr>
              <w:t>Firma representante legal del Proponente</w:t>
            </w:r>
          </w:p>
        </w:tc>
        <w:tc>
          <w:tcPr>
            <w:tcW w:w="283" w:type="dxa"/>
            <w:shd w:val="clear" w:color="auto" w:fill="auto"/>
          </w:tcPr>
          <w:p w14:paraId="1F696840" w14:textId="77777777" w:rsidR="005561AA" w:rsidRPr="00C56885" w:rsidRDefault="005561AA" w:rsidP="004574A3">
            <w:pPr>
              <w:jc w:val="center"/>
              <w:rPr>
                <w:rFonts w:cstheme="minorHAnsi"/>
                <w:sz w:val="16"/>
                <w:szCs w:val="16"/>
              </w:rPr>
            </w:pPr>
          </w:p>
        </w:tc>
        <w:tc>
          <w:tcPr>
            <w:tcW w:w="4111" w:type="dxa"/>
          </w:tcPr>
          <w:p w14:paraId="29D1156D" w14:textId="77777777" w:rsidR="005561AA" w:rsidRPr="00C56885" w:rsidRDefault="0E40E3FF" w:rsidP="0E40E3FF">
            <w:pPr>
              <w:jc w:val="center"/>
              <w:rPr>
                <w:sz w:val="16"/>
                <w:szCs w:val="16"/>
              </w:rPr>
            </w:pPr>
            <w:r w:rsidRPr="0E40E3FF">
              <w:rPr>
                <w:rFonts w:eastAsiaTheme="minorEastAsia"/>
                <w:sz w:val="16"/>
                <w:szCs w:val="16"/>
              </w:rPr>
              <w:t>Firma revisor fiscal o contador</w:t>
            </w:r>
          </w:p>
        </w:tc>
      </w:tr>
      <w:tr w:rsidR="005561AA" w:rsidRPr="00C56885" w14:paraId="40784BD5" w14:textId="77777777" w:rsidTr="0E40E3FF">
        <w:trPr>
          <w:trHeight w:val="20"/>
        </w:trPr>
        <w:tc>
          <w:tcPr>
            <w:tcW w:w="4503" w:type="dxa"/>
            <w:vAlign w:val="bottom"/>
          </w:tcPr>
          <w:p w14:paraId="227C76FB" w14:textId="77777777" w:rsidR="005561AA" w:rsidRPr="00C56885" w:rsidRDefault="0E40E3FF" w:rsidP="0E40E3FF">
            <w:pPr>
              <w:rPr>
                <w:sz w:val="16"/>
                <w:szCs w:val="16"/>
              </w:rPr>
            </w:pPr>
            <w:r w:rsidRPr="0E40E3FF">
              <w:rPr>
                <w:rFonts w:eastAsiaTheme="minorEastAsia"/>
                <w:sz w:val="16"/>
                <w:szCs w:val="16"/>
              </w:rPr>
              <w:t xml:space="preserve">Nombre: </w:t>
            </w:r>
            <w:sdt>
              <w:sdtPr>
                <w:rPr>
                  <w:rFonts w:eastAsiaTheme="minorEastAsia"/>
                  <w:sz w:val="16"/>
                  <w:szCs w:val="16"/>
                </w:rPr>
                <w:id w:val="-822817768"/>
                <w:placeholder>
                  <w:docPart w:val="3D7BC4C4DB0B4030A5BA40C6A6718179"/>
                </w:placeholder>
              </w:sdtPr>
              <w:sdtEndPr/>
              <w:sdtContent>
                <w:r w:rsidRPr="0E40E3FF">
                  <w:rPr>
                    <w:rFonts w:eastAsiaTheme="minorEastAsia"/>
                    <w:sz w:val="16"/>
                    <w:szCs w:val="16"/>
                  </w:rPr>
                  <w:t>“nombre”</w:t>
                </w:r>
              </w:sdtContent>
            </w:sdt>
          </w:p>
        </w:tc>
        <w:tc>
          <w:tcPr>
            <w:tcW w:w="283" w:type="dxa"/>
            <w:shd w:val="clear" w:color="auto" w:fill="auto"/>
          </w:tcPr>
          <w:p w14:paraId="1BED3089" w14:textId="77777777" w:rsidR="005561AA" w:rsidRPr="00C56885" w:rsidRDefault="005561AA" w:rsidP="004574A3">
            <w:pPr>
              <w:jc w:val="right"/>
              <w:rPr>
                <w:rFonts w:cstheme="minorHAnsi"/>
                <w:sz w:val="16"/>
                <w:szCs w:val="16"/>
              </w:rPr>
            </w:pPr>
          </w:p>
        </w:tc>
        <w:tc>
          <w:tcPr>
            <w:tcW w:w="4111" w:type="dxa"/>
            <w:vAlign w:val="center"/>
          </w:tcPr>
          <w:p w14:paraId="756BB7D5" w14:textId="77777777" w:rsidR="005561AA" w:rsidRPr="00C56885" w:rsidRDefault="0E40E3FF" w:rsidP="0E40E3FF">
            <w:pPr>
              <w:rPr>
                <w:sz w:val="16"/>
                <w:szCs w:val="16"/>
              </w:rPr>
            </w:pPr>
            <w:r w:rsidRPr="0E40E3FF">
              <w:rPr>
                <w:rFonts w:eastAsiaTheme="minorEastAsia"/>
                <w:sz w:val="16"/>
                <w:szCs w:val="16"/>
              </w:rPr>
              <w:t xml:space="preserve">Nombre: </w:t>
            </w:r>
            <w:sdt>
              <w:sdtPr>
                <w:rPr>
                  <w:rFonts w:eastAsiaTheme="minorEastAsia"/>
                  <w:sz w:val="16"/>
                  <w:szCs w:val="16"/>
                </w:rPr>
                <w:id w:val="800347201"/>
                <w:placeholder>
                  <w:docPart w:val="8D05682755944A6BB76A62D983122978"/>
                </w:placeholder>
              </w:sdtPr>
              <w:sdtEndPr/>
              <w:sdtContent>
                <w:r w:rsidRPr="0E40E3FF">
                  <w:rPr>
                    <w:rFonts w:eastAsiaTheme="minorEastAsia"/>
                    <w:sz w:val="16"/>
                    <w:szCs w:val="16"/>
                  </w:rPr>
                  <w:t>“nombre”</w:t>
                </w:r>
              </w:sdtContent>
            </w:sdt>
          </w:p>
        </w:tc>
      </w:tr>
      <w:tr w:rsidR="005561AA" w:rsidRPr="00C56885" w14:paraId="11524B06" w14:textId="77777777" w:rsidTr="0E40E3FF">
        <w:trPr>
          <w:trHeight w:val="20"/>
        </w:trPr>
        <w:tc>
          <w:tcPr>
            <w:tcW w:w="4503" w:type="dxa"/>
            <w:vAlign w:val="bottom"/>
          </w:tcPr>
          <w:p w14:paraId="6202021E" w14:textId="77777777" w:rsidR="005561AA" w:rsidRPr="00C56885" w:rsidRDefault="0E40E3FF" w:rsidP="0E40E3FF">
            <w:pPr>
              <w:rPr>
                <w:sz w:val="16"/>
                <w:szCs w:val="16"/>
              </w:rPr>
            </w:pPr>
            <w:r w:rsidRPr="0E40E3FF">
              <w:rPr>
                <w:rFonts w:eastAsiaTheme="minorEastAsia"/>
                <w:sz w:val="16"/>
                <w:szCs w:val="16"/>
              </w:rPr>
              <w:t xml:space="preserve">Documento de Identidad: </w:t>
            </w:r>
            <w:sdt>
              <w:sdtPr>
                <w:rPr>
                  <w:rFonts w:eastAsiaTheme="minorEastAsia"/>
                  <w:sz w:val="16"/>
                  <w:szCs w:val="16"/>
                </w:rPr>
                <w:id w:val="-1667172203"/>
                <w:placeholder>
                  <w:docPart w:val="3D7BC4C4DB0B4030A5BA40C6A6718179"/>
                </w:placeholder>
              </w:sdtPr>
              <w:sdtEndPr/>
              <w:sdtContent>
                <w:r w:rsidRPr="0E40E3FF">
                  <w:rPr>
                    <w:rFonts w:eastAsiaTheme="minorEastAsia"/>
                    <w:sz w:val="16"/>
                    <w:szCs w:val="16"/>
                  </w:rPr>
                  <w:t>“numero de documento de identidad”</w:t>
                </w:r>
              </w:sdtContent>
            </w:sdt>
          </w:p>
        </w:tc>
        <w:tc>
          <w:tcPr>
            <w:tcW w:w="283" w:type="dxa"/>
          </w:tcPr>
          <w:p w14:paraId="02182DA4" w14:textId="77777777" w:rsidR="005561AA" w:rsidRPr="00C56885" w:rsidRDefault="005561AA" w:rsidP="004574A3">
            <w:pPr>
              <w:jc w:val="right"/>
              <w:rPr>
                <w:rFonts w:cstheme="minorHAnsi"/>
                <w:sz w:val="16"/>
                <w:szCs w:val="16"/>
              </w:rPr>
            </w:pPr>
          </w:p>
        </w:tc>
        <w:tc>
          <w:tcPr>
            <w:tcW w:w="4111" w:type="dxa"/>
            <w:vAlign w:val="center"/>
          </w:tcPr>
          <w:p w14:paraId="749B9FE7" w14:textId="77777777" w:rsidR="005561AA" w:rsidRPr="00C56885" w:rsidRDefault="0E40E3FF" w:rsidP="0E40E3FF">
            <w:pPr>
              <w:rPr>
                <w:sz w:val="16"/>
                <w:szCs w:val="16"/>
              </w:rPr>
            </w:pPr>
            <w:r w:rsidRPr="0E40E3FF">
              <w:rPr>
                <w:rFonts w:eastAsiaTheme="minorEastAsia"/>
                <w:sz w:val="16"/>
                <w:szCs w:val="16"/>
              </w:rPr>
              <w:t xml:space="preserve">Documento de Identidad: </w:t>
            </w:r>
            <w:sdt>
              <w:sdtPr>
                <w:rPr>
                  <w:rFonts w:eastAsiaTheme="minorEastAsia"/>
                  <w:sz w:val="16"/>
                  <w:szCs w:val="16"/>
                </w:rPr>
                <w:id w:val="1365716766"/>
                <w:placeholder>
                  <w:docPart w:val="CE63AA668EE54D059DC39CEEC4095955"/>
                </w:placeholder>
              </w:sdtPr>
              <w:sdtEndPr/>
              <w:sdtContent>
                <w:r w:rsidRPr="0E40E3FF">
                  <w:rPr>
                    <w:rFonts w:eastAsiaTheme="minorEastAsia"/>
                    <w:sz w:val="16"/>
                    <w:szCs w:val="16"/>
                  </w:rPr>
                  <w:t>“numero de documento de identidad”</w:t>
                </w:r>
              </w:sdtContent>
            </w:sdt>
          </w:p>
        </w:tc>
      </w:tr>
    </w:tbl>
    <w:p w14:paraId="1D14D12A" w14:textId="77777777" w:rsidR="003A06FE" w:rsidRDefault="003A06FE" w:rsidP="004E344D">
      <w:pPr>
        <w:jc w:val="left"/>
        <w:rPr>
          <w:rFonts w:cstheme="minorBidi"/>
          <w:b/>
          <w:bCs/>
          <w:sz w:val="22"/>
        </w:rPr>
      </w:pPr>
    </w:p>
    <w:bookmarkEnd w:id="0"/>
    <w:sectPr w:rsidR="003A06FE" w:rsidSect="00736AF5">
      <w:headerReference w:type="even" r:id="rId11"/>
      <w:headerReference w:type="default" r:id="rId12"/>
      <w:footerReference w:type="default" r:id="rId13"/>
      <w:headerReference w:type="first" r:id="rId14"/>
      <w:pgSz w:w="12240" w:h="15840" w:code="1"/>
      <w:pgMar w:top="1418" w:right="1701" w:bottom="1418" w:left="1701" w:header="567" w:footer="680" w:gutter="0"/>
      <w:paperSrc w:first="258"/>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CB2EE64" w14:textId="77777777" w:rsidR="006B771F" w:rsidRDefault="006B771F">
      <w:r>
        <w:separator/>
      </w:r>
    </w:p>
  </w:endnote>
  <w:endnote w:type="continuationSeparator" w:id="0">
    <w:p w14:paraId="31EC05E0" w14:textId="77777777" w:rsidR="006B771F" w:rsidRDefault="006B77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G Times">
    <w:altName w:val="Times New Roman"/>
    <w:charset w:val="00"/>
    <w:family w:val="roman"/>
    <w:pitch w:val="variable"/>
    <w:sig w:usb0="00000007" w:usb1="00000000" w:usb2="00000000" w:usb3="00000000" w:csb0="00000093"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Lucida Grande">
    <w:altName w:val="Times New Roman"/>
    <w:panose1 w:val="00000000000000000000"/>
    <w:charset w:val="00"/>
    <w:family w:val="auto"/>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color w:val="auto"/>
      </w:rPr>
      <w:id w:val="874036869"/>
      <w:docPartObj>
        <w:docPartGallery w:val="Page Numbers (Bottom of Page)"/>
        <w:docPartUnique/>
      </w:docPartObj>
    </w:sdtPr>
    <w:sdtEndPr/>
    <w:sdtContent>
      <w:sdt>
        <w:sdtPr>
          <w:rPr>
            <w:color w:val="auto"/>
          </w:rPr>
          <w:id w:val="1353463973"/>
          <w:docPartObj>
            <w:docPartGallery w:val="Page Numbers (Top of Page)"/>
            <w:docPartUnique/>
          </w:docPartObj>
        </w:sdtPr>
        <w:sdtEndPr/>
        <w:sdtContent>
          <w:p w14:paraId="700223C7" w14:textId="28979762" w:rsidR="004F74D2" w:rsidRPr="00810FF7" w:rsidRDefault="004F74D2" w:rsidP="0E40E3FF">
            <w:pPr>
              <w:pStyle w:val="Piedepgina"/>
              <w:jc w:val="center"/>
              <w:rPr>
                <w:sz w:val="16"/>
                <w:szCs w:val="16"/>
                <w:lang w:val="es-ES"/>
              </w:rPr>
            </w:pPr>
            <w:r>
              <w:tab/>
            </w:r>
            <w:r>
              <w:tab/>
            </w:r>
            <w:r w:rsidRPr="00EC589C">
              <w:rPr>
                <w:sz w:val="16"/>
                <w:szCs w:val="16"/>
                <w:lang w:val="es-ES"/>
              </w:rPr>
              <w:t xml:space="preserve">Página </w:t>
            </w:r>
            <w:r w:rsidRPr="0E40E3FF">
              <w:rPr>
                <w:noProof/>
                <w:sz w:val="16"/>
                <w:szCs w:val="16"/>
                <w:lang w:val="es-ES"/>
              </w:rPr>
              <w:fldChar w:fldCharType="begin"/>
            </w:r>
            <w:r w:rsidRPr="00EC589C">
              <w:rPr>
                <w:sz w:val="16"/>
                <w:szCs w:val="16"/>
                <w:lang w:val="es-ES"/>
              </w:rPr>
              <w:instrText xml:space="preserve"> PAGE  \* MERGEFORMAT </w:instrText>
            </w:r>
            <w:r w:rsidRPr="0E40E3FF">
              <w:rPr>
                <w:sz w:val="16"/>
                <w:szCs w:val="16"/>
                <w:lang w:val="es-ES"/>
              </w:rPr>
              <w:fldChar w:fldCharType="separate"/>
            </w:r>
            <w:r w:rsidR="007A2CA9">
              <w:rPr>
                <w:noProof/>
                <w:sz w:val="16"/>
                <w:szCs w:val="16"/>
                <w:lang w:val="es-ES"/>
              </w:rPr>
              <w:t>1</w:t>
            </w:r>
            <w:r w:rsidRPr="0E40E3FF">
              <w:rPr>
                <w:noProof/>
                <w:sz w:val="16"/>
                <w:szCs w:val="16"/>
                <w:lang w:val="es-ES"/>
              </w:rPr>
              <w:fldChar w:fldCharType="end"/>
            </w:r>
            <w:r w:rsidRPr="00EC589C">
              <w:rPr>
                <w:sz w:val="16"/>
                <w:szCs w:val="16"/>
                <w:lang w:val="es-ES"/>
              </w:rPr>
              <w:t xml:space="preserve"> de </w:t>
            </w:r>
            <w:r w:rsidRPr="0E40E3FF">
              <w:rPr>
                <w:noProof/>
                <w:sz w:val="16"/>
                <w:szCs w:val="16"/>
              </w:rPr>
              <w:fldChar w:fldCharType="begin"/>
            </w:r>
            <w:r w:rsidRPr="00EC589C">
              <w:rPr>
                <w:bCs/>
                <w:sz w:val="16"/>
                <w:szCs w:val="16"/>
              </w:rPr>
              <w:instrText>NUMPAGES</w:instrText>
            </w:r>
            <w:r w:rsidRPr="0E40E3FF">
              <w:rPr>
                <w:bCs/>
                <w:sz w:val="16"/>
                <w:szCs w:val="16"/>
              </w:rPr>
              <w:fldChar w:fldCharType="separate"/>
            </w:r>
            <w:r w:rsidR="007A2CA9">
              <w:rPr>
                <w:bCs/>
                <w:noProof/>
                <w:sz w:val="16"/>
                <w:szCs w:val="16"/>
              </w:rPr>
              <w:t>4</w:t>
            </w:r>
            <w:r w:rsidRPr="0E40E3FF">
              <w:rPr>
                <w:noProof/>
                <w:sz w:val="16"/>
                <w:szCs w:val="16"/>
              </w:rPr>
              <w:fldChar w:fldCharType="end"/>
            </w:r>
          </w:p>
          <w:p w14:paraId="1D238CCB" w14:textId="77777777" w:rsidR="004F74D2" w:rsidRDefault="004F74D2" w:rsidP="001C2716">
            <w:pPr>
              <w:pStyle w:val="Piedepgina"/>
              <w:jc w:val="center"/>
            </w:pPr>
            <w:r>
              <w:rPr>
                <w:noProof/>
                <w:lang w:val="es-ES"/>
              </w:rPr>
              <w:drawing>
                <wp:inline distT="0" distB="0" distL="0" distR="0" wp14:anchorId="59657FEB" wp14:editId="25E93230">
                  <wp:extent cx="5257800" cy="523875"/>
                  <wp:effectExtent l="0" t="0" r="0" b="9525"/>
                  <wp:docPr id="4" name="Imagen 4" descr="Macintosh HD:Users:MariaArias:Documents:2014:CCE:Plantillas Documentos Programados CCE:02:PiePagina_PlantillaExcel_CCE-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intosh HD:Users:MariaArias:Documents:2014:CCE:Plantillas Documentos Programados CCE:02:PiePagina_PlantillaExcel_CCE-01.png"/>
                          <pic:cNvPicPr>
                            <a:picLocks noChangeAspect="1" noChangeArrowheads="1"/>
                          </pic:cNvPicPr>
                        </pic:nvPicPr>
                        <pic:blipFill rotWithShape="1">
                          <a:blip r:embed="rId1">
                            <a:extLst>
                              <a:ext uri="{28A0092B-C50C-407E-A947-70E740481C1C}">
                                <a14:useLocalDpi xmlns:a14="http://schemas.microsoft.com/office/drawing/2010/main" val="0"/>
                              </a:ext>
                            </a:extLst>
                          </a:blip>
                          <a:srcRect b="47452"/>
                          <a:stretch/>
                        </pic:blipFill>
                        <pic:spPr bwMode="auto">
                          <a:xfrm>
                            <a:off x="0" y="0"/>
                            <a:ext cx="5257800" cy="523875"/>
                          </a:xfrm>
                          <a:prstGeom prst="rect">
                            <a:avLst/>
                          </a:prstGeom>
                          <a:noFill/>
                          <a:ln>
                            <a:noFill/>
                          </a:ln>
                          <a:extLs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inline>
              </w:drawing>
            </w:r>
          </w:p>
        </w:sdtContent>
      </w:sdt>
    </w:sdtContent>
  </w:sdt>
  <w:p w14:paraId="77DD1931" w14:textId="77777777" w:rsidR="004F74D2" w:rsidRPr="00AF1433" w:rsidRDefault="004F74D2" w:rsidP="00AF1433">
    <w:pPr>
      <w:pStyle w:val="Piedepgina"/>
      <w:jc w:val="center"/>
      <w:rPr>
        <w:rFonts w:ascii="Arial Narrow" w:hAnsi="Arial Narrow"/>
        <w:sz w:val="16"/>
        <w:szCs w:val="18"/>
        <w:lang w:val="es-ES"/>
      </w:rPr>
    </w:pPr>
    <w:r>
      <w:rPr>
        <w:noProof/>
        <w:sz w:val="16"/>
        <w:szCs w:val="18"/>
        <w:lang w:val="es-ES"/>
      </w:rPr>
      <w:drawing>
        <wp:inline distT="0" distB="0" distL="0" distR="0" wp14:anchorId="7E3730C7" wp14:editId="26573E3A">
          <wp:extent cx="5607050" cy="362585"/>
          <wp:effectExtent l="0" t="0" r="6350" b="0"/>
          <wp:docPr id="3" name="Imagen 3" descr="Untitled:Users:mariaperilla:Desktop:CCE Documentos:Sin título-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ntitled:Users:mariaperilla:Desktop:CCE Documentos:Sin título-1.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07050" cy="36258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A8F32FD" w14:textId="77777777" w:rsidR="006B771F" w:rsidRDefault="006B771F">
      <w:r>
        <w:separator/>
      </w:r>
    </w:p>
  </w:footnote>
  <w:footnote w:type="continuationSeparator" w:id="0">
    <w:p w14:paraId="15CAD197" w14:textId="77777777" w:rsidR="006B771F" w:rsidRDefault="006B771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E36685" w14:textId="77777777" w:rsidR="004F74D2" w:rsidRDefault="004F74D2">
    <w:pPr>
      <w:pStyle w:val="Encabezado"/>
    </w:pPr>
    <w:r>
      <w:rPr>
        <w:noProof/>
        <w:lang w:val="es-ES"/>
      </w:rPr>
      <mc:AlternateContent>
        <mc:Choice Requires="wps">
          <w:drawing>
            <wp:anchor distT="0" distB="0" distL="114300" distR="114300" simplePos="0" relativeHeight="251657216" behindDoc="1" locked="0" layoutInCell="0" allowOverlap="1" wp14:anchorId="4E79D685" wp14:editId="332785EF">
              <wp:simplePos x="0" y="0"/>
              <wp:positionH relativeFrom="margin">
                <wp:align>center</wp:align>
              </wp:positionH>
              <wp:positionV relativeFrom="margin">
                <wp:align>center</wp:align>
              </wp:positionV>
              <wp:extent cx="6593840" cy="1318260"/>
              <wp:effectExtent l="0" t="1885950" r="0" b="1882140"/>
              <wp:wrapNone/>
              <wp:docPr id="6" name="Cuadro de texto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593840" cy="13182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076D7B8A" w14:textId="77777777" w:rsidR="004F74D2" w:rsidRDefault="004F74D2" w:rsidP="00CF0CAB">
                          <w:pPr>
                            <w:pStyle w:val="NormalWeb"/>
                            <w:spacing w:before="0" w:beforeAutospacing="0" w:after="0" w:afterAutospacing="0"/>
                            <w:jc w:val="center"/>
                            <w:rPr>
                              <w:sz w:val="24"/>
                            </w:rPr>
                          </w:pPr>
                          <w:r>
                            <w:rPr>
                              <w:rFonts w:ascii="Arial" w:hAnsi="Arial" w:cs="Arial"/>
                              <w:color w:val="C0C0C0"/>
                              <w:sz w:val="2"/>
                              <w:szCs w:val="2"/>
                              <w14:textFill>
                                <w14:solidFill>
                                  <w14:srgbClr w14:val="C0C0C0">
                                    <w14:alpha w14:val="50000"/>
                                  </w14:srgbClr>
                                </w14:solidFill>
                              </w14:textFill>
                            </w:rPr>
                            <w:t>PROYECTO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4E79D685" id="_x0000_t202" coordsize="21600,21600" o:spt="202" path="m,l,21600r21600,l21600,xe">
              <v:stroke joinstyle="miter"/>
              <v:path gradientshapeok="t" o:connecttype="rect"/>
            </v:shapetype>
            <v:shape id="Cuadro de texto 6" o:spid="_x0000_s1026" type="#_x0000_t202" style="position:absolute;left:0;text-align:left;margin-left:0;margin-top:0;width:519.2pt;height:103.8pt;rotation:-45;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" o:allowincell="f" filled="f" stroked="f">
              <v:stroke joinstyle="round"/>
              <o:lock v:ext="edit" shapetype="t"/>
              <v:textbox style="mso-fit-shape-to-text:t">
                <w:txbxContent>
                  <w:p w14:paraId="076D7B8A" w14:textId="77777777" w:rsidR="004F74D2" w:rsidRDefault="004F74D2" w:rsidP="00CF0CAB">
                    <w:pPr>
                      <w:pStyle w:val="NormalWeb"/>
                      <w:spacing w:before="0" w:beforeAutospacing="0" w:after="0" w:afterAutospacing="0"/>
                      <w:jc w:val="center"/>
                      <w:rPr>
                        <w:sz w:val="24"/>
                      </w:rPr>
                    </w:pPr>
                    <w:r>
                      <w:rPr>
                        <w:rFonts w:ascii="Arial" w:hAnsi="Arial" w:cs="Arial"/>
                        <w:color w:val="C0C0C0"/>
                        <w:sz w:val="2"/>
                        <w:szCs w:val="2"/>
                        <w14:textFill>
                          <w14:solidFill>
                            <w14:srgbClr w14:val="C0C0C0">
                              <w14:alpha w14:val="50000"/>
                            </w14:srgbClr>
                          </w14:solidFill>
                        </w14:textFill>
                      </w:rPr>
                      <w:t>PROYECTO</w:t>
                    </w:r>
                  </w:p>
                </w:txbxContent>
              </v:textbox>
              <w10:wrap anchorx="margin" anchory="margin"/>
            </v:shape>
          </w:pict>
        </mc:Fallback>
      </mc:AlternateContent>
    </w:r>
    <w:r>
      <w:rPr>
        <w:noProof/>
        <w:lang w:val="es-ES"/>
      </w:rPr>
      <mc:AlternateContent>
        <mc:Choice Requires="wps">
          <w:drawing>
            <wp:anchor distT="0" distB="0" distL="114300" distR="114300" simplePos="0" relativeHeight="251656192" behindDoc="1" locked="0" layoutInCell="0" allowOverlap="1" wp14:anchorId="0E49DE98" wp14:editId="42ED2C9C">
              <wp:simplePos x="0" y="0"/>
              <wp:positionH relativeFrom="margin">
                <wp:align>center</wp:align>
              </wp:positionH>
              <wp:positionV relativeFrom="margin">
                <wp:align>center</wp:align>
              </wp:positionV>
              <wp:extent cx="6329680" cy="106045"/>
              <wp:effectExtent l="0" t="0" r="0" b="0"/>
              <wp:wrapNone/>
              <wp:docPr id="5" name="WordArt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329680" cy="106045"/>
                      </a:xfrm>
                      <a:prstGeom prst="rect">
                        <a:avLst/>
                      </a:prstGeom>
                      <a:extLs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round/>
                            <a:headEnd/>
                            <a:tailEnd/>
                          </a14:hiddenLine>
                        </a:ext>
                      </a:extLst>
                    </wps:spPr>
                    <wps:txbx>
                      <w:txbxContent>
                        <w:p w14:paraId="561C089D" w14:textId="77777777" w:rsidR="004F74D2" w:rsidRDefault="004F74D2" w:rsidP="00F9784B">
                          <w:pPr>
                            <w:pStyle w:val="NormalWeb"/>
                            <w:spacing w:before="0" w:beforeAutospacing="0" w:after="0" w:afterAutospacing="0"/>
                            <w:jc w:val="center"/>
                            <w:rPr>
                              <w:sz w:val="24"/>
                            </w:rPr>
                          </w:pPr>
                          <w:r>
                            <w:rPr>
                              <w:rFonts w:ascii="Arial" w:hAnsi="Arial" w:cs="Arial"/>
                              <w:color w:val="CDCCCC" w:themeColor="accent3"/>
                              <w:sz w:val="2"/>
                              <w:szCs w:val="2"/>
                            </w:rPr>
                            <w:t>Borrador</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0E49DE98" id="WordArt 3" o:spid="_x0000_s1027" type="#_x0000_t202" style="position:absolute;left:0;text-align:left;margin-left:0;margin-top:0;width:498.4pt;height:8.35pt;rotation:-45;z-index:-25166028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" o:allowincell="f" filled="f" stroked="f">
              <o:lock v:ext="edit" shapetype="t"/>
              <v:textbox style="mso-fit-shape-to-text:t">
                <w:txbxContent>
                  <w:p w14:paraId="561C089D" w14:textId="77777777" w:rsidR="004F74D2" w:rsidRDefault="004F74D2" w:rsidP="00F9784B">
                    <w:pPr>
                      <w:pStyle w:val="NormalWeb"/>
                      <w:spacing w:before="0" w:beforeAutospacing="0" w:after="0" w:afterAutospacing="0"/>
                      <w:jc w:val="center"/>
                      <w:rPr>
                        <w:sz w:val="24"/>
                      </w:rPr>
                    </w:pPr>
                    <w:r>
                      <w:rPr>
                        <w:rFonts w:ascii="Arial" w:hAnsi="Arial" w:cs="Arial"/>
                        <w:color w:val="CDCCCC" w:themeColor="accent3"/>
                        <w:sz w:val="2"/>
                        <w:szCs w:val="2"/>
                      </w:rPr>
                      <w:t>Borrador</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D60FA4" w14:textId="77777777" w:rsidR="004F74D2" w:rsidRDefault="004F74D2" w:rsidP="00662D86">
    <w:pPr>
      <w:pStyle w:val="Encabezado"/>
      <w:jc w:val="right"/>
    </w:pPr>
    <w:r>
      <w:rPr>
        <w:noProof/>
        <w:lang w:val="es-ES"/>
      </w:rPr>
      <mc:AlternateContent>
        <mc:Choice Requires="wps">
          <w:drawing>
            <wp:anchor distT="0" distB="0" distL="114300" distR="114300" simplePos="0" relativeHeight="251658240" behindDoc="1" locked="0" layoutInCell="0" allowOverlap="1" wp14:anchorId="1FD529C6" wp14:editId="4FB0673F">
              <wp:simplePos x="0" y="0"/>
              <wp:positionH relativeFrom="margin">
                <wp:align>center</wp:align>
              </wp:positionH>
              <wp:positionV relativeFrom="margin">
                <wp:align>center</wp:align>
              </wp:positionV>
              <wp:extent cx="6593840" cy="1318260"/>
              <wp:effectExtent l="0" t="1885950" r="0" b="188214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593840" cy="13182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270C12DB" w14:textId="77777777" w:rsidR="004F74D2" w:rsidRDefault="004F74D2" w:rsidP="00CF0CAB">
                          <w:pPr>
                            <w:pStyle w:val="NormalWeb"/>
                            <w:spacing w:before="0" w:beforeAutospacing="0" w:after="0" w:afterAutospacing="0"/>
                            <w:jc w:val="center"/>
                            <w:rPr>
                              <w:sz w:val="24"/>
                            </w:rPr>
                          </w:pPr>
                          <w:r>
                            <w:rPr>
                              <w:rFonts w:ascii="Arial" w:hAnsi="Arial" w:cs="Arial"/>
                              <w:color w:val="C0C0C0"/>
                              <w:sz w:val="2"/>
                              <w:szCs w:val="2"/>
                              <w14:textFill>
                                <w14:solidFill>
                                  <w14:srgbClr w14:val="C0C0C0">
                                    <w14:alpha w14:val="50000"/>
                                  </w14:srgbClr>
                                </w14:solidFill>
                              </w14:textFill>
                            </w:rPr>
                            <w:t>PROYECTO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1FD529C6" id="_x0000_t202" coordsize="21600,21600" o:spt="202" path="m,l,21600r21600,l21600,xe">
              <v:stroke joinstyle="miter"/>
              <v:path gradientshapeok="t" o:connecttype="rect"/>
            </v:shapetype>
            <v:shape id="Cuadro de texto 2" o:spid="_x0000_s1028" type="#_x0000_t202" style="position:absolute;left:0;text-align:left;margin-left:0;margin-top:0;width:519.2pt;height:103.8pt;rotation:-45;z-index:-251658240;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" o:allowincell="f" filled="f" stroked="f">
              <v:stroke joinstyle="round"/>
              <o:lock v:ext="edit" shapetype="t"/>
              <v:textbox style="mso-fit-shape-to-text:t">
                <w:txbxContent>
                  <w:p w14:paraId="270C12DB" w14:textId="77777777" w:rsidR="004F74D2" w:rsidRDefault="004F74D2" w:rsidP="00CF0CAB">
                    <w:pPr>
                      <w:pStyle w:val="NormalWeb"/>
                      <w:spacing w:before="0" w:beforeAutospacing="0" w:after="0" w:afterAutospacing="0"/>
                      <w:jc w:val="center"/>
                      <w:rPr>
                        <w:sz w:val="24"/>
                      </w:rPr>
                    </w:pPr>
                    <w:r>
                      <w:rPr>
                        <w:rFonts w:ascii="Arial" w:hAnsi="Arial" w:cs="Arial"/>
                        <w:color w:val="C0C0C0"/>
                        <w:sz w:val="2"/>
                        <w:szCs w:val="2"/>
                        <w14:textFill>
                          <w14:solidFill>
                            <w14:srgbClr w14:val="C0C0C0">
                              <w14:alpha w14:val="50000"/>
                            </w14:srgbClr>
                          </w14:solidFill>
                        </w14:textFill>
                      </w:rPr>
                      <w:t>PROYECTO</w:t>
                    </w:r>
                  </w:p>
                </w:txbxContent>
              </v:textbox>
              <w10:wrap anchorx="margin" anchory="margin"/>
            </v:shape>
          </w:pict>
        </mc:Fallback>
      </mc:AlternateContent>
    </w:r>
    <w:r>
      <w:ptab w:relativeTo="margin" w:alignment="center" w:leader="none"/>
    </w:r>
    <w:r>
      <w:rPr>
        <w:noProof/>
        <w:szCs w:val="26"/>
        <w:lang w:val="es-ES"/>
      </w:rPr>
      <w:drawing>
        <wp:inline distT="0" distB="0" distL="0" distR="0" wp14:anchorId="3D75BF51" wp14:editId="693961B0">
          <wp:extent cx="2053590" cy="827433"/>
          <wp:effectExtent l="0" t="0" r="3810" b="0"/>
          <wp:docPr id="1" name="Imagen 1" descr="Untitled:Users:mariaperilla:Desktop:CCE Documentos:logocce-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titled:Users:mariaperilla:Desktop:CCE Documentos:logocce-01.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53590" cy="827433"/>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5B560A" w14:textId="77777777" w:rsidR="004F74D2" w:rsidRDefault="007A2CA9">
    <w:pPr>
      <w:pStyle w:val="Encabezado"/>
    </w:pPr>
    <w:r>
      <w:rPr>
        <w:noProof/>
      </w:rPr>
      <w:pict w14:anchorId="153DDDDD">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 o:spid="_x0000_s2049" type="#_x0000_t136" style="position:absolute;left:0;text-align:left;margin-left:0;margin-top:0;width:519.2pt;height:103.8pt;rotation:315;z-index:-251657216;mso-position-horizontal:center;mso-position-horizontal-relative:margin;mso-position-vertical:center;mso-position-vertical-relative:margin" o:allowincell="f" fillcolor="silver" stroked="f">
          <v:fill opacity=".5"/>
          <v:textpath style="font-family:&quot;Arial&quot;;font-size:1pt" string="PROYECTO"/>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7"/>
    <w:multiLevelType w:val="singleLevel"/>
    <w:tmpl w:val="00000007"/>
    <w:name w:val="WW8Num11"/>
    <w:lvl w:ilvl="0">
      <w:start w:val="1"/>
      <w:numFmt w:val="decimal"/>
      <w:lvlText w:val="%1."/>
      <w:lvlJc w:val="left"/>
      <w:pPr>
        <w:tabs>
          <w:tab w:val="num" w:pos="720"/>
        </w:tabs>
        <w:ind w:left="720" w:hanging="360"/>
      </w:pPr>
    </w:lvl>
  </w:abstractNum>
  <w:abstractNum w:abstractNumId="1" w15:restartNumberingAfterBreak="0">
    <w:nsid w:val="026A5B91"/>
    <w:multiLevelType w:val="multilevel"/>
    <w:tmpl w:val="BE0670B0"/>
    <w:lvl w:ilvl="0">
      <w:start w:val="1"/>
      <w:numFmt w:val="decimal"/>
      <w:lvlText w:val="%1."/>
      <w:lvlJc w:val="left"/>
      <w:pPr>
        <w:ind w:left="720" w:hanging="360"/>
      </w:pPr>
      <w:rPr>
        <w:rFonts w:hint="default"/>
        <w:b/>
        <w:i w:val="0"/>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314423D"/>
    <w:multiLevelType w:val="hybridMultilevel"/>
    <w:tmpl w:val="E9B43C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8DB673F"/>
    <w:multiLevelType w:val="hybridMultilevel"/>
    <w:tmpl w:val="6A94429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AF80B1F"/>
    <w:multiLevelType w:val="hybridMultilevel"/>
    <w:tmpl w:val="C1DA698E"/>
    <w:lvl w:ilvl="0" w:tplc="C35AF354">
      <w:start w:val="1"/>
      <w:numFmt w:val="lowerLetter"/>
      <w:lvlText w:val="(%1)"/>
      <w:lvlJc w:val="left"/>
      <w:pPr>
        <w:ind w:left="1068" w:hanging="360"/>
      </w:pPr>
      <w:rPr>
        <w:rFonts w:hint="default"/>
      </w:rPr>
    </w:lvl>
    <w:lvl w:ilvl="1" w:tplc="240A0019" w:tentative="1">
      <w:start w:val="1"/>
      <w:numFmt w:val="lowerLetter"/>
      <w:lvlText w:val="%2."/>
      <w:lvlJc w:val="left"/>
      <w:pPr>
        <w:ind w:left="1617" w:hanging="360"/>
      </w:pPr>
    </w:lvl>
    <w:lvl w:ilvl="2" w:tplc="240A001B" w:tentative="1">
      <w:start w:val="1"/>
      <w:numFmt w:val="lowerRoman"/>
      <w:lvlText w:val="%3."/>
      <w:lvlJc w:val="right"/>
      <w:pPr>
        <w:ind w:left="2337" w:hanging="180"/>
      </w:pPr>
    </w:lvl>
    <w:lvl w:ilvl="3" w:tplc="240A000F" w:tentative="1">
      <w:start w:val="1"/>
      <w:numFmt w:val="decimal"/>
      <w:lvlText w:val="%4."/>
      <w:lvlJc w:val="left"/>
      <w:pPr>
        <w:ind w:left="3057" w:hanging="360"/>
      </w:pPr>
    </w:lvl>
    <w:lvl w:ilvl="4" w:tplc="240A0019" w:tentative="1">
      <w:start w:val="1"/>
      <w:numFmt w:val="lowerLetter"/>
      <w:lvlText w:val="%5."/>
      <w:lvlJc w:val="left"/>
      <w:pPr>
        <w:ind w:left="3777" w:hanging="360"/>
      </w:pPr>
    </w:lvl>
    <w:lvl w:ilvl="5" w:tplc="240A001B" w:tentative="1">
      <w:start w:val="1"/>
      <w:numFmt w:val="lowerRoman"/>
      <w:lvlText w:val="%6."/>
      <w:lvlJc w:val="right"/>
      <w:pPr>
        <w:ind w:left="4497" w:hanging="180"/>
      </w:pPr>
    </w:lvl>
    <w:lvl w:ilvl="6" w:tplc="240A000F" w:tentative="1">
      <w:start w:val="1"/>
      <w:numFmt w:val="decimal"/>
      <w:lvlText w:val="%7."/>
      <w:lvlJc w:val="left"/>
      <w:pPr>
        <w:ind w:left="5217" w:hanging="360"/>
      </w:pPr>
    </w:lvl>
    <w:lvl w:ilvl="7" w:tplc="240A0019" w:tentative="1">
      <w:start w:val="1"/>
      <w:numFmt w:val="lowerLetter"/>
      <w:lvlText w:val="%8."/>
      <w:lvlJc w:val="left"/>
      <w:pPr>
        <w:ind w:left="5937" w:hanging="360"/>
      </w:pPr>
    </w:lvl>
    <w:lvl w:ilvl="8" w:tplc="240A001B" w:tentative="1">
      <w:start w:val="1"/>
      <w:numFmt w:val="lowerRoman"/>
      <w:lvlText w:val="%9."/>
      <w:lvlJc w:val="right"/>
      <w:pPr>
        <w:ind w:left="6657" w:hanging="180"/>
      </w:pPr>
    </w:lvl>
  </w:abstractNum>
  <w:abstractNum w:abstractNumId="5" w15:restartNumberingAfterBreak="0">
    <w:nsid w:val="0D7318DB"/>
    <w:multiLevelType w:val="hybridMultilevel"/>
    <w:tmpl w:val="9F6EB9F8"/>
    <w:lvl w:ilvl="0" w:tplc="FB2C8668">
      <w:start w:val="1"/>
      <w:numFmt w:val="lowerLetter"/>
      <w:pStyle w:val="Titulo-4"/>
      <w:lvlText w:val="(%1)"/>
      <w:lvlJc w:val="left"/>
      <w:pPr>
        <w:ind w:left="1068" w:hanging="360"/>
      </w:pPr>
      <w:rPr>
        <w:rFonts w:hint="default"/>
      </w:rPr>
    </w:lvl>
    <w:lvl w:ilvl="1" w:tplc="240A0019" w:tentative="1">
      <w:start w:val="1"/>
      <w:numFmt w:val="lowerLetter"/>
      <w:lvlText w:val="%2."/>
      <w:lvlJc w:val="left"/>
      <w:pPr>
        <w:ind w:left="1617" w:hanging="360"/>
      </w:pPr>
    </w:lvl>
    <w:lvl w:ilvl="2" w:tplc="240A001B" w:tentative="1">
      <w:start w:val="1"/>
      <w:numFmt w:val="lowerRoman"/>
      <w:lvlText w:val="%3."/>
      <w:lvlJc w:val="right"/>
      <w:pPr>
        <w:ind w:left="2337" w:hanging="180"/>
      </w:pPr>
    </w:lvl>
    <w:lvl w:ilvl="3" w:tplc="240A000F" w:tentative="1">
      <w:start w:val="1"/>
      <w:numFmt w:val="decimal"/>
      <w:lvlText w:val="%4."/>
      <w:lvlJc w:val="left"/>
      <w:pPr>
        <w:ind w:left="3057" w:hanging="360"/>
      </w:pPr>
    </w:lvl>
    <w:lvl w:ilvl="4" w:tplc="240A0019" w:tentative="1">
      <w:start w:val="1"/>
      <w:numFmt w:val="lowerLetter"/>
      <w:lvlText w:val="%5."/>
      <w:lvlJc w:val="left"/>
      <w:pPr>
        <w:ind w:left="3777" w:hanging="360"/>
      </w:pPr>
    </w:lvl>
    <w:lvl w:ilvl="5" w:tplc="240A001B" w:tentative="1">
      <w:start w:val="1"/>
      <w:numFmt w:val="lowerRoman"/>
      <w:lvlText w:val="%6."/>
      <w:lvlJc w:val="right"/>
      <w:pPr>
        <w:ind w:left="4497" w:hanging="180"/>
      </w:pPr>
    </w:lvl>
    <w:lvl w:ilvl="6" w:tplc="240A000F" w:tentative="1">
      <w:start w:val="1"/>
      <w:numFmt w:val="decimal"/>
      <w:lvlText w:val="%7."/>
      <w:lvlJc w:val="left"/>
      <w:pPr>
        <w:ind w:left="5217" w:hanging="360"/>
      </w:pPr>
    </w:lvl>
    <w:lvl w:ilvl="7" w:tplc="240A0019" w:tentative="1">
      <w:start w:val="1"/>
      <w:numFmt w:val="lowerLetter"/>
      <w:lvlText w:val="%8."/>
      <w:lvlJc w:val="left"/>
      <w:pPr>
        <w:ind w:left="5937" w:hanging="360"/>
      </w:pPr>
    </w:lvl>
    <w:lvl w:ilvl="8" w:tplc="240A001B" w:tentative="1">
      <w:start w:val="1"/>
      <w:numFmt w:val="lowerRoman"/>
      <w:lvlText w:val="%9."/>
      <w:lvlJc w:val="right"/>
      <w:pPr>
        <w:ind w:left="6657" w:hanging="180"/>
      </w:pPr>
    </w:lvl>
  </w:abstractNum>
  <w:abstractNum w:abstractNumId="6" w15:restartNumberingAfterBreak="0">
    <w:nsid w:val="11C2753C"/>
    <w:multiLevelType w:val="hybridMultilevel"/>
    <w:tmpl w:val="1B8AEA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A9D33E5"/>
    <w:multiLevelType w:val="hybridMultilevel"/>
    <w:tmpl w:val="4F944E02"/>
    <w:lvl w:ilvl="0" w:tplc="BD18EA24">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3F2411F"/>
    <w:multiLevelType w:val="hybridMultilevel"/>
    <w:tmpl w:val="270C68BA"/>
    <w:lvl w:ilvl="0" w:tplc="0409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56F45DC"/>
    <w:multiLevelType w:val="hybridMultilevel"/>
    <w:tmpl w:val="97783DC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B017338"/>
    <w:multiLevelType w:val="hybridMultilevel"/>
    <w:tmpl w:val="E9B43C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C8F2A27"/>
    <w:multiLevelType w:val="hybridMultilevel"/>
    <w:tmpl w:val="54B6471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3451BB5"/>
    <w:multiLevelType w:val="hybridMultilevel"/>
    <w:tmpl w:val="62AA8E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3DB2447"/>
    <w:multiLevelType w:val="hybridMultilevel"/>
    <w:tmpl w:val="570CD246"/>
    <w:lvl w:ilvl="0" w:tplc="29A87120">
      <w:start w:val="1"/>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7DD5A7A"/>
    <w:multiLevelType w:val="hybridMultilevel"/>
    <w:tmpl w:val="A8AC40F0"/>
    <w:lvl w:ilvl="0" w:tplc="A374221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9BF01E2"/>
    <w:multiLevelType w:val="hybridMultilevel"/>
    <w:tmpl w:val="3946A184"/>
    <w:lvl w:ilvl="0" w:tplc="773A6962">
      <w:start w:val="1"/>
      <w:numFmt w:val="decimal"/>
      <w:lvlText w:val="3.%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6" w15:restartNumberingAfterBreak="0">
    <w:nsid w:val="3B9F0628"/>
    <w:multiLevelType w:val="hybridMultilevel"/>
    <w:tmpl w:val="89A638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F696723"/>
    <w:multiLevelType w:val="hybridMultilevel"/>
    <w:tmpl w:val="403CC796"/>
    <w:lvl w:ilvl="0" w:tplc="A1FA7ADE">
      <w:start w:val="1"/>
      <w:numFmt w:val="decimal"/>
      <w:pStyle w:val="ZTitulo2"/>
      <w:lvlText w:val="%1."/>
      <w:lvlJc w:val="left"/>
      <w:pPr>
        <w:ind w:left="720" w:hanging="360"/>
      </w:pPr>
      <w:rPr>
        <w:rFonts w:hint="default"/>
        <w:b/>
        <w:i w:val="0"/>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41CB4558"/>
    <w:multiLevelType w:val="hybridMultilevel"/>
    <w:tmpl w:val="EB744814"/>
    <w:lvl w:ilvl="0" w:tplc="0409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42AF6F16"/>
    <w:multiLevelType w:val="hybridMultilevel"/>
    <w:tmpl w:val="E9B43C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7956754"/>
    <w:multiLevelType w:val="hybridMultilevel"/>
    <w:tmpl w:val="AFEC6AB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4C7E3FBF"/>
    <w:multiLevelType w:val="hybridMultilevel"/>
    <w:tmpl w:val="7D2EC17C"/>
    <w:lvl w:ilvl="0" w:tplc="BD18EA24">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4F343ECB"/>
    <w:multiLevelType w:val="hybridMultilevel"/>
    <w:tmpl w:val="A5400B1C"/>
    <w:lvl w:ilvl="0" w:tplc="816A253C">
      <w:start w:val="2"/>
      <w:numFmt w:val="decimal"/>
      <w:pStyle w:val="Ttulo3"/>
      <w:lvlText w:val="%1."/>
      <w:lvlJc w:val="left"/>
      <w:pPr>
        <w:ind w:left="1069" w:hanging="360"/>
      </w:pPr>
      <w:rPr>
        <w:rFonts w:hint="default"/>
      </w:rPr>
    </w:lvl>
    <w:lvl w:ilvl="1" w:tplc="080A0019" w:tentative="1">
      <w:start w:val="1"/>
      <w:numFmt w:val="lowerLetter"/>
      <w:lvlText w:val="%2."/>
      <w:lvlJc w:val="left"/>
      <w:pPr>
        <w:ind w:left="1789" w:hanging="360"/>
      </w:pPr>
    </w:lvl>
    <w:lvl w:ilvl="2" w:tplc="080A001B" w:tentative="1">
      <w:start w:val="1"/>
      <w:numFmt w:val="lowerRoman"/>
      <w:lvlText w:val="%3."/>
      <w:lvlJc w:val="right"/>
      <w:pPr>
        <w:ind w:left="2509" w:hanging="180"/>
      </w:pPr>
    </w:lvl>
    <w:lvl w:ilvl="3" w:tplc="080A000F" w:tentative="1">
      <w:start w:val="1"/>
      <w:numFmt w:val="decimal"/>
      <w:lvlText w:val="%4."/>
      <w:lvlJc w:val="left"/>
      <w:pPr>
        <w:ind w:left="3229" w:hanging="360"/>
      </w:pPr>
    </w:lvl>
    <w:lvl w:ilvl="4" w:tplc="080A0019" w:tentative="1">
      <w:start w:val="1"/>
      <w:numFmt w:val="lowerLetter"/>
      <w:lvlText w:val="%5."/>
      <w:lvlJc w:val="left"/>
      <w:pPr>
        <w:ind w:left="3949" w:hanging="360"/>
      </w:pPr>
    </w:lvl>
    <w:lvl w:ilvl="5" w:tplc="080A001B" w:tentative="1">
      <w:start w:val="1"/>
      <w:numFmt w:val="lowerRoman"/>
      <w:lvlText w:val="%6."/>
      <w:lvlJc w:val="right"/>
      <w:pPr>
        <w:ind w:left="4669" w:hanging="180"/>
      </w:pPr>
    </w:lvl>
    <w:lvl w:ilvl="6" w:tplc="080A000F" w:tentative="1">
      <w:start w:val="1"/>
      <w:numFmt w:val="decimal"/>
      <w:lvlText w:val="%7."/>
      <w:lvlJc w:val="left"/>
      <w:pPr>
        <w:ind w:left="5389" w:hanging="360"/>
      </w:pPr>
    </w:lvl>
    <w:lvl w:ilvl="7" w:tplc="080A0019" w:tentative="1">
      <w:start w:val="1"/>
      <w:numFmt w:val="lowerLetter"/>
      <w:lvlText w:val="%8."/>
      <w:lvlJc w:val="left"/>
      <w:pPr>
        <w:ind w:left="6109" w:hanging="360"/>
      </w:pPr>
    </w:lvl>
    <w:lvl w:ilvl="8" w:tplc="080A001B" w:tentative="1">
      <w:start w:val="1"/>
      <w:numFmt w:val="lowerRoman"/>
      <w:lvlText w:val="%9."/>
      <w:lvlJc w:val="right"/>
      <w:pPr>
        <w:ind w:left="6829" w:hanging="180"/>
      </w:pPr>
    </w:lvl>
  </w:abstractNum>
  <w:abstractNum w:abstractNumId="23" w15:restartNumberingAfterBreak="0">
    <w:nsid w:val="547B332D"/>
    <w:multiLevelType w:val="hybridMultilevel"/>
    <w:tmpl w:val="1C426896"/>
    <w:lvl w:ilvl="0" w:tplc="C1927740">
      <w:start w:val="1"/>
      <w:numFmt w:val="decimal"/>
      <w:pStyle w:val="Sinespaciado"/>
      <w:lvlText w:val="%1."/>
      <w:lvlJc w:val="left"/>
      <w:pPr>
        <w:ind w:left="1068" w:hanging="360"/>
      </w:pPr>
      <w:rPr>
        <w:rFonts w:ascii="Arial" w:hAnsi="Arial" w:hint="default"/>
        <w:b/>
        <w:i w:val="0"/>
        <w:color w:val="554F4F" w:themeColor="text1" w:themeTint="BF"/>
        <w:sz w:val="22"/>
        <w:u w:val="none" w:color="3A3939" w:themeColor="background2" w:themeShade="BF"/>
      </w:rPr>
    </w:lvl>
    <w:lvl w:ilvl="1" w:tplc="080A0019" w:tentative="1">
      <w:start w:val="1"/>
      <w:numFmt w:val="lowerLetter"/>
      <w:lvlText w:val="%2."/>
      <w:lvlJc w:val="left"/>
      <w:pPr>
        <w:ind w:left="1791" w:hanging="360"/>
      </w:pPr>
    </w:lvl>
    <w:lvl w:ilvl="2" w:tplc="080A001B" w:tentative="1">
      <w:start w:val="1"/>
      <w:numFmt w:val="lowerRoman"/>
      <w:lvlText w:val="%3."/>
      <w:lvlJc w:val="right"/>
      <w:pPr>
        <w:ind w:left="2511" w:hanging="180"/>
      </w:pPr>
    </w:lvl>
    <w:lvl w:ilvl="3" w:tplc="080A000F" w:tentative="1">
      <w:start w:val="1"/>
      <w:numFmt w:val="decimal"/>
      <w:lvlText w:val="%4."/>
      <w:lvlJc w:val="left"/>
      <w:pPr>
        <w:ind w:left="3231" w:hanging="360"/>
      </w:pPr>
    </w:lvl>
    <w:lvl w:ilvl="4" w:tplc="080A0019" w:tentative="1">
      <w:start w:val="1"/>
      <w:numFmt w:val="lowerLetter"/>
      <w:lvlText w:val="%5."/>
      <w:lvlJc w:val="left"/>
      <w:pPr>
        <w:ind w:left="3951" w:hanging="360"/>
      </w:pPr>
    </w:lvl>
    <w:lvl w:ilvl="5" w:tplc="080A001B" w:tentative="1">
      <w:start w:val="1"/>
      <w:numFmt w:val="lowerRoman"/>
      <w:lvlText w:val="%6."/>
      <w:lvlJc w:val="right"/>
      <w:pPr>
        <w:ind w:left="4671" w:hanging="180"/>
      </w:pPr>
    </w:lvl>
    <w:lvl w:ilvl="6" w:tplc="080A000F" w:tentative="1">
      <w:start w:val="1"/>
      <w:numFmt w:val="decimal"/>
      <w:lvlText w:val="%7."/>
      <w:lvlJc w:val="left"/>
      <w:pPr>
        <w:ind w:left="5391" w:hanging="360"/>
      </w:pPr>
    </w:lvl>
    <w:lvl w:ilvl="7" w:tplc="080A0019" w:tentative="1">
      <w:start w:val="1"/>
      <w:numFmt w:val="lowerLetter"/>
      <w:lvlText w:val="%8."/>
      <w:lvlJc w:val="left"/>
      <w:pPr>
        <w:ind w:left="6111" w:hanging="360"/>
      </w:pPr>
    </w:lvl>
    <w:lvl w:ilvl="8" w:tplc="080A001B" w:tentative="1">
      <w:start w:val="1"/>
      <w:numFmt w:val="lowerRoman"/>
      <w:lvlText w:val="%9."/>
      <w:lvlJc w:val="right"/>
      <w:pPr>
        <w:ind w:left="6831" w:hanging="180"/>
      </w:pPr>
    </w:lvl>
  </w:abstractNum>
  <w:abstractNum w:abstractNumId="24" w15:restartNumberingAfterBreak="0">
    <w:nsid w:val="64234ECF"/>
    <w:multiLevelType w:val="hybridMultilevel"/>
    <w:tmpl w:val="01AC73A0"/>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67531AFF"/>
    <w:multiLevelType w:val="hybridMultilevel"/>
    <w:tmpl w:val="9EBE79CA"/>
    <w:lvl w:ilvl="0" w:tplc="0409000F">
      <w:start w:val="1"/>
      <w:numFmt w:val="decimal"/>
      <w:lvlText w:val="%1."/>
      <w:lvlJc w:val="left"/>
      <w:pPr>
        <w:ind w:left="360" w:hanging="360"/>
      </w:pPr>
      <w:rPr>
        <w:rFont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15:restartNumberingAfterBreak="0">
    <w:nsid w:val="677532DB"/>
    <w:multiLevelType w:val="hybridMultilevel"/>
    <w:tmpl w:val="04F6C90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68555872"/>
    <w:multiLevelType w:val="hybridMultilevel"/>
    <w:tmpl w:val="9D4ABA8E"/>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8792D5E"/>
    <w:multiLevelType w:val="hybridMultilevel"/>
    <w:tmpl w:val="50540EF2"/>
    <w:lvl w:ilvl="0" w:tplc="0409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69234094"/>
    <w:multiLevelType w:val="hybridMultilevel"/>
    <w:tmpl w:val="3D0A00AA"/>
    <w:lvl w:ilvl="0" w:tplc="A3742218">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0" w15:restartNumberingAfterBreak="0">
    <w:nsid w:val="70250F68"/>
    <w:multiLevelType w:val="hybridMultilevel"/>
    <w:tmpl w:val="78B2B4F0"/>
    <w:lvl w:ilvl="0" w:tplc="A3742218">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72591BE3"/>
    <w:multiLevelType w:val="hybridMultilevel"/>
    <w:tmpl w:val="F89C3174"/>
    <w:lvl w:ilvl="0" w:tplc="783ABF62">
      <w:start w:val="1"/>
      <w:numFmt w:val="upperLetter"/>
      <w:pStyle w:val="Ttulo2"/>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2" w15:restartNumberingAfterBreak="0">
    <w:nsid w:val="73875692"/>
    <w:multiLevelType w:val="hybridMultilevel"/>
    <w:tmpl w:val="CA1895CA"/>
    <w:lvl w:ilvl="0" w:tplc="A3742218">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3" w15:restartNumberingAfterBreak="0">
    <w:nsid w:val="772B6E56"/>
    <w:multiLevelType w:val="hybridMultilevel"/>
    <w:tmpl w:val="5F40A04A"/>
    <w:lvl w:ilvl="0" w:tplc="580A0001">
      <w:start w:val="1"/>
      <w:numFmt w:val="bullet"/>
      <w:lvlText w:val=""/>
      <w:lvlJc w:val="left"/>
      <w:pPr>
        <w:ind w:left="720" w:hanging="360"/>
      </w:pPr>
      <w:rPr>
        <w:rFonts w:ascii="Symbol" w:hAnsi="Symbo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34" w15:restartNumberingAfterBreak="0">
    <w:nsid w:val="777D4625"/>
    <w:multiLevelType w:val="hybridMultilevel"/>
    <w:tmpl w:val="824E7534"/>
    <w:lvl w:ilvl="0" w:tplc="C72689D0">
      <w:start w:val="1"/>
      <w:numFmt w:val="decimal"/>
      <w:lvlText w:val="%1."/>
      <w:lvlJc w:val="left"/>
      <w:pPr>
        <w:ind w:left="932" w:hanging="360"/>
      </w:pPr>
      <w:rPr>
        <w:rFonts w:ascii="Arial" w:eastAsia="Arial" w:hAnsi="Arial" w:hint="default"/>
        <w:b/>
        <w:bCs/>
        <w:color w:val="4D4C4C"/>
        <w:spacing w:val="-1"/>
        <w:w w:val="99"/>
        <w:sz w:val="20"/>
        <w:szCs w:val="20"/>
      </w:rPr>
    </w:lvl>
    <w:lvl w:ilvl="1" w:tplc="91DAE30A">
      <w:start w:val="1"/>
      <w:numFmt w:val="bullet"/>
      <w:lvlText w:val="•"/>
      <w:lvlJc w:val="left"/>
      <w:pPr>
        <w:ind w:left="1897" w:hanging="360"/>
      </w:pPr>
      <w:rPr>
        <w:rFonts w:hint="default"/>
      </w:rPr>
    </w:lvl>
    <w:lvl w:ilvl="2" w:tplc="7D58F982">
      <w:start w:val="1"/>
      <w:numFmt w:val="bullet"/>
      <w:lvlText w:val="•"/>
      <w:lvlJc w:val="left"/>
      <w:pPr>
        <w:ind w:left="2862" w:hanging="360"/>
      </w:pPr>
      <w:rPr>
        <w:rFonts w:hint="default"/>
      </w:rPr>
    </w:lvl>
    <w:lvl w:ilvl="3" w:tplc="A034952E">
      <w:start w:val="1"/>
      <w:numFmt w:val="bullet"/>
      <w:lvlText w:val="•"/>
      <w:lvlJc w:val="left"/>
      <w:pPr>
        <w:ind w:left="3826" w:hanging="360"/>
      </w:pPr>
      <w:rPr>
        <w:rFonts w:hint="default"/>
      </w:rPr>
    </w:lvl>
    <w:lvl w:ilvl="4" w:tplc="A328CE42">
      <w:start w:val="1"/>
      <w:numFmt w:val="bullet"/>
      <w:lvlText w:val="•"/>
      <w:lvlJc w:val="left"/>
      <w:pPr>
        <w:ind w:left="4791" w:hanging="360"/>
      </w:pPr>
      <w:rPr>
        <w:rFonts w:hint="default"/>
      </w:rPr>
    </w:lvl>
    <w:lvl w:ilvl="5" w:tplc="673A893A">
      <w:start w:val="1"/>
      <w:numFmt w:val="bullet"/>
      <w:lvlText w:val="•"/>
      <w:lvlJc w:val="left"/>
      <w:pPr>
        <w:ind w:left="5756" w:hanging="360"/>
      </w:pPr>
      <w:rPr>
        <w:rFonts w:hint="default"/>
      </w:rPr>
    </w:lvl>
    <w:lvl w:ilvl="6" w:tplc="D9CCE9BA">
      <w:start w:val="1"/>
      <w:numFmt w:val="bullet"/>
      <w:lvlText w:val="•"/>
      <w:lvlJc w:val="left"/>
      <w:pPr>
        <w:ind w:left="6721" w:hanging="360"/>
      </w:pPr>
      <w:rPr>
        <w:rFonts w:hint="default"/>
      </w:rPr>
    </w:lvl>
    <w:lvl w:ilvl="7" w:tplc="1708E1B8">
      <w:start w:val="1"/>
      <w:numFmt w:val="bullet"/>
      <w:lvlText w:val="•"/>
      <w:lvlJc w:val="left"/>
      <w:pPr>
        <w:ind w:left="7685" w:hanging="360"/>
      </w:pPr>
      <w:rPr>
        <w:rFonts w:hint="default"/>
      </w:rPr>
    </w:lvl>
    <w:lvl w:ilvl="8" w:tplc="D0FA9A1C">
      <w:start w:val="1"/>
      <w:numFmt w:val="bullet"/>
      <w:lvlText w:val="•"/>
      <w:lvlJc w:val="left"/>
      <w:pPr>
        <w:ind w:left="8650" w:hanging="360"/>
      </w:pPr>
      <w:rPr>
        <w:rFonts w:hint="default"/>
      </w:rPr>
    </w:lvl>
  </w:abstractNum>
  <w:abstractNum w:abstractNumId="35" w15:restartNumberingAfterBreak="0">
    <w:nsid w:val="7F9A796D"/>
    <w:multiLevelType w:val="hybridMultilevel"/>
    <w:tmpl w:val="5F08198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num w:numId="1">
    <w:abstractNumId w:val="22"/>
  </w:num>
  <w:num w:numId="2">
    <w:abstractNumId w:val="23"/>
  </w:num>
  <w:num w:numId="3">
    <w:abstractNumId w:val="31"/>
  </w:num>
  <w:num w:numId="4">
    <w:abstractNumId w:val="5"/>
  </w:num>
  <w:num w:numId="5">
    <w:abstractNumId w:val="30"/>
  </w:num>
  <w:num w:numId="6">
    <w:abstractNumId w:val="17"/>
  </w:num>
  <w:num w:numId="7">
    <w:abstractNumId w:val="9"/>
  </w:num>
  <w:num w:numId="8">
    <w:abstractNumId w:val="13"/>
  </w:num>
  <w:num w:numId="9">
    <w:abstractNumId w:val="17"/>
    <w:lvlOverride w:ilvl="0">
      <w:startOverride w:val="1"/>
    </w:lvlOverride>
  </w:num>
  <w:num w:numId="10">
    <w:abstractNumId w:val="25"/>
  </w:num>
  <w:num w:numId="11">
    <w:abstractNumId w:val="19"/>
  </w:num>
  <w:num w:numId="12">
    <w:abstractNumId w:val="18"/>
  </w:num>
  <w:num w:numId="13">
    <w:abstractNumId w:val="16"/>
  </w:num>
  <w:num w:numId="14">
    <w:abstractNumId w:val="10"/>
  </w:num>
  <w:num w:numId="15">
    <w:abstractNumId w:val="2"/>
  </w:num>
  <w:num w:numId="16">
    <w:abstractNumId w:val="20"/>
  </w:num>
  <w:num w:numId="17">
    <w:abstractNumId w:val="3"/>
  </w:num>
  <w:num w:numId="18">
    <w:abstractNumId w:val="4"/>
  </w:num>
  <w:num w:numId="19">
    <w:abstractNumId w:val="14"/>
  </w:num>
  <w:num w:numId="20">
    <w:abstractNumId w:val="31"/>
    <w:lvlOverride w:ilvl="0">
      <w:startOverride w:val="1"/>
    </w:lvlOverride>
  </w:num>
  <w:num w:numId="21">
    <w:abstractNumId w:val="17"/>
    <w:lvlOverride w:ilvl="0">
      <w:startOverride w:val="1"/>
    </w:lvlOverride>
  </w:num>
  <w:num w:numId="22">
    <w:abstractNumId w:val="17"/>
    <w:lvlOverride w:ilvl="0">
      <w:startOverride w:val="1"/>
    </w:lvlOverride>
  </w:num>
  <w:num w:numId="23">
    <w:abstractNumId w:val="8"/>
  </w:num>
  <w:num w:numId="24">
    <w:abstractNumId w:val="17"/>
    <w:lvlOverride w:ilvl="0">
      <w:startOverride w:val="1"/>
    </w:lvlOverride>
  </w:num>
  <w:num w:numId="25">
    <w:abstractNumId w:val="28"/>
  </w:num>
  <w:num w:numId="26">
    <w:abstractNumId w:val="17"/>
    <w:lvlOverride w:ilvl="0">
      <w:startOverride w:val="1"/>
    </w:lvlOverride>
  </w:num>
  <w:num w:numId="27">
    <w:abstractNumId w:val="12"/>
  </w:num>
  <w:num w:numId="28">
    <w:abstractNumId w:val="29"/>
  </w:num>
  <w:num w:numId="29">
    <w:abstractNumId w:val="32"/>
  </w:num>
  <w:num w:numId="30">
    <w:abstractNumId w:val="17"/>
    <w:lvlOverride w:ilvl="0">
      <w:startOverride w:val="1"/>
    </w:lvlOverride>
  </w:num>
  <w:num w:numId="31">
    <w:abstractNumId w:val="17"/>
  </w:num>
  <w:num w:numId="32">
    <w:abstractNumId w:val="1"/>
  </w:num>
  <w:num w:numId="33">
    <w:abstractNumId w:val="17"/>
    <w:lvlOverride w:ilvl="0">
      <w:startOverride w:val="2"/>
    </w:lvlOverride>
  </w:num>
  <w:num w:numId="34">
    <w:abstractNumId w:val="17"/>
    <w:lvlOverride w:ilvl="0">
      <w:startOverride w:val="2"/>
    </w:lvlOverride>
  </w:num>
  <w:num w:numId="35">
    <w:abstractNumId w:val="17"/>
  </w:num>
  <w:num w:numId="36">
    <w:abstractNumId w:val="27"/>
  </w:num>
  <w:num w:numId="37">
    <w:abstractNumId w:val="21"/>
  </w:num>
  <w:num w:numId="38">
    <w:abstractNumId w:val="7"/>
  </w:num>
  <w:num w:numId="39">
    <w:abstractNumId w:val="5"/>
  </w:num>
  <w:num w:numId="40">
    <w:abstractNumId w:val="24"/>
  </w:num>
  <w:num w:numId="41">
    <w:abstractNumId w:val="6"/>
  </w:num>
  <w:num w:numId="42">
    <w:abstractNumId w:val="26"/>
  </w:num>
  <w:num w:numId="43">
    <w:abstractNumId w:val="34"/>
  </w:num>
  <w:num w:numId="44">
    <w:abstractNumId w:val="33"/>
  </w:num>
  <w:num w:numId="45">
    <w:abstractNumId w:val="15"/>
  </w:num>
  <w:num w:numId="46">
    <w:abstractNumId w:val="17"/>
    <w:lvlOverride w:ilvl="0">
      <w:startOverride w:val="1"/>
    </w:lvlOverride>
  </w:num>
  <w:num w:numId="47">
    <w:abstractNumId w:val="35"/>
  </w:num>
  <w:num w:numId="48">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activeWritingStyle w:appName="MSWord" w:lang="pt-BR" w:vendorID="64" w:dllVersion="0" w:nlCheck="1" w:checkStyle="0"/>
  <w:activeWritingStyle w:appName="MSWord" w:lang="es-ES_tradnl" w:vendorID="64" w:dllVersion="0" w:nlCheck="1" w:checkStyle="0"/>
  <w:activeWritingStyle w:appName="MSWord" w:lang="es-CO" w:vendorID="64" w:dllVersion="0" w:nlCheck="1" w:checkStyle="0"/>
  <w:activeWritingStyle w:appName="MSWord" w:lang="es-ES" w:vendorID="64" w:dllVersion="0" w:nlCheck="1" w:checkStyle="0"/>
  <w:activeWritingStyle w:appName="MSWord" w:lang="en-US" w:vendorID="64" w:dllVersion="0" w:nlCheck="1" w:checkStyle="1"/>
  <w:activeWritingStyle w:appName="MSWord" w:lang="es-419" w:vendorID="64" w:dllVersion="0" w:nlCheck="1" w:checkStyle="0"/>
  <w:proofState w:spelling="clean" w:grammar="clean"/>
  <w:defaultTabStop w:val="708"/>
  <w:hyphenationZone w:val="425"/>
  <w:drawingGridHorizontalSpacing w:val="100"/>
  <w:displayHorizontalDrawingGridEvery w:val="2"/>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137F"/>
    <w:rsid w:val="000000B3"/>
    <w:rsid w:val="00001773"/>
    <w:rsid w:val="00002137"/>
    <w:rsid w:val="00002A39"/>
    <w:rsid w:val="00002AF1"/>
    <w:rsid w:val="00002BAB"/>
    <w:rsid w:val="00002C68"/>
    <w:rsid w:val="00003115"/>
    <w:rsid w:val="0000327B"/>
    <w:rsid w:val="0000334F"/>
    <w:rsid w:val="00003DFE"/>
    <w:rsid w:val="000058D1"/>
    <w:rsid w:val="00005D1F"/>
    <w:rsid w:val="00005F3D"/>
    <w:rsid w:val="00006493"/>
    <w:rsid w:val="00006862"/>
    <w:rsid w:val="000069DC"/>
    <w:rsid w:val="00006EE0"/>
    <w:rsid w:val="00006F9A"/>
    <w:rsid w:val="00007C72"/>
    <w:rsid w:val="000102B5"/>
    <w:rsid w:val="000102C2"/>
    <w:rsid w:val="0001055A"/>
    <w:rsid w:val="00010788"/>
    <w:rsid w:val="00010F9F"/>
    <w:rsid w:val="00013094"/>
    <w:rsid w:val="00013E5E"/>
    <w:rsid w:val="00014114"/>
    <w:rsid w:val="000141EB"/>
    <w:rsid w:val="00014277"/>
    <w:rsid w:val="0001431F"/>
    <w:rsid w:val="000143DD"/>
    <w:rsid w:val="000145B7"/>
    <w:rsid w:val="00014768"/>
    <w:rsid w:val="00015216"/>
    <w:rsid w:val="000152F8"/>
    <w:rsid w:val="00015765"/>
    <w:rsid w:val="00015A6D"/>
    <w:rsid w:val="00017078"/>
    <w:rsid w:val="000206A2"/>
    <w:rsid w:val="0002079B"/>
    <w:rsid w:val="0002096B"/>
    <w:rsid w:val="00020F51"/>
    <w:rsid w:val="00021131"/>
    <w:rsid w:val="00021167"/>
    <w:rsid w:val="00022140"/>
    <w:rsid w:val="00022DA1"/>
    <w:rsid w:val="000231CD"/>
    <w:rsid w:val="00024951"/>
    <w:rsid w:val="00024A3D"/>
    <w:rsid w:val="00024C7E"/>
    <w:rsid w:val="00024D51"/>
    <w:rsid w:val="00025700"/>
    <w:rsid w:val="00025C40"/>
    <w:rsid w:val="00026476"/>
    <w:rsid w:val="000264FF"/>
    <w:rsid w:val="00027067"/>
    <w:rsid w:val="000274E2"/>
    <w:rsid w:val="00027E12"/>
    <w:rsid w:val="00027F75"/>
    <w:rsid w:val="0003019F"/>
    <w:rsid w:val="00030771"/>
    <w:rsid w:val="00031632"/>
    <w:rsid w:val="00031CF0"/>
    <w:rsid w:val="0003206C"/>
    <w:rsid w:val="000325C8"/>
    <w:rsid w:val="00032AFD"/>
    <w:rsid w:val="00032EA4"/>
    <w:rsid w:val="000338CF"/>
    <w:rsid w:val="00033D5C"/>
    <w:rsid w:val="00033F31"/>
    <w:rsid w:val="000345A7"/>
    <w:rsid w:val="00035044"/>
    <w:rsid w:val="000363D7"/>
    <w:rsid w:val="000363F7"/>
    <w:rsid w:val="0003709A"/>
    <w:rsid w:val="00037947"/>
    <w:rsid w:val="00037F2E"/>
    <w:rsid w:val="00040156"/>
    <w:rsid w:val="00040420"/>
    <w:rsid w:val="000413FE"/>
    <w:rsid w:val="00041428"/>
    <w:rsid w:val="000415A4"/>
    <w:rsid w:val="000415FD"/>
    <w:rsid w:val="00041AF0"/>
    <w:rsid w:val="00041B98"/>
    <w:rsid w:val="00041D41"/>
    <w:rsid w:val="00041E99"/>
    <w:rsid w:val="000433A1"/>
    <w:rsid w:val="000438B8"/>
    <w:rsid w:val="00043C86"/>
    <w:rsid w:val="00044722"/>
    <w:rsid w:val="000449BD"/>
    <w:rsid w:val="00044AC6"/>
    <w:rsid w:val="00044B5A"/>
    <w:rsid w:val="000451F7"/>
    <w:rsid w:val="0004595F"/>
    <w:rsid w:val="000464A4"/>
    <w:rsid w:val="000465F4"/>
    <w:rsid w:val="0004674F"/>
    <w:rsid w:val="00046BFF"/>
    <w:rsid w:val="00046E9C"/>
    <w:rsid w:val="00047843"/>
    <w:rsid w:val="00047B13"/>
    <w:rsid w:val="00050B18"/>
    <w:rsid w:val="00050BAB"/>
    <w:rsid w:val="00050C52"/>
    <w:rsid w:val="00051765"/>
    <w:rsid w:val="00051A41"/>
    <w:rsid w:val="00051ABD"/>
    <w:rsid w:val="00051D5F"/>
    <w:rsid w:val="00051D66"/>
    <w:rsid w:val="000522DB"/>
    <w:rsid w:val="000527E2"/>
    <w:rsid w:val="00052F7D"/>
    <w:rsid w:val="00052FEF"/>
    <w:rsid w:val="0005349D"/>
    <w:rsid w:val="000537AF"/>
    <w:rsid w:val="000537CF"/>
    <w:rsid w:val="000537FD"/>
    <w:rsid w:val="000552E4"/>
    <w:rsid w:val="0005537E"/>
    <w:rsid w:val="00055783"/>
    <w:rsid w:val="00055806"/>
    <w:rsid w:val="00055C28"/>
    <w:rsid w:val="00056A9B"/>
    <w:rsid w:val="00056CD5"/>
    <w:rsid w:val="00057044"/>
    <w:rsid w:val="000576EC"/>
    <w:rsid w:val="00057917"/>
    <w:rsid w:val="00060875"/>
    <w:rsid w:val="00061045"/>
    <w:rsid w:val="000611AB"/>
    <w:rsid w:val="00061267"/>
    <w:rsid w:val="000614B3"/>
    <w:rsid w:val="000631C4"/>
    <w:rsid w:val="000639C6"/>
    <w:rsid w:val="00063EC5"/>
    <w:rsid w:val="00064A94"/>
    <w:rsid w:val="000653B5"/>
    <w:rsid w:val="00065412"/>
    <w:rsid w:val="000656D0"/>
    <w:rsid w:val="000663D3"/>
    <w:rsid w:val="00066A23"/>
    <w:rsid w:val="00066D23"/>
    <w:rsid w:val="00067983"/>
    <w:rsid w:val="0007168D"/>
    <w:rsid w:val="00071E5C"/>
    <w:rsid w:val="000724C2"/>
    <w:rsid w:val="000726A5"/>
    <w:rsid w:val="00074512"/>
    <w:rsid w:val="00074696"/>
    <w:rsid w:val="000757AB"/>
    <w:rsid w:val="00075C4C"/>
    <w:rsid w:val="00075E56"/>
    <w:rsid w:val="0007622B"/>
    <w:rsid w:val="0007629D"/>
    <w:rsid w:val="0007649C"/>
    <w:rsid w:val="000765DF"/>
    <w:rsid w:val="00076894"/>
    <w:rsid w:val="00077012"/>
    <w:rsid w:val="00080888"/>
    <w:rsid w:val="00080B97"/>
    <w:rsid w:val="00080BD6"/>
    <w:rsid w:val="000823EE"/>
    <w:rsid w:val="00082C43"/>
    <w:rsid w:val="00082D22"/>
    <w:rsid w:val="00083992"/>
    <w:rsid w:val="0008445F"/>
    <w:rsid w:val="00084A31"/>
    <w:rsid w:val="00084CCE"/>
    <w:rsid w:val="00085727"/>
    <w:rsid w:val="0008588C"/>
    <w:rsid w:val="00085EAE"/>
    <w:rsid w:val="00086DD6"/>
    <w:rsid w:val="00086FB5"/>
    <w:rsid w:val="000900CC"/>
    <w:rsid w:val="00090390"/>
    <w:rsid w:val="00090C49"/>
    <w:rsid w:val="00090C55"/>
    <w:rsid w:val="00090F1A"/>
    <w:rsid w:val="00090FBC"/>
    <w:rsid w:val="0009137F"/>
    <w:rsid w:val="000914D4"/>
    <w:rsid w:val="0009182F"/>
    <w:rsid w:val="00091B97"/>
    <w:rsid w:val="00091E35"/>
    <w:rsid w:val="0009206B"/>
    <w:rsid w:val="000920DB"/>
    <w:rsid w:val="00092655"/>
    <w:rsid w:val="0009342C"/>
    <w:rsid w:val="0009345E"/>
    <w:rsid w:val="0009388F"/>
    <w:rsid w:val="00094124"/>
    <w:rsid w:val="000942B4"/>
    <w:rsid w:val="00094CC7"/>
    <w:rsid w:val="000950BA"/>
    <w:rsid w:val="00095F22"/>
    <w:rsid w:val="00096639"/>
    <w:rsid w:val="000966D3"/>
    <w:rsid w:val="00096B08"/>
    <w:rsid w:val="00096D1C"/>
    <w:rsid w:val="00097399"/>
    <w:rsid w:val="0009747A"/>
    <w:rsid w:val="00097866"/>
    <w:rsid w:val="00097D66"/>
    <w:rsid w:val="00097EC2"/>
    <w:rsid w:val="000A0253"/>
    <w:rsid w:val="000A0433"/>
    <w:rsid w:val="000A07A6"/>
    <w:rsid w:val="000A0C69"/>
    <w:rsid w:val="000A0FC9"/>
    <w:rsid w:val="000A1824"/>
    <w:rsid w:val="000A19BB"/>
    <w:rsid w:val="000A1AAC"/>
    <w:rsid w:val="000A1B61"/>
    <w:rsid w:val="000A2B87"/>
    <w:rsid w:val="000A4B03"/>
    <w:rsid w:val="000A4FBE"/>
    <w:rsid w:val="000A5530"/>
    <w:rsid w:val="000A6481"/>
    <w:rsid w:val="000A77F4"/>
    <w:rsid w:val="000A780E"/>
    <w:rsid w:val="000A7BFA"/>
    <w:rsid w:val="000B07D2"/>
    <w:rsid w:val="000B13F6"/>
    <w:rsid w:val="000B1E00"/>
    <w:rsid w:val="000B1F6A"/>
    <w:rsid w:val="000B21F3"/>
    <w:rsid w:val="000B23A2"/>
    <w:rsid w:val="000B24A7"/>
    <w:rsid w:val="000B40F0"/>
    <w:rsid w:val="000B4574"/>
    <w:rsid w:val="000B4A7A"/>
    <w:rsid w:val="000B5117"/>
    <w:rsid w:val="000B5154"/>
    <w:rsid w:val="000B5341"/>
    <w:rsid w:val="000B5E89"/>
    <w:rsid w:val="000B6145"/>
    <w:rsid w:val="000B6998"/>
    <w:rsid w:val="000B6F16"/>
    <w:rsid w:val="000B74DC"/>
    <w:rsid w:val="000B7978"/>
    <w:rsid w:val="000C039A"/>
    <w:rsid w:val="000C06AE"/>
    <w:rsid w:val="000C0710"/>
    <w:rsid w:val="000C0747"/>
    <w:rsid w:val="000C0C7A"/>
    <w:rsid w:val="000C0DE3"/>
    <w:rsid w:val="000C0EEC"/>
    <w:rsid w:val="000C18D7"/>
    <w:rsid w:val="000C1D54"/>
    <w:rsid w:val="000C210A"/>
    <w:rsid w:val="000C21A9"/>
    <w:rsid w:val="000C23C1"/>
    <w:rsid w:val="000C24B9"/>
    <w:rsid w:val="000C2582"/>
    <w:rsid w:val="000C2CE6"/>
    <w:rsid w:val="000C3062"/>
    <w:rsid w:val="000C307F"/>
    <w:rsid w:val="000C32B9"/>
    <w:rsid w:val="000C3A0C"/>
    <w:rsid w:val="000C455A"/>
    <w:rsid w:val="000C4CC1"/>
    <w:rsid w:val="000C4ECC"/>
    <w:rsid w:val="000C563A"/>
    <w:rsid w:val="000C580D"/>
    <w:rsid w:val="000C5E03"/>
    <w:rsid w:val="000C6A13"/>
    <w:rsid w:val="000C6AD4"/>
    <w:rsid w:val="000C6D73"/>
    <w:rsid w:val="000C6F81"/>
    <w:rsid w:val="000C74B8"/>
    <w:rsid w:val="000C7702"/>
    <w:rsid w:val="000C790B"/>
    <w:rsid w:val="000D07C5"/>
    <w:rsid w:val="000D0B2C"/>
    <w:rsid w:val="000D12CE"/>
    <w:rsid w:val="000D1A7F"/>
    <w:rsid w:val="000D2886"/>
    <w:rsid w:val="000D2895"/>
    <w:rsid w:val="000D2BF7"/>
    <w:rsid w:val="000D2D34"/>
    <w:rsid w:val="000D34AA"/>
    <w:rsid w:val="000D4550"/>
    <w:rsid w:val="000D4C4B"/>
    <w:rsid w:val="000D5064"/>
    <w:rsid w:val="000D516F"/>
    <w:rsid w:val="000D534C"/>
    <w:rsid w:val="000D57E3"/>
    <w:rsid w:val="000D605F"/>
    <w:rsid w:val="000D6080"/>
    <w:rsid w:val="000D647E"/>
    <w:rsid w:val="000D6EB4"/>
    <w:rsid w:val="000D6FC3"/>
    <w:rsid w:val="000D722D"/>
    <w:rsid w:val="000D7513"/>
    <w:rsid w:val="000D76DC"/>
    <w:rsid w:val="000D78E0"/>
    <w:rsid w:val="000D79CC"/>
    <w:rsid w:val="000E04A4"/>
    <w:rsid w:val="000E09D8"/>
    <w:rsid w:val="000E0B91"/>
    <w:rsid w:val="000E0BA2"/>
    <w:rsid w:val="000E15F4"/>
    <w:rsid w:val="000E1AD0"/>
    <w:rsid w:val="000E1CED"/>
    <w:rsid w:val="000E1D6F"/>
    <w:rsid w:val="000E1E66"/>
    <w:rsid w:val="000E4563"/>
    <w:rsid w:val="000E4A0B"/>
    <w:rsid w:val="000E4CAF"/>
    <w:rsid w:val="000E4D6F"/>
    <w:rsid w:val="000E4DF1"/>
    <w:rsid w:val="000E4E40"/>
    <w:rsid w:val="000E5297"/>
    <w:rsid w:val="000E55E2"/>
    <w:rsid w:val="000E56D6"/>
    <w:rsid w:val="000E5B6E"/>
    <w:rsid w:val="000E743B"/>
    <w:rsid w:val="000E755B"/>
    <w:rsid w:val="000F0B77"/>
    <w:rsid w:val="000F11B1"/>
    <w:rsid w:val="000F1DE7"/>
    <w:rsid w:val="000F23CD"/>
    <w:rsid w:val="000F28FA"/>
    <w:rsid w:val="000F2D93"/>
    <w:rsid w:val="000F3579"/>
    <w:rsid w:val="000F4146"/>
    <w:rsid w:val="000F47B4"/>
    <w:rsid w:val="000F604F"/>
    <w:rsid w:val="000F62FF"/>
    <w:rsid w:val="000F6D59"/>
    <w:rsid w:val="000F7680"/>
    <w:rsid w:val="000F7785"/>
    <w:rsid w:val="000F77CB"/>
    <w:rsid w:val="000F7A00"/>
    <w:rsid w:val="000F7E06"/>
    <w:rsid w:val="00100749"/>
    <w:rsid w:val="001009C0"/>
    <w:rsid w:val="00101CA4"/>
    <w:rsid w:val="00101CE5"/>
    <w:rsid w:val="00101E99"/>
    <w:rsid w:val="001022BE"/>
    <w:rsid w:val="0010244A"/>
    <w:rsid w:val="001032D4"/>
    <w:rsid w:val="00103388"/>
    <w:rsid w:val="00103AF8"/>
    <w:rsid w:val="00104329"/>
    <w:rsid w:val="00104946"/>
    <w:rsid w:val="00104BF7"/>
    <w:rsid w:val="00104E2B"/>
    <w:rsid w:val="00105E00"/>
    <w:rsid w:val="001064B5"/>
    <w:rsid w:val="00106C4C"/>
    <w:rsid w:val="001075DA"/>
    <w:rsid w:val="00107822"/>
    <w:rsid w:val="00110B55"/>
    <w:rsid w:val="00110FBC"/>
    <w:rsid w:val="0011249E"/>
    <w:rsid w:val="001124A5"/>
    <w:rsid w:val="0011289F"/>
    <w:rsid w:val="001131CA"/>
    <w:rsid w:val="001137F8"/>
    <w:rsid w:val="00113D7F"/>
    <w:rsid w:val="00114636"/>
    <w:rsid w:val="001147EC"/>
    <w:rsid w:val="00114D91"/>
    <w:rsid w:val="00114F0A"/>
    <w:rsid w:val="00114FA7"/>
    <w:rsid w:val="00115353"/>
    <w:rsid w:val="00115429"/>
    <w:rsid w:val="001156CB"/>
    <w:rsid w:val="00115CD3"/>
    <w:rsid w:val="00115F63"/>
    <w:rsid w:val="001168D0"/>
    <w:rsid w:val="0011706E"/>
    <w:rsid w:val="00117258"/>
    <w:rsid w:val="001176D2"/>
    <w:rsid w:val="0011770A"/>
    <w:rsid w:val="00117962"/>
    <w:rsid w:val="00117D13"/>
    <w:rsid w:val="0012075C"/>
    <w:rsid w:val="001207CC"/>
    <w:rsid w:val="00120B12"/>
    <w:rsid w:val="001212B1"/>
    <w:rsid w:val="00121735"/>
    <w:rsid w:val="001217C3"/>
    <w:rsid w:val="00121BB5"/>
    <w:rsid w:val="00121FC2"/>
    <w:rsid w:val="0012221F"/>
    <w:rsid w:val="00122287"/>
    <w:rsid w:val="001224C6"/>
    <w:rsid w:val="00122962"/>
    <w:rsid w:val="00123010"/>
    <w:rsid w:val="00123502"/>
    <w:rsid w:val="001236A9"/>
    <w:rsid w:val="0012405C"/>
    <w:rsid w:val="0012408D"/>
    <w:rsid w:val="001241FE"/>
    <w:rsid w:val="0012455F"/>
    <w:rsid w:val="00124BC2"/>
    <w:rsid w:val="00124C80"/>
    <w:rsid w:val="00125534"/>
    <w:rsid w:val="001257A1"/>
    <w:rsid w:val="00125A3F"/>
    <w:rsid w:val="00125B26"/>
    <w:rsid w:val="0012632C"/>
    <w:rsid w:val="001265AF"/>
    <w:rsid w:val="00126732"/>
    <w:rsid w:val="00126F7C"/>
    <w:rsid w:val="001275B6"/>
    <w:rsid w:val="00127E0C"/>
    <w:rsid w:val="001300F5"/>
    <w:rsid w:val="001307C5"/>
    <w:rsid w:val="001309D6"/>
    <w:rsid w:val="00131684"/>
    <w:rsid w:val="00131EFB"/>
    <w:rsid w:val="0013212D"/>
    <w:rsid w:val="0013216A"/>
    <w:rsid w:val="001322DA"/>
    <w:rsid w:val="00132478"/>
    <w:rsid w:val="0013251B"/>
    <w:rsid w:val="00132734"/>
    <w:rsid w:val="00132917"/>
    <w:rsid w:val="0013397A"/>
    <w:rsid w:val="00133B9A"/>
    <w:rsid w:val="001341D5"/>
    <w:rsid w:val="00134794"/>
    <w:rsid w:val="00134EA7"/>
    <w:rsid w:val="00135150"/>
    <w:rsid w:val="0013569C"/>
    <w:rsid w:val="00135774"/>
    <w:rsid w:val="00135915"/>
    <w:rsid w:val="00135F37"/>
    <w:rsid w:val="001363CD"/>
    <w:rsid w:val="001366EC"/>
    <w:rsid w:val="00137091"/>
    <w:rsid w:val="00137492"/>
    <w:rsid w:val="0013751D"/>
    <w:rsid w:val="001379AA"/>
    <w:rsid w:val="001379FE"/>
    <w:rsid w:val="0014031D"/>
    <w:rsid w:val="00140690"/>
    <w:rsid w:val="0014096F"/>
    <w:rsid w:val="0014137D"/>
    <w:rsid w:val="00141739"/>
    <w:rsid w:val="00142453"/>
    <w:rsid w:val="00142777"/>
    <w:rsid w:val="00142867"/>
    <w:rsid w:val="00142B99"/>
    <w:rsid w:val="00142C23"/>
    <w:rsid w:val="00143010"/>
    <w:rsid w:val="001430B4"/>
    <w:rsid w:val="0014362D"/>
    <w:rsid w:val="001439A0"/>
    <w:rsid w:val="00143BC6"/>
    <w:rsid w:val="00144045"/>
    <w:rsid w:val="001440DF"/>
    <w:rsid w:val="001447BB"/>
    <w:rsid w:val="00144BE2"/>
    <w:rsid w:val="0014518E"/>
    <w:rsid w:val="0014528E"/>
    <w:rsid w:val="00145836"/>
    <w:rsid w:val="00145AE8"/>
    <w:rsid w:val="001466AB"/>
    <w:rsid w:val="001467C8"/>
    <w:rsid w:val="001467F1"/>
    <w:rsid w:val="00146C0C"/>
    <w:rsid w:val="001475C7"/>
    <w:rsid w:val="00147DEC"/>
    <w:rsid w:val="00147EEB"/>
    <w:rsid w:val="001503EA"/>
    <w:rsid w:val="0015056E"/>
    <w:rsid w:val="00150B08"/>
    <w:rsid w:val="00151A5F"/>
    <w:rsid w:val="0015250F"/>
    <w:rsid w:val="001525B5"/>
    <w:rsid w:val="001525E4"/>
    <w:rsid w:val="0015373A"/>
    <w:rsid w:val="00153C5D"/>
    <w:rsid w:val="0015477B"/>
    <w:rsid w:val="001550E3"/>
    <w:rsid w:val="00155A58"/>
    <w:rsid w:val="001566E0"/>
    <w:rsid w:val="001570E6"/>
    <w:rsid w:val="00157DCD"/>
    <w:rsid w:val="0016093B"/>
    <w:rsid w:val="001618DE"/>
    <w:rsid w:val="001618E5"/>
    <w:rsid w:val="00161CF6"/>
    <w:rsid w:val="001621A5"/>
    <w:rsid w:val="00162371"/>
    <w:rsid w:val="0016286D"/>
    <w:rsid w:val="00162CC3"/>
    <w:rsid w:val="0016391B"/>
    <w:rsid w:val="0016432B"/>
    <w:rsid w:val="00164544"/>
    <w:rsid w:val="00164C8D"/>
    <w:rsid w:val="001656F2"/>
    <w:rsid w:val="001657D2"/>
    <w:rsid w:val="00166BF2"/>
    <w:rsid w:val="00166DDE"/>
    <w:rsid w:val="00167E1E"/>
    <w:rsid w:val="00167E71"/>
    <w:rsid w:val="00170769"/>
    <w:rsid w:val="00171444"/>
    <w:rsid w:val="001716CF"/>
    <w:rsid w:val="0017184C"/>
    <w:rsid w:val="00171E66"/>
    <w:rsid w:val="00172E07"/>
    <w:rsid w:val="00173782"/>
    <w:rsid w:val="0017382B"/>
    <w:rsid w:val="00174F48"/>
    <w:rsid w:val="00174F60"/>
    <w:rsid w:val="00174FB3"/>
    <w:rsid w:val="00175325"/>
    <w:rsid w:val="00175E07"/>
    <w:rsid w:val="00176BD8"/>
    <w:rsid w:val="00177DC4"/>
    <w:rsid w:val="00177FF5"/>
    <w:rsid w:val="00180184"/>
    <w:rsid w:val="00180889"/>
    <w:rsid w:val="00181BE3"/>
    <w:rsid w:val="0018242D"/>
    <w:rsid w:val="00182A9E"/>
    <w:rsid w:val="0018388A"/>
    <w:rsid w:val="001841C1"/>
    <w:rsid w:val="001849D8"/>
    <w:rsid w:val="00184BD6"/>
    <w:rsid w:val="00185A58"/>
    <w:rsid w:val="00185AC8"/>
    <w:rsid w:val="00186102"/>
    <w:rsid w:val="00186949"/>
    <w:rsid w:val="00186BCE"/>
    <w:rsid w:val="00186C86"/>
    <w:rsid w:val="001873E9"/>
    <w:rsid w:val="0018781F"/>
    <w:rsid w:val="00187C5E"/>
    <w:rsid w:val="00187FDC"/>
    <w:rsid w:val="00190442"/>
    <w:rsid w:val="001906E6"/>
    <w:rsid w:val="00190910"/>
    <w:rsid w:val="00191180"/>
    <w:rsid w:val="0019124E"/>
    <w:rsid w:val="00191609"/>
    <w:rsid w:val="00191B63"/>
    <w:rsid w:val="00191B6A"/>
    <w:rsid w:val="00191DDA"/>
    <w:rsid w:val="00192A89"/>
    <w:rsid w:val="001933D0"/>
    <w:rsid w:val="00193406"/>
    <w:rsid w:val="00193CA8"/>
    <w:rsid w:val="00193FD2"/>
    <w:rsid w:val="00194C9C"/>
    <w:rsid w:val="00194EBC"/>
    <w:rsid w:val="00194F0F"/>
    <w:rsid w:val="00195E0E"/>
    <w:rsid w:val="0019641A"/>
    <w:rsid w:val="001967EB"/>
    <w:rsid w:val="001969DA"/>
    <w:rsid w:val="00196D1B"/>
    <w:rsid w:val="001971AD"/>
    <w:rsid w:val="00197582"/>
    <w:rsid w:val="001979FE"/>
    <w:rsid w:val="001A0B75"/>
    <w:rsid w:val="001A0D53"/>
    <w:rsid w:val="001A0F4C"/>
    <w:rsid w:val="001A1574"/>
    <w:rsid w:val="001A1CE7"/>
    <w:rsid w:val="001A1E9C"/>
    <w:rsid w:val="001A227B"/>
    <w:rsid w:val="001A22A9"/>
    <w:rsid w:val="001A27DF"/>
    <w:rsid w:val="001A2C27"/>
    <w:rsid w:val="001A30B6"/>
    <w:rsid w:val="001A30BC"/>
    <w:rsid w:val="001A3D14"/>
    <w:rsid w:val="001A3F55"/>
    <w:rsid w:val="001A4CAB"/>
    <w:rsid w:val="001A5058"/>
    <w:rsid w:val="001A620A"/>
    <w:rsid w:val="001A6F7B"/>
    <w:rsid w:val="001A6FF3"/>
    <w:rsid w:val="001A6FF8"/>
    <w:rsid w:val="001A7539"/>
    <w:rsid w:val="001B0326"/>
    <w:rsid w:val="001B085E"/>
    <w:rsid w:val="001B2D50"/>
    <w:rsid w:val="001B3204"/>
    <w:rsid w:val="001B3A9D"/>
    <w:rsid w:val="001B4145"/>
    <w:rsid w:val="001B435B"/>
    <w:rsid w:val="001B4AA3"/>
    <w:rsid w:val="001B4EDC"/>
    <w:rsid w:val="001B57E0"/>
    <w:rsid w:val="001B5BAD"/>
    <w:rsid w:val="001B5CC4"/>
    <w:rsid w:val="001B62CB"/>
    <w:rsid w:val="001B6D3B"/>
    <w:rsid w:val="001B7501"/>
    <w:rsid w:val="001B7912"/>
    <w:rsid w:val="001B7CC7"/>
    <w:rsid w:val="001C015C"/>
    <w:rsid w:val="001C0C86"/>
    <w:rsid w:val="001C0C8A"/>
    <w:rsid w:val="001C0CB6"/>
    <w:rsid w:val="001C2133"/>
    <w:rsid w:val="001C2361"/>
    <w:rsid w:val="001C264D"/>
    <w:rsid w:val="001C2716"/>
    <w:rsid w:val="001C2866"/>
    <w:rsid w:val="001C286B"/>
    <w:rsid w:val="001C2C01"/>
    <w:rsid w:val="001C371F"/>
    <w:rsid w:val="001C379F"/>
    <w:rsid w:val="001C3A51"/>
    <w:rsid w:val="001C419A"/>
    <w:rsid w:val="001C4691"/>
    <w:rsid w:val="001C4AED"/>
    <w:rsid w:val="001C4F27"/>
    <w:rsid w:val="001C5465"/>
    <w:rsid w:val="001C57FF"/>
    <w:rsid w:val="001C5DC7"/>
    <w:rsid w:val="001C79FE"/>
    <w:rsid w:val="001C7ABB"/>
    <w:rsid w:val="001D057C"/>
    <w:rsid w:val="001D06F3"/>
    <w:rsid w:val="001D1CFD"/>
    <w:rsid w:val="001D253E"/>
    <w:rsid w:val="001D29CE"/>
    <w:rsid w:val="001D2A6D"/>
    <w:rsid w:val="001D2C6E"/>
    <w:rsid w:val="001D2CC8"/>
    <w:rsid w:val="001D33DE"/>
    <w:rsid w:val="001D3CD6"/>
    <w:rsid w:val="001D411D"/>
    <w:rsid w:val="001D4699"/>
    <w:rsid w:val="001D4A5C"/>
    <w:rsid w:val="001D5360"/>
    <w:rsid w:val="001D5D80"/>
    <w:rsid w:val="001D5DC2"/>
    <w:rsid w:val="001D607A"/>
    <w:rsid w:val="001D6134"/>
    <w:rsid w:val="001D6136"/>
    <w:rsid w:val="001D68BA"/>
    <w:rsid w:val="001D6B0E"/>
    <w:rsid w:val="001D7334"/>
    <w:rsid w:val="001D769C"/>
    <w:rsid w:val="001E051D"/>
    <w:rsid w:val="001E07FE"/>
    <w:rsid w:val="001E09EC"/>
    <w:rsid w:val="001E0E06"/>
    <w:rsid w:val="001E17AD"/>
    <w:rsid w:val="001E1A95"/>
    <w:rsid w:val="001E1C3D"/>
    <w:rsid w:val="001E1D8E"/>
    <w:rsid w:val="001E2177"/>
    <w:rsid w:val="001E265E"/>
    <w:rsid w:val="001E2F5E"/>
    <w:rsid w:val="001E31BF"/>
    <w:rsid w:val="001E3D1C"/>
    <w:rsid w:val="001E42FE"/>
    <w:rsid w:val="001E4695"/>
    <w:rsid w:val="001E4762"/>
    <w:rsid w:val="001E4E8A"/>
    <w:rsid w:val="001E63A9"/>
    <w:rsid w:val="001E6610"/>
    <w:rsid w:val="001E71F5"/>
    <w:rsid w:val="001E7391"/>
    <w:rsid w:val="001E7D87"/>
    <w:rsid w:val="001F01D5"/>
    <w:rsid w:val="001F09B4"/>
    <w:rsid w:val="001F0B91"/>
    <w:rsid w:val="001F0DD0"/>
    <w:rsid w:val="001F119B"/>
    <w:rsid w:val="001F13B7"/>
    <w:rsid w:val="001F1498"/>
    <w:rsid w:val="001F18F6"/>
    <w:rsid w:val="001F1ED5"/>
    <w:rsid w:val="001F2C6A"/>
    <w:rsid w:val="001F33DF"/>
    <w:rsid w:val="001F44AE"/>
    <w:rsid w:val="001F4A5C"/>
    <w:rsid w:val="001F53DE"/>
    <w:rsid w:val="001F5C5D"/>
    <w:rsid w:val="001F5D18"/>
    <w:rsid w:val="001F5E0D"/>
    <w:rsid w:val="001F5E55"/>
    <w:rsid w:val="001F5FE4"/>
    <w:rsid w:val="001F6C78"/>
    <w:rsid w:val="001F6CFC"/>
    <w:rsid w:val="001F7ECB"/>
    <w:rsid w:val="001F7F5D"/>
    <w:rsid w:val="00200C1F"/>
    <w:rsid w:val="00200DF4"/>
    <w:rsid w:val="002016A0"/>
    <w:rsid w:val="00201989"/>
    <w:rsid w:val="00202118"/>
    <w:rsid w:val="002027FE"/>
    <w:rsid w:val="00202882"/>
    <w:rsid w:val="00202A51"/>
    <w:rsid w:val="00202A6E"/>
    <w:rsid w:val="002038B2"/>
    <w:rsid w:val="002042D9"/>
    <w:rsid w:val="0020525D"/>
    <w:rsid w:val="00205E0F"/>
    <w:rsid w:val="0020657A"/>
    <w:rsid w:val="00206D2F"/>
    <w:rsid w:val="0021001E"/>
    <w:rsid w:val="002100B5"/>
    <w:rsid w:val="0021022E"/>
    <w:rsid w:val="0021023E"/>
    <w:rsid w:val="00210C54"/>
    <w:rsid w:val="002113C7"/>
    <w:rsid w:val="002119CF"/>
    <w:rsid w:val="0021226A"/>
    <w:rsid w:val="00212529"/>
    <w:rsid w:val="0021285F"/>
    <w:rsid w:val="00212C68"/>
    <w:rsid w:val="0021337B"/>
    <w:rsid w:val="00213409"/>
    <w:rsid w:val="00213D6F"/>
    <w:rsid w:val="0021420C"/>
    <w:rsid w:val="00215194"/>
    <w:rsid w:val="0021594E"/>
    <w:rsid w:val="002162BE"/>
    <w:rsid w:val="00216758"/>
    <w:rsid w:val="00216B10"/>
    <w:rsid w:val="00216B26"/>
    <w:rsid w:val="00216F3D"/>
    <w:rsid w:val="002175FB"/>
    <w:rsid w:val="00217960"/>
    <w:rsid w:val="00220550"/>
    <w:rsid w:val="00220BC0"/>
    <w:rsid w:val="002212DE"/>
    <w:rsid w:val="0022170A"/>
    <w:rsid w:val="00221D95"/>
    <w:rsid w:val="002221AE"/>
    <w:rsid w:val="0022260F"/>
    <w:rsid w:val="00222A84"/>
    <w:rsid w:val="00222CB7"/>
    <w:rsid w:val="002233F5"/>
    <w:rsid w:val="002248CB"/>
    <w:rsid w:val="00225235"/>
    <w:rsid w:val="00225459"/>
    <w:rsid w:val="0022581D"/>
    <w:rsid w:val="00225AD5"/>
    <w:rsid w:val="00225AF7"/>
    <w:rsid w:val="002262FD"/>
    <w:rsid w:val="002264E8"/>
    <w:rsid w:val="00226916"/>
    <w:rsid w:val="00226B86"/>
    <w:rsid w:val="00227557"/>
    <w:rsid w:val="0022798C"/>
    <w:rsid w:val="00227A3F"/>
    <w:rsid w:val="00227CD1"/>
    <w:rsid w:val="00230226"/>
    <w:rsid w:val="002307BA"/>
    <w:rsid w:val="00230F7F"/>
    <w:rsid w:val="002312E7"/>
    <w:rsid w:val="00231377"/>
    <w:rsid w:val="0023148D"/>
    <w:rsid w:val="00231C63"/>
    <w:rsid w:val="002322E3"/>
    <w:rsid w:val="00232495"/>
    <w:rsid w:val="00232518"/>
    <w:rsid w:val="00232831"/>
    <w:rsid w:val="00232B41"/>
    <w:rsid w:val="0023384F"/>
    <w:rsid w:val="00235B7A"/>
    <w:rsid w:val="00235BAD"/>
    <w:rsid w:val="00236865"/>
    <w:rsid w:val="0023709B"/>
    <w:rsid w:val="00237146"/>
    <w:rsid w:val="0024040E"/>
    <w:rsid w:val="002405DB"/>
    <w:rsid w:val="00240D74"/>
    <w:rsid w:val="00240EE1"/>
    <w:rsid w:val="00241657"/>
    <w:rsid w:val="002417BF"/>
    <w:rsid w:val="002433C0"/>
    <w:rsid w:val="002436FA"/>
    <w:rsid w:val="00244673"/>
    <w:rsid w:val="00244B55"/>
    <w:rsid w:val="00244CDC"/>
    <w:rsid w:val="00245270"/>
    <w:rsid w:val="0024567C"/>
    <w:rsid w:val="00245AF4"/>
    <w:rsid w:val="002465C2"/>
    <w:rsid w:val="00246DF2"/>
    <w:rsid w:val="00247A52"/>
    <w:rsid w:val="00247D63"/>
    <w:rsid w:val="00247D9D"/>
    <w:rsid w:val="0025067E"/>
    <w:rsid w:val="0025088B"/>
    <w:rsid w:val="00250950"/>
    <w:rsid w:val="00250D5A"/>
    <w:rsid w:val="00250D63"/>
    <w:rsid w:val="00251A6B"/>
    <w:rsid w:val="00251FC5"/>
    <w:rsid w:val="00253596"/>
    <w:rsid w:val="00253776"/>
    <w:rsid w:val="00254599"/>
    <w:rsid w:val="00254851"/>
    <w:rsid w:val="00254865"/>
    <w:rsid w:val="00254D6D"/>
    <w:rsid w:val="002552CC"/>
    <w:rsid w:val="00255DE8"/>
    <w:rsid w:val="002564CA"/>
    <w:rsid w:val="00256B0C"/>
    <w:rsid w:val="0025729C"/>
    <w:rsid w:val="00257A90"/>
    <w:rsid w:val="00257AEE"/>
    <w:rsid w:val="0026008E"/>
    <w:rsid w:val="0026043E"/>
    <w:rsid w:val="002604E7"/>
    <w:rsid w:val="0026059C"/>
    <w:rsid w:val="0026059E"/>
    <w:rsid w:val="0026076D"/>
    <w:rsid w:val="00260894"/>
    <w:rsid w:val="0026168F"/>
    <w:rsid w:val="00261A00"/>
    <w:rsid w:val="002623A6"/>
    <w:rsid w:val="00262E4B"/>
    <w:rsid w:val="00262FB6"/>
    <w:rsid w:val="00263557"/>
    <w:rsid w:val="00263963"/>
    <w:rsid w:val="0026398D"/>
    <w:rsid w:val="00263AAF"/>
    <w:rsid w:val="0026472E"/>
    <w:rsid w:val="00264F2D"/>
    <w:rsid w:val="00264FA9"/>
    <w:rsid w:val="002653F7"/>
    <w:rsid w:val="00266206"/>
    <w:rsid w:val="002674EB"/>
    <w:rsid w:val="002675E3"/>
    <w:rsid w:val="00267974"/>
    <w:rsid w:val="00270270"/>
    <w:rsid w:val="0027071B"/>
    <w:rsid w:val="00271346"/>
    <w:rsid w:val="00271A3A"/>
    <w:rsid w:val="00272E1D"/>
    <w:rsid w:val="0027320D"/>
    <w:rsid w:val="00273342"/>
    <w:rsid w:val="002740F3"/>
    <w:rsid w:val="00274D4C"/>
    <w:rsid w:val="00274E6E"/>
    <w:rsid w:val="002751C3"/>
    <w:rsid w:val="002753F4"/>
    <w:rsid w:val="0027646A"/>
    <w:rsid w:val="00277CD4"/>
    <w:rsid w:val="002800A2"/>
    <w:rsid w:val="002800AE"/>
    <w:rsid w:val="002804DB"/>
    <w:rsid w:val="00281227"/>
    <w:rsid w:val="002815C3"/>
    <w:rsid w:val="0028170D"/>
    <w:rsid w:val="00281B52"/>
    <w:rsid w:val="00281DBA"/>
    <w:rsid w:val="0028272E"/>
    <w:rsid w:val="0028332E"/>
    <w:rsid w:val="00283730"/>
    <w:rsid w:val="00283A3A"/>
    <w:rsid w:val="00284097"/>
    <w:rsid w:val="00284298"/>
    <w:rsid w:val="0028449D"/>
    <w:rsid w:val="002844E9"/>
    <w:rsid w:val="00284B5C"/>
    <w:rsid w:val="00284E6A"/>
    <w:rsid w:val="00285152"/>
    <w:rsid w:val="0028522B"/>
    <w:rsid w:val="00285459"/>
    <w:rsid w:val="002859A0"/>
    <w:rsid w:val="00286D83"/>
    <w:rsid w:val="00286F4E"/>
    <w:rsid w:val="002871E3"/>
    <w:rsid w:val="00287424"/>
    <w:rsid w:val="002876D1"/>
    <w:rsid w:val="00287C49"/>
    <w:rsid w:val="00287E7C"/>
    <w:rsid w:val="0029020B"/>
    <w:rsid w:val="002903C4"/>
    <w:rsid w:val="00290439"/>
    <w:rsid w:val="0029069C"/>
    <w:rsid w:val="00290906"/>
    <w:rsid w:val="002911BE"/>
    <w:rsid w:val="00291303"/>
    <w:rsid w:val="00291838"/>
    <w:rsid w:val="0029215A"/>
    <w:rsid w:val="002922EA"/>
    <w:rsid w:val="00292803"/>
    <w:rsid w:val="002929DE"/>
    <w:rsid w:val="00292A84"/>
    <w:rsid w:val="00292C7B"/>
    <w:rsid w:val="00294747"/>
    <w:rsid w:val="00294875"/>
    <w:rsid w:val="002950AB"/>
    <w:rsid w:val="00295AEE"/>
    <w:rsid w:val="00296305"/>
    <w:rsid w:val="002965E4"/>
    <w:rsid w:val="00296699"/>
    <w:rsid w:val="00296742"/>
    <w:rsid w:val="00296847"/>
    <w:rsid w:val="00296D50"/>
    <w:rsid w:val="00296ED2"/>
    <w:rsid w:val="0029737D"/>
    <w:rsid w:val="00297D3A"/>
    <w:rsid w:val="002A02C5"/>
    <w:rsid w:val="002A02FE"/>
    <w:rsid w:val="002A0B90"/>
    <w:rsid w:val="002A0DC3"/>
    <w:rsid w:val="002A109D"/>
    <w:rsid w:val="002A14BB"/>
    <w:rsid w:val="002A1E40"/>
    <w:rsid w:val="002A20DE"/>
    <w:rsid w:val="002A21A3"/>
    <w:rsid w:val="002A22C9"/>
    <w:rsid w:val="002A22FC"/>
    <w:rsid w:val="002A3F3D"/>
    <w:rsid w:val="002A41C2"/>
    <w:rsid w:val="002A4CBA"/>
    <w:rsid w:val="002A4CD5"/>
    <w:rsid w:val="002A5D79"/>
    <w:rsid w:val="002A61DC"/>
    <w:rsid w:val="002A6527"/>
    <w:rsid w:val="002A6C38"/>
    <w:rsid w:val="002A6DDE"/>
    <w:rsid w:val="002A70C2"/>
    <w:rsid w:val="002A7882"/>
    <w:rsid w:val="002A7C97"/>
    <w:rsid w:val="002B141A"/>
    <w:rsid w:val="002B1DC7"/>
    <w:rsid w:val="002B1F04"/>
    <w:rsid w:val="002B20DA"/>
    <w:rsid w:val="002B2967"/>
    <w:rsid w:val="002B2E2C"/>
    <w:rsid w:val="002B36D5"/>
    <w:rsid w:val="002B3D01"/>
    <w:rsid w:val="002B3DA7"/>
    <w:rsid w:val="002B4884"/>
    <w:rsid w:val="002B4ABB"/>
    <w:rsid w:val="002B4C40"/>
    <w:rsid w:val="002B4E1E"/>
    <w:rsid w:val="002B59C9"/>
    <w:rsid w:val="002B5B5A"/>
    <w:rsid w:val="002B6033"/>
    <w:rsid w:val="002B6304"/>
    <w:rsid w:val="002B679E"/>
    <w:rsid w:val="002B67C7"/>
    <w:rsid w:val="002B6BB3"/>
    <w:rsid w:val="002B718D"/>
    <w:rsid w:val="002B794C"/>
    <w:rsid w:val="002B7AA3"/>
    <w:rsid w:val="002C0210"/>
    <w:rsid w:val="002C07E5"/>
    <w:rsid w:val="002C09DE"/>
    <w:rsid w:val="002C0E89"/>
    <w:rsid w:val="002C0F34"/>
    <w:rsid w:val="002C13BD"/>
    <w:rsid w:val="002C1510"/>
    <w:rsid w:val="002C1A6A"/>
    <w:rsid w:val="002C2438"/>
    <w:rsid w:val="002C2815"/>
    <w:rsid w:val="002C2B76"/>
    <w:rsid w:val="002C3165"/>
    <w:rsid w:val="002C33C6"/>
    <w:rsid w:val="002C428D"/>
    <w:rsid w:val="002C4778"/>
    <w:rsid w:val="002C4C6B"/>
    <w:rsid w:val="002C4CDF"/>
    <w:rsid w:val="002C4CF8"/>
    <w:rsid w:val="002C4D76"/>
    <w:rsid w:val="002C5755"/>
    <w:rsid w:val="002C5BE2"/>
    <w:rsid w:val="002C5F59"/>
    <w:rsid w:val="002C664A"/>
    <w:rsid w:val="002C6A16"/>
    <w:rsid w:val="002C6A28"/>
    <w:rsid w:val="002C6CA6"/>
    <w:rsid w:val="002C77EE"/>
    <w:rsid w:val="002D0A41"/>
    <w:rsid w:val="002D0EEB"/>
    <w:rsid w:val="002D1269"/>
    <w:rsid w:val="002D1325"/>
    <w:rsid w:val="002D2272"/>
    <w:rsid w:val="002D338F"/>
    <w:rsid w:val="002D3629"/>
    <w:rsid w:val="002D36B0"/>
    <w:rsid w:val="002D3733"/>
    <w:rsid w:val="002D3DB8"/>
    <w:rsid w:val="002D43D3"/>
    <w:rsid w:val="002D4E5D"/>
    <w:rsid w:val="002D53DF"/>
    <w:rsid w:val="002D568C"/>
    <w:rsid w:val="002D59FE"/>
    <w:rsid w:val="002D5AE2"/>
    <w:rsid w:val="002D5B41"/>
    <w:rsid w:val="002D5D2C"/>
    <w:rsid w:val="002D5D50"/>
    <w:rsid w:val="002D6261"/>
    <w:rsid w:val="002D6966"/>
    <w:rsid w:val="002D6B00"/>
    <w:rsid w:val="002D6C36"/>
    <w:rsid w:val="002D728B"/>
    <w:rsid w:val="002D75FC"/>
    <w:rsid w:val="002D7714"/>
    <w:rsid w:val="002D77E2"/>
    <w:rsid w:val="002E1085"/>
    <w:rsid w:val="002E1183"/>
    <w:rsid w:val="002E13CD"/>
    <w:rsid w:val="002E1D74"/>
    <w:rsid w:val="002E2532"/>
    <w:rsid w:val="002E27CE"/>
    <w:rsid w:val="002E3889"/>
    <w:rsid w:val="002E3DF3"/>
    <w:rsid w:val="002E4126"/>
    <w:rsid w:val="002E42A5"/>
    <w:rsid w:val="002E4861"/>
    <w:rsid w:val="002E5034"/>
    <w:rsid w:val="002E5ECA"/>
    <w:rsid w:val="002E6938"/>
    <w:rsid w:val="002E6D3D"/>
    <w:rsid w:val="002E6D40"/>
    <w:rsid w:val="002E72D8"/>
    <w:rsid w:val="002E74E4"/>
    <w:rsid w:val="002E783A"/>
    <w:rsid w:val="002F06AB"/>
    <w:rsid w:val="002F0986"/>
    <w:rsid w:val="002F0A52"/>
    <w:rsid w:val="002F1103"/>
    <w:rsid w:val="002F14F9"/>
    <w:rsid w:val="002F17C0"/>
    <w:rsid w:val="002F2513"/>
    <w:rsid w:val="002F2733"/>
    <w:rsid w:val="002F2B09"/>
    <w:rsid w:val="002F2DD8"/>
    <w:rsid w:val="002F3147"/>
    <w:rsid w:val="002F351C"/>
    <w:rsid w:val="002F354A"/>
    <w:rsid w:val="002F3553"/>
    <w:rsid w:val="002F3610"/>
    <w:rsid w:val="002F4180"/>
    <w:rsid w:val="002F448C"/>
    <w:rsid w:val="002F57AA"/>
    <w:rsid w:val="002F78A5"/>
    <w:rsid w:val="002F795E"/>
    <w:rsid w:val="003001A1"/>
    <w:rsid w:val="003006B4"/>
    <w:rsid w:val="0030084B"/>
    <w:rsid w:val="00300E98"/>
    <w:rsid w:val="00300EF7"/>
    <w:rsid w:val="003011B3"/>
    <w:rsid w:val="0030183B"/>
    <w:rsid w:val="0030243C"/>
    <w:rsid w:val="00302551"/>
    <w:rsid w:val="003029F5"/>
    <w:rsid w:val="00302A80"/>
    <w:rsid w:val="00303492"/>
    <w:rsid w:val="00303C97"/>
    <w:rsid w:val="003043CF"/>
    <w:rsid w:val="003045DD"/>
    <w:rsid w:val="00304753"/>
    <w:rsid w:val="00304AB4"/>
    <w:rsid w:val="00304D4C"/>
    <w:rsid w:val="003053EC"/>
    <w:rsid w:val="003058DC"/>
    <w:rsid w:val="00305A84"/>
    <w:rsid w:val="00305C95"/>
    <w:rsid w:val="003060C7"/>
    <w:rsid w:val="003067E0"/>
    <w:rsid w:val="00307126"/>
    <w:rsid w:val="003072CF"/>
    <w:rsid w:val="00307323"/>
    <w:rsid w:val="003075AF"/>
    <w:rsid w:val="00307C29"/>
    <w:rsid w:val="003101DB"/>
    <w:rsid w:val="0031138E"/>
    <w:rsid w:val="00311434"/>
    <w:rsid w:val="00311991"/>
    <w:rsid w:val="003129B0"/>
    <w:rsid w:val="00312AD7"/>
    <w:rsid w:val="003130DE"/>
    <w:rsid w:val="00313536"/>
    <w:rsid w:val="0031386F"/>
    <w:rsid w:val="00313B0E"/>
    <w:rsid w:val="00313DDE"/>
    <w:rsid w:val="00313F8D"/>
    <w:rsid w:val="003143C0"/>
    <w:rsid w:val="00314659"/>
    <w:rsid w:val="00314AAD"/>
    <w:rsid w:val="00314CB0"/>
    <w:rsid w:val="00314DB1"/>
    <w:rsid w:val="00314F15"/>
    <w:rsid w:val="003156BA"/>
    <w:rsid w:val="0031581F"/>
    <w:rsid w:val="00315D97"/>
    <w:rsid w:val="0031600E"/>
    <w:rsid w:val="00316834"/>
    <w:rsid w:val="00316B54"/>
    <w:rsid w:val="00316EE5"/>
    <w:rsid w:val="00317550"/>
    <w:rsid w:val="00320ADC"/>
    <w:rsid w:val="00320D9D"/>
    <w:rsid w:val="00321F0E"/>
    <w:rsid w:val="00321F52"/>
    <w:rsid w:val="00322C1B"/>
    <w:rsid w:val="00322C43"/>
    <w:rsid w:val="00322EDC"/>
    <w:rsid w:val="00323609"/>
    <w:rsid w:val="00323711"/>
    <w:rsid w:val="00323F48"/>
    <w:rsid w:val="00323F8F"/>
    <w:rsid w:val="00324A09"/>
    <w:rsid w:val="00324CA1"/>
    <w:rsid w:val="00325688"/>
    <w:rsid w:val="00325F10"/>
    <w:rsid w:val="00325FCA"/>
    <w:rsid w:val="00326DD9"/>
    <w:rsid w:val="003275A4"/>
    <w:rsid w:val="00327F95"/>
    <w:rsid w:val="003310E8"/>
    <w:rsid w:val="00331718"/>
    <w:rsid w:val="00331766"/>
    <w:rsid w:val="00331B32"/>
    <w:rsid w:val="00333259"/>
    <w:rsid w:val="0033340C"/>
    <w:rsid w:val="0033371D"/>
    <w:rsid w:val="0033422F"/>
    <w:rsid w:val="0033659F"/>
    <w:rsid w:val="00336987"/>
    <w:rsid w:val="003369F6"/>
    <w:rsid w:val="0033736B"/>
    <w:rsid w:val="0033795D"/>
    <w:rsid w:val="00337FF8"/>
    <w:rsid w:val="003406D5"/>
    <w:rsid w:val="00340C01"/>
    <w:rsid w:val="00341186"/>
    <w:rsid w:val="00341BF3"/>
    <w:rsid w:val="00341EDB"/>
    <w:rsid w:val="00342663"/>
    <w:rsid w:val="00342ED4"/>
    <w:rsid w:val="00342F41"/>
    <w:rsid w:val="003433A7"/>
    <w:rsid w:val="00343AE6"/>
    <w:rsid w:val="00343AED"/>
    <w:rsid w:val="0034403B"/>
    <w:rsid w:val="00344A86"/>
    <w:rsid w:val="00344F55"/>
    <w:rsid w:val="003451A5"/>
    <w:rsid w:val="00345811"/>
    <w:rsid w:val="00346416"/>
    <w:rsid w:val="00346C34"/>
    <w:rsid w:val="003475B2"/>
    <w:rsid w:val="00347C31"/>
    <w:rsid w:val="00350693"/>
    <w:rsid w:val="00350988"/>
    <w:rsid w:val="00351663"/>
    <w:rsid w:val="00351DF8"/>
    <w:rsid w:val="00352150"/>
    <w:rsid w:val="0035281C"/>
    <w:rsid w:val="00352CF9"/>
    <w:rsid w:val="00353792"/>
    <w:rsid w:val="003540F3"/>
    <w:rsid w:val="00354135"/>
    <w:rsid w:val="003546CC"/>
    <w:rsid w:val="00354D65"/>
    <w:rsid w:val="00354E06"/>
    <w:rsid w:val="003560C2"/>
    <w:rsid w:val="0035638A"/>
    <w:rsid w:val="00357030"/>
    <w:rsid w:val="00357391"/>
    <w:rsid w:val="00357B4C"/>
    <w:rsid w:val="00357CE8"/>
    <w:rsid w:val="003606E3"/>
    <w:rsid w:val="00360C50"/>
    <w:rsid w:val="00360C5F"/>
    <w:rsid w:val="00360EB1"/>
    <w:rsid w:val="00360F26"/>
    <w:rsid w:val="00360FFE"/>
    <w:rsid w:val="00361247"/>
    <w:rsid w:val="00361F7F"/>
    <w:rsid w:val="00362797"/>
    <w:rsid w:val="00362CFF"/>
    <w:rsid w:val="00364295"/>
    <w:rsid w:val="00366249"/>
    <w:rsid w:val="0036665B"/>
    <w:rsid w:val="00367D31"/>
    <w:rsid w:val="00367F12"/>
    <w:rsid w:val="00371FDD"/>
    <w:rsid w:val="003727B1"/>
    <w:rsid w:val="0037283D"/>
    <w:rsid w:val="00373BC5"/>
    <w:rsid w:val="00373CDD"/>
    <w:rsid w:val="003743EB"/>
    <w:rsid w:val="00374BD7"/>
    <w:rsid w:val="0037516D"/>
    <w:rsid w:val="00375326"/>
    <w:rsid w:val="0037600A"/>
    <w:rsid w:val="00376069"/>
    <w:rsid w:val="003762BD"/>
    <w:rsid w:val="003764A6"/>
    <w:rsid w:val="0037661B"/>
    <w:rsid w:val="00376960"/>
    <w:rsid w:val="00376A87"/>
    <w:rsid w:val="00377AC9"/>
    <w:rsid w:val="0038081F"/>
    <w:rsid w:val="0038157B"/>
    <w:rsid w:val="0038191F"/>
    <w:rsid w:val="00382225"/>
    <w:rsid w:val="00382F00"/>
    <w:rsid w:val="00382F61"/>
    <w:rsid w:val="00383CCD"/>
    <w:rsid w:val="00383D50"/>
    <w:rsid w:val="00383D5C"/>
    <w:rsid w:val="00383EF1"/>
    <w:rsid w:val="00384498"/>
    <w:rsid w:val="00384C15"/>
    <w:rsid w:val="003852BD"/>
    <w:rsid w:val="00385370"/>
    <w:rsid w:val="003855DD"/>
    <w:rsid w:val="00385771"/>
    <w:rsid w:val="00385A70"/>
    <w:rsid w:val="00385E47"/>
    <w:rsid w:val="003865D1"/>
    <w:rsid w:val="00386D7D"/>
    <w:rsid w:val="00386DF8"/>
    <w:rsid w:val="0038774F"/>
    <w:rsid w:val="00387E86"/>
    <w:rsid w:val="00390287"/>
    <w:rsid w:val="00391DFC"/>
    <w:rsid w:val="00392776"/>
    <w:rsid w:val="0039302A"/>
    <w:rsid w:val="003935E2"/>
    <w:rsid w:val="0039452B"/>
    <w:rsid w:val="003947D1"/>
    <w:rsid w:val="0039540A"/>
    <w:rsid w:val="003954B7"/>
    <w:rsid w:val="00395EC1"/>
    <w:rsid w:val="00396739"/>
    <w:rsid w:val="00396D6F"/>
    <w:rsid w:val="00397391"/>
    <w:rsid w:val="00397991"/>
    <w:rsid w:val="00397A4D"/>
    <w:rsid w:val="003A003B"/>
    <w:rsid w:val="003A0201"/>
    <w:rsid w:val="003A03D9"/>
    <w:rsid w:val="003A0522"/>
    <w:rsid w:val="003A05B5"/>
    <w:rsid w:val="003A06FE"/>
    <w:rsid w:val="003A0F3D"/>
    <w:rsid w:val="003A12D4"/>
    <w:rsid w:val="003A1EBA"/>
    <w:rsid w:val="003A2308"/>
    <w:rsid w:val="003A28B6"/>
    <w:rsid w:val="003A38C4"/>
    <w:rsid w:val="003A398B"/>
    <w:rsid w:val="003A3B99"/>
    <w:rsid w:val="003A4563"/>
    <w:rsid w:val="003A5312"/>
    <w:rsid w:val="003A54FC"/>
    <w:rsid w:val="003A628B"/>
    <w:rsid w:val="003A756A"/>
    <w:rsid w:val="003A794D"/>
    <w:rsid w:val="003A7A64"/>
    <w:rsid w:val="003B012C"/>
    <w:rsid w:val="003B0753"/>
    <w:rsid w:val="003B0A3C"/>
    <w:rsid w:val="003B0A85"/>
    <w:rsid w:val="003B0C42"/>
    <w:rsid w:val="003B0E51"/>
    <w:rsid w:val="003B0E6E"/>
    <w:rsid w:val="003B128D"/>
    <w:rsid w:val="003B18B3"/>
    <w:rsid w:val="003B1FE3"/>
    <w:rsid w:val="003B2110"/>
    <w:rsid w:val="003B25A2"/>
    <w:rsid w:val="003B2EB3"/>
    <w:rsid w:val="003B331A"/>
    <w:rsid w:val="003B332F"/>
    <w:rsid w:val="003B4052"/>
    <w:rsid w:val="003B4851"/>
    <w:rsid w:val="003B4BC6"/>
    <w:rsid w:val="003B5058"/>
    <w:rsid w:val="003B5447"/>
    <w:rsid w:val="003B5CA6"/>
    <w:rsid w:val="003B6707"/>
    <w:rsid w:val="003B7368"/>
    <w:rsid w:val="003B773B"/>
    <w:rsid w:val="003C0082"/>
    <w:rsid w:val="003C0987"/>
    <w:rsid w:val="003C0B9F"/>
    <w:rsid w:val="003C0C24"/>
    <w:rsid w:val="003C1A0E"/>
    <w:rsid w:val="003C1E47"/>
    <w:rsid w:val="003C274F"/>
    <w:rsid w:val="003C2BB8"/>
    <w:rsid w:val="003C3005"/>
    <w:rsid w:val="003C39B2"/>
    <w:rsid w:val="003C4127"/>
    <w:rsid w:val="003C4649"/>
    <w:rsid w:val="003C4681"/>
    <w:rsid w:val="003C4A39"/>
    <w:rsid w:val="003C5081"/>
    <w:rsid w:val="003C5294"/>
    <w:rsid w:val="003C54F3"/>
    <w:rsid w:val="003C5923"/>
    <w:rsid w:val="003C5CE8"/>
    <w:rsid w:val="003C6372"/>
    <w:rsid w:val="003C6D43"/>
    <w:rsid w:val="003C6D81"/>
    <w:rsid w:val="003C6E00"/>
    <w:rsid w:val="003C7153"/>
    <w:rsid w:val="003C7F51"/>
    <w:rsid w:val="003D0F5A"/>
    <w:rsid w:val="003D1AA5"/>
    <w:rsid w:val="003D1E32"/>
    <w:rsid w:val="003D1EE6"/>
    <w:rsid w:val="003D2AFC"/>
    <w:rsid w:val="003D3A30"/>
    <w:rsid w:val="003D4977"/>
    <w:rsid w:val="003D571B"/>
    <w:rsid w:val="003D5DD9"/>
    <w:rsid w:val="003D64D3"/>
    <w:rsid w:val="003D6A69"/>
    <w:rsid w:val="003D7474"/>
    <w:rsid w:val="003D7C33"/>
    <w:rsid w:val="003D7E24"/>
    <w:rsid w:val="003E05D9"/>
    <w:rsid w:val="003E0A8A"/>
    <w:rsid w:val="003E0C66"/>
    <w:rsid w:val="003E1054"/>
    <w:rsid w:val="003E113D"/>
    <w:rsid w:val="003E2A12"/>
    <w:rsid w:val="003E3349"/>
    <w:rsid w:val="003E3FC1"/>
    <w:rsid w:val="003E4ACE"/>
    <w:rsid w:val="003E4D1E"/>
    <w:rsid w:val="003E4D2D"/>
    <w:rsid w:val="003E4F20"/>
    <w:rsid w:val="003E5A0D"/>
    <w:rsid w:val="003E6AA6"/>
    <w:rsid w:val="003E6EED"/>
    <w:rsid w:val="003E7B1D"/>
    <w:rsid w:val="003E7C9E"/>
    <w:rsid w:val="003E7F75"/>
    <w:rsid w:val="003F0055"/>
    <w:rsid w:val="003F0592"/>
    <w:rsid w:val="003F12B6"/>
    <w:rsid w:val="003F18E0"/>
    <w:rsid w:val="003F1FBF"/>
    <w:rsid w:val="003F2154"/>
    <w:rsid w:val="003F2E91"/>
    <w:rsid w:val="003F2FB8"/>
    <w:rsid w:val="003F348D"/>
    <w:rsid w:val="003F4470"/>
    <w:rsid w:val="003F460A"/>
    <w:rsid w:val="003F49E2"/>
    <w:rsid w:val="003F4C52"/>
    <w:rsid w:val="003F4F80"/>
    <w:rsid w:val="003F5CD5"/>
    <w:rsid w:val="003F6525"/>
    <w:rsid w:val="003F675F"/>
    <w:rsid w:val="003F69F8"/>
    <w:rsid w:val="003F6A37"/>
    <w:rsid w:val="003F6E0A"/>
    <w:rsid w:val="003F6E60"/>
    <w:rsid w:val="003F713E"/>
    <w:rsid w:val="003F7172"/>
    <w:rsid w:val="003F71FB"/>
    <w:rsid w:val="003F7C90"/>
    <w:rsid w:val="0040003D"/>
    <w:rsid w:val="0040088A"/>
    <w:rsid w:val="00400A2D"/>
    <w:rsid w:val="00400E3C"/>
    <w:rsid w:val="00401449"/>
    <w:rsid w:val="00401B00"/>
    <w:rsid w:val="00401E4D"/>
    <w:rsid w:val="00403095"/>
    <w:rsid w:val="00403A99"/>
    <w:rsid w:val="00403BA1"/>
    <w:rsid w:val="00404844"/>
    <w:rsid w:val="0040560F"/>
    <w:rsid w:val="00405DB6"/>
    <w:rsid w:val="00406305"/>
    <w:rsid w:val="00406539"/>
    <w:rsid w:val="00407207"/>
    <w:rsid w:val="00407836"/>
    <w:rsid w:val="00407C27"/>
    <w:rsid w:val="004101D4"/>
    <w:rsid w:val="004107A8"/>
    <w:rsid w:val="004112DF"/>
    <w:rsid w:val="0041135C"/>
    <w:rsid w:val="00412095"/>
    <w:rsid w:val="00412DA4"/>
    <w:rsid w:val="0041394D"/>
    <w:rsid w:val="00413A67"/>
    <w:rsid w:val="00413C15"/>
    <w:rsid w:val="00414409"/>
    <w:rsid w:val="00414832"/>
    <w:rsid w:val="004149D5"/>
    <w:rsid w:val="00414D2C"/>
    <w:rsid w:val="00415188"/>
    <w:rsid w:val="004153B5"/>
    <w:rsid w:val="00415F08"/>
    <w:rsid w:val="0041634F"/>
    <w:rsid w:val="004164DD"/>
    <w:rsid w:val="00416606"/>
    <w:rsid w:val="004168FF"/>
    <w:rsid w:val="004177A4"/>
    <w:rsid w:val="00417BCF"/>
    <w:rsid w:val="00417F78"/>
    <w:rsid w:val="00420D08"/>
    <w:rsid w:val="00420E84"/>
    <w:rsid w:val="0042142C"/>
    <w:rsid w:val="00421587"/>
    <w:rsid w:val="00422FB6"/>
    <w:rsid w:val="0042377D"/>
    <w:rsid w:val="00423DD2"/>
    <w:rsid w:val="00423FE2"/>
    <w:rsid w:val="0042404E"/>
    <w:rsid w:val="00424ABD"/>
    <w:rsid w:val="00424D31"/>
    <w:rsid w:val="00424DE4"/>
    <w:rsid w:val="0042514B"/>
    <w:rsid w:val="0042541F"/>
    <w:rsid w:val="004254CE"/>
    <w:rsid w:val="00425515"/>
    <w:rsid w:val="004259E9"/>
    <w:rsid w:val="00426F86"/>
    <w:rsid w:val="00427489"/>
    <w:rsid w:val="00427963"/>
    <w:rsid w:val="00430003"/>
    <w:rsid w:val="00431055"/>
    <w:rsid w:val="00431449"/>
    <w:rsid w:val="0043176A"/>
    <w:rsid w:val="00431F7E"/>
    <w:rsid w:val="0043284D"/>
    <w:rsid w:val="00433FAD"/>
    <w:rsid w:val="004345BC"/>
    <w:rsid w:val="00434E10"/>
    <w:rsid w:val="0043598F"/>
    <w:rsid w:val="00436DF2"/>
    <w:rsid w:val="004374C3"/>
    <w:rsid w:val="00437553"/>
    <w:rsid w:val="00437913"/>
    <w:rsid w:val="00440332"/>
    <w:rsid w:val="0044047F"/>
    <w:rsid w:val="0044073D"/>
    <w:rsid w:val="00440F44"/>
    <w:rsid w:val="00440FEF"/>
    <w:rsid w:val="00441093"/>
    <w:rsid w:val="00441878"/>
    <w:rsid w:val="00441DCE"/>
    <w:rsid w:val="00441F45"/>
    <w:rsid w:val="00441F9F"/>
    <w:rsid w:val="0044460D"/>
    <w:rsid w:val="004446F2"/>
    <w:rsid w:val="00444FF8"/>
    <w:rsid w:val="0044551E"/>
    <w:rsid w:val="00445824"/>
    <w:rsid w:val="004458FC"/>
    <w:rsid w:val="00446286"/>
    <w:rsid w:val="00446BFB"/>
    <w:rsid w:val="00446C84"/>
    <w:rsid w:val="00446F96"/>
    <w:rsid w:val="00446F99"/>
    <w:rsid w:val="0044785E"/>
    <w:rsid w:val="004506A3"/>
    <w:rsid w:val="004508EC"/>
    <w:rsid w:val="004511CE"/>
    <w:rsid w:val="0045298A"/>
    <w:rsid w:val="0045436B"/>
    <w:rsid w:val="00454DD2"/>
    <w:rsid w:val="00454FF1"/>
    <w:rsid w:val="004550B5"/>
    <w:rsid w:val="00455404"/>
    <w:rsid w:val="00456314"/>
    <w:rsid w:val="00456F3C"/>
    <w:rsid w:val="00456F6B"/>
    <w:rsid w:val="00456FFD"/>
    <w:rsid w:val="00457384"/>
    <w:rsid w:val="0045750F"/>
    <w:rsid w:val="0045756F"/>
    <w:rsid w:val="00457E52"/>
    <w:rsid w:val="00460A59"/>
    <w:rsid w:val="0046137F"/>
    <w:rsid w:val="00461BA9"/>
    <w:rsid w:val="00461CA4"/>
    <w:rsid w:val="00463448"/>
    <w:rsid w:val="004639AD"/>
    <w:rsid w:val="00463B76"/>
    <w:rsid w:val="00463BB4"/>
    <w:rsid w:val="00463BF7"/>
    <w:rsid w:val="00464247"/>
    <w:rsid w:val="00464B2F"/>
    <w:rsid w:val="004650DA"/>
    <w:rsid w:val="004659B5"/>
    <w:rsid w:val="00465BAB"/>
    <w:rsid w:val="004662AF"/>
    <w:rsid w:val="0046659F"/>
    <w:rsid w:val="00466EAF"/>
    <w:rsid w:val="00467418"/>
    <w:rsid w:val="004679DD"/>
    <w:rsid w:val="00467C04"/>
    <w:rsid w:val="004702C8"/>
    <w:rsid w:val="00470300"/>
    <w:rsid w:val="00470FFC"/>
    <w:rsid w:val="00471005"/>
    <w:rsid w:val="004711CC"/>
    <w:rsid w:val="00471211"/>
    <w:rsid w:val="00471221"/>
    <w:rsid w:val="004719DD"/>
    <w:rsid w:val="00471EAF"/>
    <w:rsid w:val="0047288A"/>
    <w:rsid w:val="00472C89"/>
    <w:rsid w:val="00473354"/>
    <w:rsid w:val="004737C2"/>
    <w:rsid w:val="00473CB3"/>
    <w:rsid w:val="00474738"/>
    <w:rsid w:val="004747C9"/>
    <w:rsid w:val="0047489F"/>
    <w:rsid w:val="00475451"/>
    <w:rsid w:val="00477766"/>
    <w:rsid w:val="00477B3A"/>
    <w:rsid w:val="00477F9D"/>
    <w:rsid w:val="004801DF"/>
    <w:rsid w:val="00480F1D"/>
    <w:rsid w:val="00481013"/>
    <w:rsid w:val="00481E5D"/>
    <w:rsid w:val="00481F11"/>
    <w:rsid w:val="0048201E"/>
    <w:rsid w:val="00482E06"/>
    <w:rsid w:val="0048344B"/>
    <w:rsid w:val="00483658"/>
    <w:rsid w:val="00484308"/>
    <w:rsid w:val="00484CBA"/>
    <w:rsid w:val="00484E91"/>
    <w:rsid w:val="00485457"/>
    <w:rsid w:val="00485D06"/>
    <w:rsid w:val="00486035"/>
    <w:rsid w:val="004864A3"/>
    <w:rsid w:val="00486C52"/>
    <w:rsid w:val="00487345"/>
    <w:rsid w:val="004873D7"/>
    <w:rsid w:val="00487F69"/>
    <w:rsid w:val="0049067D"/>
    <w:rsid w:val="00491170"/>
    <w:rsid w:val="00491BC3"/>
    <w:rsid w:val="00491E26"/>
    <w:rsid w:val="00491EC9"/>
    <w:rsid w:val="00491EE6"/>
    <w:rsid w:val="004921B0"/>
    <w:rsid w:val="004925F9"/>
    <w:rsid w:val="00492EBF"/>
    <w:rsid w:val="00493571"/>
    <w:rsid w:val="00494517"/>
    <w:rsid w:val="00495320"/>
    <w:rsid w:val="004955BA"/>
    <w:rsid w:val="00495D03"/>
    <w:rsid w:val="00495F61"/>
    <w:rsid w:val="00495FAF"/>
    <w:rsid w:val="004969CA"/>
    <w:rsid w:val="00496D49"/>
    <w:rsid w:val="004975AC"/>
    <w:rsid w:val="00497643"/>
    <w:rsid w:val="00497692"/>
    <w:rsid w:val="004A0055"/>
    <w:rsid w:val="004A03CC"/>
    <w:rsid w:val="004A0AB9"/>
    <w:rsid w:val="004A0CC7"/>
    <w:rsid w:val="004A1E52"/>
    <w:rsid w:val="004A2632"/>
    <w:rsid w:val="004A26BD"/>
    <w:rsid w:val="004A26D0"/>
    <w:rsid w:val="004A2885"/>
    <w:rsid w:val="004A3237"/>
    <w:rsid w:val="004A4048"/>
    <w:rsid w:val="004A444D"/>
    <w:rsid w:val="004A4CA4"/>
    <w:rsid w:val="004A4DF2"/>
    <w:rsid w:val="004A512F"/>
    <w:rsid w:val="004A51CF"/>
    <w:rsid w:val="004A5393"/>
    <w:rsid w:val="004A54A3"/>
    <w:rsid w:val="004A5771"/>
    <w:rsid w:val="004A63B2"/>
    <w:rsid w:val="004A646D"/>
    <w:rsid w:val="004A646F"/>
    <w:rsid w:val="004A6992"/>
    <w:rsid w:val="004A6C16"/>
    <w:rsid w:val="004A6C2D"/>
    <w:rsid w:val="004A7437"/>
    <w:rsid w:val="004A745A"/>
    <w:rsid w:val="004A74B7"/>
    <w:rsid w:val="004A7551"/>
    <w:rsid w:val="004A7C95"/>
    <w:rsid w:val="004B04A6"/>
    <w:rsid w:val="004B0538"/>
    <w:rsid w:val="004B0E5D"/>
    <w:rsid w:val="004B0FC0"/>
    <w:rsid w:val="004B165F"/>
    <w:rsid w:val="004B1E0E"/>
    <w:rsid w:val="004B217E"/>
    <w:rsid w:val="004B2241"/>
    <w:rsid w:val="004B2301"/>
    <w:rsid w:val="004B2467"/>
    <w:rsid w:val="004B2A9C"/>
    <w:rsid w:val="004B2E33"/>
    <w:rsid w:val="004B3A6D"/>
    <w:rsid w:val="004B3CA3"/>
    <w:rsid w:val="004B3E90"/>
    <w:rsid w:val="004B4041"/>
    <w:rsid w:val="004B49A3"/>
    <w:rsid w:val="004B4BBD"/>
    <w:rsid w:val="004B4EAA"/>
    <w:rsid w:val="004B4EBA"/>
    <w:rsid w:val="004B590B"/>
    <w:rsid w:val="004B6CDD"/>
    <w:rsid w:val="004B6EF4"/>
    <w:rsid w:val="004B7BC1"/>
    <w:rsid w:val="004C009D"/>
    <w:rsid w:val="004C0343"/>
    <w:rsid w:val="004C09D9"/>
    <w:rsid w:val="004C0CA3"/>
    <w:rsid w:val="004C0F9C"/>
    <w:rsid w:val="004C138C"/>
    <w:rsid w:val="004C18B3"/>
    <w:rsid w:val="004C2B3C"/>
    <w:rsid w:val="004C30C8"/>
    <w:rsid w:val="004C37CF"/>
    <w:rsid w:val="004C3B04"/>
    <w:rsid w:val="004C3C11"/>
    <w:rsid w:val="004C3FDA"/>
    <w:rsid w:val="004C407C"/>
    <w:rsid w:val="004C4190"/>
    <w:rsid w:val="004C44C9"/>
    <w:rsid w:val="004C47A9"/>
    <w:rsid w:val="004C494F"/>
    <w:rsid w:val="004C5501"/>
    <w:rsid w:val="004C5698"/>
    <w:rsid w:val="004C6A3F"/>
    <w:rsid w:val="004C6DE3"/>
    <w:rsid w:val="004C6F68"/>
    <w:rsid w:val="004C74E3"/>
    <w:rsid w:val="004C7894"/>
    <w:rsid w:val="004C7F2D"/>
    <w:rsid w:val="004D027F"/>
    <w:rsid w:val="004D1CC2"/>
    <w:rsid w:val="004D202E"/>
    <w:rsid w:val="004D2068"/>
    <w:rsid w:val="004D367F"/>
    <w:rsid w:val="004D39DB"/>
    <w:rsid w:val="004D40C0"/>
    <w:rsid w:val="004D41FF"/>
    <w:rsid w:val="004D45B5"/>
    <w:rsid w:val="004D49EE"/>
    <w:rsid w:val="004D577D"/>
    <w:rsid w:val="004D59A5"/>
    <w:rsid w:val="004D5FCC"/>
    <w:rsid w:val="004D5FD5"/>
    <w:rsid w:val="004D6338"/>
    <w:rsid w:val="004D6988"/>
    <w:rsid w:val="004D6A4C"/>
    <w:rsid w:val="004D6AA4"/>
    <w:rsid w:val="004D6C53"/>
    <w:rsid w:val="004D6F1C"/>
    <w:rsid w:val="004D6F55"/>
    <w:rsid w:val="004D7970"/>
    <w:rsid w:val="004D7F2B"/>
    <w:rsid w:val="004E00B4"/>
    <w:rsid w:val="004E06FD"/>
    <w:rsid w:val="004E0709"/>
    <w:rsid w:val="004E0B1D"/>
    <w:rsid w:val="004E0D5C"/>
    <w:rsid w:val="004E1F97"/>
    <w:rsid w:val="004E208B"/>
    <w:rsid w:val="004E241C"/>
    <w:rsid w:val="004E2479"/>
    <w:rsid w:val="004E2D98"/>
    <w:rsid w:val="004E2E48"/>
    <w:rsid w:val="004E2F1C"/>
    <w:rsid w:val="004E340F"/>
    <w:rsid w:val="004E344D"/>
    <w:rsid w:val="004E34A4"/>
    <w:rsid w:val="004E3714"/>
    <w:rsid w:val="004E3829"/>
    <w:rsid w:val="004E3B54"/>
    <w:rsid w:val="004E44C5"/>
    <w:rsid w:val="004E4FFD"/>
    <w:rsid w:val="004E5A10"/>
    <w:rsid w:val="004E5C63"/>
    <w:rsid w:val="004E6160"/>
    <w:rsid w:val="004E645C"/>
    <w:rsid w:val="004E654E"/>
    <w:rsid w:val="004E6D4E"/>
    <w:rsid w:val="004E6E54"/>
    <w:rsid w:val="004E6E96"/>
    <w:rsid w:val="004E6F4A"/>
    <w:rsid w:val="004E747E"/>
    <w:rsid w:val="004E7670"/>
    <w:rsid w:val="004E7BC9"/>
    <w:rsid w:val="004F0B1F"/>
    <w:rsid w:val="004F0CE8"/>
    <w:rsid w:val="004F1F6D"/>
    <w:rsid w:val="004F2864"/>
    <w:rsid w:val="004F3185"/>
    <w:rsid w:val="004F3ABD"/>
    <w:rsid w:val="004F4794"/>
    <w:rsid w:val="004F491F"/>
    <w:rsid w:val="004F49D7"/>
    <w:rsid w:val="004F606D"/>
    <w:rsid w:val="004F62FD"/>
    <w:rsid w:val="004F655C"/>
    <w:rsid w:val="004F6E4C"/>
    <w:rsid w:val="004F74D2"/>
    <w:rsid w:val="004F756D"/>
    <w:rsid w:val="004F7995"/>
    <w:rsid w:val="00500D49"/>
    <w:rsid w:val="005014E3"/>
    <w:rsid w:val="005015E9"/>
    <w:rsid w:val="0050191F"/>
    <w:rsid w:val="00501A80"/>
    <w:rsid w:val="00501D52"/>
    <w:rsid w:val="00501E7B"/>
    <w:rsid w:val="0050223E"/>
    <w:rsid w:val="0050233B"/>
    <w:rsid w:val="005024DA"/>
    <w:rsid w:val="005027F9"/>
    <w:rsid w:val="00502DD9"/>
    <w:rsid w:val="00502EA9"/>
    <w:rsid w:val="00503175"/>
    <w:rsid w:val="00503190"/>
    <w:rsid w:val="00503256"/>
    <w:rsid w:val="00503BB2"/>
    <w:rsid w:val="0050466C"/>
    <w:rsid w:val="00504E56"/>
    <w:rsid w:val="0050746E"/>
    <w:rsid w:val="005075F2"/>
    <w:rsid w:val="00510386"/>
    <w:rsid w:val="005105BA"/>
    <w:rsid w:val="00510BFD"/>
    <w:rsid w:val="00511016"/>
    <w:rsid w:val="00511431"/>
    <w:rsid w:val="00511A53"/>
    <w:rsid w:val="00512660"/>
    <w:rsid w:val="00512EBA"/>
    <w:rsid w:val="00513030"/>
    <w:rsid w:val="005132E1"/>
    <w:rsid w:val="0051392B"/>
    <w:rsid w:val="00513BDA"/>
    <w:rsid w:val="005148A2"/>
    <w:rsid w:val="00514B91"/>
    <w:rsid w:val="00514E69"/>
    <w:rsid w:val="00515636"/>
    <w:rsid w:val="00515B0F"/>
    <w:rsid w:val="00515BEE"/>
    <w:rsid w:val="00517115"/>
    <w:rsid w:val="00517C00"/>
    <w:rsid w:val="0052017D"/>
    <w:rsid w:val="005204E9"/>
    <w:rsid w:val="005205C3"/>
    <w:rsid w:val="00520984"/>
    <w:rsid w:val="005209D4"/>
    <w:rsid w:val="0052130C"/>
    <w:rsid w:val="0052190A"/>
    <w:rsid w:val="00521A7C"/>
    <w:rsid w:val="00521DA5"/>
    <w:rsid w:val="0052258E"/>
    <w:rsid w:val="00522651"/>
    <w:rsid w:val="00523064"/>
    <w:rsid w:val="00523850"/>
    <w:rsid w:val="0052394F"/>
    <w:rsid w:val="00523C29"/>
    <w:rsid w:val="00524B6B"/>
    <w:rsid w:val="00525244"/>
    <w:rsid w:val="005258BC"/>
    <w:rsid w:val="00526138"/>
    <w:rsid w:val="00526D22"/>
    <w:rsid w:val="00526F09"/>
    <w:rsid w:val="00527862"/>
    <w:rsid w:val="00527F8C"/>
    <w:rsid w:val="00530ADB"/>
    <w:rsid w:val="00530B64"/>
    <w:rsid w:val="00530E65"/>
    <w:rsid w:val="005310DE"/>
    <w:rsid w:val="005314FB"/>
    <w:rsid w:val="00531827"/>
    <w:rsid w:val="0053211B"/>
    <w:rsid w:val="005321A0"/>
    <w:rsid w:val="0053242A"/>
    <w:rsid w:val="00532675"/>
    <w:rsid w:val="00532E19"/>
    <w:rsid w:val="00532E2F"/>
    <w:rsid w:val="00533C85"/>
    <w:rsid w:val="0053443D"/>
    <w:rsid w:val="00534E20"/>
    <w:rsid w:val="00535409"/>
    <w:rsid w:val="00535A5B"/>
    <w:rsid w:val="00536070"/>
    <w:rsid w:val="005360AD"/>
    <w:rsid w:val="00536340"/>
    <w:rsid w:val="00536E3C"/>
    <w:rsid w:val="00536F27"/>
    <w:rsid w:val="005373B0"/>
    <w:rsid w:val="005400F0"/>
    <w:rsid w:val="005402A1"/>
    <w:rsid w:val="00540D63"/>
    <w:rsid w:val="00541200"/>
    <w:rsid w:val="00541969"/>
    <w:rsid w:val="00541FD1"/>
    <w:rsid w:val="0054201B"/>
    <w:rsid w:val="005420FE"/>
    <w:rsid w:val="0054235C"/>
    <w:rsid w:val="00542949"/>
    <w:rsid w:val="00542980"/>
    <w:rsid w:val="00542A59"/>
    <w:rsid w:val="00542F7B"/>
    <w:rsid w:val="0054371E"/>
    <w:rsid w:val="005442D6"/>
    <w:rsid w:val="005448F0"/>
    <w:rsid w:val="00544A3A"/>
    <w:rsid w:val="00545002"/>
    <w:rsid w:val="00545F03"/>
    <w:rsid w:val="00546D74"/>
    <w:rsid w:val="00547740"/>
    <w:rsid w:val="00547C21"/>
    <w:rsid w:val="00547E67"/>
    <w:rsid w:val="005506AF"/>
    <w:rsid w:val="005509F7"/>
    <w:rsid w:val="00550A6E"/>
    <w:rsid w:val="00551204"/>
    <w:rsid w:val="0055120A"/>
    <w:rsid w:val="005524B4"/>
    <w:rsid w:val="005534EB"/>
    <w:rsid w:val="00553D7C"/>
    <w:rsid w:val="00553F8B"/>
    <w:rsid w:val="00554811"/>
    <w:rsid w:val="0055516F"/>
    <w:rsid w:val="00555511"/>
    <w:rsid w:val="00555A60"/>
    <w:rsid w:val="005561AA"/>
    <w:rsid w:val="00556A33"/>
    <w:rsid w:val="00556EF2"/>
    <w:rsid w:val="0055751C"/>
    <w:rsid w:val="00557C3E"/>
    <w:rsid w:val="00560054"/>
    <w:rsid w:val="005608C8"/>
    <w:rsid w:val="00560A3C"/>
    <w:rsid w:val="00560B98"/>
    <w:rsid w:val="0056168F"/>
    <w:rsid w:val="00561A5D"/>
    <w:rsid w:val="00562086"/>
    <w:rsid w:val="005622D4"/>
    <w:rsid w:val="00562FAC"/>
    <w:rsid w:val="00563564"/>
    <w:rsid w:val="00563C0A"/>
    <w:rsid w:val="00564C85"/>
    <w:rsid w:val="00564FD9"/>
    <w:rsid w:val="005650C1"/>
    <w:rsid w:val="0056578B"/>
    <w:rsid w:val="005663AF"/>
    <w:rsid w:val="005670DA"/>
    <w:rsid w:val="0056732A"/>
    <w:rsid w:val="00567485"/>
    <w:rsid w:val="00567F1B"/>
    <w:rsid w:val="00570378"/>
    <w:rsid w:val="00570582"/>
    <w:rsid w:val="00570E8F"/>
    <w:rsid w:val="0057125D"/>
    <w:rsid w:val="00571426"/>
    <w:rsid w:val="005714FA"/>
    <w:rsid w:val="00571C05"/>
    <w:rsid w:val="00572310"/>
    <w:rsid w:val="00572697"/>
    <w:rsid w:val="00572A8F"/>
    <w:rsid w:val="00572B9E"/>
    <w:rsid w:val="00572C0F"/>
    <w:rsid w:val="00573E53"/>
    <w:rsid w:val="00573F46"/>
    <w:rsid w:val="00574456"/>
    <w:rsid w:val="00574BD4"/>
    <w:rsid w:val="005753C0"/>
    <w:rsid w:val="0057559D"/>
    <w:rsid w:val="00575624"/>
    <w:rsid w:val="005756B4"/>
    <w:rsid w:val="00575AE4"/>
    <w:rsid w:val="00575FBA"/>
    <w:rsid w:val="005762E2"/>
    <w:rsid w:val="00577337"/>
    <w:rsid w:val="00577A2A"/>
    <w:rsid w:val="0058088F"/>
    <w:rsid w:val="005809BC"/>
    <w:rsid w:val="005810E4"/>
    <w:rsid w:val="005817EF"/>
    <w:rsid w:val="00581B8B"/>
    <w:rsid w:val="00581E75"/>
    <w:rsid w:val="00582588"/>
    <w:rsid w:val="00582EAD"/>
    <w:rsid w:val="005837D1"/>
    <w:rsid w:val="00583D16"/>
    <w:rsid w:val="00583DFA"/>
    <w:rsid w:val="00584291"/>
    <w:rsid w:val="0058473F"/>
    <w:rsid w:val="00585628"/>
    <w:rsid w:val="00585658"/>
    <w:rsid w:val="00586502"/>
    <w:rsid w:val="00586ECA"/>
    <w:rsid w:val="00586FFD"/>
    <w:rsid w:val="00587128"/>
    <w:rsid w:val="0058722A"/>
    <w:rsid w:val="00590BEA"/>
    <w:rsid w:val="00590D50"/>
    <w:rsid w:val="00591518"/>
    <w:rsid w:val="005918FB"/>
    <w:rsid w:val="00591A94"/>
    <w:rsid w:val="005924B4"/>
    <w:rsid w:val="00592742"/>
    <w:rsid w:val="00592D52"/>
    <w:rsid w:val="00592F96"/>
    <w:rsid w:val="00593321"/>
    <w:rsid w:val="0059365C"/>
    <w:rsid w:val="0059376A"/>
    <w:rsid w:val="00593809"/>
    <w:rsid w:val="0059383E"/>
    <w:rsid w:val="0059391A"/>
    <w:rsid w:val="0059391D"/>
    <w:rsid w:val="00593C15"/>
    <w:rsid w:val="00594AD8"/>
    <w:rsid w:val="00595172"/>
    <w:rsid w:val="00595671"/>
    <w:rsid w:val="00595D5B"/>
    <w:rsid w:val="005964EE"/>
    <w:rsid w:val="005966C6"/>
    <w:rsid w:val="00596A5F"/>
    <w:rsid w:val="00596D65"/>
    <w:rsid w:val="00597C51"/>
    <w:rsid w:val="00597CB1"/>
    <w:rsid w:val="00597E38"/>
    <w:rsid w:val="005A070B"/>
    <w:rsid w:val="005A0819"/>
    <w:rsid w:val="005A0F01"/>
    <w:rsid w:val="005A0F7B"/>
    <w:rsid w:val="005A1135"/>
    <w:rsid w:val="005A1996"/>
    <w:rsid w:val="005A1DB1"/>
    <w:rsid w:val="005A28A3"/>
    <w:rsid w:val="005A2974"/>
    <w:rsid w:val="005A2AEA"/>
    <w:rsid w:val="005A30D5"/>
    <w:rsid w:val="005A30FF"/>
    <w:rsid w:val="005A38AC"/>
    <w:rsid w:val="005A3C76"/>
    <w:rsid w:val="005A4059"/>
    <w:rsid w:val="005A464E"/>
    <w:rsid w:val="005A4B29"/>
    <w:rsid w:val="005A4FCE"/>
    <w:rsid w:val="005A51D6"/>
    <w:rsid w:val="005A5A93"/>
    <w:rsid w:val="005A5AD1"/>
    <w:rsid w:val="005A5B7D"/>
    <w:rsid w:val="005A630D"/>
    <w:rsid w:val="005A6345"/>
    <w:rsid w:val="005A65B6"/>
    <w:rsid w:val="005A6636"/>
    <w:rsid w:val="005A68CB"/>
    <w:rsid w:val="005A6F8D"/>
    <w:rsid w:val="005A7444"/>
    <w:rsid w:val="005A7EA1"/>
    <w:rsid w:val="005B03D6"/>
    <w:rsid w:val="005B0874"/>
    <w:rsid w:val="005B0980"/>
    <w:rsid w:val="005B24C6"/>
    <w:rsid w:val="005B2603"/>
    <w:rsid w:val="005B2841"/>
    <w:rsid w:val="005B2B54"/>
    <w:rsid w:val="005B2D00"/>
    <w:rsid w:val="005B34E6"/>
    <w:rsid w:val="005B3D5D"/>
    <w:rsid w:val="005B4196"/>
    <w:rsid w:val="005B4911"/>
    <w:rsid w:val="005B4F5D"/>
    <w:rsid w:val="005B5136"/>
    <w:rsid w:val="005B6004"/>
    <w:rsid w:val="005B6577"/>
    <w:rsid w:val="005B65C1"/>
    <w:rsid w:val="005B70C6"/>
    <w:rsid w:val="005B730F"/>
    <w:rsid w:val="005B7324"/>
    <w:rsid w:val="005B777B"/>
    <w:rsid w:val="005B7AA1"/>
    <w:rsid w:val="005C0150"/>
    <w:rsid w:val="005C08AB"/>
    <w:rsid w:val="005C0E55"/>
    <w:rsid w:val="005C14EA"/>
    <w:rsid w:val="005C2C89"/>
    <w:rsid w:val="005C3039"/>
    <w:rsid w:val="005C3296"/>
    <w:rsid w:val="005C3BD3"/>
    <w:rsid w:val="005C3BD5"/>
    <w:rsid w:val="005C42DC"/>
    <w:rsid w:val="005C4658"/>
    <w:rsid w:val="005C4AB8"/>
    <w:rsid w:val="005C4F56"/>
    <w:rsid w:val="005C5132"/>
    <w:rsid w:val="005C5543"/>
    <w:rsid w:val="005C583E"/>
    <w:rsid w:val="005C5C89"/>
    <w:rsid w:val="005C5EC8"/>
    <w:rsid w:val="005C61FE"/>
    <w:rsid w:val="005C6A97"/>
    <w:rsid w:val="005C73B2"/>
    <w:rsid w:val="005C745D"/>
    <w:rsid w:val="005C7BA0"/>
    <w:rsid w:val="005D03B8"/>
    <w:rsid w:val="005D07DC"/>
    <w:rsid w:val="005D0984"/>
    <w:rsid w:val="005D09D6"/>
    <w:rsid w:val="005D0CAF"/>
    <w:rsid w:val="005D1105"/>
    <w:rsid w:val="005D228F"/>
    <w:rsid w:val="005D22FC"/>
    <w:rsid w:val="005D2C36"/>
    <w:rsid w:val="005D33F1"/>
    <w:rsid w:val="005D3BFA"/>
    <w:rsid w:val="005D3DB1"/>
    <w:rsid w:val="005D4172"/>
    <w:rsid w:val="005D4188"/>
    <w:rsid w:val="005D42C6"/>
    <w:rsid w:val="005D463F"/>
    <w:rsid w:val="005D494D"/>
    <w:rsid w:val="005D49EE"/>
    <w:rsid w:val="005D4B27"/>
    <w:rsid w:val="005D59D8"/>
    <w:rsid w:val="005D5B91"/>
    <w:rsid w:val="005D5EC2"/>
    <w:rsid w:val="005D60D0"/>
    <w:rsid w:val="005D6419"/>
    <w:rsid w:val="005D791C"/>
    <w:rsid w:val="005D7CB2"/>
    <w:rsid w:val="005E07C6"/>
    <w:rsid w:val="005E0A40"/>
    <w:rsid w:val="005E0B72"/>
    <w:rsid w:val="005E19B2"/>
    <w:rsid w:val="005E1B1F"/>
    <w:rsid w:val="005E2A74"/>
    <w:rsid w:val="005E2B71"/>
    <w:rsid w:val="005E2D72"/>
    <w:rsid w:val="005E400E"/>
    <w:rsid w:val="005E4BED"/>
    <w:rsid w:val="005E4FA6"/>
    <w:rsid w:val="005E526B"/>
    <w:rsid w:val="005E5286"/>
    <w:rsid w:val="005E58F8"/>
    <w:rsid w:val="005E5F37"/>
    <w:rsid w:val="005E5F46"/>
    <w:rsid w:val="005E6FE4"/>
    <w:rsid w:val="005E7D68"/>
    <w:rsid w:val="005F0873"/>
    <w:rsid w:val="005F1CDE"/>
    <w:rsid w:val="005F2463"/>
    <w:rsid w:val="005F2E71"/>
    <w:rsid w:val="005F32AB"/>
    <w:rsid w:val="005F3D55"/>
    <w:rsid w:val="005F4CF6"/>
    <w:rsid w:val="005F4E29"/>
    <w:rsid w:val="005F4F78"/>
    <w:rsid w:val="005F55BB"/>
    <w:rsid w:val="005F589E"/>
    <w:rsid w:val="0060125B"/>
    <w:rsid w:val="0060191B"/>
    <w:rsid w:val="006023AA"/>
    <w:rsid w:val="00603453"/>
    <w:rsid w:val="0060390F"/>
    <w:rsid w:val="006039E6"/>
    <w:rsid w:val="00604020"/>
    <w:rsid w:val="00604140"/>
    <w:rsid w:val="00604437"/>
    <w:rsid w:val="00604DC5"/>
    <w:rsid w:val="00604DCD"/>
    <w:rsid w:val="00605AAB"/>
    <w:rsid w:val="00606175"/>
    <w:rsid w:val="00606568"/>
    <w:rsid w:val="00607700"/>
    <w:rsid w:val="0061071B"/>
    <w:rsid w:val="00610EFA"/>
    <w:rsid w:val="006111CA"/>
    <w:rsid w:val="006112D1"/>
    <w:rsid w:val="006114AD"/>
    <w:rsid w:val="006115B2"/>
    <w:rsid w:val="00611636"/>
    <w:rsid w:val="006118D6"/>
    <w:rsid w:val="00611B3C"/>
    <w:rsid w:val="006127CA"/>
    <w:rsid w:val="00612935"/>
    <w:rsid w:val="00614024"/>
    <w:rsid w:val="00614178"/>
    <w:rsid w:val="0061418D"/>
    <w:rsid w:val="006142C8"/>
    <w:rsid w:val="006145EB"/>
    <w:rsid w:val="00614B22"/>
    <w:rsid w:val="00614C95"/>
    <w:rsid w:val="00614CB8"/>
    <w:rsid w:val="00614F85"/>
    <w:rsid w:val="006152EA"/>
    <w:rsid w:val="006153CF"/>
    <w:rsid w:val="006153D9"/>
    <w:rsid w:val="0061552C"/>
    <w:rsid w:val="00615F03"/>
    <w:rsid w:val="006164F6"/>
    <w:rsid w:val="00617691"/>
    <w:rsid w:val="00617855"/>
    <w:rsid w:val="00617856"/>
    <w:rsid w:val="00617D34"/>
    <w:rsid w:val="0062135F"/>
    <w:rsid w:val="00622430"/>
    <w:rsid w:val="0062280D"/>
    <w:rsid w:val="00622B5A"/>
    <w:rsid w:val="00622DED"/>
    <w:rsid w:val="006231C1"/>
    <w:rsid w:val="0062347B"/>
    <w:rsid w:val="006237F3"/>
    <w:rsid w:val="00624FCC"/>
    <w:rsid w:val="00625CA9"/>
    <w:rsid w:val="00625E9A"/>
    <w:rsid w:val="00626133"/>
    <w:rsid w:val="0062684D"/>
    <w:rsid w:val="00626DD1"/>
    <w:rsid w:val="006271AF"/>
    <w:rsid w:val="00627533"/>
    <w:rsid w:val="00627928"/>
    <w:rsid w:val="00627C13"/>
    <w:rsid w:val="00630805"/>
    <w:rsid w:val="00631442"/>
    <w:rsid w:val="00632075"/>
    <w:rsid w:val="0063294C"/>
    <w:rsid w:val="006329F8"/>
    <w:rsid w:val="0063372A"/>
    <w:rsid w:val="0063380B"/>
    <w:rsid w:val="00633A41"/>
    <w:rsid w:val="00633C1B"/>
    <w:rsid w:val="00634FD6"/>
    <w:rsid w:val="006352D3"/>
    <w:rsid w:val="00635EE1"/>
    <w:rsid w:val="00636FC3"/>
    <w:rsid w:val="00637142"/>
    <w:rsid w:val="00637178"/>
    <w:rsid w:val="0063775C"/>
    <w:rsid w:val="00640255"/>
    <w:rsid w:val="006405F3"/>
    <w:rsid w:val="006410A2"/>
    <w:rsid w:val="006412A8"/>
    <w:rsid w:val="00641962"/>
    <w:rsid w:val="006422C8"/>
    <w:rsid w:val="006422FA"/>
    <w:rsid w:val="006423A6"/>
    <w:rsid w:val="00642A16"/>
    <w:rsid w:val="00642C5A"/>
    <w:rsid w:val="006430CC"/>
    <w:rsid w:val="00643288"/>
    <w:rsid w:val="00643382"/>
    <w:rsid w:val="00643422"/>
    <w:rsid w:val="00643510"/>
    <w:rsid w:val="006436B1"/>
    <w:rsid w:val="00643729"/>
    <w:rsid w:val="00644384"/>
    <w:rsid w:val="00645007"/>
    <w:rsid w:val="006453B3"/>
    <w:rsid w:val="0064591B"/>
    <w:rsid w:val="00645961"/>
    <w:rsid w:val="00645B1F"/>
    <w:rsid w:val="00645E80"/>
    <w:rsid w:val="00646189"/>
    <w:rsid w:val="00646F37"/>
    <w:rsid w:val="0064735B"/>
    <w:rsid w:val="0065057F"/>
    <w:rsid w:val="00650C66"/>
    <w:rsid w:val="00650F0A"/>
    <w:rsid w:val="006515FE"/>
    <w:rsid w:val="00651625"/>
    <w:rsid w:val="00651FD5"/>
    <w:rsid w:val="006521D4"/>
    <w:rsid w:val="00653A0F"/>
    <w:rsid w:val="00654089"/>
    <w:rsid w:val="006542A3"/>
    <w:rsid w:val="006543CE"/>
    <w:rsid w:val="00654945"/>
    <w:rsid w:val="00654A3C"/>
    <w:rsid w:val="00654C88"/>
    <w:rsid w:val="00655FD8"/>
    <w:rsid w:val="0065622E"/>
    <w:rsid w:val="00656726"/>
    <w:rsid w:val="006567C9"/>
    <w:rsid w:val="00656877"/>
    <w:rsid w:val="00656AA2"/>
    <w:rsid w:val="00656B75"/>
    <w:rsid w:val="00656E6B"/>
    <w:rsid w:val="0065714C"/>
    <w:rsid w:val="00657E8D"/>
    <w:rsid w:val="006601E6"/>
    <w:rsid w:val="00660BC7"/>
    <w:rsid w:val="00660BEE"/>
    <w:rsid w:val="006610A0"/>
    <w:rsid w:val="00661122"/>
    <w:rsid w:val="00661AE3"/>
    <w:rsid w:val="00661AFE"/>
    <w:rsid w:val="00661BE0"/>
    <w:rsid w:val="00661C72"/>
    <w:rsid w:val="00661EE0"/>
    <w:rsid w:val="00662154"/>
    <w:rsid w:val="006621FA"/>
    <w:rsid w:val="0066242B"/>
    <w:rsid w:val="00662D86"/>
    <w:rsid w:val="00663C61"/>
    <w:rsid w:val="00664117"/>
    <w:rsid w:val="00664B34"/>
    <w:rsid w:val="0066515D"/>
    <w:rsid w:val="00665613"/>
    <w:rsid w:val="00665736"/>
    <w:rsid w:val="0066580C"/>
    <w:rsid w:val="00665C2E"/>
    <w:rsid w:val="006669AD"/>
    <w:rsid w:val="00667636"/>
    <w:rsid w:val="00667BA3"/>
    <w:rsid w:val="00667BB8"/>
    <w:rsid w:val="00667D7B"/>
    <w:rsid w:val="00670167"/>
    <w:rsid w:val="00670497"/>
    <w:rsid w:val="00670A43"/>
    <w:rsid w:val="00670B52"/>
    <w:rsid w:val="006716B8"/>
    <w:rsid w:val="00671830"/>
    <w:rsid w:val="00672A4C"/>
    <w:rsid w:val="00672D08"/>
    <w:rsid w:val="0067308A"/>
    <w:rsid w:val="0067391D"/>
    <w:rsid w:val="00674259"/>
    <w:rsid w:val="00674471"/>
    <w:rsid w:val="00675F5B"/>
    <w:rsid w:val="00675FBC"/>
    <w:rsid w:val="00676327"/>
    <w:rsid w:val="006775A4"/>
    <w:rsid w:val="00677A4C"/>
    <w:rsid w:val="006806B5"/>
    <w:rsid w:val="006810DD"/>
    <w:rsid w:val="0068173A"/>
    <w:rsid w:val="006823B2"/>
    <w:rsid w:val="00682EE7"/>
    <w:rsid w:val="00683215"/>
    <w:rsid w:val="006834AB"/>
    <w:rsid w:val="006837C7"/>
    <w:rsid w:val="00683F53"/>
    <w:rsid w:val="00684073"/>
    <w:rsid w:val="00684192"/>
    <w:rsid w:val="00684905"/>
    <w:rsid w:val="00684BC5"/>
    <w:rsid w:val="00684EBF"/>
    <w:rsid w:val="00686479"/>
    <w:rsid w:val="00686DC2"/>
    <w:rsid w:val="006874CE"/>
    <w:rsid w:val="00687608"/>
    <w:rsid w:val="00687715"/>
    <w:rsid w:val="00687DBD"/>
    <w:rsid w:val="006901B7"/>
    <w:rsid w:val="00690FC9"/>
    <w:rsid w:val="0069114A"/>
    <w:rsid w:val="006912B3"/>
    <w:rsid w:val="006917E7"/>
    <w:rsid w:val="00691D6B"/>
    <w:rsid w:val="00691E77"/>
    <w:rsid w:val="00692021"/>
    <w:rsid w:val="006923AD"/>
    <w:rsid w:val="00692953"/>
    <w:rsid w:val="006930D6"/>
    <w:rsid w:val="006936FD"/>
    <w:rsid w:val="006938F1"/>
    <w:rsid w:val="00693F9A"/>
    <w:rsid w:val="0069464B"/>
    <w:rsid w:val="00694A21"/>
    <w:rsid w:val="0069521D"/>
    <w:rsid w:val="00695284"/>
    <w:rsid w:val="00695A9F"/>
    <w:rsid w:val="006962AC"/>
    <w:rsid w:val="00696394"/>
    <w:rsid w:val="0069784B"/>
    <w:rsid w:val="006978B7"/>
    <w:rsid w:val="00697CAA"/>
    <w:rsid w:val="006A012E"/>
    <w:rsid w:val="006A0ACA"/>
    <w:rsid w:val="006A0D99"/>
    <w:rsid w:val="006A15AA"/>
    <w:rsid w:val="006A177B"/>
    <w:rsid w:val="006A1ADD"/>
    <w:rsid w:val="006A1CB4"/>
    <w:rsid w:val="006A22BA"/>
    <w:rsid w:val="006A267C"/>
    <w:rsid w:val="006A4791"/>
    <w:rsid w:val="006A6AC4"/>
    <w:rsid w:val="006A6C2C"/>
    <w:rsid w:val="006A73D3"/>
    <w:rsid w:val="006A7ECD"/>
    <w:rsid w:val="006B06D6"/>
    <w:rsid w:val="006B0B42"/>
    <w:rsid w:val="006B112B"/>
    <w:rsid w:val="006B19A5"/>
    <w:rsid w:val="006B1E7A"/>
    <w:rsid w:val="006B204E"/>
    <w:rsid w:val="006B2AD4"/>
    <w:rsid w:val="006B2BF6"/>
    <w:rsid w:val="006B2DE2"/>
    <w:rsid w:val="006B335B"/>
    <w:rsid w:val="006B4196"/>
    <w:rsid w:val="006B42F9"/>
    <w:rsid w:val="006B473B"/>
    <w:rsid w:val="006B488A"/>
    <w:rsid w:val="006B4A68"/>
    <w:rsid w:val="006B4D1D"/>
    <w:rsid w:val="006B4EFE"/>
    <w:rsid w:val="006B50F9"/>
    <w:rsid w:val="006B512D"/>
    <w:rsid w:val="006B52E0"/>
    <w:rsid w:val="006B605D"/>
    <w:rsid w:val="006B618D"/>
    <w:rsid w:val="006B64A8"/>
    <w:rsid w:val="006B68A1"/>
    <w:rsid w:val="006B6D56"/>
    <w:rsid w:val="006B6F9D"/>
    <w:rsid w:val="006B7461"/>
    <w:rsid w:val="006B771F"/>
    <w:rsid w:val="006C09A9"/>
    <w:rsid w:val="006C0F7B"/>
    <w:rsid w:val="006C149E"/>
    <w:rsid w:val="006C1C63"/>
    <w:rsid w:val="006C20B2"/>
    <w:rsid w:val="006C2A98"/>
    <w:rsid w:val="006C2C12"/>
    <w:rsid w:val="006C2E7E"/>
    <w:rsid w:val="006C2ED2"/>
    <w:rsid w:val="006C4199"/>
    <w:rsid w:val="006C47F2"/>
    <w:rsid w:val="006C4FE6"/>
    <w:rsid w:val="006C5633"/>
    <w:rsid w:val="006C5878"/>
    <w:rsid w:val="006C58AF"/>
    <w:rsid w:val="006C5E6A"/>
    <w:rsid w:val="006C60EF"/>
    <w:rsid w:val="006C6155"/>
    <w:rsid w:val="006C69C3"/>
    <w:rsid w:val="006C6B4B"/>
    <w:rsid w:val="006C7023"/>
    <w:rsid w:val="006C74FF"/>
    <w:rsid w:val="006C750A"/>
    <w:rsid w:val="006C788C"/>
    <w:rsid w:val="006C799B"/>
    <w:rsid w:val="006D061E"/>
    <w:rsid w:val="006D065F"/>
    <w:rsid w:val="006D0735"/>
    <w:rsid w:val="006D095E"/>
    <w:rsid w:val="006D0C02"/>
    <w:rsid w:val="006D0C29"/>
    <w:rsid w:val="006D1959"/>
    <w:rsid w:val="006D1A4E"/>
    <w:rsid w:val="006D1AAC"/>
    <w:rsid w:val="006D1ABF"/>
    <w:rsid w:val="006D1FB6"/>
    <w:rsid w:val="006D20BF"/>
    <w:rsid w:val="006D2A7C"/>
    <w:rsid w:val="006D2E6F"/>
    <w:rsid w:val="006D362F"/>
    <w:rsid w:val="006D382A"/>
    <w:rsid w:val="006D397E"/>
    <w:rsid w:val="006D4B68"/>
    <w:rsid w:val="006D5735"/>
    <w:rsid w:val="006D5BDB"/>
    <w:rsid w:val="006D78D1"/>
    <w:rsid w:val="006E0AD4"/>
    <w:rsid w:val="006E0E0F"/>
    <w:rsid w:val="006E0EE5"/>
    <w:rsid w:val="006E1510"/>
    <w:rsid w:val="006E215B"/>
    <w:rsid w:val="006E27E5"/>
    <w:rsid w:val="006E2B71"/>
    <w:rsid w:val="006E2C90"/>
    <w:rsid w:val="006E2E5D"/>
    <w:rsid w:val="006E3245"/>
    <w:rsid w:val="006E3889"/>
    <w:rsid w:val="006E3AE7"/>
    <w:rsid w:val="006E48B1"/>
    <w:rsid w:val="006E4FBE"/>
    <w:rsid w:val="006E559E"/>
    <w:rsid w:val="006E5AA4"/>
    <w:rsid w:val="006E5DDF"/>
    <w:rsid w:val="006E6484"/>
    <w:rsid w:val="006E688D"/>
    <w:rsid w:val="006E6C05"/>
    <w:rsid w:val="006E6FAD"/>
    <w:rsid w:val="006E7805"/>
    <w:rsid w:val="006F04FC"/>
    <w:rsid w:val="006F0B7C"/>
    <w:rsid w:val="006F0D4C"/>
    <w:rsid w:val="006F0FBE"/>
    <w:rsid w:val="006F1772"/>
    <w:rsid w:val="006F17EC"/>
    <w:rsid w:val="006F1A40"/>
    <w:rsid w:val="006F25C5"/>
    <w:rsid w:val="006F3B57"/>
    <w:rsid w:val="006F4219"/>
    <w:rsid w:val="006F4FEE"/>
    <w:rsid w:val="006F59EF"/>
    <w:rsid w:val="006F5F6B"/>
    <w:rsid w:val="006F6296"/>
    <w:rsid w:val="006F63EE"/>
    <w:rsid w:val="006F7071"/>
    <w:rsid w:val="006F71C3"/>
    <w:rsid w:val="006F78CE"/>
    <w:rsid w:val="007000A0"/>
    <w:rsid w:val="007002D1"/>
    <w:rsid w:val="00701089"/>
    <w:rsid w:val="007016CA"/>
    <w:rsid w:val="00701949"/>
    <w:rsid w:val="00701C27"/>
    <w:rsid w:val="00702BD3"/>
    <w:rsid w:val="00702F7D"/>
    <w:rsid w:val="0070307D"/>
    <w:rsid w:val="007030D5"/>
    <w:rsid w:val="0070335D"/>
    <w:rsid w:val="0070357E"/>
    <w:rsid w:val="007035D2"/>
    <w:rsid w:val="00703AED"/>
    <w:rsid w:val="00703C11"/>
    <w:rsid w:val="007043AD"/>
    <w:rsid w:val="00704825"/>
    <w:rsid w:val="00704E53"/>
    <w:rsid w:val="00705758"/>
    <w:rsid w:val="00706A6C"/>
    <w:rsid w:val="00707035"/>
    <w:rsid w:val="007079E3"/>
    <w:rsid w:val="00707C29"/>
    <w:rsid w:val="00707DAA"/>
    <w:rsid w:val="00710A39"/>
    <w:rsid w:val="007110C0"/>
    <w:rsid w:val="00711B88"/>
    <w:rsid w:val="00711F0E"/>
    <w:rsid w:val="0071215E"/>
    <w:rsid w:val="00712BB8"/>
    <w:rsid w:val="00712C21"/>
    <w:rsid w:val="00712E81"/>
    <w:rsid w:val="00712FDC"/>
    <w:rsid w:val="00713407"/>
    <w:rsid w:val="007134C9"/>
    <w:rsid w:val="00713651"/>
    <w:rsid w:val="007137E2"/>
    <w:rsid w:val="00714433"/>
    <w:rsid w:val="0071446F"/>
    <w:rsid w:val="0071450D"/>
    <w:rsid w:val="00714A0F"/>
    <w:rsid w:val="007157F2"/>
    <w:rsid w:val="007160F7"/>
    <w:rsid w:val="007161FA"/>
    <w:rsid w:val="0071631A"/>
    <w:rsid w:val="007164CE"/>
    <w:rsid w:val="0071659C"/>
    <w:rsid w:val="00717322"/>
    <w:rsid w:val="00717333"/>
    <w:rsid w:val="00717A86"/>
    <w:rsid w:val="00717C19"/>
    <w:rsid w:val="007202CC"/>
    <w:rsid w:val="00720685"/>
    <w:rsid w:val="00720B42"/>
    <w:rsid w:val="007216AD"/>
    <w:rsid w:val="00721787"/>
    <w:rsid w:val="00722586"/>
    <w:rsid w:val="00722A08"/>
    <w:rsid w:val="007234D0"/>
    <w:rsid w:val="00724972"/>
    <w:rsid w:val="00724AC6"/>
    <w:rsid w:val="00724EB3"/>
    <w:rsid w:val="007260F8"/>
    <w:rsid w:val="00726222"/>
    <w:rsid w:val="00726274"/>
    <w:rsid w:val="007263E9"/>
    <w:rsid w:val="00726C90"/>
    <w:rsid w:val="007272AA"/>
    <w:rsid w:val="00727462"/>
    <w:rsid w:val="00727576"/>
    <w:rsid w:val="007276FB"/>
    <w:rsid w:val="00727EC7"/>
    <w:rsid w:val="00727EF9"/>
    <w:rsid w:val="00730236"/>
    <w:rsid w:val="00730521"/>
    <w:rsid w:val="00730E19"/>
    <w:rsid w:val="0073120E"/>
    <w:rsid w:val="00731791"/>
    <w:rsid w:val="007319D3"/>
    <w:rsid w:val="007319F2"/>
    <w:rsid w:val="00731BE0"/>
    <w:rsid w:val="00731D31"/>
    <w:rsid w:val="0073234D"/>
    <w:rsid w:val="007323BB"/>
    <w:rsid w:val="00732E25"/>
    <w:rsid w:val="00733349"/>
    <w:rsid w:val="007337BE"/>
    <w:rsid w:val="007341DD"/>
    <w:rsid w:val="00734246"/>
    <w:rsid w:val="0073439B"/>
    <w:rsid w:val="007345A0"/>
    <w:rsid w:val="0073471F"/>
    <w:rsid w:val="00734881"/>
    <w:rsid w:val="00734BE4"/>
    <w:rsid w:val="00734DE1"/>
    <w:rsid w:val="007355BF"/>
    <w:rsid w:val="007358BF"/>
    <w:rsid w:val="00735C9F"/>
    <w:rsid w:val="00736800"/>
    <w:rsid w:val="00736AF5"/>
    <w:rsid w:val="00736DB2"/>
    <w:rsid w:val="00737349"/>
    <w:rsid w:val="0073753F"/>
    <w:rsid w:val="00737FD6"/>
    <w:rsid w:val="0074057E"/>
    <w:rsid w:val="0074090D"/>
    <w:rsid w:val="00740B81"/>
    <w:rsid w:val="00740FAE"/>
    <w:rsid w:val="00741218"/>
    <w:rsid w:val="00741664"/>
    <w:rsid w:val="007420D0"/>
    <w:rsid w:val="0074229C"/>
    <w:rsid w:val="007426E4"/>
    <w:rsid w:val="00742780"/>
    <w:rsid w:val="00742A75"/>
    <w:rsid w:val="00742A87"/>
    <w:rsid w:val="00742F44"/>
    <w:rsid w:val="00743376"/>
    <w:rsid w:val="00743C94"/>
    <w:rsid w:val="00743CCE"/>
    <w:rsid w:val="007447D6"/>
    <w:rsid w:val="007452EC"/>
    <w:rsid w:val="007455DB"/>
    <w:rsid w:val="00746504"/>
    <w:rsid w:val="0074685B"/>
    <w:rsid w:val="00746C18"/>
    <w:rsid w:val="007473E7"/>
    <w:rsid w:val="007479A9"/>
    <w:rsid w:val="00750C8D"/>
    <w:rsid w:val="0075182A"/>
    <w:rsid w:val="00751A05"/>
    <w:rsid w:val="007520E1"/>
    <w:rsid w:val="007522BC"/>
    <w:rsid w:val="0075255D"/>
    <w:rsid w:val="00752844"/>
    <w:rsid w:val="00752ADC"/>
    <w:rsid w:val="00752D10"/>
    <w:rsid w:val="00752DF8"/>
    <w:rsid w:val="00752F2E"/>
    <w:rsid w:val="00753E85"/>
    <w:rsid w:val="0075437D"/>
    <w:rsid w:val="007548D7"/>
    <w:rsid w:val="00754C98"/>
    <w:rsid w:val="00754D5D"/>
    <w:rsid w:val="00755282"/>
    <w:rsid w:val="00755AC2"/>
    <w:rsid w:val="0075614C"/>
    <w:rsid w:val="0075632F"/>
    <w:rsid w:val="00756D07"/>
    <w:rsid w:val="00757810"/>
    <w:rsid w:val="0076008E"/>
    <w:rsid w:val="007601D3"/>
    <w:rsid w:val="0076061B"/>
    <w:rsid w:val="0076091D"/>
    <w:rsid w:val="00760B35"/>
    <w:rsid w:val="00760E26"/>
    <w:rsid w:val="007614B4"/>
    <w:rsid w:val="007617C3"/>
    <w:rsid w:val="0076233F"/>
    <w:rsid w:val="007630C7"/>
    <w:rsid w:val="0076318F"/>
    <w:rsid w:val="007636FD"/>
    <w:rsid w:val="007644C1"/>
    <w:rsid w:val="00764560"/>
    <w:rsid w:val="00764C4B"/>
    <w:rsid w:val="00764C7A"/>
    <w:rsid w:val="00764F0A"/>
    <w:rsid w:val="00765798"/>
    <w:rsid w:val="00765972"/>
    <w:rsid w:val="007659B1"/>
    <w:rsid w:val="007659C9"/>
    <w:rsid w:val="00765C10"/>
    <w:rsid w:val="00765CC0"/>
    <w:rsid w:val="007662C4"/>
    <w:rsid w:val="0076754B"/>
    <w:rsid w:val="00767643"/>
    <w:rsid w:val="00770FFA"/>
    <w:rsid w:val="00771279"/>
    <w:rsid w:val="007712EC"/>
    <w:rsid w:val="00771721"/>
    <w:rsid w:val="00771752"/>
    <w:rsid w:val="00771B22"/>
    <w:rsid w:val="00772FAB"/>
    <w:rsid w:val="00773014"/>
    <w:rsid w:val="0077368C"/>
    <w:rsid w:val="00774142"/>
    <w:rsid w:val="00774635"/>
    <w:rsid w:val="00775268"/>
    <w:rsid w:val="00775328"/>
    <w:rsid w:val="00775409"/>
    <w:rsid w:val="007761CE"/>
    <w:rsid w:val="007762DC"/>
    <w:rsid w:val="00776BE0"/>
    <w:rsid w:val="00776F69"/>
    <w:rsid w:val="00777BBA"/>
    <w:rsid w:val="0078033D"/>
    <w:rsid w:val="00780701"/>
    <w:rsid w:val="00780E86"/>
    <w:rsid w:val="00781349"/>
    <w:rsid w:val="0078180E"/>
    <w:rsid w:val="00781908"/>
    <w:rsid w:val="00782399"/>
    <w:rsid w:val="0078340F"/>
    <w:rsid w:val="00783A5E"/>
    <w:rsid w:val="00783CB7"/>
    <w:rsid w:val="00783F31"/>
    <w:rsid w:val="00784863"/>
    <w:rsid w:val="007850BE"/>
    <w:rsid w:val="007858B5"/>
    <w:rsid w:val="00785ADA"/>
    <w:rsid w:val="00785D7A"/>
    <w:rsid w:val="00785F2B"/>
    <w:rsid w:val="00785F46"/>
    <w:rsid w:val="007861E9"/>
    <w:rsid w:val="0078625D"/>
    <w:rsid w:val="007866FC"/>
    <w:rsid w:val="00786713"/>
    <w:rsid w:val="00787081"/>
    <w:rsid w:val="0078733B"/>
    <w:rsid w:val="007875B4"/>
    <w:rsid w:val="007877B8"/>
    <w:rsid w:val="0078798A"/>
    <w:rsid w:val="007879CB"/>
    <w:rsid w:val="007905FC"/>
    <w:rsid w:val="007906F4"/>
    <w:rsid w:val="00790C7C"/>
    <w:rsid w:val="00791317"/>
    <w:rsid w:val="00791715"/>
    <w:rsid w:val="0079197E"/>
    <w:rsid w:val="007921D9"/>
    <w:rsid w:val="0079223F"/>
    <w:rsid w:val="00792385"/>
    <w:rsid w:val="0079269D"/>
    <w:rsid w:val="00792DCC"/>
    <w:rsid w:val="00793198"/>
    <w:rsid w:val="00793407"/>
    <w:rsid w:val="00794131"/>
    <w:rsid w:val="00794442"/>
    <w:rsid w:val="0079496E"/>
    <w:rsid w:val="0079606C"/>
    <w:rsid w:val="007962D9"/>
    <w:rsid w:val="0079661A"/>
    <w:rsid w:val="007966D8"/>
    <w:rsid w:val="00797FAB"/>
    <w:rsid w:val="007A008F"/>
    <w:rsid w:val="007A0708"/>
    <w:rsid w:val="007A123F"/>
    <w:rsid w:val="007A1A6C"/>
    <w:rsid w:val="007A2078"/>
    <w:rsid w:val="007A2373"/>
    <w:rsid w:val="007A24FF"/>
    <w:rsid w:val="007A26C7"/>
    <w:rsid w:val="007A2A1D"/>
    <w:rsid w:val="007A2C94"/>
    <w:rsid w:val="007A2CA9"/>
    <w:rsid w:val="007A2F14"/>
    <w:rsid w:val="007A3D81"/>
    <w:rsid w:val="007A450F"/>
    <w:rsid w:val="007A4E72"/>
    <w:rsid w:val="007A5074"/>
    <w:rsid w:val="007A56B6"/>
    <w:rsid w:val="007A5B61"/>
    <w:rsid w:val="007A67E4"/>
    <w:rsid w:val="007A6850"/>
    <w:rsid w:val="007A6B8A"/>
    <w:rsid w:val="007A7A2A"/>
    <w:rsid w:val="007A7AC5"/>
    <w:rsid w:val="007A7CB9"/>
    <w:rsid w:val="007A7F46"/>
    <w:rsid w:val="007B1210"/>
    <w:rsid w:val="007B1C16"/>
    <w:rsid w:val="007B2162"/>
    <w:rsid w:val="007B2B91"/>
    <w:rsid w:val="007B38DA"/>
    <w:rsid w:val="007B3D07"/>
    <w:rsid w:val="007B4028"/>
    <w:rsid w:val="007B4810"/>
    <w:rsid w:val="007B488E"/>
    <w:rsid w:val="007B4961"/>
    <w:rsid w:val="007B4C03"/>
    <w:rsid w:val="007B5799"/>
    <w:rsid w:val="007B5F63"/>
    <w:rsid w:val="007B647B"/>
    <w:rsid w:val="007B69AB"/>
    <w:rsid w:val="007C0489"/>
    <w:rsid w:val="007C0628"/>
    <w:rsid w:val="007C095F"/>
    <w:rsid w:val="007C0A13"/>
    <w:rsid w:val="007C1DFE"/>
    <w:rsid w:val="007C22A6"/>
    <w:rsid w:val="007C2360"/>
    <w:rsid w:val="007C2465"/>
    <w:rsid w:val="007C2899"/>
    <w:rsid w:val="007C294A"/>
    <w:rsid w:val="007C30A8"/>
    <w:rsid w:val="007C402D"/>
    <w:rsid w:val="007C4E39"/>
    <w:rsid w:val="007C5176"/>
    <w:rsid w:val="007C538F"/>
    <w:rsid w:val="007C54AB"/>
    <w:rsid w:val="007C5596"/>
    <w:rsid w:val="007C5CFD"/>
    <w:rsid w:val="007C6ADC"/>
    <w:rsid w:val="007C6EA1"/>
    <w:rsid w:val="007D0157"/>
    <w:rsid w:val="007D026F"/>
    <w:rsid w:val="007D05F1"/>
    <w:rsid w:val="007D09C8"/>
    <w:rsid w:val="007D0CF8"/>
    <w:rsid w:val="007D0D5F"/>
    <w:rsid w:val="007D0E0A"/>
    <w:rsid w:val="007D0FB4"/>
    <w:rsid w:val="007D176D"/>
    <w:rsid w:val="007D1F58"/>
    <w:rsid w:val="007D2045"/>
    <w:rsid w:val="007D232D"/>
    <w:rsid w:val="007D2987"/>
    <w:rsid w:val="007D2F96"/>
    <w:rsid w:val="007D2FF2"/>
    <w:rsid w:val="007D37A0"/>
    <w:rsid w:val="007D3833"/>
    <w:rsid w:val="007D3A8C"/>
    <w:rsid w:val="007D41FB"/>
    <w:rsid w:val="007D4453"/>
    <w:rsid w:val="007D47DF"/>
    <w:rsid w:val="007D49A4"/>
    <w:rsid w:val="007D51B6"/>
    <w:rsid w:val="007D779F"/>
    <w:rsid w:val="007E00B6"/>
    <w:rsid w:val="007E06A5"/>
    <w:rsid w:val="007E0898"/>
    <w:rsid w:val="007E0F63"/>
    <w:rsid w:val="007E113B"/>
    <w:rsid w:val="007E18B3"/>
    <w:rsid w:val="007E2E2D"/>
    <w:rsid w:val="007E2FCC"/>
    <w:rsid w:val="007E33CD"/>
    <w:rsid w:val="007E3D5A"/>
    <w:rsid w:val="007E4052"/>
    <w:rsid w:val="007E42F8"/>
    <w:rsid w:val="007E47E4"/>
    <w:rsid w:val="007E4F32"/>
    <w:rsid w:val="007E5899"/>
    <w:rsid w:val="007E5AEC"/>
    <w:rsid w:val="007E66A5"/>
    <w:rsid w:val="007E67A1"/>
    <w:rsid w:val="007E6997"/>
    <w:rsid w:val="007E6BE6"/>
    <w:rsid w:val="007E6DF3"/>
    <w:rsid w:val="007E6E3A"/>
    <w:rsid w:val="007E7430"/>
    <w:rsid w:val="007E791F"/>
    <w:rsid w:val="007E7B7A"/>
    <w:rsid w:val="007F01EF"/>
    <w:rsid w:val="007F05F7"/>
    <w:rsid w:val="007F070E"/>
    <w:rsid w:val="007F1111"/>
    <w:rsid w:val="007F1DC3"/>
    <w:rsid w:val="007F2236"/>
    <w:rsid w:val="007F341A"/>
    <w:rsid w:val="007F37E8"/>
    <w:rsid w:val="007F3E16"/>
    <w:rsid w:val="007F44F2"/>
    <w:rsid w:val="007F454A"/>
    <w:rsid w:val="007F4817"/>
    <w:rsid w:val="007F4AC7"/>
    <w:rsid w:val="007F4F2C"/>
    <w:rsid w:val="007F5001"/>
    <w:rsid w:val="007F50CC"/>
    <w:rsid w:val="007F5539"/>
    <w:rsid w:val="007F6410"/>
    <w:rsid w:val="007F6645"/>
    <w:rsid w:val="007F6F90"/>
    <w:rsid w:val="007F71AD"/>
    <w:rsid w:val="007F7438"/>
    <w:rsid w:val="007F769E"/>
    <w:rsid w:val="007F7820"/>
    <w:rsid w:val="007F7C07"/>
    <w:rsid w:val="00800344"/>
    <w:rsid w:val="0080068D"/>
    <w:rsid w:val="008006A4"/>
    <w:rsid w:val="00800F02"/>
    <w:rsid w:val="008021F5"/>
    <w:rsid w:val="0080291B"/>
    <w:rsid w:val="008029E3"/>
    <w:rsid w:val="00802CA0"/>
    <w:rsid w:val="00804F1A"/>
    <w:rsid w:val="00805332"/>
    <w:rsid w:val="008059F6"/>
    <w:rsid w:val="00805C88"/>
    <w:rsid w:val="00805D8B"/>
    <w:rsid w:val="00806168"/>
    <w:rsid w:val="00806721"/>
    <w:rsid w:val="00806850"/>
    <w:rsid w:val="00806A3D"/>
    <w:rsid w:val="00806E66"/>
    <w:rsid w:val="008073C2"/>
    <w:rsid w:val="0080787B"/>
    <w:rsid w:val="00810FF7"/>
    <w:rsid w:val="00811976"/>
    <w:rsid w:val="00811A8E"/>
    <w:rsid w:val="00812629"/>
    <w:rsid w:val="00812F02"/>
    <w:rsid w:val="0081336A"/>
    <w:rsid w:val="00813D05"/>
    <w:rsid w:val="0081459B"/>
    <w:rsid w:val="00814DF5"/>
    <w:rsid w:val="00814E61"/>
    <w:rsid w:val="00814FA0"/>
    <w:rsid w:val="008152FE"/>
    <w:rsid w:val="00815496"/>
    <w:rsid w:val="00815752"/>
    <w:rsid w:val="00816478"/>
    <w:rsid w:val="0081647D"/>
    <w:rsid w:val="0081681A"/>
    <w:rsid w:val="00816F96"/>
    <w:rsid w:val="0081714E"/>
    <w:rsid w:val="00817963"/>
    <w:rsid w:val="008206AC"/>
    <w:rsid w:val="00821B41"/>
    <w:rsid w:val="00821CAE"/>
    <w:rsid w:val="00821E3F"/>
    <w:rsid w:val="0082251B"/>
    <w:rsid w:val="00822672"/>
    <w:rsid w:val="008229EC"/>
    <w:rsid w:val="00822C72"/>
    <w:rsid w:val="008238CD"/>
    <w:rsid w:val="008242D6"/>
    <w:rsid w:val="008244EB"/>
    <w:rsid w:val="00824884"/>
    <w:rsid w:val="00824CA0"/>
    <w:rsid w:val="00824CFD"/>
    <w:rsid w:val="008257CA"/>
    <w:rsid w:val="008260A8"/>
    <w:rsid w:val="00826325"/>
    <w:rsid w:val="00826B4D"/>
    <w:rsid w:val="00826E90"/>
    <w:rsid w:val="008270AA"/>
    <w:rsid w:val="00827398"/>
    <w:rsid w:val="00827897"/>
    <w:rsid w:val="00827954"/>
    <w:rsid w:val="00827DA5"/>
    <w:rsid w:val="0083031E"/>
    <w:rsid w:val="0083106D"/>
    <w:rsid w:val="00831E56"/>
    <w:rsid w:val="00831FAE"/>
    <w:rsid w:val="008320AA"/>
    <w:rsid w:val="0083239D"/>
    <w:rsid w:val="008326AC"/>
    <w:rsid w:val="00832C70"/>
    <w:rsid w:val="00832D33"/>
    <w:rsid w:val="00833A66"/>
    <w:rsid w:val="008341C6"/>
    <w:rsid w:val="00834225"/>
    <w:rsid w:val="00834654"/>
    <w:rsid w:val="008352CA"/>
    <w:rsid w:val="00835B38"/>
    <w:rsid w:val="00835B93"/>
    <w:rsid w:val="00835CCB"/>
    <w:rsid w:val="00835D24"/>
    <w:rsid w:val="00836A6E"/>
    <w:rsid w:val="00836A75"/>
    <w:rsid w:val="00836BD9"/>
    <w:rsid w:val="008370BA"/>
    <w:rsid w:val="008375F2"/>
    <w:rsid w:val="00837747"/>
    <w:rsid w:val="00837950"/>
    <w:rsid w:val="008400CE"/>
    <w:rsid w:val="008401B2"/>
    <w:rsid w:val="00840499"/>
    <w:rsid w:val="00840C0C"/>
    <w:rsid w:val="00840C78"/>
    <w:rsid w:val="008424F7"/>
    <w:rsid w:val="00842D49"/>
    <w:rsid w:val="00843114"/>
    <w:rsid w:val="0084445F"/>
    <w:rsid w:val="00844527"/>
    <w:rsid w:val="008446EF"/>
    <w:rsid w:val="00844E42"/>
    <w:rsid w:val="00845007"/>
    <w:rsid w:val="008452E4"/>
    <w:rsid w:val="00845647"/>
    <w:rsid w:val="00845C96"/>
    <w:rsid w:val="00845F53"/>
    <w:rsid w:val="0084602F"/>
    <w:rsid w:val="0084621B"/>
    <w:rsid w:val="00846B68"/>
    <w:rsid w:val="00847BF3"/>
    <w:rsid w:val="00847E1D"/>
    <w:rsid w:val="00847E5B"/>
    <w:rsid w:val="00850E3E"/>
    <w:rsid w:val="00850E7D"/>
    <w:rsid w:val="0085157E"/>
    <w:rsid w:val="008516E6"/>
    <w:rsid w:val="00851B45"/>
    <w:rsid w:val="00852179"/>
    <w:rsid w:val="0085387B"/>
    <w:rsid w:val="00854188"/>
    <w:rsid w:val="00854C00"/>
    <w:rsid w:val="00855095"/>
    <w:rsid w:val="00855A53"/>
    <w:rsid w:val="00855E4B"/>
    <w:rsid w:val="00856284"/>
    <w:rsid w:val="00856AF5"/>
    <w:rsid w:val="00860229"/>
    <w:rsid w:val="00860FFE"/>
    <w:rsid w:val="00862120"/>
    <w:rsid w:val="008621E9"/>
    <w:rsid w:val="0086261E"/>
    <w:rsid w:val="00863792"/>
    <w:rsid w:val="00863A6E"/>
    <w:rsid w:val="00863A77"/>
    <w:rsid w:val="008642B2"/>
    <w:rsid w:val="00864588"/>
    <w:rsid w:val="008648A6"/>
    <w:rsid w:val="00865E5D"/>
    <w:rsid w:val="00866C0F"/>
    <w:rsid w:val="0086715C"/>
    <w:rsid w:val="0087062E"/>
    <w:rsid w:val="00870E6A"/>
    <w:rsid w:val="00871149"/>
    <w:rsid w:val="00871360"/>
    <w:rsid w:val="008715B0"/>
    <w:rsid w:val="008718D7"/>
    <w:rsid w:val="0087196B"/>
    <w:rsid w:val="00871BE6"/>
    <w:rsid w:val="0087212D"/>
    <w:rsid w:val="008726E8"/>
    <w:rsid w:val="00872A05"/>
    <w:rsid w:val="00872A4D"/>
    <w:rsid w:val="00873319"/>
    <w:rsid w:val="0087348F"/>
    <w:rsid w:val="00873B89"/>
    <w:rsid w:val="008740E6"/>
    <w:rsid w:val="00874A55"/>
    <w:rsid w:val="00875F1E"/>
    <w:rsid w:val="0087670D"/>
    <w:rsid w:val="00876B10"/>
    <w:rsid w:val="008773B3"/>
    <w:rsid w:val="0087752A"/>
    <w:rsid w:val="00877695"/>
    <w:rsid w:val="00877D75"/>
    <w:rsid w:val="00880110"/>
    <w:rsid w:val="00880770"/>
    <w:rsid w:val="00880AE3"/>
    <w:rsid w:val="00881C8F"/>
    <w:rsid w:val="00882EFD"/>
    <w:rsid w:val="00882F51"/>
    <w:rsid w:val="00883728"/>
    <w:rsid w:val="00883B02"/>
    <w:rsid w:val="00884AD8"/>
    <w:rsid w:val="00884F9B"/>
    <w:rsid w:val="00885364"/>
    <w:rsid w:val="00885AF6"/>
    <w:rsid w:val="008863B7"/>
    <w:rsid w:val="008866B1"/>
    <w:rsid w:val="008867D4"/>
    <w:rsid w:val="00886AF0"/>
    <w:rsid w:val="00886AFD"/>
    <w:rsid w:val="00887790"/>
    <w:rsid w:val="00887853"/>
    <w:rsid w:val="00887E95"/>
    <w:rsid w:val="00890272"/>
    <w:rsid w:val="0089059E"/>
    <w:rsid w:val="0089088E"/>
    <w:rsid w:val="00891597"/>
    <w:rsid w:val="00892035"/>
    <w:rsid w:val="00892B5C"/>
    <w:rsid w:val="00893ECB"/>
    <w:rsid w:val="0089407B"/>
    <w:rsid w:val="0089487E"/>
    <w:rsid w:val="00894DED"/>
    <w:rsid w:val="0089522F"/>
    <w:rsid w:val="008956FB"/>
    <w:rsid w:val="0089596D"/>
    <w:rsid w:val="00896048"/>
    <w:rsid w:val="008961FD"/>
    <w:rsid w:val="00896E35"/>
    <w:rsid w:val="00897105"/>
    <w:rsid w:val="00897C88"/>
    <w:rsid w:val="008A0083"/>
    <w:rsid w:val="008A0B83"/>
    <w:rsid w:val="008A12D7"/>
    <w:rsid w:val="008A166D"/>
    <w:rsid w:val="008A1B8F"/>
    <w:rsid w:val="008A23E6"/>
    <w:rsid w:val="008A300E"/>
    <w:rsid w:val="008A3083"/>
    <w:rsid w:val="008A31EA"/>
    <w:rsid w:val="008A33CA"/>
    <w:rsid w:val="008A3558"/>
    <w:rsid w:val="008A397E"/>
    <w:rsid w:val="008A3B2C"/>
    <w:rsid w:val="008A3F64"/>
    <w:rsid w:val="008A3FE1"/>
    <w:rsid w:val="008A3FF4"/>
    <w:rsid w:val="008A4202"/>
    <w:rsid w:val="008A51E8"/>
    <w:rsid w:val="008A621C"/>
    <w:rsid w:val="008A64D4"/>
    <w:rsid w:val="008A6566"/>
    <w:rsid w:val="008A673C"/>
    <w:rsid w:val="008A7B9F"/>
    <w:rsid w:val="008A7D37"/>
    <w:rsid w:val="008B0129"/>
    <w:rsid w:val="008B0559"/>
    <w:rsid w:val="008B1033"/>
    <w:rsid w:val="008B11B7"/>
    <w:rsid w:val="008B1376"/>
    <w:rsid w:val="008B1848"/>
    <w:rsid w:val="008B1983"/>
    <w:rsid w:val="008B1DEA"/>
    <w:rsid w:val="008B2C1C"/>
    <w:rsid w:val="008B2D46"/>
    <w:rsid w:val="008B2FB9"/>
    <w:rsid w:val="008B3D93"/>
    <w:rsid w:val="008B41B9"/>
    <w:rsid w:val="008B43DB"/>
    <w:rsid w:val="008B47BE"/>
    <w:rsid w:val="008B4CB2"/>
    <w:rsid w:val="008B4D7C"/>
    <w:rsid w:val="008B4F03"/>
    <w:rsid w:val="008B526A"/>
    <w:rsid w:val="008B5C12"/>
    <w:rsid w:val="008B6613"/>
    <w:rsid w:val="008B6A1F"/>
    <w:rsid w:val="008B6FB8"/>
    <w:rsid w:val="008B760E"/>
    <w:rsid w:val="008B7EB8"/>
    <w:rsid w:val="008C0136"/>
    <w:rsid w:val="008C078A"/>
    <w:rsid w:val="008C0C1C"/>
    <w:rsid w:val="008C0FDB"/>
    <w:rsid w:val="008C1662"/>
    <w:rsid w:val="008C177D"/>
    <w:rsid w:val="008C2094"/>
    <w:rsid w:val="008C2525"/>
    <w:rsid w:val="008C2979"/>
    <w:rsid w:val="008C29F0"/>
    <w:rsid w:val="008C2A7B"/>
    <w:rsid w:val="008C2B7A"/>
    <w:rsid w:val="008C34AB"/>
    <w:rsid w:val="008C412C"/>
    <w:rsid w:val="008C4957"/>
    <w:rsid w:val="008C497E"/>
    <w:rsid w:val="008C4C46"/>
    <w:rsid w:val="008C4F58"/>
    <w:rsid w:val="008C4F80"/>
    <w:rsid w:val="008C5EA6"/>
    <w:rsid w:val="008C6736"/>
    <w:rsid w:val="008C7657"/>
    <w:rsid w:val="008C7D12"/>
    <w:rsid w:val="008D0A0E"/>
    <w:rsid w:val="008D0A4C"/>
    <w:rsid w:val="008D0B48"/>
    <w:rsid w:val="008D1667"/>
    <w:rsid w:val="008D170A"/>
    <w:rsid w:val="008D243A"/>
    <w:rsid w:val="008D2ACC"/>
    <w:rsid w:val="008D3181"/>
    <w:rsid w:val="008D36E6"/>
    <w:rsid w:val="008D3935"/>
    <w:rsid w:val="008D3D5C"/>
    <w:rsid w:val="008D3ED9"/>
    <w:rsid w:val="008D465B"/>
    <w:rsid w:val="008D5745"/>
    <w:rsid w:val="008D59E9"/>
    <w:rsid w:val="008D6417"/>
    <w:rsid w:val="008D678B"/>
    <w:rsid w:val="008D6B1B"/>
    <w:rsid w:val="008D6D81"/>
    <w:rsid w:val="008D6F79"/>
    <w:rsid w:val="008E0126"/>
    <w:rsid w:val="008E06B9"/>
    <w:rsid w:val="008E0929"/>
    <w:rsid w:val="008E0997"/>
    <w:rsid w:val="008E1450"/>
    <w:rsid w:val="008E18BD"/>
    <w:rsid w:val="008E262A"/>
    <w:rsid w:val="008E26B0"/>
    <w:rsid w:val="008E27A3"/>
    <w:rsid w:val="008E399D"/>
    <w:rsid w:val="008E3C3F"/>
    <w:rsid w:val="008E3EA3"/>
    <w:rsid w:val="008E419A"/>
    <w:rsid w:val="008E489C"/>
    <w:rsid w:val="008E5635"/>
    <w:rsid w:val="008E620C"/>
    <w:rsid w:val="008E6348"/>
    <w:rsid w:val="008E6D95"/>
    <w:rsid w:val="008E6F30"/>
    <w:rsid w:val="008F030F"/>
    <w:rsid w:val="008F0900"/>
    <w:rsid w:val="008F1062"/>
    <w:rsid w:val="008F168F"/>
    <w:rsid w:val="008F1BF3"/>
    <w:rsid w:val="008F1DB4"/>
    <w:rsid w:val="008F21BC"/>
    <w:rsid w:val="008F258E"/>
    <w:rsid w:val="008F28AA"/>
    <w:rsid w:val="008F2E16"/>
    <w:rsid w:val="008F3328"/>
    <w:rsid w:val="008F393A"/>
    <w:rsid w:val="008F4ACE"/>
    <w:rsid w:val="008F4BEB"/>
    <w:rsid w:val="008F5469"/>
    <w:rsid w:val="008F5BCF"/>
    <w:rsid w:val="008F69BC"/>
    <w:rsid w:val="008F756B"/>
    <w:rsid w:val="008F7C5F"/>
    <w:rsid w:val="008F7CF2"/>
    <w:rsid w:val="009003A5"/>
    <w:rsid w:val="009010E8"/>
    <w:rsid w:val="0090187B"/>
    <w:rsid w:val="009029A7"/>
    <w:rsid w:val="00902C69"/>
    <w:rsid w:val="00903212"/>
    <w:rsid w:val="00903B52"/>
    <w:rsid w:val="0090455C"/>
    <w:rsid w:val="0090494F"/>
    <w:rsid w:val="00904AE5"/>
    <w:rsid w:val="009053F9"/>
    <w:rsid w:val="00905425"/>
    <w:rsid w:val="00905757"/>
    <w:rsid w:val="00905C69"/>
    <w:rsid w:val="00906D24"/>
    <w:rsid w:val="00910685"/>
    <w:rsid w:val="00910F55"/>
    <w:rsid w:val="0091109D"/>
    <w:rsid w:val="0091121A"/>
    <w:rsid w:val="00911CBE"/>
    <w:rsid w:val="00911EB3"/>
    <w:rsid w:val="009120D9"/>
    <w:rsid w:val="0091256C"/>
    <w:rsid w:val="00912ABA"/>
    <w:rsid w:val="009135A5"/>
    <w:rsid w:val="00913CF6"/>
    <w:rsid w:val="009151F8"/>
    <w:rsid w:val="00915697"/>
    <w:rsid w:val="009157E3"/>
    <w:rsid w:val="009159D0"/>
    <w:rsid w:val="00916742"/>
    <w:rsid w:val="00916B35"/>
    <w:rsid w:val="009173EE"/>
    <w:rsid w:val="009207E4"/>
    <w:rsid w:val="00920A8F"/>
    <w:rsid w:val="00920AF6"/>
    <w:rsid w:val="0092150D"/>
    <w:rsid w:val="00921766"/>
    <w:rsid w:val="00921EE9"/>
    <w:rsid w:val="0092204B"/>
    <w:rsid w:val="0092204D"/>
    <w:rsid w:val="009225AE"/>
    <w:rsid w:val="00922983"/>
    <w:rsid w:val="00922D30"/>
    <w:rsid w:val="0092367F"/>
    <w:rsid w:val="00924007"/>
    <w:rsid w:val="00924168"/>
    <w:rsid w:val="00924B02"/>
    <w:rsid w:val="00924F24"/>
    <w:rsid w:val="0092510F"/>
    <w:rsid w:val="0092528A"/>
    <w:rsid w:val="009255D7"/>
    <w:rsid w:val="00925721"/>
    <w:rsid w:val="00926397"/>
    <w:rsid w:val="00926778"/>
    <w:rsid w:val="00926B1D"/>
    <w:rsid w:val="00926DA4"/>
    <w:rsid w:val="0092710B"/>
    <w:rsid w:val="00927A57"/>
    <w:rsid w:val="00927A6A"/>
    <w:rsid w:val="009303C2"/>
    <w:rsid w:val="009317D0"/>
    <w:rsid w:val="00931A2A"/>
    <w:rsid w:val="009326CE"/>
    <w:rsid w:val="00932A96"/>
    <w:rsid w:val="00932D5E"/>
    <w:rsid w:val="009333FE"/>
    <w:rsid w:val="00933841"/>
    <w:rsid w:val="00933AA1"/>
    <w:rsid w:val="00933AB1"/>
    <w:rsid w:val="009342B2"/>
    <w:rsid w:val="00934982"/>
    <w:rsid w:val="00935C17"/>
    <w:rsid w:val="00935EA3"/>
    <w:rsid w:val="009362F7"/>
    <w:rsid w:val="0093693D"/>
    <w:rsid w:val="009371B8"/>
    <w:rsid w:val="009400F8"/>
    <w:rsid w:val="009402AB"/>
    <w:rsid w:val="009409B9"/>
    <w:rsid w:val="0094129A"/>
    <w:rsid w:val="00941EF7"/>
    <w:rsid w:val="00942005"/>
    <w:rsid w:val="0094280D"/>
    <w:rsid w:val="0094282D"/>
    <w:rsid w:val="00942987"/>
    <w:rsid w:val="00942E96"/>
    <w:rsid w:val="00944047"/>
    <w:rsid w:val="009443DA"/>
    <w:rsid w:val="00944566"/>
    <w:rsid w:val="0094504D"/>
    <w:rsid w:val="009452F6"/>
    <w:rsid w:val="00945992"/>
    <w:rsid w:val="00945B6F"/>
    <w:rsid w:val="00945CB9"/>
    <w:rsid w:val="0094608F"/>
    <w:rsid w:val="0094676C"/>
    <w:rsid w:val="0094682D"/>
    <w:rsid w:val="00946EE1"/>
    <w:rsid w:val="0094707D"/>
    <w:rsid w:val="0094741F"/>
    <w:rsid w:val="0095086B"/>
    <w:rsid w:val="00950B48"/>
    <w:rsid w:val="00950B61"/>
    <w:rsid w:val="00950C07"/>
    <w:rsid w:val="009517A1"/>
    <w:rsid w:val="00952CB9"/>
    <w:rsid w:val="00952EF7"/>
    <w:rsid w:val="009532AB"/>
    <w:rsid w:val="00953349"/>
    <w:rsid w:val="0095381D"/>
    <w:rsid w:val="00953AC3"/>
    <w:rsid w:val="00953D12"/>
    <w:rsid w:val="00954390"/>
    <w:rsid w:val="00954811"/>
    <w:rsid w:val="00954EEA"/>
    <w:rsid w:val="00955623"/>
    <w:rsid w:val="00956001"/>
    <w:rsid w:val="0095608C"/>
    <w:rsid w:val="0095659E"/>
    <w:rsid w:val="009569E0"/>
    <w:rsid w:val="00957122"/>
    <w:rsid w:val="00957A23"/>
    <w:rsid w:val="00957F70"/>
    <w:rsid w:val="0096002D"/>
    <w:rsid w:val="00960E39"/>
    <w:rsid w:val="0096102B"/>
    <w:rsid w:val="0096117E"/>
    <w:rsid w:val="0096192E"/>
    <w:rsid w:val="009621C9"/>
    <w:rsid w:val="00963364"/>
    <w:rsid w:val="0096339F"/>
    <w:rsid w:val="00963DE4"/>
    <w:rsid w:val="00964423"/>
    <w:rsid w:val="009645BD"/>
    <w:rsid w:val="009645CA"/>
    <w:rsid w:val="009645E4"/>
    <w:rsid w:val="00964606"/>
    <w:rsid w:val="00964619"/>
    <w:rsid w:val="00964A2B"/>
    <w:rsid w:val="009653B8"/>
    <w:rsid w:val="0096678A"/>
    <w:rsid w:val="00967146"/>
    <w:rsid w:val="0096777F"/>
    <w:rsid w:val="00967C10"/>
    <w:rsid w:val="00967E89"/>
    <w:rsid w:val="00971858"/>
    <w:rsid w:val="00971C05"/>
    <w:rsid w:val="009723D6"/>
    <w:rsid w:val="009727CD"/>
    <w:rsid w:val="00972B8A"/>
    <w:rsid w:val="0097370D"/>
    <w:rsid w:val="00973817"/>
    <w:rsid w:val="00973825"/>
    <w:rsid w:val="00973D3B"/>
    <w:rsid w:val="00973F1F"/>
    <w:rsid w:val="009740C3"/>
    <w:rsid w:val="00974103"/>
    <w:rsid w:val="009742B1"/>
    <w:rsid w:val="00974C73"/>
    <w:rsid w:val="00975093"/>
    <w:rsid w:val="009755F2"/>
    <w:rsid w:val="00976368"/>
    <w:rsid w:val="009765B7"/>
    <w:rsid w:val="00976636"/>
    <w:rsid w:val="009769F4"/>
    <w:rsid w:val="00976C2A"/>
    <w:rsid w:val="00977A41"/>
    <w:rsid w:val="0098037A"/>
    <w:rsid w:val="009804DC"/>
    <w:rsid w:val="00980ABD"/>
    <w:rsid w:val="00980B0D"/>
    <w:rsid w:val="00980E04"/>
    <w:rsid w:val="00980F18"/>
    <w:rsid w:val="00981173"/>
    <w:rsid w:val="00981825"/>
    <w:rsid w:val="00981984"/>
    <w:rsid w:val="009824CD"/>
    <w:rsid w:val="00982B94"/>
    <w:rsid w:val="00982C85"/>
    <w:rsid w:val="00983D95"/>
    <w:rsid w:val="009846FF"/>
    <w:rsid w:val="0098555B"/>
    <w:rsid w:val="00985948"/>
    <w:rsid w:val="00985C03"/>
    <w:rsid w:val="00986044"/>
    <w:rsid w:val="00986080"/>
    <w:rsid w:val="00986315"/>
    <w:rsid w:val="0098653A"/>
    <w:rsid w:val="00986D20"/>
    <w:rsid w:val="00986D6C"/>
    <w:rsid w:val="00986DB2"/>
    <w:rsid w:val="009874D6"/>
    <w:rsid w:val="00987615"/>
    <w:rsid w:val="00987CCF"/>
    <w:rsid w:val="00990F6F"/>
    <w:rsid w:val="00990FC8"/>
    <w:rsid w:val="0099114C"/>
    <w:rsid w:val="00991D33"/>
    <w:rsid w:val="00991E43"/>
    <w:rsid w:val="00992BEE"/>
    <w:rsid w:val="00993596"/>
    <w:rsid w:val="0099381C"/>
    <w:rsid w:val="009941DF"/>
    <w:rsid w:val="00994446"/>
    <w:rsid w:val="00994DC9"/>
    <w:rsid w:val="00994F7C"/>
    <w:rsid w:val="00995974"/>
    <w:rsid w:val="00995FEA"/>
    <w:rsid w:val="009961A5"/>
    <w:rsid w:val="00996FC4"/>
    <w:rsid w:val="009974B7"/>
    <w:rsid w:val="0099752B"/>
    <w:rsid w:val="0099755E"/>
    <w:rsid w:val="00997E01"/>
    <w:rsid w:val="009A04E3"/>
    <w:rsid w:val="009A0CA3"/>
    <w:rsid w:val="009A0CF7"/>
    <w:rsid w:val="009A1271"/>
    <w:rsid w:val="009A1BDE"/>
    <w:rsid w:val="009A1F5B"/>
    <w:rsid w:val="009A2642"/>
    <w:rsid w:val="009A35DE"/>
    <w:rsid w:val="009A3B26"/>
    <w:rsid w:val="009A4434"/>
    <w:rsid w:val="009A50D0"/>
    <w:rsid w:val="009A5364"/>
    <w:rsid w:val="009A587C"/>
    <w:rsid w:val="009A5F3D"/>
    <w:rsid w:val="009A6758"/>
    <w:rsid w:val="009A7A40"/>
    <w:rsid w:val="009A7D2A"/>
    <w:rsid w:val="009B0055"/>
    <w:rsid w:val="009B029D"/>
    <w:rsid w:val="009B0370"/>
    <w:rsid w:val="009B069E"/>
    <w:rsid w:val="009B0E74"/>
    <w:rsid w:val="009B1CDF"/>
    <w:rsid w:val="009B246B"/>
    <w:rsid w:val="009B29C2"/>
    <w:rsid w:val="009B2AB9"/>
    <w:rsid w:val="009B2B1F"/>
    <w:rsid w:val="009B2B4E"/>
    <w:rsid w:val="009B3345"/>
    <w:rsid w:val="009B3D6A"/>
    <w:rsid w:val="009B40CD"/>
    <w:rsid w:val="009B46C1"/>
    <w:rsid w:val="009B4E9F"/>
    <w:rsid w:val="009B4EC4"/>
    <w:rsid w:val="009B51E5"/>
    <w:rsid w:val="009B5300"/>
    <w:rsid w:val="009B54F6"/>
    <w:rsid w:val="009B6306"/>
    <w:rsid w:val="009B6703"/>
    <w:rsid w:val="009B6A1E"/>
    <w:rsid w:val="009B7D5A"/>
    <w:rsid w:val="009B7E40"/>
    <w:rsid w:val="009C005C"/>
    <w:rsid w:val="009C0134"/>
    <w:rsid w:val="009C040C"/>
    <w:rsid w:val="009C0815"/>
    <w:rsid w:val="009C137E"/>
    <w:rsid w:val="009C164A"/>
    <w:rsid w:val="009C1E40"/>
    <w:rsid w:val="009C201C"/>
    <w:rsid w:val="009C2158"/>
    <w:rsid w:val="009C337A"/>
    <w:rsid w:val="009C3652"/>
    <w:rsid w:val="009C368C"/>
    <w:rsid w:val="009C3927"/>
    <w:rsid w:val="009C446D"/>
    <w:rsid w:val="009C50AD"/>
    <w:rsid w:val="009C5DEA"/>
    <w:rsid w:val="009C5DEF"/>
    <w:rsid w:val="009C60D7"/>
    <w:rsid w:val="009C6399"/>
    <w:rsid w:val="009C7584"/>
    <w:rsid w:val="009C787B"/>
    <w:rsid w:val="009D0371"/>
    <w:rsid w:val="009D0DFE"/>
    <w:rsid w:val="009D135F"/>
    <w:rsid w:val="009D183F"/>
    <w:rsid w:val="009D18C0"/>
    <w:rsid w:val="009D196B"/>
    <w:rsid w:val="009D1B6B"/>
    <w:rsid w:val="009D1FA3"/>
    <w:rsid w:val="009D21B5"/>
    <w:rsid w:val="009D2334"/>
    <w:rsid w:val="009D27C9"/>
    <w:rsid w:val="009D2B5A"/>
    <w:rsid w:val="009D32EA"/>
    <w:rsid w:val="009D3B07"/>
    <w:rsid w:val="009D4267"/>
    <w:rsid w:val="009D441E"/>
    <w:rsid w:val="009D4D1C"/>
    <w:rsid w:val="009D50C6"/>
    <w:rsid w:val="009D55B1"/>
    <w:rsid w:val="009D5DCB"/>
    <w:rsid w:val="009D636B"/>
    <w:rsid w:val="009D6625"/>
    <w:rsid w:val="009D7D52"/>
    <w:rsid w:val="009D7F0A"/>
    <w:rsid w:val="009E0514"/>
    <w:rsid w:val="009E193B"/>
    <w:rsid w:val="009E1A81"/>
    <w:rsid w:val="009E327C"/>
    <w:rsid w:val="009E35CD"/>
    <w:rsid w:val="009E3D20"/>
    <w:rsid w:val="009E4277"/>
    <w:rsid w:val="009E431F"/>
    <w:rsid w:val="009E47F5"/>
    <w:rsid w:val="009E480F"/>
    <w:rsid w:val="009E5091"/>
    <w:rsid w:val="009E5150"/>
    <w:rsid w:val="009E54B5"/>
    <w:rsid w:val="009E698E"/>
    <w:rsid w:val="009E6D01"/>
    <w:rsid w:val="009E6DD3"/>
    <w:rsid w:val="009E71D1"/>
    <w:rsid w:val="009E7427"/>
    <w:rsid w:val="009E7829"/>
    <w:rsid w:val="009E78CE"/>
    <w:rsid w:val="009E7E7A"/>
    <w:rsid w:val="009F0391"/>
    <w:rsid w:val="009F03BA"/>
    <w:rsid w:val="009F0885"/>
    <w:rsid w:val="009F1E18"/>
    <w:rsid w:val="009F24A4"/>
    <w:rsid w:val="009F24D3"/>
    <w:rsid w:val="009F2733"/>
    <w:rsid w:val="009F2877"/>
    <w:rsid w:val="009F31B1"/>
    <w:rsid w:val="009F338A"/>
    <w:rsid w:val="009F411A"/>
    <w:rsid w:val="009F424B"/>
    <w:rsid w:val="009F4401"/>
    <w:rsid w:val="009F44E8"/>
    <w:rsid w:val="009F47EC"/>
    <w:rsid w:val="009F497D"/>
    <w:rsid w:val="009F49D5"/>
    <w:rsid w:val="009F50F7"/>
    <w:rsid w:val="009F52BD"/>
    <w:rsid w:val="009F5928"/>
    <w:rsid w:val="009F5E3E"/>
    <w:rsid w:val="009F633B"/>
    <w:rsid w:val="009F67A8"/>
    <w:rsid w:val="009F73CF"/>
    <w:rsid w:val="009F7A0B"/>
    <w:rsid w:val="009F7F49"/>
    <w:rsid w:val="00A00315"/>
    <w:rsid w:val="00A0096E"/>
    <w:rsid w:val="00A015E6"/>
    <w:rsid w:val="00A01701"/>
    <w:rsid w:val="00A018A7"/>
    <w:rsid w:val="00A01E04"/>
    <w:rsid w:val="00A020B5"/>
    <w:rsid w:val="00A02146"/>
    <w:rsid w:val="00A0246A"/>
    <w:rsid w:val="00A02801"/>
    <w:rsid w:val="00A031DB"/>
    <w:rsid w:val="00A0350A"/>
    <w:rsid w:val="00A03E33"/>
    <w:rsid w:val="00A03EFA"/>
    <w:rsid w:val="00A052DF"/>
    <w:rsid w:val="00A05F6E"/>
    <w:rsid w:val="00A05FB0"/>
    <w:rsid w:val="00A06CF4"/>
    <w:rsid w:val="00A07818"/>
    <w:rsid w:val="00A07DF1"/>
    <w:rsid w:val="00A07FE5"/>
    <w:rsid w:val="00A100E4"/>
    <w:rsid w:val="00A103AD"/>
    <w:rsid w:val="00A1118E"/>
    <w:rsid w:val="00A121B2"/>
    <w:rsid w:val="00A12B52"/>
    <w:rsid w:val="00A12E4B"/>
    <w:rsid w:val="00A13315"/>
    <w:rsid w:val="00A13B87"/>
    <w:rsid w:val="00A13C0C"/>
    <w:rsid w:val="00A147A5"/>
    <w:rsid w:val="00A1519D"/>
    <w:rsid w:val="00A1599D"/>
    <w:rsid w:val="00A16421"/>
    <w:rsid w:val="00A1646E"/>
    <w:rsid w:val="00A165DF"/>
    <w:rsid w:val="00A17FAE"/>
    <w:rsid w:val="00A20439"/>
    <w:rsid w:val="00A209F0"/>
    <w:rsid w:val="00A20AE9"/>
    <w:rsid w:val="00A20B36"/>
    <w:rsid w:val="00A21E9A"/>
    <w:rsid w:val="00A22548"/>
    <w:rsid w:val="00A22F6F"/>
    <w:rsid w:val="00A22FBB"/>
    <w:rsid w:val="00A23261"/>
    <w:rsid w:val="00A23A0A"/>
    <w:rsid w:val="00A23F64"/>
    <w:rsid w:val="00A247F8"/>
    <w:rsid w:val="00A252F1"/>
    <w:rsid w:val="00A258EC"/>
    <w:rsid w:val="00A25934"/>
    <w:rsid w:val="00A264E0"/>
    <w:rsid w:val="00A2664D"/>
    <w:rsid w:val="00A267F0"/>
    <w:rsid w:val="00A2684F"/>
    <w:rsid w:val="00A27844"/>
    <w:rsid w:val="00A27BF0"/>
    <w:rsid w:val="00A27E5A"/>
    <w:rsid w:val="00A30742"/>
    <w:rsid w:val="00A30929"/>
    <w:rsid w:val="00A30B98"/>
    <w:rsid w:val="00A30BC6"/>
    <w:rsid w:val="00A30F71"/>
    <w:rsid w:val="00A31617"/>
    <w:rsid w:val="00A31E33"/>
    <w:rsid w:val="00A32036"/>
    <w:rsid w:val="00A32DD2"/>
    <w:rsid w:val="00A3365B"/>
    <w:rsid w:val="00A33C40"/>
    <w:rsid w:val="00A34285"/>
    <w:rsid w:val="00A343BA"/>
    <w:rsid w:val="00A34BD0"/>
    <w:rsid w:val="00A35822"/>
    <w:rsid w:val="00A3597C"/>
    <w:rsid w:val="00A35B98"/>
    <w:rsid w:val="00A35E7E"/>
    <w:rsid w:val="00A35F93"/>
    <w:rsid w:val="00A369CC"/>
    <w:rsid w:val="00A369F5"/>
    <w:rsid w:val="00A36E7F"/>
    <w:rsid w:val="00A370D1"/>
    <w:rsid w:val="00A37315"/>
    <w:rsid w:val="00A37343"/>
    <w:rsid w:val="00A37526"/>
    <w:rsid w:val="00A3761E"/>
    <w:rsid w:val="00A40787"/>
    <w:rsid w:val="00A42160"/>
    <w:rsid w:val="00A42320"/>
    <w:rsid w:val="00A42978"/>
    <w:rsid w:val="00A43229"/>
    <w:rsid w:val="00A4534D"/>
    <w:rsid w:val="00A4567D"/>
    <w:rsid w:val="00A4595F"/>
    <w:rsid w:val="00A45BA9"/>
    <w:rsid w:val="00A45EDD"/>
    <w:rsid w:val="00A45EE8"/>
    <w:rsid w:val="00A45FD3"/>
    <w:rsid w:val="00A465E1"/>
    <w:rsid w:val="00A4683A"/>
    <w:rsid w:val="00A47E4F"/>
    <w:rsid w:val="00A508B7"/>
    <w:rsid w:val="00A50A07"/>
    <w:rsid w:val="00A51260"/>
    <w:rsid w:val="00A51970"/>
    <w:rsid w:val="00A52449"/>
    <w:rsid w:val="00A5248D"/>
    <w:rsid w:val="00A524CB"/>
    <w:rsid w:val="00A52CBB"/>
    <w:rsid w:val="00A53047"/>
    <w:rsid w:val="00A534ED"/>
    <w:rsid w:val="00A53AB9"/>
    <w:rsid w:val="00A53E68"/>
    <w:rsid w:val="00A53F4E"/>
    <w:rsid w:val="00A54BC2"/>
    <w:rsid w:val="00A552E9"/>
    <w:rsid w:val="00A556CB"/>
    <w:rsid w:val="00A57933"/>
    <w:rsid w:val="00A57B75"/>
    <w:rsid w:val="00A57D16"/>
    <w:rsid w:val="00A6147E"/>
    <w:rsid w:val="00A618F7"/>
    <w:rsid w:val="00A61BA8"/>
    <w:rsid w:val="00A61BE7"/>
    <w:rsid w:val="00A61D81"/>
    <w:rsid w:val="00A61E92"/>
    <w:rsid w:val="00A624EA"/>
    <w:rsid w:val="00A629DD"/>
    <w:rsid w:val="00A637C2"/>
    <w:rsid w:val="00A63819"/>
    <w:rsid w:val="00A6408B"/>
    <w:rsid w:val="00A6447D"/>
    <w:rsid w:val="00A645C5"/>
    <w:rsid w:val="00A64C5E"/>
    <w:rsid w:val="00A64CDA"/>
    <w:rsid w:val="00A65DAC"/>
    <w:rsid w:val="00A66052"/>
    <w:rsid w:val="00A6608E"/>
    <w:rsid w:val="00A66500"/>
    <w:rsid w:val="00A66F0F"/>
    <w:rsid w:val="00A671F6"/>
    <w:rsid w:val="00A67B8D"/>
    <w:rsid w:val="00A70240"/>
    <w:rsid w:val="00A709F8"/>
    <w:rsid w:val="00A70BB8"/>
    <w:rsid w:val="00A70D12"/>
    <w:rsid w:val="00A71112"/>
    <w:rsid w:val="00A713FF"/>
    <w:rsid w:val="00A71680"/>
    <w:rsid w:val="00A72C0B"/>
    <w:rsid w:val="00A72DC7"/>
    <w:rsid w:val="00A72DD4"/>
    <w:rsid w:val="00A72E67"/>
    <w:rsid w:val="00A72FE4"/>
    <w:rsid w:val="00A7323A"/>
    <w:rsid w:val="00A735AC"/>
    <w:rsid w:val="00A74597"/>
    <w:rsid w:val="00A7467A"/>
    <w:rsid w:val="00A7475D"/>
    <w:rsid w:val="00A75A82"/>
    <w:rsid w:val="00A75E08"/>
    <w:rsid w:val="00A75FD0"/>
    <w:rsid w:val="00A77793"/>
    <w:rsid w:val="00A8050C"/>
    <w:rsid w:val="00A80776"/>
    <w:rsid w:val="00A80CBD"/>
    <w:rsid w:val="00A810A1"/>
    <w:rsid w:val="00A8121C"/>
    <w:rsid w:val="00A81DD6"/>
    <w:rsid w:val="00A826B7"/>
    <w:rsid w:val="00A8299B"/>
    <w:rsid w:val="00A82A12"/>
    <w:rsid w:val="00A83523"/>
    <w:rsid w:val="00A83662"/>
    <w:rsid w:val="00A83C7E"/>
    <w:rsid w:val="00A83DD6"/>
    <w:rsid w:val="00A8414E"/>
    <w:rsid w:val="00A84551"/>
    <w:rsid w:val="00A84937"/>
    <w:rsid w:val="00A84BFA"/>
    <w:rsid w:val="00A868C6"/>
    <w:rsid w:val="00A875AC"/>
    <w:rsid w:val="00A87784"/>
    <w:rsid w:val="00A87BA3"/>
    <w:rsid w:val="00A87C48"/>
    <w:rsid w:val="00A87FCE"/>
    <w:rsid w:val="00A914AE"/>
    <w:rsid w:val="00A91DE9"/>
    <w:rsid w:val="00A91FF4"/>
    <w:rsid w:val="00A921FB"/>
    <w:rsid w:val="00A927B7"/>
    <w:rsid w:val="00A92884"/>
    <w:rsid w:val="00A92A46"/>
    <w:rsid w:val="00A92BBF"/>
    <w:rsid w:val="00A92CE1"/>
    <w:rsid w:val="00A92D55"/>
    <w:rsid w:val="00A92FA3"/>
    <w:rsid w:val="00A930FB"/>
    <w:rsid w:val="00A93F56"/>
    <w:rsid w:val="00A95334"/>
    <w:rsid w:val="00A95745"/>
    <w:rsid w:val="00A96A02"/>
    <w:rsid w:val="00A96FE2"/>
    <w:rsid w:val="00A9773A"/>
    <w:rsid w:val="00A97EFD"/>
    <w:rsid w:val="00AA019E"/>
    <w:rsid w:val="00AA01E5"/>
    <w:rsid w:val="00AA0F26"/>
    <w:rsid w:val="00AA157D"/>
    <w:rsid w:val="00AA1A1C"/>
    <w:rsid w:val="00AA1D12"/>
    <w:rsid w:val="00AA1F18"/>
    <w:rsid w:val="00AA2094"/>
    <w:rsid w:val="00AA25B2"/>
    <w:rsid w:val="00AA3185"/>
    <w:rsid w:val="00AA3533"/>
    <w:rsid w:val="00AA3957"/>
    <w:rsid w:val="00AA39CF"/>
    <w:rsid w:val="00AA3A9F"/>
    <w:rsid w:val="00AA419B"/>
    <w:rsid w:val="00AA47CC"/>
    <w:rsid w:val="00AA4F44"/>
    <w:rsid w:val="00AA555A"/>
    <w:rsid w:val="00AA584D"/>
    <w:rsid w:val="00AA600E"/>
    <w:rsid w:val="00AA62D3"/>
    <w:rsid w:val="00AA6BB8"/>
    <w:rsid w:val="00AB00B9"/>
    <w:rsid w:val="00AB04C6"/>
    <w:rsid w:val="00AB054E"/>
    <w:rsid w:val="00AB110A"/>
    <w:rsid w:val="00AB1396"/>
    <w:rsid w:val="00AB1641"/>
    <w:rsid w:val="00AB1865"/>
    <w:rsid w:val="00AB2461"/>
    <w:rsid w:val="00AB266F"/>
    <w:rsid w:val="00AB2B59"/>
    <w:rsid w:val="00AB2C43"/>
    <w:rsid w:val="00AB2F37"/>
    <w:rsid w:val="00AB359A"/>
    <w:rsid w:val="00AB376E"/>
    <w:rsid w:val="00AB44A6"/>
    <w:rsid w:val="00AB4D38"/>
    <w:rsid w:val="00AB4DE3"/>
    <w:rsid w:val="00AB600B"/>
    <w:rsid w:val="00AB61DA"/>
    <w:rsid w:val="00AB66CF"/>
    <w:rsid w:val="00AB6E6C"/>
    <w:rsid w:val="00AB73A3"/>
    <w:rsid w:val="00AB7C58"/>
    <w:rsid w:val="00AC0B89"/>
    <w:rsid w:val="00AC0DA7"/>
    <w:rsid w:val="00AC10FC"/>
    <w:rsid w:val="00AC1630"/>
    <w:rsid w:val="00AC2197"/>
    <w:rsid w:val="00AC26D1"/>
    <w:rsid w:val="00AC31A8"/>
    <w:rsid w:val="00AC32FF"/>
    <w:rsid w:val="00AC338F"/>
    <w:rsid w:val="00AC3781"/>
    <w:rsid w:val="00AC37D2"/>
    <w:rsid w:val="00AC3A57"/>
    <w:rsid w:val="00AC3E07"/>
    <w:rsid w:val="00AC4227"/>
    <w:rsid w:val="00AC4827"/>
    <w:rsid w:val="00AC4C6C"/>
    <w:rsid w:val="00AC53A7"/>
    <w:rsid w:val="00AC5862"/>
    <w:rsid w:val="00AC5DB7"/>
    <w:rsid w:val="00AC6751"/>
    <w:rsid w:val="00AC6F30"/>
    <w:rsid w:val="00AC734F"/>
    <w:rsid w:val="00AC7FA5"/>
    <w:rsid w:val="00AD01FA"/>
    <w:rsid w:val="00AD0364"/>
    <w:rsid w:val="00AD1234"/>
    <w:rsid w:val="00AD1D7E"/>
    <w:rsid w:val="00AD2072"/>
    <w:rsid w:val="00AD29D4"/>
    <w:rsid w:val="00AD2D6D"/>
    <w:rsid w:val="00AD2E63"/>
    <w:rsid w:val="00AD2F16"/>
    <w:rsid w:val="00AD31E6"/>
    <w:rsid w:val="00AD3263"/>
    <w:rsid w:val="00AD34F4"/>
    <w:rsid w:val="00AD39B0"/>
    <w:rsid w:val="00AD3FAF"/>
    <w:rsid w:val="00AD411F"/>
    <w:rsid w:val="00AD439E"/>
    <w:rsid w:val="00AD4480"/>
    <w:rsid w:val="00AD44EC"/>
    <w:rsid w:val="00AD485E"/>
    <w:rsid w:val="00AD5A3F"/>
    <w:rsid w:val="00AD5B72"/>
    <w:rsid w:val="00AD604B"/>
    <w:rsid w:val="00AD6346"/>
    <w:rsid w:val="00AD6438"/>
    <w:rsid w:val="00AD6458"/>
    <w:rsid w:val="00AD7187"/>
    <w:rsid w:val="00AD7854"/>
    <w:rsid w:val="00AE1286"/>
    <w:rsid w:val="00AE1473"/>
    <w:rsid w:val="00AE1A2F"/>
    <w:rsid w:val="00AE2A3D"/>
    <w:rsid w:val="00AE32A7"/>
    <w:rsid w:val="00AE33E2"/>
    <w:rsid w:val="00AE375E"/>
    <w:rsid w:val="00AE3AD0"/>
    <w:rsid w:val="00AE6099"/>
    <w:rsid w:val="00AE60D4"/>
    <w:rsid w:val="00AE65D7"/>
    <w:rsid w:val="00AE695F"/>
    <w:rsid w:val="00AE696F"/>
    <w:rsid w:val="00AE7A16"/>
    <w:rsid w:val="00AF037F"/>
    <w:rsid w:val="00AF0936"/>
    <w:rsid w:val="00AF1433"/>
    <w:rsid w:val="00AF1531"/>
    <w:rsid w:val="00AF1692"/>
    <w:rsid w:val="00AF246E"/>
    <w:rsid w:val="00AF2646"/>
    <w:rsid w:val="00AF2C67"/>
    <w:rsid w:val="00AF2D66"/>
    <w:rsid w:val="00AF2EBA"/>
    <w:rsid w:val="00AF2FB4"/>
    <w:rsid w:val="00AF3693"/>
    <w:rsid w:val="00AF4119"/>
    <w:rsid w:val="00AF5AA4"/>
    <w:rsid w:val="00AF5D65"/>
    <w:rsid w:val="00AF6821"/>
    <w:rsid w:val="00AF6AEA"/>
    <w:rsid w:val="00AF6FF9"/>
    <w:rsid w:val="00AF7871"/>
    <w:rsid w:val="00AF7C58"/>
    <w:rsid w:val="00AF7F9B"/>
    <w:rsid w:val="00B000B1"/>
    <w:rsid w:val="00B005F9"/>
    <w:rsid w:val="00B01D45"/>
    <w:rsid w:val="00B01ED3"/>
    <w:rsid w:val="00B022B6"/>
    <w:rsid w:val="00B02662"/>
    <w:rsid w:val="00B0266F"/>
    <w:rsid w:val="00B02927"/>
    <w:rsid w:val="00B02B67"/>
    <w:rsid w:val="00B03249"/>
    <w:rsid w:val="00B0399F"/>
    <w:rsid w:val="00B04634"/>
    <w:rsid w:val="00B04FEA"/>
    <w:rsid w:val="00B06144"/>
    <w:rsid w:val="00B06159"/>
    <w:rsid w:val="00B06656"/>
    <w:rsid w:val="00B068F3"/>
    <w:rsid w:val="00B06CA5"/>
    <w:rsid w:val="00B07099"/>
    <w:rsid w:val="00B0794C"/>
    <w:rsid w:val="00B100A9"/>
    <w:rsid w:val="00B1300F"/>
    <w:rsid w:val="00B1334B"/>
    <w:rsid w:val="00B13CD0"/>
    <w:rsid w:val="00B15660"/>
    <w:rsid w:val="00B15BD6"/>
    <w:rsid w:val="00B15C6A"/>
    <w:rsid w:val="00B15E1E"/>
    <w:rsid w:val="00B15F67"/>
    <w:rsid w:val="00B160BA"/>
    <w:rsid w:val="00B172ED"/>
    <w:rsid w:val="00B2019A"/>
    <w:rsid w:val="00B203D3"/>
    <w:rsid w:val="00B204AE"/>
    <w:rsid w:val="00B20501"/>
    <w:rsid w:val="00B20842"/>
    <w:rsid w:val="00B21429"/>
    <w:rsid w:val="00B21913"/>
    <w:rsid w:val="00B21A50"/>
    <w:rsid w:val="00B21E89"/>
    <w:rsid w:val="00B22754"/>
    <w:rsid w:val="00B22945"/>
    <w:rsid w:val="00B22AE4"/>
    <w:rsid w:val="00B23056"/>
    <w:rsid w:val="00B23277"/>
    <w:rsid w:val="00B232B4"/>
    <w:rsid w:val="00B239C1"/>
    <w:rsid w:val="00B23D81"/>
    <w:rsid w:val="00B23DB0"/>
    <w:rsid w:val="00B241A3"/>
    <w:rsid w:val="00B24DD3"/>
    <w:rsid w:val="00B25291"/>
    <w:rsid w:val="00B2552E"/>
    <w:rsid w:val="00B2594C"/>
    <w:rsid w:val="00B25AB0"/>
    <w:rsid w:val="00B25DE4"/>
    <w:rsid w:val="00B25E17"/>
    <w:rsid w:val="00B264F0"/>
    <w:rsid w:val="00B27A96"/>
    <w:rsid w:val="00B30444"/>
    <w:rsid w:val="00B30955"/>
    <w:rsid w:val="00B30F6C"/>
    <w:rsid w:val="00B31C89"/>
    <w:rsid w:val="00B31D4F"/>
    <w:rsid w:val="00B328C2"/>
    <w:rsid w:val="00B334FB"/>
    <w:rsid w:val="00B33F18"/>
    <w:rsid w:val="00B342C9"/>
    <w:rsid w:val="00B34B03"/>
    <w:rsid w:val="00B351F2"/>
    <w:rsid w:val="00B357E2"/>
    <w:rsid w:val="00B373D0"/>
    <w:rsid w:val="00B376A3"/>
    <w:rsid w:val="00B3779B"/>
    <w:rsid w:val="00B37A45"/>
    <w:rsid w:val="00B37DC9"/>
    <w:rsid w:val="00B37E23"/>
    <w:rsid w:val="00B40050"/>
    <w:rsid w:val="00B401EC"/>
    <w:rsid w:val="00B4022A"/>
    <w:rsid w:val="00B40597"/>
    <w:rsid w:val="00B40666"/>
    <w:rsid w:val="00B4076D"/>
    <w:rsid w:val="00B40778"/>
    <w:rsid w:val="00B40A8F"/>
    <w:rsid w:val="00B41685"/>
    <w:rsid w:val="00B41D28"/>
    <w:rsid w:val="00B422C7"/>
    <w:rsid w:val="00B4246F"/>
    <w:rsid w:val="00B425F6"/>
    <w:rsid w:val="00B428F6"/>
    <w:rsid w:val="00B42DF7"/>
    <w:rsid w:val="00B43644"/>
    <w:rsid w:val="00B438BE"/>
    <w:rsid w:val="00B43EE0"/>
    <w:rsid w:val="00B44A0D"/>
    <w:rsid w:val="00B453FC"/>
    <w:rsid w:val="00B45E6D"/>
    <w:rsid w:val="00B4607D"/>
    <w:rsid w:val="00B46203"/>
    <w:rsid w:val="00B462F9"/>
    <w:rsid w:val="00B463FD"/>
    <w:rsid w:val="00B46420"/>
    <w:rsid w:val="00B4712D"/>
    <w:rsid w:val="00B4719A"/>
    <w:rsid w:val="00B4732E"/>
    <w:rsid w:val="00B47BAD"/>
    <w:rsid w:val="00B47CD6"/>
    <w:rsid w:val="00B501BD"/>
    <w:rsid w:val="00B50AE7"/>
    <w:rsid w:val="00B50F7B"/>
    <w:rsid w:val="00B5283E"/>
    <w:rsid w:val="00B53422"/>
    <w:rsid w:val="00B5356D"/>
    <w:rsid w:val="00B53706"/>
    <w:rsid w:val="00B53890"/>
    <w:rsid w:val="00B54974"/>
    <w:rsid w:val="00B550C6"/>
    <w:rsid w:val="00B555F2"/>
    <w:rsid w:val="00B55893"/>
    <w:rsid w:val="00B55FDF"/>
    <w:rsid w:val="00B5671E"/>
    <w:rsid w:val="00B56926"/>
    <w:rsid w:val="00B56D73"/>
    <w:rsid w:val="00B5710A"/>
    <w:rsid w:val="00B6033D"/>
    <w:rsid w:val="00B6091E"/>
    <w:rsid w:val="00B6132D"/>
    <w:rsid w:val="00B62128"/>
    <w:rsid w:val="00B6213D"/>
    <w:rsid w:val="00B6241A"/>
    <w:rsid w:val="00B6281F"/>
    <w:rsid w:val="00B6320F"/>
    <w:rsid w:val="00B63273"/>
    <w:rsid w:val="00B63C30"/>
    <w:rsid w:val="00B63C65"/>
    <w:rsid w:val="00B64915"/>
    <w:rsid w:val="00B64B38"/>
    <w:rsid w:val="00B64B89"/>
    <w:rsid w:val="00B655AC"/>
    <w:rsid w:val="00B65C64"/>
    <w:rsid w:val="00B65DC6"/>
    <w:rsid w:val="00B66253"/>
    <w:rsid w:val="00B662B0"/>
    <w:rsid w:val="00B67D2A"/>
    <w:rsid w:val="00B70306"/>
    <w:rsid w:val="00B719EB"/>
    <w:rsid w:val="00B7253E"/>
    <w:rsid w:val="00B7278E"/>
    <w:rsid w:val="00B729ED"/>
    <w:rsid w:val="00B72BA4"/>
    <w:rsid w:val="00B72D0D"/>
    <w:rsid w:val="00B732FD"/>
    <w:rsid w:val="00B742A5"/>
    <w:rsid w:val="00B74817"/>
    <w:rsid w:val="00B76147"/>
    <w:rsid w:val="00B76437"/>
    <w:rsid w:val="00B7686D"/>
    <w:rsid w:val="00B76B0E"/>
    <w:rsid w:val="00B76E32"/>
    <w:rsid w:val="00B77111"/>
    <w:rsid w:val="00B7720B"/>
    <w:rsid w:val="00B77454"/>
    <w:rsid w:val="00B7777F"/>
    <w:rsid w:val="00B779B3"/>
    <w:rsid w:val="00B800D2"/>
    <w:rsid w:val="00B8097B"/>
    <w:rsid w:val="00B80C46"/>
    <w:rsid w:val="00B80EC2"/>
    <w:rsid w:val="00B81893"/>
    <w:rsid w:val="00B81FCB"/>
    <w:rsid w:val="00B8220B"/>
    <w:rsid w:val="00B82A1E"/>
    <w:rsid w:val="00B82A3B"/>
    <w:rsid w:val="00B8330B"/>
    <w:rsid w:val="00B840A7"/>
    <w:rsid w:val="00B84106"/>
    <w:rsid w:val="00B8449D"/>
    <w:rsid w:val="00B84DB9"/>
    <w:rsid w:val="00B856FC"/>
    <w:rsid w:val="00B85F5C"/>
    <w:rsid w:val="00B8617A"/>
    <w:rsid w:val="00B8649D"/>
    <w:rsid w:val="00B873C8"/>
    <w:rsid w:val="00B873CA"/>
    <w:rsid w:val="00B87ED1"/>
    <w:rsid w:val="00B90331"/>
    <w:rsid w:val="00B90525"/>
    <w:rsid w:val="00B9076B"/>
    <w:rsid w:val="00B90D75"/>
    <w:rsid w:val="00B91471"/>
    <w:rsid w:val="00B9249B"/>
    <w:rsid w:val="00B92C54"/>
    <w:rsid w:val="00B92D74"/>
    <w:rsid w:val="00B9308B"/>
    <w:rsid w:val="00B935A0"/>
    <w:rsid w:val="00B93D25"/>
    <w:rsid w:val="00B93DED"/>
    <w:rsid w:val="00B94864"/>
    <w:rsid w:val="00B94EA4"/>
    <w:rsid w:val="00B9524A"/>
    <w:rsid w:val="00B9541D"/>
    <w:rsid w:val="00B96ECC"/>
    <w:rsid w:val="00B97200"/>
    <w:rsid w:val="00BA08A8"/>
    <w:rsid w:val="00BA0978"/>
    <w:rsid w:val="00BA1442"/>
    <w:rsid w:val="00BA1615"/>
    <w:rsid w:val="00BA17E9"/>
    <w:rsid w:val="00BA2315"/>
    <w:rsid w:val="00BA29C6"/>
    <w:rsid w:val="00BA2E1F"/>
    <w:rsid w:val="00BA2E4D"/>
    <w:rsid w:val="00BA36D8"/>
    <w:rsid w:val="00BA3900"/>
    <w:rsid w:val="00BA461C"/>
    <w:rsid w:val="00BA468D"/>
    <w:rsid w:val="00BA4784"/>
    <w:rsid w:val="00BA51EB"/>
    <w:rsid w:val="00BA5339"/>
    <w:rsid w:val="00BA561A"/>
    <w:rsid w:val="00BA5883"/>
    <w:rsid w:val="00BA5A77"/>
    <w:rsid w:val="00BA642B"/>
    <w:rsid w:val="00BA6CD6"/>
    <w:rsid w:val="00BB023D"/>
    <w:rsid w:val="00BB0519"/>
    <w:rsid w:val="00BB06AF"/>
    <w:rsid w:val="00BB0891"/>
    <w:rsid w:val="00BB0B60"/>
    <w:rsid w:val="00BB2262"/>
    <w:rsid w:val="00BB22FC"/>
    <w:rsid w:val="00BB3600"/>
    <w:rsid w:val="00BB3826"/>
    <w:rsid w:val="00BB43F1"/>
    <w:rsid w:val="00BB5AFB"/>
    <w:rsid w:val="00BB5DAE"/>
    <w:rsid w:val="00BB6635"/>
    <w:rsid w:val="00BB6BDA"/>
    <w:rsid w:val="00BB7011"/>
    <w:rsid w:val="00BB75EE"/>
    <w:rsid w:val="00BB7A49"/>
    <w:rsid w:val="00BC0324"/>
    <w:rsid w:val="00BC27C5"/>
    <w:rsid w:val="00BC329C"/>
    <w:rsid w:val="00BC3690"/>
    <w:rsid w:val="00BC3AAC"/>
    <w:rsid w:val="00BC3B07"/>
    <w:rsid w:val="00BC3CD0"/>
    <w:rsid w:val="00BC3DE3"/>
    <w:rsid w:val="00BC45C5"/>
    <w:rsid w:val="00BC4B6B"/>
    <w:rsid w:val="00BC4CDA"/>
    <w:rsid w:val="00BC4E60"/>
    <w:rsid w:val="00BC4F50"/>
    <w:rsid w:val="00BC515C"/>
    <w:rsid w:val="00BC5240"/>
    <w:rsid w:val="00BC59AD"/>
    <w:rsid w:val="00BC5C74"/>
    <w:rsid w:val="00BC5C99"/>
    <w:rsid w:val="00BC5F63"/>
    <w:rsid w:val="00BC6A0A"/>
    <w:rsid w:val="00BC6FA9"/>
    <w:rsid w:val="00BD0578"/>
    <w:rsid w:val="00BD06AD"/>
    <w:rsid w:val="00BD06C6"/>
    <w:rsid w:val="00BD13A0"/>
    <w:rsid w:val="00BD13AA"/>
    <w:rsid w:val="00BD17F1"/>
    <w:rsid w:val="00BD1AED"/>
    <w:rsid w:val="00BD1DE7"/>
    <w:rsid w:val="00BD225D"/>
    <w:rsid w:val="00BD25AD"/>
    <w:rsid w:val="00BD372C"/>
    <w:rsid w:val="00BD3C56"/>
    <w:rsid w:val="00BD41B5"/>
    <w:rsid w:val="00BD41D5"/>
    <w:rsid w:val="00BD4387"/>
    <w:rsid w:val="00BD4644"/>
    <w:rsid w:val="00BD4908"/>
    <w:rsid w:val="00BD4BDF"/>
    <w:rsid w:val="00BD4D04"/>
    <w:rsid w:val="00BD50FB"/>
    <w:rsid w:val="00BD6A98"/>
    <w:rsid w:val="00BD6B9D"/>
    <w:rsid w:val="00BD776E"/>
    <w:rsid w:val="00BD7AB4"/>
    <w:rsid w:val="00BE0045"/>
    <w:rsid w:val="00BE006E"/>
    <w:rsid w:val="00BE017E"/>
    <w:rsid w:val="00BE0297"/>
    <w:rsid w:val="00BE1087"/>
    <w:rsid w:val="00BE16E8"/>
    <w:rsid w:val="00BE2559"/>
    <w:rsid w:val="00BE3F5A"/>
    <w:rsid w:val="00BE41D1"/>
    <w:rsid w:val="00BE49AD"/>
    <w:rsid w:val="00BE4D2A"/>
    <w:rsid w:val="00BE4EB8"/>
    <w:rsid w:val="00BE52B3"/>
    <w:rsid w:val="00BE5446"/>
    <w:rsid w:val="00BE5A2E"/>
    <w:rsid w:val="00BE6D10"/>
    <w:rsid w:val="00BE7925"/>
    <w:rsid w:val="00BE7F50"/>
    <w:rsid w:val="00BF018C"/>
    <w:rsid w:val="00BF036A"/>
    <w:rsid w:val="00BF070C"/>
    <w:rsid w:val="00BF0A09"/>
    <w:rsid w:val="00BF17F9"/>
    <w:rsid w:val="00BF20F7"/>
    <w:rsid w:val="00BF2C6B"/>
    <w:rsid w:val="00BF412D"/>
    <w:rsid w:val="00BF4DFE"/>
    <w:rsid w:val="00BF51EC"/>
    <w:rsid w:val="00BF525D"/>
    <w:rsid w:val="00BF557A"/>
    <w:rsid w:val="00BF5DF1"/>
    <w:rsid w:val="00BF69AE"/>
    <w:rsid w:val="00BF6B1D"/>
    <w:rsid w:val="00BF7129"/>
    <w:rsid w:val="00BF7418"/>
    <w:rsid w:val="00BF7F30"/>
    <w:rsid w:val="00C00720"/>
    <w:rsid w:val="00C0097F"/>
    <w:rsid w:val="00C00AAC"/>
    <w:rsid w:val="00C00C1A"/>
    <w:rsid w:val="00C01085"/>
    <w:rsid w:val="00C0154B"/>
    <w:rsid w:val="00C018DB"/>
    <w:rsid w:val="00C01A2C"/>
    <w:rsid w:val="00C01E03"/>
    <w:rsid w:val="00C024C5"/>
    <w:rsid w:val="00C0294B"/>
    <w:rsid w:val="00C02C13"/>
    <w:rsid w:val="00C02C5E"/>
    <w:rsid w:val="00C034CC"/>
    <w:rsid w:val="00C03842"/>
    <w:rsid w:val="00C03DDE"/>
    <w:rsid w:val="00C043E5"/>
    <w:rsid w:val="00C0546D"/>
    <w:rsid w:val="00C05980"/>
    <w:rsid w:val="00C05D6E"/>
    <w:rsid w:val="00C1034F"/>
    <w:rsid w:val="00C105C4"/>
    <w:rsid w:val="00C11071"/>
    <w:rsid w:val="00C1123D"/>
    <w:rsid w:val="00C11557"/>
    <w:rsid w:val="00C1176C"/>
    <w:rsid w:val="00C11848"/>
    <w:rsid w:val="00C12498"/>
    <w:rsid w:val="00C129B7"/>
    <w:rsid w:val="00C12A08"/>
    <w:rsid w:val="00C12BE2"/>
    <w:rsid w:val="00C12C49"/>
    <w:rsid w:val="00C12D28"/>
    <w:rsid w:val="00C12E86"/>
    <w:rsid w:val="00C1322F"/>
    <w:rsid w:val="00C13630"/>
    <w:rsid w:val="00C13DBC"/>
    <w:rsid w:val="00C1531D"/>
    <w:rsid w:val="00C159E4"/>
    <w:rsid w:val="00C1639D"/>
    <w:rsid w:val="00C16E78"/>
    <w:rsid w:val="00C17229"/>
    <w:rsid w:val="00C17646"/>
    <w:rsid w:val="00C176E7"/>
    <w:rsid w:val="00C179EE"/>
    <w:rsid w:val="00C17EDB"/>
    <w:rsid w:val="00C2085D"/>
    <w:rsid w:val="00C2119D"/>
    <w:rsid w:val="00C22ADE"/>
    <w:rsid w:val="00C23C11"/>
    <w:rsid w:val="00C23D49"/>
    <w:rsid w:val="00C245D8"/>
    <w:rsid w:val="00C2477E"/>
    <w:rsid w:val="00C258A1"/>
    <w:rsid w:val="00C25E58"/>
    <w:rsid w:val="00C27275"/>
    <w:rsid w:val="00C27840"/>
    <w:rsid w:val="00C278A4"/>
    <w:rsid w:val="00C27E4D"/>
    <w:rsid w:val="00C30E47"/>
    <w:rsid w:val="00C312DC"/>
    <w:rsid w:val="00C315B1"/>
    <w:rsid w:val="00C31FE0"/>
    <w:rsid w:val="00C32679"/>
    <w:rsid w:val="00C32C1D"/>
    <w:rsid w:val="00C32F38"/>
    <w:rsid w:val="00C3396D"/>
    <w:rsid w:val="00C34185"/>
    <w:rsid w:val="00C341A1"/>
    <w:rsid w:val="00C341F3"/>
    <w:rsid w:val="00C35090"/>
    <w:rsid w:val="00C35292"/>
    <w:rsid w:val="00C355B0"/>
    <w:rsid w:val="00C35A2E"/>
    <w:rsid w:val="00C35DD5"/>
    <w:rsid w:val="00C3603C"/>
    <w:rsid w:val="00C372AB"/>
    <w:rsid w:val="00C37541"/>
    <w:rsid w:val="00C37B25"/>
    <w:rsid w:val="00C37E16"/>
    <w:rsid w:val="00C401D3"/>
    <w:rsid w:val="00C4069D"/>
    <w:rsid w:val="00C40D6E"/>
    <w:rsid w:val="00C40EE4"/>
    <w:rsid w:val="00C41360"/>
    <w:rsid w:val="00C4182E"/>
    <w:rsid w:val="00C41A2D"/>
    <w:rsid w:val="00C42491"/>
    <w:rsid w:val="00C42A10"/>
    <w:rsid w:val="00C43079"/>
    <w:rsid w:val="00C4313D"/>
    <w:rsid w:val="00C43310"/>
    <w:rsid w:val="00C436DD"/>
    <w:rsid w:val="00C436DE"/>
    <w:rsid w:val="00C43DF8"/>
    <w:rsid w:val="00C4408C"/>
    <w:rsid w:val="00C4490B"/>
    <w:rsid w:val="00C44A9B"/>
    <w:rsid w:val="00C45133"/>
    <w:rsid w:val="00C451A5"/>
    <w:rsid w:val="00C45DC8"/>
    <w:rsid w:val="00C4679F"/>
    <w:rsid w:val="00C47AE7"/>
    <w:rsid w:val="00C47C1B"/>
    <w:rsid w:val="00C5016E"/>
    <w:rsid w:val="00C5042C"/>
    <w:rsid w:val="00C51447"/>
    <w:rsid w:val="00C516DE"/>
    <w:rsid w:val="00C51731"/>
    <w:rsid w:val="00C517A6"/>
    <w:rsid w:val="00C51992"/>
    <w:rsid w:val="00C51DE5"/>
    <w:rsid w:val="00C52744"/>
    <w:rsid w:val="00C52797"/>
    <w:rsid w:val="00C55A15"/>
    <w:rsid w:val="00C55A8F"/>
    <w:rsid w:val="00C565A1"/>
    <w:rsid w:val="00C56951"/>
    <w:rsid w:val="00C56C7D"/>
    <w:rsid w:val="00C56C91"/>
    <w:rsid w:val="00C56EED"/>
    <w:rsid w:val="00C57111"/>
    <w:rsid w:val="00C57371"/>
    <w:rsid w:val="00C57500"/>
    <w:rsid w:val="00C5752F"/>
    <w:rsid w:val="00C57F72"/>
    <w:rsid w:val="00C602DC"/>
    <w:rsid w:val="00C613CD"/>
    <w:rsid w:val="00C6167E"/>
    <w:rsid w:val="00C617E0"/>
    <w:rsid w:val="00C618DF"/>
    <w:rsid w:val="00C62410"/>
    <w:rsid w:val="00C62842"/>
    <w:rsid w:val="00C62B0D"/>
    <w:rsid w:val="00C62E37"/>
    <w:rsid w:val="00C63419"/>
    <w:rsid w:val="00C637C5"/>
    <w:rsid w:val="00C6395A"/>
    <w:rsid w:val="00C63CF9"/>
    <w:rsid w:val="00C64025"/>
    <w:rsid w:val="00C64259"/>
    <w:rsid w:val="00C64B48"/>
    <w:rsid w:val="00C65256"/>
    <w:rsid w:val="00C658ED"/>
    <w:rsid w:val="00C6609A"/>
    <w:rsid w:val="00C6609F"/>
    <w:rsid w:val="00C6679D"/>
    <w:rsid w:val="00C66A1C"/>
    <w:rsid w:val="00C67232"/>
    <w:rsid w:val="00C675BB"/>
    <w:rsid w:val="00C67758"/>
    <w:rsid w:val="00C701D1"/>
    <w:rsid w:val="00C71824"/>
    <w:rsid w:val="00C719EA"/>
    <w:rsid w:val="00C71E04"/>
    <w:rsid w:val="00C72036"/>
    <w:rsid w:val="00C72A36"/>
    <w:rsid w:val="00C72A70"/>
    <w:rsid w:val="00C7323E"/>
    <w:rsid w:val="00C73316"/>
    <w:rsid w:val="00C7386D"/>
    <w:rsid w:val="00C739AF"/>
    <w:rsid w:val="00C73A0B"/>
    <w:rsid w:val="00C73D5B"/>
    <w:rsid w:val="00C74A3E"/>
    <w:rsid w:val="00C74F66"/>
    <w:rsid w:val="00C75122"/>
    <w:rsid w:val="00C75225"/>
    <w:rsid w:val="00C75E48"/>
    <w:rsid w:val="00C760AB"/>
    <w:rsid w:val="00C762D2"/>
    <w:rsid w:val="00C7651B"/>
    <w:rsid w:val="00C773C5"/>
    <w:rsid w:val="00C7764C"/>
    <w:rsid w:val="00C77968"/>
    <w:rsid w:val="00C77E31"/>
    <w:rsid w:val="00C77FA6"/>
    <w:rsid w:val="00C80087"/>
    <w:rsid w:val="00C80777"/>
    <w:rsid w:val="00C80A4A"/>
    <w:rsid w:val="00C8148A"/>
    <w:rsid w:val="00C81A34"/>
    <w:rsid w:val="00C82251"/>
    <w:rsid w:val="00C8265D"/>
    <w:rsid w:val="00C82EF9"/>
    <w:rsid w:val="00C83716"/>
    <w:rsid w:val="00C83F54"/>
    <w:rsid w:val="00C8515D"/>
    <w:rsid w:val="00C85391"/>
    <w:rsid w:val="00C85510"/>
    <w:rsid w:val="00C86E0D"/>
    <w:rsid w:val="00C8728F"/>
    <w:rsid w:val="00C9009A"/>
    <w:rsid w:val="00C90638"/>
    <w:rsid w:val="00C90673"/>
    <w:rsid w:val="00C90770"/>
    <w:rsid w:val="00C90E42"/>
    <w:rsid w:val="00C91875"/>
    <w:rsid w:val="00C91D3F"/>
    <w:rsid w:val="00C91EC0"/>
    <w:rsid w:val="00C9318D"/>
    <w:rsid w:val="00C9354A"/>
    <w:rsid w:val="00C938AC"/>
    <w:rsid w:val="00C93D33"/>
    <w:rsid w:val="00C941A0"/>
    <w:rsid w:val="00C946F2"/>
    <w:rsid w:val="00C95253"/>
    <w:rsid w:val="00C956A9"/>
    <w:rsid w:val="00C95DDC"/>
    <w:rsid w:val="00C95F3C"/>
    <w:rsid w:val="00C963B8"/>
    <w:rsid w:val="00C967D0"/>
    <w:rsid w:val="00C96846"/>
    <w:rsid w:val="00C97B47"/>
    <w:rsid w:val="00C97CE2"/>
    <w:rsid w:val="00CA01C4"/>
    <w:rsid w:val="00CA0670"/>
    <w:rsid w:val="00CA10E0"/>
    <w:rsid w:val="00CA11A5"/>
    <w:rsid w:val="00CA168C"/>
    <w:rsid w:val="00CA25D2"/>
    <w:rsid w:val="00CA2F92"/>
    <w:rsid w:val="00CA3919"/>
    <w:rsid w:val="00CA42DF"/>
    <w:rsid w:val="00CA44EE"/>
    <w:rsid w:val="00CA4E9D"/>
    <w:rsid w:val="00CA5101"/>
    <w:rsid w:val="00CA5348"/>
    <w:rsid w:val="00CA5361"/>
    <w:rsid w:val="00CA5591"/>
    <w:rsid w:val="00CA5737"/>
    <w:rsid w:val="00CA613F"/>
    <w:rsid w:val="00CA76E4"/>
    <w:rsid w:val="00CB0AD0"/>
    <w:rsid w:val="00CB0EDA"/>
    <w:rsid w:val="00CB11F9"/>
    <w:rsid w:val="00CB135C"/>
    <w:rsid w:val="00CB15AC"/>
    <w:rsid w:val="00CB1F58"/>
    <w:rsid w:val="00CB265F"/>
    <w:rsid w:val="00CB2C21"/>
    <w:rsid w:val="00CB2D8A"/>
    <w:rsid w:val="00CB37CD"/>
    <w:rsid w:val="00CB4417"/>
    <w:rsid w:val="00CB54F9"/>
    <w:rsid w:val="00CB5587"/>
    <w:rsid w:val="00CB5A91"/>
    <w:rsid w:val="00CB5F06"/>
    <w:rsid w:val="00CB66D4"/>
    <w:rsid w:val="00CB6A43"/>
    <w:rsid w:val="00CB6E1C"/>
    <w:rsid w:val="00CC031B"/>
    <w:rsid w:val="00CC070D"/>
    <w:rsid w:val="00CC0A8C"/>
    <w:rsid w:val="00CC0B4A"/>
    <w:rsid w:val="00CC0D56"/>
    <w:rsid w:val="00CC180F"/>
    <w:rsid w:val="00CC2139"/>
    <w:rsid w:val="00CC290D"/>
    <w:rsid w:val="00CC291B"/>
    <w:rsid w:val="00CC309C"/>
    <w:rsid w:val="00CC3646"/>
    <w:rsid w:val="00CC3AAB"/>
    <w:rsid w:val="00CC4579"/>
    <w:rsid w:val="00CC470D"/>
    <w:rsid w:val="00CC4811"/>
    <w:rsid w:val="00CC53D4"/>
    <w:rsid w:val="00CC56B2"/>
    <w:rsid w:val="00CC5E8E"/>
    <w:rsid w:val="00CC6590"/>
    <w:rsid w:val="00CC6881"/>
    <w:rsid w:val="00CD0C88"/>
    <w:rsid w:val="00CD1382"/>
    <w:rsid w:val="00CD14BB"/>
    <w:rsid w:val="00CD1B72"/>
    <w:rsid w:val="00CD1CCE"/>
    <w:rsid w:val="00CD24AB"/>
    <w:rsid w:val="00CD2E0D"/>
    <w:rsid w:val="00CD3225"/>
    <w:rsid w:val="00CD3C2B"/>
    <w:rsid w:val="00CD410C"/>
    <w:rsid w:val="00CD4178"/>
    <w:rsid w:val="00CD472B"/>
    <w:rsid w:val="00CD4919"/>
    <w:rsid w:val="00CD49FE"/>
    <w:rsid w:val="00CD4CF9"/>
    <w:rsid w:val="00CD4F99"/>
    <w:rsid w:val="00CD57BA"/>
    <w:rsid w:val="00CD5F43"/>
    <w:rsid w:val="00CD76B9"/>
    <w:rsid w:val="00CE0702"/>
    <w:rsid w:val="00CE1230"/>
    <w:rsid w:val="00CE125F"/>
    <w:rsid w:val="00CE142F"/>
    <w:rsid w:val="00CE1A2E"/>
    <w:rsid w:val="00CE29E1"/>
    <w:rsid w:val="00CE4C96"/>
    <w:rsid w:val="00CE5516"/>
    <w:rsid w:val="00CE5F1D"/>
    <w:rsid w:val="00CE61DE"/>
    <w:rsid w:val="00CE6CF5"/>
    <w:rsid w:val="00CE750D"/>
    <w:rsid w:val="00CE7C33"/>
    <w:rsid w:val="00CF0716"/>
    <w:rsid w:val="00CF0CAB"/>
    <w:rsid w:val="00CF187B"/>
    <w:rsid w:val="00CF24AB"/>
    <w:rsid w:val="00CF39D8"/>
    <w:rsid w:val="00CF4E53"/>
    <w:rsid w:val="00CF5595"/>
    <w:rsid w:val="00CF59A6"/>
    <w:rsid w:val="00CF63A7"/>
    <w:rsid w:val="00CF69E0"/>
    <w:rsid w:val="00CF6D04"/>
    <w:rsid w:val="00CF7DD2"/>
    <w:rsid w:val="00CF7F07"/>
    <w:rsid w:val="00D019B5"/>
    <w:rsid w:val="00D01DAD"/>
    <w:rsid w:val="00D02757"/>
    <w:rsid w:val="00D0285B"/>
    <w:rsid w:val="00D02B2F"/>
    <w:rsid w:val="00D02C73"/>
    <w:rsid w:val="00D031EF"/>
    <w:rsid w:val="00D03511"/>
    <w:rsid w:val="00D03574"/>
    <w:rsid w:val="00D038AB"/>
    <w:rsid w:val="00D03969"/>
    <w:rsid w:val="00D03CD0"/>
    <w:rsid w:val="00D0417B"/>
    <w:rsid w:val="00D0437C"/>
    <w:rsid w:val="00D04FF0"/>
    <w:rsid w:val="00D052DC"/>
    <w:rsid w:val="00D05362"/>
    <w:rsid w:val="00D05C26"/>
    <w:rsid w:val="00D05E22"/>
    <w:rsid w:val="00D062F0"/>
    <w:rsid w:val="00D06AB3"/>
    <w:rsid w:val="00D074C0"/>
    <w:rsid w:val="00D0751C"/>
    <w:rsid w:val="00D07570"/>
    <w:rsid w:val="00D07B1B"/>
    <w:rsid w:val="00D07C46"/>
    <w:rsid w:val="00D07E10"/>
    <w:rsid w:val="00D10122"/>
    <w:rsid w:val="00D10618"/>
    <w:rsid w:val="00D10754"/>
    <w:rsid w:val="00D11D3D"/>
    <w:rsid w:val="00D11EC5"/>
    <w:rsid w:val="00D120E3"/>
    <w:rsid w:val="00D12107"/>
    <w:rsid w:val="00D1378D"/>
    <w:rsid w:val="00D139DB"/>
    <w:rsid w:val="00D14291"/>
    <w:rsid w:val="00D14531"/>
    <w:rsid w:val="00D14828"/>
    <w:rsid w:val="00D14C1C"/>
    <w:rsid w:val="00D1558E"/>
    <w:rsid w:val="00D15BB0"/>
    <w:rsid w:val="00D15C05"/>
    <w:rsid w:val="00D1641F"/>
    <w:rsid w:val="00D16DC8"/>
    <w:rsid w:val="00D16F17"/>
    <w:rsid w:val="00D176DA"/>
    <w:rsid w:val="00D1784C"/>
    <w:rsid w:val="00D17943"/>
    <w:rsid w:val="00D17B54"/>
    <w:rsid w:val="00D2050E"/>
    <w:rsid w:val="00D207CE"/>
    <w:rsid w:val="00D20B28"/>
    <w:rsid w:val="00D20E36"/>
    <w:rsid w:val="00D20EE3"/>
    <w:rsid w:val="00D217CE"/>
    <w:rsid w:val="00D22357"/>
    <w:rsid w:val="00D230CB"/>
    <w:rsid w:val="00D233C9"/>
    <w:rsid w:val="00D234B5"/>
    <w:rsid w:val="00D23733"/>
    <w:rsid w:val="00D239C4"/>
    <w:rsid w:val="00D23F0C"/>
    <w:rsid w:val="00D23F90"/>
    <w:rsid w:val="00D24AD1"/>
    <w:rsid w:val="00D24D84"/>
    <w:rsid w:val="00D2519A"/>
    <w:rsid w:val="00D2592D"/>
    <w:rsid w:val="00D25933"/>
    <w:rsid w:val="00D25E24"/>
    <w:rsid w:val="00D263E3"/>
    <w:rsid w:val="00D263F0"/>
    <w:rsid w:val="00D26669"/>
    <w:rsid w:val="00D2684E"/>
    <w:rsid w:val="00D26929"/>
    <w:rsid w:val="00D26F9C"/>
    <w:rsid w:val="00D27A6A"/>
    <w:rsid w:val="00D27FD1"/>
    <w:rsid w:val="00D306BA"/>
    <w:rsid w:val="00D31966"/>
    <w:rsid w:val="00D32E9E"/>
    <w:rsid w:val="00D32F7F"/>
    <w:rsid w:val="00D3319C"/>
    <w:rsid w:val="00D3401D"/>
    <w:rsid w:val="00D347C4"/>
    <w:rsid w:val="00D34EBD"/>
    <w:rsid w:val="00D37BE1"/>
    <w:rsid w:val="00D4059F"/>
    <w:rsid w:val="00D408D7"/>
    <w:rsid w:val="00D409A1"/>
    <w:rsid w:val="00D40D21"/>
    <w:rsid w:val="00D41293"/>
    <w:rsid w:val="00D41485"/>
    <w:rsid w:val="00D416B6"/>
    <w:rsid w:val="00D41B4B"/>
    <w:rsid w:val="00D41BD6"/>
    <w:rsid w:val="00D41BF2"/>
    <w:rsid w:val="00D41BF9"/>
    <w:rsid w:val="00D41C30"/>
    <w:rsid w:val="00D422D3"/>
    <w:rsid w:val="00D4239E"/>
    <w:rsid w:val="00D427FA"/>
    <w:rsid w:val="00D434C1"/>
    <w:rsid w:val="00D43A2E"/>
    <w:rsid w:val="00D44015"/>
    <w:rsid w:val="00D44748"/>
    <w:rsid w:val="00D4556D"/>
    <w:rsid w:val="00D456EF"/>
    <w:rsid w:val="00D45988"/>
    <w:rsid w:val="00D45B9B"/>
    <w:rsid w:val="00D471EF"/>
    <w:rsid w:val="00D47603"/>
    <w:rsid w:val="00D47E2F"/>
    <w:rsid w:val="00D5057E"/>
    <w:rsid w:val="00D50A38"/>
    <w:rsid w:val="00D50B4E"/>
    <w:rsid w:val="00D50B8E"/>
    <w:rsid w:val="00D51148"/>
    <w:rsid w:val="00D52616"/>
    <w:rsid w:val="00D52928"/>
    <w:rsid w:val="00D52B83"/>
    <w:rsid w:val="00D53013"/>
    <w:rsid w:val="00D541D7"/>
    <w:rsid w:val="00D54DEA"/>
    <w:rsid w:val="00D5543A"/>
    <w:rsid w:val="00D56EAB"/>
    <w:rsid w:val="00D57743"/>
    <w:rsid w:val="00D57DB4"/>
    <w:rsid w:val="00D610DB"/>
    <w:rsid w:val="00D61E8B"/>
    <w:rsid w:val="00D62004"/>
    <w:rsid w:val="00D624C3"/>
    <w:rsid w:val="00D638E8"/>
    <w:rsid w:val="00D6446E"/>
    <w:rsid w:val="00D648A2"/>
    <w:rsid w:val="00D64E3C"/>
    <w:rsid w:val="00D64F49"/>
    <w:rsid w:val="00D6506F"/>
    <w:rsid w:val="00D653A8"/>
    <w:rsid w:val="00D656ED"/>
    <w:rsid w:val="00D6637A"/>
    <w:rsid w:val="00D666BB"/>
    <w:rsid w:val="00D67716"/>
    <w:rsid w:val="00D6775A"/>
    <w:rsid w:val="00D7013B"/>
    <w:rsid w:val="00D702A3"/>
    <w:rsid w:val="00D71FCF"/>
    <w:rsid w:val="00D72FE5"/>
    <w:rsid w:val="00D73C3A"/>
    <w:rsid w:val="00D73E97"/>
    <w:rsid w:val="00D74493"/>
    <w:rsid w:val="00D74D9A"/>
    <w:rsid w:val="00D7511E"/>
    <w:rsid w:val="00D756AE"/>
    <w:rsid w:val="00D76125"/>
    <w:rsid w:val="00D7697E"/>
    <w:rsid w:val="00D76EF8"/>
    <w:rsid w:val="00D76F2F"/>
    <w:rsid w:val="00D77C15"/>
    <w:rsid w:val="00D80204"/>
    <w:rsid w:val="00D81044"/>
    <w:rsid w:val="00D81673"/>
    <w:rsid w:val="00D81F51"/>
    <w:rsid w:val="00D824EE"/>
    <w:rsid w:val="00D82866"/>
    <w:rsid w:val="00D82C5B"/>
    <w:rsid w:val="00D82D78"/>
    <w:rsid w:val="00D82DA1"/>
    <w:rsid w:val="00D82ED2"/>
    <w:rsid w:val="00D83361"/>
    <w:rsid w:val="00D8336C"/>
    <w:rsid w:val="00D835BF"/>
    <w:rsid w:val="00D83BFC"/>
    <w:rsid w:val="00D845D3"/>
    <w:rsid w:val="00D845D7"/>
    <w:rsid w:val="00D8474A"/>
    <w:rsid w:val="00D84C2D"/>
    <w:rsid w:val="00D84DE6"/>
    <w:rsid w:val="00D84FBD"/>
    <w:rsid w:val="00D85903"/>
    <w:rsid w:val="00D85E4F"/>
    <w:rsid w:val="00D87DA9"/>
    <w:rsid w:val="00D90683"/>
    <w:rsid w:val="00D912D3"/>
    <w:rsid w:val="00D913E1"/>
    <w:rsid w:val="00D91A11"/>
    <w:rsid w:val="00D91BF4"/>
    <w:rsid w:val="00D92458"/>
    <w:rsid w:val="00D9260F"/>
    <w:rsid w:val="00D92A17"/>
    <w:rsid w:val="00D932FE"/>
    <w:rsid w:val="00D934B8"/>
    <w:rsid w:val="00D93535"/>
    <w:rsid w:val="00D9376D"/>
    <w:rsid w:val="00D93981"/>
    <w:rsid w:val="00D93C4D"/>
    <w:rsid w:val="00D93DD9"/>
    <w:rsid w:val="00D93FD0"/>
    <w:rsid w:val="00D95095"/>
    <w:rsid w:val="00D95627"/>
    <w:rsid w:val="00D95CA6"/>
    <w:rsid w:val="00D95DC7"/>
    <w:rsid w:val="00D96A4D"/>
    <w:rsid w:val="00D9750E"/>
    <w:rsid w:val="00D975BC"/>
    <w:rsid w:val="00D9790F"/>
    <w:rsid w:val="00D97A22"/>
    <w:rsid w:val="00D97DD6"/>
    <w:rsid w:val="00DA06EC"/>
    <w:rsid w:val="00DA148B"/>
    <w:rsid w:val="00DA17A4"/>
    <w:rsid w:val="00DA196B"/>
    <w:rsid w:val="00DA241E"/>
    <w:rsid w:val="00DA2D42"/>
    <w:rsid w:val="00DA3364"/>
    <w:rsid w:val="00DA3B5F"/>
    <w:rsid w:val="00DA3BFE"/>
    <w:rsid w:val="00DA3C4D"/>
    <w:rsid w:val="00DA3EC3"/>
    <w:rsid w:val="00DA4169"/>
    <w:rsid w:val="00DA529E"/>
    <w:rsid w:val="00DA5928"/>
    <w:rsid w:val="00DA6733"/>
    <w:rsid w:val="00DA68F4"/>
    <w:rsid w:val="00DA7399"/>
    <w:rsid w:val="00DA739C"/>
    <w:rsid w:val="00DB03BE"/>
    <w:rsid w:val="00DB07AD"/>
    <w:rsid w:val="00DB17E5"/>
    <w:rsid w:val="00DB2096"/>
    <w:rsid w:val="00DB2560"/>
    <w:rsid w:val="00DB292C"/>
    <w:rsid w:val="00DB2DBC"/>
    <w:rsid w:val="00DB2EDE"/>
    <w:rsid w:val="00DB37B6"/>
    <w:rsid w:val="00DB4636"/>
    <w:rsid w:val="00DB50F4"/>
    <w:rsid w:val="00DB5D91"/>
    <w:rsid w:val="00DB5FE6"/>
    <w:rsid w:val="00DB6DDD"/>
    <w:rsid w:val="00DB721E"/>
    <w:rsid w:val="00DB79C5"/>
    <w:rsid w:val="00DB7B58"/>
    <w:rsid w:val="00DB7CA6"/>
    <w:rsid w:val="00DB7CE3"/>
    <w:rsid w:val="00DC0561"/>
    <w:rsid w:val="00DC0865"/>
    <w:rsid w:val="00DC0ACD"/>
    <w:rsid w:val="00DC0C88"/>
    <w:rsid w:val="00DC0D03"/>
    <w:rsid w:val="00DC2169"/>
    <w:rsid w:val="00DC24E0"/>
    <w:rsid w:val="00DC2AC5"/>
    <w:rsid w:val="00DC3092"/>
    <w:rsid w:val="00DC34C6"/>
    <w:rsid w:val="00DC36B9"/>
    <w:rsid w:val="00DC390E"/>
    <w:rsid w:val="00DC3D37"/>
    <w:rsid w:val="00DC451A"/>
    <w:rsid w:val="00DC4A1F"/>
    <w:rsid w:val="00DC58D0"/>
    <w:rsid w:val="00DC5983"/>
    <w:rsid w:val="00DC5D62"/>
    <w:rsid w:val="00DC63BD"/>
    <w:rsid w:val="00DC63F3"/>
    <w:rsid w:val="00DC6EE7"/>
    <w:rsid w:val="00DC71D9"/>
    <w:rsid w:val="00DC7612"/>
    <w:rsid w:val="00DC7811"/>
    <w:rsid w:val="00DD0451"/>
    <w:rsid w:val="00DD05D0"/>
    <w:rsid w:val="00DD0B7B"/>
    <w:rsid w:val="00DD0FC7"/>
    <w:rsid w:val="00DD14EB"/>
    <w:rsid w:val="00DD3E24"/>
    <w:rsid w:val="00DD3EBF"/>
    <w:rsid w:val="00DD3F9E"/>
    <w:rsid w:val="00DD40A3"/>
    <w:rsid w:val="00DD4411"/>
    <w:rsid w:val="00DD4E22"/>
    <w:rsid w:val="00DD54FF"/>
    <w:rsid w:val="00DD5878"/>
    <w:rsid w:val="00DD5AE9"/>
    <w:rsid w:val="00DD5B23"/>
    <w:rsid w:val="00DD61C8"/>
    <w:rsid w:val="00DD65A2"/>
    <w:rsid w:val="00DD6C47"/>
    <w:rsid w:val="00DD716F"/>
    <w:rsid w:val="00DD7561"/>
    <w:rsid w:val="00DD75B3"/>
    <w:rsid w:val="00DD7FA6"/>
    <w:rsid w:val="00DE01EF"/>
    <w:rsid w:val="00DE1110"/>
    <w:rsid w:val="00DE11C3"/>
    <w:rsid w:val="00DE1625"/>
    <w:rsid w:val="00DE2200"/>
    <w:rsid w:val="00DE25E0"/>
    <w:rsid w:val="00DE28E4"/>
    <w:rsid w:val="00DE2A4C"/>
    <w:rsid w:val="00DE2FF8"/>
    <w:rsid w:val="00DE32C6"/>
    <w:rsid w:val="00DE3359"/>
    <w:rsid w:val="00DE34C0"/>
    <w:rsid w:val="00DE47EB"/>
    <w:rsid w:val="00DE4809"/>
    <w:rsid w:val="00DE4A29"/>
    <w:rsid w:val="00DE4A49"/>
    <w:rsid w:val="00DE5051"/>
    <w:rsid w:val="00DE5C3E"/>
    <w:rsid w:val="00DE61ED"/>
    <w:rsid w:val="00DE630C"/>
    <w:rsid w:val="00DE7184"/>
    <w:rsid w:val="00DE7328"/>
    <w:rsid w:val="00DE7A41"/>
    <w:rsid w:val="00DF0C85"/>
    <w:rsid w:val="00DF0DFB"/>
    <w:rsid w:val="00DF0E1E"/>
    <w:rsid w:val="00DF1209"/>
    <w:rsid w:val="00DF12AA"/>
    <w:rsid w:val="00DF1C19"/>
    <w:rsid w:val="00DF1E86"/>
    <w:rsid w:val="00DF20CF"/>
    <w:rsid w:val="00DF21DD"/>
    <w:rsid w:val="00DF27D0"/>
    <w:rsid w:val="00DF2C42"/>
    <w:rsid w:val="00DF2E64"/>
    <w:rsid w:val="00DF2E7F"/>
    <w:rsid w:val="00DF3735"/>
    <w:rsid w:val="00DF4620"/>
    <w:rsid w:val="00DF4DBB"/>
    <w:rsid w:val="00DF5384"/>
    <w:rsid w:val="00DF5680"/>
    <w:rsid w:val="00DF57DC"/>
    <w:rsid w:val="00DF5DA4"/>
    <w:rsid w:val="00DF6D15"/>
    <w:rsid w:val="00DF7650"/>
    <w:rsid w:val="00DF771F"/>
    <w:rsid w:val="00E00F48"/>
    <w:rsid w:val="00E01D80"/>
    <w:rsid w:val="00E01E01"/>
    <w:rsid w:val="00E02485"/>
    <w:rsid w:val="00E02A5C"/>
    <w:rsid w:val="00E02B59"/>
    <w:rsid w:val="00E03371"/>
    <w:rsid w:val="00E03815"/>
    <w:rsid w:val="00E03BA2"/>
    <w:rsid w:val="00E03BC0"/>
    <w:rsid w:val="00E0442D"/>
    <w:rsid w:val="00E046F3"/>
    <w:rsid w:val="00E04C8B"/>
    <w:rsid w:val="00E05112"/>
    <w:rsid w:val="00E052A9"/>
    <w:rsid w:val="00E05F87"/>
    <w:rsid w:val="00E066EE"/>
    <w:rsid w:val="00E07107"/>
    <w:rsid w:val="00E07689"/>
    <w:rsid w:val="00E07ECA"/>
    <w:rsid w:val="00E108EC"/>
    <w:rsid w:val="00E117AD"/>
    <w:rsid w:val="00E120D4"/>
    <w:rsid w:val="00E12125"/>
    <w:rsid w:val="00E122EA"/>
    <w:rsid w:val="00E12455"/>
    <w:rsid w:val="00E126E5"/>
    <w:rsid w:val="00E12E1B"/>
    <w:rsid w:val="00E12E71"/>
    <w:rsid w:val="00E13673"/>
    <w:rsid w:val="00E13EF3"/>
    <w:rsid w:val="00E13FD4"/>
    <w:rsid w:val="00E1401D"/>
    <w:rsid w:val="00E141A2"/>
    <w:rsid w:val="00E144B8"/>
    <w:rsid w:val="00E14921"/>
    <w:rsid w:val="00E14A06"/>
    <w:rsid w:val="00E14DC7"/>
    <w:rsid w:val="00E15531"/>
    <w:rsid w:val="00E1568B"/>
    <w:rsid w:val="00E15712"/>
    <w:rsid w:val="00E15EAD"/>
    <w:rsid w:val="00E16092"/>
    <w:rsid w:val="00E165A5"/>
    <w:rsid w:val="00E167E1"/>
    <w:rsid w:val="00E16D46"/>
    <w:rsid w:val="00E16E03"/>
    <w:rsid w:val="00E17D3C"/>
    <w:rsid w:val="00E17E40"/>
    <w:rsid w:val="00E2045A"/>
    <w:rsid w:val="00E20B39"/>
    <w:rsid w:val="00E20C52"/>
    <w:rsid w:val="00E216CF"/>
    <w:rsid w:val="00E227B5"/>
    <w:rsid w:val="00E22937"/>
    <w:rsid w:val="00E22E1D"/>
    <w:rsid w:val="00E24575"/>
    <w:rsid w:val="00E246B4"/>
    <w:rsid w:val="00E24EAC"/>
    <w:rsid w:val="00E2547D"/>
    <w:rsid w:val="00E25909"/>
    <w:rsid w:val="00E25B20"/>
    <w:rsid w:val="00E25D10"/>
    <w:rsid w:val="00E2613A"/>
    <w:rsid w:val="00E26C86"/>
    <w:rsid w:val="00E26C90"/>
    <w:rsid w:val="00E276F6"/>
    <w:rsid w:val="00E277F2"/>
    <w:rsid w:val="00E27849"/>
    <w:rsid w:val="00E27F73"/>
    <w:rsid w:val="00E30462"/>
    <w:rsid w:val="00E304EE"/>
    <w:rsid w:val="00E3064E"/>
    <w:rsid w:val="00E313D1"/>
    <w:rsid w:val="00E313F2"/>
    <w:rsid w:val="00E31FB1"/>
    <w:rsid w:val="00E32442"/>
    <w:rsid w:val="00E32510"/>
    <w:rsid w:val="00E32BEF"/>
    <w:rsid w:val="00E32CB0"/>
    <w:rsid w:val="00E33057"/>
    <w:rsid w:val="00E336F9"/>
    <w:rsid w:val="00E33B68"/>
    <w:rsid w:val="00E33BB5"/>
    <w:rsid w:val="00E33D3F"/>
    <w:rsid w:val="00E34AA6"/>
    <w:rsid w:val="00E34CCC"/>
    <w:rsid w:val="00E355D9"/>
    <w:rsid w:val="00E35E14"/>
    <w:rsid w:val="00E35F36"/>
    <w:rsid w:val="00E36495"/>
    <w:rsid w:val="00E37034"/>
    <w:rsid w:val="00E37B0F"/>
    <w:rsid w:val="00E40CA2"/>
    <w:rsid w:val="00E40E78"/>
    <w:rsid w:val="00E40F67"/>
    <w:rsid w:val="00E41219"/>
    <w:rsid w:val="00E41A04"/>
    <w:rsid w:val="00E41C51"/>
    <w:rsid w:val="00E41D10"/>
    <w:rsid w:val="00E41EBC"/>
    <w:rsid w:val="00E4220C"/>
    <w:rsid w:val="00E423CC"/>
    <w:rsid w:val="00E437BA"/>
    <w:rsid w:val="00E43BFB"/>
    <w:rsid w:val="00E43D3F"/>
    <w:rsid w:val="00E448F8"/>
    <w:rsid w:val="00E45120"/>
    <w:rsid w:val="00E452B7"/>
    <w:rsid w:val="00E45B82"/>
    <w:rsid w:val="00E46171"/>
    <w:rsid w:val="00E46692"/>
    <w:rsid w:val="00E46D19"/>
    <w:rsid w:val="00E470AA"/>
    <w:rsid w:val="00E47260"/>
    <w:rsid w:val="00E4761C"/>
    <w:rsid w:val="00E477BE"/>
    <w:rsid w:val="00E478AF"/>
    <w:rsid w:val="00E47AFB"/>
    <w:rsid w:val="00E47B9B"/>
    <w:rsid w:val="00E502A7"/>
    <w:rsid w:val="00E50CAE"/>
    <w:rsid w:val="00E512C9"/>
    <w:rsid w:val="00E5162C"/>
    <w:rsid w:val="00E51838"/>
    <w:rsid w:val="00E51925"/>
    <w:rsid w:val="00E524C9"/>
    <w:rsid w:val="00E52879"/>
    <w:rsid w:val="00E52B1F"/>
    <w:rsid w:val="00E53CE6"/>
    <w:rsid w:val="00E5406D"/>
    <w:rsid w:val="00E543C0"/>
    <w:rsid w:val="00E5520B"/>
    <w:rsid w:val="00E55795"/>
    <w:rsid w:val="00E55C7E"/>
    <w:rsid w:val="00E55D1D"/>
    <w:rsid w:val="00E56470"/>
    <w:rsid w:val="00E5651B"/>
    <w:rsid w:val="00E56AE0"/>
    <w:rsid w:val="00E579AA"/>
    <w:rsid w:val="00E57CD2"/>
    <w:rsid w:val="00E60474"/>
    <w:rsid w:val="00E617D6"/>
    <w:rsid w:val="00E62073"/>
    <w:rsid w:val="00E6257F"/>
    <w:rsid w:val="00E62628"/>
    <w:rsid w:val="00E62ADB"/>
    <w:rsid w:val="00E6387A"/>
    <w:rsid w:val="00E639D7"/>
    <w:rsid w:val="00E63A9F"/>
    <w:rsid w:val="00E63FFE"/>
    <w:rsid w:val="00E643C6"/>
    <w:rsid w:val="00E64525"/>
    <w:rsid w:val="00E6490A"/>
    <w:rsid w:val="00E65495"/>
    <w:rsid w:val="00E655A2"/>
    <w:rsid w:val="00E65900"/>
    <w:rsid w:val="00E66E16"/>
    <w:rsid w:val="00E67C95"/>
    <w:rsid w:val="00E67F13"/>
    <w:rsid w:val="00E70FAE"/>
    <w:rsid w:val="00E713C5"/>
    <w:rsid w:val="00E71824"/>
    <w:rsid w:val="00E718C3"/>
    <w:rsid w:val="00E71D2E"/>
    <w:rsid w:val="00E71F67"/>
    <w:rsid w:val="00E72CBA"/>
    <w:rsid w:val="00E72CC6"/>
    <w:rsid w:val="00E72DFF"/>
    <w:rsid w:val="00E7346B"/>
    <w:rsid w:val="00E735C3"/>
    <w:rsid w:val="00E73639"/>
    <w:rsid w:val="00E73BE2"/>
    <w:rsid w:val="00E74181"/>
    <w:rsid w:val="00E7434C"/>
    <w:rsid w:val="00E751EE"/>
    <w:rsid w:val="00E75316"/>
    <w:rsid w:val="00E765C7"/>
    <w:rsid w:val="00E77B22"/>
    <w:rsid w:val="00E77DA9"/>
    <w:rsid w:val="00E802BB"/>
    <w:rsid w:val="00E80462"/>
    <w:rsid w:val="00E8058E"/>
    <w:rsid w:val="00E80F9F"/>
    <w:rsid w:val="00E81046"/>
    <w:rsid w:val="00E8152F"/>
    <w:rsid w:val="00E81542"/>
    <w:rsid w:val="00E8199B"/>
    <w:rsid w:val="00E81D6A"/>
    <w:rsid w:val="00E83B1A"/>
    <w:rsid w:val="00E83CE8"/>
    <w:rsid w:val="00E84789"/>
    <w:rsid w:val="00E848E9"/>
    <w:rsid w:val="00E84B22"/>
    <w:rsid w:val="00E84B4E"/>
    <w:rsid w:val="00E84B61"/>
    <w:rsid w:val="00E84B64"/>
    <w:rsid w:val="00E85144"/>
    <w:rsid w:val="00E85152"/>
    <w:rsid w:val="00E851DB"/>
    <w:rsid w:val="00E85C84"/>
    <w:rsid w:val="00E85FBC"/>
    <w:rsid w:val="00E85FD9"/>
    <w:rsid w:val="00E86282"/>
    <w:rsid w:val="00E87089"/>
    <w:rsid w:val="00E876F6"/>
    <w:rsid w:val="00E87817"/>
    <w:rsid w:val="00E90138"/>
    <w:rsid w:val="00E909B0"/>
    <w:rsid w:val="00E90F7A"/>
    <w:rsid w:val="00E912C3"/>
    <w:rsid w:val="00E91F8E"/>
    <w:rsid w:val="00E921EA"/>
    <w:rsid w:val="00E92428"/>
    <w:rsid w:val="00E93200"/>
    <w:rsid w:val="00E9357C"/>
    <w:rsid w:val="00E937D6"/>
    <w:rsid w:val="00E93BDA"/>
    <w:rsid w:val="00E940BA"/>
    <w:rsid w:val="00E9453F"/>
    <w:rsid w:val="00E94D06"/>
    <w:rsid w:val="00E958C1"/>
    <w:rsid w:val="00E96184"/>
    <w:rsid w:val="00E96555"/>
    <w:rsid w:val="00E96B21"/>
    <w:rsid w:val="00E96D78"/>
    <w:rsid w:val="00E96E9E"/>
    <w:rsid w:val="00E97520"/>
    <w:rsid w:val="00E97930"/>
    <w:rsid w:val="00EA047D"/>
    <w:rsid w:val="00EA05B8"/>
    <w:rsid w:val="00EA0D09"/>
    <w:rsid w:val="00EA0EE2"/>
    <w:rsid w:val="00EA0F93"/>
    <w:rsid w:val="00EA0FBA"/>
    <w:rsid w:val="00EA1146"/>
    <w:rsid w:val="00EA2170"/>
    <w:rsid w:val="00EA285B"/>
    <w:rsid w:val="00EA36B5"/>
    <w:rsid w:val="00EA3807"/>
    <w:rsid w:val="00EA4521"/>
    <w:rsid w:val="00EA4A15"/>
    <w:rsid w:val="00EA4EC1"/>
    <w:rsid w:val="00EA5EB8"/>
    <w:rsid w:val="00EA66EC"/>
    <w:rsid w:val="00EA6C4A"/>
    <w:rsid w:val="00EB004B"/>
    <w:rsid w:val="00EB031E"/>
    <w:rsid w:val="00EB0321"/>
    <w:rsid w:val="00EB0BEA"/>
    <w:rsid w:val="00EB0EE2"/>
    <w:rsid w:val="00EB1548"/>
    <w:rsid w:val="00EB1B97"/>
    <w:rsid w:val="00EB1C69"/>
    <w:rsid w:val="00EB1CA7"/>
    <w:rsid w:val="00EB1EAD"/>
    <w:rsid w:val="00EB1EEC"/>
    <w:rsid w:val="00EB2AEC"/>
    <w:rsid w:val="00EB345E"/>
    <w:rsid w:val="00EB3591"/>
    <w:rsid w:val="00EB3E51"/>
    <w:rsid w:val="00EB3EE1"/>
    <w:rsid w:val="00EB4967"/>
    <w:rsid w:val="00EB4989"/>
    <w:rsid w:val="00EB4B88"/>
    <w:rsid w:val="00EB4FD8"/>
    <w:rsid w:val="00EB5512"/>
    <w:rsid w:val="00EB639B"/>
    <w:rsid w:val="00EB709D"/>
    <w:rsid w:val="00EB7565"/>
    <w:rsid w:val="00EB7595"/>
    <w:rsid w:val="00EB75E3"/>
    <w:rsid w:val="00EB7A97"/>
    <w:rsid w:val="00EC0331"/>
    <w:rsid w:val="00EC0D09"/>
    <w:rsid w:val="00EC1103"/>
    <w:rsid w:val="00EC129F"/>
    <w:rsid w:val="00EC1560"/>
    <w:rsid w:val="00EC1757"/>
    <w:rsid w:val="00EC256C"/>
    <w:rsid w:val="00EC2DD6"/>
    <w:rsid w:val="00EC3205"/>
    <w:rsid w:val="00EC3868"/>
    <w:rsid w:val="00EC4797"/>
    <w:rsid w:val="00EC47B6"/>
    <w:rsid w:val="00EC493C"/>
    <w:rsid w:val="00EC5030"/>
    <w:rsid w:val="00EC5369"/>
    <w:rsid w:val="00EC589C"/>
    <w:rsid w:val="00EC5924"/>
    <w:rsid w:val="00EC6503"/>
    <w:rsid w:val="00EC6EC4"/>
    <w:rsid w:val="00EC6EC8"/>
    <w:rsid w:val="00EC7697"/>
    <w:rsid w:val="00ED0325"/>
    <w:rsid w:val="00ED14C9"/>
    <w:rsid w:val="00ED2651"/>
    <w:rsid w:val="00ED2FCA"/>
    <w:rsid w:val="00ED30AD"/>
    <w:rsid w:val="00ED3302"/>
    <w:rsid w:val="00ED358A"/>
    <w:rsid w:val="00ED37A4"/>
    <w:rsid w:val="00ED3B37"/>
    <w:rsid w:val="00ED3B74"/>
    <w:rsid w:val="00ED3BD0"/>
    <w:rsid w:val="00ED3E56"/>
    <w:rsid w:val="00ED4516"/>
    <w:rsid w:val="00ED5174"/>
    <w:rsid w:val="00ED6B68"/>
    <w:rsid w:val="00ED6E5B"/>
    <w:rsid w:val="00ED78A2"/>
    <w:rsid w:val="00ED7B49"/>
    <w:rsid w:val="00EE05B9"/>
    <w:rsid w:val="00EE0F71"/>
    <w:rsid w:val="00EE1087"/>
    <w:rsid w:val="00EE1752"/>
    <w:rsid w:val="00EE1932"/>
    <w:rsid w:val="00EE1933"/>
    <w:rsid w:val="00EE1A6F"/>
    <w:rsid w:val="00EE1B82"/>
    <w:rsid w:val="00EE1C0D"/>
    <w:rsid w:val="00EE1DDA"/>
    <w:rsid w:val="00EE23CF"/>
    <w:rsid w:val="00EE275C"/>
    <w:rsid w:val="00EE2914"/>
    <w:rsid w:val="00EE33F4"/>
    <w:rsid w:val="00EE39F0"/>
    <w:rsid w:val="00EE4312"/>
    <w:rsid w:val="00EE44C5"/>
    <w:rsid w:val="00EE4AE5"/>
    <w:rsid w:val="00EE4ED8"/>
    <w:rsid w:val="00EE4EE9"/>
    <w:rsid w:val="00EE4F81"/>
    <w:rsid w:val="00EE540F"/>
    <w:rsid w:val="00EE5480"/>
    <w:rsid w:val="00EE5C2B"/>
    <w:rsid w:val="00EE6D89"/>
    <w:rsid w:val="00EE71F1"/>
    <w:rsid w:val="00EE794E"/>
    <w:rsid w:val="00EF065B"/>
    <w:rsid w:val="00EF0761"/>
    <w:rsid w:val="00EF0CB2"/>
    <w:rsid w:val="00EF0EBC"/>
    <w:rsid w:val="00EF0F61"/>
    <w:rsid w:val="00EF1037"/>
    <w:rsid w:val="00EF1225"/>
    <w:rsid w:val="00EF134A"/>
    <w:rsid w:val="00EF13FC"/>
    <w:rsid w:val="00EF1468"/>
    <w:rsid w:val="00EF1565"/>
    <w:rsid w:val="00EF1D6C"/>
    <w:rsid w:val="00EF2973"/>
    <w:rsid w:val="00EF29B9"/>
    <w:rsid w:val="00EF2AA2"/>
    <w:rsid w:val="00EF2DA7"/>
    <w:rsid w:val="00EF3BE2"/>
    <w:rsid w:val="00EF3FFB"/>
    <w:rsid w:val="00EF4EDB"/>
    <w:rsid w:val="00EF5244"/>
    <w:rsid w:val="00EF5ACE"/>
    <w:rsid w:val="00EF5BBE"/>
    <w:rsid w:val="00EF5BD0"/>
    <w:rsid w:val="00EF7655"/>
    <w:rsid w:val="00EF79D4"/>
    <w:rsid w:val="00EF7C3D"/>
    <w:rsid w:val="00F00EB1"/>
    <w:rsid w:val="00F033D6"/>
    <w:rsid w:val="00F03523"/>
    <w:rsid w:val="00F0503D"/>
    <w:rsid w:val="00F053CB"/>
    <w:rsid w:val="00F05A02"/>
    <w:rsid w:val="00F05DF7"/>
    <w:rsid w:val="00F06CF2"/>
    <w:rsid w:val="00F07AA5"/>
    <w:rsid w:val="00F10109"/>
    <w:rsid w:val="00F10693"/>
    <w:rsid w:val="00F10960"/>
    <w:rsid w:val="00F109BD"/>
    <w:rsid w:val="00F10A53"/>
    <w:rsid w:val="00F10A9C"/>
    <w:rsid w:val="00F110F1"/>
    <w:rsid w:val="00F11666"/>
    <w:rsid w:val="00F12500"/>
    <w:rsid w:val="00F1282F"/>
    <w:rsid w:val="00F128FF"/>
    <w:rsid w:val="00F12CDB"/>
    <w:rsid w:val="00F12DA3"/>
    <w:rsid w:val="00F14288"/>
    <w:rsid w:val="00F1439B"/>
    <w:rsid w:val="00F1479D"/>
    <w:rsid w:val="00F14B56"/>
    <w:rsid w:val="00F14BCB"/>
    <w:rsid w:val="00F14DAC"/>
    <w:rsid w:val="00F15481"/>
    <w:rsid w:val="00F15B76"/>
    <w:rsid w:val="00F15B7A"/>
    <w:rsid w:val="00F15C8E"/>
    <w:rsid w:val="00F161B9"/>
    <w:rsid w:val="00F17678"/>
    <w:rsid w:val="00F177E0"/>
    <w:rsid w:val="00F17C57"/>
    <w:rsid w:val="00F2022A"/>
    <w:rsid w:val="00F20452"/>
    <w:rsid w:val="00F20A71"/>
    <w:rsid w:val="00F219F2"/>
    <w:rsid w:val="00F21EFC"/>
    <w:rsid w:val="00F22CA9"/>
    <w:rsid w:val="00F22D50"/>
    <w:rsid w:val="00F22DF9"/>
    <w:rsid w:val="00F237E6"/>
    <w:rsid w:val="00F23D09"/>
    <w:rsid w:val="00F23F7D"/>
    <w:rsid w:val="00F23FC0"/>
    <w:rsid w:val="00F240EF"/>
    <w:rsid w:val="00F2461C"/>
    <w:rsid w:val="00F248E7"/>
    <w:rsid w:val="00F24901"/>
    <w:rsid w:val="00F24FBB"/>
    <w:rsid w:val="00F25070"/>
    <w:rsid w:val="00F253EA"/>
    <w:rsid w:val="00F25E4B"/>
    <w:rsid w:val="00F26532"/>
    <w:rsid w:val="00F265E2"/>
    <w:rsid w:val="00F272B4"/>
    <w:rsid w:val="00F27CEC"/>
    <w:rsid w:val="00F30AC8"/>
    <w:rsid w:val="00F30B3B"/>
    <w:rsid w:val="00F313B7"/>
    <w:rsid w:val="00F313DF"/>
    <w:rsid w:val="00F318A5"/>
    <w:rsid w:val="00F32076"/>
    <w:rsid w:val="00F32215"/>
    <w:rsid w:val="00F3239E"/>
    <w:rsid w:val="00F32DC0"/>
    <w:rsid w:val="00F335F1"/>
    <w:rsid w:val="00F34674"/>
    <w:rsid w:val="00F3505B"/>
    <w:rsid w:val="00F35C3F"/>
    <w:rsid w:val="00F35C95"/>
    <w:rsid w:val="00F36794"/>
    <w:rsid w:val="00F36B54"/>
    <w:rsid w:val="00F37199"/>
    <w:rsid w:val="00F404E1"/>
    <w:rsid w:val="00F40D7A"/>
    <w:rsid w:val="00F419A4"/>
    <w:rsid w:val="00F42785"/>
    <w:rsid w:val="00F42C16"/>
    <w:rsid w:val="00F4315E"/>
    <w:rsid w:val="00F432DB"/>
    <w:rsid w:val="00F43709"/>
    <w:rsid w:val="00F43825"/>
    <w:rsid w:val="00F44307"/>
    <w:rsid w:val="00F45E45"/>
    <w:rsid w:val="00F45F25"/>
    <w:rsid w:val="00F466B6"/>
    <w:rsid w:val="00F46819"/>
    <w:rsid w:val="00F46916"/>
    <w:rsid w:val="00F46BED"/>
    <w:rsid w:val="00F47862"/>
    <w:rsid w:val="00F501C3"/>
    <w:rsid w:val="00F50712"/>
    <w:rsid w:val="00F5098E"/>
    <w:rsid w:val="00F50A22"/>
    <w:rsid w:val="00F50D27"/>
    <w:rsid w:val="00F50DB3"/>
    <w:rsid w:val="00F50EAC"/>
    <w:rsid w:val="00F510C6"/>
    <w:rsid w:val="00F5151E"/>
    <w:rsid w:val="00F51611"/>
    <w:rsid w:val="00F51C68"/>
    <w:rsid w:val="00F51E74"/>
    <w:rsid w:val="00F52647"/>
    <w:rsid w:val="00F5275B"/>
    <w:rsid w:val="00F530CB"/>
    <w:rsid w:val="00F53437"/>
    <w:rsid w:val="00F53E07"/>
    <w:rsid w:val="00F53F75"/>
    <w:rsid w:val="00F5420E"/>
    <w:rsid w:val="00F5426B"/>
    <w:rsid w:val="00F542A7"/>
    <w:rsid w:val="00F548D9"/>
    <w:rsid w:val="00F55410"/>
    <w:rsid w:val="00F5582B"/>
    <w:rsid w:val="00F57802"/>
    <w:rsid w:val="00F57CA1"/>
    <w:rsid w:val="00F60283"/>
    <w:rsid w:val="00F60502"/>
    <w:rsid w:val="00F60822"/>
    <w:rsid w:val="00F61996"/>
    <w:rsid w:val="00F62275"/>
    <w:rsid w:val="00F625A9"/>
    <w:rsid w:val="00F63034"/>
    <w:rsid w:val="00F64233"/>
    <w:rsid w:val="00F64A5D"/>
    <w:rsid w:val="00F652EC"/>
    <w:rsid w:val="00F6562A"/>
    <w:rsid w:val="00F65682"/>
    <w:rsid w:val="00F65CD0"/>
    <w:rsid w:val="00F65DA1"/>
    <w:rsid w:val="00F6683A"/>
    <w:rsid w:val="00F668DF"/>
    <w:rsid w:val="00F66C7A"/>
    <w:rsid w:val="00F66EA6"/>
    <w:rsid w:val="00F672D2"/>
    <w:rsid w:val="00F67496"/>
    <w:rsid w:val="00F70A02"/>
    <w:rsid w:val="00F71350"/>
    <w:rsid w:val="00F71453"/>
    <w:rsid w:val="00F7159B"/>
    <w:rsid w:val="00F71C6F"/>
    <w:rsid w:val="00F71F25"/>
    <w:rsid w:val="00F721B6"/>
    <w:rsid w:val="00F72581"/>
    <w:rsid w:val="00F73410"/>
    <w:rsid w:val="00F74163"/>
    <w:rsid w:val="00F751B0"/>
    <w:rsid w:val="00F75269"/>
    <w:rsid w:val="00F7598F"/>
    <w:rsid w:val="00F76015"/>
    <w:rsid w:val="00F760BE"/>
    <w:rsid w:val="00F767DE"/>
    <w:rsid w:val="00F77734"/>
    <w:rsid w:val="00F808BD"/>
    <w:rsid w:val="00F82089"/>
    <w:rsid w:val="00F823EE"/>
    <w:rsid w:val="00F82603"/>
    <w:rsid w:val="00F82B21"/>
    <w:rsid w:val="00F82C59"/>
    <w:rsid w:val="00F839FC"/>
    <w:rsid w:val="00F84275"/>
    <w:rsid w:val="00F84D52"/>
    <w:rsid w:val="00F85956"/>
    <w:rsid w:val="00F85A9E"/>
    <w:rsid w:val="00F85CFE"/>
    <w:rsid w:val="00F85EE5"/>
    <w:rsid w:val="00F868B9"/>
    <w:rsid w:val="00F86ACC"/>
    <w:rsid w:val="00F9081C"/>
    <w:rsid w:val="00F9116C"/>
    <w:rsid w:val="00F9164B"/>
    <w:rsid w:val="00F9177D"/>
    <w:rsid w:val="00F91A74"/>
    <w:rsid w:val="00F91C42"/>
    <w:rsid w:val="00F927B3"/>
    <w:rsid w:val="00F92D7D"/>
    <w:rsid w:val="00F92E6E"/>
    <w:rsid w:val="00F93462"/>
    <w:rsid w:val="00F941CF"/>
    <w:rsid w:val="00F94FD0"/>
    <w:rsid w:val="00F95AB4"/>
    <w:rsid w:val="00F95AB9"/>
    <w:rsid w:val="00F95D47"/>
    <w:rsid w:val="00F95DA7"/>
    <w:rsid w:val="00F95E94"/>
    <w:rsid w:val="00F96AFF"/>
    <w:rsid w:val="00F9784B"/>
    <w:rsid w:val="00F97CB1"/>
    <w:rsid w:val="00FA03E2"/>
    <w:rsid w:val="00FA0925"/>
    <w:rsid w:val="00FA0B3D"/>
    <w:rsid w:val="00FA1094"/>
    <w:rsid w:val="00FA1796"/>
    <w:rsid w:val="00FA184F"/>
    <w:rsid w:val="00FA25AF"/>
    <w:rsid w:val="00FA2B3A"/>
    <w:rsid w:val="00FA2D1C"/>
    <w:rsid w:val="00FA2FCC"/>
    <w:rsid w:val="00FA349D"/>
    <w:rsid w:val="00FA3FE1"/>
    <w:rsid w:val="00FA459E"/>
    <w:rsid w:val="00FA4A4B"/>
    <w:rsid w:val="00FA51E5"/>
    <w:rsid w:val="00FA576C"/>
    <w:rsid w:val="00FA5772"/>
    <w:rsid w:val="00FA59B4"/>
    <w:rsid w:val="00FA5A6F"/>
    <w:rsid w:val="00FA658B"/>
    <w:rsid w:val="00FA698B"/>
    <w:rsid w:val="00FA7358"/>
    <w:rsid w:val="00FA7B31"/>
    <w:rsid w:val="00FB0100"/>
    <w:rsid w:val="00FB058A"/>
    <w:rsid w:val="00FB1C0C"/>
    <w:rsid w:val="00FB217E"/>
    <w:rsid w:val="00FB3287"/>
    <w:rsid w:val="00FB3330"/>
    <w:rsid w:val="00FB42D7"/>
    <w:rsid w:val="00FB4857"/>
    <w:rsid w:val="00FB4CA4"/>
    <w:rsid w:val="00FB5395"/>
    <w:rsid w:val="00FB5406"/>
    <w:rsid w:val="00FB594A"/>
    <w:rsid w:val="00FB608E"/>
    <w:rsid w:val="00FB76F3"/>
    <w:rsid w:val="00FB7892"/>
    <w:rsid w:val="00FB789A"/>
    <w:rsid w:val="00FC0AF5"/>
    <w:rsid w:val="00FC0B4F"/>
    <w:rsid w:val="00FC157F"/>
    <w:rsid w:val="00FC15BB"/>
    <w:rsid w:val="00FC16C1"/>
    <w:rsid w:val="00FC2830"/>
    <w:rsid w:val="00FC361B"/>
    <w:rsid w:val="00FC4335"/>
    <w:rsid w:val="00FC435B"/>
    <w:rsid w:val="00FC48D8"/>
    <w:rsid w:val="00FC4B37"/>
    <w:rsid w:val="00FC50AF"/>
    <w:rsid w:val="00FC52C6"/>
    <w:rsid w:val="00FC5B79"/>
    <w:rsid w:val="00FC5ED6"/>
    <w:rsid w:val="00FC608E"/>
    <w:rsid w:val="00FC65D1"/>
    <w:rsid w:val="00FC67A4"/>
    <w:rsid w:val="00FC7248"/>
    <w:rsid w:val="00FC74B8"/>
    <w:rsid w:val="00FC772D"/>
    <w:rsid w:val="00FC773B"/>
    <w:rsid w:val="00FC7C96"/>
    <w:rsid w:val="00FC7CCC"/>
    <w:rsid w:val="00FD0504"/>
    <w:rsid w:val="00FD0BD7"/>
    <w:rsid w:val="00FD19F3"/>
    <w:rsid w:val="00FD36A8"/>
    <w:rsid w:val="00FD4A57"/>
    <w:rsid w:val="00FD54D1"/>
    <w:rsid w:val="00FD5733"/>
    <w:rsid w:val="00FD5CAC"/>
    <w:rsid w:val="00FD5DA5"/>
    <w:rsid w:val="00FD6A5B"/>
    <w:rsid w:val="00FD6EA1"/>
    <w:rsid w:val="00FD75E9"/>
    <w:rsid w:val="00FE0366"/>
    <w:rsid w:val="00FE0CEF"/>
    <w:rsid w:val="00FE1511"/>
    <w:rsid w:val="00FE154E"/>
    <w:rsid w:val="00FE15F3"/>
    <w:rsid w:val="00FE1E95"/>
    <w:rsid w:val="00FE229B"/>
    <w:rsid w:val="00FE2587"/>
    <w:rsid w:val="00FE3019"/>
    <w:rsid w:val="00FE345F"/>
    <w:rsid w:val="00FE35E2"/>
    <w:rsid w:val="00FE37F9"/>
    <w:rsid w:val="00FE392C"/>
    <w:rsid w:val="00FE44FF"/>
    <w:rsid w:val="00FE5257"/>
    <w:rsid w:val="00FE5295"/>
    <w:rsid w:val="00FE55E2"/>
    <w:rsid w:val="00FE5B77"/>
    <w:rsid w:val="00FE602C"/>
    <w:rsid w:val="00FE633E"/>
    <w:rsid w:val="00FE6AC6"/>
    <w:rsid w:val="00FE755F"/>
    <w:rsid w:val="00FE76A7"/>
    <w:rsid w:val="00FF0F0A"/>
    <w:rsid w:val="00FF16B9"/>
    <w:rsid w:val="00FF17EC"/>
    <w:rsid w:val="00FF1FDB"/>
    <w:rsid w:val="00FF2ADB"/>
    <w:rsid w:val="00FF307F"/>
    <w:rsid w:val="00FF344C"/>
    <w:rsid w:val="00FF350E"/>
    <w:rsid w:val="00FF39F4"/>
    <w:rsid w:val="00FF3A2E"/>
    <w:rsid w:val="00FF3C73"/>
    <w:rsid w:val="00FF3CAA"/>
    <w:rsid w:val="00FF4C24"/>
    <w:rsid w:val="00FF5B30"/>
    <w:rsid w:val="00FF5C9E"/>
    <w:rsid w:val="00FF64B1"/>
    <w:rsid w:val="00FF6E4C"/>
    <w:rsid w:val="00FF76B7"/>
    <w:rsid w:val="00FF7F62"/>
    <w:rsid w:val="0E40E3FF"/>
    <w:rsid w:val="48AE3E62"/>
  </w:rsids>
  <m:mathPr>
    <m:mathFont m:val="Cambria Math"/>
    <m:brkBin m:val="before"/>
    <m:brkBinSub m:val="--"/>
    <m:smallFrac/>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14:docId w14:val="37F80F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Calibri" w:hAnsi="Times New Roman" w:cs="Times New Roman"/>
        <w:sz w:val="24"/>
        <w:szCs w:val="24"/>
        <w:lang w:val="es-ES" w:eastAsia="es-E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A464E"/>
    <w:pPr>
      <w:jc w:val="both"/>
    </w:pPr>
    <w:rPr>
      <w:rFonts w:asciiTheme="minorHAnsi" w:hAnsiTheme="minorHAnsi"/>
      <w:color w:val="4E4D4D" w:themeColor="background2"/>
      <w:sz w:val="20"/>
      <w:lang w:val="es-CO"/>
    </w:rPr>
  </w:style>
  <w:style w:type="paragraph" w:styleId="Ttulo1">
    <w:name w:val="heading 1"/>
    <w:basedOn w:val="Normal"/>
    <w:next w:val="Normal"/>
    <w:link w:val="Ttulo1Car"/>
    <w:autoRedefine/>
    <w:uiPriority w:val="9"/>
    <w:qFormat/>
    <w:rsid w:val="00662D86"/>
    <w:pPr>
      <w:keepNext/>
      <w:pBdr>
        <w:bottom w:val="single" w:sz="8" w:space="1" w:color="4E4D4D" w:themeColor="background2"/>
      </w:pBdr>
      <w:tabs>
        <w:tab w:val="left" w:pos="9356"/>
      </w:tabs>
      <w:spacing w:before="240" w:after="240"/>
      <w:jc w:val="left"/>
      <w:outlineLvl w:val="0"/>
    </w:pPr>
    <w:rPr>
      <w:rFonts w:ascii="Arial" w:hAnsi="Arial" w:cs="Arial"/>
      <w:b/>
      <w:bCs/>
      <w:szCs w:val="22"/>
      <w:lang w:val="es-ES"/>
    </w:rPr>
  </w:style>
  <w:style w:type="paragraph" w:styleId="Ttulo2">
    <w:name w:val="heading 2"/>
    <w:aliases w:val="Título 2 CCE"/>
    <w:basedOn w:val="Normal"/>
    <w:next w:val="Normal"/>
    <w:link w:val="Ttulo2Car"/>
    <w:autoRedefine/>
    <w:uiPriority w:val="9"/>
    <w:unhideWhenUsed/>
    <w:qFormat/>
    <w:rsid w:val="005A30D5"/>
    <w:pPr>
      <w:keepNext/>
      <w:keepLines/>
      <w:numPr>
        <w:numId w:val="3"/>
      </w:numPr>
      <w:pBdr>
        <w:bottom w:val="single" w:sz="8" w:space="1" w:color="4E4D4D" w:themeColor="background2"/>
      </w:pBdr>
      <w:spacing w:before="480" w:after="240"/>
      <w:jc w:val="left"/>
      <w:outlineLvl w:val="1"/>
    </w:pPr>
    <w:rPr>
      <w:rFonts w:asciiTheme="majorHAnsi" w:eastAsiaTheme="majorEastAsia" w:hAnsiTheme="majorHAnsi" w:cstheme="majorBidi"/>
      <w:b/>
      <w:bCs/>
      <w:sz w:val="22"/>
      <w:szCs w:val="26"/>
      <w:lang w:val="es-ES_tradnl"/>
    </w:rPr>
  </w:style>
  <w:style w:type="paragraph" w:styleId="Ttulo3">
    <w:name w:val="heading 3"/>
    <w:basedOn w:val="Normal"/>
    <w:next w:val="Normal"/>
    <w:link w:val="Ttulo3Car"/>
    <w:autoRedefine/>
    <w:uiPriority w:val="9"/>
    <w:unhideWhenUsed/>
    <w:rsid w:val="00C00C1A"/>
    <w:pPr>
      <w:numPr>
        <w:numId w:val="1"/>
      </w:numPr>
      <w:pBdr>
        <w:bottom w:val="single" w:sz="8" w:space="3" w:color="FFFFFF" w:themeColor="background1" w:themeTint="99"/>
      </w:pBdr>
      <w:spacing w:before="480" w:after="240"/>
      <w:ind w:left="1003" w:hanging="357"/>
      <w:contextualSpacing/>
      <w:outlineLvl w:val="2"/>
    </w:pPr>
    <w:rPr>
      <w:rFonts w:asciiTheme="majorHAnsi" w:eastAsiaTheme="majorEastAsia" w:hAnsiTheme="majorHAnsi"/>
      <w:bCs/>
      <w:color w:val="554F4F" w:themeColor="text1" w:themeTint="BF"/>
      <w:spacing w:val="5"/>
      <w:kern w:val="28"/>
      <w:sz w:val="22"/>
      <w:lang w:eastAsia="es-CO"/>
    </w:rPr>
  </w:style>
  <w:style w:type="paragraph" w:styleId="Ttulo4">
    <w:name w:val="heading 4"/>
    <w:basedOn w:val="Normal"/>
    <w:next w:val="Normal"/>
    <w:link w:val="Ttulo4Car"/>
    <w:uiPriority w:val="9"/>
    <w:semiHidden/>
    <w:unhideWhenUsed/>
    <w:rsid w:val="004112DF"/>
    <w:pPr>
      <w:keepNext/>
      <w:keepLines/>
      <w:spacing w:before="200"/>
      <w:outlineLvl w:val="3"/>
    </w:pPr>
    <w:rPr>
      <w:rFonts w:asciiTheme="majorHAnsi" w:eastAsiaTheme="majorEastAsia" w:hAnsiTheme="majorHAnsi" w:cstheme="majorBidi"/>
      <w:b/>
      <w:bCs/>
      <w:i/>
      <w:iCs/>
      <w:color w:val="1A1818" w:themeColor="accent1"/>
    </w:rPr>
  </w:style>
  <w:style w:type="paragraph" w:styleId="Ttulo5">
    <w:name w:val="heading 5"/>
    <w:basedOn w:val="Normal"/>
    <w:next w:val="Normal"/>
    <w:link w:val="Ttulo5Car"/>
    <w:uiPriority w:val="9"/>
    <w:semiHidden/>
    <w:unhideWhenUsed/>
    <w:qFormat/>
    <w:rsid w:val="0009137F"/>
    <w:pPr>
      <w:keepNext/>
      <w:keepLines/>
      <w:spacing w:before="200"/>
      <w:outlineLvl w:val="4"/>
    </w:pPr>
    <w:rPr>
      <w:rFonts w:asciiTheme="majorHAnsi" w:eastAsiaTheme="majorEastAsia" w:hAnsiTheme="majorHAnsi" w:cstheme="majorBidi"/>
      <w:color w:val="0C0C0C"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662D86"/>
    <w:rPr>
      <w:rFonts w:ascii="Arial" w:hAnsi="Arial" w:cs="Arial"/>
      <w:b/>
      <w:bCs/>
      <w:color w:val="4E4D4D" w:themeColor="background2"/>
      <w:sz w:val="24"/>
      <w:szCs w:val="22"/>
    </w:rPr>
  </w:style>
  <w:style w:type="paragraph" w:styleId="Encabezado">
    <w:name w:val="header"/>
    <w:basedOn w:val="Normal"/>
    <w:link w:val="EncabezadoCar"/>
    <w:uiPriority w:val="99"/>
    <w:rsid w:val="00A67B8D"/>
    <w:pPr>
      <w:tabs>
        <w:tab w:val="center" w:pos="4419"/>
        <w:tab w:val="right" w:pos="8838"/>
      </w:tabs>
    </w:pPr>
  </w:style>
  <w:style w:type="character" w:customStyle="1" w:styleId="EncabezadoCar">
    <w:name w:val="Encabezado Car"/>
    <w:basedOn w:val="Fuentedeprrafopredeter"/>
    <w:link w:val="Encabezado"/>
    <w:uiPriority w:val="99"/>
    <w:rsid w:val="00A67B8D"/>
    <w:rPr>
      <w:rFonts w:eastAsia="Calibri"/>
      <w:lang w:val="es-CO" w:eastAsia="es-ES" w:bidi="ar-SA"/>
    </w:rPr>
  </w:style>
  <w:style w:type="paragraph" w:styleId="Textoindependiente">
    <w:name w:val="Body Text"/>
    <w:basedOn w:val="Normal"/>
    <w:link w:val="TextoindependienteCar"/>
    <w:rsid w:val="00A67B8D"/>
    <w:pPr>
      <w:widowControl w:val="0"/>
    </w:pPr>
    <w:rPr>
      <w:rFonts w:ascii="CG Times" w:hAnsi="CG Times"/>
      <w:lang w:val="es-ES"/>
    </w:rPr>
  </w:style>
  <w:style w:type="character" w:customStyle="1" w:styleId="TextoindependienteCar">
    <w:name w:val="Texto independiente Car"/>
    <w:basedOn w:val="Fuentedeprrafopredeter"/>
    <w:link w:val="Textoindependiente"/>
    <w:rsid w:val="00A67B8D"/>
    <w:rPr>
      <w:rFonts w:ascii="CG Times" w:eastAsia="Calibri" w:hAnsi="CG Times"/>
      <w:lang w:val="es-ES" w:eastAsia="es-ES" w:bidi="ar-SA"/>
    </w:rPr>
  </w:style>
  <w:style w:type="character" w:styleId="Nmerodepgina">
    <w:name w:val="page number"/>
    <w:basedOn w:val="Fuentedeprrafopredeter"/>
    <w:rsid w:val="00A67B8D"/>
    <w:rPr>
      <w:rFonts w:cs="Times New Roman"/>
    </w:rPr>
  </w:style>
  <w:style w:type="paragraph" w:styleId="Textoindependiente3">
    <w:name w:val="Body Text 3"/>
    <w:basedOn w:val="Normal"/>
    <w:link w:val="Textoindependiente3Car"/>
    <w:rsid w:val="00A67B8D"/>
    <w:pPr>
      <w:spacing w:after="120"/>
    </w:pPr>
    <w:rPr>
      <w:sz w:val="16"/>
      <w:szCs w:val="16"/>
    </w:rPr>
  </w:style>
  <w:style w:type="character" w:customStyle="1" w:styleId="Textoindependiente3Car">
    <w:name w:val="Texto independiente 3 Car"/>
    <w:basedOn w:val="Fuentedeprrafopredeter"/>
    <w:link w:val="Textoindependiente3"/>
    <w:rsid w:val="00A67B8D"/>
    <w:rPr>
      <w:rFonts w:eastAsia="Calibri"/>
      <w:sz w:val="16"/>
      <w:szCs w:val="16"/>
      <w:lang w:val="es-CO" w:eastAsia="es-ES" w:bidi="ar-SA"/>
    </w:rPr>
  </w:style>
  <w:style w:type="character" w:styleId="Refdecomentario">
    <w:name w:val="annotation reference"/>
    <w:basedOn w:val="Fuentedeprrafopredeter"/>
    <w:uiPriority w:val="99"/>
    <w:semiHidden/>
    <w:rsid w:val="00A67B8D"/>
    <w:rPr>
      <w:sz w:val="16"/>
      <w:szCs w:val="16"/>
    </w:rPr>
  </w:style>
  <w:style w:type="paragraph" w:styleId="Textocomentario">
    <w:name w:val="annotation text"/>
    <w:basedOn w:val="Normal"/>
    <w:link w:val="TextocomentarioCar"/>
    <w:uiPriority w:val="99"/>
    <w:rsid w:val="00A67B8D"/>
  </w:style>
  <w:style w:type="paragraph" w:styleId="Textodeglobo">
    <w:name w:val="Balloon Text"/>
    <w:basedOn w:val="Normal"/>
    <w:link w:val="TextodegloboCar"/>
    <w:uiPriority w:val="99"/>
    <w:semiHidden/>
    <w:rsid w:val="00A67B8D"/>
    <w:rPr>
      <w:rFonts w:ascii="Tahoma" w:hAnsi="Tahoma" w:cs="Tahoma"/>
      <w:sz w:val="16"/>
      <w:szCs w:val="16"/>
    </w:rPr>
  </w:style>
  <w:style w:type="paragraph" w:styleId="Piedepgina">
    <w:name w:val="footer"/>
    <w:basedOn w:val="Normal"/>
    <w:link w:val="PiedepginaCar"/>
    <w:uiPriority w:val="99"/>
    <w:rsid w:val="00341BF3"/>
    <w:pPr>
      <w:tabs>
        <w:tab w:val="center" w:pos="4252"/>
        <w:tab w:val="right" w:pos="8504"/>
      </w:tabs>
    </w:pPr>
  </w:style>
  <w:style w:type="paragraph" w:styleId="Prrafodelista">
    <w:name w:val="List Paragraph"/>
    <w:basedOn w:val="Normal"/>
    <w:link w:val="PrrafodelistaCar"/>
    <w:uiPriority w:val="34"/>
    <w:qFormat/>
    <w:rsid w:val="000A1AAC"/>
    <w:pPr>
      <w:ind w:left="720"/>
    </w:pPr>
  </w:style>
  <w:style w:type="paragraph" w:styleId="Asuntodelcomentario">
    <w:name w:val="annotation subject"/>
    <w:basedOn w:val="Textocomentario"/>
    <w:next w:val="Textocomentario"/>
    <w:link w:val="AsuntodelcomentarioCar"/>
    <w:uiPriority w:val="99"/>
    <w:semiHidden/>
    <w:unhideWhenUsed/>
    <w:rsid w:val="006567C9"/>
    <w:rPr>
      <w:b/>
      <w:bCs/>
    </w:rPr>
  </w:style>
  <w:style w:type="character" w:customStyle="1" w:styleId="TextocomentarioCar">
    <w:name w:val="Texto comentario Car"/>
    <w:basedOn w:val="Fuentedeprrafopredeter"/>
    <w:link w:val="Textocomentario"/>
    <w:uiPriority w:val="99"/>
    <w:rsid w:val="006567C9"/>
    <w:rPr>
      <w:rFonts w:eastAsia="Calibri"/>
      <w:lang w:val="es-CO"/>
    </w:rPr>
  </w:style>
  <w:style w:type="character" w:customStyle="1" w:styleId="AsuntodelcomentarioCar">
    <w:name w:val="Asunto del comentario Car"/>
    <w:basedOn w:val="TextocomentarioCar"/>
    <w:link w:val="Asuntodelcomentario"/>
    <w:rsid w:val="006567C9"/>
    <w:rPr>
      <w:rFonts w:eastAsia="Calibri"/>
      <w:lang w:val="es-CO"/>
    </w:rPr>
  </w:style>
  <w:style w:type="paragraph" w:customStyle="1" w:styleId="CM3">
    <w:name w:val="CM3"/>
    <w:basedOn w:val="Normal"/>
    <w:uiPriority w:val="99"/>
    <w:rsid w:val="00CB265F"/>
    <w:pPr>
      <w:autoSpaceDE w:val="0"/>
      <w:autoSpaceDN w:val="0"/>
      <w:spacing w:line="256" w:lineRule="atLeast"/>
    </w:pPr>
    <w:rPr>
      <w:rFonts w:ascii="Arial" w:hAnsi="Arial" w:cs="Arial"/>
      <w:lang w:val="es-ES"/>
    </w:rPr>
  </w:style>
  <w:style w:type="paragraph" w:styleId="Textosinformato">
    <w:name w:val="Plain Text"/>
    <w:basedOn w:val="Normal"/>
    <w:link w:val="TextosinformatoCar"/>
    <w:uiPriority w:val="99"/>
    <w:unhideWhenUsed/>
    <w:rsid w:val="00D05362"/>
    <w:rPr>
      <w:rFonts w:ascii="Consolas" w:hAnsi="Consolas"/>
      <w:sz w:val="21"/>
      <w:szCs w:val="21"/>
      <w:lang w:val="es-ES"/>
    </w:rPr>
  </w:style>
  <w:style w:type="character" w:customStyle="1" w:styleId="TextosinformatoCar">
    <w:name w:val="Texto sin formato Car"/>
    <w:basedOn w:val="Fuentedeprrafopredeter"/>
    <w:link w:val="Textosinformato"/>
    <w:uiPriority w:val="99"/>
    <w:rsid w:val="00D05362"/>
    <w:rPr>
      <w:rFonts w:ascii="Consolas" w:eastAsia="Calibri" w:hAnsi="Consolas"/>
      <w:sz w:val="21"/>
      <w:szCs w:val="21"/>
    </w:rPr>
  </w:style>
  <w:style w:type="paragraph" w:styleId="Textonotapie">
    <w:name w:val="footnote text"/>
    <w:aliases w:val="Texto nota pie Car Car Car Car Car Car Car Car,Texto nota pie Car Car Car Car Car,Texto nota pie Car Car Car Car,ft,fn,Footnote Text Char Char Char Char Char Char,Footnote Text Char Char,Footnote Text1 Char,Footnote Text Char Char Char Ch"/>
    <w:basedOn w:val="Normal"/>
    <w:link w:val="TextonotapieCar"/>
    <w:uiPriority w:val="99"/>
    <w:qFormat/>
    <w:rsid w:val="00212C68"/>
    <w:rPr>
      <w:rFonts w:eastAsia="Times New Roman"/>
      <w:sz w:val="16"/>
    </w:rPr>
  </w:style>
  <w:style w:type="character" w:customStyle="1" w:styleId="TextonotapieCar">
    <w:name w:val="Texto nota pie Car"/>
    <w:aliases w:val="Texto nota pie Car Car Car Car Car Car Car Car Car,Texto nota pie Car Car Car Car Car Car,Texto nota pie Car Car Car Car Car1,ft Car,fn Car,Footnote Text Char Char Char Char Char Char Car,Footnote Text Char Char Car"/>
    <w:basedOn w:val="Fuentedeprrafopredeter"/>
    <w:link w:val="Textonotapie"/>
    <w:uiPriority w:val="99"/>
    <w:rsid w:val="00212C68"/>
    <w:rPr>
      <w:rFonts w:asciiTheme="minorHAnsi" w:eastAsia="Times New Roman" w:hAnsiTheme="minorHAnsi"/>
      <w:color w:val="4E4D4D" w:themeColor="background2"/>
      <w:sz w:val="16"/>
      <w:lang w:val="es-CO"/>
    </w:rPr>
  </w:style>
  <w:style w:type="character" w:styleId="Refdenotaalpie">
    <w:name w:val="footnote reference"/>
    <w:aliases w:val="BVI fnr,referencia nota al pie,Fußnotenzeichen DISS,16 Point,Superscript 6 Point,ftref,Nota de pie,Ref,de nota al pie,Texto nota al pie,Footnote symbol,Footnote,FC,de nota al pi,Ref. de nota al pie2,Massilia Footnote Reference"/>
    <w:uiPriority w:val="99"/>
    <w:rsid w:val="00192A89"/>
    <w:rPr>
      <w:vertAlign w:val="superscript"/>
    </w:rPr>
  </w:style>
  <w:style w:type="paragraph" w:customStyle="1" w:styleId="prrafodelista0">
    <w:name w:val="prrafodelista"/>
    <w:basedOn w:val="Normal"/>
    <w:rsid w:val="005C7BA0"/>
    <w:pPr>
      <w:ind w:left="720"/>
    </w:pPr>
    <w:rPr>
      <w:lang w:val="en-US" w:eastAsia="en-US"/>
    </w:rPr>
  </w:style>
  <w:style w:type="table" w:styleId="Tablaconcuadrcula">
    <w:name w:val="Table Grid"/>
    <w:basedOn w:val="Tablanormal"/>
    <w:uiPriority w:val="59"/>
    <w:rsid w:val="0095381D"/>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iedepginaCar">
    <w:name w:val="Pie de página Car"/>
    <w:basedOn w:val="Fuentedeprrafopredeter"/>
    <w:link w:val="Piedepgina"/>
    <w:uiPriority w:val="99"/>
    <w:rsid w:val="004B217E"/>
    <w:rPr>
      <w:rFonts w:eastAsia="Calibri"/>
      <w:lang w:val="es-CO"/>
    </w:rPr>
  </w:style>
  <w:style w:type="paragraph" w:styleId="Revisin">
    <w:name w:val="Revision"/>
    <w:hidden/>
    <w:uiPriority w:val="99"/>
    <w:semiHidden/>
    <w:rsid w:val="00097866"/>
    <w:rPr>
      <w:lang w:val="es-CO"/>
    </w:rPr>
  </w:style>
  <w:style w:type="paragraph" w:customStyle="1" w:styleId="Default">
    <w:name w:val="Default"/>
    <w:rsid w:val="00AF6FF9"/>
    <w:pPr>
      <w:autoSpaceDE w:val="0"/>
      <w:autoSpaceDN w:val="0"/>
      <w:adjustRightInd w:val="0"/>
    </w:pPr>
    <w:rPr>
      <w:rFonts w:ascii="Arial" w:hAnsi="Arial" w:cs="Arial"/>
      <w:color w:val="000000"/>
    </w:rPr>
  </w:style>
  <w:style w:type="paragraph" w:customStyle="1" w:styleId="Titulo2">
    <w:name w:val="Titulo 2"/>
    <w:basedOn w:val="Normal"/>
    <w:next w:val="Normal"/>
    <w:link w:val="Titulo2Car"/>
    <w:autoRedefine/>
    <w:rsid w:val="003D7C33"/>
    <w:pPr>
      <w:widowControl w:val="0"/>
      <w:shd w:val="pct10" w:color="auto" w:fill="auto"/>
      <w:spacing w:before="360" w:after="120"/>
      <w:ind w:left="1003" w:hanging="357"/>
      <w:jc w:val="left"/>
      <w:outlineLvl w:val="1"/>
    </w:pPr>
    <w:rPr>
      <w:rFonts w:asciiTheme="majorHAnsi" w:hAnsiTheme="majorHAnsi"/>
      <w:b/>
    </w:rPr>
  </w:style>
  <w:style w:type="character" w:customStyle="1" w:styleId="Titulo2Car">
    <w:name w:val="Titulo 2 Car"/>
    <w:basedOn w:val="Ttulo1Car"/>
    <w:link w:val="Titulo2"/>
    <w:rsid w:val="003D7C33"/>
    <w:rPr>
      <w:rFonts w:asciiTheme="majorHAnsi" w:hAnsiTheme="majorHAnsi" w:cs="Arial"/>
      <w:b/>
      <w:bCs w:val="0"/>
      <w:color w:val="4E4D4D" w:themeColor="background2"/>
      <w:sz w:val="24"/>
      <w:szCs w:val="22"/>
      <w:shd w:val="pct10" w:color="auto" w:fill="auto"/>
      <w:lang w:val="es-CO"/>
    </w:rPr>
  </w:style>
  <w:style w:type="character" w:customStyle="1" w:styleId="Ttulo2Car">
    <w:name w:val="Título 2 Car"/>
    <w:aliases w:val="Título 2 CCE Car"/>
    <w:basedOn w:val="Fuentedeprrafopredeter"/>
    <w:link w:val="Ttulo2"/>
    <w:uiPriority w:val="9"/>
    <w:rsid w:val="005A30D5"/>
    <w:rPr>
      <w:rFonts w:asciiTheme="majorHAnsi" w:eastAsiaTheme="majorEastAsia" w:hAnsiTheme="majorHAnsi" w:cstheme="majorBidi"/>
      <w:b/>
      <w:bCs/>
      <w:color w:val="4E4D4D" w:themeColor="background2"/>
      <w:sz w:val="22"/>
      <w:szCs w:val="26"/>
      <w:lang w:val="es-ES_tradnl"/>
    </w:rPr>
  </w:style>
  <w:style w:type="character" w:customStyle="1" w:styleId="Ttulo3Car">
    <w:name w:val="Título 3 Car"/>
    <w:basedOn w:val="Fuentedeprrafopredeter"/>
    <w:link w:val="Ttulo3"/>
    <w:uiPriority w:val="9"/>
    <w:rsid w:val="00C00C1A"/>
    <w:rPr>
      <w:rFonts w:asciiTheme="majorHAnsi" w:eastAsiaTheme="majorEastAsia" w:hAnsiTheme="majorHAnsi"/>
      <w:bCs/>
      <w:color w:val="554F4F" w:themeColor="text1" w:themeTint="BF"/>
      <w:spacing w:val="5"/>
      <w:kern w:val="28"/>
      <w:sz w:val="22"/>
      <w:lang w:val="es-CO" w:eastAsia="es-CO"/>
    </w:rPr>
  </w:style>
  <w:style w:type="paragraph" w:customStyle="1" w:styleId="Titulo-4">
    <w:name w:val="Titulo -4"/>
    <w:basedOn w:val="Ttulo4"/>
    <w:next w:val="Normal"/>
    <w:link w:val="Titulo-4Car"/>
    <w:autoRedefine/>
    <w:qFormat/>
    <w:rsid w:val="00DB2096"/>
    <w:pPr>
      <w:numPr>
        <w:numId w:val="4"/>
      </w:numPr>
      <w:spacing w:before="360" w:after="120"/>
      <w:contextualSpacing/>
    </w:pPr>
    <w:rPr>
      <w:rFonts w:ascii="Arial" w:hAnsi="Arial"/>
      <w:i w:val="0"/>
      <w:color w:val="4E4D4D" w:themeColor="background2"/>
      <w:lang w:val="es-ES_tradnl"/>
    </w:rPr>
  </w:style>
  <w:style w:type="character" w:customStyle="1" w:styleId="Ttulo4Car">
    <w:name w:val="Título 4 Car"/>
    <w:basedOn w:val="Fuentedeprrafopredeter"/>
    <w:link w:val="Ttulo4"/>
    <w:uiPriority w:val="9"/>
    <w:semiHidden/>
    <w:rsid w:val="004112DF"/>
    <w:rPr>
      <w:rFonts w:asciiTheme="majorHAnsi" w:eastAsiaTheme="majorEastAsia" w:hAnsiTheme="majorHAnsi" w:cstheme="majorBidi"/>
      <w:b/>
      <w:bCs/>
      <w:i/>
      <w:iCs/>
      <w:color w:val="1A1818" w:themeColor="accent1"/>
      <w:lang w:val="es-CO"/>
    </w:rPr>
  </w:style>
  <w:style w:type="paragraph" w:styleId="Sinespaciado">
    <w:name w:val="No Spacing"/>
    <w:aliases w:val="Titulo 3"/>
    <w:basedOn w:val="Ttulo"/>
    <w:next w:val="Normal"/>
    <w:link w:val="SinespaciadoCar"/>
    <w:autoRedefine/>
    <w:uiPriority w:val="1"/>
    <w:qFormat/>
    <w:rsid w:val="00067983"/>
    <w:pPr>
      <w:numPr>
        <w:numId w:val="2"/>
      </w:numPr>
      <w:spacing w:before="360"/>
      <w:outlineLvl w:val="2"/>
    </w:pPr>
    <w:rPr>
      <w:rFonts w:ascii="Arial" w:eastAsiaTheme="minorEastAsia" w:hAnsi="Arial"/>
      <w:color w:val="4E4D4D" w:themeColor="background2"/>
      <w:lang w:val="es-ES_tradnl"/>
    </w:rPr>
  </w:style>
  <w:style w:type="paragraph" w:styleId="Ttulo">
    <w:name w:val="Title"/>
    <w:aliases w:val="Título 3 CCE"/>
    <w:basedOn w:val="Normal"/>
    <w:next w:val="Normal"/>
    <w:link w:val="TtuloCar"/>
    <w:uiPriority w:val="10"/>
    <w:qFormat/>
    <w:rsid w:val="00296699"/>
    <w:pPr>
      <w:pBdr>
        <w:bottom w:val="single" w:sz="8" w:space="1" w:color="4E4D4D" w:themeColor="background2"/>
      </w:pBdr>
      <w:spacing w:before="600" w:after="240"/>
      <w:contextualSpacing/>
    </w:pPr>
    <w:rPr>
      <w:rFonts w:asciiTheme="majorHAnsi" w:eastAsiaTheme="majorEastAsia" w:hAnsiTheme="majorHAnsi" w:cstheme="majorBidi"/>
      <w:b/>
      <w:color w:val="131212" w:themeColor="text2" w:themeShade="BF"/>
      <w:spacing w:val="5"/>
      <w:kern w:val="28"/>
      <w:szCs w:val="52"/>
    </w:rPr>
  </w:style>
  <w:style w:type="character" w:customStyle="1" w:styleId="TtuloCar">
    <w:name w:val="Título Car"/>
    <w:aliases w:val="Título 3 CCE Car"/>
    <w:basedOn w:val="Fuentedeprrafopredeter"/>
    <w:link w:val="Ttulo"/>
    <w:uiPriority w:val="10"/>
    <w:rsid w:val="00296699"/>
    <w:rPr>
      <w:rFonts w:asciiTheme="majorHAnsi" w:eastAsiaTheme="majorEastAsia" w:hAnsiTheme="majorHAnsi" w:cstheme="majorBidi"/>
      <w:b/>
      <w:color w:val="131212" w:themeColor="text2" w:themeShade="BF"/>
      <w:spacing w:val="5"/>
      <w:kern w:val="28"/>
      <w:sz w:val="24"/>
      <w:szCs w:val="52"/>
      <w:lang w:val="es-CO"/>
    </w:rPr>
  </w:style>
  <w:style w:type="character" w:customStyle="1" w:styleId="Ttulo5Car">
    <w:name w:val="Título 5 Car"/>
    <w:basedOn w:val="Fuentedeprrafopredeter"/>
    <w:link w:val="Ttulo5"/>
    <w:uiPriority w:val="9"/>
    <w:rsid w:val="0009137F"/>
    <w:rPr>
      <w:rFonts w:asciiTheme="majorHAnsi" w:eastAsiaTheme="majorEastAsia" w:hAnsiTheme="majorHAnsi" w:cstheme="majorBidi"/>
      <w:color w:val="0C0C0C" w:themeColor="accent1" w:themeShade="7F"/>
      <w:lang w:val="es-CO"/>
    </w:rPr>
  </w:style>
  <w:style w:type="character" w:styleId="nfasis">
    <w:name w:val="Emphasis"/>
    <w:basedOn w:val="Fuentedeprrafopredeter"/>
    <w:uiPriority w:val="20"/>
    <w:qFormat/>
    <w:rsid w:val="0009137F"/>
    <w:rPr>
      <w:i/>
      <w:iCs/>
    </w:rPr>
  </w:style>
  <w:style w:type="table" w:customStyle="1" w:styleId="Sombreadoclaro-nfasis11">
    <w:name w:val="Sombreado claro - Énfasis 11"/>
    <w:basedOn w:val="Tablanormal"/>
    <w:uiPriority w:val="60"/>
    <w:rsid w:val="0009137F"/>
    <w:rPr>
      <w:rFonts w:asciiTheme="minorHAnsi" w:eastAsiaTheme="minorEastAsia" w:hAnsiTheme="minorHAnsi" w:cstheme="minorBidi"/>
      <w:color w:val="131212" w:themeColor="accent1" w:themeShade="BF"/>
      <w:sz w:val="22"/>
      <w:szCs w:val="22"/>
      <w:lang w:val="es-CO" w:eastAsia="es-CO"/>
    </w:rPr>
    <w:tblPr>
      <w:tblStyleRowBandSize w:val="1"/>
      <w:tblStyleColBandSize w:val="1"/>
      <w:tblBorders>
        <w:top w:val="single" w:sz="8" w:space="0" w:color="1A1818" w:themeColor="accent1"/>
        <w:bottom w:val="single" w:sz="8" w:space="0" w:color="1A1818" w:themeColor="accent1"/>
      </w:tblBorders>
    </w:tblPr>
    <w:tblStylePr w:type="firstRow">
      <w:pPr>
        <w:spacing w:before="0" w:after="0" w:line="240" w:lineRule="auto"/>
      </w:pPr>
      <w:rPr>
        <w:b/>
        <w:bCs/>
      </w:rPr>
      <w:tblPr/>
      <w:tcPr>
        <w:tcBorders>
          <w:top w:val="single" w:sz="8" w:space="0" w:color="1A1818" w:themeColor="accent1"/>
          <w:left w:val="nil"/>
          <w:bottom w:val="single" w:sz="8" w:space="0" w:color="1A1818" w:themeColor="accent1"/>
          <w:right w:val="nil"/>
          <w:insideH w:val="nil"/>
          <w:insideV w:val="nil"/>
        </w:tcBorders>
      </w:tcPr>
    </w:tblStylePr>
    <w:tblStylePr w:type="lastRow">
      <w:pPr>
        <w:spacing w:before="0" w:after="0" w:line="240" w:lineRule="auto"/>
      </w:pPr>
      <w:rPr>
        <w:b/>
        <w:bCs/>
      </w:rPr>
      <w:tblPr/>
      <w:tcPr>
        <w:tcBorders>
          <w:top w:val="single" w:sz="8" w:space="0" w:color="1A1818" w:themeColor="accent1"/>
          <w:left w:val="nil"/>
          <w:bottom w:val="single" w:sz="8" w:space="0" w:color="1A1818"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8C3C3" w:themeFill="accent1" w:themeFillTint="3F"/>
      </w:tcPr>
    </w:tblStylePr>
    <w:tblStylePr w:type="band1Horz">
      <w:tblPr/>
      <w:tcPr>
        <w:tcBorders>
          <w:left w:val="nil"/>
          <w:right w:val="nil"/>
          <w:insideH w:val="nil"/>
          <w:insideV w:val="nil"/>
        </w:tcBorders>
        <w:shd w:val="clear" w:color="auto" w:fill="C8C3C3" w:themeFill="accent1" w:themeFillTint="3F"/>
      </w:tcPr>
    </w:tblStylePr>
  </w:style>
  <w:style w:type="paragraph" w:styleId="NormalWeb">
    <w:name w:val="Normal (Web)"/>
    <w:basedOn w:val="Normal"/>
    <w:uiPriority w:val="99"/>
    <w:unhideWhenUsed/>
    <w:rsid w:val="0009137F"/>
    <w:pPr>
      <w:spacing w:before="100" w:beforeAutospacing="1" w:after="100" w:afterAutospacing="1"/>
    </w:pPr>
    <w:rPr>
      <w:rFonts w:ascii="Times New Roman" w:eastAsia="Times New Roman" w:hAnsi="Times New Roman"/>
      <w:sz w:val="22"/>
    </w:rPr>
  </w:style>
  <w:style w:type="paragraph" w:styleId="Descripcin">
    <w:name w:val="caption"/>
    <w:basedOn w:val="Normal"/>
    <w:next w:val="Normal"/>
    <w:autoRedefine/>
    <w:uiPriority w:val="35"/>
    <w:unhideWhenUsed/>
    <w:qFormat/>
    <w:rsid w:val="008F69BC"/>
    <w:pPr>
      <w:keepNext/>
      <w:spacing w:before="240" w:after="60"/>
      <w:jc w:val="center"/>
    </w:pPr>
    <w:rPr>
      <w:rFonts w:ascii="Arial" w:hAnsi="Arial" w:cs="Arial"/>
      <w:b/>
      <w:bCs/>
      <w:noProof/>
      <w:sz w:val="16"/>
      <w:lang w:val="es-ES_tradnl"/>
    </w:rPr>
  </w:style>
  <w:style w:type="paragraph" w:styleId="Cita">
    <w:name w:val="Quote"/>
    <w:basedOn w:val="Normal"/>
    <w:next w:val="Normal"/>
    <w:link w:val="CitaCar"/>
    <w:autoRedefine/>
    <w:uiPriority w:val="29"/>
    <w:qFormat/>
    <w:rsid w:val="00D90683"/>
    <w:pPr>
      <w:spacing w:before="60" w:after="240"/>
      <w:jc w:val="center"/>
    </w:pPr>
    <w:rPr>
      <w:sz w:val="16"/>
      <w:lang w:val="es-ES_tradnl"/>
    </w:rPr>
  </w:style>
  <w:style w:type="character" w:customStyle="1" w:styleId="CitaCar">
    <w:name w:val="Cita Car"/>
    <w:basedOn w:val="Fuentedeprrafopredeter"/>
    <w:link w:val="Cita"/>
    <w:uiPriority w:val="29"/>
    <w:rsid w:val="00D90683"/>
    <w:rPr>
      <w:rFonts w:asciiTheme="minorHAnsi" w:hAnsiTheme="minorHAnsi"/>
      <w:color w:val="4E4D4D" w:themeColor="background2"/>
      <w:sz w:val="16"/>
      <w:lang w:val="es-ES_tradnl"/>
    </w:rPr>
  </w:style>
  <w:style w:type="table" w:styleId="Listamedia2-nfasis1">
    <w:name w:val="Medium List 2 Accent 1"/>
    <w:basedOn w:val="Tablanormal"/>
    <w:uiPriority w:val="66"/>
    <w:rsid w:val="00F92D7D"/>
    <w:rPr>
      <w:rFonts w:asciiTheme="majorHAnsi" w:eastAsiaTheme="majorEastAsia" w:hAnsiTheme="majorHAnsi" w:cstheme="majorBidi"/>
      <w:color w:val="1A1818" w:themeColor="text1"/>
      <w:sz w:val="22"/>
      <w:szCs w:val="22"/>
      <w:lang w:val="es-CO" w:eastAsia="en-US"/>
    </w:rPr>
    <w:tblPr>
      <w:tblStyleRowBandSize w:val="1"/>
      <w:tblStyleColBandSize w:val="1"/>
      <w:tblBorders>
        <w:top w:val="single" w:sz="8" w:space="0" w:color="1A1818" w:themeColor="accent1"/>
        <w:left w:val="single" w:sz="8" w:space="0" w:color="1A1818" w:themeColor="accent1"/>
        <w:bottom w:val="single" w:sz="8" w:space="0" w:color="1A1818" w:themeColor="accent1"/>
        <w:right w:val="single" w:sz="8" w:space="0" w:color="1A1818" w:themeColor="accent1"/>
      </w:tblBorders>
    </w:tblPr>
    <w:tblStylePr w:type="firstRow">
      <w:rPr>
        <w:sz w:val="24"/>
        <w:szCs w:val="24"/>
      </w:rPr>
      <w:tblPr/>
      <w:tcPr>
        <w:tcBorders>
          <w:top w:val="nil"/>
          <w:left w:val="nil"/>
          <w:bottom w:val="single" w:sz="24" w:space="0" w:color="1A1818" w:themeColor="accent1"/>
          <w:right w:val="nil"/>
          <w:insideH w:val="nil"/>
          <w:insideV w:val="nil"/>
        </w:tcBorders>
        <w:shd w:val="clear" w:color="auto" w:fill="FFFFFF" w:themeFill="background1"/>
      </w:tcPr>
    </w:tblStylePr>
    <w:tblStylePr w:type="lastRow">
      <w:tblPr/>
      <w:tcPr>
        <w:tcBorders>
          <w:top w:val="single" w:sz="8" w:space="0" w:color="1A1818"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A1818" w:themeColor="accent1"/>
          <w:insideH w:val="nil"/>
          <w:insideV w:val="nil"/>
        </w:tcBorders>
        <w:shd w:val="clear" w:color="auto" w:fill="FFFFFF" w:themeFill="background1"/>
      </w:tcPr>
    </w:tblStylePr>
    <w:tblStylePr w:type="lastCol">
      <w:tblPr/>
      <w:tcPr>
        <w:tcBorders>
          <w:top w:val="nil"/>
          <w:left w:val="single" w:sz="8" w:space="0" w:color="1A1818"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8C3C3" w:themeFill="accent1" w:themeFillTint="3F"/>
      </w:tcPr>
    </w:tblStylePr>
    <w:tblStylePr w:type="band1Horz">
      <w:tblPr/>
      <w:tcPr>
        <w:tcBorders>
          <w:top w:val="nil"/>
          <w:bottom w:val="nil"/>
          <w:insideH w:val="nil"/>
          <w:insideV w:val="nil"/>
        </w:tcBorders>
        <w:shd w:val="clear" w:color="auto" w:fill="C8C3C3"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Listamediana21">
    <w:name w:val="Lista mediana 21"/>
    <w:basedOn w:val="Tablanormal"/>
    <w:uiPriority w:val="66"/>
    <w:rsid w:val="007A5B61"/>
    <w:rPr>
      <w:rFonts w:asciiTheme="majorHAnsi" w:eastAsiaTheme="majorEastAsia" w:hAnsiTheme="majorHAnsi" w:cstheme="majorBidi"/>
      <w:color w:val="1A1818" w:themeColor="text1"/>
    </w:rPr>
    <w:tblPr>
      <w:tblStyleRowBandSize w:val="1"/>
      <w:tblStyleColBandSize w:val="1"/>
      <w:tblBorders>
        <w:top w:val="single" w:sz="8" w:space="0" w:color="1A1818" w:themeColor="text1"/>
        <w:left w:val="single" w:sz="8" w:space="0" w:color="1A1818" w:themeColor="text1"/>
        <w:bottom w:val="single" w:sz="8" w:space="0" w:color="1A1818" w:themeColor="text1"/>
        <w:right w:val="single" w:sz="8" w:space="0" w:color="1A1818" w:themeColor="text1"/>
      </w:tblBorders>
    </w:tblPr>
    <w:tblStylePr w:type="firstRow">
      <w:rPr>
        <w:sz w:val="24"/>
        <w:szCs w:val="24"/>
      </w:rPr>
      <w:tblPr/>
      <w:tcPr>
        <w:tcBorders>
          <w:top w:val="nil"/>
          <w:left w:val="nil"/>
          <w:bottom w:val="single" w:sz="24" w:space="0" w:color="1A1818" w:themeColor="text1"/>
          <w:right w:val="nil"/>
          <w:insideH w:val="nil"/>
          <w:insideV w:val="nil"/>
        </w:tcBorders>
        <w:shd w:val="clear" w:color="auto" w:fill="FFFFFF" w:themeFill="background1"/>
      </w:tcPr>
    </w:tblStylePr>
    <w:tblStylePr w:type="lastRow">
      <w:tblPr/>
      <w:tcPr>
        <w:tcBorders>
          <w:top w:val="single" w:sz="8" w:space="0" w:color="1A1818"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A1818" w:themeColor="text1"/>
          <w:insideH w:val="nil"/>
          <w:insideV w:val="nil"/>
        </w:tcBorders>
        <w:shd w:val="clear" w:color="auto" w:fill="FFFFFF" w:themeFill="background1"/>
      </w:tcPr>
    </w:tblStylePr>
    <w:tblStylePr w:type="lastCol">
      <w:tblPr/>
      <w:tcPr>
        <w:tcBorders>
          <w:top w:val="nil"/>
          <w:left w:val="single" w:sz="8" w:space="0" w:color="1A1818"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8C3C3" w:themeFill="text1" w:themeFillTint="3F"/>
      </w:tcPr>
    </w:tblStylePr>
    <w:tblStylePr w:type="band1Horz">
      <w:tblPr/>
      <w:tcPr>
        <w:tcBorders>
          <w:top w:val="nil"/>
          <w:bottom w:val="nil"/>
          <w:insideH w:val="nil"/>
          <w:insideV w:val="nil"/>
        </w:tcBorders>
        <w:shd w:val="clear" w:color="auto" w:fill="C8C3C3"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Sombreadomediano11">
    <w:name w:val="Sombreado mediano 11"/>
    <w:basedOn w:val="Tablanormal"/>
    <w:uiPriority w:val="63"/>
    <w:rsid w:val="007A5B61"/>
    <w:tblPr>
      <w:tblStyleRowBandSize w:val="1"/>
      <w:tblStyleColBandSize w:val="1"/>
      <w:tblBorders>
        <w:top w:val="single" w:sz="8" w:space="0" w:color="554F4F" w:themeColor="text1" w:themeTint="BF"/>
        <w:left w:val="single" w:sz="8" w:space="0" w:color="554F4F" w:themeColor="text1" w:themeTint="BF"/>
        <w:bottom w:val="single" w:sz="8" w:space="0" w:color="554F4F" w:themeColor="text1" w:themeTint="BF"/>
        <w:right w:val="single" w:sz="8" w:space="0" w:color="554F4F" w:themeColor="text1" w:themeTint="BF"/>
        <w:insideH w:val="single" w:sz="8" w:space="0" w:color="554F4F" w:themeColor="text1" w:themeTint="BF"/>
      </w:tblBorders>
    </w:tblPr>
    <w:tblStylePr w:type="firstRow">
      <w:pPr>
        <w:spacing w:before="0" w:after="0" w:line="240" w:lineRule="auto"/>
      </w:pPr>
      <w:rPr>
        <w:b/>
        <w:bCs/>
        <w:color w:val="FFFFFF" w:themeColor="background1"/>
      </w:rPr>
      <w:tblPr/>
      <w:tcPr>
        <w:tcBorders>
          <w:top w:val="single" w:sz="8" w:space="0" w:color="554F4F" w:themeColor="text1" w:themeTint="BF"/>
          <w:left w:val="single" w:sz="8" w:space="0" w:color="554F4F" w:themeColor="text1" w:themeTint="BF"/>
          <w:bottom w:val="single" w:sz="8" w:space="0" w:color="554F4F" w:themeColor="text1" w:themeTint="BF"/>
          <w:right w:val="single" w:sz="8" w:space="0" w:color="554F4F" w:themeColor="text1" w:themeTint="BF"/>
          <w:insideH w:val="nil"/>
          <w:insideV w:val="nil"/>
        </w:tcBorders>
        <w:shd w:val="clear" w:color="auto" w:fill="1A1818" w:themeFill="text1"/>
      </w:tcPr>
    </w:tblStylePr>
    <w:tblStylePr w:type="lastRow">
      <w:pPr>
        <w:spacing w:before="0" w:after="0" w:line="240" w:lineRule="auto"/>
      </w:pPr>
      <w:rPr>
        <w:b/>
        <w:bCs/>
      </w:rPr>
      <w:tblPr/>
      <w:tcPr>
        <w:tcBorders>
          <w:top w:val="double" w:sz="6" w:space="0" w:color="554F4F" w:themeColor="text1" w:themeTint="BF"/>
          <w:left w:val="single" w:sz="8" w:space="0" w:color="554F4F" w:themeColor="text1" w:themeTint="BF"/>
          <w:bottom w:val="single" w:sz="8" w:space="0" w:color="554F4F" w:themeColor="text1" w:themeTint="BF"/>
          <w:right w:val="single" w:sz="8" w:space="0" w:color="554F4F" w:themeColor="text1" w:themeTint="BF"/>
          <w:insideH w:val="nil"/>
          <w:insideV w:val="nil"/>
        </w:tcBorders>
      </w:tcPr>
    </w:tblStylePr>
    <w:tblStylePr w:type="firstCol">
      <w:rPr>
        <w:b/>
        <w:bCs/>
      </w:rPr>
    </w:tblStylePr>
    <w:tblStylePr w:type="lastCol">
      <w:rPr>
        <w:b/>
        <w:bCs/>
      </w:rPr>
    </w:tblStylePr>
    <w:tblStylePr w:type="band1Vert">
      <w:tblPr/>
      <w:tcPr>
        <w:shd w:val="clear" w:color="auto" w:fill="C8C3C3" w:themeFill="text1" w:themeFillTint="3F"/>
      </w:tcPr>
    </w:tblStylePr>
    <w:tblStylePr w:type="band1Horz">
      <w:tblPr/>
      <w:tcPr>
        <w:tcBorders>
          <w:insideH w:val="nil"/>
          <w:insideV w:val="nil"/>
        </w:tcBorders>
        <w:shd w:val="clear" w:color="auto" w:fill="C8C3C3" w:themeFill="text1" w:themeFillTint="3F"/>
      </w:tcPr>
    </w:tblStylePr>
    <w:tblStylePr w:type="band2Horz">
      <w:tblPr/>
      <w:tcPr>
        <w:tcBorders>
          <w:insideH w:val="nil"/>
          <w:insideV w:val="nil"/>
        </w:tcBorders>
      </w:tcPr>
    </w:tblStylePr>
  </w:style>
  <w:style w:type="table" w:customStyle="1" w:styleId="Listaclara1">
    <w:name w:val="Lista clara1"/>
    <w:basedOn w:val="Tablanormal"/>
    <w:uiPriority w:val="61"/>
    <w:rsid w:val="0042404E"/>
    <w:tblPr>
      <w:tblStyleRowBandSize w:val="1"/>
      <w:tblStyleColBandSize w:val="1"/>
      <w:tblBorders>
        <w:top w:val="single" w:sz="8" w:space="0" w:color="1A1818" w:themeColor="text1"/>
        <w:left w:val="single" w:sz="8" w:space="0" w:color="1A1818" w:themeColor="text1"/>
        <w:bottom w:val="single" w:sz="8" w:space="0" w:color="1A1818" w:themeColor="text1"/>
        <w:right w:val="single" w:sz="8" w:space="0" w:color="1A1818" w:themeColor="text1"/>
      </w:tblBorders>
    </w:tblPr>
    <w:tblStylePr w:type="firstRow">
      <w:pPr>
        <w:spacing w:before="0" w:after="0" w:line="240" w:lineRule="auto"/>
      </w:pPr>
      <w:rPr>
        <w:b/>
        <w:bCs/>
        <w:color w:val="FFFFFF" w:themeColor="background1"/>
      </w:rPr>
      <w:tblPr/>
      <w:tcPr>
        <w:shd w:val="clear" w:color="auto" w:fill="1A1818" w:themeFill="text1"/>
      </w:tcPr>
    </w:tblStylePr>
    <w:tblStylePr w:type="lastRow">
      <w:pPr>
        <w:spacing w:before="0" w:after="0" w:line="240" w:lineRule="auto"/>
      </w:pPr>
      <w:rPr>
        <w:b/>
        <w:bCs/>
      </w:rPr>
      <w:tblPr/>
      <w:tcPr>
        <w:tcBorders>
          <w:top w:val="double" w:sz="6" w:space="0" w:color="1A1818" w:themeColor="text1"/>
          <w:left w:val="single" w:sz="8" w:space="0" w:color="1A1818" w:themeColor="text1"/>
          <w:bottom w:val="single" w:sz="8" w:space="0" w:color="1A1818" w:themeColor="text1"/>
          <w:right w:val="single" w:sz="8" w:space="0" w:color="1A1818" w:themeColor="text1"/>
        </w:tcBorders>
      </w:tcPr>
    </w:tblStylePr>
    <w:tblStylePr w:type="firstCol">
      <w:rPr>
        <w:b/>
        <w:bCs/>
      </w:rPr>
    </w:tblStylePr>
    <w:tblStylePr w:type="lastCol">
      <w:rPr>
        <w:b/>
        <w:bCs/>
      </w:rPr>
    </w:tblStylePr>
    <w:tblStylePr w:type="band1Vert">
      <w:tblPr/>
      <w:tcPr>
        <w:tcBorders>
          <w:top w:val="single" w:sz="8" w:space="0" w:color="1A1818" w:themeColor="text1"/>
          <w:left w:val="single" w:sz="8" w:space="0" w:color="1A1818" w:themeColor="text1"/>
          <w:bottom w:val="single" w:sz="8" w:space="0" w:color="1A1818" w:themeColor="text1"/>
          <w:right w:val="single" w:sz="8" w:space="0" w:color="1A1818" w:themeColor="text1"/>
        </w:tcBorders>
      </w:tcPr>
    </w:tblStylePr>
    <w:tblStylePr w:type="band1Horz">
      <w:tblPr/>
      <w:tcPr>
        <w:tcBorders>
          <w:top w:val="single" w:sz="8" w:space="0" w:color="1A1818" w:themeColor="text1"/>
          <w:left w:val="single" w:sz="8" w:space="0" w:color="1A1818" w:themeColor="text1"/>
          <w:bottom w:val="single" w:sz="8" w:space="0" w:color="1A1818" w:themeColor="text1"/>
          <w:right w:val="single" w:sz="8" w:space="0" w:color="1A1818" w:themeColor="text1"/>
        </w:tcBorders>
      </w:tcPr>
    </w:tblStylePr>
  </w:style>
  <w:style w:type="character" w:styleId="Hipervnculo">
    <w:name w:val="Hyperlink"/>
    <w:basedOn w:val="Fuentedeprrafopredeter"/>
    <w:uiPriority w:val="99"/>
    <w:unhideWhenUsed/>
    <w:rsid w:val="0092510F"/>
    <w:rPr>
      <w:color w:val="0000FF"/>
      <w:u w:val="single"/>
    </w:rPr>
  </w:style>
  <w:style w:type="paragraph" w:styleId="TtuloTDC">
    <w:name w:val="TOC Heading"/>
    <w:basedOn w:val="Ttulo1"/>
    <w:next w:val="Normal"/>
    <w:uiPriority w:val="39"/>
    <w:unhideWhenUsed/>
    <w:qFormat/>
    <w:rsid w:val="00F53E07"/>
    <w:pPr>
      <w:keepLines/>
      <w:pBdr>
        <w:bottom w:val="none" w:sz="0" w:space="0" w:color="auto"/>
      </w:pBdr>
      <w:spacing w:before="360" w:after="120" w:line="276" w:lineRule="auto"/>
      <w:outlineLvl w:val="9"/>
    </w:pPr>
    <w:rPr>
      <w:rFonts w:asciiTheme="majorHAnsi" w:eastAsiaTheme="majorEastAsia" w:hAnsiTheme="majorHAnsi" w:cstheme="majorBidi"/>
      <w:szCs w:val="28"/>
      <w:lang w:val="es-CO" w:eastAsia="es-CO"/>
    </w:rPr>
  </w:style>
  <w:style w:type="paragraph" w:styleId="TDC2">
    <w:name w:val="toc 2"/>
    <w:basedOn w:val="Normal"/>
    <w:next w:val="Normal"/>
    <w:autoRedefine/>
    <w:uiPriority w:val="39"/>
    <w:unhideWhenUsed/>
    <w:qFormat/>
    <w:rsid w:val="003954B7"/>
    <w:pPr>
      <w:spacing w:before="60" w:after="60"/>
      <w:ind w:left="198"/>
      <w:jc w:val="left"/>
    </w:pPr>
    <w:rPr>
      <w:szCs w:val="22"/>
    </w:rPr>
  </w:style>
  <w:style w:type="paragraph" w:styleId="TDC1">
    <w:name w:val="toc 1"/>
    <w:basedOn w:val="Normal"/>
    <w:next w:val="Normal"/>
    <w:autoRedefine/>
    <w:uiPriority w:val="39"/>
    <w:unhideWhenUsed/>
    <w:qFormat/>
    <w:rsid w:val="003954B7"/>
    <w:pPr>
      <w:tabs>
        <w:tab w:val="left" w:pos="346"/>
        <w:tab w:val="right" w:pos="9356"/>
      </w:tabs>
      <w:spacing w:before="240" w:after="240"/>
      <w:jc w:val="left"/>
    </w:pPr>
    <w:rPr>
      <w:noProof/>
    </w:rPr>
  </w:style>
  <w:style w:type="paragraph" w:styleId="TDC3">
    <w:name w:val="toc 3"/>
    <w:basedOn w:val="Normal"/>
    <w:next w:val="Normal"/>
    <w:autoRedefine/>
    <w:uiPriority w:val="39"/>
    <w:unhideWhenUsed/>
    <w:qFormat/>
    <w:rsid w:val="001075DA"/>
    <w:pPr>
      <w:ind w:left="400"/>
      <w:jc w:val="left"/>
    </w:pPr>
    <w:rPr>
      <w:szCs w:val="22"/>
    </w:rPr>
  </w:style>
  <w:style w:type="paragraph" w:styleId="Mapadeldocumento">
    <w:name w:val="Document Map"/>
    <w:basedOn w:val="Normal"/>
    <w:link w:val="MapadeldocumentoCar"/>
    <w:uiPriority w:val="99"/>
    <w:semiHidden/>
    <w:unhideWhenUsed/>
    <w:rsid w:val="001D7334"/>
    <w:rPr>
      <w:rFonts w:ascii="Lucida Grande" w:hAnsi="Lucida Grande"/>
    </w:rPr>
  </w:style>
  <w:style w:type="character" w:customStyle="1" w:styleId="MapadeldocumentoCar">
    <w:name w:val="Mapa del documento Car"/>
    <w:basedOn w:val="Fuentedeprrafopredeter"/>
    <w:link w:val="Mapadeldocumento"/>
    <w:uiPriority w:val="99"/>
    <w:semiHidden/>
    <w:rsid w:val="001D7334"/>
    <w:rPr>
      <w:rFonts w:ascii="Lucida Grande" w:hAnsi="Lucida Grande"/>
      <w:sz w:val="24"/>
      <w:szCs w:val="24"/>
      <w:lang w:val="es-CO"/>
    </w:rPr>
  </w:style>
  <w:style w:type="character" w:styleId="Textoennegrita">
    <w:name w:val="Strong"/>
    <w:basedOn w:val="Fuentedeprrafopredeter"/>
    <w:uiPriority w:val="22"/>
    <w:qFormat/>
    <w:rsid w:val="003F2E91"/>
    <w:rPr>
      <w:b/>
      <w:bCs/>
    </w:rPr>
  </w:style>
  <w:style w:type="character" w:customStyle="1" w:styleId="textonavy1">
    <w:name w:val="texto_navy1"/>
    <w:basedOn w:val="Fuentedeprrafopredeter"/>
    <w:rsid w:val="00100749"/>
    <w:rPr>
      <w:color w:val="000080"/>
    </w:rPr>
  </w:style>
  <w:style w:type="character" w:customStyle="1" w:styleId="apple-converted-space">
    <w:name w:val="apple-converted-space"/>
    <w:basedOn w:val="Fuentedeprrafopredeter"/>
    <w:rsid w:val="00486035"/>
  </w:style>
  <w:style w:type="paragraph" w:customStyle="1" w:styleId="Titulo-40">
    <w:name w:val="Titulo-4"/>
    <w:basedOn w:val="Ttulo4"/>
    <w:next w:val="Normal"/>
    <w:link w:val="Titulo-4Car0"/>
    <w:autoRedefine/>
    <w:rsid w:val="00090F1A"/>
    <w:pPr>
      <w:spacing w:before="360" w:after="240"/>
      <w:jc w:val="left"/>
    </w:pPr>
    <w:rPr>
      <w:rFonts w:ascii="Arial" w:eastAsia="Times New Roman" w:hAnsi="Arial" w:cs="Arial"/>
      <w:i w:val="0"/>
      <w:iCs w:val="0"/>
      <w:color w:val="1A1818"/>
      <w:lang w:val="es-ES_tradnl"/>
    </w:rPr>
  </w:style>
  <w:style w:type="character" w:customStyle="1" w:styleId="Titulo-4Car0">
    <w:name w:val="Titulo-4 Car"/>
    <w:basedOn w:val="Fuentedeprrafopredeter"/>
    <w:link w:val="Titulo-40"/>
    <w:rsid w:val="00090F1A"/>
    <w:rPr>
      <w:rFonts w:ascii="Arial" w:eastAsia="Times New Roman" w:hAnsi="Arial" w:cs="Arial"/>
      <w:b/>
      <w:bCs/>
      <w:color w:val="1A1818"/>
      <w:lang w:val="es-ES_tradnl"/>
    </w:rPr>
  </w:style>
  <w:style w:type="character" w:customStyle="1" w:styleId="PrrafodelistaCar">
    <w:name w:val="Párrafo de lista Car"/>
    <w:basedOn w:val="Fuentedeprrafopredeter"/>
    <w:link w:val="Prrafodelista"/>
    <w:uiPriority w:val="34"/>
    <w:rsid w:val="001B4EDC"/>
    <w:rPr>
      <w:rFonts w:asciiTheme="minorHAnsi" w:hAnsiTheme="minorHAnsi"/>
      <w:lang w:val="es-CO"/>
    </w:rPr>
  </w:style>
  <w:style w:type="character" w:customStyle="1" w:styleId="SinespaciadoCar">
    <w:name w:val="Sin espaciado Car"/>
    <w:aliases w:val="Titulo 3 Car"/>
    <w:basedOn w:val="Ttulo3Car"/>
    <w:link w:val="Sinespaciado"/>
    <w:uiPriority w:val="1"/>
    <w:rsid w:val="00067983"/>
    <w:rPr>
      <w:rFonts w:ascii="Arial" w:eastAsiaTheme="minorEastAsia" w:hAnsi="Arial" w:cstheme="majorBidi"/>
      <w:b/>
      <w:bCs w:val="0"/>
      <w:color w:val="4E4D4D" w:themeColor="background2"/>
      <w:spacing w:val="5"/>
      <w:kern w:val="28"/>
      <w:sz w:val="22"/>
      <w:szCs w:val="52"/>
      <w:lang w:val="es-ES_tradnl" w:eastAsia="es-CO"/>
    </w:rPr>
  </w:style>
  <w:style w:type="character" w:customStyle="1" w:styleId="Titulo-4Car">
    <w:name w:val="Titulo -4 Car"/>
    <w:basedOn w:val="Ttulo4Car"/>
    <w:link w:val="Titulo-4"/>
    <w:rsid w:val="00DB2096"/>
    <w:rPr>
      <w:rFonts w:ascii="Arial" w:eastAsiaTheme="majorEastAsia" w:hAnsi="Arial" w:cstheme="majorBidi"/>
      <w:b/>
      <w:bCs/>
      <w:i/>
      <w:iCs/>
      <w:color w:val="4E4D4D" w:themeColor="background2"/>
      <w:lang w:val="es-ES_tradnl"/>
    </w:rPr>
  </w:style>
  <w:style w:type="paragraph" w:styleId="TDC4">
    <w:name w:val="toc 4"/>
    <w:basedOn w:val="Normal"/>
    <w:next w:val="Normal"/>
    <w:autoRedefine/>
    <w:uiPriority w:val="39"/>
    <w:unhideWhenUsed/>
    <w:rsid w:val="00113D7F"/>
    <w:pPr>
      <w:ind w:left="600"/>
      <w:jc w:val="left"/>
    </w:pPr>
  </w:style>
  <w:style w:type="character" w:customStyle="1" w:styleId="DeltaViewInsertion">
    <w:name w:val="DeltaView Insertion"/>
    <w:uiPriority w:val="99"/>
    <w:rsid w:val="00A23A0A"/>
    <w:rPr>
      <w:color w:val="0000FF"/>
      <w:u w:val="double"/>
    </w:rPr>
  </w:style>
  <w:style w:type="paragraph" w:styleId="TDC5">
    <w:name w:val="toc 5"/>
    <w:basedOn w:val="Normal"/>
    <w:next w:val="Normal"/>
    <w:autoRedefine/>
    <w:uiPriority w:val="39"/>
    <w:unhideWhenUsed/>
    <w:rsid w:val="00113D7F"/>
    <w:pPr>
      <w:ind w:left="800"/>
      <w:jc w:val="left"/>
    </w:pPr>
  </w:style>
  <w:style w:type="paragraph" w:styleId="TDC6">
    <w:name w:val="toc 6"/>
    <w:basedOn w:val="Normal"/>
    <w:next w:val="Normal"/>
    <w:autoRedefine/>
    <w:uiPriority w:val="39"/>
    <w:unhideWhenUsed/>
    <w:rsid w:val="00113D7F"/>
    <w:pPr>
      <w:ind w:left="1000"/>
      <w:jc w:val="left"/>
    </w:pPr>
  </w:style>
  <w:style w:type="paragraph" w:styleId="TDC7">
    <w:name w:val="toc 7"/>
    <w:basedOn w:val="Normal"/>
    <w:next w:val="Normal"/>
    <w:autoRedefine/>
    <w:uiPriority w:val="39"/>
    <w:unhideWhenUsed/>
    <w:rsid w:val="00113D7F"/>
    <w:pPr>
      <w:ind w:left="1200"/>
      <w:jc w:val="left"/>
    </w:pPr>
  </w:style>
  <w:style w:type="paragraph" w:styleId="TDC8">
    <w:name w:val="toc 8"/>
    <w:basedOn w:val="Normal"/>
    <w:next w:val="Normal"/>
    <w:autoRedefine/>
    <w:uiPriority w:val="39"/>
    <w:unhideWhenUsed/>
    <w:rsid w:val="00113D7F"/>
    <w:pPr>
      <w:ind w:left="1400"/>
      <w:jc w:val="left"/>
    </w:pPr>
  </w:style>
  <w:style w:type="paragraph" w:styleId="TDC9">
    <w:name w:val="toc 9"/>
    <w:basedOn w:val="Normal"/>
    <w:next w:val="Normal"/>
    <w:autoRedefine/>
    <w:uiPriority w:val="39"/>
    <w:unhideWhenUsed/>
    <w:rsid w:val="00113D7F"/>
    <w:pPr>
      <w:ind w:left="1600"/>
      <w:jc w:val="left"/>
    </w:pPr>
  </w:style>
  <w:style w:type="character" w:styleId="Textodelmarcadordeposicin">
    <w:name w:val="Placeholder Text"/>
    <w:basedOn w:val="Fuentedeprrafopredeter"/>
    <w:uiPriority w:val="99"/>
    <w:semiHidden/>
    <w:rsid w:val="009157E3"/>
    <w:rPr>
      <w:color w:val="808080"/>
    </w:rPr>
  </w:style>
  <w:style w:type="paragraph" w:styleId="Tabladeilustraciones">
    <w:name w:val="table of figures"/>
    <w:basedOn w:val="Normal"/>
    <w:next w:val="Normal"/>
    <w:uiPriority w:val="99"/>
    <w:unhideWhenUsed/>
    <w:rsid w:val="001E6610"/>
    <w:pPr>
      <w:ind w:left="400" w:hanging="400"/>
    </w:pPr>
  </w:style>
  <w:style w:type="paragraph" w:customStyle="1" w:styleId="CCe">
    <w:name w:val="CCe"/>
    <w:basedOn w:val="TDC1"/>
    <w:autoRedefine/>
    <w:rsid w:val="009F44E8"/>
    <w:rPr>
      <w:lang w:val="es-ES_tradnl"/>
    </w:rPr>
  </w:style>
  <w:style w:type="table" w:customStyle="1" w:styleId="Tablaconcuadrcula11">
    <w:name w:val="Tabla con cuadrícula11"/>
    <w:basedOn w:val="Tablanormal"/>
    <w:next w:val="Tablaconcuadrcula"/>
    <w:uiPriority w:val="59"/>
    <w:rsid w:val="00D7511E"/>
    <w:rPr>
      <w:rFonts w:asciiTheme="minorHAnsi" w:eastAsiaTheme="minorHAnsi" w:hAnsiTheme="minorHAnsi" w:cstheme="minorBidi"/>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D7511E"/>
    <w:rPr>
      <w:rFonts w:ascii="Arial" w:eastAsia="Arial" w:hAnsi="Arial"/>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Titulo1">
    <w:name w:val="Z Titulo 1"/>
    <w:basedOn w:val="Ttulo1"/>
    <w:link w:val="ZTitulo1Car"/>
    <w:qFormat/>
    <w:rsid w:val="00BC27C5"/>
    <w:pPr>
      <w:pBdr>
        <w:bottom w:val="none" w:sz="0" w:space="0" w:color="auto"/>
      </w:pBdr>
      <w:tabs>
        <w:tab w:val="left" w:pos="567"/>
      </w:tabs>
      <w:spacing w:before="120" w:after="120"/>
      <w:jc w:val="center"/>
    </w:pPr>
    <w:rPr>
      <w:sz w:val="22"/>
      <w:szCs w:val="24"/>
    </w:rPr>
  </w:style>
  <w:style w:type="paragraph" w:customStyle="1" w:styleId="ZTitulo2">
    <w:name w:val="Z Titulo 2"/>
    <w:basedOn w:val="Normal"/>
    <w:link w:val="ZTitulo2Car"/>
    <w:qFormat/>
    <w:rsid w:val="0025088B"/>
    <w:pPr>
      <w:keepNext/>
      <w:keepLines/>
      <w:numPr>
        <w:numId w:val="31"/>
      </w:numPr>
      <w:spacing w:before="120" w:after="120"/>
      <w:contextualSpacing/>
      <w:outlineLvl w:val="1"/>
    </w:pPr>
    <w:rPr>
      <w:rFonts w:ascii="Arial" w:eastAsia="Times New Roman" w:hAnsi="Arial"/>
      <w:b/>
      <w:bCs/>
      <w:color w:val="4E4D4D"/>
      <w:szCs w:val="26"/>
      <w:lang w:eastAsia="en-US"/>
    </w:rPr>
  </w:style>
  <w:style w:type="character" w:customStyle="1" w:styleId="ZTitulo1Car">
    <w:name w:val="Z Titulo 1 Car"/>
    <w:basedOn w:val="Fuentedeprrafopredeter"/>
    <w:link w:val="ZTitulo1"/>
    <w:rsid w:val="00BC27C5"/>
    <w:rPr>
      <w:rFonts w:ascii="Arial" w:hAnsi="Arial" w:cs="Arial"/>
      <w:b/>
      <w:bCs/>
      <w:color w:val="4E4D4D" w:themeColor="background2"/>
      <w:sz w:val="22"/>
      <w:szCs w:val="24"/>
    </w:rPr>
  </w:style>
  <w:style w:type="table" w:customStyle="1" w:styleId="Tablaconcuadrcula5">
    <w:name w:val="Tabla con cuadrícula5"/>
    <w:basedOn w:val="Tablanormal"/>
    <w:uiPriority w:val="59"/>
    <w:rsid w:val="001873E9"/>
    <w:rPr>
      <w:rFonts w:ascii="Arial" w:eastAsia="Arial" w:hAnsi="Arial"/>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ZTitulo2Car">
    <w:name w:val="Z Titulo 2 Car"/>
    <w:basedOn w:val="Fuentedeprrafopredeter"/>
    <w:link w:val="ZTitulo2"/>
    <w:rsid w:val="0025088B"/>
    <w:rPr>
      <w:rFonts w:ascii="Arial" w:eastAsia="Times New Roman" w:hAnsi="Arial"/>
      <w:b/>
      <w:bCs/>
      <w:color w:val="4E4D4D"/>
      <w:szCs w:val="26"/>
      <w:lang w:val="es-CO" w:eastAsia="en-US"/>
    </w:rPr>
  </w:style>
  <w:style w:type="table" w:customStyle="1" w:styleId="Tablaconcuadrcula1">
    <w:name w:val="Tabla con cuadrícula1"/>
    <w:basedOn w:val="Tablanormal"/>
    <w:next w:val="Tablaconcuadrcula"/>
    <w:uiPriority w:val="59"/>
    <w:rsid w:val="00C7764C"/>
    <w:rPr>
      <w:rFonts w:ascii="Arial" w:eastAsia="Arial" w:hAnsi="Arial"/>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41">
    <w:name w:val="Tabla de cuadrícula 41"/>
    <w:basedOn w:val="Tablanormal"/>
    <w:uiPriority w:val="49"/>
    <w:rsid w:val="008A12D7"/>
    <w:rPr>
      <w:rFonts w:asciiTheme="minorHAnsi" w:eastAsiaTheme="minorHAnsi" w:hAnsiTheme="minorHAnsi" w:cstheme="minorBidi"/>
      <w:sz w:val="22"/>
      <w:szCs w:val="22"/>
      <w:lang w:val="en-US" w:eastAsia="en-US"/>
    </w:rPr>
    <w:tblPr>
      <w:tblStyleRowBandSize w:val="1"/>
      <w:tblStyleColBandSize w:val="1"/>
      <w:tblBorders>
        <w:top w:val="single" w:sz="4" w:space="0" w:color="797070" w:themeColor="text1" w:themeTint="99"/>
        <w:left w:val="single" w:sz="4" w:space="0" w:color="797070" w:themeColor="text1" w:themeTint="99"/>
        <w:bottom w:val="single" w:sz="4" w:space="0" w:color="797070" w:themeColor="text1" w:themeTint="99"/>
        <w:right w:val="single" w:sz="4" w:space="0" w:color="797070" w:themeColor="text1" w:themeTint="99"/>
        <w:insideH w:val="single" w:sz="4" w:space="0" w:color="797070" w:themeColor="text1" w:themeTint="99"/>
        <w:insideV w:val="single" w:sz="4" w:space="0" w:color="797070" w:themeColor="text1" w:themeTint="99"/>
      </w:tblBorders>
    </w:tblPr>
    <w:tblStylePr w:type="firstRow">
      <w:rPr>
        <w:b/>
        <w:bCs/>
        <w:color w:val="FFFFFF" w:themeColor="background1"/>
      </w:rPr>
      <w:tblPr/>
      <w:tcPr>
        <w:tcBorders>
          <w:top w:val="single" w:sz="4" w:space="0" w:color="1A1818" w:themeColor="text1"/>
          <w:left w:val="single" w:sz="4" w:space="0" w:color="1A1818" w:themeColor="text1"/>
          <w:bottom w:val="single" w:sz="4" w:space="0" w:color="1A1818" w:themeColor="text1"/>
          <w:right w:val="single" w:sz="4" w:space="0" w:color="1A1818" w:themeColor="text1"/>
          <w:insideH w:val="nil"/>
          <w:insideV w:val="nil"/>
        </w:tcBorders>
        <w:shd w:val="clear" w:color="auto" w:fill="1A1818" w:themeFill="text1"/>
      </w:tcPr>
    </w:tblStylePr>
    <w:tblStylePr w:type="lastRow">
      <w:rPr>
        <w:b/>
        <w:bCs/>
      </w:rPr>
      <w:tblPr/>
      <w:tcPr>
        <w:tcBorders>
          <w:top w:val="double" w:sz="4" w:space="0" w:color="1A1818" w:themeColor="text1"/>
        </w:tcBorders>
      </w:tcPr>
    </w:tblStylePr>
    <w:tblStylePr w:type="firstCol">
      <w:rPr>
        <w:b/>
        <w:bCs/>
      </w:rPr>
    </w:tblStylePr>
    <w:tblStylePr w:type="lastCol">
      <w:rPr>
        <w:b/>
        <w:bCs/>
      </w:rPr>
    </w:tblStylePr>
    <w:tblStylePr w:type="band1Vert">
      <w:tblPr/>
      <w:tcPr>
        <w:shd w:val="clear" w:color="auto" w:fill="D3CFCF" w:themeFill="text1" w:themeFillTint="33"/>
      </w:tcPr>
    </w:tblStylePr>
    <w:tblStylePr w:type="band1Horz">
      <w:tblPr/>
      <w:tcPr>
        <w:shd w:val="clear" w:color="auto" w:fill="D3CFCF" w:themeFill="text1" w:themeFillTint="33"/>
      </w:tcPr>
    </w:tblStylePr>
  </w:style>
  <w:style w:type="table" w:styleId="Tablacontema">
    <w:name w:val="Table Theme"/>
    <w:basedOn w:val="Tablanormal"/>
    <w:uiPriority w:val="99"/>
    <w:semiHidden/>
    <w:unhideWhenUsed/>
    <w:rsid w:val="00F82C59"/>
    <w:rPr>
      <w:rFonts w:ascii="Calibri" w:hAnsi="Calibri"/>
      <w:lang w:val="es-CO"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TextodegloboCar">
    <w:name w:val="Texto de globo Car"/>
    <w:basedOn w:val="Fuentedeprrafopredeter"/>
    <w:link w:val="Textodeglobo"/>
    <w:uiPriority w:val="99"/>
    <w:semiHidden/>
    <w:rsid w:val="00F82C59"/>
    <w:rPr>
      <w:rFonts w:ascii="Tahoma" w:hAnsi="Tahoma" w:cs="Tahoma"/>
      <w:color w:val="4E4D4D" w:themeColor="background2"/>
      <w:sz w:val="16"/>
      <w:szCs w:val="16"/>
      <w:lang w:val="es-CO"/>
    </w:rPr>
  </w:style>
  <w:style w:type="table" w:customStyle="1" w:styleId="Tabladecuadrcula42">
    <w:name w:val="Tabla de cuadrícula 42"/>
    <w:basedOn w:val="Tablanormal"/>
    <w:uiPriority w:val="49"/>
    <w:rsid w:val="00F82C59"/>
    <w:rPr>
      <w:rFonts w:asciiTheme="minorHAnsi" w:eastAsiaTheme="minorHAnsi" w:hAnsiTheme="minorHAnsi" w:cstheme="minorBidi"/>
      <w:sz w:val="22"/>
      <w:szCs w:val="22"/>
      <w:lang w:val="en-US" w:eastAsia="en-US"/>
    </w:rPr>
    <w:tblPr>
      <w:tblStyleRowBandSize w:val="1"/>
      <w:tblStyleColBandSize w:val="1"/>
      <w:tblBorders>
        <w:top w:val="single" w:sz="4" w:space="0" w:color="797070" w:themeColor="text1" w:themeTint="99"/>
        <w:left w:val="single" w:sz="4" w:space="0" w:color="797070" w:themeColor="text1" w:themeTint="99"/>
        <w:bottom w:val="single" w:sz="4" w:space="0" w:color="797070" w:themeColor="text1" w:themeTint="99"/>
        <w:right w:val="single" w:sz="4" w:space="0" w:color="797070" w:themeColor="text1" w:themeTint="99"/>
        <w:insideH w:val="single" w:sz="4" w:space="0" w:color="797070" w:themeColor="text1" w:themeTint="99"/>
        <w:insideV w:val="single" w:sz="4" w:space="0" w:color="797070" w:themeColor="text1" w:themeTint="99"/>
      </w:tblBorders>
    </w:tblPr>
    <w:tblStylePr w:type="firstRow">
      <w:rPr>
        <w:b/>
        <w:bCs/>
        <w:color w:val="FFFFFF" w:themeColor="background1"/>
      </w:rPr>
      <w:tblPr/>
      <w:tcPr>
        <w:tcBorders>
          <w:top w:val="single" w:sz="4" w:space="0" w:color="1A1818" w:themeColor="text1"/>
          <w:left w:val="single" w:sz="4" w:space="0" w:color="1A1818" w:themeColor="text1"/>
          <w:bottom w:val="single" w:sz="4" w:space="0" w:color="1A1818" w:themeColor="text1"/>
          <w:right w:val="single" w:sz="4" w:space="0" w:color="1A1818" w:themeColor="text1"/>
          <w:insideH w:val="nil"/>
          <w:insideV w:val="nil"/>
        </w:tcBorders>
        <w:shd w:val="clear" w:color="auto" w:fill="1A1818" w:themeFill="text1"/>
      </w:tcPr>
    </w:tblStylePr>
    <w:tblStylePr w:type="lastRow">
      <w:rPr>
        <w:b/>
        <w:bCs/>
      </w:rPr>
      <w:tblPr/>
      <w:tcPr>
        <w:tcBorders>
          <w:top w:val="double" w:sz="4" w:space="0" w:color="1A1818" w:themeColor="text1"/>
        </w:tcBorders>
      </w:tcPr>
    </w:tblStylePr>
    <w:tblStylePr w:type="firstCol">
      <w:rPr>
        <w:b/>
        <w:bCs/>
      </w:rPr>
    </w:tblStylePr>
    <w:tblStylePr w:type="lastCol">
      <w:rPr>
        <w:b/>
        <w:bCs/>
      </w:rPr>
    </w:tblStylePr>
    <w:tblStylePr w:type="band1Vert">
      <w:tblPr/>
      <w:tcPr>
        <w:shd w:val="clear" w:color="auto" w:fill="D3CFCF" w:themeFill="text1" w:themeFillTint="33"/>
      </w:tcPr>
    </w:tblStylePr>
    <w:tblStylePr w:type="band1Horz">
      <w:tblPr/>
      <w:tcPr>
        <w:shd w:val="clear" w:color="auto" w:fill="D3CFCF" w:themeFill="text1" w:themeFillTint="33"/>
      </w:tcPr>
    </w:tblStylePr>
  </w:style>
  <w:style w:type="table" w:customStyle="1" w:styleId="NormalTable0">
    <w:name w:val="Normal Table0"/>
    <w:uiPriority w:val="2"/>
    <w:semiHidden/>
    <w:unhideWhenUsed/>
    <w:qFormat/>
    <w:rsid w:val="00131684"/>
    <w:pPr>
      <w:widowControl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131684"/>
    <w:pPr>
      <w:widowControl w:val="0"/>
      <w:jc w:val="left"/>
    </w:pPr>
    <w:rPr>
      <w:rFonts w:eastAsiaTheme="minorHAnsi" w:cstheme="minorBidi"/>
      <w:color w:val="auto"/>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43052">
      <w:bodyDiv w:val="1"/>
      <w:marLeft w:val="0"/>
      <w:marRight w:val="0"/>
      <w:marTop w:val="0"/>
      <w:marBottom w:val="0"/>
      <w:divBdr>
        <w:top w:val="none" w:sz="0" w:space="0" w:color="auto"/>
        <w:left w:val="none" w:sz="0" w:space="0" w:color="auto"/>
        <w:bottom w:val="none" w:sz="0" w:space="0" w:color="auto"/>
        <w:right w:val="none" w:sz="0" w:space="0" w:color="auto"/>
      </w:divBdr>
    </w:div>
    <w:div w:id="25984982">
      <w:bodyDiv w:val="1"/>
      <w:marLeft w:val="0"/>
      <w:marRight w:val="0"/>
      <w:marTop w:val="0"/>
      <w:marBottom w:val="0"/>
      <w:divBdr>
        <w:top w:val="none" w:sz="0" w:space="0" w:color="auto"/>
        <w:left w:val="none" w:sz="0" w:space="0" w:color="auto"/>
        <w:bottom w:val="none" w:sz="0" w:space="0" w:color="auto"/>
        <w:right w:val="none" w:sz="0" w:space="0" w:color="auto"/>
      </w:divBdr>
    </w:div>
    <w:div w:id="26413008">
      <w:bodyDiv w:val="1"/>
      <w:marLeft w:val="0"/>
      <w:marRight w:val="0"/>
      <w:marTop w:val="0"/>
      <w:marBottom w:val="0"/>
      <w:divBdr>
        <w:top w:val="none" w:sz="0" w:space="0" w:color="auto"/>
        <w:left w:val="none" w:sz="0" w:space="0" w:color="auto"/>
        <w:bottom w:val="none" w:sz="0" w:space="0" w:color="auto"/>
        <w:right w:val="none" w:sz="0" w:space="0" w:color="auto"/>
      </w:divBdr>
    </w:div>
    <w:div w:id="31619626">
      <w:bodyDiv w:val="1"/>
      <w:marLeft w:val="0"/>
      <w:marRight w:val="0"/>
      <w:marTop w:val="0"/>
      <w:marBottom w:val="0"/>
      <w:divBdr>
        <w:top w:val="none" w:sz="0" w:space="0" w:color="auto"/>
        <w:left w:val="none" w:sz="0" w:space="0" w:color="auto"/>
        <w:bottom w:val="none" w:sz="0" w:space="0" w:color="auto"/>
        <w:right w:val="none" w:sz="0" w:space="0" w:color="auto"/>
      </w:divBdr>
    </w:div>
    <w:div w:id="44572870">
      <w:bodyDiv w:val="1"/>
      <w:marLeft w:val="0"/>
      <w:marRight w:val="0"/>
      <w:marTop w:val="0"/>
      <w:marBottom w:val="0"/>
      <w:divBdr>
        <w:top w:val="none" w:sz="0" w:space="0" w:color="auto"/>
        <w:left w:val="none" w:sz="0" w:space="0" w:color="auto"/>
        <w:bottom w:val="none" w:sz="0" w:space="0" w:color="auto"/>
        <w:right w:val="none" w:sz="0" w:space="0" w:color="auto"/>
      </w:divBdr>
      <w:divsChild>
        <w:div w:id="15619708">
          <w:marLeft w:val="0"/>
          <w:marRight w:val="0"/>
          <w:marTop w:val="0"/>
          <w:marBottom w:val="0"/>
          <w:divBdr>
            <w:top w:val="none" w:sz="0" w:space="0" w:color="auto"/>
            <w:left w:val="none" w:sz="0" w:space="0" w:color="auto"/>
            <w:bottom w:val="none" w:sz="0" w:space="0" w:color="auto"/>
            <w:right w:val="none" w:sz="0" w:space="0" w:color="auto"/>
          </w:divBdr>
        </w:div>
        <w:div w:id="1777171541">
          <w:marLeft w:val="0"/>
          <w:marRight w:val="0"/>
          <w:marTop w:val="0"/>
          <w:marBottom w:val="0"/>
          <w:divBdr>
            <w:top w:val="none" w:sz="0" w:space="0" w:color="auto"/>
            <w:left w:val="none" w:sz="0" w:space="0" w:color="auto"/>
            <w:bottom w:val="none" w:sz="0" w:space="0" w:color="auto"/>
            <w:right w:val="none" w:sz="0" w:space="0" w:color="auto"/>
          </w:divBdr>
        </w:div>
        <w:div w:id="2046786442">
          <w:marLeft w:val="0"/>
          <w:marRight w:val="0"/>
          <w:marTop w:val="0"/>
          <w:marBottom w:val="0"/>
          <w:divBdr>
            <w:top w:val="none" w:sz="0" w:space="0" w:color="auto"/>
            <w:left w:val="none" w:sz="0" w:space="0" w:color="auto"/>
            <w:bottom w:val="none" w:sz="0" w:space="0" w:color="auto"/>
            <w:right w:val="none" w:sz="0" w:space="0" w:color="auto"/>
          </w:divBdr>
        </w:div>
      </w:divsChild>
    </w:div>
    <w:div w:id="133566248">
      <w:bodyDiv w:val="1"/>
      <w:marLeft w:val="150"/>
      <w:marRight w:val="150"/>
      <w:marTop w:val="150"/>
      <w:marBottom w:val="150"/>
      <w:divBdr>
        <w:top w:val="none" w:sz="0" w:space="0" w:color="auto"/>
        <w:left w:val="none" w:sz="0" w:space="0" w:color="auto"/>
        <w:bottom w:val="none" w:sz="0" w:space="0" w:color="auto"/>
        <w:right w:val="none" w:sz="0" w:space="0" w:color="auto"/>
      </w:divBdr>
      <w:divsChild>
        <w:div w:id="167212019">
          <w:marLeft w:val="0"/>
          <w:marRight w:val="0"/>
          <w:marTop w:val="0"/>
          <w:marBottom w:val="0"/>
          <w:divBdr>
            <w:top w:val="none" w:sz="0" w:space="0" w:color="auto"/>
            <w:left w:val="none" w:sz="0" w:space="0" w:color="auto"/>
            <w:bottom w:val="none" w:sz="0" w:space="0" w:color="auto"/>
            <w:right w:val="none" w:sz="0" w:space="0" w:color="auto"/>
          </w:divBdr>
        </w:div>
        <w:div w:id="894895156">
          <w:marLeft w:val="0"/>
          <w:marRight w:val="0"/>
          <w:marTop w:val="0"/>
          <w:marBottom w:val="0"/>
          <w:divBdr>
            <w:top w:val="none" w:sz="0" w:space="0" w:color="auto"/>
            <w:left w:val="none" w:sz="0" w:space="0" w:color="auto"/>
            <w:bottom w:val="none" w:sz="0" w:space="0" w:color="auto"/>
            <w:right w:val="none" w:sz="0" w:space="0" w:color="auto"/>
          </w:divBdr>
        </w:div>
        <w:div w:id="896624039">
          <w:marLeft w:val="0"/>
          <w:marRight w:val="0"/>
          <w:marTop w:val="0"/>
          <w:marBottom w:val="0"/>
          <w:divBdr>
            <w:top w:val="none" w:sz="0" w:space="0" w:color="auto"/>
            <w:left w:val="none" w:sz="0" w:space="0" w:color="auto"/>
            <w:bottom w:val="none" w:sz="0" w:space="0" w:color="auto"/>
            <w:right w:val="none" w:sz="0" w:space="0" w:color="auto"/>
          </w:divBdr>
        </w:div>
        <w:div w:id="953633452">
          <w:marLeft w:val="0"/>
          <w:marRight w:val="0"/>
          <w:marTop w:val="0"/>
          <w:marBottom w:val="0"/>
          <w:divBdr>
            <w:top w:val="none" w:sz="0" w:space="0" w:color="auto"/>
            <w:left w:val="none" w:sz="0" w:space="0" w:color="auto"/>
            <w:bottom w:val="none" w:sz="0" w:space="0" w:color="auto"/>
            <w:right w:val="none" w:sz="0" w:space="0" w:color="auto"/>
          </w:divBdr>
        </w:div>
        <w:div w:id="1190754431">
          <w:marLeft w:val="0"/>
          <w:marRight w:val="0"/>
          <w:marTop w:val="0"/>
          <w:marBottom w:val="0"/>
          <w:divBdr>
            <w:top w:val="none" w:sz="0" w:space="0" w:color="auto"/>
            <w:left w:val="none" w:sz="0" w:space="0" w:color="auto"/>
            <w:bottom w:val="none" w:sz="0" w:space="0" w:color="auto"/>
            <w:right w:val="none" w:sz="0" w:space="0" w:color="auto"/>
          </w:divBdr>
        </w:div>
        <w:div w:id="1251620439">
          <w:marLeft w:val="0"/>
          <w:marRight w:val="0"/>
          <w:marTop w:val="0"/>
          <w:marBottom w:val="0"/>
          <w:divBdr>
            <w:top w:val="none" w:sz="0" w:space="0" w:color="auto"/>
            <w:left w:val="none" w:sz="0" w:space="0" w:color="auto"/>
            <w:bottom w:val="none" w:sz="0" w:space="0" w:color="auto"/>
            <w:right w:val="none" w:sz="0" w:space="0" w:color="auto"/>
          </w:divBdr>
        </w:div>
        <w:div w:id="1252735953">
          <w:marLeft w:val="0"/>
          <w:marRight w:val="0"/>
          <w:marTop w:val="0"/>
          <w:marBottom w:val="0"/>
          <w:divBdr>
            <w:top w:val="none" w:sz="0" w:space="0" w:color="auto"/>
            <w:left w:val="none" w:sz="0" w:space="0" w:color="auto"/>
            <w:bottom w:val="none" w:sz="0" w:space="0" w:color="auto"/>
            <w:right w:val="none" w:sz="0" w:space="0" w:color="auto"/>
          </w:divBdr>
        </w:div>
      </w:divsChild>
    </w:div>
    <w:div w:id="208614505">
      <w:bodyDiv w:val="1"/>
      <w:marLeft w:val="0"/>
      <w:marRight w:val="0"/>
      <w:marTop w:val="0"/>
      <w:marBottom w:val="0"/>
      <w:divBdr>
        <w:top w:val="none" w:sz="0" w:space="0" w:color="auto"/>
        <w:left w:val="none" w:sz="0" w:space="0" w:color="auto"/>
        <w:bottom w:val="none" w:sz="0" w:space="0" w:color="auto"/>
        <w:right w:val="none" w:sz="0" w:space="0" w:color="auto"/>
      </w:divBdr>
    </w:div>
    <w:div w:id="244995235">
      <w:bodyDiv w:val="1"/>
      <w:marLeft w:val="0"/>
      <w:marRight w:val="0"/>
      <w:marTop w:val="0"/>
      <w:marBottom w:val="0"/>
      <w:divBdr>
        <w:top w:val="none" w:sz="0" w:space="0" w:color="auto"/>
        <w:left w:val="none" w:sz="0" w:space="0" w:color="auto"/>
        <w:bottom w:val="none" w:sz="0" w:space="0" w:color="auto"/>
        <w:right w:val="none" w:sz="0" w:space="0" w:color="auto"/>
      </w:divBdr>
    </w:div>
    <w:div w:id="339285254">
      <w:bodyDiv w:val="1"/>
      <w:marLeft w:val="0"/>
      <w:marRight w:val="0"/>
      <w:marTop w:val="0"/>
      <w:marBottom w:val="0"/>
      <w:divBdr>
        <w:top w:val="none" w:sz="0" w:space="0" w:color="auto"/>
        <w:left w:val="none" w:sz="0" w:space="0" w:color="auto"/>
        <w:bottom w:val="none" w:sz="0" w:space="0" w:color="auto"/>
        <w:right w:val="none" w:sz="0" w:space="0" w:color="auto"/>
      </w:divBdr>
    </w:div>
    <w:div w:id="357200891">
      <w:bodyDiv w:val="1"/>
      <w:marLeft w:val="0"/>
      <w:marRight w:val="0"/>
      <w:marTop w:val="0"/>
      <w:marBottom w:val="0"/>
      <w:divBdr>
        <w:top w:val="none" w:sz="0" w:space="0" w:color="auto"/>
        <w:left w:val="none" w:sz="0" w:space="0" w:color="auto"/>
        <w:bottom w:val="none" w:sz="0" w:space="0" w:color="auto"/>
        <w:right w:val="none" w:sz="0" w:space="0" w:color="auto"/>
      </w:divBdr>
    </w:div>
    <w:div w:id="388765470">
      <w:bodyDiv w:val="1"/>
      <w:marLeft w:val="0"/>
      <w:marRight w:val="0"/>
      <w:marTop w:val="0"/>
      <w:marBottom w:val="0"/>
      <w:divBdr>
        <w:top w:val="none" w:sz="0" w:space="0" w:color="auto"/>
        <w:left w:val="none" w:sz="0" w:space="0" w:color="auto"/>
        <w:bottom w:val="none" w:sz="0" w:space="0" w:color="auto"/>
        <w:right w:val="none" w:sz="0" w:space="0" w:color="auto"/>
      </w:divBdr>
    </w:div>
    <w:div w:id="440343237">
      <w:bodyDiv w:val="1"/>
      <w:marLeft w:val="0"/>
      <w:marRight w:val="0"/>
      <w:marTop w:val="0"/>
      <w:marBottom w:val="0"/>
      <w:divBdr>
        <w:top w:val="none" w:sz="0" w:space="0" w:color="auto"/>
        <w:left w:val="none" w:sz="0" w:space="0" w:color="auto"/>
        <w:bottom w:val="none" w:sz="0" w:space="0" w:color="auto"/>
        <w:right w:val="none" w:sz="0" w:space="0" w:color="auto"/>
      </w:divBdr>
    </w:div>
    <w:div w:id="443425242">
      <w:bodyDiv w:val="1"/>
      <w:marLeft w:val="0"/>
      <w:marRight w:val="0"/>
      <w:marTop w:val="0"/>
      <w:marBottom w:val="0"/>
      <w:divBdr>
        <w:top w:val="none" w:sz="0" w:space="0" w:color="auto"/>
        <w:left w:val="none" w:sz="0" w:space="0" w:color="auto"/>
        <w:bottom w:val="none" w:sz="0" w:space="0" w:color="auto"/>
        <w:right w:val="none" w:sz="0" w:space="0" w:color="auto"/>
      </w:divBdr>
    </w:div>
    <w:div w:id="460077456">
      <w:bodyDiv w:val="1"/>
      <w:marLeft w:val="0"/>
      <w:marRight w:val="0"/>
      <w:marTop w:val="0"/>
      <w:marBottom w:val="0"/>
      <w:divBdr>
        <w:top w:val="none" w:sz="0" w:space="0" w:color="auto"/>
        <w:left w:val="none" w:sz="0" w:space="0" w:color="auto"/>
        <w:bottom w:val="none" w:sz="0" w:space="0" w:color="auto"/>
        <w:right w:val="none" w:sz="0" w:space="0" w:color="auto"/>
      </w:divBdr>
    </w:div>
    <w:div w:id="466823997">
      <w:bodyDiv w:val="1"/>
      <w:marLeft w:val="0"/>
      <w:marRight w:val="0"/>
      <w:marTop w:val="0"/>
      <w:marBottom w:val="0"/>
      <w:divBdr>
        <w:top w:val="none" w:sz="0" w:space="0" w:color="auto"/>
        <w:left w:val="none" w:sz="0" w:space="0" w:color="auto"/>
        <w:bottom w:val="none" w:sz="0" w:space="0" w:color="auto"/>
        <w:right w:val="none" w:sz="0" w:space="0" w:color="auto"/>
      </w:divBdr>
    </w:div>
    <w:div w:id="488133833">
      <w:bodyDiv w:val="1"/>
      <w:marLeft w:val="0"/>
      <w:marRight w:val="0"/>
      <w:marTop w:val="0"/>
      <w:marBottom w:val="0"/>
      <w:divBdr>
        <w:top w:val="none" w:sz="0" w:space="0" w:color="auto"/>
        <w:left w:val="none" w:sz="0" w:space="0" w:color="auto"/>
        <w:bottom w:val="none" w:sz="0" w:space="0" w:color="auto"/>
        <w:right w:val="none" w:sz="0" w:space="0" w:color="auto"/>
      </w:divBdr>
    </w:div>
    <w:div w:id="518738122">
      <w:bodyDiv w:val="1"/>
      <w:marLeft w:val="0"/>
      <w:marRight w:val="0"/>
      <w:marTop w:val="0"/>
      <w:marBottom w:val="0"/>
      <w:divBdr>
        <w:top w:val="none" w:sz="0" w:space="0" w:color="auto"/>
        <w:left w:val="none" w:sz="0" w:space="0" w:color="auto"/>
        <w:bottom w:val="none" w:sz="0" w:space="0" w:color="auto"/>
        <w:right w:val="none" w:sz="0" w:space="0" w:color="auto"/>
      </w:divBdr>
    </w:div>
    <w:div w:id="548952044">
      <w:bodyDiv w:val="1"/>
      <w:marLeft w:val="0"/>
      <w:marRight w:val="0"/>
      <w:marTop w:val="0"/>
      <w:marBottom w:val="0"/>
      <w:divBdr>
        <w:top w:val="none" w:sz="0" w:space="0" w:color="auto"/>
        <w:left w:val="none" w:sz="0" w:space="0" w:color="auto"/>
        <w:bottom w:val="none" w:sz="0" w:space="0" w:color="auto"/>
        <w:right w:val="none" w:sz="0" w:space="0" w:color="auto"/>
      </w:divBdr>
    </w:div>
    <w:div w:id="595595283">
      <w:bodyDiv w:val="1"/>
      <w:marLeft w:val="0"/>
      <w:marRight w:val="0"/>
      <w:marTop w:val="0"/>
      <w:marBottom w:val="0"/>
      <w:divBdr>
        <w:top w:val="none" w:sz="0" w:space="0" w:color="auto"/>
        <w:left w:val="none" w:sz="0" w:space="0" w:color="auto"/>
        <w:bottom w:val="none" w:sz="0" w:space="0" w:color="auto"/>
        <w:right w:val="none" w:sz="0" w:space="0" w:color="auto"/>
      </w:divBdr>
    </w:div>
    <w:div w:id="620502091">
      <w:bodyDiv w:val="1"/>
      <w:marLeft w:val="0"/>
      <w:marRight w:val="0"/>
      <w:marTop w:val="0"/>
      <w:marBottom w:val="0"/>
      <w:divBdr>
        <w:top w:val="none" w:sz="0" w:space="0" w:color="auto"/>
        <w:left w:val="none" w:sz="0" w:space="0" w:color="auto"/>
        <w:bottom w:val="none" w:sz="0" w:space="0" w:color="auto"/>
        <w:right w:val="none" w:sz="0" w:space="0" w:color="auto"/>
      </w:divBdr>
    </w:div>
    <w:div w:id="631640373">
      <w:bodyDiv w:val="1"/>
      <w:marLeft w:val="0"/>
      <w:marRight w:val="0"/>
      <w:marTop w:val="0"/>
      <w:marBottom w:val="0"/>
      <w:divBdr>
        <w:top w:val="none" w:sz="0" w:space="0" w:color="auto"/>
        <w:left w:val="none" w:sz="0" w:space="0" w:color="auto"/>
        <w:bottom w:val="none" w:sz="0" w:space="0" w:color="auto"/>
        <w:right w:val="none" w:sz="0" w:space="0" w:color="auto"/>
      </w:divBdr>
    </w:div>
    <w:div w:id="709302628">
      <w:bodyDiv w:val="1"/>
      <w:marLeft w:val="0"/>
      <w:marRight w:val="0"/>
      <w:marTop w:val="0"/>
      <w:marBottom w:val="0"/>
      <w:divBdr>
        <w:top w:val="none" w:sz="0" w:space="0" w:color="auto"/>
        <w:left w:val="none" w:sz="0" w:space="0" w:color="auto"/>
        <w:bottom w:val="none" w:sz="0" w:space="0" w:color="auto"/>
        <w:right w:val="none" w:sz="0" w:space="0" w:color="auto"/>
      </w:divBdr>
    </w:div>
    <w:div w:id="722411252">
      <w:bodyDiv w:val="1"/>
      <w:marLeft w:val="0"/>
      <w:marRight w:val="0"/>
      <w:marTop w:val="0"/>
      <w:marBottom w:val="0"/>
      <w:divBdr>
        <w:top w:val="none" w:sz="0" w:space="0" w:color="auto"/>
        <w:left w:val="none" w:sz="0" w:space="0" w:color="auto"/>
        <w:bottom w:val="none" w:sz="0" w:space="0" w:color="auto"/>
        <w:right w:val="none" w:sz="0" w:space="0" w:color="auto"/>
      </w:divBdr>
    </w:div>
    <w:div w:id="723262270">
      <w:bodyDiv w:val="1"/>
      <w:marLeft w:val="0"/>
      <w:marRight w:val="0"/>
      <w:marTop w:val="0"/>
      <w:marBottom w:val="0"/>
      <w:divBdr>
        <w:top w:val="none" w:sz="0" w:space="0" w:color="auto"/>
        <w:left w:val="none" w:sz="0" w:space="0" w:color="auto"/>
        <w:bottom w:val="none" w:sz="0" w:space="0" w:color="auto"/>
        <w:right w:val="none" w:sz="0" w:space="0" w:color="auto"/>
      </w:divBdr>
    </w:div>
    <w:div w:id="723336055">
      <w:bodyDiv w:val="1"/>
      <w:marLeft w:val="0"/>
      <w:marRight w:val="0"/>
      <w:marTop w:val="0"/>
      <w:marBottom w:val="0"/>
      <w:divBdr>
        <w:top w:val="none" w:sz="0" w:space="0" w:color="auto"/>
        <w:left w:val="none" w:sz="0" w:space="0" w:color="auto"/>
        <w:bottom w:val="none" w:sz="0" w:space="0" w:color="auto"/>
        <w:right w:val="none" w:sz="0" w:space="0" w:color="auto"/>
      </w:divBdr>
    </w:div>
    <w:div w:id="731462080">
      <w:bodyDiv w:val="1"/>
      <w:marLeft w:val="0"/>
      <w:marRight w:val="0"/>
      <w:marTop w:val="0"/>
      <w:marBottom w:val="0"/>
      <w:divBdr>
        <w:top w:val="none" w:sz="0" w:space="0" w:color="auto"/>
        <w:left w:val="none" w:sz="0" w:space="0" w:color="auto"/>
        <w:bottom w:val="none" w:sz="0" w:space="0" w:color="auto"/>
        <w:right w:val="none" w:sz="0" w:space="0" w:color="auto"/>
      </w:divBdr>
    </w:div>
    <w:div w:id="796485589">
      <w:bodyDiv w:val="1"/>
      <w:marLeft w:val="0"/>
      <w:marRight w:val="0"/>
      <w:marTop w:val="0"/>
      <w:marBottom w:val="0"/>
      <w:divBdr>
        <w:top w:val="none" w:sz="0" w:space="0" w:color="auto"/>
        <w:left w:val="none" w:sz="0" w:space="0" w:color="auto"/>
        <w:bottom w:val="none" w:sz="0" w:space="0" w:color="auto"/>
        <w:right w:val="none" w:sz="0" w:space="0" w:color="auto"/>
      </w:divBdr>
    </w:div>
    <w:div w:id="798692281">
      <w:bodyDiv w:val="1"/>
      <w:marLeft w:val="0"/>
      <w:marRight w:val="0"/>
      <w:marTop w:val="0"/>
      <w:marBottom w:val="0"/>
      <w:divBdr>
        <w:top w:val="none" w:sz="0" w:space="0" w:color="auto"/>
        <w:left w:val="none" w:sz="0" w:space="0" w:color="auto"/>
        <w:bottom w:val="none" w:sz="0" w:space="0" w:color="auto"/>
        <w:right w:val="none" w:sz="0" w:space="0" w:color="auto"/>
      </w:divBdr>
    </w:div>
    <w:div w:id="834226510">
      <w:bodyDiv w:val="1"/>
      <w:marLeft w:val="0"/>
      <w:marRight w:val="0"/>
      <w:marTop w:val="0"/>
      <w:marBottom w:val="0"/>
      <w:divBdr>
        <w:top w:val="none" w:sz="0" w:space="0" w:color="auto"/>
        <w:left w:val="none" w:sz="0" w:space="0" w:color="auto"/>
        <w:bottom w:val="none" w:sz="0" w:space="0" w:color="auto"/>
        <w:right w:val="none" w:sz="0" w:space="0" w:color="auto"/>
      </w:divBdr>
    </w:div>
    <w:div w:id="882910104">
      <w:bodyDiv w:val="1"/>
      <w:marLeft w:val="0"/>
      <w:marRight w:val="0"/>
      <w:marTop w:val="0"/>
      <w:marBottom w:val="0"/>
      <w:divBdr>
        <w:top w:val="none" w:sz="0" w:space="0" w:color="auto"/>
        <w:left w:val="none" w:sz="0" w:space="0" w:color="auto"/>
        <w:bottom w:val="none" w:sz="0" w:space="0" w:color="auto"/>
        <w:right w:val="none" w:sz="0" w:space="0" w:color="auto"/>
      </w:divBdr>
    </w:div>
    <w:div w:id="893931110">
      <w:bodyDiv w:val="1"/>
      <w:marLeft w:val="0"/>
      <w:marRight w:val="0"/>
      <w:marTop w:val="0"/>
      <w:marBottom w:val="0"/>
      <w:divBdr>
        <w:top w:val="none" w:sz="0" w:space="0" w:color="auto"/>
        <w:left w:val="none" w:sz="0" w:space="0" w:color="auto"/>
        <w:bottom w:val="none" w:sz="0" w:space="0" w:color="auto"/>
        <w:right w:val="none" w:sz="0" w:space="0" w:color="auto"/>
      </w:divBdr>
    </w:div>
    <w:div w:id="907499520">
      <w:bodyDiv w:val="1"/>
      <w:marLeft w:val="0"/>
      <w:marRight w:val="0"/>
      <w:marTop w:val="0"/>
      <w:marBottom w:val="0"/>
      <w:divBdr>
        <w:top w:val="none" w:sz="0" w:space="0" w:color="auto"/>
        <w:left w:val="none" w:sz="0" w:space="0" w:color="auto"/>
        <w:bottom w:val="none" w:sz="0" w:space="0" w:color="auto"/>
        <w:right w:val="none" w:sz="0" w:space="0" w:color="auto"/>
      </w:divBdr>
    </w:div>
    <w:div w:id="927811192">
      <w:bodyDiv w:val="1"/>
      <w:marLeft w:val="0"/>
      <w:marRight w:val="0"/>
      <w:marTop w:val="0"/>
      <w:marBottom w:val="0"/>
      <w:divBdr>
        <w:top w:val="none" w:sz="0" w:space="0" w:color="auto"/>
        <w:left w:val="none" w:sz="0" w:space="0" w:color="auto"/>
        <w:bottom w:val="none" w:sz="0" w:space="0" w:color="auto"/>
        <w:right w:val="none" w:sz="0" w:space="0" w:color="auto"/>
      </w:divBdr>
    </w:div>
    <w:div w:id="941914900">
      <w:bodyDiv w:val="1"/>
      <w:marLeft w:val="0"/>
      <w:marRight w:val="0"/>
      <w:marTop w:val="0"/>
      <w:marBottom w:val="0"/>
      <w:divBdr>
        <w:top w:val="none" w:sz="0" w:space="0" w:color="auto"/>
        <w:left w:val="none" w:sz="0" w:space="0" w:color="auto"/>
        <w:bottom w:val="none" w:sz="0" w:space="0" w:color="auto"/>
        <w:right w:val="none" w:sz="0" w:space="0" w:color="auto"/>
      </w:divBdr>
    </w:div>
    <w:div w:id="978997442">
      <w:bodyDiv w:val="1"/>
      <w:marLeft w:val="0"/>
      <w:marRight w:val="0"/>
      <w:marTop w:val="0"/>
      <w:marBottom w:val="0"/>
      <w:divBdr>
        <w:top w:val="none" w:sz="0" w:space="0" w:color="auto"/>
        <w:left w:val="none" w:sz="0" w:space="0" w:color="auto"/>
        <w:bottom w:val="none" w:sz="0" w:space="0" w:color="auto"/>
        <w:right w:val="none" w:sz="0" w:space="0" w:color="auto"/>
      </w:divBdr>
    </w:div>
    <w:div w:id="1004208652">
      <w:bodyDiv w:val="1"/>
      <w:marLeft w:val="0"/>
      <w:marRight w:val="0"/>
      <w:marTop w:val="0"/>
      <w:marBottom w:val="0"/>
      <w:divBdr>
        <w:top w:val="none" w:sz="0" w:space="0" w:color="auto"/>
        <w:left w:val="none" w:sz="0" w:space="0" w:color="auto"/>
        <w:bottom w:val="none" w:sz="0" w:space="0" w:color="auto"/>
        <w:right w:val="none" w:sz="0" w:space="0" w:color="auto"/>
      </w:divBdr>
    </w:div>
    <w:div w:id="1027370822">
      <w:bodyDiv w:val="1"/>
      <w:marLeft w:val="0"/>
      <w:marRight w:val="0"/>
      <w:marTop w:val="0"/>
      <w:marBottom w:val="0"/>
      <w:divBdr>
        <w:top w:val="none" w:sz="0" w:space="0" w:color="auto"/>
        <w:left w:val="none" w:sz="0" w:space="0" w:color="auto"/>
        <w:bottom w:val="none" w:sz="0" w:space="0" w:color="auto"/>
        <w:right w:val="none" w:sz="0" w:space="0" w:color="auto"/>
      </w:divBdr>
    </w:div>
    <w:div w:id="1032918645">
      <w:bodyDiv w:val="1"/>
      <w:marLeft w:val="0"/>
      <w:marRight w:val="0"/>
      <w:marTop w:val="0"/>
      <w:marBottom w:val="0"/>
      <w:divBdr>
        <w:top w:val="none" w:sz="0" w:space="0" w:color="auto"/>
        <w:left w:val="none" w:sz="0" w:space="0" w:color="auto"/>
        <w:bottom w:val="none" w:sz="0" w:space="0" w:color="auto"/>
        <w:right w:val="none" w:sz="0" w:space="0" w:color="auto"/>
      </w:divBdr>
    </w:div>
    <w:div w:id="1063216794">
      <w:bodyDiv w:val="1"/>
      <w:marLeft w:val="0"/>
      <w:marRight w:val="0"/>
      <w:marTop w:val="0"/>
      <w:marBottom w:val="0"/>
      <w:divBdr>
        <w:top w:val="none" w:sz="0" w:space="0" w:color="auto"/>
        <w:left w:val="none" w:sz="0" w:space="0" w:color="auto"/>
        <w:bottom w:val="none" w:sz="0" w:space="0" w:color="auto"/>
        <w:right w:val="none" w:sz="0" w:space="0" w:color="auto"/>
      </w:divBdr>
    </w:div>
    <w:div w:id="1067459463">
      <w:bodyDiv w:val="1"/>
      <w:marLeft w:val="150"/>
      <w:marRight w:val="150"/>
      <w:marTop w:val="150"/>
      <w:marBottom w:val="150"/>
      <w:divBdr>
        <w:top w:val="none" w:sz="0" w:space="0" w:color="auto"/>
        <w:left w:val="none" w:sz="0" w:space="0" w:color="auto"/>
        <w:bottom w:val="none" w:sz="0" w:space="0" w:color="auto"/>
        <w:right w:val="none" w:sz="0" w:space="0" w:color="auto"/>
      </w:divBdr>
      <w:divsChild>
        <w:div w:id="100342219">
          <w:marLeft w:val="0"/>
          <w:marRight w:val="0"/>
          <w:marTop w:val="0"/>
          <w:marBottom w:val="0"/>
          <w:divBdr>
            <w:top w:val="none" w:sz="0" w:space="0" w:color="auto"/>
            <w:left w:val="none" w:sz="0" w:space="0" w:color="auto"/>
            <w:bottom w:val="none" w:sz="0" w:space="0" w:color="auto"/>
            <w:right w:val="none" w:sz="0" w:space="0" w:color="auto"/>
          </w:divBdr>
        </w:div>
        <w:div w:id="544483352">
          <w:marLeft w:val="0"/>
          <w:marRight w:val="0"/>
          <w:marTop w:val="0"/>
          <w:marBottom w:val="0"/>
          <w:divBdr>
            <w:top w:val="none" w:sz="0" w:space="0" w:color="auto"/>
            <w:left w:val="none" w:sz="0" w:space="0" w:color="auto"/>
            <w:bottom w:val="none" w:sz="0" w:space="0" w:color="auto"/>
            <w:right w:val="none" w:sz="0" w:space="0" w:color="auto"/>
          </w:divBdr>
        </w:div>
        <w:div w:id="820729942">
          <w:marLeft w:val="0"/>
          <w:marRight w:val="0"/>
          <w:marTop w:val="0"/>
          <w:marBottom w:val="0"/>
          <w:divBdr>
            <w:top w:val="none" w:sz="0" w:space="0" w:color="auto"/>
            <w:left w:val="none" w:sz="0" w:space="0" w:color="auto"/>
            <w:bottom w:val="none" w:sz="0" w:space="0" w:color="auto"/>
            <w:right w:val="none" w:sz="0" w:space="0" w:color="auto"/>
          </w:divBdr>
        </w:div>
        <w:div w:id="1154566739">
          <w:marLeft w:val="0"/>
          <w:marRight w:val="0"/>
          <w:marTop w:val="0"/>
          <w:marBottom w:val="0"/>
          <w:divBdr>
            <w:top w:val="none" w:sz="0" w:space="0" w:color="auto"/>
            <w:left w:val="none" w:sz="0" w:space="0" w:color="auto"/>
            <w:bottom w:val="none" w:sz="0" w:space="0" w:color="auto"/>
            <w:right w:val="none" w:sz="0" w:space="0" w:color="auto"/>
          </w:divBdr>
        </w:div>
        <w:div w:id="1255554983">
          <w:marLeft w:val="0"/>
          <w:marRight w:val="0"/>
          <w:marTop w:val="0"/>
          <w:marBottom w:val="0"/>
          <w:divBdr>
            <w:top w:val="none" w:sz="0" w:space="0" w:color="auto"/>
            <w:left w:val="none" w:sz="0" w:space="0" w:color="auto"/>
            <w:bottom w:val="none" w:sz="0" w:space="0" w:color="auto"/>
            <w:right w:val="none" w:sz="0" w:space="0" w:color="auto"/>
          </w:divBdr>
        </w:div>
      </w:divsChild>
    </w:div>
    <w:div w:id="1118644397">
      <w:bodyDiv w:val="1"/>
      <w:marLeft w:val="0"/>
      <w:marRight w:val="0"/>
      <w:marTop w:val="0"/>
      <w:marBottom w:val="0"/>
      <w:divBdr>
        <w:top w:val="none" w:sz="0" w:space="0" w:color="auto"/>
        <w:left w:val="none" w:sz="0" w:space="0" w:color="auto"/>
        <w:bottom w:val="none" w:sz="0" w:space="0" w:color="auto"/>
        <w:right w:val="none" w:sz="0" w:space="0" w:color="auto"/>
      </w:divBdr>
    </w:div>
    <w:div w:id="1120534751">
      <w:bodyDiv w:val="1"/>
      <w:marLeft w:val="0"/>
      <w:marRight w:val="0"/>
      <w:marTop w:val="0"/>
      <w:marBottom w:val="0"/>
      <w:divBdr>
        <w:top w:val="none" w:sz="0" w:space="0" w:color="auto"/>
        <w:left w:val="none" w:sz="0" w:space="0" w:color="auto"/>
        <w:bottom w:val="none" w:sz="0" w:space="0" w:color="auto"/>
        <w:right w:val="none" w:sz="0" w:space="0" w:color="auto"/>
      </w:divBdr>
    </w:div>
    <w:div w:id="1122193442">
      <w:bodyDiv w:val="1"/>
      <w:marLeft w:val="0"/>
      <w:marRight w:val="0"/>
      <w:marTop w:val="0"/>
      <w:marBottom w:val="0"/>
      <w:divBdr>
        <w:top w:val="none" w:sz="0" w:space="0" w:color="auto"/>
        <w:left w:val="none" w:sz="0" w:space="0" w:color="auto"/>
        <w:bottom w:val="none" w:sz="0" w:space="0" w:color="auto"/>
        <w:right w:val="none" w:sz="0" w:space="0" w:color="auto"/>
      </w:divBdr>
    </w:div>
    <w:div w:id="1154372620">
      <w:bodyDiv w:val="1"/>
      <w:marLeft w:val="0"/>
      <w:marRight w:val="0"/>
      <w:marTop w:val="0"/>
      <w:marBottom w:val="0"/>
      <w:divBdr>
        <w:top w:val="none" w:sz="0" w:space="0" w:color="auto"/>
        <w:left w:val="none" w:sz="0" w:space="0" w:color="auto"/>
        <w:bottom w:val="none" w:sz="0" w:space="0" w:color="auto"/>
        <w:right w:val="none" w:sz="0" w:space="0" w:color="auto"/>
      </w:divBdr>
    </w:div>
    <w:div w:id="1176306788">
      <w:bodyDiv w:val="1"/>
      <w:marLeft w:val="0"/>
      <w:marRight w:val="0"/>
      <w:marTop w:val="0"/>
      <w:marBottom w:val="0"/>
      <w:divBdr>
        <w:top w:val="none" w:sz="0" w:space="0" w:color="auto"/>
        <w:left w:val="none" w:sz="0" w:space="0" w:color="auto"/>
        <w:bottom w:val="none" w:sz="0" w:space="0" w:color="auto"/>
        <w:right w:val="none" w:sz="0" w:space="0" w:color="auto"/>
      </w:divBdr>
    </w:div>
    <w:div w:id="1177620394">
      <w:bodyDiv w:val="1"/>
      <w:marLeft w:val="0"/>
      <w:marRight w:val="0"/>
      <w:marTop w:val="0"/>
      <w:marBottom w:val="0"/>
      <w:divBdr>
        <w:top w:val="none" w:sz="0" w:space="0" w:color="auto"/>
        <w:left w:val="none" w:sz="0" w:space="0" w:color="auto"/>
        <w:bottom w:val="none" w:sz="0" w:space="0" w:color="auto"/>
        <w:right w:val="none" w:sz="0" w:space="0" w:color="auto"/>
      </w:divBdr>
    </w:div>
    <w:div w:id="1210337967">
      <w:bodyDiv w:val="1"/>
      <w:marLeft w:val="0"/>
      <w:marRight w:val="0"/>
      <w:marTop w:val="0"/>
      <w:marBottom w:val="0"/>
      <w:divBdr>
        <w:top w:val="none" w:sz="0" w:space="0" w:color="auto"/>
        <w:left w:val="none" w:sz="0" w:space="0" w:color="auto"/>
        <w:bottom w:val="none" w:sz="0" w:space="0" w:color="auto"/>
        <w:right w:val="none" w:sz="0" w:space="0" w:color="auto"/>
      </w:divBdr>
    </w:div>
    <w:div w:id="1245143774">
      <w:bodyDiv w:val="1"/>
      <w:marLeft w:val="0"/>
      <w:marRight w:val="0"/>
      <w:marTop w:val="0"/>
      <w:marBottom w:val="0"/>
      <w:divBdr>
        <w:top w:val="none" w:sz="0" w:space="0" w:color="auto"/>
        <w:left w:val="none" w:sz="0" w:space="0" w:color="auto"/>
        <w:bottom w:val="none" w:sz="0" w:space="0" w:color="auto"/>
        <w:right w:val="none" w:sz="0" w:space="0" w:color="auto"/>
      </w:divBdr>
    </w:div>
    <w:div w:id="1245216667">
      <w:bodyDiv w:val="1"/>
      <w:marLeft w:val="0"/>
      <w:marRight w:val="0"/>
      <w:marTop w:val="0"/>
      <w:marBottom w:val="0"/>
      <w:divBdr>
        <w:top w:val="none" w:sz="0" w:space="0" w:color="auto"/>
        <w:left w:val="none" w:sz="0" w:space="0" w:color="auto"/>
        <w:bottom w:val="none" w:sz="0" w:space="0" w:color="auto"/>
        <w:right w:val="none" w:sz="0" w:space="0" w:color="auto"/>
      </w:divBdr>
    </w:div>
    <w:div w:id="1267812416">
      <w:bodyDiv w:val="1"/>
      <w:marLeft w:val="0"/>
      <w:marRight w:val="0"/>
      <w:marTop w:val="0"/>
      <w:marBottom w:val="0"/>
      <w:divBdr>
        <w:top w:val="none" w:sz="0" w:space="0" w:color="auto"/>
        <w:left w:val="none" w:sz="0" w:space="0" w:color="auto"/>
        <w:bottom w:val="none" w:sz="0" w:space="0" w:color="auto"/>
        <w:right w:val="none" w:sz="0" w:space="0" w:color="auto"/>
      </w:divBdr>
    </w:div>
    <w:div w:id="1317101199">
      <w:bodyDiv w:val="1"/>
      <w:marLeft w:val="0"/>
      <w:marRight w:val="0"/>
      <w:marTop w:val="0"/>
      <w:marBottom w:val="0"/>
      <w:divBdr>
        <w:top w:val="none" w:sz="0" w:space="0" w:color="auto"/>
        <w:left w:val="none" w:sz="0" w:space="0" w:color="auto"/>
        <w:bottom w:val="none" w:sz="0" w:space="0" w:color="auto"/>
        <w:right w:val="none" w:sz="0" w:space="0" w:color="auto"/>
      </w:divBdr>
    </w:div>
    <w:div w:id="1319043512">
      <w:bodyDiv w:val="1"/>
      <w:marLeft w:val="0"/>
      <w:marRight w:val="0"/>
      <w:marTop w:val="0"/>
      <w:marBottom w:val="0"/>
      <w:divBdr>
        <w:top w:val="none" w:sz="0" w:space="0" w:color="auto"/>
        <w:left w:val="none" w:sz="0" w:space="0" w:color="auto"/>
        <w:bottom w:val="none" w:sz="0" w:space="0" w:color="auto"/>
        <w:right w:val="none" w:sz="0" w:space="0" w:color="auto"/>
      </w:divBdr>
    </w:div>
    <w:div w:id="1359113730">
      <w:bodyDiv w:val="1"/>
      <w:marLeft w:val="0"/>
      <w:marRight w:val="0"/>
      <w:marTop w:val="0"/>
      <w:marBottom w:val="0"/>
      <w:divBdr>
        <w:top w:val="none" w:sz="0" w:space="0" w:color="auto"/>
        <w:left w:val="none" w:sz="0" w:space="0" w:color="auto"/>
        <w:bottom w:val="none" w:sz="0" w:space="0" w:color="auto"/>
        <w:right w:val="none" w:sz="0" w:space="0" w:color="auto"/>
      </w:divBdr>
    </w:div>
    <w:div w:id="1363939780">
      <w:bodyDiv w:val="1"/>
      <w:marLeft w:val="0"/>
      <w:marRight w:val="0"/>
      <w:marTop w:val="0"/>
      <w:marBottom w:val="0"/>
      <w:divBdr>
        <w:top w:val="none" w:sz="0" w:space="0" w:color="auto"/>
        <w:left w:val="none" w:sz="0" w:space="0" w:color="auto"/>
        <w:bottom w:val="none" w:sz="0" w:space="0" w:color="auto"/>
        <w:right w:val="none" w:sz="0" w:space="0" w:color="auto"/>
      </w:divBdr>
    </w:div>
    <w:div w:id="1380739234">
      <w:bodyDiv w:val="1"/>
      <w:marLeft w:val="0"/>
      <w:marRight w:val="0"/>
      <w:marTop w:val="0"/>
      <w:marBottom w:val="0"/>
      <w:divBdr>
        <w:top w:val="none" w:sz="0" w:space="0" w:color="auto"/>
        <w:left w:val="none" w:sz="0" w:space="0" w:color="auto"/>
        <w:bottom w:val="none" w:sz="0" w:space="0" w:color="auto"/>
        <w:right w:val="none" w:sz="0" w:space="0" w:color="auto"/>
      </w:divBdr>
    </w:div>
    <w:div w:id="1408722373">
      <w:bodyDiv w:val="1"/>
      <w:marLeft w:val="0"/>
      <w:marRight w:val="0"/>
      <w:marTop w:val="0"/>
      <w:marBottom w:val="0"/>
      <w:divBdr>
        <w:top w:val="none" w:sz="0" w:space="0" w:color="auto"/>
        <w:left w:val="none" w:sz="0" w:space="0" w:color="auto"/>
        <w:bottom w:val="none" w:sz="0" w:space="0" w:color="auto"/>
        <w:right w:val="none" w:sz="0" w:space="0" w:color="auto"/>
      </w:divBdr>
    </w:div>
    <w:div w:id="1434665429">
      <w:bodyDiv w:val="1"/>
      <w:marLeft w:val="0"/>
      <w:marRight w:val="0"/>
      <w:marTop w:val="0"/>
      <w:marBottom w:val="0"/>
      <w:divBdr>
        <w:top w:val="none" w:sz="0" w:space="0" w:color="auto"/>
        <w:left w:val="none" w:sz="0" w:space="0" w:color="auto"/>
        <w:bottom w:val="none" w:sz="0" w:space="0" w:color="auto"/>
        <w:right w:val="none" w:sz="0" w:space="0" w:color="auto"/>
      </w:divBdr>
    </w:div>
    <w:div w:id="1438595407">
      <w:bodyDiv w:val="1"/>
      <w:marLeft w:val="0"/>
      <w:marRight w:val="0"/>
      <w:marTop w:val="0"/>
      <w:marBottom w:val="0"/>
      <w:divBdr>
        <w:top w:val="none" w:sz="0" w:space="0" w:color="auto"/>
        <w:left w:val="none" w:sz="0" w:space="0" w:color="auto"/>
        <w:bottom w:val="none" w:sz="0" w:space="0" w:color="auto"/>
        <w:right w:val="none" w:sz="0" w:space="0" w:color="auto"/>
      </w:divBdr>
      <w:divsChild>
        <w:div w:id="682980542">
          <w:marLeft w:val="0"/>
          <w:marRight w:val="0"/>
          <w:marTop w:val="0"/>
          <w:marBottom w:val="0"/>
          <w:divBdr>
            <w:top w:val="none" w:sz="0" w:space="0" w:color="auto"/>
            <w:left w:val="none" w:sz="0" w:space="0" w:color="auto"/>
            <w:bottom w:val="none" w:sz="0" w:space="0" w:color="auto"/>
            <w:right w:val="none" w:sz="0" w:space="0" w:color="auto"/>
          </w:divBdr>
          <w:divsChild>
            <w:div w:id="490297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3012672">
      <w:bodyDiv w:val="1"/>
      <w:marLeft w:val="0"/>
      <w:marRight w:val="0"/>
      <w:marTop w:val="0"/>
      <w:marBottom w:val="0"/>
      <w:divBdr>
        <w:top w:val="none" w:sz="0" w:space="0" w:color="auto"/>
        <w:left w:val="none" w:sz="0" w:space="0" w:color="auto"/>
        <w:bottom w:val="none" w:sz="0" w:space="0" w:color="auto"/>
        <w:right w:val="none" w:sz="0" w:space="0" w:color="auto"/>
      </w:divBdr>
    </w:div>
    <w:div w:id="1493059852">
      <w:bodyDiv w:val="1"/>
      <w:marLeft w:val="0"/>
      <w:marRight w:val="0"/>
      <w:marTop w:val="0"/>
      <w:marBottom w:val="0"/>
      <w:divBdr>
        <w:top w:val="none" w:sz="0" w:space="0" w:color="auto"/>
        <w:left w:val="none" w:sz="0" w:space="0" w:color="auto"/>
        <w:bottom w:val="none" w:sz="0" w:space="0" w:color="auto"/>
        <w:right w:val="none" w:sz="0" w:space="0" w:color="auto"/>
      </w:divBdr>
    </w:div>
    <w:div w:id="1493134104">
      <w:bodyDiv w:val="1"/>
      <w:marLeft w:val="0"/>
      <w:marRight w:val="0"/>
      <w:marTop w:val="0"/>
      <w:marBottom w:val="0"/>
      <w:divBdr>
        <w:top w:val="none" w:sz="0" w:space="0" w:color="auto"/>
        <w:left w:val="none" w:sz="0" w:space="0" w:color="auto"/>
        <w:bottom w:val="none" w:sz="0" w:space="0" w:color="auto"/>
        <w:right w:val="none" w:sz="0" w:space="0" w:color="auto"/>
      </w:divBdr>
    </w:div>
    <w:div w:id="1500538884">
      <w:bodyDiv w:val="1"/>
      <w:marLeft w:val="0"/>
      <w:marRight w:val="0"/>
      <w:marTop w:val="0"/>
      <w:marBottom w:val="0"/>
      <w:divBdr>
        <w:top w:val="none" w:sz="0" w:space="0" w:color="auto"/>
        <w:left w:val="none" w:sz="0" w:space="0" w:color="auto"/>
        <w:bottom w:val="none" w:sz="0" w:space="0" w:color="auto"/>
        <w:right w:val="none" w:sz="0" w:space="0" w:color="auto"/>
      </w:divBdr>
    </w:div>
    <w:div w:id="1522206760">
      <w:bodyDiv w:val="1"/>
      <w:marLeft w:val="0"/>
      <w:marRight w:val="0"/>
      <w:marTop w:val="0"/>
      <w:marBottom w:val="0"/>
      <w:divBdr>
        <w:top w:val="none" w:sz="0" w:space="0" w:color="auto"/>
        <w:left w:val="none" w:sz="0" w:space="0" w:color="auto"/>
        <w:bottom w:val="none" w:sz="0" w:space="0" w:color="auto"/>
        <w:right w:val="none" w:sz="0" w:space="0" w:color="auto"/>
      </w:divBdr>
    </w:div>
    <w:div w:id="1584022256">
      <w:bodyDiv w:val="1"/>
      <w:marLeft w:val="0"/>
      <w:marRight w:val="0"/>
      <w:marTop w:val="0"/>
      <w:marBottom w:val="0"/>
      <w:divBdr>
        <w:top w:val="none" w:sz="0" w:space="0" w:color="auto"/>
        <w:left w:val="none" w:sz="0" w:space="0" w:color="auto"/>
        <w:bottom w:val="none" w:sz="0" w:space="0" w:color="auto"/>
        <w:right w:val="none" w:sz="0" w:space="0" w:color="auto"/>
      </w:divBdr>
    </w:div>
    <w:div w:id="1610047040">
      <w:bodyDiv w:val="1"/>
      <w:marLeft w:val="0"/>
      <w:marRight w:val="0"/>
      <w:marTop w:val="0"/>
      <w:marBottom w:val="0"/>
      <w:divBdr>
        <w:top w:val="none" w:sz="0" w:space="0" w:color="auto"/>
        <w:left w:val="none" w:sz="0" w:space="0" w:color="auto"/>
        <w:bottom w:val="none" w:sz="0" w:space="0" w:color="auto"/>
        <w:right w:val="none" w:sz="0" w:space="0" w:color="auto"/>
      </w:divBdr>
    </w:div>
    <w:div w:id="1614557502">
      <w:bodyDiv w:val="1"/>
      <w:marLeft w:val="0"/>
      <w:marRight w:val="0"/>
      <w:marTop w:val="0"/>
      <w:marBottom w:val="0"/>
      <w:divBdr>
        <w:top w:val="none" w:sz="0" w:space="0" w:color="auto"/>
        <w:left w:val="none" w:sz="0" w:space="0" w:color="auto"/>
        <w:bottom w:val="none" w:sz="0" w:space="0" w:color="auto"/>
        <w:right w:val="none" w:sz="0" w:space="0" w:color="auto"/>
      </w:divBdr>
    </w:div>
    <w:div w:id="1637487495">
      <w:bodyDiv w:val="1"/>
      <w:marLeft w:val="0"/>
      <w:marRight w:val="0"/>
      <w:marTop w:val="0"/>
      <w:marBottom w:val="0"/>
      <w:divBdr>
        <w:top w:val="none" w:sz="0" w:space="0" w:color="auto"/>
        <w:left w:val="none" w:sz="0" w:space="0" w:color="auto"/>
        <w:bottom w:val="none" w:sz="0" w:space="0" w:color="auto"/>
        <w:right w:val="none" w:sz="0" w:space="0" w:color="auto"/>
      </w:divBdr>
    </w:div>
    <w:div w:id="1648390598">
      <w:bodyDiv w:val="1"/>
      <w:marLeft w:val="0"/>
      <w:marRight w:val="0"/>
      <w:marTop w:val="0"/>
      <w:marBottom w:val="0"/>
      <w:divBdr>
        <w:top w:val="none" w:sz="0" w:space="0" w:color="auto"/>
        <w:left w:val="none" w:sz="0" w:space="0" w:color="auto"/>
        <w:bottom w:val="none" w:sz="0" w:space="0" w:color="auto"/>
        <w:right w:val="none" w:sz="0" w:space="0" w:color="auto"/>
      </w:divBdr>
    </w:div>
    <w:div w:id="1659115623">
      <w:bodyDiv w:val="1"/>
      <w:marLeft w:val="0"/>
      <w:marRight w:val="0"/>
      <w:marTop w:val="0"/>
      <w:marBottom w:val="0"/>
      <w:divBdr>
        <w:top w:val="none" w:sz="0" w:space="0" w:color="auto"/>
        <w:left w:val="none" w:sz="0" w:space="0" w:color="auto"/>
        <w:bottom w:val="none" w:sz="0" w:space="0" w:color="auto"/>
        <w:right w:val="none" w:sz="0" w:space="0" w:color="auto"/>
      </w:divBdr>
    </w:div>
    <w:div w:id="1691566976">
      <w:bodyDiv w:val="1"/>
      <w:marLeft w:val="0"/>
      <w:marRight w:val="0"/>
      <w:marTop w:val="0"/>
      <w:marBottom w:val="0"/>
      <w:divBdr>
        <w:top w:val="none" w:sz="0" w:space="0" w:color="auto"/>
        <w:left w:val="none" w:sz="0" w:space="0" w:color="auto"/>
        <w:bottom w:val="none" w:sz="0" w:space="0" w:color="auto"/>
        <w:right w:val="none" w:sz="0" w:space="0" w:color="auto"/>
      </w:divBdr>
    </w:div>
    <w:div w:id="1731296614">
      <w:bodyDiv w:val="1"/>
      <w:marLeft w:val="0"/>
      <w:marRight w:val="0"/>
      <w:marTop w:val="0"/>
      <w:marBottom w:val="0"/>
      <w:divBdr>
        <w:top w:val="none" w:sz="0" w:space="0" w:color="auto"/>
        <w:left w:val="none" w:sz="0" w:space="0" w:color="auto"/>
        <w:bottom w:val="none" w:sz="0" w:space="0" w:color="auto"/>
        <w:right w:val="none" w:sz="0" w:space="0" w:color="auto"/>
      </w:divBdr>
    </w:div>
    <w:div w:id="1754859563">
      <w:bodyDiv w:val="1"/>
      <w:marLeft w:val="0"/>
      <w:marRight w:val="0"/>
      <w:marTop w:val="0"/>
      <w:marBottom w:val="0"/>
      <w:divBdr>
        <w:top w:val="none" w:sz="0" w:space="0" w:color="auto"/>
        <w:left w:val="none" w:sz="0" w:space="0" w:color="auto"/>
        <w:bottom w:val="none" w:sz="0" w:space="0" w:color="auto"/>
        <w:right w:val="none" w:sz="0" w:space="0" w:color="auto"/>
      </w:divBdr>
    </w:div>
    <w:div w:id="1767843741">
      <w:bodyDiv w:val="1"/>
      <w:marLeft w:val="0"/>
      <w:marRight w:val="0"/>
      <w:marTop w:val="0"/>
      <w:marBottom w:val="0"/>
      <w:divBdr>
        <w:top w:val="none" w:sz="0" w:space="0" w:color="auto"/>
        <w:left w:val="none" w:sz="0" w:space="0" w:color="auto"/>
        <w:bottom w:val="none" w:sz="0" w:space="0" w:color="auto"/>
        <w:right w:val="none" w:sz="0" w:space="0" w:color="auto"/>
      </w:divBdr>
    </w:div>
    <w:div w:id="1781143398">
      <w:bodyDiv w:val="1"/>
      <w:marLeft w:val="0"/>
      <w:marRight w:val="0"/>
      <w:marTop w:val="0"/>
      <w:marBottom w:val="0"/>
      <w:divBdr>
        <w:top w:val="none" w:sz="0" w:space="0" w:color="auto"/>
        <w:left w:val="none" w:sz="0" w:space="0" w:color="auto"/>
        <w:bottom w:val="none" w:sz="0" w:space="0" w:color="auto"/>
        <w:right w:val="none" w:sz="0" w:space="0" w:color="auto"/>
      </w:divBdr>
    </w:div>
    <w:div w:id="1789734279">
      <w:bodyDiv w:val="1"/>
      <w:marLeft w:val="0"/>
      <w:marRight w:val="0"/>
      <w:marTop w:val="0"/>
      <w:marBottom w:val="0"/>
      <w:divBdr>
        <w:top w:val="none" w:sz="0" w:space="0" w:color="auto"/>
        <w:left w:val="none" w:sz="0" w:space="0" w:color="auto"/>
        <w:bottom w:val="none" w:sz="0" w:space="0" w:color="auto"/>
        <w:right w:val="none" w:sz="0" w:space="0" w:color="auto"/>
      </w:divBdr>
    </w:div>
    <w:div w:id="1802141014">
      <w:bodyDiv w:val="1"/>
      <w:marLeft w:val="0"/>
      <w:marRight w:val="0"/>
      <w:marTop w:val="0"/>
      <w:marBottom w:val="0"/>
      <w:divBdr>
        <w:top w:val="none" w:sz="0" w:space="0" w:color="auto"/>
        <w:left w:val="none" w:sz="0" w:space="0" w:color="auto"/>
        <w:bottom w:val="none" w:sz="0" w:space="0" w:color="auto"/>
        <w:right w:val="none" w:sz="0" w:space="0" w:color="auto"/>
      </w:divBdr>
    </w:div>
    <w:div w:id="1858808243">
      <w:bodyDiv w:val="1"/>
      <w:marLeft w:val="0"/>
      <w:marRight w:val="0"/>
      <w:marTop w:val="0"/>
      <w:marBottom w:val="0"/>
      <w:divBdr>
        <w:top w:val="none" w:sz="0" w:space="0" w:color="auto"/>
        <w:left w:val="none" w:sz="0" w:space="0" w:color="auto"/>
        <w:bottom w:val="none" w:sz="0" w:space="0" w:color="auto"/>
        <w:right w:val="none" w:sz="0" w:space="0" w:color="auto"/>
      </w:divBdr>
    </w:div>
    <w:div w:id="1887334906">
      <w:bodyDiv w:val="1"/>
      <w:marLeft w:val="0"/>
      <w:marRight w:val="0"/>
      <w:marTop w:val="0"/>
      <w:marBottom w:val="0"/>
      <w:divBdr>
        <w:top w:val="none" w:sz="0" w:space="0" w:color="auto"/>
        <w:left w:val="none" w:sz="0" w:space="0" w:color="auto"/>
        <w:bottom w:val="none" w:sz="0" w:space="0" w:color="auto"/>
        <w:right w:val="none" w:sz="0" w:space="0" w:color="auto"/>
      </w:divBdr>
    </w:div>
    <w:div w:id="1925407376">
      <w:bodyDiv w:val="1"/>
      <w:marLeft w:val="0"/>
      <w:marRight w:val="0"/>
      <w:marTop w:val="0"/>
      <w:marBottom w:val="0"/>
      <w:divBdr>
        <w:top w:val="none" w:sz="0" w:space="0" w:color="auto"/>
        <w:left w:val="none" w:sz="0" w:space="0" w:color="auto"/>
        <w:bottom w:val="none" w:sz="0" w:space="0" w:color="auto"/>
        <w:right w:val="none" w:sz="0" w:space="0" w:color="auto"/>
      </w:divBdr>
    </w:div>
    <w:div w:id="1925651175">
      <w:bodyDiv w:val="1"/>
      <w:marLeft w:val="0"/>
      <w:marRight w:val="0"/>
      <w:marTop w:val="0"/>
      <w:marBottom w:val="0"/>
      <w:divBdr>
        <w:top w:val="none" w:sz="0" w:space="0" w:color="auto"/>
        <w:left w:val="none" w:sz="0" w:space="0" w:color="auto"/>
        <w:bottom w:val="none" w:sz="0" w:space="0" w:color="auto"/>
        <w:right w:val="none" w:sz="0" w:space="0" w:color="auto"/>
      </w:divBdr>
    </w:div>
    <w:div w:id="1927837192">
      <w:bodyDiv w:val="1"/>
      <w:marLeft w:val="0"/>
      <w:marRight w:val="0"/>
      <w:marTop w:val="0"/>
      <w:marBottom w:val="0"/>
      <w:divBdr>
        <w:top w:val="none" w:sz="0" w:space="0" w:color="auto"/>
        <w:left w:val="none" w:sz="0" w:space="0" w:color="auto"/>
        <w:bottom w:val="none" w:sz="0" w:space="0" w:color="auto"/>
        <w:right w:val="none" w:sz="0" w:space="0" w:color="auto"/>
      </w:divBdr>
    </w:div>
    <w:div w:id="1954677640">
      <w:bodyDiv w:val="1"/>
      <w:marLeft w:val="0"/>
      <w:marRight w:val="0"/>
      <w:marTop w:val="0"/>
      <w:marBottom w:val="0"/>
      <w:divBdr>
        <w:top w:val="none" w:sz="0" w:space="0" w:color="auto"/>
        <w:left w:val="none" w:sz="0" w:space="0" w:color="auto"/>
        <w:bottom w:val="none" w:sz="0" w:space="0" w:color="auto"/>
        <w:right w:val="none" w:sz="0" w:space="0" w:color="auto"/>
      </w:divBdr>
      <w:divsChild>
        <w:div w:id="1800490159">
          <w:marLeft w:val="0"/>
          <w:marRight w:val="0"/>
          <w:marTop w:val="0"/>
          <w:marBottom w:val="0"/>
          <w:divBdr>
            <w:top w:val="none" w:sz="0" w:space="0" w:color="auto"/>
            <w:left w:val="none" w:sz="0" w:space="0" w:color="auto"/>
            <w:bottom w:val="none" w:sz="0" w:space="0" w:color="auto"/>
            <w:right w:val="none" w:sz="0" w:space="0" w:color="auto"/>
          </w:divBdr>
          <w:divsChild>
            <w:div w:id="1036926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3412771">
      <w:bodyDiv w:val="1"/>
      <w:marLeft w:val="0"/>
      <w:marRight w:val="0"/>
      <w:marTop w:val="0"/>
      <w:marBottom w:val="0"/>
      <w:divBdr>
        <w:top w:val="none" w:sz="0" w:space="0" w:color="auto"/>
        <w:left w:val="none" w:sz="0" w:space="0" w:color="auto"/>
        <w:bottom w:val="none" w:sz="0" w:space="0" w:color="auto"/>
        <w:right w:val="none" w:sz="0" w:space="0" w:color="auto"/>
      </w:divBdr>
    </w:div>
    <w:div w:id="2016154866">
      <w:bodyDiv w:val="1"/>
      <w:marLeft w:val="0"/>
      <w:marRight w:val="0"/>
      <w:marTop w:val="0"/>
      <w:marBottom w:val="0"/>
      <w:divBdr>
        <w:top w:val="none" w:sz="0" w:space="0" w:color="auto"/>
        <w:left w:val="none" w:sz="0" w:space="0" w:color="auto"/>
        <w:bottom w:val="none" w:sz="0" w:space="0" w:color="auto"/>
        <w:right w:val="none" w:sz="0" w:space="0" w:color="auto"/>
      </w:divBdr>
    </w:div>
    <w:div w:id="2020543415">
      <w:bodyDiv w:val="1"/>
      <w:marLeft w:val="0"/>
      <w:marRight w:val="0"/>
      <w:marTop w:val="0"/>
      <w:marBottom w:val="0"/>
      <w:divBdr>
        <w:top w:val="none" w:sz="0" w:space="0" w:color="auto"/>
        <w:left w:val="none" w:sz="0" w:space="0" w:color="auto"/>
        <w:bottom w:val="none" w:sz="0" w:space="0" w:color="auto"/>
        <w:right w:val="none" w:sz="0" w:space="0" w:color="auto"/>
      </w:divBdr>
    </w:div>
    <w:div w:id="2028292843">
      <w:bodyDiv w:val="1"/>
      <w:marLeft w:val="0"/>
      <w:marRight w:val="0"/>
      <w:marTop w:val="0"/>
      <w:marBottom w:val="0"/>
      <w:divBdr>
        <w:top w:val="none" w:sz="0" w:space="0" w:color="auto"/>
        <w:left w:val="none" w:sz="0" w:space="0" w:color="auto"/>
        <w:bottom w:val="none" w:sz="0" w:space="0" w:color="auto"/>
        <w:right w:val="none" w:sz="0" w:space="0" w:color="auto"/>
      </w:divBdr>
    </w:div>
    <w:div w:id="2043699363">
      <w:bodyDiv w:val="1"/>
      <w:marLeft w:val="0"/>
      <w:marRight w:val="0"/>
      <w:marTop w:val="0"/>
      <w:marBottom w:val="0"/>
      <w:divBdr>
        <w:top w:val="none" w:sz="0" w:space="0" w:color="auto"/>
        <w:left w:val="none" w:sz="0" w:space="0" w:color="auto"/>
        <w:bottom w:val="none" w:sz="0" w:space="0" w:color="auto"/>
        <w:right w:val="none" w:sz="0" w:space="0" w:color="auto"/>
      </w:divBdr>
    </w:div>
    <w:div w:id="2057465928">
      <w:bodyDiv w:val="1"/>
      <w:marLeft w:val="0"/>
      <w:marRight w:val="0"/>
      <w:marTop w:val="0"/>
      <w:marBottom w:val="0"/>
      <w:divBdr>
        <w:top w:val="none" w:sz="0" w:space="0" w:color="auto"/>
        <w:left w:val="none" w:sz="0" w:space="0" w:color="auto"/>
        <w:bottom w:val="none" w:sz="0" w:space="0" w:color="auto"/>
        <w:right w:val="none" w:sz="0" w:space="0" w:color="auto"/>
      </w:divBdr>
    </w:div>
    <w:div w:id="2064987237">
      <w:bodyDiv w:val="1"/>
      <w:marLeft w:val="0"/>
      <w:marRight w:val="0"/>
      <w:marTop w:val="0"/>
      <w:marBottom w:val="0"/>
      <w:divBdr>
        <w:top w:val="none" w:sz="0" w:space="0" w:color="auto"/>
        <w:left w:val="none" w:sz="0" w:space="0" w:color="auto"/>
        <w:bottom w:val="none" w:sz="0" w:space="0" w:color="auto"/>
        <w:right w:val="none" w:sz="0" w:space="0" w:color="auto"/>
      </w:divBdr>
    </w:div>
    <w:div w:id="2068800353">
      <w:bodyDiv w:val="1"/>
      <w:marLeft w:val="0"/>
      <w:marRight w:val="0"/>
      <w:marTop w:val="0"/>
      <w:marBottom w:val="0"/>
      <w:divBdr>
        <w:top w:val="none" w:sz="0" w:space="0" w:color="auto"/>
        <w:left w:val="none" w:sz="0" w:space="0" w:color="auto"/>
        <w:bottom w:val="none" w:sz="0" w:space="0" w:color="auto"/>
        <w:right w:val="none" w:sz="0" w:space="0" w:color="auto"/>
      </w:divBdr>
    </w:div>
    <w:div w:id="2083091189">
      <w:bodyDiv w:val="1"/>
      <w:marLeft w:val="0"/>
      <w:marRight w:val="0"/>
      <w:marTop w:val="0"/>
      <w:marBottom w:val="0"/>
      <w:divBdr>
        <w:top w:val="none" w:sz="0" w:space="0" w:color="auto"/>
        <w:left w:val="none" w:sz="0" w:space="0" w:color="auto"/>
        <w:bottom w:val="none" w:sz="0" w:space="0" w:color="auto"/>
        <w:right w:val="none" w:sz="0" w:space="0" w:color="auto"/>
      </w:divBdr>
    </w:div>
    <w:div w:id="2092849252">
      <w:bodyDiv w:val="1"/>
      <w:marLeft w:val="0"/>
      <w:marRight w:val="0"/>
      <w:marTop w:val="0"/>
      <w:marBottom w:val="0"/>
      <w:divBdr>
        <w:top w:val="none" w:sz="0" w:space="0" w:color="auto"/>
        <w:left w:val="none" w:sz="0" w:space="0" w:color="auto"/>
        <w:bottom w:val="none" w:sz="0" w:space="0" w:color="auto"/>
        <w:right w:val="none" w:sz="0" w:space="0" w:color="auto"/>
      </w:divBdr>
    </w:div>
    <w:div w:id="2135558333">
      <w:bodyDiv w:val="1"/>
      <w:marLeft w:val="0"/>
      <w:marRight w:val="0"/>
      <w:marTop w:val="0"/>
      <w:marBottom w:val="0"/>
      <w:divBdr>
        <w:top w:val="none" w:sz="0" w:space="0" w:color="auto"/>
        <w:left w:val="none" w:sz="0" w:space="0" w:color="auto"/>
        <w:bottom w:val="none" w:sz="0" w:space="0" w:color="auto"/>
        <w:right w:val="none" w:sz="0" w:space="0" w:color="auto"/>
      </w:divBdr>
    </w:div>
    <w:div w:id="2146921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_rels/foot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3D7BC4C4DB0B4030A5BA40C6A6718179"/>
        <w:category>
          <w:name w:val="General"/>
          <w:gallery w:val="placeholder"/>
        </w:category>
        <w:types>
          <w:type w:val="bbPlcHdr"/>
        </w:types>
        <w:behaviors>
          <w:behavior w:val="content"/>
        </w:behaviors>
        <w:guid w:val="{4906548D-16A1-45BC-9F0A-F732604B6B6E}"/>
      </w:docPartPr>
      <w:docPartBody>
        <w:p w:rsidR="00FB4BC1" w:rsidRDefault="006146F7" w:rsidP="006146F7">
          <w:pPr>
            <w:pStyle w:val="3D7BC4C4DB0B4030A5BA40C6A6718179"/>
          </w:pPr>
          <w:r w:rsidRPr="000629AE">
            <w:rPr>
              <w:rStyle w:val="Textodelmarcadordeposicin"/>
            </w:rPr>
            <w:t>Haga clic o pulse aquí para escribir texto.</w:t>
          </w:r>
        </w:p>
      </w:docPartBody>
    </w:docPart>
    <w:docPart>
      <w:docPartPr>
        <w:name w:val="8D05682755944A6BB76A62D983122978"/>
        <w:category>
          <w:name w:val="General"/>
          <w:gallery w:val="placeholder"/>
        </w:category>
        <w:types>
          <w:type w:val="bbPlcHdr"/>
        </w:types>
        <w:behaviors>
          <w:behavior w:val="content"/>
        </w:behaviors>
        <w:guid w:val="{CC16415B-6987-44FD-9A5C-69A1E320CDF1}"/>
      </w:docPartPr>
      <w:docPartBody>
        <w:p w:rsidR="00FB4BC1" w:rsidRDefault="006146F7" w:rsidP="006146F7">
          <w:pPr>
            <w:pStyle w:val="8D05682755944A6BB76A62D983122978"/>
          </w:pPr>
          <w:r w:rsidRPr="000629AE">
            <w:rPr>
              <w:rStyle w:val="Textodelmarcadordeposicin"/>
            </w:rPr>
            <w:t>Haga clic o pulse aquí para escribir texto.</w:t>
          </w:r>
        </w:p>
      </w:docPartBody>
    </w:docPart>
    <w:docPart>
      <w:docPartPr>
        <w:name w:val="CE63AA668EE54D059DC39CEEC4095955"/>
        <w:category>
          <w:name w:val="General"/>
          <w:gallery w:val="placeholder"/>
        </w:category>
        <w:types>
          <w:type w:val="bbPlcHdr"/>
        </w:types>
        <w:behaviors>
          <w:behavior w:val="content"/>
        </w:behaviors>
        <w:guid w:val="{E935A24D-9711-4F22-A4C9-7AC94BCFE5CE}"/>
      </w:docPartPr>
      <w:docPartBody>
        <w:p w:rsidR="00FB4BC1" w:rsidRDefault="006146F7" w:rsidP="006146F7">
          <w:pPr>
            <w:pStyle w:val="CE63AA668EE54D059DC39CEEC4095955"/>
          </w:pPr>
          <w:r w:rsidRPr="000629AE">
            <w:rPr>
              <w:rStyle w:val="Textodelmarcadordeposicin"/>
            </w:rPr>
            <w:t>Haga clic o pulse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G Times">
    <w:altName w:val="Times New Roman"/>
    <w:charset w:val="00"/>
    <w:family w:val="roman"/>
    <w:pitch w:val="variable"/>
    <w:sig w:usb0="00000007" w:usb1="00000000" w:usb2="00000000" w:usb3="00000000" w:csb0="00000093"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Lucida Grande">
    <w:altName w:val="Times New Roman"/>
    <w:panose1 w:val="00000000000000000000"/>
    <w:charset w:val="00"/>
    <w:family w:val="auto"/>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08"/>
  <w:hyphenationZone w:val="425"/>
  <w:characterSpacingControl w:val="doNotCompress"/>
  <w:compat>
    <w:useFELayout/>
    <w:compatSetting w:name="compatibilityMode" w:uri="http://schemas.microsoft.com/office/word" w:val="12"/>
  </w:compat>
  <w:rsids>
    <w:rsidRoot w:val="007E143C"/>
    <w:rsid w:val="00021523"/>
    <w:rsid w:val="00054176"/>
    <w:rsid w:val="00076238"/>
    <w:rsid w:val="00084A59"/>
    <w:rsid w:val="00095C73"/>
    <w:rsid w:val="000F15A3"/>
    <w:rsid w:val="000F7479"/>
    <w:rsid w:val="0010366A"/>
    <w:rsid w:val="00121469"/>
    <w:rsid w:val="00202FCC"/>
    <w:rsid w:val="002278E1"/>
    <w:rsid w:val="00282C52"/>
    <w:rsid w:val="002B542C"/>
    <w:rsid w:val="002D6DA5"/>
    <w:rsid w:val="002F7FD8"/>
    <w:rsid w:val="0035096F"/>
    <w:rsid w:val="00372E50"/>
    <w:rsid w:val="00386512"/>
    <w:rsid w:val="00397079"/>
    <w:rsid w:val="004C3854"/>
    <w:rsid w:val="004D4511"/>
    <w:rsid w:val="00525A17"/>
    <w:rsid w:val="0052747C"/>
    <w:rsid w:val="00560797"/>
    <w:rsid w:val="005855B1"/>
    <w:rsid w:val="005B1A4F"/>
    <w:rsid w:val="0060370C"/>
    <w:rsid w:val="006125E9"/>
    <w:rsid w:val="006146F7"/>
    <w:rsid w:val="00621A10"/>
    <w:rsid w:val="006641E1"/>
    <w:rsid w:val="006B1C7B"/>
    <w:rsid w:val="006E0008"/>
    <w:rsid w:val="006E6697"/>
    <w:rsid w:val="006F4AF4"/>
    <w:rsid w:val="006F5A89"/>
    <w:rsid w:val="007144D8"/>
    <w:rsid w:val="00733E0E"/>
    <w:rsid w:val="007534ED"/>
    <w:rsid w:val="007776C5"/>
    <w:rsid w:val="007B3448"/>
    <w:rsid w:val="007E143C"/>
    <w:rsid w:val="00905824"/>
    <w:rsid w:val="00944F25"/>
    <w:rsid w:val="00946BDB"/>
    <w:rsid w:val="00962D8E"/>
    <w:rsid w:val="009D62A0"/>
    <w:rsid w:val="009F4D1C"/>
    <w:rsid w:val="00A02739"/>
    <w:rsid w:val="00A2526F"/>
    <w:rsid w:val="00A52DF6"/>
    <w:rsid w:val="00A56ABB"/>
    <w:rsid w:val="00A71D3F"/>
    <w:rsid w:val="00A7396F"/>
    <w:rsid w:val="00A75B16"/>
    <w:rsid w:val="00AA5A70"/>
    <w:rsid w:val="00B10D27"/>
    <w:rsid w:val="00B30400"/>
    <w:rsid w:val="00B9702B"/>
    <w:rsid w:val="00BE0FB4"/>
    <w:rsid w:val="00BE5CAF"/>
    <w:rsid w:val="00CF146C"/>
    <w:rsid w:val="00DD52D9"/>
    <w:rsid w:val="00E003ED"/>
    <w:rsid w:val="00E43931"/>
    <w:rsid w:val="00E932A6"/>
    <w:rsid w:val="00EB457F"/>
    <w:rsid w:val="00F07C71"/>
    <w:rsid w:val="00F33E89"/>
    <w:rsid w:val="00F70C15"/>
    <w:rsid w:val="00F73F6E"/>
    <w:rsid w:val="00F946D5"/>
    <w:rsid w:val="00F953A6"/>
    <w:rsid w:val="00FA4118"/>
    <w:rsid w:val="00FA5C0C"/>
    <w:rsid w:val="00FB4BC1"/>
    <w:rsid w:val="00FB7B71"/>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932A6"/>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6146F7"/>
    <w:rPr>
      <w:color w:val="808080"/>
    </w:rPr>
  </w:style>
  <w:style w:type="paragraph" w:customStyle="1" w:styleId="55BACE7A76DE4FF6B7BA32CBB52260D1">
    <w:name w:val="55BACE7A76DE4FF6B7BA32CBB52260D1"/>
    <w:rsid w:val="007E143C"/>
  </w:style>
  <w:style w:type="paragraph" w:customStyle="1" w:styleId="C34F4043703D4E2399C4EED84F4C3785">
    <w:name w:val="C34F4043703D4E2399C4EED84F4C3785"/>
    <w:rsid w:val="007E143C"/>
  </w:style>
  <w:style w:type="paragraph" w:customStyle="1" w:styleId="F3AF6FF03A1441ADB892F15E76DD2A5D">
    <w:name w:val="F3AF6FF03A1441ADB892F15E76DD2A5D"/>
    <w:rsid w:val="007E143C"/>
  </w:style>
  <w:style w:type="paragraph" w:customStyle="1" w:styleId="0CFFD8113F9C47A9AD00E6B22019A7EB">
    <w:name w:val="0CFFD8113F9C47A9AD00E6B22019A7EB"/>
    <w:rsid w:val="007E143C"/>
  </w:style>
  <w:style w:type="paragraph" w:customStyle="1" w:styleId="AA1B64E95424456B9EB7A0D131C36C1E">
    <w:name w:val="AA1B64E95424456B9EB7A0D131C36C1E"/>
    <w:rsid w:val="00A7396F"/>
  </w:style>
  <w:style w:type="paragraph" w:customStyle="1" w:styleId="9FD7C43E58084D4882F4C089D4852A06">
    <w:name w:val="9FD7C43E58084D4882F4C089D4852A06"/>
    <w:rsid w:val="00B30400"/>
  </w:style>
  <w:style w:type="paragraph" w:customStyle="1" w:styleId="9944B082E1BB4E93847B18769CE0065A">
    <w:name w:val="9944B082E1BB4E93847B18769CE0065A"/>
    <w:rsid w:val="004D4511"/>
  </w:style>
  <w:style w:type="paragraph" w:customStyle="1" w:styleId="3415D278B62D4679910E11A876735B90">
    <w:name w:val="3415D278B62D4679910E11A876735B90"/>
    <w:rsid w:val="004D4511"/>
  </w:style>
  <w:style w:type="paragraph" w:customStyle="1" w:styleId="B9001D99DEE9426C8514818309516C60">
    <w:name w:val="B9001D99DEE9426C8514818309516C60"/>
    <w:rsid w:val="004D4511"/>
  </w:style>
  <w:style w:type="paragraph" w:customStyle="1" w:styleId="86D3317CA84B46BD9263F33C5204DC50">
    <w:name w:val="86D3317CA84B46BD9263F33C5204DC50"/>
    <w:rsid w:val="004D4511"/>
  </w:style>
  <w:style w:type="paragraph" w:customStyle="1" w:styleId="2A8A82E040894DDF9DB8E860D9EA8640">
    <w:name w:val="2A8A82E040894DDF9DB8E860D9EA8640"/>
    <w:rsid w:val="004D4511"/>
  </w:style>
  <w:style w:type="paragraph" w:customStyle="1" w:styleId="018594AEFAB94A6F8389D415494C1CBF">
    <w:name w:val="018594AEFAB94A6F8389D415494C1CBF"/>
    <w:rsid w:val="00FB7B71"/>
  </w:style>
  <w:style w:type="paragraph" w:customStyle="1" w:styleId="C98E84566D9E4AE29D30CCC1F175DCC3">
    <w:name w:val="C98E84566D9E4AE29D30CCC1F175DCC3"/>
    <w:rsid w:val="00FB7B71"/>
  </w:style>
  <w:style w:type="paragraph" w:customStyle="1" w:styleId="789E9A3E4CE440BB8239002FD5CE5B39">
    <w:name w:val="789E9A3E4CE440BB8239002FD5CE5B39"/>
    <w:rsid w:val="00FB7B71"/>
  </w:style>
  <w:style w:type="paragraph" w:customStyle="1" w:styleId="6F23E5DFFC244A93B567CA6A728317E3">
    <w:name w:val="6F23E5DFFC244A93B567CA6A728317E3"/>
    <w:rsid w:val="00FB7B71"/>
  </w:style>
  <w:style w:type="paragraph" w:customStyle="1" w:styleId="80ECD0F8DF7943A78805D4228748BDFA">
    <w:name w:val="80ECD0F8DF7943A78805D4228748BDFA"/>
    <w:rsid w:val="00FB7B71"/>
  </w:style>
  <w:style w:type="paragraph" w:customStyle="1" w:styleId="4DD86CB38B874A32BD9498FBC9C1F3EA">
    <w:name w:val="4DD86CB38B874A32BD9498FBC9C1F3EA"/>
    <w:rsid w:val="00FB7B71"/>
  </w:style>
  <w:style w:type="paragraph" w:customStyle="1" w:styleId="700FC58798044AACBD685E7F7DFE45F0">
    <w:name w:val="700FC58798044AACBD685E7F7DFE45F0"/>
    <w:rsid w:val="00FB7B71"/>
  </w:style>
  <w:style w:type="paragraph" w:customStyle="1" w:styleId="FCF7758C72DD4F0B8407FE7857C0B94C">
    <w:name w:val="FCF7758C72DD4F0B8407FE7857C0B94C"/>
    <w:rsid w:val="00FB7B71"/>
  </w:style>
  <w:style w:type="paragraph" w:customStyle="1" w:styleId="70956C4175794A1E9A02CAECB3A51024">
    <w:name w:val="70956C4175794A1E9A02CAECB3A51024"/>
    <w:rsid w:val="00FB7B71"/>
  </w:style>
  <w:style w:type="paragraph" w:customStyle="1" w:styleId="A857CF7AC72A42AA9857F0B078D2039F">
    <w:name w:val="A857CF7AC72A42AA9857F0B078D2039F"/>
    <w:rsid w:val="00FB7B71"/>
  </w:style>
  <w:style w:type="paragraph" w:customStyle="1" w:styleId="2E3A7E9EAFC54967AECBC3AAA1EE9C81">
    <w:name w:val="2E3A7E9EAFC54967AECBC3AAA1EE9C81"/>
    <w:rsid w:val="00FB7B71"/>
  </w:style>
  <w:style w:type="paragraph" w:customStyle="1" w:styleId="135249B48B204825B8EC2FF117446704">
    <w:name w:val="135249B48B204825B8EC2FF117446704"/>
    <w:rsid w:val="00FB7B71"/>
  </w:style>
  <w:style w:type="paragraph" w:customStyle="1" w:styleId="C6CC7ADF025D41BE94C756D9822972BE">
    <w:name w:val="C6CC7ADF025D41BE94C756D9822972BE"/>
    <w:rsid w:val="00FB7B71"/>
  </w:style>
  <w:style w:type="paragraph" w:customStyle="1" w:styleId="723F7D33D42441F88DF176996B1CABA4">
    <w:name w:val="723F7D33D42441F88DF176996B1CABA4"/>
    <w:rsid w:val="0010366A"/>
  </w:style>
  <w:style w:type="paragraph" w:customStyle="1" w:styleId="3BBF868FA636402DB9E561C613501D22">
    <w:name w:val="3BBF868FA636402DB9E561C613501D22"/>
    <w:rsid w:val="00372E50"/>
  </w:style>
  <w:style w:type="paragraph" w:customStyle="1" w:styleId="17481E053C0840D38BC2B3AE42365BBC">
    <w:name w:val="17481E053C0840D38BC2B3AE42365BBC"/>
    <w:rsid w:val="00372E50"/>
  </w:style>
  <w:style w:type="paragraph" w:customStyle="1" w:styleId="9002D8F2D40F4A5FA5D1B73C68D90D84">
    <w:name w:val="9002D8F2D40F4A5FA5D1B73C68D90D84"/>
    <w:rsid w:val="00372E50"/>
  </w:style>
  <w:style w:type="paragraph" w:customStyle="1" w:styleId="CAB28FE1D711473B8AB2D99B746095B6">
    <w:name w:val="CAB28FE1D711473B8AB2D99B746095B6"/>
    <w:rsid w:val="00372E50"/>
  </w:style>
  <w:style w:type="paragraph" w:customStyle="1" w:styleId="37BD2CA441DC4AFE84C667B7B368A487">
    <w:name w:val="37BD2CA441DC4AFE84C667B7B368A487"/>
    <w:rsid w:val="00372E50"/>
  </w:style>
  <w:style w:type="paragraph" w:customStyle="1" w:styleId="1A0C60A678AC46A09915494C44B7FBEE">
    <w:name w:val="1A0C60A678AC46A09915494C44B7FBEE"/>
    <w:rsid w:val="00372E50"/>
  </w:style>
  <w:style w:type="paragraph" w:customStyle="1" w:styleId="35E37D5826A047A5BCA927B63B986177">
    <w:name w:val="35E37D5826A047A5BCA927B63B986177"/>
    <w:rsid w:val="00372E50"/>
  </w:style>
  <w:style w:type="paragraph" w:customStyle="1" w:styleId="A907BF43722141ACA7A32A865A8AD91C">
    <w:name w:val="A907BF43722141ACA7A32A865A8AD91C"/>
    <w:rsid w:val="00372E50"/>
  </w:style>
  <w:style w:type="paragraph" w:customStyle="1" w:styleId="4DD86CB38B874A32BD9498FBC9C1F3EA1">
    <w:name w:val="4DD86CB38B874A32BD9498FBC9C1F3EA1"/>
    <w:rsid w:val="00372E50"/>
    <w:pPr>
      <w:spacing w:after="0" w:line="240" w:lineRule="auto"/>
      <w:jc w:val="both"/>
    </w:pPr>
    <w:rPr>
      <w:rFonts w:eastAsia="Calibri" w:cs="Times New Roman"/>
      <w:color w:val="E7E6E6" w:themeColor="background2"/>
      <w:sz w:val="20"/>
      <w:szCs w:val="24"/>
      <w:lang w:eastAsia="es-ES"/>
    </w:rPr>
  </w:style>
  <w:style w:type="paragraph" w:customStyle="1" w:styleId="9002D8F2D40F4A5FA5D1B73C68D90D841">
    <w:name w:val="9002D8F2D40F4A5FA5D1B73C68D90D841"/>
    <w:rsid w:val="00372E50"/>
    <w:pPr>
      <w:spacing w:after="0" w:line="240" w:lineRule="auto"/>
      <w:jc w:val="both"/>
    </w:pPr>
    <w:rPr>
      <w:rFonts w:eastAsia="Calibri" w:cs="Times New Roman"/>
      <w:color w:val="E7E6E6" w:themeColor="background2"/>
      <w:sz w:val="20"/>
      <w:szCs w:val="24"/>
      <w:lang w:eastAsia="es-ES"/>
    </w:rPr>
  </w:style>
  <w:style w:type="paragraph" w:customStyle="1" w:styleId="CAB28FE1D711473B8AB2D99B746095B61">
    <w:name w:val="CAB28FE1D711473B8AB2D99B746095B61"/>
    <w:rsid w:val="00372E50"/>
    <w:pPr>
      <w:spacing w:after="0" w:line="240" w:lineRule="auto"/>
      <w:jc w:val="both"/>
    </w:pPr>
    <w:rPr>
      <w:rFonts w:eastAsia="Calibri" w:cs="Times New Roman"/>
      <w:color w:val="E7E6E6" w:themeColor="background2"/>
      <w:sz w:val="20"/>
      <w:szCs w:val="24"/>
      <w:lang w:eastAsia="es-ES"/>
    </w:rPr>
  </w:style>
  <w:style w:type="paragraph" w:customStyle="1" w:styleId="37BD2CA441DC4AFE84C667B7B368A4871">
    <w:name w:val="37BD2CA441DC4AFE84C667B7B368A4871"/>
    <w:rsid w:val="00372E50"/>
    <w:pPr>
      <w:spacing w:after="0" w:line="240" w:lineRule="auto"/>
      <w:jc w:val="both"/>
    </w:pPr>
    <w:rPr>
      <w:rFonts w:eastAsia="Calibri" w:cs="Times New Roman"/>
      <w:color w:val="E7E6E6" w:themeColor="background2"/>
      <w:sz w:val="20"/>
      <w:szCs w:val="24"/>
      <w:lang w:eastAsia="es-ES"/>
    </w:rPr>
  </w:style>
  <w:style w:type="paragraph" w:customStyle="1" w:styleId="1A0C60A678AC46A09915494C44B7FBEE1">
    <w:name w:val="1A0C60A678AC46A09915494C44B7FBEE1"/>
    <w:rsid w:val="00372E50"/>
    <w:pPr>
      <w:spacing w:after="0" w:line="240" w:lineRule="auto"/>
      <w:jc w:val="both"/>
    </w:pPr>
    <w:rPr>
      <w:rFonts w:eastAsia="Calibri" w:cs="Times New Roman"/>
      <w:color w:val="E7E6E6" w:themeColor="background2"/>
      <w:sz w:val="20"/>
      <w:szCs w:val="24"/>
      <w:lang w:eastAsia="es-ES"/>
    </w:rPr>
  </w:style>
  <w:style w:type="paragraph" w:customStyle="1" w:styleId="35E37D5826A047A5BCA927B63B9861771">
    <w:name w:val="35E37D5826A047A5BCA927B63B9861771"/>
    <w:rsid w:val="00372E50"/>
    <w:pPr>
      <w:spacing w:after="0" w:line="240" w:lineRule="auto"/>
      <w:jc w:val="both"/>
    </w:pPr>
    <w:rPr>
      <w:rFonts w:eastAsia="Calibri" w:cs="Times New Roman"/>
      <w:color w:val="E7E6E6" w:themeColor="background2"/>
      <w:sz w:val="20"/>
      <w:szCs w:val="24"/>
      <w:lang w:eastAsia="es-ES"/>
    </w:rPr>
  </w:style>
  <w:style w:type="paragraph" w:customStyle="1" w:styleId="2E3A7E9EAFC54967AECBC3AAA1EE9C811">
    <w:name w:val="2E3A7E9EAFC54967AECBC3AAA1EE9C811"/>
    <w:rsid w:val="00372E50"/>
    <w:pPr>
      <w:spacing w:after="0" w:line="240" w:lineRule="auto"/>
      <w:jc w:val="both"/>
    </w:pPr>
    <w:rPr>
      <w:rFonts w:eastAsia="Calibri" w:cs="Times New Roman"/>
      <w:color w:val="E7E6E6" w:themeColor="background2"/>
      <w:sz w:val="20"/>
      <w:szCs w:val="24"/>
      <w:lang w:eastAsia="es-ES"/>
    </w:rPr>
  </w:style>
  <w:style w:type="paragraph" w:customStyle="1" w:styleId="135249B48B204825B8EC2FF1174467041">
    <w:name w:val="135249B48B204825B8EC2FF1174467041"/>
    <w:rsid w:val="00372E50"/>
    <w:pPr>
      <w:spacing w:after="0" w:line="240" w:lineRule="auto"/>
      <w:jc w:val="both"/>
    </w:pPr>
    <w:rPr>
      <w:rFonts w:eastAsia="Calibri" w:cs="Times New Roman"/>
      <w:color w:val="E7E6E6" w:themeColor="background2"/>
      <w:sz w:val="20"/>
      <w:szCs w:val="24"/>
      <w:lang w:eastAsia="es-ES"/>
    </w:rPr>
  </w:style>
  <w:style w:type="paragraph" w:customStyle="1" w:styleId="018594AEFAB94A6F8389D415494C1CBF1">
    <w:name w:val="018594AEFAB94A6F8389D415494C1CBF1"/>
    <w:rsid w:val="00372E50"/>
    <w:pPr>
      <w:spacing w:after="0" w:line="240" w:lineRule="auto"/>
      <w:jc w:val="both"/>
    </w:pPr>
    <w:rPr>
      <w:rFonts w:eastAsia="Calibri" w:cs="Times New Roman"/>
      <w:color w:val="E7E6E6" w:themeColor="background2"/>
      <w:sz w:val="20"/>
      <w:szCs w:val="24"/>
      <w:lang w:eastAsia="es-ES"/>
    </w:rPr>
  </w:style>
  <w:style w:type="paragraph" w:customStyle="1" w:styleId="C98E84566D9E4AE29D30CCC1F175DCC31">
    <w:name w:val="C98E84566D9E4AE29D30CCC1F175DCC31"/>
    <w:rsid w:val="00372E50"/>
    <w:pPr>
      <w:spacing w:after="0" w:line="240" w:lineRule="auto"/>
      <w:jc w:val="both"/>
    </w:pPr>
    <w:rPr>
      <w:rFonts w:eastAsia="Calibri" w:cs="Times New Roman"/>
      <w:color w:val="E7E6E6" w:themeColor="background2"/>
      <w:sz w:val="20"/>
      <w:szCs w:val="24"/>
      <w:lang w:eastAsia="es-ES"/>
    </w:rPr>
  </w:style>
  <w:style w:type="paragraph" w:customStyle="1" w:styleId="789E9A3E4CE440BB8239002FD5CE5B391">
    <w:name w:val="789E9A3E4CE440BB8239002FD5CE5B391"/>
    <w:rsid w:val="00372E50"/>
    <w:pPr>
      <w:spacing w:after="0" w:line="240" w:lineRule="auto"/>
      <w:jc w:val="both"/>
    </w:pPr>
    <w:rPr>
      <w:rFonts w:eastAsia="Calibri" w:cs="Times New Roman"/>
      <w:color w:val="E7E6E6" w:themeColor="background2"/>
      <w:sz w:val="20"/>
      <w:szCs w:val="24"/>
      <w:lang w:eastAsia="es-ES"/>
    </w:rPr>
  </w:style>
  <w:style w:type="paragraph" w:customStyle="1" w:styleId="6F23E5DFFC244A93B567CA6A728317E31">
    <w:name w:val="6F23E5DFFC244A93B567CA6A728317E31"/>
    <w:rsid w:val="00372E50"/>
    <w:pPr>
      <w:spacing w:after="0" w:line="240" w:lineRule="auto"/>
      <w:jc w:val="both"/>
    </w:pPr>
    <w:rPr>
      <w:rFonts w:eastAsia="Calibri" w:cs="Times New Roman"/>
      <w:color w:val="E7E6E6" w:themeColor="background2"/>
      <w:sz w:val="20"/>
      <w:szCs w:val="24"/>
      <w:lang w:eastAsia="es-ES"/>
    </w:rPr>
  </w:style>
  <w:style w:type="paragraph" w:customStyle="1" w:styleId="80ECD0F8DF7943A78805D4228748BDFA1">
    <w:name w:val="80ECD0F8DF7943A78805D4228748BDFA1"/>
    <w:rsid w:val="00372E50"/>
    <w:pPr>
      <w:spacing w:after="0" w:line="240" w:lineRule="auto"/>
      <w:jc w:val="both"/>
    </w:pPr>
    <w:rPr>
      <w:rFonts w:eastAsia="Calibri" w:cs="Times New Roman"/>
      <w:color w:val="E7E6E6" w:themeColor="background2"/>
      <w:sz w:val="20"/>
      <w:szCs w:val="24"/>
      <w:lang w:eastAsia="es-ES"/>
    </w:rPr>
  </w:style>
  <w:style w:type="paragraph" w:customStyle="1" w:styleId="913FC4C63043456DA893F9F7F2777DB1">
    <w:name w:val="913FC4C63043456DA893F9F7F2777DB1"/>
    <w:rsid w:val="00372E50"/>
  </w:style>
  <w:style w:type="paragraph" w:customStyle="1" w:styleId="F30E55F596F140318EEA05D4134C27CB">
    <w:name w:val="F30E55F596F140318EEA05D4134C27CB"/>
    <w:rsid w:val="00372E50"/>
  </w:style>
  <w:style w:type="paragraph" w:customStyle="1" w:styleId="87E1799844C14FF5879E18097AB4DECE">
    <w:name w:val="87E1799844C14FF5879E18097AB4DECE"/>
    <w:rsid w:val="00372E50"/>
  </w:style>
  <w:style w:type="paragraph" w:customStyle="1" w:styleId="F60734319B4941519644C07BC0516BA5">
    <w:name w:val="F60734319B4941519644C07BC0516BA5"/>
    <w:rsid w:val="00372E50"/>
  </w:style>
  <w:style w:type="paragraph" w:customStyle="1" w:styleId="6B0F0B6623CE4B10ADF5E40599332CA5">
    <w:name w:val="6B0F0B6623CE4B10ADF5E40599332CA5"/>
    <w:rsid w:val="00372E50"/>
  </w:style>
  <w:style w:type="paragraph" w:customStyle="1" w:styleId="03E321966B084E7E9A6F9A092D3FE4EE">
    <w:name w:val="03E321966B084E7E9A6F9A092D3FE4EE"/>
    <w:rsid w:val="00372E50"/>
  </w:style>
  <w:style w:type="paragraph" w:customStyle="1" w:styleId="833A810F9E9347C883E08F67E79BBB09">
    <w:name w:val="833A810F9E9347C883E08F67E79BBB09"/>
    <w:rsid w:val="00372E50"/>
  </w:style>
  <w:style w:type="paragraph" w:customStyle="1" w:styleId="F0453DCE910F418AAD8DFDBD8AA49E44">
    <w:name w:val="F0453DCE910F418AAD8DFDBD8AA49E44"/>
    <w:rsid w:val="00372E50"/>
  </w:style>
  <w:style w:type="paragraph" w:customStyle="1" w:styleId="AC3E9822E29D458DB15F119E0F60BCD1">
    <w:name w:val="AC3E9822E29D458DB15F119E0F60BCD1"/>
    <w:rsid w:val="00372E50"/>
  </w:style>
  <w:style w:type="paragraph" w:customStyle="1" w:styleId="57D3023B6E5D4EC8B483CE67B8ECE7A6">
    <w:name w:val="57D3023B6E5D4EC8B483CE67B8ECE7A6"/>
    <w:rsid w:val="00372E50"/>
  </w:style>
  <w:style w:type="paragraph" w:customStyle="1" w:styleId="81B13CB49D694D7A9CE19FA48B8D72A1">
    <w:name w:val="81B13CB49D694D7A9CE19FA48B8D72A1"/>
    <w:rsid w:val="00372E50"/>
  </w:style>
  <w:style w:type="paragraph" w:customStyle="1" w:styleId="562FE599DF254C0AA86EBDA7BFE04352">
    <w:name w:val="562FE599DF254C0AA86EBDA7BFE04352"/>
    <w:rsid w:val="00372E50"/>
  </w:style>
  <w:style w:type="paragraph" w:customStyle="1" w:styleId="BFA406BD100E4092B2799520007709C8">
    <w:name w:val="BFA406BD100E4092B2799520007709C8"/>
    <w:rsid w:val="00372E50"/>
  </w:style>
  <w:style w:type="paragraph" w:customStyle="1" w:styleId="ED5374A1CF33498A8F4E3F5EDC879749">
    <w:name w:val="ED5374A1CF33498A8F4E3F5EDC879749"/>
    <w:rsid w:val="00372E50"/>
  </w:style>
  <w:style w:type="paragraph" w:customStyle="1" w:styleId="18FA31A76F7242E9A42275F21F61968E">
    <w:name w:val="18FA31A76F7242E9A42275F21F61968E"/>
    <w:rsid w:val="00372E50"/>
  </w:style>
  <w:style w:type="paragraph" w:customStyle="1" w:styleId="DFFEA0220CD84C08A7E8B0054EE40A74">
    <w:name w:val="DFFEA0220CD84C08A7E8B0054EE40A74"/>
    <w:rsid w:val="00372E50"/>
  </w:style>
  <w:style w:type="paragraph" w:customStyle="1" w:styleId="4FFCE6FC12BE4388BF9451D3C7F96EBF">
    <w:name w:val="4FFCE6FC12BE4388BF9451D3C7F96EBF"/>
    <w:rsid w:val="00372E50"/>
  </w:style>
  <w:style w:type="paragraph" w:customStyle="1" w:styleId="245A01F026BB432A9E408E03A96AB9E7">
    <w:name w:val="245A01F026BB432A9E408E03A96AB9E7"/>
    <w:rsid w:val="00372E50"/>
  </w:style>
  <w:style w:type="paragraph" w:customStyle="1" w:styleId="9C361C80C75A46CD82364A1F1674DD4E">
    <w:name w:val="9C361C80C75A46CD82364A1F1674DD4E"/>
    <w:rsid w:val="00372E50"/>
  </w:style>
  <w:style w:type="paragraph" w:customStyle="1" w:styleId="DDCCA47284A24D5A9C038A367A32F0B5">
    <w:name w:val="DDCCA47284A24D5A9C038A367A32F0B5"/>
    <w:rsid w:val="00372E50"/>
  </w:style>
  <w:style w:type="paragraph" w:customStyle="1" w:styleId="8F271F8606AC46E09568291C9B4B1E8A">
    <w:name w:val="8F271F8606AC46E09568291C9B4B1E8A"/>
    <w:rsid w:val="00372E50"/>
  </w:style>
  <w:style w:type="paragraph" w:customStyle="1" w:styleId="5A006376FEBE46ACBA59B11FDA2C8D8C">
    <w:name w:val="5A006376FEBE46ACBA59B11FDA2C8D8C"/>
    <w:rsid w:val="00372E50"/>
  </w:style>
  <w:style w:type="paragraph" w:customStyle="1" w:styleId="A166CD3D35C04683AE7A1ECDCF9A3ED0">
    <w:name w:val="A166CD3D35C04683AE7A1ECDCF9A3ED0"/>
    <w:rsid w:val="00372E50"/>
  </w:style>
  <w:style w:type="paragraph" w:customStyle="1" w:styleId="85FCD7E27B8B4FD5BA1B0432D6319554">
    <w:name w:val="85FCD7E27B8B4FD5BA1B0432D6319554"/>
    <w:rsid w:val="00372E50"/>
  </w:style>
  <w:style w:type="paragraph" w:customStyle="1" w:styleId="4DD86CB38B874A32BD9498FBC9C1F3EA2">
    <w:name w:val="4DD86CB38B874A32BD9498FBC9C1F3EA2"/>
    <w:rsid w:val="00372E50"/>
    <w:pPr>
      <w:spacing w:after="0" w:line="240" w:lineRule="auto"/>
      <w:jc w:val="both"/>
    </w:pPr>
    <w:rPr>
      <w:rFonts w:eastAsia="Calibri" w:cs="Times New Roman"/>
      <w:color w:val="E7E6E6" w:themeColor="background2"/>
      <w:sz w:val="20"/>
      <w:szCs w:val="24"/>
      <w:lang w:eastAsia="es-ES"/>
    </w:rPr>
  </w:style>
  <w:style w:type="paragraph" w:customStyle="1" w:styleId="9002D8F2D40F4A5FA5D1B73C68D90D842">
    <w:name w:val="9002D8F2D40F4A5FA5D1B73C68D90D842"/>
    <w:rsid w:val="00372E50"/>
    <w:pPr>
      <w:spacing w:after="0" w:line="240" w:lineRule="auto"/>
      <w:jc w:val="both"/>
    </w:pPr>
    <w:rPr>
      <w:rFonts w:eastAsia="Calibri" w:cs="Times New Roman"/>
      <w:color w:val="E7E6E6" w:themeColor="background2"/>
      <w:sz w:val="20"/>
      <w:szCs w:val="24"/>
      <w:lang w:eastAsia="es-ES"/>
    </w:rPr>
  </w:style>
  <w:style w:type="paragraph" w:customStyle="1" w:styleId="CAB28FE1D711473B8AB2D99B746095B62">
    <w:name w:val="CAB28FE1D711473B8AB2D99B746095B62"/>
    <w:rsid w:val="00372E50"/>
    <w:pPr>
      <w:spacing w:after="0" w:line="240" w:lineRule="auto"/>
      <w:jc w:val="both"/>
    </w:pPr>
    <w:rPr>
      <w:rFonts w:eastAsia="Calibri" w:cs="Times New Roman"/>
      <w:color w:val="E7E6E6" w:themeColor="background2"/>
      <w:sz w:val="20"/>
      <w:szCs w:val="24"/>
      <w:lang w:eastAsia="es-ES"/>
    </w:rPr>
  </w:style>
  <w:style w:type="paragraph" w:customStyle="1" w:styleId="37BD2CA441DC4AFE84C667B7B368A4872">
    <w:name w:val="37BD2CA441DC4AFE84C667B7B368A4872"/>
    <w:rsid w:val="00372E50"/>
    <w:pPr>
      <w:spacing w:after="0" w:line="240" w:lineRule="auto"/>
      <w:jc w:val="both"/>
    </w:pPr>
    <w:rPr>
      <w:rFonts w:eastAsia="Calibri" w:cs="Times New Roman"/>
      <w:color w:val="E7E6E6" w:themeColor="background2"/>
      <w:sz w:val="20"/>
      <w:szCs w:val="24"/>
      <w:lang w:eastAsia="es-ES"/>
    </w:rPr>
  </w:style>
  <w:style w:type="paragraph" w:customStyle="1" w:styleId="1A0C60A678AC46A09915494C44B7FBEE2">
    <w:name w:val="1A0C60A678AC46A09915494C44B7FBEE2"/>
    <w:rsid w:val="00372E50"/>
    <w:pPr>
      <w:spacing w:after="0" w:line="240" w:lineRule="auto"/>
      <w:jc w:val="both"/>
    </w:pPr>
    <w:rPr>
      <w:rFonts w:eastAsia="Calibri" w:cs="Times New Roman"/>
      <w:color w:val="E7E6E6" w:themeColor="background2"/>
      <w:sz w:val="20"/>
      <w:szCs w:val="24"/>
      <w:lang w:eastAsia="es-ES"/>
    </w:rPr>
  </w:style>
  <w:style w:type="paragraph" w:customStyle="1" w:styleId="35E37D5826A047A5BCA927B63B9861772">
    <w:name w:val="35E37D5826A047A5BCA927B63B9861772"/>
    <w:rsid w:val="00372E50"/>
    <w:pPr>
      <w:spacing w:after="0" w:line="240" w:lineRule="auto"/>
      <w:jc w:val="both"/>
    </w:pPr>
    <w:rPr>
      <w:rFonts w:eastAsia="Calibri" w:cs="Times New Roman"/>
      <w:color w:val="E7E6E6" w:themeColor="background2"/>
      <w:sz w:val="20"/>
      <w:szCs w:val="24"/>
      <w:lang w:eastAsia="es-ES"/>
    </w:rPr>
  </w:style>
  <w:style w:type="paragraph" w:customStyle="1" w:styleId="87E1799844C14FF5879E18097AB4DECE1">
    <w:name w:val="87E1799844C14FF5879E18097AB4DECE1"/>
    <w:rsid w:val="00372E50"/>
    <w:pPr>
      <w:spacing w:after="0" w:line="240" w:lineRule="auto"/>
      <w:jc w:val="both"/>
    </w:pPr>
    <w:rPr>
      <w:rFonts w:eastAsia="Calibri" w:cs="Times New Roman"/>
      <w:color w:val="E7E6E6" w:themeColor="background2"/>
      <w:sz w:val="20"/>
      <w:szCs w:val="24"/>
      <w:lang w:eastAsia="es-ES"/>
    </w:rPr>
  </w:style>
  <w:style w:type="paragraph" w:customStyle="1" w:styleId="F60734319B4941519644C07BC0516BA51">
    <w:name w:val="F60734319B4941519644C07BC0516BA51"/>
    <w:rsid w:val="00372E50"/>
    <w:pPr>
      <w:spacing w:after="0" w:line="240" w:lineRule="auto"/>
      <w:jc w:val="both"/>
    </w:pPr>
    <w:rPr>
      <w:rFonts w:eastAsia="Calibri" w:cs="Times New Roman"/>
      <w:color w:val="E7E6E6" w:themeColor="background2"/>
      <w:sz w:val="20"/>
      <w:szCs w:val="24"/>
      <w:lang w:eastAsia="es-ES"/>
    </w:rPr>
  </w:style>
  <w:style w:type="paragraph" w:customStyle="1" w:styleId="6B0F0B6623CE4B10ADF5E40599332CA51">
    <w:name w:val="6B0F0B6623CE4B10ADF5E40599332CA51"/>
    <w:rsid w:val="00372E50"/>
    <w:pPr>
      <w:spacing w:after="0" w:line="240" w:lineRule="auto"/>
      <w:jc w:val="both"/>
    </w:pPr>
    <w:rPr>
      <w:rFonts w:eastAsia="Calibri" w:cs="Times New Roman"/>
      <w:color w:val="E7E6E6" w:themeColor="background2"/>
      <w:sz w:val="20"/>
      <w:szCs w:val="24"/>
      <w:lang w:eastAsia="es-ES"/>
    </w:rPr>
  </w:style>
  <w:style w:type="paragraph" w:customStyle="1" w:styleId="03E321966B084E7E9A6F9A092D3FE4EE1">
    <w:name w:val="03E321966B084E7E9A6F9A092D3FE4EE1"/>
    <w:rsid w:val="00372E50"/>
    <w:pPr>
      <w:spacing w:after="0" w:line="240" w:lineRule="auto"/>
      <w:jc w:val="both"/>
    </w:pPr>
    <w:rPr>
      <w:rFonts w:eastAsia="Calibri" w:cs="Times New Roman"/>
      <w:color w:val="E7E6E6" w:themeColor="background2"/>
      <w:sz w:val="20"/>
      <w:szCs w:val="24"/>
      <w:lang w:eastAsia="es-ES"/>
    </w:rPr>
  </w:style>
  <w:style w:type="paragraph" w:customStyle="1" w:styleId="833A810F9E9347C883E08F67E79BBB091">
    <w:name w:val="833A810F9E9347C883E08F67E79BBB091"/>
    <w:rsid w:val="00372E50"/>
    <w:pPr>
      <w:spacing w:after="0" w:line="240" w:lineRule="auto"/>
      <w:jc w:val="both"/>
    </w:pPr>
    <w:rPr>
      <w:rFonts w:eastAsia="Calibri" w:cs="Times New Roman"/>
      <w:color w:val="E7E6E6" w:themeColor="background2"/>
      <w:sz w:val="20"/>
      <w:szCs w:val="24"/>
      <w:lang w:eastAsia="es-ES"/>
    </w:rPr>
  </w:style>
  <w:style w:type="paragraph" w:customStyle="1" w:styleId="81B13CB49D694D7A9CE19FA48B8D72A11">
    <w:name w:val="81B13CB49D694D7A9CE19FA48B8D72A11"/>
    <w:rsid w:val="00372E50"/>
    <w:pPr>
      <w:spacing w:after="0" w:line="240" w:lineRule="auto"/>
      <w:jc w:val="both"/>
    </w:pPr>
    <w:rPr>
      <w:rFonts w:eastAsia="Calibri" w:cs="Times New Roman"/>
      <w:color w:val="E7E6E6" w:themeColor="background2"/>
      <w:sz w:val="20"/>
      <w:szCs w:val="24"/>
      <w:lang w:eastAsia="es-ES"/>
    </w:rPr>
  </w:style>
  <w:style w:type="paragraph" w:customStyle="1" w:styleId="562FE599DF254C0AA86EBDA7BFE043521">
    <w:name w:val="562FE599DF254C0AA86EBDA7BFE043521"/>
    <w:rsid w:val="00372E50"/>
    <w:pPr>
      <w:spacing w:after="0" w:line="240" w:lineRule="auto"/>
      <w:jc w:val="both"/>
    </w:pPr>
    <w:rPr>
      <w:rFonts w:eastAsia="Calibri" w:cs="Times New Roman"/>
      <w:color w:val="E7E6E6" w:themeColor="background2"/>
      <w:sz w:val="20"/>
      <w:szCs w:val="24"/>
      <w:lang w:eastAsia="es-ES"/>
    </w:rPr>
  </w:style>
  <w:style w:type="paragraph" w:customStyle="1" w:styleId="BFA406BD100E4092B2799520007709C81">
    <w:name w:val="BFA406BD100E4092B2799520007709C81"/>
    <w:rsid w:val="00372E50"/>
    <w:pPr>
      <w:spacing w:after="0" w:line="240" w:lineRule="auto"/>
      <w:jc w:val="both"/>
    </w:pPr>
    <w:rPr>
      <w:rFonts w:eastAsia="Calibri" w:cs="Times New Roman"/>
      <w:color w:val="E7E6E6" w:themeColor="background2"/>
      <w:sz w:val="20"/>
      <w:szCs w:val="24"/>
      <w:lang w:eastAsia="es-ES"/>
    </w:rPr>
  </w:style>
  <w:style w:type="paragraph" w:customStyle="1" w:styleId="ED5374A1CF33498A8F4E3F5EDC8797491">
    <w:name w:val="ED5374A1CF33498A8F4E3F5EDC8797491"/>
    <w:rsid w:val="00372E50"/>
    <w:pPr>
      <w:spacing w:after="0" w:line="240" w:lineRule="auto"/>
      <w:jc w:val="both"/>
    </w:pPr>
    <w:rPr>
      <w:rFonts w:eastAsia="Calibri" w:cs="Times New Roman"/>
      <w:color w:val="E7E6E6" w:themeColor="background2"/>
      <w:sz w:val="20"/>
      <w:szCs w:val="24"/>
      <w:lang w:eastAsia="es-ES"/>
    </w:rPr>
  </w:style>
  <w:style w:type="paragraph" w:customStyle="1" w:styleId="18FA31A76F7242E9A42275F21F61968E1">
    <w:name w:val="18FA31A76F7242E9A42275F21F61968E1"/>
    <w:rsid w:val="00372E50"/>
    <w:pPr>
      <w:spacing w:after="0" w:line="240" w:lineRule="auto"/>
      <w:jc w:val="both"/>
    </w:pPr>
    <w:rPr>
      <w:rFonts w:eastAsia="Calibri" w:cs="Times New Roman"/>
      <w:color w:val="E7E6E6" w:themeColor="background2"/>
      <w:sz w:val="20"/>
      <w:szCs w:val="24"/>
      <w:lang w:eastAsia="es-ES"/>
    </w:rPr>
  </w:style>
  <w:style w:type="paragraph" w:customStyle="1" w:styleId="9C361C80C75A46CD82364A1F1674DD4E1">
    <w:name w:val="9C361C80C75A46CD82364A1F1674DD4E1"/>
    <w:rsid w:val="00372E50"/>
    <w:pPr>
      <w:spacing w:after="0" w:line="240" w:lineRule="auto"/>
      <w:jc w:val="both"/>
    </w:pPr>
    <w:rPr>
      <w:rFonts w:eastAsia="Calibri" w:cs="Times New Roman"/>
      <w:color w:val="E7E6E6" w:themeColor="background2"/>
      <w:sz w:val="20"/>
      <w:szCs w:val="24"/>
      <w:lang w:eastAsia="es-ES"/>
    </w:rPr>
  </w:style>
  <w:style w:type="paragraph" w:customStyle="1" w:styleId="DDCCA47284A24D5A9C038A367A32F0B51">
    <w:name w:val="DDCCA47284A24D5A9C038A367A32F0B51"/>
    <w:rsid w:val="00372E50"/>
    <w:pPr>
      <w:spacing w:after="0" w:line="240" w:lineRule="auto"/>
      <w:jc w:val="both"/>
    </w:pPr>
    <w:rPr>
      <w:rFonts w:eastAsia="Calibri" w:cs="Times New Roman"/>
      <w:color w:val="E7E6E6" w:themeColor="background2"/>
      <w:sz w:val="20"/>
      <w:szCs w:val="24"/>
      <w:lang w:eastAsia="es-ES"/>
    </w:rPr>
  </w:style>
  <w:style w:type="paragraph" w:customStyle="1" w:styleId="8F271F8606AC46E09568291C9B4B1E8A1">
    <w:name w:val="8F271F8606AC46E09568291C9B4B1E8A1"/>
    <w:rsid w:val="00372E50"/>
    <w:pPr>
      <w:spacing w:after="0" w:line="240" w:lineRule="auto"/>
      <w:jc w:val="both"/>
    </w:pPr>
    <w:rPr>
      <w:rFonts w:eastAsia="Calibri" w:cs="Times New Roman"/>
      <w:color w:val="E7E6E6" w:themeColor="background2"/>
      <w:sz w:val="20"/>
      <w:szCs w:val="24"/>
      <w:lang w:eastAsia="es-ES"/>
    </w:rPr>
  </w:style>
  <w:style w:type="paragraph" w:customStyle="1" w:styleId="5A006376FEBE46ACBA59B11FDA2C8D8C1">
    <w:name w:val="5A006376FEBE46ACBA59B11FDA2C8D8C1"/>
    <w:rsid w:val="00372E50"/>
    <w:pPr>
      <w:spacing w:after="0" w:line="240" w:lineRule="auto"/>
      <w:jc w:val="both"/>
    </w:pPr>
    <w:rPr>
      <w:rFonts w:eastAsia="Calibri" w:cs="Times New Roman"/>
      <w:color w:val="E7E6E6" w:themeColor="background2"/>
      <w:sz w:val="20"/>
      <w:szCs w:val="24"/>
      <w:lang w:eastAsia="es-ES"/>
    </w:rPr>
  </w:style>
  <w:style w:type="paragraph" w:customStyle="1" w:styleId="A166CD3D35C04683AE7A1ECDCF9A3ED01">
    <w:name w:val="A166CD3D35C04683AE7A1ECDCF9A3ED01"/>
    <w:rsid w:val="00372E50"/>
    <w:pPr>
      <w:spacing w:after="0" w:line="240" w:lineRule="auto"/>
      <w:jc w:val="both"/>
    </w:pPr>
    <w:rPr>
      <w:rFonts w:eastAsia="Calibri" w:cs="Times New Roman"/>
      <w:color w:val="E7E6E6" w:themeColor="background2"/>
      <w:sz w:val="20"/>
      <w:szCs w:val="24"/>
      <w:lang w:eastAsia="es-ES"/>
    </w:rPr>
  </w:style>
  <w:style w:type="paragraph" w:customStyle="1" w:styleId="2E3A7E9EAFC54967AECBC3AAA1EE9C812">
    <w:name w:val="2E3A7E9EAFC54967AECBC3AAA1EE9C812"/>
    <w:rsid w:val="00372E50"/>
    <w:pPr>
      <w:spacing w:after="0" w:line="240" w:lineRule="auto"/>
      <w:jc w:val="both"/>
    </w:pPr>
    <w:rPr>
      <w:rFonts w:eastAsia="Calibri" w:cs="Times New Roman"/>
      <w:color w:val="E7E6E6" w:themeColor="background2"/>
      <w:sz w:val="20"/>
      <w:szCs w:val="24"/>
      <w:lang w:eastAsia="es-ES"/>
    </w:rPr>
  </w:style>
  <w:style w:type="paragraph" w:customStyle="1" w:styleId="135249B48B204825B8EC2FF1174467042">
    <w:name w:val="135249B48B204825B8EC2FF1174467042"/>
    <w:rsid w:val="00372E50"/>
    <w:pPr>
      <w:spacing w:after="0" w:line="240" w:lineRule="auto"/>
      <w:jc w:val="both"/>
    </w:pPr>
    <w:rPr>
      <w:rFonts w:eastAsia="Calibri" w:cs="Times New Roman"/>
      <w:color w:val="E7E6E6" w:themeColor="background2"/>
      <w:sz w:val="20"/>
      <w:szCs w:val="24"/>
      <w:lang w:eastAsia="es-ES"/>
    </w:rPr>
  </w:style>
  <w:style w:type="paragraph" w:customStyle="1" w:styleId="018594AEFAB94A6F8389D415494C1CBF2">
    <w:name w:val="018594AEFAB94A6F8389D415494C1CBF2"/>
    <w:rsid w:val="00372E50"/>
    <w:pPr>
      <w:spacing w:after="0" w:line="240" w:lineRule="auto"/>
      <w:jc w:val="both"/>
    </w:pPr>
    <w:rPr>
      <w:rFonts w:eastAsia="Calibri" w:cs="Times New Roman"/>
      <w:color w:val="E7E6E6" w:themeColor="background2"/>
      <w:sz w:val="20"/>
      <w:szCs w:val="24"/>
      <w:lang w:eastAsia="es-ES"/>
    </w:rPr>
  </w:style>
  <w:style w:type="paragraph" w:customStyle="1" w:styleId="C98E84566D9E4AE29D30CCC1F175DCC32">
    <w:name w:val="C98E84566D9E4AE29D30CCC1F175DCC32"/>
    <w:rsid w:val="00372E50"/>
    <w:pPr>
      <w:spacing w:after="0" w:line="240" w:lineRule="auto"/>
      <w:jc w:val="both"/>
    </w:pPr>
    <w:rPr>
      <w:rFonts w:eastAsia="Calibri" w:cs="Times New Roman"/>
      <w:color w:val="E7E6E6" w:themeColor="background2"/>
      <w:sz w:val="20"/>
      <w:szCs w:val="24"/>
      <w:lang w:eastAsia="es-ES"/>
    </w:rPr>
  </w:style>
  <w:style w:type="paragraph" w:customStyle="1" w:styleId="789E9A3E4CE440BB8239002FD5CE5B392">
    <w:name w:val="789E9A3E4CE440BB8239002FD5CE5B392"/>
    <w:rsid w:val="00372E50"/>
    <w:pPr>
      <w:spacing w:after="0" w:line="240" w:lineRule="auto"/>
      <w:jc w:val="both"/>
    </w:pPr>
    <w:rPr>
      <w:rFonts w:eastAsia="Calibri" w:cs="Times New Roman"/>
      <w:color w:val="E7E6E6" w:themeColor="background2"/>
      <w:sz w:val="20"/>
      <w:szCs w:val="24"/>
      <w:lang w:eastAsia="es-ES"/>
    </w:rPr>
  </w:style>
  <w:style w:type="paragraph" w:customStyle="1" w:styleId="6F23E5DFFC244A93B567CA6A728317E32">
    <w:name w:val="6F23E5DFFC244A93B567CA6A728317E32"/>
    <w:rsid w:val="00372E50"/>
    <w:pPr>
      <w:spacing w:after="0" w:line="240" w:lineRule="auto"/>
      <w:jc w:val="both"/>
    </w:pPr>
    <w:rPr>
      <w:rFonts w:eastAsia="Calibri" w:cs="Times New Roman"/>
      <w:color w:val="E7E6E6" w:themeColor="background2"/>
      <w:sz w:val="20"/>
      <w:szCs w:val="24"/>
      <w:lang w:eastAsia="es-ES"/>
    </w:rPr>
  </w:style>
  <w:style w:type="paragraph" w:customStyle="1" w:styleId="80ECD0F8DF7943A78805D4228748BDFA2">
    <w:name w:val="80ECD0F8DF7943A78805D4228748BDFA2"/>
    <w:rsid w:val="00372E50"/>
    <w:pPr>
      <w:spacing w:after="0" w:line="240" w:lineRule="auto"/>
      <w:jc w:val="both"/>
    </w:pPr>
    <w:rPr>
      <w:rFonts w:eastAsia="Calibri" w:cs="Times New Roman"/>
      <w:color w:val="E7E6E6" w:themeColor="background2"/>
      <w:sz w:val="20"/>
      <w:szCs w:val="24"/>
      <w:lang w:eastAsia="es-ES"/>
    </w:rPr>
  </w:style>
  <w:style w:type="paragraph" w:customStyle="1" w:styleId="EE802BFF3D014181B8D84D5A7FA54A46">
    <w:name w:val="EE802BFF3D014181B8D84D5A7FA54A46"/>
    <w:rsid w:val="00372E50"/>
  </w:style>
  <w:style w:type="paragraph" w:customStyle="1" w:styleId="19AA870494594C0FA87EE10D5E15DB6B">
    <w:name w:val="19AA870494594C0FA87EE10D5E15DB6B"/>
    <w:rsid w:val="00372E50"/>
  </w:style>
  <w:style w:type="paragraph" w:customStyle="1" w:styleId="EDBCB24E29A24786A9BBA5B6873F29F8">
    <w:name w:val="EDBCB24E29A24786A9BBA5B6873F29F8"/>
    <w:rsid w:val="00372E50"/>
  </w:style>
  <w:style w:type="paragraph" w:customStyle="1" w:styleId="58EB5B196CCB4428B5778615FEC0E9C1">
    <w:name w:val="58EB5B196CCB4428B5778615FEC0E9C1"/>
    <w:rsid w:val="00372E50"/>
  </w:style>
  <w:style w:type="paragraph" w:customStyle="1" w:styleId="DECE082557B347A78ADB24529C458F58">
    <w:name w:val="DECE082557B347A78ADB24529C458F58"/>
    <w:rsid w:val="00372E50"/>
  </w:style>
  <w:style w:type="paragraph" w:customStyle="1" w:styleId="5F1DD326AAA845A4BF69FD7A9E8BA908">
    <w:name w:val="5F1DD326AAA845A4BF69FD7A9E8BA908"/>
    <w:rsid w:val="00372E50"/>
  </w:style>
  <w:style w:type="paragraph" w:customStyle="1" w:styleId="972FF2D8E4424610A7314983B6895253">
    <w:name w:val="972FF2D8E4424610A7314983B6895253"/>
    <w:rsid w:val="00372E50"/>
  </w:style>
  <w:style w:type="paragraph" w:customStyle="1" w:styleId="2D50F5982E7C4FE7AA2DDCAD8252AD78">
    <w:name w:val="2D50F5982E7C4FE7AA2DDCAD8252AD78"/>
    <w:rsid w:val="00372E50"/>
  </w:style>
  <w:style w:type="paragraph" w:customStyle="1" w:styleId="69C5649C03C143C2811401A880A82F57">
    <w:name w:val="69C5649C03C143C2811401A880A82F57"/>
    <w:rsid w:val="00372E50"/>
  </w:style>
  <w:style w:type="paragraph" w:customStyle="1" w:styleId="3CF61CB9CEF1457A8C4B1663068101CF">
    <w:name w:val="3CF61CB9CEF1457A8C4B1663068101CF"/>
    <w:rsid w:val="00372E50"/>
  </w:style>
  <w:style w:type="paragraph" w:customStyle="1" w:styleId="40D1E14FD99245B586F9CC88DD47F583">
    <w:name w:val="40D1E14FD99245B586F9CC88DD47F583"/>
    <w:rsid w:val="00372E50"/>
  </w:style>
  <w:style w:type="paragraph" w:customStyle="1" w:styleId="E355CA62179A4C399DA46E24905ED19C">
    <w:name w:val="E355CA62179A4C399DA46E24905ED19C"/>
    <w:rsid w:val="00372E50"/>
  </w:style>
  <w:style w:type="paragraph" w:customStyle="1" w:styleId="30FC2EBE42074005A58D53A8A130E10B">
    <w:name w:val="30FC2EBE42074005A58D53A8A130E10B"/>
    <w:rsid w:val="00372E50"/>
  </w:style>
  <w:style w:type="paragraph" w:customStyle="1" w:styleId="3A10C1C8F17F4827AC3D4FC8728C6C40">
    <w:name w:val="3A10C1C8F17F4827AC3D4FC8728C6C40"/>
    <w:rsid w:val="00372E50"/>
  </w:style>
  <w:style w:type="paragraph" w:customStyle="1" w:styleId="5A7EFD3B02B94C27AA5EA8A420CB3EF4">
    <w:name w:val="5A7EFD3B02B94C27AA5EA8A420CB3EF4"/>
    <w:rsid w:val="00372E50"/>
  </w:style>
  <w:style w:type="paragraph" w:customStyle="1" w:styleId="685B6655872045ED9B0C3D3C3492A4C5">
    <w:name w:val="685B6655872045ED9B0C3D3C3492A4C5"/>
    <w:rsid w:val="00372E50"/>
  </w:style>
  <w:style w:type="paragraph" w:customStyle="1" w:styleId="EFAFABDEF4C8434B9D662A353A154247">
    <w:name w:val="EFAFABDEF4C8434B9D662A353A154247"/>
    <w:rsid w:val="00372E50"/>
  </w:style>
  <w:style w:type="paragraph" w:customStyle="1" w:styleId="2BFFE77D218544F5B930092C25407928">
    <w:name w:val="2BFFE77D218544F5B930092C25407928"/>
    <w:rsid w:val="00372E50"/>
  </w:style>
  <w:style w:type="paragraph" w:customStyle="1" w:styleId="22DE4F457AA14F6BB002A8D05345647D">
    <w:name w:val="22DE4F457AA14F6BB002A8D05345647D"/>
    <w:rsid w:val="00372E50"/>
  </w:style>
  <w:style w:type="paragraph" w:customStyle="1" w:styleId="183F012B68F547129DA1675EE4DA84D5">
    <w:name w:val="183F012B68F547129DA1675EE4DA84D5"/>
    <w:rsid w:val="00372E50"/>
  </w:style>
  <w:style w:type="paragraph" w:customStyle="1" w:styleId="67BFAAE32B004C94BEA91FF7CFBE4C5A">
    <w:name w:val="67BFAAE32B004C94BEA91FF7CFBE4C5A"/>
    <w:rsid w:val="00372E50"/>
  </w:style>
  <w:style w:type="paragraph" w:customStyle="1" w:styleId="450C4C0D324942D49043575C35CEE062">
    <w:name w:val="450C4C0D324942D49043575C35CEE062"/>
    <w:rsid w:val="00372E50"/>
  </w:style>
  <w:style w:type="paragraph" w:customStyle="1" w:styleId="9A3D98A02EE94EA69028A0E827A16BF5">
    <w:name w:val="9A3D98A02EE94EA69028A0E827A16BF5"/>
    <w:rsid w:val="00372E50"/>
  </w:style>
  <w:style w:type="paragraph" w:customStyle="1" w:styleId="972E44677A28446AAD49567D3C893F37">
    <w:name w:val="972E44677A28446AAD49567D3C893F37"/>
    <w:rsid w:val="00372E50"/>
  </w:style>
  <w:style w:type="paragraph" w:customStyle="1" w:styleId="3A5C337E702F49A7B11857944F8DC38D">
    <w:name w:val="3A5C337E702F49A7B11857944F8DC38D"/>
    <w:rsid w:val="00372E50"/>
  </w:style>
  <w:style w:type="paragraph" w:customStyle="1" w:styleId="8CBB26FF0CE745AFB7D676C17E04761D">
    <w:name w:val="8CBB26FF0CE745AFB7D676C17E04761D"/>
    <w:rsid w:val="00372E50"/>
  </w:style>
  <w:style w:type="paragraph" w:customStyle="1" w:styleId="C0FC36777D164EE88A5238A6CF9176F5">
    <w:name w:val="C0FC36777D164EE88A5238A6CF9176F5"/>
    <w:rsid w:val="00372E50"/>
  </w:style>
  <w:style w:type="paragraph" w:customStyle="1" w:styleId="BD62ED3858CE450B8D6290C3C3018BF4">
    <w:name w:val="BD62ED3858CE450B8D6290C3C3018BF4"/>
    <w:rsid w:val="00372E50"/>
  </w:style>
  <w:style w:type="paragraph" w:customStyle="1" w:styleId="DD97F0CBDA1842329D2CB6BA9DA4E338">
    <w:name w:val="DD97F0CBDA1842329D2CB6BA9DA4E338"/>
    <w:rsid w:val="00372E50"/>
  </w:style>
  <w:style w:type="paragraph" w:customStyle="1" w:styleId="E7DF0EC082E340758B35D04EB9588E06">
    <w:name w:val="E7DF0EC082E340758B35D04EB9588E06"/>
    <w:rsid w:val="00372E50"/>
  </w:style>
  <w:style w:type="paragraph" w:customStyle="1" w:styleId="794696C06A454FE98F399E3EE44CE85A">
    <w:name w:val="794696C06A454FE98F399E3EE44CE85A"/>
    <w:rsid w:val="00372E50"/>
  </w:style>
  <w:style w:type="paragraph" w:customStyle="1" w:styleId="19DA790C7A38442B907DD9406F227134">
    <w:name w:val="19DA790C7A38442B907DD9406F227134"/>
    <w:rsid w:val="00372E50"/>
  </w:style>
  <w:style w:type="paragraph" w:customStyle="1" w:styleId="A89CB8932D3042FE8D2D57FA7740D8C6">
    <w:name w:val="A89CB8932D3042FE8D2D57FA7740D8C6"/>
    <w:rsid w:val="006F4AF4"/>
  </w:style>
  <w:style w:type="paragraph" w:customStyle="1" w:styleId="08416E8076044251AB3798279D541AD1">
    <w:name w:val="08416E8076044251AB3798279D541AD1"/>
    <w:rsid w:val="006F4AF4"/>
  </w:style>
  <w:style w:type="paragraph" w:customStyle="1" w:styleId="DAE0DED8F3A5441196640761FA4F7C34">
    <w:name w:val="DAE0DED8F3A5441196640761FA4F7C34"/>
    <w:rsid w:val="006F4AF4"/>
  </w:style>
  <w:style w:type="paragraph" w:customStyle="1" w:styleId="4038C67BDEF841F5B01C63B41DF41794">
    <w:name w:val="4038C67BDEF841F5B01C63B41DF41794"/>
    <w:rsid w:val="006F4AF4"/>
  </w:style>
  <w:style w:type="paragraph" w:customStyle="1" w:styleId="752B4C8E7F734FE289CCCA5B91C215F1">
    <w:name w:val="752B4C8E7F734FE289CCCA5B91C215F1"/>
    <w:rsid w:val="006F4AF4"/>
  </w:style>
  <w:style w:type="paragraph" w:customStyle="1" w:styleId="08A55F5A28EA4698B28FD7372C16F789">
    <w:name w:val="08A55F5A28EA4698B28FD7372C16F789"/>
    <w:rsid w:val="006F4AF4"/>
  </w:style>
  <w:style w:type="paragraph" w:customStyle="1" w:styleId="17A1A73464D646FABC8ABEFED13BE5B8">
    <w:name w:val="17A1A73464D646FABC8ABEFED13BE5B8"/>
    <w:rsid w:val="002B542C"/>
    <w:rPr>
      <w:lang w:val="es-ES" w:eastAsia="es-ES"/>
    </w:rPr>
  </w:style>
  <w:style w:type="paragraph" w:customStyle="1" w:styleId="89C47F3BFC2B4FB88A25F56F1568F881">
    <w:name w:val="89C47F3BFC2B4FB88A25F56F1568F881"/>
    <w:rsid w:val="002B542C"/>
    <w:rPr>
      <w:lang w:val="es-ES" w:eastAsia="es-ES"/>
    </w:rPr>
  </w:style>
  <w:style w:type="paragraph" w:customStyle="1" w:styleId="C529A8F74F0D474AA102C07FA880F238">
    <w:name w:val="C529A8F74F0D474AA102C07FA880F238"/>
    <w:rsid w:val="002B542C"/>
    <w:rPr>
      <w:lang w:val="es-ES" w:eastAsia="es-ES"/>
    </w:rPr>
  </w:style>
  <w:style w:type="paragraph" w:customStyle="1" w:styleId="9C4C1456A5DE4ED78A402EE081A23F0C">
    <w:name w:val="9C4C1456A5DE4ED78A402EE081A23F0C"/>
    <w:rsid w:val="002B542C"/>
    <w:rPr>
      <w:lang w:val="es-ES" w:eastAsia="es-ES"/>
    </w:rPr>
  </w:style>
  <w:style w:type="paragraph" w:customStyle="1" w:styleId="7301077182784FB8877EBC784C39FE88">
    <w:name w:val="7301077182784FB8877EBC784C39FE88"/>
    <w:rsid w:val="002B542C"/>
    <w:rPr>
      <w:lang w:val="es-ES" w:eastAsia="es-ES"/>
    </w:rPr>
  </w:style>
  <w:style w:type="paragraph" w:customStyle="1" w:styleId="361ED3BFA0FF48F5BB7EB89A2F5C6722">
    <w:name w:val="361ED3BFA0FF48F5BB7EB89A2F5C6722"/>
    <w:rsid w:val="002B542C"/>
    <w:rPr>
      <w:lang w:val="es-ES" w:eastAsia="es-ES"/>
    </w:rPr>
  </w:style>
  <w:style w:type="paragraph" w:customStyle="1" w:styleId="90B939802EF540D0A39F768D0550F3D0">
    <w:name w:val="90B939802EF540D0A39F768D0550F3D0"/>
    <w:rsid w:val="002B542C"/>
    <w:rPr>
      <w:lang w:val="es-ES" w:eastAsia="es-ES"/>
    </w:rPr>
  </w:style>
  <w:style w:type="paragraph" w:customStyle="1" w:styleId="94D2D673AFB24770A384AEB247FAF8B6">
    <w:name w:val="94D2D673AFB24770A384AEB247FAF8B6"/>
    <w:rsid w:val="002B542C"/>
    <w:rPr>
      <w:lang w:val="es-ES" w:eastAsia="es-ES"/>
    </w:rPr>
  </w:style>
  <w:style w:type="paragraph" w:customStyle="1" w:styleId="F17419EBB77D434192BADA45641F974C">
    <w:name w:val="F17419EBB77D434192BADA45641F974C"/>
    <w:rsid w:val="002B542C"/>
    <w:rPr>
      <w:lang w:val="es-ES" w:eastAsia="es-ES"/>
    </w:rPr>
  </w:style>
  <w:style w:type="paragraph" w:customStyle="1" w:styleId="C97B5D2DAD6C48128DFBE38973C82447">
    <w:name w:val="C97B5D2DAD6C48128DFBE38973C82447"/>
    <w:rsid w:val="002B542C"/>
    <w:rPr>
      <w:lang w:val="es-ES" w:eastAsia="es-ES"/>
    </w:rPr>
  </w:style>
  <w:style w:type="paragraph" w:customStyle="1" w:styleId="3AB372B4605C480A8CD0182B69BAE77F">
    <w:name w:val="3AB372B4605C480A8CD0182B69BAE77F"/>
    <w:rsid w:val="002B542C"/>
    <w:rPr>
      <w:lang w:val="es-ES" w:eastAsia="es-ES"/>
    </w:rPr>
  </w:style>
  <w:style w:type="paragraph" w:customStyle="1" w:styleId="96E91DFB972149E5A691389E42416C67">
    <w:name w:val="96E91DFB972149E5A691389E42416C67"/>
    <w:rsid w:val="002B542C"/>
    <w:rPr>
      <w:lang w:val="es-ES" w:eastAsia="es-ES"/>
    </w:rPr>
  </w:style>
  <w:style w:type="paragraph" w:customStyle="1" w:styleId="9069ACFFB6F74415B89F2B7F0E9EEB19">
    <w:name w:val="9069ACFFB6F74415B89F2B7F0E9EEB19"/>
    <w:rsid w:val="002B542C"/>
    <w:rPr>
      <w:lang w:val="es-ES" w:eastAsia="es-ES"/>
    </w:rPr>
  </w:style>
  <w:style w:type="paragraph" w:customStyle="1" w:styleId="83B0425620794E75B4BFE610AB1CDAEA">
    <w:name w:val="83B0425620794E75B4BFE610AB1CDAEA"/>
    <w:rsid w:val="002B542C"/>
    <w:rPr>
      <w:lang w:val="es-ES" w:eastAsia="es-ES"/>
    </w:rPr>
  </w:style>
  <w:style w:type="paragraph" w:customStyle="1" w:styleId="D6B570B5C1B34C5E9874A5E1CC1235C0">
    <w:name w:val="D6B570B5C1B34C5E9874A5E1CC1235C0"/>
    <w:rsid w:val="002B542C"/>
    <w:rPr>
      <w:lang w:val="es-ES" w:eastAsia="es-ES"/>
    </w:rPr>
  </w:style>
  <w:style w:type="paragraph" w:customStyle="1" w:styleId="96F38775D2B14712867313D997898A42">
    <w:name w:val="96F38775D2B14712867313D997898A42"/>
    <w:rsid w:val="002B542C"/>
    <w:rPr>
      <w:lang w:val="es-ES" w:eastAsia="es-ES"/>
    </w:rPr>
  </w:style>
  <w:style w:type="paragraph" w:customStyle="1" w:styleId="447F56FB958E4CCB8CD68F4DB45340C7">
    <w:name w:val="447F56FB958E4CCB8CD68F4DB45340C7"/>
    <w:rsid w:val="002B542C"/>
    <w:rPr>
      <w:lang w:val="es-ES" w:eastAsia="es-ES"/>
    </w:rPr>
  </w:style>
  <w:style w:type="paragraph" w:customStyle="1" w:styleId="207BAFF52D23478F91331AE54E9C98B7">
    <w:name w:val="207BAFF52D23478F91331AE54E9C98B7"/>
    <w:rsid w:val="002B542C"/>
    <w:rPr>
      <w:lang w:val="es-ES" w:eastAsia="es-ES"/>
    </w:rPr>
  </w:style>
  <w:style w:type="paragraph" w:customStyle="1" w:styleId="8A1F882F7F664A33AC3F91D65052DC9D">
    <w:name w:val="8A1F882F7F664A33AC3F91D65052DC9D"/>
    <w:rsid w:val="002B542C"/>
    <w:rPr>
      <w:lang w:val="es-ES" w:eastAsia="es-ES"/>
    </w:rPr>
  </w:style>
  <w:style w:type="paragraph" w:customStyle="1" w:styleId="1A4A287AEE174A5892D53C79DE5FBFD6">
    <w:name w:val="1A4A287AEE174A5892D53C79DE5FBFD6"/>
    <w:rsid w:val="002B542C"/>
    <w:rPr>
      <w:lang w:val="es-ES" w:eastAsia="es-ES"/>
    </w:rPr>
  </w:style>
  <w:style w:type="paragraph" w:customStyle="1" w:styleId="5C90D9C729104A26A762CFD445DB7442">
    <w:name w:val="5C90D9C729104A26A762CFD445DB7442"/>
    <w:rsid w:val="002B542C"/>
    <w:rPr>
      <w:lang w:val="es-ES" w:eastAsia="es-ES"/>
    </w:rPr>
  </w:style>
  <w:style w:type="paragraph" w:customStyle="1" w:styleId="2BB3170D829B4AA39CA32969F06485BD">
    <w:name w:val="2BB3170D829B4AA39CA32969F06485BD"/>
    <w:rsid w:val="002B542C"/>
    <w:rPr>
      <w:lang w:val="es-ES" w:eastAsia="es-ES"/>
    </w:rPr>
  </w:style>
  <w:style w:type="paragraph" w:customStyle="1" w:styleId="2CD858A2995F493EA4BBD17095FF7F4D">
    <w:name w:val="2CD858A2995F493EA4BBD17095FF7F4D"/>
    <w:rsid w:val="002B542C"/>
    <w:rPr>
      <w:lang w:val="es-ES" w:eastAsia="es-ES"/>
    </w:rPr>
  </w:style>
  <w:style w:type="paragraph" w:customStyle="1" w:styleId="F2292D6FBEDF4F2086730DE834799716">
    <w:name w:val="F2292D6FBEDF4F2086730DE834799716"/>
    <w:rsid w:val="002B542C"/>
    <w:rPr>
      <w:lang w:val="es-ES" w:eastAsia="es-ES"/>
    </w:rPr>
  </w:style>
  <w:style w:type="paragraph" w:customStyle="1" w:styleId="8CDAB062304741C0A5E8B36DA7E9E8AE">
    <w:name w:val="8CDAB062304741C0A5E8B36DA7E9E8AE"/>
    <w:rsid w:val="002B542C"/>
    <w:rPr>
      <w:lang w:val="es-ES" w:eastAsia="es-ES"/>
    </w:rPr>
  </w:style>
  <w:style w:type="paragraph" w:customStyle="1" w:styleId="5C425E0AA27F46679CC6BB2500B5EA45">
    <w:name w:val="5C425E0AA27F46679CC6BB2500B5EA45"/>
    <w:rsid w:val="002B542C"/>
    <w:rPr>
      <w:lang w:val="es-ES" w:eastAsia="es-ES"/>
    </w:rPr>
  </w:style>
  <w:style w:type="paragraph" w:customStyle="1" w:styleId="5EAB180F78A24829A010154EBA0655FC">
    <w:name w:val="5EAB180F78A24829A010154EBA0655FC"/>
    <w:rsid w:val="002B542C"/>
    <w:rPr>
      <w:lang w:val="es-ES" w:eastAsia="es-ES"/>
    </w:rPr>
  </w:style>
  <w:style w:type="paragraph" w:customStyle="1" w:styleId="5EB236A73786420BAFB6AA8829B62971">
    <w:name w:val="5EB236A73786420BAFB6AA8829B62971"/>
    <w:rsid w:val="002B542C"/>
    <w:rPr>
      <w:lang w:val="es-ES" w:eastAsia="es-ES"/>
    </w:rPr>
  </w:style>
  <w:style w:type="paragraph" w:customStyle="1" w:styleId="9F5FEA4D8C1F4E8697E0FD223195B110">
    <w:name w:val="9F5FEA4D8C1F4E8697E0FD223195B110"/>
    <w:rsid w:val="002B542C"/>
    <w:rPr>
      <w:lang w:val="es-ES" w:eastAsia="es-ES"/>
    </w:rPr>
  </w:style>
  <w:style w:type="paragraph" w:customStyle="1" w:styleId="A845FD9E5EF64419928CD669E84BE65D">
    <w:name w:val="A845FD9E5EF64419928CD669E84BE65D"/>
    <w:rsid w:val="002B542C"/>
    <w:rPr>
      <w:lang w:val="es-ES" w:eastAsia="es-ES"/>
    </w:rPr>
  </w:style>
  <w:style w:type="paragraph" w:customStyle="1" w:styleId="AB87F45E124A43D4B84B06587584C90F">
    <w:name w:val="AB87F45E124A43D4B84B06587584C90F"/>
    <w:rsid w:val="002B542C"/>
    <w:rPr>
      <w:lang w:val="es-ES" w:eastAsia="es-ES"/>
    </w:rPr>
  </w:style>
  <w:style w:type="paragraph" w:customStyle="1" w:styleId="25879DA15DEA4BDB8E4BBB6931A8F57A">
    <w:name w:val="25879DA15DEA4BDB8E4BBB6931A8F57A"/>
    <w:rsid w:val="002B542C"/>
    <w:rPr>
      <w:lang w:val="es-ES" w:eastAsia="es-ES"/>
    </w:rPr>
  </w:style>
  <w:style w:type="paragraph" w:customStyle="1" w:styleId="8B7C15D1E9254B6D83583FB811C9B916">
    <w:name w:val="8B7C15D1E9254B6D83583FB811C9B916"/>
    <w:rsid w:val="002B542C"/>
    <w:rPr>
      <w:lang w:val="es-ES" w:eastAsia="es-ES"/>
    </w:rPr>
  </w:style>
  <w:style w:type="paragraph" w:customStyle="1" w:styleId="C1809E2664114230914EEF5B3578DB75">
    <w:name w:val="C1809E2664114230914EEF5B3578DB75"/>
    <w:rsid w:val="002B542C"/>
    <w:rPr>
      <w:lang w:val="es-ES" w:eastAsia="es-ES"/>
    </w:rPr>
  </w:style>
  <w:style w:type="paragraph" w:customStyle="1" w:styleId="E21953BF253D43C4B03FFF2FC0A65368">
    <w:name w:val="E21953BF253D43C4B03FFF2FC0A65368"/>
    <w:rsid w:val="002B542C"/>
    <w:rPr>
      <w:lang w:val="es-ES" w:eastAsia="es-ES"/>
    </w:rPr>
  </w:style>
  <w:style w:type="paragraph" w:customStyle="1" w:styleId="624E44020E14483CA9720F2DF87E753A">
    <w:name w:val="624E44020E14483CA9720F2DF87E753A"/>
    <w:rsid w:val="002B542C"/>
    <w:rPr>
      <w:lang w:val="es-ES" w:eastAsia="es-ES"/>
    </w:rPr>
  </w:style>
  <w:style w:type="paragraph" w:customStyle="1" w:styleId="347CE29090FE40229F24D68C52929942">
    <w:name w:val="347CE29090FE40229F24D68C52929942"/>
    <w:rsid w:val="002B542C"/>
    <w:rPr>
      <w:lang w:val="es-ES" w:eastAsia="es-ES"/>
    </w:rPr>
  </w:style>
  <w:style w:type="paragraph" w:customStyle="1" w:styleId="2BD45A1E4A214C16B82196E60C422510">
    <w:name w:val="2BD45A1E4A214C16B82196E60C422510"/>
    <w:rsid w:val="002B542C"/>
    <w:rPr>
      <w:lang w:val="es-ES" w:eastAsia="es-ES"/>
    </w:rPr>
  </w:style>
  <w:style w:type="paragraph" w:customStyle="1" w:styleId="79E7746E60834B2A84C565C82C9D8D9F">
    <w:name w:val="79E7746E60834B2A84C565C82C9D8D9F"/>
    <w:rsid w:val="002B542C"/>
    <w:rPr>
      <w:lang w:val="es-ES" w:eastAsia="es-ES"/>
    </w:rPr>
  </w:style>
  <w:style w:type="paragraph" w:customStyle="1" w:styleId="5AD9313B58804FEA929A3FADF33752E4">
    <w:name w:val="5AD9313B58804FEA929A3FADF33752E4"/>
    <w:rsid w:val="002B542C"/>
    <w:rPr>
      <w:lang w:val="es-ES" w:eastAsia="es-ES"/>
    </w:rPr>
  </w:style>
  <w:style w:type="paragraph" w:customStyle="1" w:styleId="75346FED37BE4162B84C8FC4269C45F0">
    <w:name w:val="75346FED37BE4162B84C8FC4269C45F0"/>
    <w:rsid w:val="002B542C"/>
    <w:rPr>
      <w:lang w:val="es-ES" w:eastAsia="es-ES"/>
    </w:rPr>
  </w:style>
  <w:style w:type="paragraph" w:customStyle="1" w:styleId="18736C9AACAF4D59AB36F57112B728EA">
    <w:name w:val="18736C9AACAF4D59AB36F57112B728EA"/>
    <w:rsid w:val="002B542C"/>
    <w:rPr>
      <w:lang w:val="es-ES" w:eastAsia="es-ES"/>
    </w:rPr>
  </w:style>
  <w:style w:type="paragraph" w:customStyle="1" w:styleId="830825A904E54B0198836A02FF8E2D6C">
    <w:name w:val="830825A904E54B0198836A02FF8E2D6C"/>
    <w:rsid w:val="002B542C"/>
    <w:rPr>
      <w:lang w:val="es-ES" w:eastAsia="es-ES"/>
    </w:rPr>
  </w:style>
  <w:style w:type="paragraph" w:customStyle="1" w:styleId="519244CDCEEB43CD981190CEE3688011">
    <w:name w:val="519244CDCEEB43CD981190CEE3688011"/>
    <w:rsid w:val="002B542C"/>
    <w:rPr>
      <w:lang w:val="es-ES" w:eastAsia="es-ES"/>
    </w:rPr>
  </w:style>
  <w:style w:type="paragraph" w:customStyle="1" w:styleId="7BBD42B8FDC846A2987C4DE0DE97784A">
    <w:name w:val="7BBD42B8FDC846A2987C4DE0DE97784A"/>
    <w:rsid w:val="002B542C"/>
    <w:rPr>
      <w:lang w:val="es-ES" w:eastAsia="es-ES"/>
    </w:rPr>
  </w:style>
  <w:style w:type="paragraph" w:customStyle="1" w:styleId="5ADA2AC8D43C475CA194B9EFC65BA7BF">
    <w:name w:val="5ADA2AC8D43C475CA194B9EFC65BA7BF"/>
    <w:rsid w:val="002B542C"/>
    <w:rPr>
      <w:lang w:val="es-ES" w:eastAsia="es-ES"/>
    </w:rPr>
  </w:style>
  <w:style w:type="paragraph" w:customStyle="1" w:styleId="4C8384B801194B1487603DE6B7F61FDB">
    <w:name w:val="4C8384B801194B1487603DE6B7F61FDB"/>
    <w:rsid w:val="002B542C"/>
    <w:rPr>
      <w:lang w:val="es-ES" w:eastAsia="es-ES"/>
    </w:rPr>
  </w:style>
  <w:style w:type="paragraph" w:customStyle="1" w:styleId="86DC6E3213374D97B5D0F5B194998860">
    <w:name w:val="86DC6E3213374D97B5D0F5B194998860"/>
    <w:rsid w:val="002B542C"/>
    <w:rPr>
      <w:lang w:val="es-ES" w:eastAsia="es-ES"/>
    </w:rPr>
  </w:style>
  <w:style w:type="paragraph" w:customStyle="1" w:styleId="F1C23D4D5318403C913946F1F0DCB4AC">
    <w:name w:val="F1C23D4D5318403C913946F1F0DCB4AC"/>
    <w:rsid w:val="002B542C"/>
    <w:rPr>
      <w:lang w:val="es-ES" w:eastAsia="es-ES"/>
    </w:rPr>
  </w:style>
  <w:style w:type="paragraph" w:customStyle="1" w:styleId="0F719CC8CA6A4C88BC053EAAED7B800B">
    <w:name w:val="0F719CC8CA6A4C88BC053EAAED7B800B"/>
    <w:rsid w:val="002B542C"/>
    <w:rPr>
      <w:lang w:val="es-ES" w:eastAsia="es-ES"/>
    </w:rPr>
  </w:style>
  <w:style w:type="paragraph" w:customStyle="1" w:styleId="105A876B113941B2B7C1007EEBCB853F">
    <w:name w:val="105A876B113941B2B7C1007EEBCB853F"/>
    <w:rsid w:val="002F7FD8"/>
    <w:rPr>
      <w:lang w:val="es-ES" w:eastAsia="es-ES"/>
    </w:rPr>
  </w:style>
  <w:style w:type="paragraph" w:customStyle="1" w:styleId="E4BBA7FBD2F04DFFAF7F4547AE136EB3">
    <w:name w:val="E4BBA7FBD2F04DFFAF7F4547AE136EB3"/>
    <w:rsid w:val="002F7FD8"/>
    <w:rPr>
      <w:lang w:val="es-ES" w:eastAsia="es-ES"/>
    </w:rPr>
  </w:style>
  <w:style w:type="paragraph" w:customStyle="1" w:styleId="A89E4AD84B2D4992992F78D576BA4851">
    <w:name w:val="A89E4AD84B2D4992992F78D576BA4851"/>
    <w:rsid w:val="002F7FD8"/>
    <w:rPr>
      <w:lang w:val="es-ES" w:eastAsia="es-ES"/>
    </w:rPr>
  </w:style>
  <w:style w:type="paragraph" w:customStyle="1" w:styleId="C1439CC22BF149C38DDCFF41B38170CE">
    <w:name w:val="C1439CC22BF149C38DDCFF41B38170CE"/>
    <w:rsid w:val="002F7FD8"/>
    <w:rPr>
      <w:lang w:val="es-ES" w:eastAsia="es-ES"/>
    </w:rPr>
  </w:style>
  <w:style w:type="paragraph" w:customStyle="1" w:styleId="B9840DB985BA4A1C85E72D53DCE32E05">
    <w:name w:val="B9840DB985BA4A1C85E72D53DCE32E05"/>
    <w:rsid w:val="002F7FD8"/>
    <w:rPr>
      <w:lang w:val="es-ES" w:eastAsia="es-ES"/>
    </w:rPr>
  </w:style>
  <w:style w:type="paragraph" w:customStyle="1" w:styleId="660842F7F6DC4B98BC16733B9A2D6159">
    <w:name w:val="660842F7F6DC4B98BC16733B9A2D6159"/>
    <w:rsid w:val="002F7FD8"/>
    <w:rPr>
      <w:lang w:val="es-ES" w:eastAsia="es-ES"/>
    </w:rPr>
  </w:style>
  <w:style w:type="paragraph" w:customStyle="1" w:styleId="4169B02BC7B244F4BA021C9FB08606D6">
    <w:name w:val="4169B02BC7B244F4BA021C9FB08606D6"/>
    <w:rsid w:val="002F7FD8"/>
    <w:rPr>
      <w:lang w:val="es-ES" w:eastAsia="es-ES"/>
    </w:rPr>
  </w:style>
  <w:style w:type="paragraph" w:customStyle="1" w:styleId="59EA658F1E82487690AF11373131D57E">
    <w:name w:val="59EA658F1E82487690AF11373131D57E"/>
    <w:rsid w:val="002F7FD8"/>
    <w:rPr>
      <w:lang w:val="es-ES" w:eastAsia="es-ES"/>
    </w:rPr>
  </w:style>
  <w:style w:type="paragraph" w:customStyle="1" w:styleId="60904DF29D4A442F8AD706D430CEC83A">
    <w:name w:val="60904DF29D4A442F8AD706D430CEC83A"/>
    <w:rsid w:val="002F7FD8"/>
    <w:rPr>
      <w:lang w:val="es-ES" w:eastAsia="es-ES"/>
    </w:rPr>
  </w:style>
  <w:style w:type="paragraph" w:customStyle="1" w:styleId="E602F4EA327E4461AFEA6A2EAF519EFC">
    <w:name w:val="E602F4EA327E4461AFEA6A2EAF519EFC"/>
    <w:rsid w:val="002F7FD8"/>
    <w:rPr>
      <w:lang w:val="es-ES" w:eastAsia="es-ES"/>
    </w:rPr>
  </w:style>
  <w:style w:type="paragraph" w:customStyle="1" w:styleId="338D706D71644A7A8467663F0EF325F4">
    <w:name w:val="338D706D71644A7A8467663F0EF325F4"/>
    <w:rsid w:val="002F7FD8"/>
    <w:rPr>
      <w:lang w:val="es-ES" w:eastAsia="es-ES"/>
    </w:rPr>
  </w:style>
  <w:style w:type="paragraph" w:customStyle="1" w:styleId="0C1A57534CD54C25ADB786F3AB51D9CA">
    <w:name w:val="0C1A57534CD54C25ADB786F3AB51D9CA"/>
    <w:rsid w:val="002F7FD8"/>
    <w:rPr>
      <w:lang w:val="es-ES" w:eastAsia="es-ES"/>
    </w:rPr>
  </w:style>
  <w:style w:type="paragraph" w:customStyle="1" w:styleId="2804EB20594F4DF6B3AB88F9AB090D51">
    <w:name w:val="2804EB20594F4DF6B3AB88F9AB090D51"/>
    <w:rsid w:val="002F7FD8"/>
    <w:rPr>
      <w:lang w:val="es-ES" w:eastAsia="es-ES"/>
    </w:rPr>
  </w:style>
  <w:style w:type="paragraph" w:customStyle="1" w:styleId="3CE243F71D394F71BB85D589909E15B3">
    <w:name w:val="3CE243F71D394F71BB85D589909E15B3"/>
    <w:rsid w:val="002F7FD8"/>
    <w:rPr>
      <w:lang w:val="es-ES" w:eastAsia="es-ES"/>
    </w:rPr>
  </w:style>
  <w:style w:type="paragraph" w:customStyle="1" w:styleId="55918D1B5F074C6C806BC0E82065FE89">
    <w:name w:val="55918D1B5F074C6C806BC0E82065FE89"/>
    <w:rsid w:val="002F7FD8"/>
    <w:rPr>
      <w:lang w:val="es-ES" w:eastAsia="es-ES"/>
    </w:rPr>
  </w:style>
  <w:style w:type="paragraph" w:customStyle="1" w:styleId="AC7383046A184BC5A4E4F140BD170D73">
    <w:name w:val="AC7383046A184BC5A4E4F140BD170D73"/>
    <w:rsid w:val="002F7FD8"/>
    <w:rPr>
      <w:lang w:val="es-ES" w:eastAsia="es-ES"/>
    </w:rPr>
  </w:style>
  <w:style w:type="paragraph" w:customStyle="1" w:styleId="5A51D77E179E4F4CA4C3D6C0D531C75D">
    <w:name w:val="5A51D77E179E4F4CA4C3D6C0D531C75D"/>
    <w:rsid w:val="002F7FD8"/>
    <w:rPr>
      <w:lang w:val="es-ES" w:eastAsia="es-ES"/>
    </w:rPr>
  </w:style>
  <w:style w:type="paragraph" w:customStyle="1" w:styleId="3E63E414EF98402ABE556D1F09C2F812">
    <w:name w:val="3E63E414EF98402ABE556D1F09C2F812"/>
    <w:rsid w:val="002F7FD8"/>
    <w:rPr>
      <w:lang w:val="es-ES" w:eastAsia="es-ES"/>
    </w:rPr>
  </w:style>
  <w:style w:type="paragraph" w:customStyle="1" w:styleId="B21D0BD9A0864749BD74775BD8359525">
    <w:name w:val="B21D0BD9A0864749BD74775BD8359525"/>
    <w:rsid w:val="002F7FD8"/>
    <w:rPr>
      <w:lang w:val="es-ES" w:eastAsia="es-ES"/>
    </w:rPr>
  </w:style>
  <w:style w:type="paragraph" w:customStyle="1" w:styleId="9E843EB18378486EB83FE6E15DB2581F">
    <w:name w:val="9E843EB18378486EB83FE6E15DB2581F"/>
    <w:rsid w:val="002F7FD8"/>
    <w:rPr>
      <w:lang w:val="es-ES" w:eastAsia="es-ES"/>
    </w:rPr>
  </w:style>
  <w:style w:type="paragraph" w:customStyle="1" w:styleId="C2BD7A3DEAF14EDCA09EB5ACF3ACEAC9">
    <w:name w:val="C2BD7A3DEAF14EDCA09EB5ACF3ACEAC9"/>
    <w:rsid w:val="002F7FD8"/>
    <w:rPr>
      <w:lang w:val="es-ES" w:eastAsia="es-ES"/>
    </w:rPr>
  </w:style>
  <w:style w:type="paragraph" w:customStyle="1" w:styleId="9FCCDEE67D664122B255B849AD318907">
    <w:name w:val="9FCCDEE67D664122B255B849AD318907"/>
    <w:rsid w:val="002F7FD8"/>
    <w:rPr>
      <w:lang w:val="es-ES" w:eastAsia="es-ES"/>
    </w:rPr>
  </w:style>
  <w:style w:type="paragraph" w:customStyle="1" w:styleId="CD7FEAE92DF94D8D804793419A615BFB">
    <w:name w:val="CD7FEAE92DF94D8D804793419A615BFB"/>
    <w:rsid w:val="002F7FD8"/>
    <w:rPr>
      <w:lang w:val="es-ES" w:eastAsia="es-ES"/>
    </w:rPr>
  </w:style>
  <w:style w:type="paragraph" w:customStyle="1" w:styleId="1A01E10FD293452087DD83FFEFAD986F">
    <w:name w:val="1A01E10FD293452087DD83FFEFAD986F"/>
    <w:rsid w:val="002F7FD8"/>
    <w:rPr>
      <w:lang w:val="es-ES" w:eastAsia="es-ES"/>
    </w:rPr>
  </w:style>
  <w:style w:type="paragraph" w:customStyle="1" w:styleId="302982011E864F68A1F1A25DCE7D3111">
    <w:name w:val="302982011E864F68A1F1A25DCE7D3111"/>
    <w:rsid w:val="002F7FD8"/>
    <w:rPr>
      <w:lang w:val="es-ES" w:eastAsia="es-ES"/>
    </w:rPr>
  </w:style>
  <w:style w:type="paragraph" w:customStyle="1" w:styleId="7089CBEE30F84C0CAC1673E5CC7A2734">
    <w:name w:val="7089CBEE30F84C0CAC1673E5CC7A2734"/>
    <w:rsid w:val="002F7FD8"/>
    <w:rPr>
      <w:lang w:val="es-ES" w:eastAsia="es-ES"/>
    </w:rPr>
  </w:style>
  <w:style w:type="paragraph" w:customStyle="1" w:styleId="7E023B8F5B5E411781B2551FE2746CBB">
    <w:name w:val="7E023B8F5B5E411781B2551FE2746CBB"/>
    <w:rsid w:val="002F7FD8"/>
    <w:rPr>
      <w:lang w:val="es-ES" w:eastAsia="es-ES"/>
    </w:rPr>
  </w:style>
  <w:style w:type="paragraph" w:customStyle="1" w:styleId="4A239BA0C0DE4D4CAAC3685957AE180F">
    <w:name w:val="4A239BA0C0DE4D4CAAC3685957AE180F"/>
    <w:rsid w:val="002F7FD8"/>
    <w:rPr>
      <w:lang w:val="es-ES" w:eastAsia="es-ES"/>
    </w:rPr>
  </w:style>
  <w:style w:type="paragraph" w:customStyle="1" w:styleId="2C62FD79B23E41F0BF99B7A2C617A2D6">
    <w:name w:val="2C62FD79B23E41F0BF99B7A2C617A2D6"/>
    <w:rsid w:val="002F7FD8"/>
    <w:rPr>
      <w:lang w:val="es-ES" w:eastAsia="es-ES"/>
    </w:rPr>
  </w:style>
  <w:style w:type="paragraph" w:customStyle="1" w:styleId="E903F7EF82764E2D90753982D88D6D77">
    <w:name w:val="E903F7EF82764E2D90753982D88D6D77"/>
    <w:rsid w:val="002F7FD8"/>
    <w:rPr>
      <w:lang w:val="es-ES" w:eastAsia="es-ES"/>
    </w:rPr>
  </w:style>
  <w:style w:type="paragraph" w:customStyle="1" w:styleId="C7FA813DF1D7499CB0E8C41371C1AC04">
    <w:name w:val="C7FA813DF1D7499CB0E8C41371C1AC04"/>
    <w:rsid w:val="002F7FD8"/>
    <w:rPr>
      <w:lang w:val="es-ES" w:eastAsia="es-ES"/>
    </w:rPr>
  </w:style>
  <w:style w:type="paragraph" w:customStyle="1" w:styleId="3F63BA6662FF4B80BDCC67F237E2D78D">
    <w:name w:val="3F63BA6662FF4B80BDCC67F237E2D78D"/>
    <w:rsid w:val="002F7FD8"/>
    <w:rPr>
      <w:lang w:val="es-ES" w:eastAsia="es-ES"/>
    </w:rPr>
  </w:style>
  <w:style w:type="paragraph" w:customStyle="1" w:styleId="2971F45626854F1197DC3A8A5C88D977">
    <w:name w:val="2971F45626854F1197DC3A8A5C88D977"/>
    <w:rsid w:val="002F7FD8"/>
    <w:rPr>
      <w:lang w:val="es-ES" w:eastAsia="es-ES"/>
    </w:rPr>
  </w:style>
  <w:style w:type="paragraph" w:customStyle="1" w:styleId="6E8237180B1A4F52836C12D3B086D7F5">
    <w:name w:val="6E8237180B1A4F52836C12D3B086D7F5"/>
    <w:rsid w:val="002F7FD8"/>
    <w:rPr>
      <w:lang w:val="es-ES" w:eastAsia="es-ES"/>
    </w:rPr>
  </w:style>
  <w:style w:type="paragraph" w:customStyle="1" w:styleId="C95DFF3C06BA4EADA4221BE18D020D20">
    <w:name w:val="C95DFF3C06BA4EADA4221BE18D020D20"/>
    <w:rsid w:val="002F7FD8"/>
    <w:rPr>
      <w:lang w:val="es-ES" w:eastAsia="es-ES"/>
    </w:rPr>
  </w:style>
  <w:style w:type="paragraph" w:customStyle="1" w:styleId="B7D5346010CC404D8F615BB01DFDE020">
    <w:name w:val="B7D5346010CC404D8F615BB01DFDE020"/>
    <w:rsid w:val="002F7FD8"/>
    <w:rPr>
      <w:lang w:val="es-ES" w:eastAsia="es-ES"/>
    </w:rPr>
  </w:style>
  <w:style w:type="paragraph" w:customStyle="1" w:styleId="0BE7E1887AEA4B7DA7AAEF01D0835754">
    <w:name w:val="0BE7E1887AEA4B7DA7AAEF01D0835754"/>
    <w:rsid w:val="002F7FD8"/>
    <w:rPr>
      <w:lang w:val="es-ES" w:eastAsia="es-ES"/>
    </w:rPr>
  </w:style>
  <w:style w:type="paragraph" w:customStyle="1" w:styleId="3F2F3E6B0FD341A9B9D843CDDEE88660">
    <w:name w:val="3F2F3E6B0FD341A9B9D843CDDEE88660"/>
    <w:rsid w:val="002F7FD8"/>
    <w:rPr>
      <w:lang w:val="es-ES" w:eastAsia="es-ES"/>
    </w:rPr>
  </w:style>
  <w:style w:type="paragraph" w:customStyle="1" w:styleId="C1660A50B14C46C9BDDB3D819017AF93">
    <w:name w:val="C1660A50B14C46C9BDDB3D819017AF93"/>
    <w:rsid w:val="002F7FD8"/>
    <w:rPr>
      <w:lang w:val="es-ES" w:eastAsia="es-ES"/>
    </w:rPr>
  </w:style>
  <w:style w:type="paragraph" w:customStyle="1" w:styleId="1D012AFBD0D3463D8E119E574412F8CE">
    <w:name w:val="1D012AFBD0D3463D8E119E574412F8CE"/>
    <w:rsid w:val="002F7FD8"/>
    <w:rPr>
      <w:lang w:val="es-ES" w:eastAsia="es-ES"/>
    </w:rPr>
  </w:style>
  <w:style w:type="paragraph" w:customStyle="1" w:styleId="4853BBAB1812458C90A994054C536A83">
    <w:name w:val="4853BBAB1812458C90A994054C536A83"/>
    <w:rsid w:val="002F7FD8"/>
    <w:rPr>
      <w:lang w:val="es-ES" w:eastAsia="es-ES"/>
    </w:rPr>
  </w:style>
  <w:style w:type="paragraph" w:customStyle="1" w:styleId="BE0358CC6D8045A988F1B49A334957C5">
    <w:name w:val="BE0358CC6D8045A988F1B49A334957C5"/>
    <w:rsid w:val="002F7FD8"/>
    <w:rPr>
      <w:lang w:val="es-ES" w:eastAsia="es-ES"/>
    </w:rPr>
  </w:style>
  <w:style w:type="paragraph" w:customStyle="1" w:styleId="A84E32C18C714E4B8DADAA8CCDA8592C">
    <w:name w:val="A84E32C18C714E4B8DADAA8CCDA8592C"/>
    <w:rsid w:val="002F7FD8"/>
    <w:rPr>
      <w:lang w:val="es-ES" w:eastAsia="es-ES"/>
    </w:rPr>
  </w:style>
  <w:style w:type="paragraph" w:customStyle="1" w:styleId="A6FFF62E64304FCD975CB22AC48C93BD">
    <w:name w:val="A6FFF62E64304FCD975CB22AC48C93BD"/>
    <w:rsid w:val="002F7FD8"/>
    <w:rPr>
      <w:lang w:val="es-ES" w:eastAsia="es-ES"/>
    </w:rPr>
  </w:style>
  <w:style w:type="paragraph" w:customStyle="1" w:styleId="C5C9067817F543D1A5CC5324B4CEE540">
    <w:name w:val="C5C9067817F543D1A5CC5324B4CEE540"/>
    <w:rsid w:val="002F7FD8"/>
    <w:rPr>
      <w:lang w:val="es-ES" w:eastAsia="es-ES"/>
    </w:rPr>
  </w:style>
  <w:style w:type="paragraph" w:customStyle="1" w:styleId="C8FE3BE158F04A479E3D7FA40B214BFB">
    <w:name w:val="C8FE3BE158F04A479E3D7FA40B214BFB"/>
    <w:rsid w:val="002F7FD8"/>
    <w:rPr>
      <w:lang w:val="es-ES" w:eastAsia="es-ES"/>
    </w:rPr>
  </w:style>
  <w:style w:type="paragraph" w:customStyle="1" w:styleId="16AAA395344042DCBB35B69F72128BD9">
    <w:name w:val="16AAA395344042DCBB35B69F72128BD9"/>
    <w:rsid w:val="002F7FD8"/>
    <w:rPr>
      <w:lang w:val="es-ES" w:eastAsia="es-ES"/>
    </w:rPr>
  </w:style>
  <w:style w:type="paragraph" w:customStyle="1" w:styleId="C3462B40160C44C7A03442B9F3F4E552">
    <w:name w:val="C3462B40160C44C7A03442B9F3F4E552"/>
    <w:rsid w:val="002F7FD8"/>
    <w:rPr>
      <w:lang w:val="es-ES" w:eastAsia="es-ES"/>
    </w:rPr>
  </w:style>
  <w:style w:type="paragraph" w:customStyle="1" w:styleId="ADDE1CD7B9D049EB9A1C7FAA68585858">
    <w:name w:val="ADDE1CD7B9D049EB9A1C7FAA68585858"/>
    <w:rsid w:val="002F7FD8"/>
    <w:rPr>
      <w:lang w:val="es-ES" w:eastAsia="es-ES"/>
    </w:rPr>
  </w:style>
  <w:style w:type="paragraph" w:customStyle="1" w:styleId="7DF9E0AD294A41099372EA6C5B8A1269">
    <w:name w:val="7DF9E0AD294A41099372EA6C5B8A1269"/>
    <w:rsid w:val="002F7FD8"/>
    <w:rPr>
      <w:lang w:val="es-ES" w:eastAsia="es-ES"/>
    </w:rPr>
  </w:style>
  <w:style w:type="paragraph" w:customStyle="1" w:styleId="182B36A926D14E39A082367CE797B2BA">
    <w:name w:val="182B36A926D14E39A082367CE797B2BA"/>
    <w:rsid w:val="002F7FD8"/>
    <w:rPr>
      <w:lang w:val="es-ES" w:eastAsia="es-ES"/>
    </w:rPr>
  </w:style>
  <w:style w:type="paragraph" w:customStyle="1" w:styleId="1552D21DC36C4343B8FF1F143848794C">
    <w:name w:val="1552D21DC36C4343B8FF1F143848794C"/>
    <w:rsid w:val="002F7FD8"/>
    <w:rPr>
      <w:lang w:val="es-ES" w:eastAsia="es-ES"/>
    </w:rPr>
  </w:style>
  <w:style w:type="paragraph" w:customStyle="1" w:styleId="D94EB130E5FA492996FFDF3826DFCFF1">
    <w:name w:val="D94EB130E5FA492996FFDF3826DFCFF1"/>
    <w:rsid w:val="002F7FD8"/>
    <w:rPr>
      <w:lang w:val="es-ES" w:eastAsia="es-ES"/>
    </w:rPr>
  </w:style>
  <w:style w:type="paragraph" w:customStyle="1" w:styleId="3A4D6A8AE6A542199395AB3FBC724C4D">
    <w:name w:val="3A4D6A8AE6A542199395AB3FBC724C4D"/>
    <w:rsid w:val="002F7FD8"/>
    <w:rPr>
      <w:lang w:val="es-ES" w:eastAsia="es-ES"/>
    </w:rPr>
  </w:style>
  <w:style w:type="paragraph" w:customStyle="1" w:styleId="2B3994EDA5DB43099AA9705403973BE2">
    <w:name w:val="2B3994EDA5DB43099AA9705403973BE2"/>
    <w:rsid w:val="002F7FD8"/>
    <w:rPr>
      <w:lang w:val="es-ES" w:eastAsia="es-ES"/>
    </w:rPr>
  </w:style>
  <w:style w:type="paragraph" w:customStyle="1" w:styleId="8D1CE44C79354FFE96CADB6C4BF153BA">
    <w:name w:val="8D1CE44C79354FFE96CADB6C4BF153BA"/>
    <w:rsid w:val="002F7FD8"/>
    <w:rPr>
      <w:lang w:val="es-ES" w:eastAsia="es-ES"/>
    </w:rPr>
  </w:style>
  <w:style w:type="paragraph" w:customStyle="1" w:styleId="15449D8DE2764D1DB3E76E18C645DB87">
    <w:name w:val="15449D8DE2764D1DB3E76E18C645DB87"/>
    <w:rsid w:val="007144D8"/>
    <w:rPr>
      <w:lang w:val="es-ES" w:eastAsia="es-ES"/>
    </w:rPr>
  </w:style>
  <w:style w:type="paragraph" w:customStyle="1" w:styleId="625691F6ACD54DC39229E56E8D1F1860">
    <w:name w:val="625691F6ACD54DC39229E56E8D1F1860"/>
    <w:rsid w:val="007144D8"/>
    <w:rPr>
      <w:lang w:val="es-ES" w:eastAsia="es-ES"/>
    </w:rPr>
  </w:style>
  <w:style w:type="paragraph" w:customStyle="1" w:styleId="D0CDB00B9A06484EBD136171B12FE16D">
    <w:name w:val="D0CDB00B9A06484EBD136171B12FE16D"/>
    <w:rsid w:val="007144D8"/>
    <w:rPr>
      <w:lang w:val="es-ES" w:eastAsia="es-ES"/>
    </w:rPr>
  </w:style>
  <w:style w:type="paragraph" w:customStyle="1" w:styleId="4C746215C70A4F28BB06E9D65691E8B6">
    <w:name w:val="4C746215C70A4F28BB06E9D65691E8B6"/>
    <w:rsid w:val="007144D8"/>
    <w:rPr>
      <w:lang w:val="es-ES" w:eastAsia="es-ES"/>
    </w:rPr>
  </w:style>
  <w:style w:type="paragraph" w:customStyle="1" w:styleId="DC290E79C99B43CB8720B369FF933472">
    <w:name w:val="DC290E79C99B43CB8720B369FF933472"/>
    <w:rsid w:val="007144D8"/>
    <w:rPr>
      <w:lang w:val="es-ES" w:eastAsia="es-ES"/>
    </w:rPr>
  </w:style>
  <w:style w:type="paragraph" w:customStyle="1" w:styleId="707FBDFE1DE64FCBBDD206145270F8D6">
    <w:name w:val="707FBDFE1DE64FCBBDD206145270F8D6"/>
    <w:rsid w:val="007144D8"/>
    <w:rPr>
      <w:lang w:val="es-ES" w:eastAsia="es-ES"/>
    </w:rPr>
  </w:style>
  <w:style w:type="paragraph" w:customStyle="1" w:styleId="5E34D3FC895E4BFB9E1655551D736A7B">
    <w:name w:val="5E34D3FC895E4BFB9E1655551D736A7B"/>
    <w:rsid w:val="006641E1"/>
    <w:rPr>
      <w:lang w:val="es-ES" w:eastAsia="es-ES"/>
    </w:rPr>
  </w:style>
  <w:style w:type="paragraph" w:customStyle="1" w:styleId="BBCE44D9F9E04859A133CCED1FA9574D">
    <w:name w:val="BBCE44D9F9E04859A133CCED1FA9574D"/>
    <w:rsid w:val="006641E1"/>
    <w:rPr>
      <w:lang w:val="es-ES" w:eastAsia="es-ES"/>
    </w:rPr>
  </w:style>
  <w:style w:type="paragraph" w:customStyle="1" w:styleId="76A5565B52884600BB937425B7E22975">
    <w:name w:val="76A5565B52884600BB937425B7E22975"/>
    <w:rsid w:val="006641E1"/>
    <w:rPr>
      <w:lang w:val="es-ES" w:eastAsia="es-ES"/>
    </w:rPr>
  </w:style>
  <w:style w:type="paragraph" w:customStyle="1" w:styleId="ADDE24CF880F47C0AB48299D0402B4E0">
    <w:name w:val="ADDE24CF880F47C0AB48299D0402B4E0"/>
    <w:rsid w:val="006641E1"/>
    <w:rPr>
      <w:lang w:val="es-ES" w:eastAsia="es-ES"/>
    </w:rPr>
  </w:style>
  <w:style w:type="paragraph" w:customStyle="1" w:styleId="631A54C97CF0435690C01DFA283F66D5">
    <w:name w:val="631A54C97CF0435690C01DFA283F66D5"/>
    <w:rsid w:val="006641E1"/>
    <w:rPr>
      <w:lang w:val="es-ES" w:eastAsia="es-ES"/>
    </w:rPr>
  </w:style>
  <w:style w:type="paragraph" w:customStyle="1" w:styleId="4BF8487A331445CBBF30547A811D526A">
    <w:name w:val="4BF8487A331445CBBF30547A811D526A"/>
    <w:rsid w:val="006641E1"/>
    <w:rPr>
      <w:lang w:val="es-ES" w:eastAsia="es-ES"/>
    </w:rPr>
  </w:style>
  <w:style w:type="paragraph" w:customStyle="1" w:styleId="509C13E6F45544A9A38DE0CA5FF49ED2">
    <w:name w:val="509C13E6F45544A9A38DE0CA5FF49ED2"/>
    <w:rsid w:val="006641E1"/>
    <w:rPr>
      <w:lang w:val="es-ES" w:eastAsia="es-ES"/>
    </w:rPr>
  </w:style>
  <w:style w:type="paragraph" w:customStyle="1" w:styleId="DBB91EC2974B4848A9C01342BFADAE57">
    <w:name w:val="DBB91EC2974B4848A9C01342BFADAE57"/>
    <w:rsid w:val="006641E1"/>
    <w:rPr>
      <w:lang w:val="es-ES" w:eastAsia="es-ES"/>
    </w:rPr>
  </w:style>
  <w:style w:type="paragraph" w:customStyle="1" w:styleId="FACD63A1E1AE427BA4DE2A14F7FF4FB6">
    <w:name w:val="FACD63A1E1AE427BA4DE2A14F7FF4FB6"/>
    <w:rsid w:val="006641E1"/>
    <w:rPr>
      <w:lang w:val="es-ES" w:eastAsia="es-ES"/>
    </w:rPr>
  </w:style>
  <w:style w:type="paragraph" w:customStyle="1" w:styleId="3422142E50FC42DDA39283EF820754EF">
    <w:name w:val="3422142E50FC42DDA39283EF820754EF"/>
    <w:rsid w:val="006641E1"/>
    <w:rPr>
      <w:lang w:val="es-ES" w:eastAsia="es-ES"/>
    </w:rPr>
  </w:style>
  <w:style w:type="paragraph" w:customStyle="1" w:styleId="3FF4D35D22E74553B9C765CCB419A62F">
    <w:name w:val="3FF4D35D22E74553B9C765CCB419A62F"/>
    <w:rsid w:val="006641E1"/>
    <w:rPr>
      <w:lang w:val="es-ES" w:eastAsia="es-ES"/>
    </w:rPr>
  </w:style>
  <w:style w:type="paragraph" w:customStyle="1" w:styleId="7324513018C54DE1A174788A8D8CDBCC">
    <w:name w:val="7324513018C54DE1A174788A8D8CDBCC"/>
    <w:rsid w:val="006641E1"/>
    <w:rPr>
      <w:lang w:val="es-ES" w:eastAsia="es-ES"/>
    </w:rPr>
  </w:style>
  <w:style w:type="paragraph" w:customStyle="1" w:styleId="A062042E16B24A2E82C85FB8D750BE13">
    <w:name w:val="A062042E16B24A2E82C85FB8D750BE13"/>
    <w:rsid w:val="006641E1"/>
    <w:rPr>
      <w:lang w:val="es-ES" w:eastAsia="es-ES"/>
    </w:rPr>
  </w:style>
  <w:style w:type="paragraph" w:customStyle="1" w:styleId="AB9DFAD7B06844E7AC3DBF23B6629C45">
    <w:name w:val="AB9DFAD7B06844E7AC3DBF23B6629C45"/>
    <w:rsid w:val="006641E1"/>
    <w:rPr>
      <w:lang w:val="es-ES" w:eastAsia="es-ES"/>
    </w:rPr>
  </w:style>
  <w:style w:type="paragraph" w:customStyle="1" w:styleId="F1B7400034A340E783C00C9A3F55FCA0">
    <w:name w:val="F1B7400034A340E783C00C9A3F55FCA0"/>
    <w:rsid w:val="006641E1"/>
    <w:rPr>
      <w:lang w:val="es-ES" w:eastAsia="es-ES"/>
    </w:rPr>
  </w:style>
  <w:style w:type="paragraph" w:customStyle="1" w:styleId="369F20A38556498091E376589A82B9CD">
    <w:name w:val="369F20A38556498091E376589A82B9CD"/>
    <w:rsid w:val="006641E1"/>
    <w:rPr>
      <w:lang w:val="es-ES" w:eastAsia="es-ES"/>
    </w:rPr>
  </w:style>
  <w:style w:type="paragraph" w:customStyle="1" w:styleId="78FFAEE863D94FC5BE9A32E6DDCF3307">
    <w:name w:val="78FFAEE863D94FC5BE9A32E6DDCF3307"/>
    <w:rsid w:val="006641E1"/>
    <w:rPr>
      <w:lang w:val="es-ES" w:eastAsia="es-ES"/>
    </w:rPr>
  </w:style>
  <w:style w:type="paragraph" w:customStyle="1" w:styleId="F0D168C0BAB34978AF173FC7DC27B2F0">
    <w:name w:val="F0D168C0BAB34978AF173FC7DC27B2F0"/>
    <w:rsid w:val="006641E1"/>
    <w:rPr>
      <w:lang w:val="es-ES" w:eastAsia="es-ES"/>
    </w:rPr>
  </w:style>
  <w:style w:type="paragraph" w:customStyle="1" w:styleId="4B9B71FD1ED24C22A76D68A4F94D6495">
    <w:name w:val="4B9B71FD1ED24C22A76D68A4F94D6495"/>
    <w:rsid w:val="006641E1"/>
    <w:rPr>
      <w:lang w:val="es-ES" w:eastAsia="es-ES"/>
    </w:rPr>
  </w:style>
  <w:style w:type="paragraph" w:customStyle="1" w:styleId="328CEE73D8C74E8C8D14508EF2F513F6">
    <w:name w:val="328CEE73D8C74E8C8D14508EF2F513F6"/>
    <w:rsid w:val="006641E1"/>
    <w:rPr>
      <w:lang w:val="es-ES" w:eastAsia="es-ES"/>
    </w:rPr>
  </w:style>
  <w:style w:type="paragraph" w:customStyle="1" w:styleId="060E9309F762416991AB077D0ABC6388">
    <w:name w:val="060E9309F762416991AB077D0ABC6388"/>
    <w:rsid w:val="006641E1"/>
    <w:rPr>
      <w:lang w:val="es-ES" w:eastAsia="es-ES"/>
    </w:rPr>
  </w:style>
  <w:style w:type="paragraph" w:customStyle="1" w:styleId="16E42BC25B9B4BBAAE24C5DE907CA59E">
    <w:name w:val="16E42BC25B9B4BBAAE24C5DE907CA59E"/>
    <w:rsid w:val="006641E1"/>
    <w:rPr>
      <w:lang w:val="es-ES" w:eastAsia="es-ES"/>
    </w:rPr>
  </w:style>
  <w:style w:type="paragraph" w:customStyle="1" w:styleId="1F85E1EF7ED84FC08A9AA336B473B56E">
    <w:name w:val="1F85E1EF7ED84FC08A9AA336B473B56E"/>
    <w:rsid w:val="006641E1"/>
    <w:rPr>
      <w:lang w:val="es-ES" w:eastAsia="es-ES"/>
    </w:rPr>
  </w:style>
  <w:style w:type="paragraph" w:customStyle="1" w:styleId="0C68B9519D3147A1A0CD14E10F3A6638">
    <w:name w:val="0C68B9519D3147A1A0CD14E10F3A6638"/>
    <w:rsid w:val="006641E1"/>
    <w:rPr>
      <w:lang w:val="es-ES" w:eastAsia="es-ES"/>
    </w:rPr>
  </w:style>
  <w:style w:type="paragraph" w:customStyle="1" w:styleId="91B104DAF29248628761B064CC3987B9">
    <w:name w:val="91B104DAF29248628761B064CC3987B9"/>
    <w:rsid w:val="006641E1"/>
    <w:rPr>
      <w:lang w:val="es-ES" w:eastAsia="es-ES"/>
    </w:rPr>
  </w:style>
  <w:style w:type="paragraph" w:customStyle="1" w:styleId="AD4CE48CF0174809AEAF4B707337DF89">
    <w:name w:val="AD4CE48CF0174809AEAF4B707337DF89"/>
    <w:rsid w:val="006641E1"/>
    <w:rPr>
      <w:lang w:val="es-ES" w:eastAsia="es-ES"/>
    </w:rPr>
  </w:style>
  <w:style w:type="paragraph" w:customStyle="1" w:styleId="0A4FDB1FC6E24E69BC6D12575521E859">
    <w:name w:val="0A4FDB1FC6E24E69BC6D12575521E859"/>
    <w:rsid w:val="006641E1"/>
    <w:rPr>
      <w:lang w:val="es-ES" w:eastAsia="es-ES"/>
    </w:rPr>
  </w:style>
  <w:style w:type="paragraph" w:customStyle="1" w:styleId="D567FF83E6F34F68B5A11F27BE9BC81F">
    <w:name w:val="D567FF83E6F34F68B5A11F27BE9BC81F"/>
    <w:rsid w:val="006641E1"/>
    <w:rPr>
      <w:lang w:val="es-ES" w:eastAsia="es-ES"/>
    </w:rPr>
  </w:style>
  <w:style w:type="paragraph" w:customStyle="1" w:styleId="9370018D14644AC5B5987E27FE173AB2">
    <w:name w:val="9370018D14644AC5B5987E27FE173AB2"/>
    <w:rsid w:val="006641E1"/>
    <w:rPr>
      <w:lang w:val="es-ES" w:eastAsia="es-ES"/>
    </w:rPr>
  </w:style>
  <w:style w:type="paragraph" w:customStyle="1" w:styleId="BFE363F0700A44C89B6D9168B37142BF">
    <w:name w:val="BFE363F0700A44C89B6D9168B37142BF"/>
    <w:rsid w:val="006641E1"/>
    <w:rPr>
      <w:lang w:val="es-ES" w:eastAsia="es-ES"/>
    </w:rPr>
  </w:style>
  <w:style w:type="paragraph" w:customStyle="1" w:styleId="9740946A22F143509600BA621443A96E">
    <w:name w:val="9740946A22F143509600BA621443A96E"/>
    <w:rsid w:val="006641E1"/>
    <w:rPr>
      <w:lang w:val="es-ES" w:eastAsia="es-ES"/>
    </w:rPr>
  </w:style>
  <w:style w:type="paragraph" w:customStyle="1" w:styleId="6594490A3672450FAEA704B2BE241F47">
    <w:name w:val="6594490A3672450FAEA704B2BE241F47"/>
    <w:rsid w:val="006641E1"/>
    <w:rPr>
      <w:lang w:val="es-ES" w:eastAsia="es-ES"/>
    </w:rPr>
  </w:style>
  <w:style w:type="paragraph" w:customStyle="1" w:styleId="C6A74CD67E6746B8AF1D1A6E9F420BE0">
    <w:name w:val="C6A74CD67E6746B8AF1D1A6E9F420BE0"/>
    <w:rsid w:val="006641E1"/>
    <w:rPr>
      <w:lang w:val="es-ES" w:eastAsia="es-ES"/>
    </w:rPr>
  </w:style>
  <w:style w:type="paragraph" w:customStyle="1" w:styleId="B8662E3D0DC64AD9B4CD31D542CB52F0">
    <w:name w:val="B8662E3D0DC64AD9B4CD31D542CB52F0"/>
    <w:rsid w:val="006641E1"/>
    <w:rPr>
      <w:lang w:val="es-ES" w:eastAsia="es-ES"/>
    </w:rPr>
  </w:style>
  <w:style w:type="paragraph" w:customStyle="1" w:styleId="9713D53D91DF4F08996418138C68BCAA">
    <w:name w:val="9713D53D91DF4F08996418138C68BCAA"/>
    <w:rsid w:val="006641E1"/>
    <w:rPr>
      <w:lang w:val="es-ES" w:eastAsia="es-ES"/>
    </w:rPr>
  </w:style>
  <w:style w:type="paragraph" w:customStyle="1" w:styleId="EDE8FC4E4E46489BB9DF0239203018A1">
    <w:name w:val="EDE8FC4E4E46489BB9DF0239203018A1"/>
    <w:rsid w:val="006641E1"/>
    <w:rPr>
      <w:lang w:val="es-ES" w:eastAsia="es-ES"/>
    </w:rPr>
  </w:style>
  <w:style w:type="paragraph" w:customStyle="1" w:styleId="8CF79B6629D54312AF7BD6CFCD499EDB">
    <w:name w:val="8CF79B6629D54312AF7BD6CFCD499EDB"/>
    <w:rsid w:val="006641E1"/>
    <w:rPr>
      <w:lang w:val="es-ES" w:eastAsia="es-ES"/>
    </w:rPr>
  </w:style>
  <w:style w:type="paragraph" w:customStyle="1" w:styleId="63F10C19756845D384A7DA2E6A6C3C62">
    <w:name w:val="63F10C19756845D384A7DA2E6A6C3C62"/>
    <w:rsid w:val="006641E1"/>
    <w:rPr>
      <w:lang w:val="es-ES" w:eastAsia="es-ES"/>
    </w:rPr>
  </w:style>
  <w:style w:type="paragraph" w:customStyle="1" w:styleId="FEF3EBF6ED6B4ABC8394FA0C0A6AB3CE">
    <w:name w:val="FEF3EBF6ED6B4ABC8394FA0C0A6AB3CE"/>
    <w:rsid w:val="006641E1"/>
    <w:rPr>
      <w:lang w:val="es-ES" w:eastAsia="es-ES"/>
    </w:rPr>
  </w:style>
  <w:style w:type="paragraph" w:customStyle="1" w:styleId="D36AD1A3AD4441648723B6A2BD85D5E6">
    <w:name w:val="D36AD1A3AD4441648723B6A2BD85D5E6"/>
    <w:rsid w:val="006641E1"/>
    <w:rPr>
      <w:lang w:val="es-ES" w:eastAsia="es-ES"/>
    </w:rPr>
  </w:style>
  <w:style w:type="paragraph" w:customStyle="1" w:styleId="0ADC9EC299A048779E50FE65B53D3BBE">
    <w:name w:val="0ADC9EC299A048779E50FE65B53D3BBE"/>
    <w:rsid w:val="006641E1"/>
    <w:rPr>
      <w:lang w:val="es-ES" w:eastAsia="es-ES"/>
    </w:rPr>
  </w:style>
  <w:style w:type="paragraph" w:customStyle="1" w:styleId="33438F2CA44B417E88E949BF40043113">
    <w:name w:val="33438F2CA44B417E88E949BF40043113"/>
    <w:rsid w:val="006641E1"/>
    <w:rPr>
      <w:lang w:val="es-ES" w:eastAsia="es-ES"/>
    </w:rPr>
  </w:style>
  <w:style w:type="paragraph" w:customStyle="1" w:styleId="ECE2402E86D3476DBB33790EB4862082">
    <w:name w:val="ECE2402E86D3476DBB33790EB4862082"/>
    <w:rsid w:val="006641E1"/>
    <w:rPr>
      <w:lang w:val="es-ES" w:eastAsia="es-ES"/>
    </w:rPr>
  </w:style>
  <w:style w:type="paragraph" w:customStyle="1" w:styleId="A3E4D7675072434F84B91BB012134E2D">
    <w:name w:val="A3E4D7675072434F84B91BB012134E2D"/>
    <w:rsid w:val="006641E1"/>
    <w:rPr>
      <w:lang w:val="es-ES" w:eastAsia="es-ES"/>
    </w:rPr>
  </w:style>
  <w:style w:type="paragraph" w:customStyle="1" w:styleId="A303F92B620C41FE898A4AC577F130FA">
    <w:name w:val="A303F92B620C41FE898A4AC577F130FA"/>
    <w:rsid w:val="006641E1"/>
    <w:rPr>
      <w:lang w:val="es-ES" w:eastAsia="es-ES"/>
    </w:rPr>
  </w:style>
  <w:style w:type="paragraph" w:customStyle="1" w:styleId="C26E70E461584DD4AC108B9C18FBDA29">
    <w:name w:val="C26E70E461584DD4AC108B9C18FBDA29"/>
    <w:rsid w:val="006641E1"/>
    <w:rPr>
      <w:lang w:val="es-ES" w:eastAsia="es-ES"/>
    </w:rPr>
  </w:style>
  <w:style w:type="paragraph" w:customStyle="1" w:styleId="336069816A1F469E969F7A9A4C4E9A39">
    <w:name w:val="336069816A1F469E969F7A9A4C4E9A39"/>
    <w:rsid w:val="006641E1"/>
    <w:rPr>
      <w:lang w:val="es-ES" w:eastAsia="es-ES"/>
    </w:rPr>
  </w:style>
  <w:style w:type="paragraph" w:customStyle="1" w:styleId="D01BB6D6579E4D96A1CBFD753A0206A9">
    <w:name w:val="D01BB6D6579E4D96A1CBFD753A0206A9"/>
    <w:rsid w:val="006641E1"/>
    <w:rPr>
      <w:lang w:val="es-ES" w:eastAsia="es-ES"/>
    </w:rPr>
  </w:style>
  <w:style w:type="paragraph" w:customStyle="1" w:styleId="B79206459F5C4A25A2AF0E510A22D28E">
    <w:name w:val="B79206459F5C4A25A2AF0E510A22D28E"/>
    <w:rsid w:val="006641E1"/>
    <w:rPr>
      <w:lang w:val="es-ES" w:eastAsia="es-ES"/>
    </w:rPr>
  </w:style>
  <w:style w:type="paragraph" w:customStyle="1" w:styleId="3CF0732226344979A18A868E91D0369F">
    <w:name w:val="3CF0732226344979A18A868E91D0369F"/>
    <w:rsid w:val="006641E1"/>
    <w:rPr>
      <w:lang w:val="es-ES" w:eastAsia="es-ES"/>
    </w:rPr>
  </w:style>
  <w:style w:type="paragraph" w:customStyle="1" w:styleId="4658C8925797426398A93C0C416F110B">
    <w:name w:val="4658C8925797426398A93C0C416F110B"/>
    <w:rsid w:val="006641E1"/>
    <w:rPr>
      <w:lang w:val="es-ES" w:eastAsia="es-ES"/>
    </w:rPr>
  </w:style>
  <w:style w:type="paragraph" w:customStyle="1" w:styleId="531A9D8B26874074A057B199CE985870">
    <w:name w:val="531A9D8B26874074A057B199CE985870"/>
    <w:rsid w:val="006641E1"/>
    <w:rPr>
      <w:lang w:val="es-ES" w:eastAsia="es-ES"/>
    </w:rPr>
  </w:style>
  <w:style w:type="paragraph" w:customStyle="1" w:styleId="1B504C1F6D794280B89C8CE93FE517CF">
    <w:name w:val="1B504C1F6D794280B89C8CE93FE517CF"/>
    <w:rsid w:val="006641E1"/>
    <w:rPr>
      <w:lang w:val="es-ES" w:eastAsia="es-ES"/>
    </w:rPr>
  </w:style>
  <w:style w:type="paragraph" w:customStyle="1" w:styleId="20D5202CC94D41AD93EEDBB8BA0F31A3">
    <w:name w:val="20D5202CC94D41AD93EEDBB8BA0F31A3"/>
    <w:rsid w:val="006641E1"/>
    <w:rPr>
      <w:lang w:val="es-ES" w:eastAsia="es-ES"/>
    </w:rPr>
  </w:style>
  <w:style w:type="paragraph" w:customStyle="1" w:styleId="72218652FA24497AAC4CE65271F4E790">
    <w:name w:val="72218652FA24497AAC4CE65271F4E790"/>
    <w:rsid w:val="006641E1"/>
    <w:rPr>
      <w:lang w:val="es-ES" w:eastAsia="es-ES"/>
    </w:rPr>
  </w:style>
  <w:style w:type="paragraph" w:customStyle="1" w:styleId="63ED3811665A4CCC954391A1E3B2A57F">
    <w:name w:val="63ED3811665A4CCC954391A1E3B2A57F"/>
    <w:rsid w:val="006641E1"/>
    <w:rPr>
      <w:lang w:val="es-ES" w:eastAsia="es-ES"/>
    </w:rPr>
  </w:style>
  <w:style w:type="paragraph" w:customStyle="1" w:styleId="1CD3F684FBA2474B87D2C241B6B32FCE">
    <w:name w:val="1CD3F684FBA2474B87D2C241B6B32FCE"/>
    <w:rsid w:val="006641E1"/>
    <w:rPr>
      <w:lang w:val="es-ES" w:eastAsia="es-ES"/>
    </w:rPr>
  </w:style>
  <w:style w:type="paragraph" w:customStyle="1" w:styleId="BFB27E50544A4842B85E11B43C4B2AE8">
    <w:name w:val="BFB27E50544A4842B85E11B43C4B2AE8"/>
    <w:rsid w:val="006641E1"/>
    <w:rPr>
      <w:lang w:val="es-ES" w:eastAsia="es-ES"/>
    </w:rPr>
  </w:style>
  <w:style w:type="paragraph" w:customStyle="1" w:styleId="F8A3C70B465245BAA0779D342318025C">
    <w:name w:val="F8A3C70B465245BAA0779D342318025C"/>
    <w:rsid w:val="006641E1"/>
    <w:rPr>
      <w:lang w:val="es-ES" w:eastAsia="es-ES"/>
    </w:rPr>
  </w:style>
  <w:style w:type="paragraph" w:customStyle="1" w:styleId="C1DE2217F563413498C3ACB370C16853">
    <w:name w:val="C1DE2217F563413498C3ACB370C16853"/>
    <w:rsid w:val="006641E1"/>
    <w:rPr>
      <w:lang w:val="es-ES" w:eastAsia="es-ES"/>
    </w:rPr>
  </w:style>
  <w:style w:type="paragraph" w:customStyle="1" w:styleId="FFD0DA24BB07475486DD8462B5BFF474">
    <w:name w:val="FFD0DA24BB07475486DD8462B5BFF474"/>
    <w:rsid w:val="006641E1"/>
    <w:rPr>
      <w:lang w:val="es-ES" w:eastAsia="es-ES"/>
    </w:rPr>
  </w:style>
  <w:style w:type="paragraph" w:customStyle="1" w:styleId="1C6A52DAFAF340AAB1E08A85C331FBA7">
    <w:name w:val="1C6A52DAFAF340AAB1E08A85C331FBA7"/>
    <w:rsid w:val="006641E1"/>
    <w:rPr>
      <w:lang w:val="es-ES" w:eastAsia="es-ES"/>
    </w:rPr>
  </w:style>
  <w:style w:type="paragraph" w:customStyle="1" w:styleId="4A72DF642E8D42AF90DCCBCEC4CFE6CF">
    <w:name w:val="4A72DF642E8D42AF90DCCBCEC4CFE6CF"/>
    <w:rsid w:val="006641E1"/>
    <w:rPr>
      <w:lang w:val="es-ES" w:eastAsia="es-ES"/>
    </w:rPr>
  </w:style>
  <w:style w:type="paragraph" w:customStyle="1" w:styleId="70D58B27CC2F4EB29922BF1E4D488380">
    <w:name w:val="70D58B27CC2F4EB29922BF1E4D488380"/>
    <w:rsid w:val="006641E1"/>
    <w:rPr>
      <w:lang w:val="es-ES" w:eastAsia="es-ES"/>
    </w:rPr>
  </w:style>
  <w:style w:type="paragraph" w:customStyle="1" w:styleId="EB5F0A655BBE4181B092E2CB1A038B20">
    <w:name w:val="EB5F0A655BBE4181B092E2CB1A038B20"/>
    <w:rsid w:val="006641E1"/>
    <w:rPr>
      <w:lang w:val="es-ES" w:eastAsia="es-ES"/>
    </w:rPr>
  </w:style>
  <w:style w:type="paragraph" w:customStyle="1" w:styleId="368B8DCACC124071AB34A80C14E36305">
    <w:name w:val="368B8DCACC124071AB34A80C14E36305"/>
    <w:rsid w:val="006641E1"/>
    <w:rPr>
      <w:lang w:val="es-ES" w:eastAsia="es-ES"/>
    </w:rPr>
  </w:style>
  <w:style w:type="paragraph" w:customStyle="1" w:styleId="3CF445F806074C3AA9E0B5388DCADE14">
    <w:name w:val="3CF445F806074C3AA9E0B5388DCADE14"/>
    <w:rsid w:val="006641E1"/>
    <w:rPr>
      <w:lang w:val="es-ES" w:eastAsia="es-ES"/>
    </w:rPr>
  </w:style>
  <w:style w:type="paragraph" w:customStyle="1" w:styleId="110367EC6AF841E6B70D99AF327EEF6A">
    <w:name w:val="110367EC6AF841E6B70D99AF327EEF6A"/>
    <w:rsid w:val="006641E1"/>
    <w:rPr>
      <w:lang w:val="es-ES" w:eastAsia="es-ES"/>
    </w:rPr>
  </w:style>
  <w:style w:type="paragraph" w:customStyle="1" w:styleId="21057616BEC14E6F9F6C6D6A839CA1C2">
    <w:name w:val="21057616BEC14E6F9F6C6D6A839CA1C2"/>
    <w:rsid w:val="006641E1"/>
    <w:rPr>
      <w:lang w:val="es-ES" w:eastAsia="es-ES"/>
    </w:rPr>
  </w:style>
  <w:style w:type="paragraph" w:customStyle="1" w:styleId="ED175D01CB72478CB6E0543BCEDE2A82">
    <w:name w:val="ED175D01CB72478CB6E0543BCEDE2A82"/>
    <w:rsid w:val="006641E1"/>
    <w:rPr>
      <w:lang w:val="es-ES" w:eastAsia="es-ES"/>
    </w:rPr>
  </w:style>
  <w:style w:type="paragraph" w:customStyle="1" w:styleId="3D7BC4C4DB0B4030A5BA40C6A6718179">
    <w:name w:val="3D7BC4C4DB0B4030A5BA40C6A6718179"/>
    <w:rsid w:val="006146F7"/>
  </w:style>
  <w:style w:type="paragraph" w:customStyle="1" w:styleId="8D05682755944A6BB76A62D983122978">
    <w:name w:val="8D05682755944A6BB76A62D983122978"/>
    <w:rsid w:val="006146F7"/>
  </w:style>
  <w:style w:type="paragraph" w:customStyle="1" w:styleId="CE63AA668EE54D059DC39CEEC4095955">
    <w:name w:val="CE63AA668EE54D059DC39CEEC4095955"/>
    <w:rsid w:val="006146F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c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78BFA471610E524992805A0A8AB3F480" ma:contentTypeVersion="2" ma:contentTypeDescription="Crear nuevo documento." ma:contentTypeScope="" ma:versionID="a52c42cda85951c12858707373fa24a1">
  <xsd:schema xmlns:xsd="http://www.w3.org/2001/XMLSchema" xmlns:xs="http://www.w3.org/2001/XMLSchema" xmlns:p="http://schemas.microsoft.com/office/2006/metadata/properties" xmlns:ns2="99cf77a6-9fdf-48f0-bab1-4f9db627116e" targetNamespace="http://schemas.microsoft.com/office/2006/metadata/properties" ma:root="true" ma:fieldsID="ee35421250ef10a266fb40e72cb274bd" ns2:_="">
    <xsd:import namespace="99cf77a6-9fdf-48f0-bab1-4f9db627116e"/>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9cf77a6-9fdf-48f0-bab1-4f9db627116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BE6D6C-BA75-43A7-905A-725D51CC2804}">
  <ds:schemaRefs>
    <ds:schemaRef ds:uri="http://purl.org/dc/dcmitype/"/>
    <ds:schemaRef ds:uri="http://purl.org/dc/elements/1.1/"/>
    <ds:schemaRef ds:uri="http://purl.org/dc/terms/"/>
    <ds:schemaRef ds:uri="http://schemas.microsoft.com/office/2006/documentManagement/types"/>
    <ds:schemaRef ds:uri="http://schemas.microsoft.com/office/2006/metadata/properties"/>
    <ds:schemaRef ds:uri="http://schemas.microsoft.com/office/infopath/2007/PartnerControls"/>
    <ds:schemaRef ds:uri="99cf77a6-9fdf-48f0-bab1-4f9db627116e"/>
    <ds:schemaRef ds:uri="http://schemas.openxmlformats.org/package/2006/metadata/core-properties"/>
    <ds:schemaRef ds:uri="http://www.w3.org/XML/1998/namespace"/>
  </ds:schemaRefs>
</ds:datastoreItem>
</file>

<file path=customXml/itemProps2.xml><?xml version="1.0" encoding="utf-8"?>
<ds:datastoreItem xmlns:ds="http://schemas.openxmlformats.org/officeDocument/2006/customXml" ds:itemID="{69A042FC-9CA3-4A11-9F24-6A0538DDF369}">
  <ds:schemaRefs>
    <ds:schemaRef ds:uri="http://schemas.microsoft.com/sharepoint/v3/contenttype/forms"/>
  </ds:schemaRefs>
</ds:datastoreItem>
</file>

<file path=customXml/itemProps3.xml><?xml version="1.0" encoding="utf-8"?>
<ds:datastoreItem xmlns:ds="http://schemas.openxmlformats.org/officeDocument/2006/customXml" ds:itemID="{0CE0DFAB-B11B-4633-B231-33524D6DF73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9cf77a6-9fdf-48f0-bab1-4f9db627116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F02B7BD-5169-4C61-95D0-DA62C8F384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3C79D79C</Template>
  <TotalTime>0</TotalTime>
  <Pages>4</Pages>
  <Words>917</Words>
  <Characters>5605</Characters>
  <Application>Microsoft Office Word</Application>
  <DocSecurity>0</DocSecurity>
  <Lines>46</Lines>
  <Paragraphs>13</Paragraphs>
  <ScaleCrop>false</ScaleCrop>
  <HeadingPairs>
    <vt:vector size="2" baseType="variant">
      <vt:variant>
        <vt:lpstr>Título</vt:lpstr>
      </vt:variant>
      <vt:variant>
        <vt:i4>1</vt:i4>
      </vt:variant>
    </vt:vector>
  </HeadingPairs>
  <TitlesOfParts>
    <vt:vector size="1" baseType="lpstr">
      <vt:lpstr/>
    </vt:vector>
  </TitlesOfParts>
  <LinksUpToDate>false</LinksUpToDate>
  <CharactersWithSpaces>6509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2018-04-17T23:50:00Z</dcterms:created>
  <dcterms:modified xsi:type="dcterms:W3CDTF">2018-04-19T17:17:00Z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WS_TRACKING_ID">
    <vt:lpwstr>72a3c748-a5c9-474e-bcff-28ccf38d19c5</vt:lpwstr>
  </property>
  <property fmtid="{D5CDD505-2E9C-101B-9397-08002B2CF9AE}" pid="3" name="ContentTypeId">
    <vt:lpwstr>0x01010078BFA471610E524992805A0A8AB3F480</vt:lpwstr>
  </property>
</Properties>
</file>