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F073A" w14:textId="7777777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F9512C3" w14:textId="1E249B36" w:rsidR="00A73AAD" w:rsidRPr="00A73AAD" w:rsidRDefault="009D5437" w:rsidP="00A73AAD">
      <w:pPr>
        <w:pStyle w:val="Default"/>
        <w:jc w:val="center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>Formato 3</w:t>
      </w:r>
      <w:r w:rsidRPr="00A73AAD"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 xml:space="preserve"> – </w:t>
      </w:r>
      <w:r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>F</w:t>
      </w:r>
      <w:r w:rsidRPr="00A73AAD"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>ormato par</w:t>
      </w:r>
      <w:r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>a acreditar la experiencia del P</w:t>
      </w:r>
      <w:r w:rsidRPr="00A73AAD"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>roponente</w:t>
      </w:r>
    </w:p>
    <w:p w14:paraId="44FDA2C0" w14:textId="77777777" w:rsidR="00A73AAD" w:rsidRDefault="00A73AAD" w:rsidP="00A73AAD">
      <w:pPr>
        <w:pStyle w:val="Default"/>
        <w:jc w:val="center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51596668" w14:textId="198F09A4" w:rsidR="00A73AAD" w:rsidRPr="00A73AAD" w:rsidRDefault="00A73AAD" w:rsidP="00A73AAD">
      <w:pPr>
        <w:pStyle w:val="Default"/>
        <w:jc w:val="center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Proceso de </w:t>
      </w:r>
      <w:r w:rsidRPr="00C73A37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Contratación </w:t>
      </w:r>
      <w:r w:rsidR="00C73A37" w:rsidRPr="00C73A37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CCENEG-005-1-2018 </w:t>
      </w:r>
    </w:p>
    <w:p w14:paraId="6DBA88A2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28189B6D" w14:textId="7777777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[Ciudad], [Fecha de publicación] </w:t>
      </w:r>
    </w:p>
    <w:p w14:paraId="530F5FB7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bookmarkStart w:id="0" w:name="_GoBack"/>
      <w:bookmarkEnd w:id="0"/>
    </w:p>
    <w:p w14:paraId="0FD7D563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621EBA3" w14:textId="7777777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Señores, </w:t>
      </w:r>
    </w:p>
    <w:p w14:paraId="3E59C0A7" w14:textId="7777777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b/>
          <w:bCs/>
          <w:color w:val="4E4D4D" w:themeColor="background2"/>
          <w:sz w:val="20"/>
          <w:szCs w:val="20"/>
        </w:rPr>
        <w:t xml:space="preserve">Colombia Compra Eficiente </w:t>
      </w:r>
    </w:p>
    <w:p w14:paraId="1440AADA" w14:textId="7777777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Bogotá, D.C. </w:t>
      </w:r>
    </w:p>
    <w:p w14:paraId="0FE71B0E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                     </w:t>
      </w:r>
    </w:p>
    <w:p w14:paraId="3005A1DB" w14:textId="6222463D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                            </w:t>
      </w: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Referencia: Proceso de Contratación </w:t>
      </w:r>
      <w:r w:rsidR="00C73A37" w:rsidRPr="00C73A37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CCENEG-005-1-2018 </w:t>
      </w: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 </w:t>
      </w:r>
    </w:p>
    <w:p w14:paraId="631F2A1F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3D9FBFC1" w14:textId="7777777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Estimados señores: </w:t>
      </w:r>
    </w:p>
    <w:p w14:paraId="348C1672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7D45EA41" w14:textId="0F378F87" w:rsidR="00A73AAD" w:rsidRP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>"[Nombre del representante legal del Proponente]" identificado como aparece al pie de mi firma, en mi calidad de representante legal de "[Nombre del Proponente]</w:t>
      </w:r>
      <w:r w:rsidR="00843140"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>”,</w:t>
      </w: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 acredito que cuento con experiencia </w:t>
      </w:r>
      <w:r w:rsidR="007F05B0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en suministro </w:t>
      </w: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de los alimentos que relaciono en el RUP: </w:t>
      </w:r>
    </w:p>
    <w:p w14:paraId="7E38AD74" w14:textId="77777777" w:rsidR="00A73AAD" w:rsidRDefault="00A73AAD" w:rsidP="00A73AAD">
      <w:pPr>
        <w:pStyle w:val="Default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5F63466E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7E91DD9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3CEE34A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1966EC5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1C86BC1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77EADEC6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08714E0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7DCA9B22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0AE639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1D2F2B4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359B84E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2A466A6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6A6D057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7377F02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5B4542BD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0B1E3198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20613B0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4D227F31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3F765A1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3A6BBFC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52AA47A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698BE19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365ACE8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54B1D501" w14:textId="77777777" w:rsidR="00A73AAD" w:rsidRDefault="00A73AAD" w:rsidP="00843140">
      <w:pPr>
        <w:pStyle w:val="Default"/>
        <w:pageBreakBefore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4545578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103C0A4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6A61E6CE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48E0577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61880F8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3BC96B3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3922F266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0CBA0F98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58F4FA3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492FA1BD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435CAB5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552741F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5E1979A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125C602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7CE2386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0D9B692B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1E1E59A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0D6357D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372E38C3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0344604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712DD8D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06E546B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24D5CBE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38FBD0A1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2F7F926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4C20FC3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2878D90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3F2A652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5876E52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6440EEA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2A10DB2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63B365FD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745C956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1EDD030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1FCA501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2F6FDB8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7144801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6BF39E5E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7C0F6113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750C0984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9D5F14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4F963963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512469D3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7CFC9BD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01F37F4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7567213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1071DA9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3 </w:t>
      </w:r>
    </w:p>
    <w:p w14:paraId="7ADC2986" w14:textId="77777777" w:rsidR="00A73AAD" w:rsidRPr="00A73AAD" w:rsidRDefault="00A73AAD" w:rsidP="00843140">
      <w:pPr>
        <w:pStyle w:val="Default"/>
        <w:pageBreakBefore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lastRenderedPageBreak/>
        <w:t xml:space="preserve">Cliente: </w:t>
      </w:r>
    </w:p>
    <w:p w14:paraId="6B31E2E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73D9AC7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00BA9CF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12245EB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185241B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26AECC8D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1AEA039F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1E99A40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073721D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6918E24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7AAE4281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0A3A3C9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773210C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56BB033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5F77ACFF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0D34A62E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37D7E9A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712ACB2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11C0BF8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2A80A3F1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241E1EBB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328DBF0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02E65A3F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5A20C92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36D2963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47D9CF2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09EC680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4D5FA71D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699AE3D1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7622B26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2C23CFD9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74E97FF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3CDFE3AD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742E4AD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2EFB43D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7866B8F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17D2D37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0E076043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4C04B09F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AF8AC2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60F0958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08A53B95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45EB66F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72D9250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0F6DA86E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7CE32A3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4 </w:t>
      </w:r>
    </w:p>
    <w:p w14:paraId="31D8AC1F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04FF734" w14:textId="77777777" w:rsidR="00A73AAD" w:rsidRPr="00A73AAD" w:rsidRDefault="00A73AAD" w:rsidP="00843140">
      <w:pPr>
        <w:pStyle w:val="Default"/>
        <w:pageBreakBefore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76CB6CD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751B63F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36D728A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773EE5AE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42FE36B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2D855FD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70BAD41B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4A680C9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14B6DACA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45F42F21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43C0E439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5A003360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54BFCD74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5D39C457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Valor en SMMLV del contrato: </w:t>
      </w:r>
    </w:p>
    <w:p w14:paraId="0C2E1859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5F68C088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Cliente: </w:t>
      </w:r>
    </w:p>
    <w:p w14:paraId="50AF161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Segmento para el que presenta Oferta: </w:t>
      </w:r>
    </w:p>
    <w:p w14:paraId="67EE834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Grupo de alimento para el que presenta Oferta: </w:t>
      </w:r>
    </w:p>
    <w:p w14:paraId="442E693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Alimento para el que presenta Oferta: </w:t>
      </w:r>
    </w:p>
    <w:p w14:paraId="4386846C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Número consecutivo del reporte del contrato ejecutado (en el RUP): </w:t>
      </w:r>
    </w:p>
    <w:p w14:paraId="1A92F43C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 xml:space="preserve">Página del RUP en la que aparece el contrato: </w:t>
      </w:r>
    </w:p>
    <w:p w14:paraId="12B062D6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  <w:r w:rsidRPr="00A73AAD">
        <w:rPr>
          <w:rFonts w:asciiTheme="minorHAnsi" w:hAnsiTheme="minorHAnsi" w:cstheme="minorHAnsi"/>
          <w:color w:val="4E4D4D" w:themeColor="background2"/>
          <w:sz w:val="20"/>
          <w:szCs w:val="20"/>
        </w:rPr>
        <w:t>Valor en SMMLV del contrato</w:t>
      </w:r>
      <w:r>
        <w:rPr>
          <w:rFonts w:asciiTheme="minorHAnsi" w:hAnsiTheme="minorHAnsi" w:cstheme="minorHAnsi"/>
          <w:color w:val="4E4D4D" w:themeColor="background2"/>
          <w:sz w:val="20"/>
          <w:szCs w:val="20"/>
        </w:rPr>
        <w:t>:</w:t>
      </w:r>
    </w:p>
    <w:p w14:paraId="13CC78B2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263F0D0C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5BE44AAB" w14:textId="77777777" w:rsid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p w14:paraId="60115CA2" w14:textId="77777777" w:rsidR="00A73AAD" w:rsidRPr="00A73AAD" w:rsidRDefault="00A73AAD" w:rsidP="00843140">
      <w:pPr>
        <w:pStyle w:val="Default"/>
        <w:ind w:left="2268" w:hanging="1843"/>
        <w:rPr>
          <w:rFonts w:asciiTheme="minorHAnsi" w:hAnsiTheme="minorHAnsi" w:cstheme="minorHAnsi"/>
          <w:color w:val="4E4D4D" w:themeColor="background2"/>
          <w:sz w:val="20"/>
          <w:szCs w:val="2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495"/>
      </w:tblGrid>
      <w:tr w:rsidR="00A73AAD" w:rsidRPr="00A73AAD" w14:paraId="4FE7EEDB" w14:textId="77777777" w:rsidTr="00777384">
        <w:trPr>
          <w:trHeight w:val="75"/>
        </w:trPr>
        <w:tc>
          <w:tcPr>
            <w:tcW w:w="5495" w:type="dxa"/>
          </w:tcPr>
          <w:p w14:paraId="151B9CE1" w14:textId="77777777" w:rsidR="00A73AAD" w:rsidRDefault="00A73AAD" w:rsidP="00843140">
            <w:pPr>
              <w:pStyle w:val="Default"/>
              <w:ind w:left="2268" w:hanging="1843"/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</w:pPr>
            <w:r w:rsidRPr="00A73AAD"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  <w:t xml:space="preserve">Firma representante legal del Proponente </w:t>
            </w:r>
          </w:p>
          <w:p w14:paraId="5F5E1809" w14:textId="77777777" w:rsidR="00777384" w:rsidRDefault="00777384" w:rsidP="00843140">
            <w:pPr>
              <w:pStyle w:val="Default"/>
              <w:ind w:left="2268" w:hanging="1843"/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</w:pPr>
          </w:p>
          <w:p w14:paraId="37CD093B" w14:textId="77777777" w:rsidR="00777384" w:rsidRPr="00A73AAD" w:rsidRDefault="00777384" w:rsidP="00843140">
            <w:pPr>
              <w:pStyle w:val="Default"/>
              <w:ind w:left="2268" w:hanging="1843"/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</w:pPr>
          </w:p>
        </w:tc>
      </w:tr>
      <w:tr w:rsidR="00A73AAD" w:rsidRPr="00A73AAD" w14:paraId="4AC5A4A9" w14:textId="77777777" w:rsidTr="00777384">
        <w:trPr>
          <w:trHeight w:val="75"/>
        </w:trPr>
        <w:tc>
          <w:tcPr>
            <w:tcW w:w="5495" w:type="dxa"/>
          </w:tcPr>
          <w:p w14:paraId="0FC319E8" w14:textId="77777777" w:rsidR="00A73AAD" w:rsidRPr="00A73AAD" w:rsidRDefault="00A73AAD" w:rsidP="00843140">
            <w:pPr>
              <w:pStyle w:val="Default"/>
              <w:ind w:left="2268" w:hanging="1843"/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</w:pPr>
            <w:r w:rsidRPr="00A73AAD"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  <w:t xml:space="preserve">Nombre: </w:t>
            </w:r>
          </w:p>
        </w:tc>
      </w:tr>
      <w:tr w:rsidR="00A73AAD" w:rsidRPr="00A73AAD" w14:paraId="1C573E51" w14:textId="77777777" w:rsidTr="00777384">
        <w:trPr>
          <w:trHeight w:val="75"/>
        </w:trPr>
        <w:tc>
          <w:tcPr>
            <w:tcW w:w="5495" w:type="dxa"/>
          </w:tcPr>
          <w:p w14:paraId="1B4AB6E5" w14:textId="77777777" w:rsidR="00A73AAD" w:rsidRPr="00A73AAD" w:rsidRDefault="00A73AAD" w:rsidP="00843140">
            <w:pPr>
              <w:pStyle w:val="Default"/>
              <w:ind w:left="2268" w:hanging="1843"/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</w:pPr>
            <w:r w:rsidRPr="00A73AAD"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  <w:t xml:space="preserve">Documento de Identidad: </w:t>
            </w:r>
          </w:p>
        </w:tc>
      </w:tr>
      <w:tr w:rsidR="00A73AAD" w:rsidRPr="00A73AAD" w14:paraId="12EAA5CB" w14:textId="77777777" w:rsidTr="00777384">
        <w:trPr>
          <w:trHeight w:val="75"/>
        </w:trPr>
        <w:tc>
          <w:tcPr>
            <w:tcW w:w="5495" w:type="dxa"/>
          </w:tcPr>
          <w:p w14:paraId="59FE7C12" w14:textId="77777777" w:rsidR="00A73AAD" w:rsidRPr="00A73AAD" w:rsidRDefault="00A73AAD" w:rsidP="00843140">
            <w:pPr>
              <w:pStyle w:val="Default"/>
              <w:ind w:left="2268" w:hanging="1843"/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</w:pPr>
            <w:r w:rsidRPr="00A73AAD">
              <w:rPr>
                <w:rFonts w:asciiTheme="minorHAnsi" w:hAnsiTheme="minorHAnsi" w:cstheme="minorHAnsi"/>
                <w:color w:val="4E4D4D" w:themeColor="background2"/>
                <w:sz w:val="20"/>
                <w:szCs w:val="20"/>
              </w:rPr>
              <w:t xml:space="preserve">NIT: </w:t>
            </w:r>
          </w:p>
        </w:tc>
      </w:tr>
    </w:tbl>
    <w:p w14:paraId="4EE71BC3" w14:textId="77777777" w:rsidR="009A67BC" w:rsidRPr="00A73AAD" w:rsidRDefault="009A67BC" w:rsidP="00A73AAD">
      <w:pPr>
        <w:rPr>
          <w:rFonts w:cstheme="minorHAnsi"/>
          <w:color w:val="4E4D4D" w:themeColor="background2"/>
          <w:sz w:val="20"/>
          <w:szCs w:val="20"/>
        </w:rPr>
      </w:pPr>
    </w:p>
    <w:sectPr w:rsidR="009A67BC" w:rsidRPr="00A73AAD" w:rsidSect="0034024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5708F" w14:textId="77777777" w:rsidR="009C5E76" w:rsidRDefault="009C5E76" w:rsidP="004F2C35">
      <w:r>
        <w:separator/>
      </w:r>
    </w:p>
  </w:endnote>
  <w:endnote w:type="continuationSeparator" w:id="0">
    <w:p w14:paraId="6992EBCE" w14:textId="77777777" w:rsidR="009C5E76" w:rsidRDefault="009C5E76" w:rsidP="004F2C35">
      <w:r>
        <w:continuationSeparator/>
      </w:r>
    </w:p>
  </w:endnote>
  <w:endnote w:type="continuationNotice" w:id="1">
    <w:p w14:paraId="797D81E9" w14:textId="77777777" w:rsidR="006C2B4B" w:rsidRDefault="006C2B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92B00" w14:textId="77777777" w:rsidR="009C5E76" w:rsidRDefault="009C5E76">
    <w:pPr>
      <w:pStyle w:val="Piedepgina"/>
      <w:jc w:val="right"/>
    </w:pPr>
  </w:p>
  <w:p w14:paraId="65538F3E" w14:textId="77777777" w:rsidR="009C5E76" w:rsidRPr="00C50D27" w:rsidRDefault="009C5E76" w:rsidP="00C50D27">
    <w:pPr>
      <w:pStyle w:val="Piedepgina"/>
    </w:pPr>
    <w:r>
      <w:rPr>
        <w:noProof/>
        <w:lang w:val="es-CO" w:eastAsia="es-CO"/>
      </w:rPr>
      <w:drawing>
        <wp:inline distT="0" distB="0" distL="0" distR="0" wp14:anchorId="45044D10" wp14:editId="510D2A44">
          <wp:extent cx="5612130" cy="791845"/>
          <wp:effectExtent l="0" t="0" r="7620" b="8255"/>
          <wp:docPr id="3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erre_Documento_CCE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9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7F36D" w14:textId="77777777" w:rsidR="009C5E76" w:rsidRDefault="009C5E76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4C1AA7EE" wp14:editId="35A944B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E2680C" w14:textId="77777777" w:rsidR="009C5E76" w:rsidRPr="009A67BC" w:rsidRDefault="009C5E76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9BD19C3" wp14:editId="2692110D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1A85A" w14:textId="77777777" w:rsidR="009C5E76" w:rsidRDefault="009C5E76" w:rsidP="004F2C35">
      <w:r>
        <w:separator/>
      </w:r>
    </w:p>
  </w:footnote>
  <w:footnote w:type="continuationSeparator" w:id="0">
    <w:p w14:paraId="6EDE9B60" w14:textId="77777777" w:rsidR="009C5E76" w:rsidRDefault="009C5E76" w:rsidP="004F2C35">
      <w:r>
        <w:continuationSeparator/>
      </w:r>
    </w:p>
  </w:footnote>
  <w:footnote w:type="continuationNotice" w:id="1">
    <w:p w14:paraId="2DB6B1AA" w14:textId="77777777" w:rsidR="006C2B4B" w:rsidRDefault="006C2B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F5B5E" w14:textId="77777777" w:rsidR="009C5E76" w:rsidRDefault="009C5E76" w:rsidP="006D761F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613AA499" wp14:editId="21C95D12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9C11CCF" w14:textId="77777777" w:rsidR="009C5E76" w:rsidRPr="006D761F" w:rsidRDefault="009C5E76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BD5FE" w14:textId="77777777" w:rsidR="009C5E76" w:rsidRDefault="009C5E76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011B492D" wp14:editId="0ED2E7FE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E8D3C6E" w14:textId="77777777" w:rsidR="009C5E76" w:rsidRPr="006D761F" w:rsidRDefault="009C5E76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5B54028E" w14:textId="77777777" w:rsidR="009C5E76" w:rsidRPr="00B30435" w:rsidRDefault="009C5E76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AAD"/>
    <w:rsid w:val="00091E6B"/>
    <w:rsid w:val="000A7657"/>
    <w:rsid w:val="000D7CD2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305CEF"/>
    <w:rsid w:val="0034024E"/>
    <w:rsid w:val="003E173E"/>
    <w:rsid w:val="00474EDE"/>
    <w:rsid w:val="004B1B0F"/>
    <w:rsid w:val="004F2C35"/>
    <w:rsid w:val="005225E0"/>
    <w:rsid w:val="0059060F"/>
    <w:rsid w:val="0065617D"/>
    <w:rsid w:val="006A63AE"/>
    <w:rsid w:val="006C2B4B"/>
    <w:rsid w:val="006D761F"/>
    <w:rsid w:val="007212F3"/>
    <w:rsid w:val="00751787"/>
    <w:rsid w:val="00766B91"/>
    <w:rsid w:val="00777384"/>
    <w:rsid w:val="007C1BAD"/>
    <w:rsid w:val="007F05B0"/>
    <w:rsid w:val="00843140"/>
    <w:rsid w:val="008A1A6F"/>
    <w:rsid w:val="008A71EC"/>
    <w:rsid w:val="009A67BC"/>
    <w:rsid w:val="009B26E4"/>
    <w:rsid w:val="009C5E76"/>
    <w:rsid w:val="009D5437"/>
    <w:rsid w:val="00A06874"/>
    <w:rsid w:val="00A34836"/>
    <w:rsid w:val="00A73AAD"/>
    <w:rsid w:val="00B11CD8"/>
    <w:rsid w:val="00B30435"/>
    <w:rsid w:val="00C2579D"/>
    <w:rsid w:val="00C50D27"/>
    <w:rsid w:val="00C73A37"/>
    <w:rsid w:val="00C81483"/>
    <w:rsid w:val="00D67F6F"/>
    <w:rsid w:val="00E66CC3"/>
    <w:rsid w:val="00EB47F3"/>
    <w:rsid w:val="00F311B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A23F82"/>
  <w15:chartTrackingRefBased/>
  <w15:docId w15:val="{20E76891-DFA4-4592-97A9-A536F6A97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6874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paragraph" w:customStyle="1" w:styleId="Default">
    <w:name w:val="Default"/>
    <w:rsid w:val="00A73A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BFA471610E524992805A0A8AB3F480" ma:contentTypeVersion="2" ma:contentTypeDescription="Crear nuevo documento." ma:contentTypeScope="" ma:versionID="a52c42cda85951c12858707373fa24a1">
  <xsd:schema xmlns:xsd="http://www.w3.org/2001/XMLSchema" xmlns:xs="http://www.w3.org/2001/XMLSchema" xmlns:p="http://schemas.microsoft.com/office/2006/metadata/properties" xmlns:ns2="99cf77a6-9fdf-48f0-bab1-4f9db627116e" targetNamespace="http://schemas.microsoft.com/office/2006/metadata/properties" ma:root="true" ma:fieldsID="ee35421250ef10a266fb40e72cb274bd" ns2:_="">
    <xsd:import namespace="99cf77a6-9fdf-48f0-bab1-4f9db62711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f77a6-9fdf-48f0-bab1-4f9db6271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945D6-C44A-48CC-ABE0-CFC27559E9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CF021E-8349-4416-A120-415974725204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99cf77a6-9fdf-48f0-bab1-4f9db627116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A39A7D1-FEC7-4BA5-8A58-248AC026C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cf77a6-9fdf-48f0-bab1-4f9db6271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DEA312-0BEB-4DB6-A893-0AA8B2FD0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3C79D79C</Template>
  <TotalTime>38</TotalTime>
  <Pages>4</Pages>
  <Words>885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Mauricio Ortegón Fernández</dc:creator>
  <cp:keywords/>
  <dc:description/>
  <cp:lastModifiedBy>Margareth Jaramillo Echeverry</cp:lastModifiedBy>
  <cp:revision>6</cp:revision>
  <cp:lastPrinted>2018-04-19T17:19:00Z</cp:lastPrinted>
  <dcterms:created xsi:type="dcterms:W3CDTF">2018-04-16T19:24:00Z</dcterms:created>
  <dcterms:modified xsi:type="dcterms:W3CDTF">2018-04-19T17:20:00Z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0x01010078BFA471610E524992805A0A8AB3F480</vt:lpwstr>
  </property>
</Properties>
</file>