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80389" w14:textId="77777777"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14:paraId="4CBC4BBA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6EB1F7CF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C7CA6DA" w14:textId="77777777"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14:paraId="1519CD58" w14:textId="042E9F66"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r w:rsidR="007730C8">
        <w:rPr>
          <w:rFonts w:ascii="Arial" w:hAnsi="Arial" w:cs="Arial"/>
          <w:sz w:val="24"/>
          <w:szCs w:val="24"/>
        </w:rPr>
        <w:t>Hacienda</w:t>
      </w:r>
    </w:p>
    <w:p w14:paraId="19E75BC6" w14:textId="77777777"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14:paraId="5BB87440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4E50935D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04324801" w14:textId="77777777"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14:paraId="18011373" w14:textId="77777777"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14:paraId="7C53E862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06EDFD" w14:textId="77777777"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14:paraId="36E4DC73" w14:textId="77777777"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4EA03F1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r w:rsidRPr="008D3A39">
        <w:rPr>
          <w:rFonts w:ascii="Arial" w:hAnsi="Arial" w:cs="Arial"/>
          <w:sz w:val="24"/>
          <w:szCs w:val="24"/>
          <w:highlight w:val="lightGray"/>
        </w:rPr>
        <w:t>xxxxxxxxxxxxxx</w:t>
      </w:r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r w:rsidRPr="008D3A39">
        <w:rPr>
          <w:rFonts w:ascii="Arial" w:hAnsi="Arial" w:cs="Arial"/>
          <w:sz w:val="24"/>
          <w:szCs w:val="24"/>
        </w:rPr>
        <w:t xml:space="preserve"> expedida el </w:t>
      </w:r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0A5F810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2A4A8B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14:paraId="637A69F8" w14:textId="77777777"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404720" w14:textId="77777777"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F59661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96D576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14:paraId="2B8801FC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14:paraId="1BC0EC9A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lastRenderedPageBreak/>
        <w:t>C.C./ C.E./ P.P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14:paraId="5341916F" w14:textId="77777777"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4065C" w14:textId="77777777" w:rsidR="00D025FD" w:rsidRDefault="00D025FD" w:rsidP="00826763">
      <w:pPr>
        <w:spacing w:after="0" w:line="240" w:lineRule="auto"/>
      </w:pPr>
      <w:r>
        <w:separator/>
      </w:r>
    </w:p>
  </w:endnote>
  <w:endnote w:type="continuationSeparator" w:id="0">
    <w:p w14:paraId="74451380" w14:textId="77777777" w:rsidR="00D025FD" w:rsidRDefault="00D025FD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308DE" w14:textId="77777777" w:rsidR="00D025FD" w:rsidRDefault="00D025FD" w:rsidP="00826763">
      <w:pPr>
        <w:spacing w:after="0" w:line="240" w:lineRule="auto"/>
      </w:pPr>
      <w:r>
        <w:separator/>
      </w:r>
    </w:p>
  </w:footnote>
  <w:footnote w:type="continuationSeparator" w:id="0">
    <w:p w14:paraId="68B7FD3D" w14:textId="77777777" w:rsidR="00D025FD" w:rsidRDefault="00D025FD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7AC0D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tbl>
    <w:tblPr>
      <w:tblW w:w="936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4253"/>
      <w:gridCol w:w="5107"/>
    </w:tblGrid>
    <w:tr w:rsidR="004611F7" w:rsidRPr="004A6093" w14:paraId="7BFE52D0" w14:textId="77777777" w:rsidTr="00EA4AAE">
      <w:trPr>
        <w:trHeight w:val="1975"/>
      </w:trPr>
      <w:tc>
        <w:tcPr>
          <w:tcW w:w="4253" w:type="dxa"/>
          <w:vAlign w:val="center"/>
        </w:tcPr>
        <w:p w14:paraId="21B04019" w14:textId="77777777" w:rsidR="004611F7" w:rsidRPr="004A6093" w:rsidRDefault="00D06469" w:rsidP="004611F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37AAE606" wp14:editId="32474374">
                <wp:extent cx="962025" cy="962025"/>
                <wp:effectExtent l="0" t="0" r="9525" b="9525"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7" w:type="dxa"/>
        </w:tcPr>
        <w:p w14:paraId="0197BC9A" w14:textId="77777777"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Departamento de Risaralda</w:t>
          </w:r>
        </w:p>
        <w:p w14:paraId="352B184B" w14:textId="06F711C5"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  <w:r w:rsidRPr="004A6093">
            <w:rPr>
              <w:rFonts w:ascii="Arial" w:hAnsi="Arial" w:cs="Arial"/>
              <w:b/>
            </w:rPr>
            <w:t xml:space="preserve">Secretaría </w:t>
          </w:r>
          <w:r w:rsidR="007730C8">
            <w:rPr>
              <w:rFonts w:ascii="Arial" w:hAnsi="Arial" w:cs="Arial"/>
              <w:b/>
              <w:color w:val="FF0000"/>
            </w:rPr>
            <w:t>Hacienda</w:t>
          </w:r>
        </w:p>
        <w:p w14:paraId="514FBF80" w14:textId="77777777"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</w:p>
        <w:p w14:paraId="7B727710" w14:textId="77777777"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GESTIÓN JURÍDICA</w:t>
          </w:r>
        </w:p>
        <w:p w14:paraId="714E95FF" w14:textId="77777777"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contratación</w:t>
          </w:r>
        </w:p>
        <w:p w14:paraId="6EDD5B22" w14:textId="77777777"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3CFE1F2A" w14:textId="77777777" w:rsidR="004611F7" w:rsidRPr="004A6093" w:rsidRDefault="004611F7" w:rsidP="004611F7">
          <w:pPr>
            <w:jc w:val="center"/>
            <w:rPr>
              <w:rFonts w:ascii="Arial" w:hAnsi="Arial" w:cs="Arial"/>
              <w:b/>
            </w:rPr>
          </w:pPr>
          <w:r w:rsidRPr="004A6093">
            <w:rPr>
              <w:rFonts w:ascii="Arial" w:hAnsi="Arial" w:cs="Arial"/>
              <w:b/>
            </w:rPr>
            <w:t>CONSULTA DE INHABILIDADES POR DELITOS SEXUALES</w:t>
          </w:r>
        </w:p>
      </w:tc>
    </w:tr>
    <w:tr w:rsidR="004611F7" w:rsidRPr="004A6093" w14:paraId="5370923E" w14:textId="77777777" w:rsidTr="00EA4AAE">
      <w:tblPrEx>
        <w:tblLook w:val="0000" w:firstRow="0" w:lastRow="0" w:firstColumn="0" w:lastColumn="0" w:noHBand="0" w:noVBand="0"/>
      </w:tblPrEx>
      <w:trPr>
        <w:trHeight w:val="285"/>
      </w:trPr>
      <w:tc>
        <w:tcPr>
          <w:tcW w:w="4253" w:type="dxa"/>
          <w:vAlign w:val="center"/>
        </w:tcPr>
        <w:p w14:paraId="66BBFD7B" w14:textId="77777777" w:rsidR="004611F7" w:rsidRPr="004A6093" w:rsidRDefault="00F16851" w:rsidP="004611F7">
          <w:pPr>
            <w:pStyle w:val="Encabezad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1</w:t>
          </w:r>
        </w:p>
      </w:tc>
      <w:tc>
        <w:tcPr>
          <w:tcW w:w="5107" w:type="dxa"/>
          <w:vAlign w:val="center"/>
        </w:tcPr>
        <w:p w14:paraId="54F844B4" w14:textId="77777777" w:rsidR="004611F7" w:rsidRPr="004A6093" w:rsidRDefault="004611F7" w:rsidP="00F16851">
          <w:pPr>
            <w:pStyle w:val="Encabezado"/>
            <w:rPr>
              <w:rFonts w:ascii="Arial" w:hAnsi="Arial" w:cs="Arial"/>
            </w:rPr>
          </w:pPr>
          <w:r w:rsidRPr="004A6093">
            <w:rPr>
              <w:rFonts w:ascii="Arial" w:hAnsi="Arial" w:cs="Arial"/>
            </w:rPr>
            <w:t xml:space="preserve">Vigencia: </w:t>
          </w:r>
          <w:r w:rsidR="00001AB8" w:rsidRPr="004A6093">
            <w:rPr>
              <w:rFonts w:ascii="Arial" w:hAnsi="Arial" w:cs="Arial"/>
            </w:rPr>
            <w:t>0</w:t>
          </w:r>
          <w:r w:rsidR="00CE1149">
            <w:rPr>
              <w:rFonts w:ascii="Arial" w:hAnsi="Arial" w:cs="Arial"/>
            </w:rPr>
            <w:t>9</w:t>
          </w:r>
          <w:r w:rsidRPr="004A6093">
            <w:rPr>
              <w:rFonts w:ascii="Arial" w:hAnsi="Arial" w:cs="Arial"/>
            </w:rPr>
            <w:t>-202</w:t>
          </w:r>
          <w:r w:rsidR="00F16851">
            <w:rPr>
              <w:rFonts w:ascii="Arial" w:hAnsi="Arial" w:cs="Arial"/>
            </w:rPr>
            <w:t>2</w:t>
          </w:r>
        </w:p>
      </w:tc>
    </w:tr>
  </w:tbl>
  <w:p w14:paraId="20A74119" w14:textId="77777777"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14:paraId="4B791720" w14:textId="77777777"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458"/>
    <w:rsid w:val="00001AB8"/>
    <w:rsid w:val="0003108B"/>
    <w:rsid w:val="001012D1"/>
    <w:rsid w:val="00104E8A"/>
    <w:rsid w:val="00263ACE"/>
    <w:rsid w:val="0026733A"/>
    <w:rsid w:val="00300C00"/>
    <w:rsid w:val="00336212"/>
    <w:rsid w:val="004611F7"/>
    <w:rsid w:val="00490503"/>
    <w:rsid w:val="004A2458"/>
    <w:rsid w:val="004A6093"/>
    <w:rsid w:val="005239B2"/>
    <w:rsid w:val="005C3839"/>
    <w:rsid w:val="007730C8"/>
    <w:rsid w:val="007A289F"/>
    <w:rsid w:val="00826763"/>
    <w:rsid w:val="00871DBB"/>
    <w:rsid w:val="008D3A39"/>
    <w:rsid w:val="00930F31"/>
    <w:rsid w:val="009800E8"/>
    <w:rsid w:val="00A04AA1"/>
    <w:rsid w:val="00B10875"/>
    <w:rsid w:val="00B958B2"/>
    <w:rsid w:val="00BB60C8"/>
    <w:rsid w:val="00C022BB"/>
    <w:rsid w:val="00C77371"/>
    <w:rsid w:val="00CC6751"/>
    <w:rsid w:val="00CE1149"/>
    <w:rsid w:val="00D025FD"/>
    <w:rsid w:val="00D06469"/>
    <w:rsid w:val="00D1090D"/>
    <w:rsid w:val="00DD68DD"/>
    <w:rsid w:val="00F16851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D2D38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6763"/>
  </w:style>
  <w:style w:type="paragraph" w:styleId="Piedepgina">
    <w:name w:val="footer"/>
    <w:basedOn w:val="Normal"/>
    <w:link w:val="PiedepginaCar"/>
    <w:uiPriority w:val="99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1</TotalTime>
  <Pages>2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Fized Giraldo Tarazona</cp:lastModifiedBy>
  <cp:revision>3</cp:revision>
  <dcterms:created xsi:type="dcterms:W3CDTF">2022-09-09T19:23:00Z</dcterms:created>
  <dcterms:modified xsi:type="dcterms:W3CDTF">2025-10-02T03:33:00Z</dcterms:modified>
</cp:coreProperties>
</file>