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E4D84" w14:textId="367AD416" w:rsidR="005B31ED" w:rsidRPr="00585BA9" w:rsidRDefault="00BC5EE7" w:rsidP="00D70C32">
      <w:pPr>
        <w:pStyle w:val="Sinespaciado1"/>
        <w:spacing w:after="0" w:line="240" w:lineRule="auto"/>
        <w:jc w:val="center"/>
        <w:rPr>
          <w:rFonts w:ascii="Arial" w:hAnsi="Arial" w:cs="Arial"/>
          <w:b/>
          <w:bCs/>
          <w:sz w:val="20"/>
          <w:szCs w:val="20"/>
        </w:rPr>
      </w:pPr>
      <w:bookmarkStart w:id="0" w:name="_Hlk35007319"/>
      <w:r w:rsidRPr="00585BA9">
        <w:rPr>
          <w:rFonts w:ascii="Arial" w:hAnsi="Arial" w:cs="Arial"/>
          <w:b/>
          <w:bCs/>
          <w:sz w:val="20"/>
          <w:szCs w:val="20"/>
        </w:rPr>
        <w:t xml:space="preserve">ANEXO </w:t>
      </w:r>
      <w:r w:rsidR="008C1FA7" w:rsidRPr="00585BA9">
        <w:rPr>
          <w:rFonts w:ascii="Arial" w:hAnsi="Arial" w:cs="Arial"/>
          <w:b/>
          <w:bCs/>
          <w:sz w:val="20"/>
          <w:szCs w:val="20"/>
        </w:rPr>
        <w:t xml:space="preserve">No. </w:t>
      </w:r>
      <w:r w:rsidRPr="00585BA9">
        <w:rPr>
          <w:rFonts w:ascii="Arial" w:hAnsi="Arial" w:cs="Arial"/>
          <w:b/>
          <w:bCs/>
          <w:sz w:val="20"/>
          <w:szCs w:val="20"/>
        </w:rPr>
        <w:t>1</w:t>
      </w:r>
    </w:p>
    <w:p w14:paraId="1D7E4512" w14:textId="41491805" w:rsidR="00AE045F" w:rsidRPr="00585BA9" w:rsidRDefault="00AE045F" w:rsidP="00D70C32">
      <w:pPr>
        <w:pStyle w:val="Sinespaciado1"/>
        <w:spacing w:after="0" w:line="240" w:lineRule="auto"/>
        <w:jc w:val="center"/>
        <w:rPr>
          <w:rFonts w:ascii="Arial" w:hAnsi="Arial" w:cs="Arial"/>
          <w:b/>
          <w:bCs/>
          <w:sz w:val="20"/>
          <w:szCs w:val="20"/>
        </w:rPr>
      </w:pPr>
      <w:r w:rsidRPr="00585BA9">
        <w:rPr>
          <w:rFonts w:ascii="Arial" w:hAnsi="Arial" w:cs="Arial"/>
          <w:b/>
          <w:bCs/>
          <w:sz w:val="20"/>
          <w:szCs w:val="20"/>
        </w:rPr>
        <w:t>CONDICIONES TÉCNICAS MÍNIMAS</w:t>
      </w:r>
    </w:p>
    <w:bookmarkEnd w:id="0"/>
    <w:p w14:paraId="37CDF156" w14:textId="77777777" w:rsidR="00D70C32" w:rsidRPr="00585BA9" w:rsidRDefault="00D70C32" w:rsidP="006F4577">
      <w:pPr>
        <w:jc w:val="both"/>
        <w:rPr>
          <w:rFonts w:ascii="Arial" w:hAnsi="Arial" w:cs="Arial"/>
          <w:sz w:val="18"/>
          <w:szCs w:val="18"/>
        </w:rPr>
      </w:pPr>
    </w:p>
    <w:p w14:paraId="4471BD7C" w14:textId="628F8AD5" w:rsidR="006F4577" w:rsidRPr="00585BA9" w:rsidRDefault="00F43EE1" w:rsidP="006F4577">
      <w:pPr>
        <w:jc w:val="both"/>
        <w:rPr>
          <w:rFonts w:ascii="Arial" w:eastAsia="MS Mincho" w:hAnsi="Arial" w:cs="Arial"/>
          <w:sz w:val="16"/>
          <w:szCs w:val="16"/>
        </w:rPr>
      </w:pPr>
      <w:r w:rsidRPr="00585BA9">
        <w:rPr>
          <w:rFonts w:ascii="Arial" w:hAnsi="Arial" w:cs="Arial"/>
          <w:sz w:val="18"/>
          <w:szCs w:val="18"/>
        </w:rPr>
        <w:t xml:space="preserve">El </w:t>
      </w:r>
      <w:r w:rsidR="003B1372" w:rsidRPr="00585BA9">
        <w:rPr>
          <w:rFonts w:ascii="Arial" w:hAnsi="Arial" w:cs="Arial"/>
          <w:sz w:val="18"/>
          <w:szCs w:val="18"/>
        </w:rPr>
        <w:t>oferente deberá</w:t>
      </w:r>
      <w:r w:rsidRPr="00585BA9">
        <w:rPr>
          <w:rFonts w:ascii="Arial" w:hAnsi="Arial" w:cs="Arial"/>
          <w:sz w:val="18"/>
          <w:szCs w:val="18"/>
        </w:rPr>
        <w:t xml:space="preserve">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para cada ítem</w:t>
      </w:r>
      <w:r w:rsidR="002812CA" w:rsidRPr="00585BA9">
        <w:rPr>
          <w:rFonts w:ascii="Arial" w:hAnsi="Arial" w:cs="Arial"/>
          <w:sz w:val="18"/>
          <w:szCs w:val="18"/>
        </w:rPr>
        <w:t xml:space="preserve"> y/o grupo</w:t>
      </w:r>
      <w:r w:rsidRPr="00585BA9">
        <w:rPr>
          <w:rFonts w:ascii="Arial" w:hAnsi="Arial" w:cs="Arial"/>
          <w:sz w:val="18"/>
          <w:szCs w:val="18"/>
        </w:rPr>
        <w:t>, esta Ficha Técnica será verificada por el Comité Técnico aplicando el criterio de cumple o no cumple.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7773"/>
        <w:gridCol w:w="500"/>
        <w:gridCol w:w="516"/>
        <w:gridCol w:w="296"/>
        <w:gridCol w:w="291"/>
      </w:tblGrid>
      <w:tr w:rsidR="00585BA9" w:rsidRPr="00585BA9" w14:paraId="5A759912" w14:textId="77777777" w:rsidTr="005B31ED">
        <w:trPr>
          <w:trHeight w:val="52"/>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4B92D155" w14:textId="77777777" w:rsidR="005B31ED" w:rsidRPr="00585BA9" w:rsidRDefault="005B31ED" w:rsidP="005B31ED">
            <w:pPr>
              <w:spacing w:after="0" w:line="240" w:lineRule="auto"/>
              <w:jc w:val="center"/>
              <w:rPr>
                <w:rFonts w:ascii="Arial" w:hAnsi="Arial" w:cs="Arial"/>
                <w:b/>
                <w:bCs/>
                <w:sz w:val="16"/>
                <w:szCs w:val="16"/>
              </w:rPr>
            </w:pPr>
            <w:bookmarkStart w:id="1" w:name="_Hlk34232984"/>
            <w:r w:rsidRPr="00585BA9">
              <w:rPr>
                <w:rFonts w:ascii="Arial" w:hAnsi="Arial" w:cs="Arial"/>
                <w:b/>
                <w:bCs/>
                <w:sz w:val="16"/>
                <w:szCs w:val="16"/>
              </w:rPr>
              <w:t>GRUPO 1.  PROGRAMA DE VENOPUNCION</w:t>
            </w:r>
          </w:p>
        </w:tc>
      </w:tr>
      <w:tr w:rsidR="00585BA9" w:rsidRPr="00585BA9" w14:paraId="179CF1A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C7E36A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ÍTEM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4103B32F"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5FDD82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65963D3"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1E57567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6E85C494" w14:textId="77777777" w:rsidTr="00C06E0D">
        <w:trPr>
          <w:trHeight w:val="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EF55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463556"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790978"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D29A4"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8E36BE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7AEF8A5"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140C1050" w14:textId="77777777" w:rsidTr="00C06E0D">
        <w:trPr>
          <w:trHeight w:val="1354"/>
        </w:trPr>
        <w:tc>
          <w:tcPr>
            <w:tcW w:w="215" w:type="pct"/>
            <w:tcBorders>
              <w:top w:val="single" w:sz="4" w:space="0" w:color="auto"/>
              <w:left w:val="single" w:sz="4" w:space="0" w:color="auto"/>
              <w:bottom w:val="single" w:sz="4" w:space="0" w:color="auto"/>
              <w:right w:val="single" w:sz="4" w:space="0" w:color="auto"/>
            </w:tcBorders>
            <w:vAlign w:val="center"/>
            <w:hideMark/>
          </w:tcPr>
          <w:p w14:paraId="1CD35E8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3DDFEC9" w14:textId="0BA36619" w:rsidR="005B31ED" w:rsidRPr="00585BA9" w:rsidRDefault="005B31ED" w:rsidP="005B31ED">
            <w:pPr>
              <w:spacing w:after="0" w:line="240" w:lineRule="auto"/>
              <w:rPr>
                <w:rFonts w:ascii="Arial" w:hAnsi="Arial" w:cs="Arial"/>
                <w:b/>
                <w:bCs/>
                <w:sz w:val="14"/>
                <w:szCs w:val="14"/>
              </w:rPr>
            </w:pPr>
            <w:r w:rsidRPr="00585BA9">
              <w:rPr>
                <w:rFonts w:ascii="Arial" w:hAnsi="Arial" w:cs="Arial"/>
                <w:b/>
                <w:bCs/>
                <w:sz w:val="14"/>
                <w:szCs w:val="14"/>
              </w:rPr>
              <w:t xml:space="preserve"> </w:t>
            </w:r>
            <w:r w:rsidR="00FC10B8" w:rsidRPr="00585BA9">
              <w:rPr>
                <w:rFonts w:ascii="Arial" w:hAnsi="Arial" w:cs="Arial"/>
                <w:b/>
                <w:bCs/>
                <w:sz w:val="14"/>
                <w:szCs w:val="14"/>
              </w:rPr>
              <w:t>APOSITO PARA</w:t>
            </w:r>
            <w:r w:rsidR="00FC10B8" w:rsidRPr="00585BA9">
              <w:rPr>
                <w:rFonts w:ascii="Arial" w:hAnsi="Arial" w:cs="Arial"/>
                <w:sz w:val="14"/>
                <w:szCs w:val="14"/>
              </w:rPr>
              <w:t xml:space="preserve"> </w:t>
            </w:r>
            <w:r w:rsidRPr="00585BA9">
              <w:rPr>
                <w:rFonts w:ascii="Arial" w:hAnsi="Arial" w:cs="Arial"/>
                <w:b/>
                <w:bCs/>
                <w:sz w:val="14"/>
                <w:szCs w:val="14"/>
              </w:rPr>
              <w:t>ASEGURAMIENTO VASCULAR PERIFERICO PEDIATRICO 5CMX5CM</w:t>
            </w:r>
          </w:p>
          <w:p w14:paraId="2684697F"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r w:rsidRPr="00585BA9">
              <w:rPr>
                <w:rFonts w:ascii="Arial" w:hAnsi="Arial" w:cs="Arial"/>
                <w:sz w:val="14"/>
                <w:szCs w:val="14"/>
              </w:rPr>
              <w:t xml:space="preserve">PELICULA DE POLIURETANO QUE RECUBRA TODO EL APÓSITO INCLUIDAS LAS TIRAS DE SUJECCIÓN   </w:t>
            </w:r>
          </w:p>
          <w:p w14:paraId="40CFE602"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proofErr w:type="gramStart"/>
            <w:r w:rsidRPr="00585BA9">
              <w:rPr>
                <w:rFonts w:ascii="Arial" w:hAnsi="Arial" w:cs="Arial"/>
                <w:sz w:val="14"/>
                <w:szCs w:val="14"/>
              </w:rPr>
              <w:t>APÓSITO  TRANSPARENTE</w:t>
            </w:r>
            <w:proofErr w:type="gramEnd"/>
            <w:r w:rsidRPr="00585BA9">
              <w:rPr>
                <w:rFonts w:ascii="Arial" w:hAnsi="Arial" w:cs="Arial"/>
                <w:sz w:val="14"/>
                <w:szCs w:val="14"/>
              </w:rPr>
              <w:t xml:space="preserve"> CON TODOS LOS BORDES REFORZADOS PARA ASEGURAMIENTO VASCULAR PERIFÉRICO DE 5CMX5CM+/- 1CM</w:t>
            </w:r>
          </w:p>
          <w:p w14:paraId="02B7AF66"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r w:rsidRPr="00585BA9">
              <w:rPr>
                <w:rFonts w:ascii="Arial" w:hAnsi="Arial" w:cs="Arial"/>
                <w:sz w:val="14"/>
                <w:szCs w:val="14"/>
              </w:rPr>
              <w:t>AUTOADHESIVO DE ACRILATO</w:t>
            </w:r>
          </w:p>
          <w:p w14:paraId="5BD09945"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r w:rsidRPr="00585BA9">
              <w:rPr>
                <w:rFonts w:ascii="Arial" w:hAnsi="Arial" w:cs="Arial"/>
                <w:sz w:val="14"/>
                <w:szCs w:val="14"/>
              </w:rPr>
              <w:t xml:space="preserve">TIRA DE MARCACION NO BORRABLE CON EL AGUA O AL HUMEDAD EN LA TELA NO </w:t>
            </w:r>
            <w:proofErr w:type="gramStart"/>
            <w:r w:rsidRPr="00585BA9">
              <w:rPr>
                <w:rFonts w:ascii="Arial" w:hAnsi="Arial" w:cs="Arial"/>
                <w:sz w:val="14"/>
                <w:szCs w:val="14"/>
              </w:rPr>
              <w:t>TEJIDA .HIPOALERGÉNICO</w:t>
            </w:r>
            <w:proofErr w:type="gramEnd"/>
            <w:r w:rsidRPr="00585BA9">
              <w:rPr>
                <w:rFonts w:ascii="Arial" w:hAnsi="Arial" w:cs="Arial"/>
                <w:sz w:val="14"/>
                <w:szCs w:val="14"/>
              </w:rPr>
              <w:t xml:space="preserve">, LIBRE DE LÁTEX. </w:t>
            </w:r>
          </w:p>
          <w:p w14:paraId="6C94D544"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r w:rsidRPr="00585BA9">
              <w:rPr>
                <w:rFonts w:ascii="Arial" w:hAnsi="Arial" w:cs="Arial"/>
                <w:sz w:val="14"/>
                <w:szCs w:val="14"/>
              </w:rPr>
              <w:t xml:space="preserve">ESTÉRIL </w:t>
            </w:r>
          </w:p>
          <w:p w14:paraId="24C68372" w14:textId="77777777" w:rsidR="005B31ED" w:rsidRPr="00585BA9" w:rsidRDefault="005B31ED" w:rsidP="006C4000">
            <w:pPr>
              <w:pStyle w:val="Prrafodelista"/>
              <w:numPr>
                <w:ilvl w:val="0"/>
                <w:numId w:val="31"/>
              </w:numPr>
              <w:spacing w:after="0" w:line="240" w:lineRule="auto"/>
              <w:ind w:left="311"/>
              <w:rPr>
                <w:rFonts w:ascii="Arial" w:hAnsi="Arial" w:cs="Arial"/>
                <w:sz w:val="14"/>
                <w:szCs w:val="14"/>
              </w:rPr>
            </w:pPr>
            <w:r w:rsidRPr="00585BA9">
              <w:rPr>
                <w:rFonts w:ascii="Arial" w:hAnsi="Arial" w:cs="Arial"/>
                <w:sz w:val="14"/>
                <w:szCs w:val="14"/>
              </w:rPr>
              <w:t xml:space="preserve">EMPAQUE INDIVIDUAL </w:t>
            </w:r>
          </w:p>
          <w:p w14:paraId="6EAD7C0F" w14:textId="77777777" w:rsidR="005B31ED" w:rsidRPr="00585BA9" w:rsidRDefault="005B31ED" w:rsidP="006C4000">
            <w:pPr>
              <w:pStyle w:val="Prrafodelista"/>
              <w:numPr>
                <w:ilvl w:val="0"/>
                <w:numId w:val="31"/>
              </w:numPr>
              <w:spacing w:after="0" w:line="240" w:lineRule="auto"/>
              <w:ind w:left="311"/>
              <w:rPr>
                <w:rFonts w:ascii="Arial" w:hAnsi="Arial" w:cs="Arial"/>
                <w:b/>
                <w:bCs/>
                <w:sz w:val="14"/>
                <w:szCs w:val="14"/>
              </w:rPr>
            </w:pPr>
            <w:r w:rsidRPr="00585BA9">
              <w:rPr>
                <w:rFonts w:ascii="Arial" w:hAnsi="Arial" w:cs="Arial"/>
                <w:sz w:val="14"/>
                <w:szCs w:val="14"/>
              </w:rPr>
              <w:t>EL APÓSITO DEBE ADAPTARSE A MOVIMIENTOS DEL PACIENTE, CONTORNOS CORPORALES</w:t>
            </w:r>
          </w:p>
        </w:tc>
        <w:tc>
          <w:tcPr>
            <w:tcW w:w="274" w:type="pct"/>
            <w:tcBorders>
              <w:top w:val="single" w:sz="4" w:space="0" w:color="auto"/>
              <w:left w:val="single" w:sz="4" w:space="0" w:color="auto"/>
              <w:bottom w:val="single" w:sz="4" w:space="0" w:color="auto"/>
              <w:right w:val="single" w:sz="4" w:space="0" w:color="auto"/>
            </w:tcBorders>
            <w:vAlign w:val="center"/>
            <w:hideMark/>
          </w:tcPr>
          <w:p w14:paraId="107D4EE0"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3247B1E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0381C70A"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24BD7A5D"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r>
      <w:tr w:rsidR="00585BA9" w:rsidRPr="00585BA9" w14:paraId="12E937C1" w14:textId="77777777" w:rsidTr="00C06E0D">
        <w:trPr>
          <w:trHeight w:val="1388"/>
        </w:trPr>
        <w:tc>
          <w:tcPr>
            <w:tcW w:w="215" w:type="pct"/>
            <w:tcBorders>
              <w:top w:val="single" w:sz="4" w:space="0" w:color="auto"/>
              <w:left w:val="single" w:sz="4" w:space="0" w:color="auto"/>
              <w:bottom w:val="single" w:sz="4" w:space="0" w:color="auto"/>
              <w:right w:val="single" w:sz="4" w:space="0" w:color="auto"/>
            </w:tcBorders>
            <w:vAlign w:val="center"/>
            <w:hideMark/>
          </w:tcPr>
          <w:p w14:paraId="2DDA8E5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492E802" w14:textId="46A8C308" w:rsidR="005B31ED" w:rsidRPr="00585BA9" w:rsidRDefault="00FC10B8" w:rsidP="005B31ED">
            <w:pPr>
              <w:spacing w:after="0" w:line="240" w:lineRule="auto"/>
              <w:rPr>
                <w:rFonts w:ascii="Arial" w:hAnsi="Arial" w:cs="Arial"/>
                <w:b/>
                <w:bCs/>
                <w:sz w:val="14"/>
                <w:szCs w:val="14"/>
              </w:rPr>
            </w:pPr>
            <w:r w:rsidRPr="00585BA9">
              <w:rPr>
                <w:rFonts w:ascii="Arial" w:hAnsi="Arial" w:cs="Arial"/>
                <w:b/>
                <w:bCs/>
                <w:sz w:val="14"/>
                <w:szCs w:val="14"/>
              </w:rPr>
              <w:t>APOSITO PARA</w:t>
            </w:r>
            <w:r w:rsidRPr="00585BA9">
              <w:rPr>
                <w:rFonts w:ascii="Arial" w:hAnsi="Arial" w:cs="Arial"/>
                <w:sz w:val="14"/>
                <w:szCs w:val="14"/>
              </w:rPr>
              <w:t xml:space="preserve"> </w:t>
            </w:r>
            <w:r w:rsidR="005B31ED" w:rsidRPr="00585BA9">
              <w:rPr>
                <w:rFonts w:ascii="Arial" w:hAnsi="Arial" w:cs="Arial"/>
                <w:b/>
                <w:bCs/>
                <w:sz w:val="14"/>
                <w:szCs w:val="14"/>
              </w:rPr>
              <w:t>ASEGURAMIENTO VASCULAR PERIFERICO ADULTO</w:t>
            </w:r>
          </w:p>
          <w:p w14:paraId="02DB771D"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r w:rsidRPr="00585BA9">
              <w:rPr>
                <w:rFonts w:ascii="Arial" w:hAnsi="Arial" w:cs="Arial"/>
                <w:sz w:val="14"/>
                <w:szCs w:val="14"/>
              </w:rPr>
              <w:t xml:space="preserve">PELICULA DE POLIURETANO QUE RECUBRA TODO EL APÓSITO INCLUIDAS LAS TIRAS DE SUJECCIÓN   </w:t>
            </w:r>
          </w:p>
          <w:p w14:paraId="3875339B"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proofErr w:type="gramStart"/>
            <w:r w:rsidRPr="00585BA9">
              <w:rPr>
                <w:rFonts w:ascii="Arial" w:hAnsi="Arial" w:cs="Arial"/>
                <w:sz w:val="14"/>
                <w:szCs w:val="14"/>
              </w:rPr>
              <w:t>APÓSITO  TRANSPARENTE</w:t>
            </w:r>
            <w:proofErr w:type="gramEnd"/>
            <w:r w:rsidRPr="00585BA9">
              <w:rPr>
                <w:rFonts w:ascii="Arial" w:hAnsi="Arial" w:cs="Arial"/>
                <w:sz w:val="14"/>
                <w:szCs w:val="14"/>
              </w:rPr>
              <w:t xml:space="preserve"> CON TODOS LOS BORDES REFORZADOS PARA ASEGURAMIENTO VASCULAR PERIFÉRICO DE 7CMX8CM+/- 1CM</w:t>
            </w:r>
          </w:p>
          <w:p w14:paraId="03499143"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r w:rsidRPr="00585BA9">
              <w:rPr>
                <w:rFonts w:ascii="Arial" w:hAnsi="Arial" w:cs="Arial"/>
                <w:sz w:val="14"/>
                <w:szCs w:val="14"/>
              </w:rPr>
              <w:t>AUTOADHESIVO DE ACRILATO</w:t>
            </w:r>
          </w:p>
          <w:p w14:paraId="38567A8D"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r w:rsidRPr="00585BA9">
              <w:rPr>
                <w:rFonts w:ascii="Arial" w:hAnsi="Arial" w:cs="Arial"/>
                <w:sz w:val="14"/>
                <w:szCs w:val="14"/>
              </w:rPr>
              <w:t xml:space="preserve">TIRA DE MARCACION NO BORRABLE CON EL </w:t>
            </w:r>
            <w:proofErr w:type="gramStart"/>
            <w:r w:rsidRPr="00585BA9">
              <w:rPr>
                <w:rFonts w:ascii="Arial" w:hAnsi="Arial" w:cs="Arial"/>
                <w:sz w:val="14"/>
                <w:szCs w:val="14"/>
              </w:rPr>
              <w:t>AGUA  O</w:t>
            </w:r>
            <w:proofErr w:type="gramEnd"/>
            <w:r w:rsidRPr="00585BA9">
              <w:rPr>
                <w:rFonts w:ascii="Arial" w:hAnsi="Arial" w:cs="Arial"/>
                <w:sz w:val="14"/>
                <w:szCs w:val="14"/>
              </w:rPr>
              <w:t xml:space="preserve"> AL HUMEDAD EN LA TELA NO TEJIDA .HIPOALERGÉNICO, LIBRE DE LÁTEX. </w:t>
            </w:r>
          </w:p>
          <w:p w14:paraId="68A84A70"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r w:rsidRPr="00585BA9">
              <w:rPr>
                <w:rFonts w:ascii="Arial" w:hAnsi="Arial" w:cs="Arial"/>
                <w:sz w:val="14"/>
                <w:szCs w:val="14"/>
              </w:rPr>
              <w:t xml:space="preserve">ESTÉRIL </w:t>
            </w:r>
          </w:p>
          <w:p w14:paraId="1B3CAC04" w14:textId="77777777" w:rsidR="005B31ED" w:rsidRPr="00585BA9" w:rsidRDefault="005B31ED" w:rsidP="006C4000">
            <w:pPr>
              <w:pStyle w:val="Prrafodelista"/>
              <w:numPr>
                <w:ilvl w:val="0"/>
                <w:numId w:val="32"/>
              </w:numPr>
              <w:spacing w:after="0" w:line="240" w:lineRule="auto"/>
              <w:ind w:left="311"/>
              <w:rPr>
                <w:rFonts w:ascii="Arial" w:hAnsi="Arial" w:cs="Arial"/>
                <w:sz w:val="14"/>
                <w:szCs w:val="14"/>
              </w:rPr>
            </w:pPr>
            <w:r w:rsidRPr="00585BA9">
              <w:rPr>
                <w:rFonts w:ascii="Arial" w:hAnsi="Arial" w:cs="Arial"/>
                <w:sz w:val="14"/>
                <w:szCs w:val="14"/>
              </w:rPr>
              <w:t xml:space="preserve">EMPAQUE INDIVIDUAL </w:t>
            </w:r>
          </w:p>
          <w:p w14:paraId="019FDC90" w14:textId="77777777" w:rsidR="005B31ED" w:rsidRPr="00585BA9" w:rsidRDefault="005B31ED" w:rsidP="006C4000">
            <w:pPr>
              <w:pStyle w:val="Prrafodelista"/>
              <w:numPr>
                <w:ilvl w:val="0"/>
                <w:numId w:val="32"/>
              </w:numPr>
              <w:spacing w:after="0" w:line="240" w:lineRule="auto"/>
              <w:ind w:left="311"/>
              <w:rPr>
                <w:rFonts w:ascii="Arial" w:hAnsi="Arial" w:cs="Arial"/>
                <w:b/>
                <w:bCs/>
                <w:sz w:val="14"/>
                <w:szCs w:val="14"/>
              </w:rPr>
            </w:pPr>
            <w:r w:rsidRPr="00585BA9">
              <w:rPr>
                <w:rFonts w:ascii="Arial" w:hAnsi="Arial" w:cs="Arial"/>
                <w:sz w:val="14"/>
                <w:szCs w:val="14"/>
              </w:rPr>
              <w:t>EL APÓSITO DEBE ADAPTARSE A MOVIMIENTOS DEL PACIENTE, CONTORNOS CORPORALES</w:t>
            </w:r>
          </w:p>
        </w:tc>
        <w:tc>
          <w:tcPr>
            <w:tcW w:w="274" w:type="pct"/>
            <w:tcBorders>
              <w:top w:val="single" w:sz="4" w:space="0" w:color="auto"/>
              <w:left w:val="single" w:sz="4" w:space="0" w:color="auto"/>
              <w:bottom w:val="single" w:sz="4" w:space="0" w:color="auto"/>
              <w:right w:val="single" w:sz="4" w:space="0" w:color="auto"/>
            </w:tcBorders>
            <w:vAlign w:val="center"/>
            <w:hideMark/>
          </w:tcPr>
          <w:p w14:paraId="6CDD423F"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F43651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78A38FC"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6CB911B5"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r>
      <w:tr w:rsidR="00585BA9" w:rsidRPr="00585BA9" w14:paraId="4D6352F1" w14:textId="77777777" w:rsidTr="00C06E0D">
        <w:trPr>
          <w:trHeight w:val="1578"/>
        </w:trPr>
        <w:tc>
          <w:tcPr>
            <w:tcW w:w="215" w:type="pct"/>
            <w:tcBorders>
              <w:top w:val="single" w:sz="4" w:space="0" w:color="auto"/>
              <w:left w:val="single" w:sz="4" w:space="0" w:color="auto"/>
              <w:bottom w:val="single" w:sz="4" w:space="0" w:color="auto"/>
              <w:right w:val="single" w:sz="4" w:space="0" w:color="auto"/>
            </w:tcBorders>
            <w:vAlign w:val="center"/>
            <w:hideMark/>
          </w:tcPr>
          <w:p w14:paraId="180CA947"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8C6CB2E" w14:textId="1A853009" w:rsidR="005B31ED" w:rsidRPr="00585BA9" w:rsidRDefault="00FC10B8" w:rsidP="005B31ED">
            <w:pPr>
              <w:spacing w:after="0" w:line="240" w:lineRule="auto"/>
              <w:rPr>
                <w:rFonts w:ascii="Arial" w:hAnsi="Arial" w:cs="Arial"/>
                <w:b/>
                <w:bCs/>
                <w:sz w:val="14"/>
                <w:szCs w:val="14"/>
              </w:rPr>
            </w:pPr>
            <w:r w:rsidRPr="00585BA9">
              <w:rPr>
                <w:rFonts w:ascii="Arial" w:hAnsi="Arial" w:cs="Arial"/>
                <w:b/>
                <w:bCs/>
                <w:sz w:val="14"/>
                <w:szCs w:val="14"/>
              </w:rPr>
              <w:t>APOSITO PARA</w:t>
            </w:r>
            <w:r w:rsidR="005B31ED" w:rsidRPr="00585BA9">
              <w:rPr>
                <w:rFonts w:ascii="Arial" w:hAnsi="Arial" w:cs="Arial"/>
                <w:b/>
                <w:bCs/>
                <w:sz w:val="14"/>
                <w:szCs w:val="14"/>
              </w:rPr>
              <w:t xml:space="preserve"> ASEGURAMIENTO VASCULAR CENTRAL ADULTO</w:t>
            </w:r>
          </w:p>
          <w:p w14:paraId="3D6D7B01"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r w:rsidRPr="00585BA9">
              <w:rPr>
                <w:rFonts w:ascii="Arial" w:hAnsi="Arial" w:cs="Arial"/>
                <w:sz w:val="14"/>
                <w:szCs w:val="14"/>
              </w:rPr>
              <w:t xml:space="preserve">PELICULA DE POLIURETANO QUE RECUBRA TODO EL APÓSITO INCLUIDAS LAS TIRAS DE SUJECCIÓN   </w:t>
            </w:r>
          </w:p>
          <w:p w14:paraId="2C14A04B"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proofErr w:type="gramStart"/>
            <w:r w:rsidRPr="00585BA9">
              <w:rPr>
                <w:rFonts w:ascii="Arial" w:hAnsi="Arial" w:cs="Arial"/>
                <w:sz w:val="14"/>
                <w:szCs w:val="14"/>
              </w:rPr>
              <w:t>APÓSITO  TRANSPARENTE</w:t>
            </w:r>
            <w:proofErr w:type="gramEnd"/>
            <w:r w:rsidRPr="00585BA9">
              <w:rPr>
                <w:rFonts w:ascii="Arial" w:hAnsi="Arial" w:cs="Arial"/>
                <w:sz w:val="14"/>
                <w:szCs w:val="14"/>
              </w:rPr>
              <w:t xml:space="preserve"> CON TODOS LOS BORDES REFORZADOS PARA ASEGURAMIENTO VASCULAR PERIFÉRICO DE 8.5CMX 10.5CM+/- 2CM</w:t>
            </w:r>
          </w:p>
          <w:p w14:paraId="2E56294D"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r w:rsidRPr="00585BA9">
              <w:rPr>
                <w:rFonts w:ascii="Arial" w:hAnsi="Arial" w:cs="Arial"/>
                <w:sz w:val="14"/>
                <w:szCs w:val="14"/>
              </w:rPr>
              <w:t>AUTOADHESIVO DE ACRILATO</w:t>
            </w:r>
          </w:p>
          <w:p w14:paraId="3A7B3076"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r w:rsidRPr="00585BA9">
              <w:rPr>
                <w:rFonts w:ascii="Arial" w:hAnsi="Arial" w:cs="Arial"/>
                <w:sz w:val="14"/>
                <w:szCs w:val="14"/>
              </w:rPr>
              <w:t xml:space="preserve">TIRA DE MARCACION NO BORRABLE CON EL </w:t>
            </w:r>
            <w:proofErr w:type="gramStart"/>
            <w:r w:rsidRPr="00585BA9">
              <w:rPr>
                <w:rFonts w:ascii="Arial" w:hAnsi="Arial" w:cs="Arial"/>
                <w:sz w:val="14"/>
                <w:szCs w:val="14"/>
              </w:rPr>
              <w:t>AGUA  O</w:t>
            </w:r>
            <w:proofErr w:type="gramEnd"/>
            <w:r w:rsidRPr="00585BA9">
              <w:rPr>
                <w:rFonts w:ascii="Arial" w:hAnsi="Arial" w:cs="Arial"/>
                <w:sz w:val="14"/>
                <w:szCs w:val="14"/>
              </w:rPr>
              <w:t xml:space="preserve"> AL HUMEDAD EN LA TELA NO TEJIDA .HIPOALERGÉNICO, LIBRE DE LÁTEX. </w:t>
            </w:r>
          </w:p>
          <w:p w14:paraId="22FEEF44"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r w:rsidRPr="00585BA9">
              <w:rPr>
                <w:rFonts w:ascii="Arial" w:hAnsi="Arial" w:cs="Arial"/>
                <w:sz w:val="14"/>
                <w:szCs w:val="14"/>
              </w:rPr>
              <w:t xml:space="preserve">ESTÉRIL </w:t>
            </w:r>
          </w:p>
          <w:p w14:paraId="292DD9B9" w14:textId="77777777" w:rsidR="005B31ED" w:rsidRPr="00585BA9" w:rsidRDefault="005B31ED" w:rsidP="006C4000">
            <w:pPr>
              <w:pStyle w:val="Prrafodelista"/>
              <w:numPr>
                <w:ilvl w:val="0"/>
                <w:numId w:val="33"/>
              </w:numPr>
              <w:spacing w:after="0" w:line="240" w:lineRule="auto"/>
              <w:ind w:left="311"/>
              <w:rPr>
                <w:rFonts w:ascii="Arial" w:hAnsi="Arial" w:cs="Arial"/>
                <w:sz w:val="14"/>
                <w:szCs w:val="14"/>
              </w:rPr>
            </w:pPr>
            <w:r w:rsidRPr="00585BA9">
              <w:rPr>
                <w:rFonts w:ascii="Arial" w:hAnsi="Arial" w:cs="Arial"/>
                <w:sz w:val="14"/>
                <w:szCs w:val="14"/>
              </w:rPr>
              <w:t xml:space="preserve">EMPAQUE INDIVIDUAL </w:t>
            </w:r>
          </w:p>
          <w:p w14:paraId="5F0655C3" w14:textId="77777777" w:rsidR="005B31ED" w:rsidRPr="00585BA9" w:rsidRDefault="005B31ED" w:rsidP="006C4000">
            <w:pPr>
              <w:pStyle w:val="Prrafodelista"/>
              <w:numPr>
                <w:ilvl w:val="0"/>
                <w:numId w:val="33"/>
              </w:numPr>
              <w:spacing w:after="0" w:line="240" w:lineRule="auto"/>
              <w:ind w:left="311"/>
              <w:rPr>
                <w:rFonts w:ascii="Arial" w:hAnsi="Arial" w:cs="Arial"/>
                <w:b/>
                <w:bCs/>
                <w:sz w:val="14"/>
                <w:szCs w:val="14"/>
              </w:rPr>
            </w:pPr>
            <w:r w:rsidRPr="00585BA9">
              <w:rPr>
                <w:rFonts w:ascii="Arial" w:hAnsi="Arial" w:cs="Arial"/>
                <w:sz w:val="14"/>
                <w:szCs w:val="14"/>
              </w:rPr>
              <w:t>EL APÓSITO DEBE ADAPTARSE A MOVIMIENTOS DEL PACIENTE, CONTORNOS CORPORALES</w:t>
            </w:r>
          </w:p>
        </w:tc>
        <w:tc>
          <w:tcPr>
            <w:tcW w:w="274" w:type="pct"/>
            <w:tcBorders>
              <w:top w:val="single" w:sz="4" w:space="0" w:color="auto"/>
              <w:left w:val="single" w:sz="4" w:space="0" w:color="auto"/>
              <w:bottom w:val="single" w:sz="4" w:space="0" w:color="auto"/>
              <w:right w:val="single" w:sz="4" w:space="0" w:color="auto"/>
            </w:tcBorders>
            <w:vAlign w:val="center"/>
            <w:hideMark/>
          </w:tcPr>
          <w:p w14:paraId="11150597"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6E842CF9"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FBE325C"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1E9ECE76"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r>
      <w:tr w:rsidR="00585BA9" w:rsidRPr="00585BA9" w14:paraId="06A19928" w14:textId="77777777" w:rsidTr="005B31ED">
        <w:trPr>
          <w:trHeight w:val="171"/>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671CBBA"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GRUPO 2.  APÓSITOS CAMPOS TRANSPARENTE</w:t>
            </w:r>
          </w:p>
        </w:tc>
      </w:tr>
      <w:tr w:rsidR="00585BA9" w:rsidRPr="00585BA9" w14:paraId="407B6745" w14:textId="77777777" w:rsidTr="00C06E0D">
        <w:trPr>
          <w:trHeight w:val="255"/>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07D4D4E"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620B5E89"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936864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BC98B22"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DEB8C8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7C1AF072" w14:textId="77777777" w:rsidTr="00C06E0D">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359370"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61390"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98063"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8F2038"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AD3DE6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D08225C"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5FFE4C83" w14:textId="77777777" w:rsidTr="00C06E0D">
        <w:trPr>
          <w:trHeight w:val="1246"/>
        </w:trPr>
        <w:tc>
          <w:tcPr>
            <w:tcW w:w="215" w:type="pct"/>
            <w:tcBorders>
              <w:top w:val="single" w:sz="4" w:space="0" w:color="auto"/>
              <w:left w:val="single" w:sz="4" w:space="0" w:color="auto"/>
              <w:bottom w:val="single" w:sz="4" w:space="0" w:color="auto"/>
              <w:right w:val="single" w:sz="4" w:space="0" w:color="auto"/>
            </w:tcBorders>
            <w:vAlign w:val="center"/>
            <w:hideMark/>
          </w:tcPr>
          <w:p w14:paraId="30873B2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EF42240"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CAMPO </w:t>
            </w:r>
            <w:proofErr w:type="gramStart"/>
            <w:r w:rsidRPr="00585BA9">
              <w:rPr>
                <w:rFonts w:ascii="Arial" w:hAnsi="Arial" w:cs="Arial"/>
                <w:b/>
                <w:bCs/>
                <w:sz w:val="16"/>
                <w:szCs w:val="16"/>
              </w:rPr>
              <w:t>TRANSPARENTE  QUIRÚRGICO</w:t>
            </w:r>
            <w:proofErr w:type="gramEnd"/>
            <w:r w:rsidRPr="00585BA9">
              <w:rPr>
                <w:rFonts w:ascii="Arial" w:hAnsi="Arial" w:cs="Arial"/>
                <w:b/>
                <w:bCs/>
                <w:sz w:val="16"/>
                <w:szCs w:val="16"/>
              </w:rPr>
              <w:t xml:space="preserve"> 15 CM +/- 5 CM X 20 CM +/- 2 CM </w:t>
            </w:r>
          </w:p>
          <w:p w14:paraId="06D2D31C" w14:textId="77777777" w:rsidR="005B31ED" w:rsidRPr="00585BA9" w:rsidRDefault="005B31ED" w:rsidP="006C4000">
            <w:pPr>
              <w:pStyle w:val="Prrafodelista"/>
              <w:numPr>
                <w:ilvl w:val="0"/>
                <w:numId w:val="34"/>
              </w:numPr>
              <w:spacing w:after="0" w:line="240" w:lineRule="auto"/>
              <w:ind w:left="311"/>
              <w:rPr>
                <w:rFonts w:ascii="Arial" w:hAnsi="Arial" w:cs="Arial"/>
                <w:sz w:val="16"/>
                <w:szCs w:val="16"/>
              </w:rPr>
            </w:pPr>
            <w:r w:rsidRPr="00585BA9">
              <w:rPr>
                <w:rFonts w:ascii="Arial" w:hAnsi="Arial" w:cs="Arial"/>
                <w:sz w:val="16"/>
                <w:szCs w:val="16"/>
              </w:rPr>
              <w:t xml:space="preserve">PELICULA DE POLIURETANO    </w:t>
            </w:r>
          </w:p>
          <w:p w14:paraId="60F99530" w14:textId="77777777" w:rsidR="005B31ED" w:rsidRPr="00585BA9" w:rsidRDefault="005B31ED" w:rsidP="006C4000">
            <w:pPr>
              <w:pStyle w:val="Prrafodelista"/>
              <w:numPr>
                <w:ilvl w:val="0"/>
                <w:numId w:val="34"/>
              </w:numPr>
              <w:spacing w:after="0" w:line="240" w:lineRule="auto"/>
              <w:ind w:left="311"/>
              <w:rPr>
                <w:rFonts w:ascii="Arial" w:hAnsi="Arial" w:cs="Arial"/>
                <w:sz w:val="16"/>
                <w:szCs w:val="16"/>
              </w:rPr>
            </w:pPr>
            <w:r w:rsidRPr="00585BA9">
              <w:rPr>
                <w:rFonts w:ascii="Arial" w:hAnsi="Arial" w:cs="Arial"/>
                <w:sz w:val="16"/>
                <w:szCs w:val="16"/>
              </w:rPr>
              <w:t xml:space="preserve">TRANSPARENTE </w:t>
            </w:r>
          </w:p>
          <w:p w14:paraId="61DD3F3B" w14:textId="77777777" w:rsidR="005B31ED" w:rsidRPr="00585BA9" w:rsidRDefault="005B31ED" w:rsidP="006C4000">
            <w:pPr>
              <w:pStyle w:val="Prrafodelista"/>
              <w:numPr>
                <w:ilvl w:val="0"/>
                <w:numId w:val="34"/>
              </w:numPr>
              <w:spacing w:after="0" w:line="240" w:lineRule="auto"/>
              <w:ind w:left="311"/>
              <w:rPr>
                <w:rFonts w:ascii="Arial" w:hAnsi="Arial" w:cs="Arial"/>
                <w:sz w:val="16"/>
                <w:szCs w:val="16"/>
              </w:rPr>
            </w:pPr>
            <w:r w:rsidRPr="00585BA9">
              <w:rPr>
                <w:rFonts w:ascii="Arial" w:hAnsi="Arial" w:cs="Arial"/>
                <w:sz w:val="16"/>
                <w:szCs w:val="16"/>
              </w:rPr>
              <w:t xml:space="preserve">ESTÉRIL </w:t>
            </w:r>
          </w:p>
          <w:p w14:paraId="7FCFB0BE" w14:textId="77777777" w:rsidR="005B31ED" w:rsidRPr="00585BA9" w:rsidRDefault="005B31ED" w:rsidP="006C4000">
            <w:pPr>
              <w:pStyle w:val="Prrafodelista"/>
              <w:numPr>
                <w:ilvl w:val="0"/>
                <w:numId w:val="34"/>
              </w:numPr>
              <w:spacing w:after="0" w:line="240" w:lineRule="auto"/>
              <w:ind w:left="311"/>
              <w:rPr>
                <w:rFonts w:ascii="Arial" w:hAnsi="Arial" w:cs="Arial"/>
                <w:sz w:val="16"/>
                <w:szCs w:val="16"/>
              </w:rPr>
            </w:pPr>
            <w:r w:rsidRPr="00585BA9">
              <w:rPr>
                <w:rFonts w:ascii="Arial" w:hAnsi="Arial" w:cs="Arial"/>
                <w:sz w:val="16"/>
                <w:szCs w:val="16"/>
              </w:rPr>
              <w:t>AUTOADHESIVO</w:t>
            </w:r>
          </w:p>
          <w:p w14:paraId="5DBC61F5" w14:textId="77777777" w:rsidR="005B31ED" w:rsidRPr="00585BA9" w:rsidRDefault="005B31ED" w:rsidP="006C4000">
            <w:pPr>
              <w:pStyle w:val="Prrafodelista"/>
              <w:numPr>
                <w:ilvl w:val="0"/>
                <w:numId w:val="34"/>
              </w:numPr>
              <w:spacing w:after="0" w:line="240" w:lineRule="auto"/>
              <w:ind w:left="311"/>
              <w:rPr>
                <w:rFonts w:ascii="Arial" w:hAnsi="Arial" w:cs="Arial"/>
                <w:b/>
                <w:bCs/>
                <w:sz w:val="16"/>
                <w:szCs w:val="16"/>
              </w:rPr>
            </w:pPr>
            <w:r w:rsidRPr="00585BA9">
              <w:rPr>
                <w:rFonts w:ascii="Arial" w:hAnsi="Arial" w:cs="Arial"/>
                <w:sz w:val="16"/>
                <w:szCs w:val="16"/>
              </w:rPr>
              <w:t xml:space="preserve">EMPAQUE INDIVIDUAL </w:t>
            </w:r>
          </w:p>
        </w:tc>
        <w:tc>
          <w:tcPr>
            <w:tcW w:w="274" w:type="pct"/>
            <w:tcBorders>
              <w:top w:val="single" w:sz="4" w:space="0" w:color="auto"/>
              <w:left w:val="single" w:sz="4" w:space="0" w:color="auto"/>
              <w:bottom w:val="single" w:sz="4" w:space="0" w:color="auto"/>
              <w:right w:val="single" w:sz="4" w:space="0" w:color="auto"/>
            </w:tcBorders>
            <w:vAlign w:val="center"/>
            <w:hideMark/>
          </w:tcPr>
          <w:p w14:paraId="1F06D470"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64109DC2"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6C8109D8"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2D6392AA"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w:t>
            </w:r>
          </w:p>
        </w:tc>
      </w:tr>
      <w:tr w:rsidR="00585BA9" w:rsidRPr="00585BA9" w14:paraId="1FC4CBB8" w14:textId="77777777" w:rsidTr="00C06E0D">
        <w:trPr>
          <w:trHeight w:val="933"/>
        </w:trPr>
        <w:tc>
          <w:tcPr>
            <w:tcW w:w="215" w:type="pct"/>
            <w:tcBorders>
              <w:top w:val="single" w:sz="4" w:space="0" w:color="auto"/>
              <w:left w:val="single" w:sz="4" w:space="0" w:color="auto"/>
              <w:bottom w:val="single" w:sz="4" w:space="0" w:color="auto"/>
              <w:right w:val="single" w:sz="4" w:space="0" w:color="auto"/>
            </w:tcBorders>
            <w:vAlign w:val="center"/>
            <w:hideMark/>
          </w:tcPr>
          <w:p w14:paraId="39CA25B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B16AFEF"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CAMPO </w:t>
            </w:r>
            <w:proofErr w:type="gramStart"/>
            <w:r w:rsidRPr="00585BA9">
              <w:rPr>
                <w:rFonts w:ascii="Arial" w:hAnsi="Arial" w:cs="Arial"/>
                <w:b/>
                <w:bCs/>
                <w:sz w:val="16"/>
                <w:szCs w:val="16"/>
              </w:rPr>
              <w:t>TRANSPARENTE  QUIRÚRGICO</w:t>
            </w:r>
            <w:proofErr w:type="gramEnd"/>
            <w:r w:rsidRPr="00585BA9">
              <w:rPr>
                <w:rFonts w:ascii="Arial" w:hAnsi="Arial" w:cs="Arial"/>
                <w:b/>
                <w:bCs/>
                <w:sz w:val="16"/>
                <w:szCs w:val="16"/>
              </w:rPr>
              <w:t xml:space="preserve"> 15 CM +/- 5 CM X 28 CM +/- 5 CM </w:t>
            </w:r>
          </w:p>
          <w:p w14:paraId="5068295B" w14:textId="77777777" w:rsidR="005B31ED" w:rsidRPr="00585BA9" w:rsidRDefault="005B31ED" w:rsidP="006C4000">
            <w:pPr>
              <w:pStyle w:val="Prrafodelista"/>
              <w:numPr>
                <w:ilvl w:val="0"/>
                <w:numId w:val="35"/>
              </w:numPr>
              <w:spacing w:after="0" w:line="240" w:lineRule="auto"/>
              <w:ind w:left="170" w:hanging="170"/>
              <w:rPr>
                <w:rFonts w:ascii="Arial" w:hAnsi="Arial" w:cs="Arial"/>
                <w:sz w:val="16"/>
                <w:szCs w:val="16"/>
              </w:rPr>
            </w:pPr>
            <w:r w:rsidRPr="00585BA9">
              <w:rPr>
                <w:rFonts w:ascii="Arial" w:hAnsi="Arial" w:cs="Arial"/>
                <w:sz w:val="16"/>
                <w:szCs w:val="16"/>
              </w:rPr>
              <w:t xml:space="preserve">PELÍCULA DE POLIURETANO </w:t>
            </w:r>
          </w:p>
          <w:p w14:paraId="4707777A" w14:textId="77777777" w:rsidR="005B31ED" w:rsidRPr="00585BA9" w:rsidRDefault="005B31ED" w:rsidP="006C4000">
            <w:pPr>
              <w:pStyle w:val="Prrafodelista"/>
              <w:numPr>
                <w:ilvl w:val="0"/>
                <w:numId w:val="35"/>
              </w:numPr>
              <w:spacing w:after="0" w:line="240" w:lineRule="auto"/>
              <w:ind w:left="170" w:hanging="170"/>
              <w:rPr>
                <w:rFonts w:ascii="Arial" w:hAnsi="Arial" w:cs="Arial"/>
                <w:sz w:val="16"/>
                <w:szCs w:val="16"/>
              </w:rPr>
            </w:pPr>
            <w:r w:rsidRPr="00585BA9">
              <w:rPr>
                <w:rFonts w:ascii="Arial" w:hAnsi="Arial" w:cs="Arial"/>
                <w:sz w:val="16"/>
                <w:szCs w:val="16"/>
              </w:rPr>
              <w:t xml:space="preserve">TRANSPARENTE </w:t>
            </w:r>
          </w:p>
          <w:p w14:paraId="047F60FC" w14:textId="77777777" w:rsidR="005B31ED" w:rsidRPr="00585BA9" w:rsidRDefault="005B31ED" w:rsidP="006C4000">
            <w:pPr>
              <w:pStyle w:val="Prrafodelista"/>
              <w:numPr>
                <w:ilvl w:val="0"/>
                <w:numId w:val="35"/>
              </w:numPr>
              <w:spacing w:after="0" w:line="240" w:lineRule="auto"/>
              <w:ind w:left="170" w:hanging="170"/>
              <w:rPr>
                <w:rFonts w:ascii="Arial" w:hAnsi="Arial" w:cs="Arial"/>
                <w:sz w:val="16"/>
                <w:szCs w:val="16"/>
              </w:rPr>
            </w:pPr>
            <w:r w:rsidRPr="00585BA9">
              <w:rPr>
                <w:rFonts w:ascii="Arial" w:hAnsi="Arial" w:cs="Arial"/>
                <w:sz w:val="16"/>
                <w:szCs w:val="16"/>
              </w:rPr>
              <w:t xml:space="preserve">ESTÉRIL </w:t>
            </w:r>
          </w:p>
          <w:p w14:paraId="25B858F9" w14:textId="77777777" w:rsidR="005B31ED" w:rsidRPr="00585BA9" w:rsidRDefault="005B31ED" w:rsidP="006C4000">
            <w:pPr>
              <w:pStyle w:val="Prrafodelista"/>
              <w:numPr>
                <w:ilvl w:val="0"/>
                <w:numId w:val="35"/>
              </w:numPr>
              <w:spacing w:after="0" w:line="240" w:lineRule="auto"/>
              <w:ind w:left="170" w:hanging="170"/>
              <w:rPr>
                <w:rFonts w:ascii="Arial" w:hAnsi="Arial" w:cs="Arial"/>
                <w:sz w:val="16"/>
                <w:szCs w:val="16"/>
              </w:rPr>
            </w:pPr>
            <w:r w:rsidRPr="00585BA9">
              <w:rPr>
                <w:rFonts w:ascii="Arial" w:hAnsi="Arial" w:cs="Arial"/>
                <w:sz w:val="16"/>
                <w:szCs w:val="16"/>
              </w:rPr>
              <w:t>AUTOADHESIVO</w:t>
            </w:r>
          </w:p>
          <w:p w14:paraId="2C3A0F7E" w14:textId="77777777" w:rsidR="005B31ED" w:rsidRPr="00585BA9" w:rsidRDefault="005B31ED" w:rsidP="006C4000">
            <w:pPr>
              <w:pStyle w:val="Prrafodelista"/>
              <w:numPr>
                <w:ilvl w:val="0"/>
                <w:numId w:val="35"/>
              </w:numPr>
              <w:spacing w:after="0" w:line="240" w:lineRule="auto"/>
              <w:ind w:left="170" w:hanging="170"/>
              <w:rPr>
                <w:rFonts w:ascii="Arial" w:hAnsi="Arial" w:cs="Arial"/>
                <w:b/>
                <w:bCs/>
                <w:sz w:val="16"/>
                <w:szCs w:val="16"/>
              </w:rPr>
            </w:pPr>
            <w:r w:rsidRPr="00585BA9">
              <w:rPr>
                <w:rFonts w:ascii="Arial" w:hAnsi="Arial" w:cs="Arial"/>
                <w:sz w:val="16"/>
                <w:szCs w:val="16"/>
              </w:rPr>
              <w:t xml:space="preserve">EMPAQUE INDIVIDUAL </w:t>
            </w:r>
          </w:p>
        </w:tc>
        <w:tc>
          <w:tcPr>
            <w:tcW w:w="274" w:type="pct"/>
            <w:tcBorders>
              <w:top w:val="single" w:sz="4" w:space="0" w:color="auto"/>
              <w:left w:val="single" w:sz="4" w:space="0" w:color="auto"/>
              <w:bottom w:val="single" w:sz="4" w:space="0" w:color="auto"/>
              <w:right w:val="single" w:sz="4" w:space="0" w:color="auto"/>
            </w:tcBorders>
            <w:vAlign w:val="center"/>
            <w:hideMark/>
          </w:tcPr>
          <w:p w14:paraId="4A710FBE"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6E75C3F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36ECA43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2F63B93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D6754A2" w14:textId="77777777" w:rsidTr="00D70C32">
        <w:trPr>
          <w:trHeight w:val="229"/>
        </w:trPr>
        <w:tc>
          <w:tcPr>
            <w:tcW w:w="215" w:type="pct"/>
            <w:tcBorders>
              <w:top w:val="single" w:sz="4" w:space="0" w:color="auto"/>
              <w:left w:val="single" w:sz="4" w:space="0" w:color="auto"/>
              <w:bottom w:val="single" w:sz="4" w:space="0" w:color="auto"/>
              <w:right w:val="single" w:sz="4" w:space="0" w:color="auto"/>
            </w:tcBorders>
            <w:vAlign w:val="center"/>
            <w:hideMark/>
          </w:tcPr>
          <w:p w14:paraId="5BC824CA"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8383625"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CAMPO </w:t>
            </w:r>
            <w:proofErr w:type="gramStart"/>
            <w:r w:rsidRPr="00585BA9">
              <w:rPr>
                <w:rFonts w:ascii="Arial" w:hAnsi="Arial" w:cs="Arial"/>
                <w:b/>
                <w:bCs/>
                <w:sz w:val="16"/>
                <w:szCs w:val="16"/>
              </w:rPr>
              <w:t>TRANSPARENTE  QUIRÚRGICO</w:t>
            </w:r>
            <w:proofErr w:type="gramEnd"/>
            <w:r w:rsidRPr="00585BA9">
              <w:rPr>
                <w:rFonts w:ascii="Arial" w:hAnsi="Arial" w:cs="Arial"/>
                <w:b/>
                <w:bCs/>
                <w:sz w:val="16"/>
                <w:szCs w:val="16"/>
              </w:rPr>
              <w:t xml:space="preserve"> 10 CM +/- 2 CM X1 2 CM +/- 2 CM </w:t>
            </w:r>
          </w:p>
          <w:p w14:paraId="0F81FE57" w14:textId="77777777" w:rsidR="005B31ED" w:rsidRPr="00585BA9" w:rsidRDefault="005B31ED" w:rsidP="006C4000">
            <w:pPr>
              <w:pStyle w:val="Prrafodelista"/>
              <w:numPr>
                <w:ilvl w:val="0"/>
                <w:numId w:val="36"/>
              </w:numPr>
              <w:spacing w:after="0" w:line="240" w:lineRule="auto"/>
              <w:ind w:left="311" w:hanging="311"/>
              <w:rPr>
                <w:rFonts w:ascii="Arial" w:hAnsi="Arial" w:cs="Arial"/>
                <w:sz w:val="16"/>
                <w:szCs w:val="16"/>
              </w:rPr>
            </w:pPr>
            <w:r w:rsidRPr="00585BA9">
              <w:rPr>
                <w:rFonts w:ascii="Arial" w:hAnsi="Arial" w:cs="Arial"/>
                <w:sz w:val="16"/>
                <w:szCs w:val="16"/>
              </w:rPr>
              <w:t xml:space="preserve">PELÍCULA DE POLIURETANO </w:t>
            </w:r>
          </w:p>
          <w:p w14:paraId="0906FB5E" w14:textId="77777777" w:rsidR="005B31ED" w:rsidRPr="00585BA9" w:rsidRDefault="005B31ED" w:rsidP="006C4000">
            <w:pPr>
              <w:pStyle w:val="Prrafodelista"/>
              <w:numPr>
                <w:ilvl w:val="0"/>
                <w:numId w:val="36"/>
              </w:numPr>
              <w:spacing w:after="0" w:line="240" w:lineRule="auto"/>
              <w:ind w:left="311" w:hanging="311"/>
              <w:rPr>
                <w:rFonts w:ascii="Arial" w:hAnsi="Arial" w:cs="Arial"/>
                <w:sz w:val="16"/>
                <w:szCs w:val="16"/>
              </w:rPr>
            </w:pPr>
            <w:r w:rsidRPr="00585BA9">
              <w:rPr>
                <w:rFonts w:ascii="Arial" w:hAnsi="Arial" w:cs="Arial"/>
                <w:sz w:val="16"/>
                <w:szCs w:val="16"/>
              </w:rPr>
              <w:t xml:space="preserve">TRANSPARENTE </w:t>
            </w:r>
          </w:p>
          <w:p w14:paraId="6BE5FB9E" w14:textId="77777777" w:rsidR="005B31ED" w:rsidRPr="00585BA9" w:rsidRDefault="005B31ED" w:rsidP="006C4000">
            <w:pPr>
              <w:pStyle w:val="Prrafodelista"/>
              <w:numPr>
                <w:ilvl w:val="0"/>
                <w:numId w:val="36"/>
              </w:numPr>
              <w:spacing w:after="0" w:line="240" w:lineRule="auto"/>
              <w:ind w:left="311" w:hanging="311"/>
              <w:rPr>
                <w:rFonts w:ascii="Arial" w:hAnsi="Arial" w:cs="Arial"/>
                <w:sz w:val="16"/>
                <w:szCs w:val="16"/>
              </w:rPr>
            </w:pPr>
            <w:r w:rsidRPr="00585BA9">
              <w:rPr>
                <w:rFonts w:ascii="Arial" w:hAnsi="Arial" w:cs="Arial"/>
                <w:sz w:val="16"/>
                <w:szCs w:val="16"/>
              </w:rPr>
              <w:t xml:space="preserve">ESTÉRIL </w:t>
            </w:r>
          </w:p>
          <w:p w14:paraId="70F2DE9F" w14:textId="77777777" w:rsidR="005B31ED" w:rsidRPr="00585BA9" w:rsidRDefault="005B31ED" w:rsidP="006C4000">
            <w:pPr>
              <w:pStyle w:val="Prrafodelista"/>
              <w:numPr>
                <w:ilvl w:val="0"/>
                <w:numId w:val="36"/>
              </w:numPr>
              <w:spacing w:after="0" w:line="240" w:lineRule="auto"/>
              <w:ind w:left="311" w:hanging="311"/>
              <w:rPr>
                <w:rFonts w:ascii="Arial" w:hAnsi="Arial" w:cs="Arial"/>
                <w:sz w:val="16"/>
                <w:szCs w:val="16"/>
              </w:rPr>
            </w:pPr>
            <w:r w:rsidRPr="00585BA9">
              <w:rPr>
                <w:rFonts w:ascii="Arial" w:hAnsi="Arial" w:cs="Arial"/>
                <w:sz w:val="16"/>
                <w:szCs w:val="16"/>
              </w:rPr>
              <w:lastRenderedPageBreak/>
              <w:t>AUTOADHESIVO</w:t>
            </w:r>
          </w:p>
          <w:p w14:paraId="30536E47" w14:textId="77777777" w:rsidR="005B31ED" w:rsidRPr="00585BA9" w:rsidRDefault="005B31ED" w:rsidP="006C4000">
            <w:pPr>
              <w:pStyle w:val="Prrafodelista"/>
              <w:numPr>
                <w:ilvl w:val="0"/>
                <w:numId w:val="36"/>
              </w:numPr>
              <w:spacing w:after="0" w:line="240" w:lineRule="auto"/>
              <w:ind w:left="311" w:hanging="311"/>
              <w:rPr>
                <w:rFonts w:ascii="Arial" w:hAnsi="Arial" w:cs="Arial"/>
                <w:b/>
                <w:bCs/>
                <w:sz w:val="16"/>
                <w:szCs w:val="16"/>
              </w:rPr>
            </w:pPr>
            <w:r w:rsidRPr="00585BA9">
              <w:rPr>
                <w:rFonts w:ascii="Arial" w:hAnsi="Arial" w:cs="Arial"/>
                <w:sz w:val="16"/>
                <w:szCs w:val="16"/>
              </w:rPr>
              <w:t xml:space="preserve">EMPAQUE INDIVIDUAL </w:t>
            </w:r>
          </w:p>
        </w:tc>
        <w:tc>
          <w:tcPr>
            <w:tcW w:w="274" w:type="pct"/>
            <w:tcBorders>
              <w:top w:val="single" w:sz="4" w:space="0" w:color="auto"/>
              <w:left w:val="single" w:sz="4" w:space="0" w:color="auto"/>
              <w:bottom w:val="single" w:sz="4" w:space="0" w:color="auto"/>
              <w:right w:val="single" w:sz="4" w:space="0" w:color="auto"/>
            </w:tcBorders>
            <w:vAlign w:val="center"/>
            <w:hideMark/>
          </w:tcPr>
          <w:p w14:paraId="0BBA5EA8" w14:textId="77777777"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lastRenderedPageBreak/>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07CE03B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05721FB0"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063654F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5B73C7F7" w14:textId="77777777" w:rsidTr="005B31ED">
        <w:trPr>
          <w:trHeight w:val="234"/>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3026CC2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3. </w:t>
            </w:r>
            <w:proofErr w:type="gramStart"/>
            <w:r w:rsidRPr="00585BA9">
              <w:rPr>
                <w:rFonts w:ascii="Arial" w:hAnsi="Arial" w:cs="Arial"/>
                <w:b/>
                <w:bCs/>
                <w:sz w:val="16"/>
                <w:szCs w:val="16"/>
              </w:rPr>
              <w:t>APOSITO  DE</w:t>
            </w:r>
            <w:proofErr w:type="gramEnd"/>
            <w:r w:rsidRPr="00585BA9">
              <w:rPr>
                <w:rFonts w:ascii="Arial" w:hAnsi="Arial" w:cs="Arial"/>
                <w:b/>
                <w:bCs/>
                <w:sz w:val="16"/>
                <w:szCs w:val="16"/>
              </w:rPr>
              <w:t xml:space="preserve"> HIDROFIBRA POTENCIADO CON CLORURO DE BENCETOTICO </w:t>
            </w:r>
          </w:p>
        </w:tc>
      </w:tr>
      <w:tr w:rsidR="00585BA9" w:rsidRPr="00585BA9" w14:paraId="66DCC9B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3CB44F9"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2821A9B3"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E77F61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B27D34D"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1E204B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633E5B9C" w14:textId="77777777" w:rsidTr="00C06E0D">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33190B"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54913E"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54ADA0"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58C25"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02E4A0C"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ADB89B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05AC5C19" w14:textId="77777777" w:rsidTr="00C06E0D">
        <w:trPr>
          <w:trHeight w:val="1187"/>
        </w:trPr>
        <w:tc>
          <w:tcPr>
            <w:tcW w:w="215" w:type="pct"/>
            <w:tcBorders>
              <w:top w:val="single" w:sz="4" w:space="0" w:color="auto"/>
              <w:left w:val="single" w:sz="4" w:space="0" w:color="auto"/>
              <w:bottom w:val="single" w:sz="4" w:space="0" w:color="auto"/>
              <w:right w:val="single" w:sz="4" w:space="0" w:color="auto"/>
            </w:tcBorders>
            <w:vAlign w:val="center"/>
            <w:hideMark/>
          </w:tcPr>
          <w:p w14:paraId="6A4D69BA"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6DE00A7"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APOSITO DE HIDROFIBRA DE </w:t>
            </w:r>
            <w:proofErr w:type="gramStart"/>
            <w:r w:rsidRPr="00585BA9">
              <w:rPr>
                <w:rFonts w:ascii="Arial" w:hAnsi="Arial" w:cs="Arial"/>
                <w:b/>
                <w:bCs/>
                <w:sz w:val="16"/>
                <w:szCs w:val="16"/>
              </w:rPr>
              <w:t>CARBOXIMETILCELULOSA  CON</w:t>
            </w:r>
            <w:proofErr w:type="gramEnd"/>
            <w:r w:rsidRPr="00585BA9">
              <w:rPr>
                <w:rFonts w:ascii="Arial" w:hAnsi="Arial" w:cs="Arial"/>
                <w:b/>
                <w:bCs/>
                <w:sz w:val="16"/>
                <w:szCs w:val="16"/>
              </w:rPr>
              <w:t xml:space="preserve"> PLATA IÓNICA ÁCIDO ETILENDIAMINOTETRAACÉTICOY   10 +/- 2 CM X 10 CM +/- 2 CM</w:t>
            </w:r>
          </w:p>
          <w:p w14:paraId="7DCBD8B6" w14:textId="77777777" w:rsidR="005B31ED" w:rsidRPr="00585BA9" w:rsidRDefault="005B31ED" w:rsidP="006C4000">
            <w:pPr>
              <w:pStyle w:val="Prrafodelista"/>
              <w:numPr>
                <w:ilvl w:val="0"/>
                <w:numId w:val="37"/>
              </w:numPr>
              <w:spacing w:after="0" w:line="240" w:lineRule="auto"/>
              <w:ind w:left="311" w:hanging="283"/>
              <w:rPr>
                <w:rFonts w:ascii="Arial" w:hAnsi="Arial" w:cs="Arial"/>
                <w:sz w:val="16"/>
                <w:szCs w:val="16"/>
              </w:rPr>
            </w:pPr>
            <w:r w:rsidRPr="00585BA9">
              <w:rPr>
                <w:rFonts w:ascii="Arial" w:hAnsi="Arial" w:cs="Arial"/>
                <w:sz w:val="16"/>
                <w:szCs w:val="16"/>
              </w:rPr>
              <w:t>ESTERIL</w:t>
            </w:r>
          </w:p>
          <w:p w14:paraId="02643F99" w14:textId="77777777" w:rsidR="00AD63FA" w:rsidRPr="00585BA9" w:rsidRDefault="005B31ED" w:rsidP="00FE41A7">
            <w:pPr>
              <w:pStyle w:val="Prrafodelista"/>
              <w:numPr>
                <w:ilvl w:val="0"/>
                <w:numId w:val="37"/>
              </w:numPr>
              <w:spacing w:after="0" w:line="240" w:lineRule="auto"/>
              <w:ind w:left="311" w:hanging="283"/>
              <w:rPr>
                <w:rFonts w:ascii="Arial" w:hAnsi="Arial" w:cs="Arial"/>
                <w:sz w:val="16"/>
                <w:szCs w:val="16"/>
              </w:rPr>
            </w:pPr>
            <w:r w:rsidRPr="00585BA9">
              <w:rPr>
                <w:rFonts w:ascii="Arial" w:hAnsi="Arial" w:cs="Arial"/>
                <w:sz w:val="16"/>
                <w:szCs w:val="16"/>
              </w:rPr>
              <w:t xml:space="preserve">BASE DE HIDROFIBRA DE </w:t>
            </w:r>
            <w:proofErr w:type="gramStart"/>
            <w:r w:rsidRPr="00585BA9">
              <w:rPr>
                <w:rFonts w:ascii="Arial" w:hAnsi="Arial" w:cs="Arial"/>
                <w:sz w:val="16"/>
                <w:szCs w:val="16"/>
              </w:rPr>
              <w:t>CARBOMETILCELULOSA  MINIMO</w:t>
            </w:r>
            <w:proofErr w:type="gramEnd"/>
            <w:r w:rsidRPr="00585BA9">
              <w:rPr>
                <w:rFonts w:ascii="Arial" w:hAnsi="Arial" w:cs="Arial"/>
                <w:sz w:val="16"/>
                <w:szCs w:val="16"/>
              </w:rPr>
              <w:t xml:space="preserve">  100%</w:t>
            </w:r>
          </w:p>
          <w:p w14:paraId="5EB958CB" w14:textId="6BD5C144" w:rsidR="005B31ED" w:rsidRPr="00585BA9" w:rsidRDefault="005B31ED" w:rsidP="00FE41A7">
            <w:pPr>
              <w:pStyle w:val="Prrafodelista"/>
              <w:numPr>
                <w:ilvl w:val="0"/>
                <w:numId w:val="37"/>
              </w:numPr>
              <w:spacing w:after="0" w:line="240" w:lineRule="auto"/>
              <w:ind w:left="311" w:hanging="283"/>
              <w:rPr>
                <w:rFonts w:ascii="Arial" w:hAnsi="Arial" w:cs="Arial"/>
                <w:sz w:val="16"/>
                <w:szCs w:val="16"/>
              </w:rPr>
            </w:pPr>
            <w:r w:rsidRPr="00585BA9">
              <w:rPr>
                <w:rFonts w:ascii="Arial" w:hAnsi="Arial" w:cs="Arial"/>
                <w:sz w:val="16"/>
                <w:szCs w:val="16"/>
              </w:rPr>
              <w:t xml:space="preserve">EMPAQUE INDIVIDUAL </w:t>
            </w:r>
          </w:p>
          <w:p w14:paraId="07903C3D" w14:textId="77777777" w:rsidR="005B31ED" w:rsidRPr="00585BA9" w:rsidRDefault="005B31ED" w:rsidP="006C4000">
            <w:pPr>
              <w:pStyle w:val="Prrafodelista"/>
              <w:numPr>
                <w:ilvl w:val="0"/>
                <w:numId w:val="37"/>
              </w:numPr>
              <w:spacing w:after="0" w:line="240" w:lineRule="auto"/>
              <w:ind w:left="311" w:hanging="283"/>
              <w:rPr>
                <w:rFonts w:ascii="Arial" w:hAnsi="Arial" w:cs="Arial"/>
                <w:sz w:val="16"/>
                <w:szCs w:val="16"/>
              </w:rPr>
            </w:pPr>
            <w:r w:rsidRPr="00585BA9">
              <w:rPr>
                <w:rFonts w:ascii="Arial" w:hAnsi="Arial" w:cs="Arial"/>
                <w:sz w:val="16"/>
                <w:szCs w:val="16"/>
              </w:rPr>
              <w:t>REFORZADOS CON HILOS DEL LYOCELL</w:t>
            </w:r>
          </w:p>
          <w:p w14:paraId="4363B77E" w14:textId="77777777" w:rsidR="005B31ED" w:rsidRPr="00585BA9" w:rsidRDefault="005B31ED" w:rsidP="006C4000">
            <w:pPr>
              <w:pStyle w:val="Prrafodelista"/>
              <w:numPr>
                <w:ilvl w:val="0"/>
                <w:numId w:val="37"/>
              </w:numPr>
              <w:spacing w:after="0" w:line="240" w:lineRule="auto"/>
              <w:ind w:left="311" w:hanging="283"/>
              <w:rPr>
                <w:rFonts w:ascii="Arial" w:hAnsi="Arial" w:cs="Arial"/>
                <w:sz w:val="16"/>
                <w:szCs w:val="16"/>
              </w:rPr>
            </w:pPr>
            <w:r w:rsidRPr="00585BA9">
              <w:rPr>
                <w:rFonts w:ascii="Arial" w:hAnsi="Arial" w:cs="Arial"/>
                <w:sz w:val="16"/>
                <w:szCs w:val="16"/>
              </w:rPr>
              <w:t xml:space="preserve">RETENCIÓN DE FLUIDOS EN FORMA DE GEL </w:t>
            </w:r>
          </w:p>
          <w:p w14:paraId="6383339D" w14:textId="77777777" w:rsidR="005B31ED" w:rsidRPr="00585BA9" w:rsidRDefault="005B31ED" w:rsidP="006C4000">
            <w:pPr>
              <w:pStyle w:val="Prrafodelista"/>
              <w:numPr>
                <w:ilvl w:val="0"/>
                <w:numId w:val="37"/>
              </w:numPr>
              <w:spacing w:after="0" w:line="240" w:lineRule="auto"/>
              <w:ind w:left="311" w:hanging="283"/>
              <w:rPr>
                <w:rFonts w:ascii="Arial" w:hAnsi="Arial" w:cs="Arial"/>
                <w:b/>
                <w:bCs/>
                <w:sz w:val="16"/>
                <w:szCs w:val="16"/>
              </w:rPr>
            </w:pPr>
            <w:r w:rsidRPr="00585BA9">
              <w:rPr>
                <w:rFonts w:ascii="Arial" w:hAnsi="Arial" w:cs="Arial"/>
                <w:sz w:val="16"/>
                <w:szCs w:val="16"/>
              </w:rPr>
              <w:t>POTENCIADO CON CLORURO DE BENCETOTICO</w:t>
            </w:r>
          </w:p>
        </w:tc>
        <w:tc>
          <w:tcPr>
            <w:tcW w:w="274" w:type="pct"/>
            <w:tcBorders>
              <w:top w:val="single" w:sz="4" w:space="0" w:color="auto"/>
              <w:left w:val="single" w:sz="4" w:space="0" w:color="auto"/>
              <w:bottom w:val="single" w:sz="4" w:space="0" w:color="auto"/>
              <w:right w:val="single" w:sz="4" w:space="0" w:color="auto"/>
            </w:tcBorders>
            <w:vAlign w:val="center"/>
            <w:hideMark/>
          </w:tcPr>
          <w:p w14:paraId="3B5FFBE1"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6C4ECB8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25E26C8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7A6B691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01089302" w14:textId="77777777" w:rsidTr="00C06E0D">
        <w:trPr>
          <w:trHeight w:val="1410"/>
        </w:trPr>
        <w:tc>
          <w:tcPr>
            <w:tcW w:w="215" w:type="pct"/>
            <w:tcBorders>
              <w:top w:val="single" w:sz="4" w:space="0" w:color="auto"/>
              <w:left w:val="single" w:sz="4" w:space="0" w:color="auto"/>
              <w:bottom w:val="single" w:sz="4" w:space="0" w:color="auto"/>
              <w:right w:val="single" w:sz="4" w:space="0" w:color="auto"/>
            </w:tcBorders>
            <w:vAlign w:val="center"/>
            <w:hideMark/>
          </w:tcPr>
          <w:p w14:paraId="4055E78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AA0D61A"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APOSITO DE HIDROFIBRA DE CARBOXIMETILCELULOSA 10 +/- 2 CM X 10 CM +/- 2 CM</w:t>
            </w:r>
          </w:p>
          <w:p w14:paraId="47428108" w14:textId="77777777" w:rsidR="005B31ED" w:rsidRPr="00585BA9" w:rsidRDefault="005B31ED" w:rsidP="006C4000">
            <w:pPr>
              <w:pStyle w:val="Prrafodelista"/>
              <w:numPr>
                <w:ilvl w:val="0"/>
                <w:numId w:val="38"/>
              </w:numPr>
              <w:spacing w:after="0" w:line="240" w:lineRule="auto"/>
              <w:ind w:left="311" w:hanging="283"/>
              <w:rPr>
                <w:rFonts w:ascii="Arial" w:hAnsi="Arial" w:cs="Arial"/>
                <w:sz w:val="16"/>
                <w:szCs w:val="16"/>
              </w:rPr>
            </w:pPr>
            <w:r w:rsidRPr="00585BA9">
              <w:rPr>
                <w:rFonts w:ascii="Arial" w:hAnsi="Arial" w:cs="Arial"/>
                <w:sz w:val="16"/>
                <w:szCs w:val="16"/>
              </w:rPr>
              <w:t>ESTERIL</w:t>
            </w:r>
          </w:p>
          <w:p w14:paraId="5D5CE4B9" w14:textId="77777777" w:rsidR="005B31ED" w:rsidRPr="00585BA9" w:rsidRDefault="005B31ED" w:rsidP="006C4000">
            <w:pPr>
              <w:pStyle w:val="Prrafodelista"/>
              <w:numPr>
                <w:ilvl w:val="0"/>
                <w:numId w:val="38"/>
              </w:numPr>
              <w:spacing w:after="0" w:line="240" w:lineRule="auto"/>
              <w:ind w:left="311" w:hanging="283"/>
              <w:rPr>
                <w:rFonts w:ascii="Arial" w:hAnsi="Arial" w:cs="Arial"/>
                <w:sz w:val="16"/>
                <w:szCs w:val="16"/>
              </w:rPr>
            </w:pPr>
            <w:r w:rsidRPr="00585BA9">
              <w:rPr>
                <w:rFonts w:ascii="Arial" w:hAnsi="Arial" w:cs="Arial"/>
                <w:sz w:val="16"/>
                <w:szCs w:val="16"/>
              </w:rPr>
              <w:t xml:space="preserve">BASE DE HIDROFIBRA DE </w:t>
            </w:r>
            <w:proofErr w:type="gramStart"/>
            <w:r w:rsidRPr="00585BA9">
              <w:rPr>
                <w:rFonts w:ascii="Arial" w:hAnsi="Arial" w:cs="Arial"/>
                <w:sz w:val="16"/>
                <w:szCs w:val="16"/>
              </w:rPr>
              <w:t>CARBOMETILCELULOSA  MINIMO</w:t>
            </w:r>
            <w:proofErr w:type="gramEnd"/>
            <w:r w:rsidRPr="00585BA9">
              <w:rPr>
                <w:rFonts w:ascii="Arial" w:hAnsi="Arial" w:cs="Arial"/>
                <w:sz w:val="16"/>
                <w:szCs w:val="16"/>
              </w:rPr>
              <w:t xml:space="preserve">  100%</w:t>
            </w:r>
          </w:p>
          <w:p w14:paraId="006D602B" w14:textId="77777777" w:rsidR="005B31ED" w:rsidRPr="00585BA9" w:rsidRDefault="005B31ED" w:rsidP="006C4000">
            <w:pPr>
              <w:pStyle w:val="Prrafodelista"/>
              <w:numPr>
                <w:ilvl w:val="0"/>
                <w:numId w:val="38"/>
              </w:numPr>
              <w:spacing w:after="0" w:line="240" w:lineRule="auto"/>
              <w:ind w:left="311" w:hanging="283"/>
              <w:rPr>
                <w:rFonts w:ascii="Arial" w:hAnsi="Arial" w:cs="Arial"/>
                <w:sz w:val="16"/>
                <w:szCs w:val="16"/>
              </w:rPr>
            </w:pPr>
            <w:r w:rsidRPr="00585BA9">
              <w:rPr>
                <w:rFonts w:ascii="Arial" w:hAnsi="Arial" w:cs="Arial"/>
                <w:sz w:val="16"/>
                <w:szCs w:val="16"/>
              </w:rPr>
              <w:t xml:space="preserve">EMPAQUE INDIVIDUAL </w:t>
            </w:r>
          </w:p>
          <w:p w14:paraId="7F0F06BE" w14:textId="77777777" w:rsidR="005B31ED" w:rsidRPr="00585BA9" w:rsidRDefault="005B31ED" w:rsidP="006C4000">
            <w:pPr>
              <w:pStyle w:val="Prrafodelista"/>
              <w:numPr>
                <w:ilvl w:val="0"/>
                <w:numId w:val="38"/>
              </w:numPr>
              <w:spacing w:after="0" w:line="240" w:lineRule="auto"/>
              <w:ind w:left="311" w:hanging="283"/>
              <w:rPr>
                <w:rFonts w:ascii="Arial" w:hAnsi="Arial" w:cs="Arial"/>
                <w:sz w:val="16"/>
                <w:szCs w:val="16"/>
              </w:rPr>
            </w:pPr>
            <w:r w:rsidRPr="00585BA9">
              <w:rPr>
                <w:rFonts w:ascii="Arial" w:hAnsi="Arial" w:cs="Arial"/>
                <w:sz w:val="16"/>
                <w:szCs w:val="16"/>
              </w:rPr>
              <w:t>REFORZADOS CON HILOS DEL LYOCELL</w:t>
            </w:r>
          </w:p>
          <w:p w14:paraId="7E829EE8" w14:textId="77777777" w:rsidR="005B31ED" w:rsidRPr="00585BA9" w:rsidRDefault="005B31ED" w:rsidP="006C4000">
            <w:pPr>
              <w:pStyle w:val="Prrafodelista"/>
              <w:numPr>
                <w:ilvl w:val="0"/>
                <w:numId w:val="38"/>
              </w:numPr>
              <w:spacing w:after="0" w:line="240" w:lineRule="auto"/>
              <w:ind w:left="311" w:hanging="283"/>
              <w:rPr>
                <w:rFonts w:ascii="Arial" w:hAnsi="Arial" w:cs="Arial"/>
                <w:sz w:val="16"/>
                <w:szCs w:val="16"/>
              </w:rPr>
            </w:pPr>
            <w:r w:rsidRPr="00585BA9">
              <w:rPr>
                <w:rFonts w:ascii="Arial" w:hAnsi="Arial" w:cs="Arial"/>
                <w:sz w:val="16"/>
                <w:szCs w:val="16"/>
              </w:rPr>
              <w:t xml:space="preserve">RETENCIÓN DE FLUIDOS EN FORMA DE GEL </w:t>
            </w:r>
          </w:p>
          <w:p w14:paraId="741727A2" w14:textId="77777777" w:rsidR="005B31ED" w:rsidRPr="00585BA9" w:rsidRDefault="005B31ED" w:rsidP="006C4000">
            <w:pPr>
              <w:pStyle w:val="Prrafodelista"/>
              <w:numPr>
                <w:ilvl w:val="0"/>
                <w:numId w:val="38"/>
              </w:numPr>
              <w:spacing w:after="0" w:line="240" w:lineRule="auto"/>
              <w:ind w:left="311" w:hanging="283"/>
              <w:rPr>
                <w:rFonts w:ascii="Arial" w:hAnsi="Arial" w:cs="Arial"/>
                <w:b/>
                <w:bCs/>
                <w:sz w:val="16"/>
                <w:szCs w:val="16"/>
              </w:rPr>
            </w:pPr>
            <w:r w:rsidRPr="00585BA9">
              <w:rPr>
                <w:rFonts w:ascii="Arial" w:hAnsi="Arial" w:cs="Arial"/>
                <w:sz w:val="16"/>
                <w:szCs w:val="16"/>
              </w:rPr>
              <w:t>POTENCIADO CON CLORURO DE BENCETOTICO</w:t>
            </w:r>
          </w:p>
        </w:tc>
        <w:tc>
          <w:tcPr>
            <w:tcW w:w="274" w:type="pct"/>
            <w:tcBorders>
              <w:top w:val="single" w:sz="4" w:space="0" w:color="auto"/>
              <w:left w:val="single" w:sz="4" w:space="0" w:color="auto"/>
              <w:bottom w:val="single" w:sz="4" w:space="0" w:color="auto"/>
              <w:right w:val="single" w:sz="4" w:space="0" w:color="auto"/>
            </w:tcBorders>
            <w:vAlign w:val="center"/>
            <w:hideMark/>
          </w:tcPr>
          <w:p w14:paraId="37586DB5" w14:textId="50504DC3"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56759C55"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78FB5213"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5C88A40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38524B6F" w14:textId="77777777" w:rsidTr="00C06E0D">
        <w:trPr>
          <w:trHeight w:val="386"/>
        </w:trPr>
        <w:tc>
          <w:tcPr>
            <w:tcW w:w="215" w:type="pct"/>
            <w:tcBorders>
              <w:top w:val="single" w:sz="4" w:space="0" w:color="auto"/>
              <w:left w:val="single" w:sz="4" w:space="0" w:color="auto"/>
              <w:bottom w:val="single" w:sz="4" w:space="0" w:color="auto"/>
              <w:right w:val="single" w:sz="4" w:space="0" w:color="auto"/>
            </w:tcBorders>
            <w:vAlign w:val="center"/>
            <w:hideMark/>
          </w:tcPr>
          <w:p w14:paraId="40FC62A2"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D60AF74"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APOSITO GELIFICANTE CON HIDROFIBRA 14X14CM CON PLATA IONICA 1.2%</w:t>
            </w:r>
          </w:p>
          <w:p w14:paraId="7137C8D5" w14:textId="77777777" w:rsidR="005B31ED" w:rsidRPr="00585BA9" w:rsidRDefault="005B31ED" w:rsidP="006C4000">
            <w:pPr>
              <w:pStyle w:val="Prrafodelista"/>
              <w:numPr>
                <w:ilvl w:val="0"/>
                <w:numId w:val="39"/>
              </w:numPr>
              <w:spacing w:after="0" w:line="240" w:lineRule="auto"/>
              <w:ind w:left="311" w:hanging="283"/>
              <w:rPr>
                <w:rFonts w:ascii="Arial" w:hAnsi="Arial" w:cs="Arial"/>
                <w:sz w:val="16"/>
                <w:szCs w:val="16"/>
              </w:rPr>
            </w:pPr>
            <w:r w:rsidRPr="00585BA9">
              <w:rPr>
                <w:rFonts w:ascii="Arial" w:hAnsi="Arial" w:cs="Arial"/>
                <w:sz w:val="16"/>
                <w:szCs w:val="16"/>
              </w:rPr>
              <w:t xml:space="preserve">CAPA EXTERNA CON </w:t>
            </w:r>
            <w:proofErr w:type="gramStart"/>
            <w:r w:rsidRPr="00585BA9">
              <w:rPr>
                <w:rFonts w:ascii="Arial" w:hAnsi="Arial" w:cs="Arial"/>
                <w:sz w:val="16"/>
                <w:szCs w:val="16"/>
              </w:rPr>
              <w:t>REVESTIMINETO  DE</w:t>
            </w:r>
            <w:proofErr w:type="gramEnd"/>
            <w:r w:rsidRPr="00585BA9">
              <w:rPr>
                <w:rFonts w:ascii="Arial" w:hAnsi="Arial" w:cs="Arial"/>
                <w:sz w:val="16"/>
                <w:szCs w:val="16"/>
              </w:rPr>
              <w:t xml:space="preserve">  POLIURETANO </w:t>
            </w:r>
          </w:p>
          <w:p w14:paraId="04208F77" w14:textId="77777777" w:rsidR="005B31ED" w:rsidRPr="00585BA9" w:rsidRDefault="005B31ED" w:rsidP="006C4000">
            <w:pPr>
              <w:pStyle w:val="Prrafodelista"/>
              <w:numPr>
                <w:ilvl w:val="0"/>
                <w:numId w:val="39"/>
              </w:numPr>
              <w:spacing w:after="0" w:line="240" w:lineRule="auto"/>
              <w:ind w:left="311" w:hanging="283"/>
              <w:rPr>
                <w:rFonts w:ascii="Arial" w:hAnsi="Arial" w:cs="Arial"/>
                <w:sz w:val="16"/>
                <w:szCs w:val="16"/>
              </w:rPr>
            </w:pPr>
            <w:r w:rsidRPr="00585BA9">
              <w:rPr>
                <w:rFonts w:ascii="Arial" w:hAnsi="Arial" w:cs="Arial"/>
                <w:sz w:val="16"/>
                <w:szCs w:val="16"/>
              </w:rPr>
              <w:t xml:space="preserve">TAMAÑO DE 14 +/- 4 X 14+/- 4 CM </w:t>
            </w:r>
          </w:p>
          <w:p w14:paraId="702C73E9" w14:textId="77777777" w:rsidR="005B31ED" w:rsidRPr="00585BA9" w:rsidRDefault="005B31ED" w:rsidP="006C4000">
            <w:pPr>
              <w:pStyle w:val="Prrafodelista"/>
              <w:numPr>
                <w:ilvl w:val="0"/>
                <w:numId w:val="39"/>
              </w:numPr>
              <w:spacing w:after="0" w:line="240" w:lineRule="auto"/>
              <w:ind w:left="311" w:hanging="283"/>
              <w:rPr>
                <w:rFonts w:ascii="Arial" w:hAnsi="Arial" w:cs="Arial"/>
                <w:sz w:val="16"/>
                <w:szCs w:val="16"/>
              </w:rPr>
            </w:pPr>
            <w:r w:rsidRPr="00585BA9">
              <w:rPr>
                <w:rFonts w:ascii="Arial" w:hAnsi="Arial" w:cs="Arial"/>
                <w:sz w:val="16"/>
                <w:szCs w:val="16"/>
              </w:rPr>
              <w:t>RETENCIÓN DE FLUIDOS EN FORMA DE GEL</w:t>
            </w:r>
          </w:p>
          <w:p w14:paraId="7467ADDF" w14:textId="77777777" w:rsidR="005B31ED" w:rsidRPr="00585BA9" w:rsidRDefault="005B31ED" w:rsidP="006C4000">
            <w:pPr>
              <w:pStyle w:val="Prrafodelista"/>
              <w:numPr>
                <w:ilvl w:val="0"/>
                <w:numId w:val="39"/>
              </w:numPr>
              <w:spacing w:after="0" w:line="240" w:lineRule="auto"/>
              <w:ind w:left="311" w:hanging="283"/>
              <w:rPr>
                <w:rFonts w:ascii="Arial" w:hAnsi="Arial" w:cs="Arial"/>
                <w:sz w:val="16"/>
                <w:szCs w:val="16"/>
              </w:rPr>
            </w:pPr>
            <w:r w:rsidRPr="00585BA9">
              <w:rPr>
                <w:rFonts w:ascii="Arial" w:hAnsi="Arial" w:cs="Arial"/>
                <w:sz w:val="16"/>
                <w:szCs w:val="16"/>
              </w:rPr>
              <w:t>CON ESPUMA Y CAPA DE HIDROFIBRA</w:t>
            </w:r>
          </w:p>
          <w:p w14:paraId="48864A82" w14:textId="77777777" w:rsidR="005B31ED" w:rsidRPr="00585BA9" w:rsidRDefault="005B31ED" w:rsidP="006C4000">
            <w:pPr>
              <w:pStyle w:val="Prrafodelista"/>
              <w:numPr>
                <w:ilvl w:val="0"/>
                <w:numId w:val="39"/>
              </w:numPr>
              <w:spacing w:after="0" w:line="240" w:lineRule="auto"/>
              <w:ind w:left="311" w:hanging="283"/>
              <w:rPr>
                <w:rFonts w:ascii="Arial" w:hAnsi="Arial" w:cs="Arial"/>
                <w:b/>
                <w:bCs/>
                <w:sz w:val="16"/>
                <w:szCs w:val="16"/>
              </w:rPr>
            </w:pPr>
            <w:r w:rsidRPr="00585BA9">
              <w:rPr>
                <w:rFonts w:ascii="Arial" w:hAnsi="Arial" w:cs="Arial"/>
                <w:sz w:val="16"/>
                <w:szCs w:val="16"/>
              </w:rPr>
              <w:t>POTENCIADO CON CLORURO DE BENCETOTICO</w:t>
            </w:r>
          </w:p>
        </w:tc>
        <w:tc>
          <w:tcPr>
            <w:tcW w:w="274" w:type="pct"/>
            <w:tcBorders>
              <w:top w:val="single" w:sz="4" w:space="0" w:color="auto"/>
              <w:left w:val="single" w:sz="4" w:space="0" w:color="auto"/>
              <w:bottom w:val="single" w:sz="4" w:space="0" w:color="auto"/>
              <w:right w:val="single" w:sz="4" w:space="0" w:color="auto"/>
            </w:tcBorders>
            <w:vAlign w:val="center"/>
            <w:hideMark/>
          </w:tcPr>
          <w:p w14:paraId="62E538DD" w14:textId="047C52D1"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0EC355B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76BD439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55D71BC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0C3DED91" w14:textId="77777777" w:rsidTr="00C06E0D">
        <w:trPr>
          <w:trHeight w:val="659"/>
        </w:trPr>
        <w:tc>
          <w:tcPr>
            <w:tcW w:w="215" w:type="pct"/>
            <w:tcBorders>
              <w:top w:val="single" w:sz="4" w:space="0" w:color="auto"/>
              <w:left w:val="single" w:sz="4" w:space="0" w:color="auto"/>
              <w:bottom w:val="single" w:sz="4" w:space="0" w:color="auto"/>
              <w:right w:val="single" w:sz="4" w:space="0" w:color="auto"/>
            </w:tcBorders>
            <w:vAlign w:val="center"/>
            <w:hideMark/>
          </w:tcPr>
          <w:p w14:paraId="4824B17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2BA3C9D"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APOSITO GELIFICANTE CON HIDROFIBRA 21 X 25 cm SACRO CON PLATA IONICA 1.2%</w:t>
            </w:r>
          </w:p>
          <w:p w14:paraId="7DB426F4" w14:textId="77777777" w:rsidR="005B31ED" w:rsidRPr="00585BA9" w:rsidRDefault="005B31ED" w:rsidP="006C4000">
            <w:pPr>
              <w:pStyle w:val="Prrafodelista"/>
              <w:numPr>
                <w:ilvl w:val="0"/>
                <w:numId w:val="40"/>
              </w:numPr>
              <w:spacing w:after="0" w:line="240" w:lineRule="auto"/>
              <w:ind w:left="311" w:hanging="283"/>
              <w:rPr>
                <w:rFonts w:ascii="Arial" w:hAnsi="Arial" w:cs="Arial"/>
                <w:sz w:val="16"/>
                <w:szCs w:val="16"/>
              </w:rPr>
            </w:pPr>
            <w:r w:rsidRPr="00585BA9">
              <w:rPr>
                <w:rFonts w:ascii="Arial" w:hAnsi="Arial" w:cs="Arial"/>
                <w:sz w:val="16"/>
                <w:szCs w:val="16"/>
              </w:rPr>
              <w:t xml:space="preserve">CON ESPUMA Y CAPA DE HIDROFIBRA </w:t>
            </w:r>
          </w:p>
          <w:p w14:paraId="03474945" w14:textId="77777777" w:rsidR="005B31ED" w:rsidRPr="00585BA9" w:rsidRDefault="005B31ED" w:rsidP="006C4000">
            <w:pPr>
              <w:pStyle w:val="Prrafodelista"/>
              <w:numPr>
                <w:ilvl w:val="0"/>
                <w:numId w:val="40"/>
              </w:numPr>
              <w:spacing w:after="0" w:line="240" w:lineRule="auto"/>
              <w:ind w:left="311" w:hanging="283"/>
              <w:rPr>
                <w:rFonts w:ascii="Arial" w:hAnsi="Arial" w:cs="Arial"/>
                <w:sz w:val="16"/>
                <w:szCs w:val="16"/>
              </w:rPr>
            </w:pPr>
            <w:r w:rsidRPr="00585BA9">
              <w:rPr>
                <w:rFonts w:ascii="Arial" w:hAnsi="Arial" w:cs="Arial"/>
                <w:sz w:val="16"/>
                <w:szCs w:val="16"/>
              </w:rPr>
              <w:t xml:space="preserve">CAPA EXTERNA CON </w:t>
            </w:r>
            <w:proofErr w:type="gramStart"/>
            <w:r w:rsidRPr="00585BA9">
              <w:rPr>
                <w:rFonts w:ascii="Arial" w:hAnsi="Arial" w:cs="Arial"/>
                <w:sz w:val="16"/>
                <w:szCs w:val="16"/>
              </w:rPr>
              <w:t>REVESTIMINETO  DE</w:t>
            </w:r>
            <w:proofErr w:type="gramEnd"/>
            <w:r w:rsidRPr="00585BA9">
              <w:rPr>
                <w:rFonts w:ascii="Arial" w:hAnsi="Arial" w:cs="Arial"/>
                <w:sz w:val="16"/>
                <w:szCs w:val="16"/>
              </w:rPr>
              <w:t xml:space="preserve">  POLIURETANO </w:t>
            </w:r>
          </w:p>
          <w:p w14:paraId="60D27B76" w14:textId="77777777" w:rsidR="005B31ED" w:rsidRPr="00585BA9" w:rsidRDefault="005B31ED" w:rsidP="006C4000">
            <w:pPr>
              <w:pStyle w:val="Prrafodelista"/>
              <w:numPr>
                <w:ilvl w:val="0"/>
                <w:numId w:val="40"/>
              </w:numPr>
              <w:spacing w:after="0" w:line="240" w:lineRule="auto"/>
              <w:ind w:left="311" w:hanging="283"/>
              <w:rPr>
                <w:rFonts w:ascii="Arial" w:hAnsi="Arial" w:cs="Arial"/>
                <w:sz w:val="16"/>
                <w:szCs w:val="16"/>
              </w:rPr>
            </w:pPr>
            <w:r w:rsidRPr="00585BA9">
              <w:rPr>
                <w:rFonts w:ascii="Arial" w:hAnsi="Arial" w:cs="Arial"/>
                <w:sz w:val="16"/>
                <w:szCs w:val="16"/>
              </w:rPr>
              <w:t xml:space="preserve">BORDE EN SILICONA TRILAMINAR </w:t>
            </w:r>
          </w:p>
          <w:p w14:paraId="05D73BD5" w14:textId="77777777" w:rsidR="005B31ED" w:rsidRPr="00585BA9" w:rsidRDefault="005B31ED" w:rsidP="006C4000">
            <w:pPr>
              <w:pStyle w:val="Prrafodelista"/>
              <w:numPr>
                <w:ilvl w:val="0"/>
                <w:numId w:val="40"/>
              </w:numPr>
              <w:spacing w:after="0" w:line="240" w:lineRule="auto"/>
              <w:ind w:left="311" w:hanging="283"/>
              <w:rPr>
                <w:rFonts w:ascii="Arial" w:hAnsi="Arial" w:cs="Arial"/>
                <w:sz w:val="16"/>
                <w:szCs w:val="16"/>
              </w:rPr>
            </w:pPr>
            <w:r w:rsidRPr="00585BA9">
              <w:rPr>
                <w:rFonts w:ascii="Arial" w:hAnsi="Arial" w:cs="Arial"/>
                <w:sz w:val="16"/>
                <w:szCs w:val="16"/>
              </w:rPr>
              <w:t>TAMAÑO DE 21 +/- 4 X 25+/- 5 CM</w:t>
            </w:r>
          </w:p>
          <w:p w14:paraId="2D1F1C51" w14:textId="77777777" w:rsidR="005B31ED" w:rsidRPr="00585BA9" w:rsidRDefault="005B31ED" w:rsidP="006C4000">
            <w:pPr>
              <w:pStyle w:val="Prrafodelista"/>
              <w:numPr>
                <w:ilvl w:val="0"/>
                <w:numId w:val="40"/>
              </w:numPr>
              <w:spacing w:after="0" w:line="240" w:lineRule="auto"/>
              <w:ind w:left="311" w:hanging="283"/>
              <w:rPr>
                <w:rFonts w:ascii="Arial" w:hAnsi="Arial" w:cs="Arial"/>
                <w:b/>
                <w:bCs/>
                <w:sz w:val="16"/>
                <w:szCs w:val="16"/>
              </w:rPr>
            </w:pPr>
            <w:r w:rsidRPr="00585BA9">
              <w:rPr>
                <w:rFonts w:ascii="Arial" w:hAnsi="Arial" w:cs="Arial"/>
                <w:sz w:val="16"/>
                <w:szCs w:val="16"/>
              </w:rPr>
              <w:t>POTENCIADO CON CLORURO DE BENCETOTICO</w:t>
            </w:r>
          </w:p>
        </w:tc>
        <w:tc>
          <w:tcPr>
            <w:tcW w:w="274" w:type="pct"/>
            <w:tcBorders>
              <w:top w:val="single" w:sz="4" w:space="0" w:color="auto"/>
              <w:left w:val="single" w:sz="4" w:space="0" w:color="auto"/>
              <w:bottom w:val="single" w:sz="4" w:space="0" w:color="auto"/>
              <w:right w:val="single" w:sz="4" w:space="0" w:color="auto"/>
            </w:tcBorders>
            <w:vAlign w:val="center"/>
            <w:hideMark/>
          </w:tcPr>
          <w:p w14:paraId="1D8E2346" w14:textId="7DE4C0C3"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0EBF1B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26A51003"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256419C9"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54590086" w14:textId="77777777" w:rsidTr="00C06E0D">
        <w:trPr>
          <w:trHeight w:val="902"/>
        </w:trPr>
        <w:tc>
          <w:tcPr>
            <w:tcW w:w="215" w:type="pct"/>
            <w:tcBorders>
              <w:top w:val="single" w:sz="4" w:space="0" w:color="auto"/>
              <w:left w:val="single" w:sz="4" w:space="0" w:color="auto"/>
              <w:bottom w:val="single" w:sz="4" w:space="0" w:color="auto"/>
              <w:right w:val="single" w:sz="4" w:space="0" w:color="auto"/>
            </w:tcBorders>
            <w:vAlign w:val="center"/>
            <w:hideMark/>
          </w:tcPr>
          <w:p w14:paraId="3ECF9A55"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5</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D6093BC"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APOSITO DE HIDROFIBRA DE </w:t>
            </w:r>
            <w:proofErr w:type="gramStart"/>
            <w:r w:rsidRPr="00585BA9">
              <w:rPr>
                <w:rFonts w:ascii="Arial" w:hAnsi="Arial" w:cs="Arial"/>
                <w:b/>
                <w:bCs/>
                <w:sz w:val="16"/>
                <w:szCs w:val="16"/>
              </w:rPr>
              <w:t>CARBOXIMETILCELULOSA  CON</w:t>
            </w:r>
            <w:proofErr w:type="gramEnd"/>
            <w:r w:rsidRPr="00585BA9">
              <w:rPr>
                <w:rFonts w:ascii="Arial" w:hAnsi="Arial" w:cs="Arial"/>
                <w:b/>
                <w:bCs/>
                <w:sz w:val="16"/>
                <w:szCs w:val="16"/>
              </w:rPr>
              <w:t xml:space="preserve"> PLATA IÓNICA PARA MANEJO DE QUEMADURAS</w:t>
            </w:r>
          </w:p>
          <w:p w14:paraId="3D105981"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 xml:space="preserve">ESTERIL </w:t>
            </w:r>
          </w:p>
          <w:p w14:paraId="37468B45"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 xml:space="preserve">EMPAQUE INDIVIDUAL </w:t>
            </w:r>
          </w:p>
          <w:p w14:paraId="2859B501"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CON PLATA IÓNICA 1.2%</w:t>
            </w:r>
          </w:p>
          <w:p w14:paraId="1481A029"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 xml:space="preserve">BASE DE HIDROFIBRA CARBOXIMETILCELULOSA MÍNIMO 100% </w:t>
            </w:r>
          </w:p>
          <w:p w14:paraId="4BEA1298"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 xml:space="preserve">CON REFUERZOS DE HILO DE NAYLON </w:t>
            </w:r>
          </w:p>
          <w:p w14:paraId="6DD838EB" w14:textId="77777777" w:rsidR="005B31ED" w:rsidRPr="00585BA9" w:rsidRDefault="005B31ED" w:rsidP="006C4000">
            <w:pPr>
              <w:pStyle w:val="Prrafodelista"/>
              <w:numPr>
                <w:ilvl w:val="0"/>
                <w:numId w:val="41"/>
              </w:numPr>
              <w:spacing w:after="0" w:line="240" w:lineRule="auto"/>
              <w:ind w:left="311" w:hanging="283"/>
              <w:rPr>
                <w:rFonts w:ascii="Arial" w:hAnsi="Arial" w:cs="Arial"/>
                <w:sz w:val="16"/>
                <w:szCs w:val="16"/>
              </w:rPr>
            </w:pPr>
            <w:r w:rsidRPr="00585BA9">
              <w:rPr>
                <w:rFonts w:ascii="Arial" w:hAnsi="Arial" w:cs="Arial"/>
                <w:sz w:val="16"/>
                <w:szCs w:val="16"/>
              </w:rPr>
              <w:t>TAMAÑO DE 17X15CM</w:t>
            </w:r>
          </w:p>
          <w:p w14:paraId="1B0C7833" w14:textId="77777777" w:rsidR="005B31ED" w:rsidRPr="00585BA9" w:rsidRDefault="005B31ED" w:rsidP="006C4000">
            <w:pPr>
              <w:pStyle w:val="Prrafodelista"/>
              <w:numPr>
                <w:ilvl w:val="0"/>
                <w:numId w:val="41"/>
              </w:numPr>
              <w:spacing w:after="0" w:line="240" w:lineRule="auto"/>
              <w:ind w:left="311" w:hanging="283"/>
              <w:rPr>
                <w:rFonts w:ascii="Arial" w:hAnsi="Arial" w:cs="Arial"/>
                <w:b/>
                <w:bCs/>
                <w:sz w:val="16"/>
                <w:szCs w:val="16"/>
              </w:rPr>
            </w:pPr>
            <w:r w:rsidRPr="00585BA9">
              <w:rPr>
                <w:rFonts w:ascii="Arial" w:hAnsi="Arial" w:cs="Arial"/>
                <w:sz w:val="16"/>
                <w:szCs w:val="16"/>
              </w:rPr>
              <w:t>POTENCIADO CON CLORURO DE BENCETOTICO</w:t>
            </w:r>
          </w:p>
        </w:tc>
        <w:tc>
          <w:tcPr>
            <w:tcW w:w="274" w:type="pct"/>
            <w:tcBorders>
              <w:top w:val="single" w:sz="4" w:space="0" w:color="auto"/>
              <w:left w:val="single" w:sz="4" w:space="0" w:color="auto"/>
              <w:bottom w:val="single" w:sz="4" w:space="0" w:color="auto"/>
              <w:right w:val="single" w:sz="4" w:space="0" w:color="auto"/>
            </w:tcBorders>
            <w:vAlign w:val="center"/>
            <w:hideMark/>
          </w:tcPr>
          <w:p w14:paraId="486BF480" w14:textId="356D0CD1"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08FA04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1048C19"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367F7FD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4A0CA1D0" w14:textId="77777777" w:rsidTr="005B31ED">
        <w:trPr>
          <w:trHeight w:val="182"/>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575FA34" w14:textId="3B38C4BA"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4"/>
                <w:szCs w:val="14"/>
              </w:rPr>
              <w:t xml:space="preserve">GRUPO  4. </w:t>
            </w:r>
            <w:proofErr w:type="gramStart"/>
            <w:r w:rsidRPr="00585BA9">
              <w:rPr>
                <w:rFonts w:ascii="Arial" w:hAnsi="Arial" w:cs="Arial"/>
                <w:b/>
                <w:bCs/>
                <w:sz w:val="14"/>
                <w:szCs w:val="14"/>
              </w:rPr>
              <w:t>APOSITO  HIDROFOBO</w:t>
            </w:r>
            <w:proofErr w:type="gramEnd"/>
          </w:p>
        </w:tc>
      </w:tr>
      <w:tr w:rsidR="00585BA9" w:rsidRPr="00585BA9" w14:paraId="3F11AF22"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1A88B6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19F86B93"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A439D9F"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F02D7F2"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B232A1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7036DDBC"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886FE"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F775F"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F33ABA"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0A26D"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A03F38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4A3851F"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0AC9E996" w14:textId="77777777" w:rsidTr="00C06E0D">
        <w:trPr>
          <w:trHeight w:val="708"/>
        </w:trPr>
        <w:tc>
          <w:tcPr>
            <w:tcW w:w="215" w:type="pct"/>
            <w:tcBorders>
              <w:top w:val="single" w:sz="4" w:space="0" w:color="auto"/>
              <w:left w:val="single" w:sz="4" w:space="0" w:color="auto"/>
              <w:bottom w:val="single" w:sz="4" w:space="0" w:color="auto"/>
              <w:right w:val="single" w:sz="4" w:space="0" w:color="auto"/>
            </w:tcBorders>
            <w:vAlign w:val="center"/>
            <w:hideMark/>
          </w:tcPr>
          <w:p w14:paraId="03E56F95"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3F66B64"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 xml:space="preserve">APÓSITO </w:t>
            </w:r>
            <w:proofErr w:type="gramStart"/>
            <w:r w:rsidRPr="00585BA9">
              <w:rPr>
                <w:rFonts w:ascii="Arial" w:hAnsi="Arial" w:cs="Arial"/>
                <w:b/>
                <w:bCs/>
                <w:sz w:val="16"/>
                <w:szCs w:val="16"/>
              </w:rPr>
              <w:t>HIDROFOBO  TORUNDAS</w:t>
            </w:r>
            <w:proofErr w:type="gramEnd"/>
            <w:r w:rsidRPr="00585BA9">
              <w:rPr>
                <w:rFonts w:ascii="Arial" w:hAnsi="Arial" w:cs="Arial"/>
                <w:b/>
                <w:bCs/>
                <w:sz w:val="16"/>
                <w:szCs w:val="16"/>
              </w:rPr>
              <w:t xml:space="preserve"> DE 3 CM+/-1 CM </w:t>
            </w:r>
          </w:p>
          <w:p w14:paraId="6F82A102" w14:textId="77777777" w:rsidR="0006608D" w:rsidRPr="00585BA9" w:rsidRDefault="0006608D" w:rsidP="006C4000">
            <w:pPr>
              <w:pStyle w:val="Prrafodelista"/>
              <w:numPr>
                <w:ilvl w:val="0"/>
                <w:numId w:val="42"/>
              </w:numPr>
              <w:spacing w:after="0" w:line="240" w:lineRule="auto"/>
              <w:ind w:left="311" w:hanging="283"/>
              <w:rPr>
                <w:rFonts w:ascii="Arial" w:hAnsi="Arial" w:cs="Arial"/>
                <w:sz w:val="16"/>
                <w:szCs w:val="16"/>
              </w:rPr>
            </w:pPr>
            <w:proofErr w:type="gramStart"/>
            <w:r w:rsidRPr="00585BA9">
              <w:rPr>
                <w:rFonts w:ascii="Arial" w:hAnsi="Arial" w:cs="Arial"/>
                <w:sz w:val="16"/>
                <w:szCs w:val="16"/>
              </w:rPr>
              <w:t>EMPAQUE  CINCO</w:t>
            </w:r>
            <w:proofErr w:type="gramEnd"/>
            <w:r w:rsidRPr="00585BA9">
              <w:rPr>
                <w:rFonts w:ascii="Arial" w:hAnsi="Arial" w:cs="Arial"/>
                <w:sz w:val="16"/>
                <w:szCs w:val="16"/>
              </w:rPr>
              <w:t xml:space="preserve"> UNDADES </w:t>
            </w:r>
          </w:p>
          <w:p w14:paraId="0167C716" w14:textId="77777777" w:rsidR="0006608D" w:rsidRPr="00585BA9" w:rsidRDefault="0006608D" w:rsidP="006C4000">
            <w:pPr>
              <w:pStyle w:val="Prrafodelista"/>
              <w:numPr>
                <w:ilvl w:val="0"/>
                <w:numId w:val="42"/>
              </w:numPr>
              <w:spacing w:after="0" w:line="240" w:lineRule="auto"/>
              <w:ind w:left="311" w:hanging="283"/>
              <w:rPr>
                <w:rFonts w:ascii="Arial" w:hAnsi="Arial" w:cs="Arial"/>
                <w:sz w:val="16"/>
                <w:szCs w:val="16"/>
              </w:rPr>
            </w:pPr>
            <w:r w:rsidRPr="00585BA9">
              <w:rPr>
                <w:rFonts w:ascii="Arial" w:hAnsi="Arial" w:cs="Arial"/>
                <w:sz w:val="16"/>
                <w:szCs w:val="16"/>
              </w:rPr>
              <w:t>ESTÉRIL.</w:t>
            </w:r>
          </w:p>
          <w:p w14:paraId="054D4620" w14:textId="77777777" w:rsidR="0006608D" w:rsidRPr="00585BA9" w:rsidRDefault="0006608D" w:rsidP="006C4000">
            <w:pPr>
              <w:pStyle w:val="Prrafodelista"/>
              <w:numPr>
                <w:ilvl w:val="0"/>
                <w:numId w:val="42"/>
              </w:numPr>
              <w:spacing w:after="0" w:line="240" w:lineRule="auto"/>
              <w:ind w:left="311" w:hanging="283"/>
              <w:rPr>
                <w:rFonts w:ascii="Arial" w:hAnsi="Arial" w:cs="Arial"/>
                <w:b/>
                <w:bCs/>
                <w:sz w:val="16"/>
                <w:szCs w:val="16"/>
              </w:rPr>
            </w:pPr>
            <w:r w:rsidRPr="00585BA9">
              <w:rPr>
                <w:rFonts w:ascii="Arial" w:hAnsi="Arial" w:cs="Arial"/>
                <w:sz w:val="16"/>
                <w:szCs w:val="16"/>
              </w:rPr>
              <w:t>IMPREGNADO CON CLORURO DE DIAQUILCARBAMILO</w:t>
            </w:r>
          </w:p>
        </w:tc>
        <w:tc>
          <w:tcPr>
            <w:tcW w:w="274" w:type="pct"/>
            <w:tcBorders>
              <w:top w:val="single" w:sz="4" w:space="0" w:color="auto"/>
              <w:left w:val="single" w:sz="4" w:space="0" w:color="auto"/>
              <w:bottom w:val="single" w:sz="4" w:space="0" w:color="auto"/>
              <w:right w:val="single" w:sz="4" w:space="0" w:color="auto"/>
            </w:tcBorders>
            <w:vAlign w:val="center"/>
            <w:hideMark/>
          </w:tcPr>
          <w:p w14:paraId="0087F6C6" w14:textId="0E4C1CC5"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B12AAED"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16345258"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7047BA7B"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517C313F" w14:textId="77777777" w:rsidTr="00C06E0D">
        <w:trPr>
          <w:trHeight w:val="492"/>
        </w:trPr>
        <w:tc>
          <w:tcPr>
            <w:tcW w:w="215" w:type="pct"/>
            <w:tcBorders>
              <w:top w:val="single" w:sz="4" w:space="0" w:color="auto"/>
              <w:left w:val="single" w:sz="4" w:space="0" w:color="auto"/>
              <w:bottom w:val="single" w:sz="4" w:space="0" w:color="auto"/>
              <w:right w:val="single" w:sz="4" w:space="0" w:color="auto"/>
            </w:tcBorders>
            <w:vAlign w:val="center"/>
            <w:hideMark/>
          </w:tcPr>
          <w:p w14:paraId="7F12DE5A"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1E9321C"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HIDROFOBO DE 7.5 +/- 2 CM X 9 +/- 2CM</w:t>
            </w:r>
          </w:p>
          <w:p w14:paraId="3A342920" w14:textId="77777777" w:rsidR="0006608D" w:rsidRPr="00585BA9" w:rsidRDefault="0006608D" w:rsidP="006C4000">
            <w:pPr>
              <w:pStyle w:val="Prrafodelista"/>
              <w:numPr>
                <w:ilvl w:val="0"/>
                <w:numId w:val="43"/>
              </w:numPr>
              <w:spacing w:after="0" w:line="240" w:lineRule="auto"/>
              <w:ind w:left="311" w:hanging="283"/>
              <w:rPr>
                <w:rFonts w:ascii="Arial" w:hAnsi="Arial" w:cs="Arial"/>
                <w:sz w:val="16"/>
                <w:szCs w:val="16"/>
              </w:rPr>
            </w:pPr>
            <w:proofErr w:type="gramStart"/>
            <w:r w:rsidRPr="00585BA9">
              <w:rPr>
                <w:rFonts w:ascii="Arial" w:hAnsi="Arial" w:cs="Arial"/>
                <w:sz w:val="16"/>
                <w:szCs w:val="16"/>
              </w:rPr>
              <w:t>EMPAQUE  INDIVIDUAL</w:t>
            </w:r>
            <w:proofErr w:type="gramEnd"/>
            <w:r w:rsidRPr="00585BA9">
              <w:rPr>
                <w:rFonts w:ascii="Arial" w:hAnsi="Arial" w:cs="Arial"/>
                <w:sz w:val="16"/>
                <w:szCs w:val="16"/>
              </w:rPr>
              <w:t xml:space="preserve"> </w:t>
            </w:r>
          </w:p>
          <w:p w14:paraId="7E1A7901" w14:textId="77777777" w:rsidR="0006608D" w:rsidRPr="00585BA9" w:rsidRDefault="0006608D" w:rsidP="006C4000">
            <w:pPr>
              <w:pStyle w:val="Prrafodelista"/>
              <w:numPr>
                <w:ilvl w:val="0"/>
                <w:numId w:val="43"/>
              </w:numPr>
              <w:spacing w:after="0" w:line="240" w:lineRule="auto"/>
              <w:ind w:left="311" w:hanging="283"/>
              <w:rPr>
                <w:rFonts w:ascii="Arial" w:hAnsi="Arial" w:cs="Arial"/>
                <w:sz w:val="16"/>
                <w:szCs w:val="16"/>
              </w:rPr>
            </w:pPr>
            <w:r w:rsidRPr="00585BA9">
              <w:rPr>
                <w:rFonts w:ascii="Arial" w:hAnsi="Arial" w:cs="Arial"/>
                <w:sz w:val="16"/>
                <w:szCs w:val="16"/>
              </w:rPr>
              <w:t xml:space="preserve">ESTÉRIL. </w:t>
            </w:r>
          </w:p>
          <w:p w14:paraId="58A10709" w14:textId="77777777" w:rsidR="0006608D" w:rsidRPr="00585BA9" w:rsidRDefault="0006608D" w:rsidP="006C4000">
            <w:pPr>
              <w:pStyle w:val="Prrafodelista"/>
              <w:numPr>
                <w:ilvl w:val="0"/>
                <w:numId w:val="43"/>
              </w:numPr>
              <w:spacing w:after="0" w:line="240" w:lineRule="auto"/>
              <w:ind w:left="311" w:hanging="283"/>
              <w:rPr>
                <w:rFonts w:ascii="Arial" w:hAnsi="Arial" w:cs="Arial"/>
                <w:b/>
                <w:bCs/>
                <w:sz w:val="16"/>
                <w:szCs w:val="16"/>
              </w:rPr>
            </w:pPr>
            <w:r w:rsidRPr="00585BA9">
              <w:rPr>
                <w:rFonts w:ascii="Arial" w:hAnsi="Arial" w:cs="Arial"/>
                <w:sz w:val="16"/>
                <w:szCs w:val="16"/>
              </w:rPr>
              <w:t>IMPREGNADO CON CLORURO DE DIAQUILCARBAMILO</w:t>
            </w:r>
          </w:p>
        </w:tc>
        <w:tc>
          <w:tcPr>
            <w:tcW w:w="274" w:type="pct"/>
            <w:tcBorders>
              <w:top w:val="single" w:sz="4" w:space="0" w:color="auto"/>
              <w:left w:val="single" w:sz="4" w:space="0" w:color="auto"/>
              <w:bottom w:val="single" w:sz="4" w:space="0" w:color="auto"/>
              <w:right w:val="single" w:sz="4" w:space="0" w:color="auto"/>
            </w:tcBorders>
            <w:vAlign w:val="center"/>
            <w:hideMark/>
          </w:tcPr>
          <w:p w14:paraId="3497BEDC" w14:textId="0CC7A2F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3C81C88D"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9F79FC3"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0BB8F42E"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2C216237" w14:textId="77777777" w:rsidTr="00585BA9">
        <w:trPr>
          <w:trHeight w:val="1014"/>
        </w:trPr>
        <w:tc>
          <w:tcPr>
            <w:tcW w:w="215" w:type="pct"/>
            <w:tcBorders>
              <w:top w:val="single" w:sz="4" w:space="0" w:color="auto"/>
              <w:left w:val="single" w:sz="4" w:space="0" w:color="auto"/>
              <w:bottom w:val="single" w:sz="4" w:space="0" w:color="auto"/>
              <w:right w:val="single" w:sz="4" w:space="0" w:color="auto"/>
            </w:tcBorders>
            <w:vAlign w:val="center"/>
            <w:hideMark/>
          </w:tcPr>
          <w:p w14:paraId="247A21FE"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C76DA8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APÓSITO HIDRÓFOBO MECHA DE 5 +/-1 CM X 200 +/- 20 CM</w:t>
            </w:r>
          </w:p>
          <w:p w14:paraId="76AA2AEE" w14:textId="77777777" w:rsidR="0006608D" w:rsidRPr="00585BA9" w:rsidRDefault="0006608D" w:rsidP="006C4000">
            <w:pPr>
              <w:pStyle w:val="Prrafodelista"/>
              <w:numPr>
                <w:ilvl w:val="0"/>
                <w:numId w:val="44"/>
              </w:numPr>
              <w:spacing w:after="0" w:line="240" w:lineRule="auto"/>
              <w:ind w:left="311" w:hanging="283"/>
              <w:rPr>
                <w:rFonts w:ascii="Arial" w:hAnsi="Arial" w:cs="Arial"/>
                <w:sz w:val="16"/>
                <w:szCs w:val="16"/>
              </w:rPr>
            </w:pPr>
            <w:r w:rsidRPr="00585BA9">
              <w:rPr>
                <w:rFonts w:ascii="Arial" w:hAnsi="Arial" w:cs="Arial"/>
                <w:sz w:val="16"/>
                <w:szCs w:val="16"/>
              </w:rPr>
              <w:t xml:space="preserve">EMPAQUE INDIVIDUAL </w:t>
            </w:r>
          </w:p>
          <w:p w14:paraId="793DEE29" w14:textId="77777777" w:rsidR="0006608D" w:rsidRPr="00585BA9" w:rsidRDefault="0006608D" w:rsidP="006C4000">
            <w:pPr>
              <w:pStyle w:val="Prrafodelista"/>
              <w:numPr>
                <w:ilvl w:val="0"/>
                <w:numId w:val="44"/>
              </w:numPr>
              <w:spacing w:after="0" w:line="240" w:lineRule="auto"/>
              <w:ind w:left="311" w:hanging="283"/>
              <w:rPr>
                <w:rFonts w:ascii="Arial" w:hAnsi="Arial" w:cs="Arial"/>
                <w:sz w:val="16"/>
                <w:szCs w:val="16"/>
              </w:rPr>
            </w:pPr>
            <w:r w:rsidRPr="00585BA9">
              <w:rPr>
                <w:rFonts w:ascii="Arial" w:hAnsi="Arial" w:cs="Arial"/>
                <w:sz w:val="16"/>
                <w:szCs w:val="16"/>
              </w:rPr>
              <w:t>ESTÉRIL</w:t>
            </w:r>
          </w:p>
          <w:p w14:paraId="57E684EB" w14:textId="77777777" w:rsidR="0006608D" w:rsidRPr="00585BA9" w:rsidRDefault="0006608D" w:rsidP="006C4000">
            <w:pPr>
              <w:pStyle w:val="Prrafodelista"/>
              <w:numPr>
                <w:ilvl w:val="0"/>
                <w:numId w:val="44"/>
              </w:numPr>
              <w:spacing w:after="0" w:line="240" w:lineRule="auto"/>
              <w:ind w:left="311" w:hanging="283"/>
              <w:rPr>
                <w:rFonts w:ascii="Arial" w:hAnsi="Arial" w:cs="Arial"/>
                <w:b/>
                <w:bCs/>
                <w:sz w:val="16"/>
                <w:szCs w:val="16"/>
              </w:rPr>
            </w:pPr>
            <w:r w:rsidRPr="00585BA9">
              <w:rPr>
                <w:rFonts w:ascii="Arial" w:hAnsi="Arial" w:cs="Arial"/>
                <w:sz w:val="16"/>
                <w:szCs w:val="16"/>
              </w:rPr>
              <w:t>IMPREGNADO CON CLORURO DE DIAQUILCARBAMILO</w:t>
            </w:r>
          </w:p>
        </w:tc>
        <w:tc>
          <w:tcPr>
            <w:tcW w:w="274" w:type="pct"/>
            <w:tcBorders>
              <w:top w:val="single" w:sz="4" w:space="0" w:color="auto"/>
              <w:left w:val="single" w:sz="4" w:space="0" w:color="auto"/>
              <w:bottom w:val="single" w:sz="4" w:space="0" w:color="auto"/>
              <w:right w:val="single" w:sz="4" w:space="0" w:color="auto"/>
            </w:tcBorders>
            <w:vAlign w:val="center"/>
            <w:hideMark/>
          </w:tcPr>
          <w:p w14:paraId="4186061C" w14:textId="3F2695BD"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4DA538BD"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67E78F6"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4CF34816" w14:textId="77777777" w:rsidR="0006608D" w:rsidRPr="00585BA9" w:rsidRDefault="0006608D" w:rsidP="0006608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782C6C5F" w14:textId="77777777" w:rsidTr="005B31ED">
        <w:trPr>
          <w:trHeight w:val="330"/>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17C192E0"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lastRenderedPageBreak/>
              <w:t>GRUPO  5. CUIDADO PERILESIONAL  </w:t>
            </w:r>
          </w:p>
        </w:tc>
      </w:tr>
      <w:tr w:rsidR="00585BA9" w:rsidRPr="00585BA9" w14:paraId="0569986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B465FE9"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35DA60F6"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5C685C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C05DC0E"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7D805F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37A1062F" w14:textId="77777777" w:rsidTr="00C06E0D">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80EFE"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3F7DF"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B8F86E"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F8CAC"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F646DEF"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ADA66A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1E630E18" w14:textId="77777777" w:rsidTr="00D70C32">
        <w:trPr>
          <w:trHeight w:val="933"/>
        </w:trPr>
        <w:tc>
          <w:tcPr>
            <w:tcW w:w="215" w:type="pct"/>
            <w:tcBorders>
              <w:top w:val="single" w:sz="4" w:space="0" w:color="auto"/>
              <w:left w:val="single" w:sz="4" w:space="0" w:color="auto"/>
              <w:bottom w:val="single" w:sz="4" w:space="0" w:color="auto"/>
              <w:right w:val="single" w:sz="4" w:space="0" w:color="auto"/>
            </w:tcBorders>
            <w:vAlign w:val="center"/>
            <w:hideMark/>
          </w:tcPr>
          <w:p w14:paraId="37771A0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bottom"/>
            <w:hideMark/>
          </w:tcPr>
          <w:p w14:paraId="6F2E8064"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PELÍCULA ACRÍLICA PROTECTORA TRANSPARENTE INDOLORA EN SACHET</w:t>
            </w:r>
          </w:p>
          <w:p w14:paraId="66007436" w14:textId="77777777" w:rsidR="005B31ED" w:rsidRPr="00585BA9" w:rsidRDefault="005B31ED" w:rsidP="006C4000">
            <w:pPr>
              <w:pStyle w:val="Prrafodelista"/>
              <w:numPr>
                <w:ilvl w:val="0"/>
                <w:numId w:val="45"/>
              </w:numPr>
              <w:spacing w:after="0" w:line="240" w:lineRule="auto"/>
              <w:ind w:left="311" w:hanging="283"/>
              <w:rPr>
                <w:rFonts w:ascii="Arial" w:hAnsi="Arial" w:cs="Arial"/>
                <w:sz w:val="16"/>
                <w:szCs w:val="16"/>
              </w:rPr>
            </w:pPr>
            <w:r w:rsidRPr="00585BA9">
              <w:rPr>
                <w:rFonts w:ascii="Arial" w:hAnsi="Arial" w:cs="Arial"/>
                <w:sz w:val="16"/>
                <w:szCs w:val="16"/>
              </w:rPr>
              <w:t xml:space="preserve">PELÍCULA PROTECTORA SIN ARDOR </w:t>
            </w:r>
          </w:p>
          <w:p w14:paraId="3A772D6F" w14:textId="77777777" w:rsidR="005B31ED" w:rsidRPr="00585BA9" w:rsidRDefault="005B31ED" w:rsidP="006C4000">
            <w:pPr>
              <w:pStyle w:val="Prrafodelista"/>
              <w:numPr>
                <w:ilvl w:val="0"/>
                <w:numId w:val="45"/>
              </w:numPr>
              <w:spacing w:after="0" w:line="240" w:lineRule="auto"/>
              <w:ind w:left="311" w:hanging="283"/>
              <w:rPr>
                <w:rFonts w:ascii="Arial" w:hAnsi="Arial" w:cs="Arial"/>
                <w:sz w:val="16"/>
                <w:szCs w:val="16"/>
              </w:rPr>
            </w:pPr>
            <w:r w:rsidRPr="00585BA9">
              <w:rPr>
                <w:rFonts w:ascii="Arial" w:hAnsi="Arial" w:cs="Arial"/>
                <w:sz w:val="16"/>
                <w:szCs w:val="16"/>
              </w:rPr>
              <w:t xml:space="preserve">LIBRE DE ALCOHOL </w:t>
            </w:r>
          </w:p>
          <w:p w14:paraId="0916D1CC" w14:textId="77777777" w:rsidR="005B31ED" w:rsidRPr="00585BA9" w:rsidRDefault="005B31ED" w:rsidP="006C4000">
            <w:pPr>
              <w:pStyle w:val="Prrafodelista"/>
              <w:numPr>
                <w:ilvl w:val="0"/>
                <w:numId w:val="45"/>
              </w:numPr>
              <w:spacing w:after="0" w:line="240" w:lineRule="auto"/>
              <w:ind w:left="311" w:hanging="283"/>
              <w:rPr>
                <w:rFonts w:ascii="Arial" w:hAnsi="Arial" w:cs="Arial"/>
                <w:sz w:val="16"/>
                <w:szCs w:val="16"/>
              </w:rPr>
            </w:pPr>
            <w:r w:rsidRPr="00585BA9">
              <w:rPr>
                <w:rFonts w:ascii="Arial" w:hAnsi="Arial" w:cs="Arial"/>
                <w:sz w:val="16"/>
                <w:szCs w:val="16"/>
              </w:rPr>
              <w:t xml:space="preserve">FORMADOR DE PELÍCULA </w:t>
            </w:r>
          </w:p>
          <w:p w14:paraId="4B7B23C0" w14:textId="77777777" w:rsidR="005B31ED" w:rsidRPr="00585BA9" w:rsidRDefault="005B31ED" w:rsidP="006C4000">
            <w:pPr>
              <w:pStyle w:val="Prrafodelista"/>
              <w:numPr>
                <w:ilvl w:val="0"/>
                <w:numId w:val="45"/>
              </w:numPr>
              <w:spacing w:after="0" w:line="240" w:lineRule="auto"/>
              <w:ind w:left="311" w:hanging="283"/>
              <w:rPr>
                <w:rFonts w:ascii="Arial" w:hAnsi="Arial" w:cs="Arial"/>
                <w:sz w:val="16"/>
                <w:szCs w:val="16"/>
              </w:rPr>
            </w:pPr>
            <w:r w:rsidRPr="00585BA9">
              <w:rPr>
                <w:rFonts w:ascii="Arial" w:hAnsi="Arial" w:cs="Arial"/>
                <w:sz w:val="16"/>
                <w:szCs w:val="16"/>
              </w:rPr>
              <w:t xml:space="preserve">CON SOLVENTE A BASE DE SILICONA NO TOXICO </w:t>
            </w:r>
          </w:p>
          <w:p w14:paraId="4E174FC5" w14:textId="77777777" w:rsidR="005B31ED" w:rsidRPr="00585BA9" w:rsidRDefault="005B31ED" w:rsidP="006C4000">
            <w:pPr>
              <w:pStyle w:val="Prrafodelista"/>
              <w:numPr>
                <w:ilvl w:val="0"/>
                <w:numId w:val="45"/>
              </w:numPr>
              <w:spacing w:after="0" w:line="240" w:lineRule="auto"/>
              <w:ind w:left="311" w:hanging="283"/>
              <w:rPr>
                <w:rFonts w:ascii="Arial" w:hAnsi="Arial" w:cs="Arial"/>
                <w:b/>
                <w:bCs/>
                <w:sz w:val="16"/>
                <w:szCs w:val="16"/>
              </w:rPr>
            </w:pPr>
            <w:r w:rsidRPr="00585BA9">
              <w:rPr>
                <w:rFonts w:ascii="Arial" w:hAnsi="Arial" w:cs="Arial"/>
                <w:sz w:val="16"/>
                <w:szCs w:val="16"/>
              </w:rPr>
              <w:t xml:space="preserve">PLASTIFICANTE FLEXIBLE </w:t>
            </w:r>
          </w:p>
        </w:tc>
        <w:tc>
          <w:tcPr>
            <w:tcW w:w="274" w:type="pct"/>
            <w:tcBorders>
              <w:top w:val="single" w:sz="4" w:space="0" w:color="auto"/>
              <w:left w:val="single" w:sz="4" w:space="0" w:color="auto"/>
              <w:bottom w:val="single" w:sz="4" w:space="0" w:color="auto"/>
              <w:right w:val="single" w:sz="4" w:space="0" w:color="auto"/>
            </w:tcBorders>
            <w:vAlign w:val="center"/>
            <w:hideMark/>
          </w:tcPr>
          <w:p w14:paraId="6F5C1C4B" w14:textId="37BAAFB2"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vAlign w:val="center"/>
            <w:hideMark/>
          </w:tcPr>
          <w:p w14:paraId="3BB66062"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E9C623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3071F22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11C16AFF" w14:textId="77777777" w:rsidTr="00D70C32">
        <w:trPr>
          <w:trHeight w:val="853"/>
        </w:trPr>
        <w:tc>
          <w:tcPr>
            <w:tcW w:w="215" w:type="pct"/>
            <w:tcBorders>
              <w:top w:val="single" w:sz="4" w:space="0" w:color="auto"/>
              <w:left w:val="single" w:sz="4" w:space="0" w:color="auto"/>
              <w:bottom w:val="single" w:sz="4" w:space="0" w:color="auto"/>
              <w:right w:val="single" w:sz="4" w:space="0" w:color="auto"/>
            </w:tcBorders>
            <w:vAlign w:val="center"/>
            <w:hideMark/>
          </w:tcPr>
          <w:p w14:paraId="59207F57"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EC21787"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PELÍCULA ACRÍLICA PROTECTORA TRANSPARENTE INDOLORA EN COLOMBINA</w:t>
            </w:r>
          </w:p>
          <w:p w14:paraId="070D779A" w14:textId="77777777" w:rsidR="005B31ED" w:rsidRPr="00585BA9" w:rsidRDefault="005B31ED" w:rsidP="006C4000">
            <w:pPr>
              <w:pStyle w:val="Prrafodelista"/>
              <w:numPr>
                <w:ilvl w:val="0"/>
                <w:numId w:val="46"/>
              </w:numPr>
              <w:spacing w:after="0" w:line="240" w:lineRule="auto"/>
              <w:ind w:left="311" w:hanging="283"/>
              <w:rPr>
                <w:rFonts w:ascii="Arial" w:hAnsi="Arial" w:cs="Arial"/>
                <w:sz w:val="16"/>
                <w:szCs w:val="16"/>
              </w:rPr>
            </w:pPr>
            <w:r w:rsidRPr="00585BA9">
              <w:rPr>
                <w:rFonts w:ascii="Arial" w:hAnsi="Arial" w:cs="Arial"/>
                <w:sz w:val="16"/>
                <w:szCs w:val="16"/>
              </w:rPr>
              <w:t xml:space="preserve">PROTECTORA SIN ARDOR </w:t>
            </w:r>
          </w:p>
          <w:p w14:paraId="2AB21574" w14:textId="77777777" w:rsidR="005B31ED" w:rsidRPr="00585BA9" w:rsidRDefault="005B31ED" w:rsidP="006C4000">
            <w:pPr>
              <w:pStyle w:val="Prrafodelista"/>
              <w:numPr>
                <w:ilvl w:val="0"/>
                <w:numId w:val="46"/>
              </w:numPr>
              <w:spacing w:after="0" w:line="240" w:lineRule="auto"/>
              <w:ind w:left="311" w:hanging="283"/>
              <w:rPr>
                <w:rFonts w:ascii="Arial" w:hAnsi="Arial" w:cs="Arial"/>
                <w:sz w:val="16"/>
                <w:szCs w:val="16"/>
              </w:rPr>
            </w:pPr>
            <w:r w:rsidRPr="00585BA9">
              <w:rPr>
                <w:rFonts w:ascii="Arial" w:hAnsi="Arial" w:cs="Arial"/>
                <w:sz w:val="16"/>
                <w:szCs w:val="16"/>
              </w:rPr>
              <w:t xml:space="preserve">LIBRE DE ALCOHOL </w:t>
            </w:r>
          </w:p>
          <w:p w14:paraId="0CEDDA10" w14:textId="77777777" w:rsidR="005B31ED" w:rsidRPr="00585BA9" w:rsidRDefault="005B31ED" w:rsidP="006C4000">
            <w:pPr>
              <w:pStyle w:val="Prrafodelista"/>
              <w:numPr>
                <w:ilvl w:val="0"/>
                <w:numId w:val="46"/>
              </w:numPr>
              <w:spacing w:after="0" w:line="240" w:lineRule="auto"/>
              <w:ind w:left="311" w:hanging="283"/>
              <w:rPr>
                <w:rFonts w:ascii="Arial" w:hAnsi="Arial" w:cs="Arial"/>
                <w:sz w:val="16"/>
                <w:szCs w:val="16"/>
              </w:rPr>
            </w:pPr>
            <w:r w:rsidRPr="00585BA9">
              <w:rPr>
                <w:rFonts w:ascii="Arial" w:hAnsi="Arial" w:cs="Arial"/>
                <w:sz w:val="16"/>
                <w:szCs w:val="16"/>
              </w:rPr>
              <w:t xml:space="preserve">FORMADOR DE PELÍCULA </w:t>
            </w:r>
          </w:p>
          <w:p w14:paraId="1BD33FE7" w14:textId="77777777" w:rsidR="005B31ED" w:rsidRPr="00585BA9" w:rsidRDefault="005B31ED" w:rsidP="006C4000">
            <w:pPr>
              <w:pStyle w:val="Prrafodelista"/>
              <w:numPr>
                <w:ilvl w:val="0"/>
                <w:numId w:val="46"/>
              </w:numPr>
              <w:spacing w:after="0" w:line="240" w:lineRule="auto"/>
              <w:ind w:left="311" w:hanging="283"/>
              <w:rPr>
                <w:rFonts w:ascii="Arial" w:hAnsi="Arial" w:cs="Arial"/>
                <w:sz w:val="16"/>
                <w:szCs w:val="16"/>
              </w:rPr>
            </w:pPr>
            <w:r w:rsidRPr="00585BA9">
              <w:rPr>
                <w:rFonts w:ascii="Arial" w:hAnsi="Arial" w:cs="Arial"/>
                <w:sz w:val="16"/>
                <w:szCs w:val="16"/>
              </w:rPr>
              <w:t xml:space="preserve">CON SOLVENTE A BASE DE SILICONA NO TOXICO </w:t>
            </w:r>
          </w:p>
          <w:p w14:paraId="12473B37" w14:textId="77777777" w:rsidR="005B31ED" w:rsidRPr="00585BA9" w:rsidRDefault="005B31ED" w:rsidP="006C4000">
            <w:pPr>
              <w:pStyle w:val="Prrafodelista"/>
              <w:numPr>
                <w:ilvl w:val="0"/>
                <w:numId w:val="46"/>
              </w:numPr>
              <w:spacing w:after="0" w:line="240" w:lineRule="auto"/>
              <w:ind w:left="311" w:hanging="283"/>
              <w:rPr>
                <w:rFonts w:ascii="Arial" w:hAnsi="Arial" w:cs="Arial"/>
                <w:b/>
                <w:bCs/>
                <w:sz w:val="16"/>
                <w:szCs w:val="16"/>
              </w:rPr>
            </w:pPr>
            <w:r w:rsidRPr="00585BA9">
              <w:rPr>
                <w:rFonts w:ascii="Arial" w:hAnsi="Arial" w:cs="Arial"/>
                <w:sz w:val="16"/>
                <w:szCs w:val="16"/>
              </w:rPr>
              <w:t xml:space="preserve">PLASTIFICANTE FLEXIBLE </w:t>
            </w:r>
          </w:p>
        </w:tc>
        <w:tc>
          <w:tcPr>
            <w:tcW w:w="274" w:type="pct"/>
            <w:tcBorders>
              <w:top w:val="single" w:sz="4" w:space="0" w:color="auto"/>
              <w:left w:val="single" w:sz="4" w:space="0" w:color="auto"/>
              <w:bottom w:val="single" w:sz="4" w:space="0" w:color="auto"/>
              <w:right w:val="single" w:sz="4" w:space="0" w:color="auto"/>
            </w:tcBorders>
            <w:vAlign w:val="center"/>
            <w:hideMark/>
          </w:tcPr>
          <w:p w14:paraId="51B76C98" w14:textId="79DE6C0C" w:rsidR="005B31ED" w:rsidRPr="00585BA9" w:rsidRDefault="005B31ED" w:rsidP="005B31ED">
            <w:pPr>
              <w:spacing w:after="0" w:line="240" w:lineRule="auto"/>
              <w:jc w:val="center"/>
              <w:rPr>
                <w:rFonts w:ascii="Arial" w:hAnsi="Arial" w:cs="Arial"/>
                <w:sz w:val="10"/>
                <w:szCs w:val="10"/>
              </w:rPr>
            </w:pPr>
            <w:r w:rsidRPr="00585BA9">
              <w:rPr>
                <w:rFonts w:ascii="Arial" w:hAnsi="Arial" w:cs="Arial"/>
                <w:sz w:val="10"/>
                <w:szCs w:val="10"/>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04CDE53B"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69DFAC0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44D746B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1051CB1" w14:textId="77777777" w:rsidTr="005B31ED">
        <w:trPr>
          <w:trHeight w:val="285"/>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4432842A"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w:t>
            </w:r>
            <w:proofErr w:type="gramStart"/>
            <w:r w:rsidRPr="00585BA9">
              <w:rPr>
                <w:rFonts w:ascii="Arial" w:hAnsi="Arial" w:cs="Arial"/>
                <w:b/>
                <w:bCs/>
                <w:sz w:val="16"/>
                <w:szCs w:val="16"/>
              </w:rPr>
              <w:t>6  APÓSITO</w:t>
            </w:r>
            <w:proofErr w:type="gramEnd"/>
            <w:r w:rsidRPr="00585BA9">
              <w:rPr>
                <w:rFonts w:ascii="Arial" w:hAnsi="Arial" w:cs="Arial"/>
                <w:b/>
                <w:bCs/>
                <w:sz w:val="16"/>
                <w:szCs w:val="16"/>
              </w:rPr>
              <w:t xml:space="preserve"> HIDROPOLIÉERICA</w:t>
            </w:r>
          </w:p>
        </w:tc>
      </w:tr>
      <w:tr w:rsidR="00585BA9" w:rsidRPr="00585BA9" w14:paraId="5397D31A"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C2A9F8C"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2A379142"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0CC4AD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85F3CD2"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8AD18A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ED63656"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8A5FC5"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8BB7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BC4B4"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61864"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AE2767D"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CE8822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FE96F51" w14:textId="77777777" w:rsidTr="00C06E0D">
        <w:trPr>
          <w:trHeight w:val="1414"/>
        </w:trPr>
        <w:tc>
          <w:tcPr>
            <w:tcW w:w="215" w:type="pct"/>
            <w:tcBorders>
              <w:top w:val="single" w:sz="4" w:space="0" w:color="auto"/>
              <w:left w:val="single" w:sz="4" w:space="0" w:color="auto"/>
              <w:bottom w:val="single" w:sz="4" w:space="0" w:color="auto"/>
              <w:right w:val="single" w:sz="4" w:space="0" w:color="auto"/>
            </w:tcBorders>
            <w:vAlign w:val="center"/>
            <w:hideMark/>
          </w:tcPr>
          <w:p w14:paraId="0AEF5A1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B60A7FC"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ESPUMA HIDROPOLIMÉRICA DE ALTA ABSORCIÓN ALVEOLAR DE 10 X 10 CM.</w:t>
            </w:r>
            <w:r w:rsidRPr="00585BA9">
              <w:rPr>
                <w:rFonts w:ascii="Arial" w:hAnsi="Arial" w:cs="Arial"/>
                <w:sz w:val="16"/>
                <w:szCs w:val="16"/>
              </w:rPr>
              <w:t xml:space="preserve"> </w:t>
            </w:r>
          </w:p>
          <w:p w14:paraId="661930C8"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 xml:space="preserve">ESTÉRIL. </w:t>
            </w:r>
          </w:p>
          <w:p w14:paraId="6F71585F"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HIDROPOLIMÉRICO ABSORBENTE</w:t>
            </w:r>
          </w:p>
          <w:p w14:paraId="6A582E0B"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CONTROL DEL EXUDADO</w:t>
            </w:r>
          </w:p>
          <w:p w14:paraId="53EB4DD0"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SEMI-PERMEABLE</w:t>
            </w:r>
          </w:p>
          <w:p w14:paraId="0514FB09"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ACEITE DE PARAFINA</w:t>
            </w:r>
          </w:p>
          <w:p w14:paraId="10EF2CEA" w14:textId="77777777" w:rsidR="005B31ED" w:rsidRPr="00585BA9" w:rsidRDefault="005B31ED" w:rsidP="006C4000">
            <w:pPr>
              <w:pStyle w:val="Prrafodelista"/>
              <w:numPr>
                <w:ilvl w:val="0"/>
                <w:numId w:val="47"/>
              </w:numPr>
              <w:spacing w:after="0" w:line="240" w:lineRule="auto"/>
              <w:ind w:left="311" w:hanging="283"/>
              <w:rPr>
                <w:rFonts w:ascii="Arial" w:hAnsi="Arial" w:cs="Arial"/>
                <w:sz w:val="16"/>
                <w:szCs w:val="16"/>
              </w:rPr>
            </w:pPr>
            <w:r w:rsidRPr="00585BA9">
              <w:rPr>
                <w:rFonts w:ascii="Arial" w:hAnsi="Arial" w:cs="Arial"/>
                <w:sz w:val="16"/>
                <w:szCs w:val="16"/>
              </w:rPr>
              <w:t>ELASTOMERO</w:t>
            </w:r>
          </w:p>
          <w:p w14:paraId="429AB9AA" w14:textId="77777777" w:rsidR="005B31ED" w:rsidRPr="00585BA9" w:rsidRDefault="005B31ED" w:rsidP="006C4000">
            <w:pPr>
              <w:pStyle w:val="Prrafodelista"/>
              <w:numPr>
                <w:ilvl w:val="0"/>
                <w:numId w:val="47"/>
              </w:numPr>
              <w:spacing w:after="0" w:line="240" w:lineRule="auto"/>
              <w:ind w:left="311" w:hanging="283"/>
              <w:rPr>
                <w:rFonts w:ascii="Arial" w:hAnsi="Arial" w:cs="Arial"/>
                <w:b/>
                <w:bCs/>
                <w:sz w:val="16"/>
                <w:szCs w:val="16"/>
              </w:rPr>
            </w:pPr>
            <w:r w:rsidRPr="00585BA9">
              <w:rPr>
                <w:rFonts w:ascii="Arial" w:hAnsi="Arial" w:cs="Arial"/>
                <w:sz w:val="16"/>
                <w:szCs w:val="16"/>
              </w:rPr>
              <w:t>SURFACTACTE</w:t>
            </w:r>
          </w:p>
        </w:tc>
        <w:tc>
          <w:tcPr>
            <w:tcW w:w="274" w:type="pct"/>
            <w:tcBorders>
              <w:top w:val="single" w:sz="4" w:space="0" w:color="auto"/>
              <w:left w:val="single" w:sz="4" w:space="0" w:color="auto"/>
              <w:bottom w:val="single" w:sz="4" w:space="0" w:color="auto"/>
              <w:right w:val="single" w:sz="4" w:space="0" w:color="auto"/>
            </w:tcBorders>
            <w:vAlign w:val="center"/>
            <w:hideMark/>
          </w:tcPr>
          <w:p w14:paraId="44D1927D" w14:textId="3A51BD65"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36ED962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3A75B92"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5670C95A"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6CFCF4A" w14:textId="77777777" w:rsidTr="00C06E0D">
        <w:trPr>
          <w:trHeight w:val="1368"/>
        </w:trPr>
        <w:tc>
          <w:tcPr>
            <w:tcW w:w="215" w:type="pct"/>
            <w:tcBorders>
              <w:top w:val="single" w:sz="4" w:space="0" w:color="auto"/>
              <w:left w:val="single" w:sz="4" w:space="0" w:color="auto"/>
              <w:bottom w:val="single" w:sz="4" w:space="0" w:color="auto"/>
              <w:right w:val="single" w:sz="4" w:space="0" w:color="auto"/>
            </w:tcBorders>
            <w:vAlign w:val="center"/>
            <w:hideMark/>
          </w:tcPr>
          <w:p w14:paraId="7960464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D75C392"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HIDROPOLIMÉRICA DE ALTA ABSORCIÓN ALVEOLAR DE 15 X 15 CM.</w:t>
            </w:r>
            <w:r w:rsidRPr="00585BA9">
              <w:rPr>
                <w:rFonts w:ascii="Arial" w:hAnsi="Arial" w:cs="Arial"/>
                <w:sz w:val="16"/>
                <w:szCs w:val="16"/>
              </w:rPr>
              <w:t xml:space="preserve"> </w:t>
            </w:r>
          </w:p>
          <w:p w14:paraId="29DCC2E2"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 xml:space="preserve">ESTÉRIL. </w:t>
            </w:r>
          </w:p>
          <w:p w14:paraId="152D21E9"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HIDROPOLIMÉRICO ABSORBENTE</w:t>
            </w:r>
          </w:p>
          <w:p w14:paraId="7F7A97E5"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CONTROL DEL EXUDADO</w:t>
            </w:r>
          </w:p>
          <w:p w14:paraId="1D222B7F"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SEMI-PERMEABLE</w:t>
            </w:r>
          </w:p>
          <w:p w14:paraId="42EB71FD"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ACEITE DE PARAFINA</w:t>
            </w:r>
          </w:p>
          <w:p w14:paraId="5D80E25B" w14:textId="77777777" w:rsidR="005B31ED" w:rsidRPr="00585BA9" w:rsidRDefault="005B31ED" w:rsidP="006C4000">
            <w:pPr>
              <w:pStyle w:val="Prrafodelista"/>
              <w:numPr>
                <w:ilvl w:val="0"/>
                <w:numId w:val="48"/>
              </w:numPr>
              <w:spacing w:after="0" w:line="240" w:lineRule="auto"/>
              <w:ind w:left="311" w:hanging="283"/>
              <w:rPr>
                <w:rFonts w:ascii="Arial" w:hAnsi="Arial" w:cs="Arial"/>
                <w:sz w:val="16"/>
                <w:szCs w:val="16"/>
              </w:rPr>
            </w:pPr>
            <w:r w:rsidRPr="00585BA9">
              <w:rPr>
                <w:rFonts w:ascii="Arial" w:hAnsi="Arial" w:cs="Arial"/>
                <w:sz w:val="16"/>
                <w:szCs w:val="16"/>
              </w:rPr>
              <w:t>ELASTOMERO</w:t>
            </w:r>
          </w:p>
          <w:p w14:paraId="3478A908" w14:textId="77777777" w:rsidR="005B31ED" w:rsidRPr="00585BA9" w:rsidRDefault="005B31ED" w:rsidP="006C4000">
            <w:pPr>
              <w:pStyle w:val="Prrafodelista"/>
              <w:numPr>
                <w:ilvl w:val="0"/>
                <w:numId w:val="48"/>
              </w:numPr>
              <w:spacing w:after="0" w:line="240" w:lineRule="auto"/>
              <w:ind w:left="311" w:hanging="283"/>
              <w:rPr>
                <w:rFonts w:ascii="Arial" w:hAnsi="Arial" w:cs="Arial"/>
                <w:b/>
                <w:bCs/>
                <w:sz w:val="16"/>
                <w:szCs w:val="16"/>
              </w:rPr>
            </w:pPr>
            <w:r w:rsidRPr="00585BA9">
              <w:rPr>
                <w:rFonts w:ascii="Arial" w:hAnsi="Arial" w:cs="Arial"/>
                <w:sz w:val="16"/>
                <w:szCs w:val="16"/>
              </w:rPr>
              <w:t>SURFACTACTE</w:t>
            </w:r>
          </w:p>
        </w:tc>
        <w:tc>
          <w:tcPr>
            <w:tcW w:w="274" w:type="pct"/>
            <w:tcBorders>
              <w:top w:val="single" w:sz="4" w:space="0" w:color="auto"/>
              <w:left w:val="single" w:sz="4" w:space="0" w:color="auto"/>
              <w:bottom w:val="single" w:sz="4" w:space="0" w:color="auto"/>
              <w:right w:val="single" w:sz="4" w:space="0" w:color="auto"/>
            </w:tcBorders>
            <w:vAlign w:val="center"/>
            <w:hideMark/>
          </w:tcPr>
          <w:p w14:paraId="13F967EF" w14:textId="6CDB9F4F"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6214EF00"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5821AF29"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1F49A1C5"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7D4DA8F" w14:textId="77777777" w:rsidTr="00C06E0D">
        <w:trPr>
          <w:trHeight w:val="1095"/>
        </w:trPr>
        <w:tc>
          <w:tcPr>
            <w:tcW w:w="215" w:type="pct"/>
            <w:tcBorders>
              <w:top w:val="single" w:sz="4" w:space="0" w:color="auto"/>
              <w:left w:val="single" w:sz="4" w:space="0" w:color="auto"/>
              <w:bottom w:val="single" w:sz="4" w:space="0" w:color="auto"/>
              <w:right w:val="single" w:sz="4" w:space="0" w:color="auto"/>
            </w:tcBorders>
            <w:vAlign w:val="center"/>
            <w:hideMark/>
          </w:tcPr>
          <w:p w14:paraId="4D504A1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C36FFAB"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ESPUMA HIDROPOLIMÉRICA DE ALTA ABSORCIÓN ALVEOLAR CON PLATA AL 0.95/CM2 DE 10 X 10 CM</w:t>
            </w:r>
            <w:r w:rsidRPr="00585BA9">
              <w:rPr>
                <w:rFonts w:ascii="Arial" w:hAnsi="Arial" w:cs="Arial"/>
                <w:sz w:val="16"/>
                <w:szCs w:val="16"/>
              </w:rPr>
              <w:t xml:space="preserve"> </w:t>
            </w:r>
          </w:p>
          <w:p w14:paraId="04FAF627"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ESTÉRIL</w:t>
            </w:r>
          </w:p>
          <w:p w14:paraId="2AC1DE08"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HIDROPOLIMÉRICO ABSORBENTE</w:t>
            </w:r>
          </w:p>
          <w:p w14:paraId="6A6FA4A8"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CONTROL DEL EXUDADO</w:t>
            </w:r>
          </w:p>
          <w:p w14:paraId="580CB35F"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SEMI-PERMEABLE</w:t>
            </w:r>
          </w:p>
          <w:p w14:paraId="7A4A2464"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ACEITE DE PARAFINA</w:t>
            </w:r>
          </w:p>
          <w:p w14:paraId="09630B37" w14:textId="77777777" w:rsidR="005B31ED" w:rsidRPr="00585BA9" w:rsidRDefault="005B31ED" w:rsidP="006C4000">
            <w:pPr>
              <w:pStyle w:val="Prrafodelista"/>
              <w:numPr>
                <w:ilvl w:val="0"/>
                <w:numId w:val="49"/>
              </w:numPr>
              <w:spacing w:after="0" w:line="240" w:lineRule="auto"/>
              <w:ind w:left="311" w:hanging="283"/>
              <w:rPr>
                <w:rFonts w:ascii="Arial" w:hAnsi="Arial" w:cs="Arial"/>
                <w:sz w:val="16"/>
                <w:szCs w:val="16"/>
              </w:rPr>
            </w:pPr>
            <w:r w:rsidRPr="00585BA9">
              <w:rPr>
                <w:rFonts w:ascii="Arial" w:hAnsi="Arial" w:cs="Arial"/>
                <w:sz w:val="16"/>
                <w:szCs w:val="16"/>
              </w:rPr>
              <w:t>ELASTOMERO</w:t>
            </w:r>
          </w:p>
          <w:p w14:paraId="37B1EC43" w14:textId="77777777" w:rsidR="005B31ED" w:rsidRPr="00585BA9" w:rsidRDefault="005B31ED" w:rsidP="006C4000">
            <w:pPr>
              <w:pStyle w:val="Prrafodelista"/>
              <w:numPr>
                <w:ilvl w:val="0"/>
                <w:numId w:val="49"/>
              </w:numPr>
              <w:spacing w:after="0" w:line="240" w:lineRule="auto"/>
              <w:ind w:left="311" w:hanging="283"/>
              <w:rPr>
                <w:rFonts w:ascii="Arial" w:hAnsi="Arial" w:cs="Arial"/>
                <w:b/>
                <w:bCs/>
                <w:sz w:val="16"/>
                <w:szCs w:val="16"/>
              </w:rPr>
            </w:pPr>
            <w:r w:rsidRPr="00585BA9">
              <w:rPr>
                <w:rFonts w:ascii="Arial" w:hAnsi="Arial" w:cs="Arial"/>
                <w:sz w:val="16"/>
                <w:szCs w:val="16"/>
              </w:rPr>
              <w:t>SURFACTACTE</w:t>
            </w:r>
          </w:p>
        </w:tc>
        <w:tc>
          <w:tcPr>
            <w:tcW w:w="274" w:type="pct"/>
            <w:tcBorders>
              <w:top w:val="single" w:sz="4" w:space="0" w:color="auto"/>
              <w:left w:val="single" w:sz="4" w:space="0" w:color="auto"/>
              <w:bottom w:val="single" w:sz="4" w:space="0" w:color="auto"/>
              <w:right w:val="single" w:sz="4" w:space="0" w:color="auto"/>
            </w:tcBorders>
            <w:vAlign w:val="center"/>
            <w:hideMark/>
          </w:tcPr>
          <w:p w14:paraId="3FC1916B" w14:textId="40F81186"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FF48FDB"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643FCA87"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7E49948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0D4EE0D" w14:textId="77777777" w:rsidTr="005B31ED">
        <w:trPr>
          <w:trHeight w:val="70"/>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6BD18B2B"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GRUPO 7 BARRERAS Y BOLSAS</w:t>
            </w:r>
          </w:p>
        </w:tc>
      </w:tr>
      <w:tr w:rsidR="00585BA9" w:rsidRPr="00585BA9" w14:paraId="1AFC26D8"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3BD4542"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6F16DB53"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AE9040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84B4FCA"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3C40BF6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1DEAC305" w14:textId="77777777" w:rsidTr="00D70C32">
        <w:trPr>
          <w:trHeight w:val="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6ADE1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63BD1"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1B49E"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3AD643"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F3A790B"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142776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4D0188C5" w14:textId="77777777" w:rsidTr="00C06E0D">
        <w:trPr>
          <w:trHeight w:val="1048"/>
        </w:trPr>
        <w:tc>
          <w:tcPr>
            <w:tcW w:w="215" w:type="pct"/>
            <w:tcBorders>
              <w:top w:val="single" w:sz="4" w:space="0" w:color="auto"/>
              <w:left w:val="single" w:sz="4" w:space="0" w:color="auto"/>
              <w:bottom w:val="single" w:sz="4" w:space="0" w:color="auto"/>
              <w:right w:val="single" w:sz="4" w:space="0" w:color="auto"/>
            </w:tcBorders>
            <w:vAlign w:val="center"/>
            <w:hideMark/>
          </w:tcPr>
          <w:p w14:paraId="5248572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1</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3C455AAD"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BOLSA PARA COLOSTOMIA 50 A 59MM</w:t>
            </w:r>
          </w:p>
          <w:p w14:paraId="4BB465F4" w14:textId="77777777" w:rsidR="005B31ED" w:rsidRPr="00585BA9" w:rsidRDefault="005B31ED" w:rsidP="006C4000">
            <w:pPr>
              <w:pStyle w:val="Prrafodelista"/>
              <w:numPr>
                <w:ilvl w:val="0"/>
                <w:numId w:val="50"/>
              </w:numPr>
              <w:spacing w:after="0" w:line="240" w:lineRule="auto"/>
              <w:ind w:left="311" w:hanging="283"/>
              <w:rPr>
                <w:rFonts w:ascii="Arial" w:hAnsi="Arial" w:cs="Arial"/>
                <w:sz w:val="16"/>
                <w:szCs w:val="16"/>
              </w:rPr>
            </w:pPr>
            <w:r w:rsidRPr="00585BA9">
              <w:rPr>
                <w:rFonts w:ascii="Arial" w:hAnsi="Arial" w:cs="Arial"/>
                <w:sz w:val="16"/>
                <w:szCs w:val="16"/>
              </w:rPr>
              <w:t>MATERIAL RESISTENTE A FUGAS</w:t>
            </w:r>
          </w:p>
          <w:p w14:paraId="62B829F0" w14:textId="77777777" w:rsidR="005B31ED" w:rsidRPr="00585BA9" w:rsidRDefault="005B31ED" w:rsidP="006C4000">
            <w:pPr>
              <w:pStyle w:val="Prrafodelista"/>
              <w:numPr>
                <w:ilvl w:val="0"/>
                <w:numId w:val="50"/>
              </w:numPr>
              <w:spacing w:after="0" w:line="240" w:lineRule="auto"/>
              <w:ind w:left="311" w:hanging="283"/>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4E2DD665" w14:textId="77777777" w:rsidR="005B31ED" w:rsidRPr="00585BA9" w:rsidRDefault="005B31ED" w:rsidP="006C4000">
            <w:pPr>
              <w:pStyle w:val="Prrafodelista"/>
              <w:numPr>
                <w:ilvl w:val="0"/>
                <w:numId w:val="50"/>
              </w:numPr>
              <w:spacing w:after="0" w:line="240" w:lineRule="auto"/>
              <w:ind w:left="311" w:hanging="283"/>
              <w:rPr>
                <w:rFonts w:ascii="Arial" w:hAnsi="Arial" w:cs="Arial"/>
                <w:sz w:val="16"/>
                <w:szCs w:val="16"/>
              </w:rPr>
            </w:pPr>
            <w:r w:rsidRPr="00585BA9">
              <w:rPr>
                <w:rFonts w:ascii="Arial" w:hAnsi="Arial" w:cs="Arial"/>
                <w:sz w:val="16"/>
                <w:szCs w:val="16"/>
              </w:rPr>
              <w:t>PROTECTOR AISLANTE ELABORADO EN TEJIDO SUAVE EN EL AREA DE CONTACTO DE LA BOLSA CON LA PIEL.</w:t>
            </w:r>
          </w:p>
          <w:p w14:paraId="4F86C458" w14:textId="77777777" w:rsidR="005B31ED" w:rsidRPr="00585BA9" w:rsidRDefault="005B31ED" w:rsidP="006C4000">
            <w:pPr>
              <w:pStyle w:val="Prrafodelista"/>
              <w:numPr>
                <w:ilvl w:val="0"/>
                <w:numId w:val="50"/>
              </w:numPr>
              <w:spacing w:after="0" w:line="240" w:lineRule="auto"/>
              <w:ind w:left="311" w:hanging="283"/>
              <w:rPr>
                <w:rFonts w:ascii="Arial" w:hAnsi="Arial" w:cs="Arial"/>
                <w:b/>
                <w:bCs/>
                <w:sz w:val="16"/>
                <w:szCs w:val="16"/>
              </w:rPr>
            </w:pPr>
            <w:r w:rsidRPr="00585BA9">
              <w:rPr>
                <w:rFonts w:ascii="Arial" w:hAnsi="Arial" w:cs="Arial"/>
                <w:b/>
                <w:bCs/>
                <w:sz w:val="16"/>
                <w:szCs w:val="16"/>
              </w:rPr>
              <w:t>C</w:t>
            </w:r>
            <w:r w:rsidRPr="00585BA9">
              <w:rPr>
                <w:rFonts w:ascii="Arial" w:hAnsi="Arial" w:cs="Arial"/>
                <w:sz w:val="16"/>
                <w:szCs w:val="16"/>
              </w:rPr>
              <w:t>ON FILTRO A PRUEBA DE OLORES</w:t>
            </w:r>
          </w:p>
        </w:tc>
        <w:tc>
          <w:tcPr>
            <w:tcW w:w="274" w:type="pct"/>
            <w:tcBorders>
              <w:top w:val="single" w:sz="4" w:space="0" w:color="auto"/>
              <w:left w:val="single" w:sz="4" w:space="0" w:color="auto"/>
              <w:bottom w:val="single" w:sz="4" w:space="0" w:color="auto"/>
              <w:right w:val="single" w:sz="4" w:space="0" w:color="auto"/>
            </w:tcBorders>
            <w:vAlign w:val="center"/>
            <w:hideMark/>
          </w:tcPr>
          <w:p w14:paraId="00275424" w14:textId="0448A5E9"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7FD3995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73AE2AD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7BAD938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77FADA77" w14:textId="77777777" w:rsidTr="00D776CE">
        <w:trPr>
          <w:trHeight w:val="87"/>
        </w:trPr>
        <w:tc>
          <w:tcPr>
            <w:tcW w:w="215" w:type="pct"/>
            <w:tcBorders>
              <w:top w:val="single" w:sz="4" w:space="0" w:color="auto"/>
              <w:left w:val="single" w:sz="4" w:space="0" w:color="auto"/>
              <w:bottom w:val="single" w:sz="4" w:space="0" w:color="auto"/>
              <w:right w:val="single" w:sz="4" w:space="0" w:color="auto"/>
            </w:tcBorders>
            <w:vAlign w:val="center"/>
            <w:hideMark/>
          </w:tcPr>
          <w:p w14:paraId="4EE8C89B"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2</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5364B062"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BARRERA PARA COLOSTOMIA  50 A 59 mm</w:t>
            </w:r>
          </w:p>
          <w:p w14:paraId="58CF83C8" w14:textId="77777777" w:rsidR="005B31ED" w:rsidRPr="00585BA9" w:rsidRDefault="005B31ED" w:rsidP="006C4000">
            <w:pPr>
              <w:pStyle w:val="Prrafodelista"/>
              <w:numPr>
                <w:ilvl w:val="0"/>
                <w:numId w:val="51"/>
              </w:numPr>
              <w:spacing w:after="0" w:line="240" w:lineRule="auto"/>
              <w:ind w:left="238" w:hanging="238"/>
              <w:rPr>
                <w:rFonts w:ascii="Arial" w:hAnsi="Arial" w:cs="Arial"/>
                <w:sz w:val="16"/>
                <w:szCs w:val="16"/>
              </w:rPr>
            </w:pPr>
            <w:r w:rsidRPr="00585BA9">
              <w:rPr>
                <w:rFonts w:ascii="Arial" w:hAnsi="Arial" w:cs="Arial"/>
                <w:sz w:val="16"/>
                <w:szCs w:val="16"/>
              </w:rPr>
              <w:t>CIERRE HERMÉTICO ENTRE LA BOLSA Y LA BARRERA.</w:t>
            </w:r>
          </w:p>
          <w:p w14:paraId="2BFF63E1" w14:textId="77777777" w:rsidR="005B31ED" w:rsidRPr="00585BA9" w:rsidRDefault="005B31ED" w:rsidP="006C4000">
            <w:pPr>
              <w:pStyle w:val="Prrafodelista"/>
              <w:numPr>
                <w:ilvl w:val="0"/>
                <w:numId w:val="51"/>
              </w:numPr>
              <w:spacing w:after="0" w:line="240" w:lineRule="auto"/>
              <w:ind w:left="238" w:hanging="238"/>
              <w:rPr>
                <w:rFonts w:ascii="Arial" w:hAnsi="Arial" w:cs="Arial"/>
                <w:sz w:val="16"/>
                <w:szCs w:val="16"/>
              </w:rPr>
            </w:pPr>
            <w:r w:rsidRPr="00585BA9">
              <w:rPr>
                <w:rFonts w:ascii="Arial" w:hAnsi="Arial" w:cs="Arial"/>
                <w:sz w:val="16"/>
                <w:szCs w:val="16"/>
              </w:rPr>
              <w:t>ADHERENCIA 100% A LA PIEL</w:t>
            </w:r>
          </w:p>
          <w:p w14:paraId="7FA76881" w14:textId="77777777" w:rsidR="005B31ED" w:rsidRPr="00585BA9" w:rsidRDefault="005B31ED" w:rsidP="006C4000">
            <w:pPr>
              <w:pStyle w:val="Prrafodelista"/>
              <w:numPr>
                <w:ilvl w:val="0"/>
                <w:numId w:val="51"/>
              </w:numPr>
              <w:spacing w:after="0" w:line="240" w:lineRule="auto"/>
              <w:ind w:left="238" w:hanging="238"/>
              <w:rPr>
                <w:rFonts w:ascii="Arial" w:hAnsi="Arial" w:cs="Arial"/>
                <w:b/>
                <w:bCs/>
                <w:sz w:val="16"/>
                <w:szCs w:val="16"/>
              </w:rPr>
            </w:pPr>
            <w:r w:rsidRPr="00585BA9">
              <w:rPr>
                <w:rFonts w:ascii="Arial" w:hAnsi="Arial" w:cs="Arial"/>
                <w:sz w:val="16"/>
                <w:szCs w:val="16"/>
              </w:rPr>
              <w:lastRenderedPageBreak/>
              <w:t>RECUBIERTA CON PELICULA DE POLIURETANO.</w:t>
            </w:r>
          </w:p>
        </w:tc>
        <w:tc>
          <w:tcPr>
            <w:tcW w:w="274" w:type="pct"/>
            <w:tcBorders>
              <w:top w:val="single" w:sz="4" w:space="0" w:color="auto"/>
              <w:left w:val="single" w:sz="4" w:space="0" w:color="auto"/>
              <w:bottom w:val="single" w:sz="4" w:space="0" w:color="auto"/>
              <w:right w:val="single" w:sz="4" w:space="0" w:color="auto"/>
            </w:tcBorders>
            <w:vAlign w:val="center"/>
            <w:hideMark/>
          </w:tcPr>
          <w:p w14:paraId="54611ECA" w14:textId="3E286CB8"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lastRenderedPageBreak/>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2CE7040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35922F73"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44331D6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62425AD3" w14:textId="77777777" w:rsidTr="00C06E0D">
        <w:trPr>
          <w:trHeight w:val="1151"/>
        </w:trPr>
        <w:tc>
          <w:tcPr>
            <w:tcW w:w="215" w:type="pct"/>
            <w:tcBorders>
              <w:top w:val="single" w:sz="4" w:space="0" w:color="auto"/>
              <w:left w:val="single" w:sz="4" w:space="0" w:color="auto"/>
              <w:bottom w:val="single" w:sz="4" w:space="0" w:color="auto"/>
              <w:right w:val="single" w:sz="4" w:space="0" w:color="auto"/>
            </w:tcBorders>
            <w:vAlign w:val="center"/>
            <w:hideMark/>
          </w:tcPr>
          <w:p w14:paraId="6D9C0B5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3</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166B7859"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BOLSA PARA COLOSTOMIA  60 A 69mm</w:t>
            </w:r>
          </w:p>
          <w:p w14:paraId="33F4B84A" w14:textId="77777777" w:rsidR="005B31ED" w:rsidRPr="00585BA9" w:rsidRDefault="005B31ED" w:rsidP="006C4000">
            <w:pPr>
              <w:pStyle w:val="Prrafodelista"/>
              <w:numPr>
                <w:ilvl w:val="0"/>
                <w:numId w:val="52"/>
              </w:numPr>
              <w:spacing w:after="0" w:line="240" w:lineRule="auto"/>
              <w:ind w:left="380" w:hanging="380"/>
              <w:rPr>
                <w:rFonts w:ascii="Arial" w:hAnsi="Arial" w:cs="Arial"/>
                <w:sz w:val="16"/>
                <w:szCs w:val="16"/>
              </w:rPr>
            </w:pPr>
            <w:r w:rsidRPr="00585BA9">
              <w:rPr>
                <w:rFonts w:ascii="Arial" w:hAnsi="Arial" w:cs="Arial"/>
                <w:sz w:val="16"/>
                <w:szCs w:val="16"/>
              </w:rPr>
              <w:t>MATERIAL RESISTENTE A FUGAS</w:t>
            </w:r>
          </w:p>
          <w:p w14:paraId="4E4EAD13" w14:textId="77777777" w:rsidR="005B31ED" w:rsidRPr="00585BA9" w:rsidRDefault="005B31ED" w:rsidP="006C4000">
            <w:pPr>
              <w:pStyle w:val="Prrafodelista"/>
              <w:numPr>
                <w:ilvl w:val="0"/>
                <w:numId w:val="52"/>
              </w:numPr>
              <w:spacing w:after="0" w:line="240" w:lineRule="auto"/>
              <w:ind w:left="380" w:hanging="380"/>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3B52829A" w14:textId="77777777" w:rsidR="005B31ED" w:rsidRPr="00585BA9" w:rsidRDefault="005B31ED" w:rsidP="006C4000">
            <w:pPr>
              <w:pStyle w:val="Prrafodelista"/>
              <w:numPr>
                <w:ilvl w:val="0"/>
                <w:numId w:val="52"/>
              </w:numPr>
              <w:spacing w:after="0" w:line="240" w:lineRule="auto"/>
              <w:ind w:left="380" w:hanging="380"/>
              <w:rPr>
                <w:rFonts w:ascii="Arial" w:hAnsi="Arial" w:cs="Arial"/>
                <w:sz w:val="16"/>
                <w:szCs w:val="16"/>
              </w:rPr>
            </w:pPr>
            <w:r w:rsidRPr="00585BA9">
              <w:rPr>
                <w:rFonts w:ascii="Arial" w:hAnsi="Arial" w:cs="Arial"/>
                <w:sz w:val="16"/>
                <w:szCs w:val="16"/>
              </w:rPr>
              <w:t>PROTECTOR AISLANTE ELABORADO EN TEJIDO SUAVE EN EL AREA DE CONTACTO DE LA BOLSA CON LA PIEL.</w:t>
            </w:r>
          </w:p>
          <w:p w14:paraId="67691979" w14:textId="77777777" w:rsidR="005B31ED" w:rsidRPr="00585BA9" w:rsidRDefault="005B31ED" w:rsidP="006C4000">
            <w:pPr>
              <w:pStyle w:val="Prrafodelista"/>
              <w:numPr>
                <w:ilvl w:val="0"/>
                <w:numId w:val="52"/>
              </w:numPr>
              <w:spacing w:after="0" w:line="240" w:lineRule="auto"/>
              <w:ind w:left="380" w:hanging="380"/>
              <w:rPr>
                <w:rFonts w:ascii="Arial" w:hAnsi="Arial" w:cs="Arial"/>
                <w:b/>
                <w:bCs/>
                <w:sz w:val="16"/>
                <w:szCs w:val="16"/>
              </w:rPr>
            </w:pPr>
            <w:r w:rsidRPr="00585BA9">
              <w:rPr>
                <w:rFonts w:ascii="Arial" w:hAnsi="Arial" w:cs="Arial"/>
                <w:b/>
                <w:bCs/>
                <w:sz w:val="16"/>
                <w:szCs w:val="16"/>
              </w:rPr>
              <w:t>C</w:t>
            </w:r>
            <w:r w:rsidRPr="00585BA9">
              <w:rPr>
                <w:rFonts w:ascii="Arial" w:hAnsi="Arial" w:cs="Arial"/>
                <w:sz w:val="16"/>
                <w:szCs w:val="16"/>
              </w:rPr>
              <w:t>ON FILTRO A PRUEBA DE OLORES</w:t>
            </w:r>
          </w:p>
        </w:tc>
        <w:tc>
          <w:tcPr>
            <w:tcW w:w="274" w:type="pct"/>
            <w:tcBorders>
              <w:top w:val="single" w:sz="4" w:space="0" w:color="auto"/>
              <w:left w:val="single" w:sz="4" w:space="0" w:color="auto"/>
              <w:bottom w:val="single" w:sz="4" w:space="0" w:color="auto"/>
              <w:right w:val="single" w:sz="4" w:space="0" w:color="auto"/>
            </w:tcBorders>
            <w:vAlign w:val="center"/>
            <w:hideMark/>
          </w:tcPr>
          <w:p w14:paraId="46031464" w14:textId="2FDFA876"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vAlign w:val="center"/>
            <w:hideMark/>
          </w:tcPr>
          <w:p w14:paraId="7F322D92"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430B33CC"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1FCEF965"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59CF45E8" w14:textId="77777777" w:rsidTr="00C06E0D">
        <w:trPr>
          <w:trHeight w:val="645"/>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6A3474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4</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60F1C3C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COLOSTOMIA  60 A 69mm</w:t>
            </w:r>
          </w:p>
          <w:p w14:paraId="35F0C5D2" w14:textId="77777777" w:rsidR="0006608D" w:rsidRPr="00585BA9" w:rsidRDefault="0006608D" w:rsidP="006C4000">
            <w:pPr>
              <w:pStyle w:val="Prrafodelista"/>
              <w:numPr>
                <w:ilvl w:val="0"/>
                <w:numId w:val="53"/>
              </w:numPr>
              <w:spacing w:after="0" w:line="240" w:lineRule="auto"/>
              <w:ind w:left="384" w:hanging="384"/>
              <w:rPr>
                <w:rFonts w:ascii="Arial" w:hAnsi="Arial" w:cs="Arial"/>
                <w:sz w:val="16"/>
                <w:szCs w:val="16"/>
              </w:rPr>
            </w:pPr>
            <w:r w:rsidRPr="00585BA9">
              <w:rPr>
                <w:rFonts w:ascii="Arial" w:hAnsi="Arial" w:cs="Arial"/>
                <w:sz w:val="16"/>
                <w:szCs w:val="16"/>
              </w:rPr>
              <w:t>CIERRE HERMÉTICO ENTRE LA BOLSA Y LA BARRERA.</w:t>
            </w:r>
          </w:p>
          <w:p w14:paraId="70E1CDEC" w14:textId="77777777" w:rsidR="0006608D" w:rsidRPr="00585BA9" w:rsidRDefault="0006608D" w:rsidP="006C4000">
            <w:pPr>
              <w:pStyle w:val="Prrafodelista"/>
              <w:numPr>
                <w:ilvl w:val="0"/>
                <w:numId w:val="53"/>
              </w:numPr>
              <w:spacing w:after="0" w:line="240" w:lineRule="auto"/>
              <w:ind w:left="384" w:hanging="384"/>
              <w:rPr>
                <w:rFonts w:ascii="Arial" w:hAnsi="Arial" w:cs="Arial"/>
                <w:sz w:val="16"/>
                <w:szCs w:val="16"/>
              </w:rPr>
            </w:pPr>
            <w:r w:rsidRPr="00585BA9">
              <w:rPr>
                <w:rFonts w:ascii="Arial" w:hAnsi="Arial" w:cs="Arial"/>
                <w:sz w:val="16"/>
                <w:szCs w:val="16"/>
              </w:rPr>
              <w:t>ADHERENCIA 100% A LA PIEL</w:t>
            </w:r>
          </w:p>
          <w:p w14:paraId="21A5BF43" w14:textId="77777777" w:rsidR="0006608D" w:rsidRPr="00585BA9" w:rsidRDefault="0006608D" w:rsidP="006C4000">
            <w:pPr>
              <w:pStyle w:val="Prrafodelista"/>
              <w:numPr>
                <w:ilvl w:val="0"/>
                <w:numId w:val="53"/>
              </w:numPr>
              <w:spacing w:after="0" w:line="240" w:lineRule="auto"/>
              <w:ind w:left="384" w:hanging="384"/>
              <w:rPr>
                <w:rFonts w:ascii="Arial" w:hAnsi="Arial" w:cs="Arial"/>
                <w:b/>
                <w:bCs/>
                <w:sz w:val="16"/>
                <w:szCs w:val="16"/>
              </w:rPr>
            </w:pPr>
            <w:r w:rsidRPr="00585BA9">
              <w:rPr>
                <w:rFonts w:ascii="Arial" w:hAnsi="Arial" w:cs="Arial"/>
                <w:sz w:val="16"/>
                <w:szCs w:val="16"/>
              </w:rPr>
              <w:t>RECUBIERTA CON PELICULA DE POLIURETANO.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EA72FCC" w14:textId="3A79A4CC"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EE1A9B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239584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CFB8FF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2E9D62C" w14:textId="77777777" w:rsidTr="00C06E0D">
        <w:trPr>
          <w:trHeight w:val="115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FB9B84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5</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12DEBA29"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PARA COLOSTOMIA  70mm</w:t>
            </w:r>
          </w:p>
          <w:p w14:paraId="059865E1" w14:textId="77777777" w:rsidR="0006608D" w:rsidRPr="00585BA9" w:rsidRDefault="0006608D" w:rsidP="006C4000">
            <w:pPr>
              <w:pStyle w:val="Prrafodelista"/>
              <w:numPr>
                <w:ilvl w:val="0"/>
                <w:numId w:val="54"/>
              </w:numPr>
              <w:spacing w:after="0" w:line="240" w:lineRule="auto"/>
              <w:ind w:left="384" w:hanging="384"/>
              <w:rPr>
                <w:rFonts w:ascii="Arial" w:hAnsi="Arial" w:cs="Arial"/>
                <w:sz w:val="16"/>
                <w:szCs w:val="16"/>
              </w:rPr>
            </w:pPr>
            <w:r w:rsidRPr="00585BA9">
              <w:rPr>
                <w:rFonts w:ascii="Arial" w:hAnsi="Arial" w:cs="Arial"/>
                <w:sz w:val="16"/>
                <w:szCs w:val="16"/>
              </w:rPr>
              <w:t>MATERIAL RESISTENTE A FUGAS</w:t>
            </w:r>
          </w:p>
          <w:p w14:paraId="428917F1" w14:textId="77777777" w:rsidR="0006608D" w:rsidRPr="00585BA9" w:rsidRDefault="0006608D" w:rsidP="006C4000">
            <w:pPr>
              <w:pStyle w:val="Prrafodelista"/>
              <w:numPr>
                <w:ilvl w:val="0"/>
                <w:numId w:val="54"/>
              </w:numPr>
              <w:spacing w:after="0" w:line="240" w:lineRule="auto"/>
              <w:ind w:left="384" w:hanging="384"/>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20686307" w14:textId="77777777" w:rsidR="0006608D" w:rsidRPr="00585BA9" w:rsidRDefault="0006608D" w:rsidP="006C4000">
            <w:pPr>
              <w:pStyle w:val="Prrafodelista"/>
              <w:numPr>
                <w:ilvl w:val="0"/>
                <w:numId w:val="54"/>
              </w:numPr>
              <w:spacing w:after="0" w:line="240" w:lineRule="auto"/>
              <w:ind w:left="384" w:hanging="384"/>
              <w:rPr>
                <w:rFonts w:ascii="Arial" w:hAnsi="Arial" w:cs="Arial"/>
                <w:sz w:val="16"/>
                <w:szCs w:val="16"/>
              </w:rPr>
            </w:pPr>
            <w:r w:rsidRPr="00585BA9">
              <w:rPr>
                <w:rFonts w:ascii="Arial" w:hAnsi="Arial" w:cs="Arial"/>
                <w:sz w:val="16"/>
                <w:szCs w:val="16"/>
              </w:rPr>
              <w:t>PROTECTOR AISLANTE ELABORADO EN TEJIDO SUAVE EN EL AREA DE CONTACTO DE LA BOLSA CON LA PIEL.</w:t>
            </w:r>
          </w:p>
          <w:p w14:paraId="5FABBB4A" w14:textId="77777777" w:rsidR="0006608D" w:rsidRPr="00585BA9" w:rsidRDefault="0006608D" w:rsidP="006C4000">
            <w:pPr>
              <w:pStyle w:val="Prrafodelista"/>
              <w:numPr>
                <w:ilvl w:val="0"/>
                <w:numId w:val="54"/>
              </w:numPr>
              <w:spacing w:after="0" w:line="240" w:lineRule="auto"/>
              <w:ind w:left="384" w:hanging="384"/>
              <w:rPr>
                <w:rFonts w:ascii="Arial" w:hAnsi="Arial" w:cs="Arial"/>
                <w:b/>
                <w:bCs/>
                <w:sz w:val="16"/>
                <w:szCs w:val="16"/>
              </w:rPr>
            </w:pPr>
            <w:r w:rsidRPr="00585BA9">
              <w:rPr>
                <w:rFonts w:ascii="Arial" w:hAnsi="Arial" w:cs="Arial"/>
                <w:b/>
                <w:bCs/>
                <w:sz w:val="16"/>
                <w:szCs w:val="16"/>
              </w:rPr>
              <w:t>C</w:t>
            </w:r>
            <w:r w:rsidRPr="00585BA9">
              <w:rPr>
                <w:rFonts w:ascii="Arial" w:hAnsi="Arial" w:cs="Arial"/>
                <w:sz w:val="16"/>
                <w:szCs w:val="16"/>
              </w:rPr>
              <w:t>ON FILTRO A PRUEBA DE OLORES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A3CE51E" w14:textId="7E46CC44"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D2E849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CA0924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717B0E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7DBCE52" w14:textId="77777777" w:rsidTr="00C06E0D">
        <w:trPr>
          <w:trHeight w:val="52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FCA2A6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6</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39CA8CA3"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COLOSTOMIA  70mm</w:t>
            </w:r>
          </w:p>
          <w:p w14:paraId="2A821891" w14:textId="77777777" w:rsidR="0006608D" w:rsidRPr="00585BA9" w:rsidRDefault="0006608D" w:rsidP="006C4000">
            <w:pPr>
              <w:pStyle w:val="Prrafodelista"/>
              <w:numPr>
                <w:ilvl w:val="0"/>
                <w:numId w:val="55"/>
              </w:numPr>
              <w:spacing w:after="0" w:line="240" w:lineRule="auto"/>
              <w:ind w:left="384" w:hanging="384"/>
              <w:rPr>
                <w:rFonts w:ascii="Arial" w:hAnsi="Arial" w:cs="Arial"/>
                <w:sz w:val="16"/>
                <w:szCs w:val="16"/>
              </w:rPr>
            </w:pPr>
            <w:r w:rsidRPr="00585BA9">
              <w:rPr>
                <w:rFonts w:ascii="Arial" w:hAnsi="Arial" w:cs="Arial"/>
                <w:sz w:val="16"/>
                <w:szCs w:val="16"/>
              </w:rPr>
              <w:t>CIERRE HERMÉTICO ENTRE LA BOLSA Y LA BARRERA.</w:t>
            </w:r>
          </w:p>
          <w:p w14:paraId="5BF533DD" w14:textId="77777777" w:rsidR="0006608D" w:rsidRPr="00585BA9" w:rsidRDefault="0006608D" w:rsidP="006C4000">
            <w:pPr>
              <w:pStyle w:val="Prrafodelista"/>
              <w:numPr>
                <w:ilvl w:val="0"/>
                <w:numId w:val="55"/>
              </w:numPr>
              <w:spacing w:after="0" w:line="240" w:lineRule="auto"/>
              <w:ind w:left="384" w:hanging="384"/>
              <w:rPr>
                <w:rFonts w:ascii="Arial" w:hAnsi="Arial" w:cs="Arial"/>
                <w:sz w:val="16"/>
                <w:szCs w:val="16"/>
              </w:rPr>
            </w:pPr>
            <w:r w:rsidRPr="00585BA9">
              <w:rPr>
                <w:rFonts w:ascii="Arial" w:hAnsi="Arial" w:cs="Arial"/>
                <w:sz w:val="16"/>
                <w:szCs w:val="16"/>
              </w:rPr>
              <w:t>ADHERENCIA 100% A LA PIEL</w:t>
            </w:r>
          </w:p>
          <w:p w14:paraId="68D3802C" w14:textId="77777777" w:rsidR="0006608D" w:rsidRPr="00585BA9" w:rsidRDefault="0006608D" w:rsidP="006C4000">
            <w:pPr>
              <w:pStyle w:val="Prrafodelista"/>
              <w:numPr>
                <w:ilvl w:val="0"/>
                <w:numId w:val="55"/>
              </w:numPr>
              <w:spacing w:after="0" w:line="240" w:lineRule="auto"/>
              <w:ind w:left="384" w:hanging="384"/>
              <w:rPr>
                <w:rFonts w:ascii="Arial" w:hAnsi="Arial" w:cs="Arial"/>
                <w:b/>
                <w:bCs/>
                <w:sz w:val="16"/>
                <w:szCs w:val="16"/>
              </w:rPr>
            </w:pPr>
            <w:r w:rsidRPr="00585BA9">
              <w:rPr>
                <w:rFonts w:ascii="Arial" w:hAnsi="Arial" w:cs="Arial"/>
                <w:sz w:val="16"/>
                <w:szCs w:val="16"/>
              </w:rPr>
              <w:t>RECUBIERTA CON PELICULA DE POLIURETANO.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4E8FE7D" w14:textId="7D174EED" w:rsidR="0006608D" w:rsidRPr="00585BA9" w:rsidRDefault="0006608D" w:rsidP="0006608D">
            <w:pPr>
              <w:spacing w:after="0" w:line="240" w:lineRule="auto"/>
              <w:rPr>
                <w:rFonts w:ascii="Arial" w:hAnsi="Arial" w:cs="Arial"/>
                <w:b/>
                <w:bCs/>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977C778"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32C1A11" w14:textId="77777777" w:rsidR="0006608D" w:rsidRPr="00585BA9" w:rsidRDefault="0006608D" w:rsidP="0006608D">
            <w:pPr>
              <w:spacing w:after="0" w:line="240" w:lineRule="auto"/>
              <w:rPr>
                <w:rFonts w:ascii="Arial" w:hAnsi="Arial" w:cs="Arial"/>
                <w:sz w:val="16"/>
                <w:szCs w:val="16"/>
              </w:rPr>
            </w:pP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DF0BEFE"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r>
      <w:tr w:rsidR="00585BA9" w:rsidRPr="00585BA9" w14:paraId="27CA4BE0" w14:textId="77777777" w:rsidTr="00C06E0D">
        <w:trPr>
          <w:trHeight w:val="101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686F48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7</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025FEFF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PARA COLOSTOMIA CONVEXA 60 A 69 mm</w:t>
            </w:r>
          </w:p>
          <w:p w14:paraId="358548B8" w14:textId="77777777" w:rsidR="0006608D" w:rsidRPr="00585BA9" w:rsidRDefault="0006608D" w:rsidP="006C4000">
            <w:pPr>
              <w:pStyle w:val="Prrafodelista"/>
              <w:numPr>
                <w:ilvl w:val="0"/>
                <w:numId w:val="56"/>
              </w:numPr>
              <w:spacing w:after="0" w:line="240" w:lineRule="auto"/>
              <w:ind w:left="384" w:hanging="384"/>
              <w:rPr>
                <w:rFonts w:ascii="Arial" w:hAnsi="Arial" w:cs="Arial"/>
                <w:sz w:val="16"/>
                <w:szCs w:val="16"/>
              </w:rPr>
            </w:pPr>
            <w:r w:rsidRPr="00585BA9">
              <w:rPr>
                <w:rFonts w:ascii="Arial" w:hAnsi="Arial" w:cs="Arial"/>
                <w:sz w:val="16"/>
                <w:szCs w:val="16"/>
              </w:rPr>
              <w:t>MATERIAL RESISTENTE A FUGAS</w:t>
            </w:r>
          </w:p>
          <w:p w14:paraId="554395F5" w14:textId="77777777" w:rsidR="0006608D" w:rsidRPr="00585BA9" w:rsidRDefault="0006608D" w:rsidP="006C4000">
            <w:pPr>
              <w:pStyle w:val="Prrafodelista"/>
              <w:numPr>
                <w:ilvl w:val="0"/>
                <w:numId w:val="56"/>
              </w:numPr>
              <w:spacing w:after="0" w:line="240" w:lineRule="auto"/>
              <w:ind w:left="384" w:hanging="384"/>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1CDCC40E" w14:textId="77777777" w:rsidR="0006608D" w:rsidRPr="00585BA9" w:rsidRDefault="0006608D" w:rsidP="006C4000">
            <w:pPr>
              <w:pStyle w:val="Prrafodelista"/>
              <w:numPr>
                <w:ilvl w:val="0"/>
                <w:numId w:val="56"/>
              </w:numPr>
              <w:spacing w:after="0" w:line="240" w:lineRule="auto"/>
              <w:ind w:left="384" w:hanging="384"/>
              <w:rPr>
                <w:rFonts w:ascii="Arial" w:hAnsi="Arial" w:cs="Arial"/>
                <w:sz w:val="16"/>
                <w:szCs w:val="16"/>
              </w:rPr>
            </w:pPr>
            <w:r w:rsidRPr="00585BA9">
              <w:rPr>
                <w:rFonts w:ascii="Arial" w:hAnsi="Arial" w:cs="Arial"/>
                <w:sz w:val="16"/>
                <w:szCs w:val="16"/>
              </w:rPr>
              <w:t>PROTECTOR AISLANTE ELABORADO EN TEJIDO SUAVE EN EL AREA DE CONTACTO DE LA BOLSA CON LA PIEL.</w:t>
            </w:r>
          </w:p>
          <w:p w14:paraId="5C59FDB7" w14:textId="77777777" w:rsidR="0006608D" w:rsidRPr="00585BA9" w:rsidRDefault="0006608D" w:rsidP="006C4000">
            <w:pPr>
              <w:pStyle w:val="Prrafodelista"/>
              <w:numPr>
                <w:ilvl w:val="0"/>
                <w:numId w:val="56"/>
              </w:numPr>
              <w:spacing w:after="0" w:line="240" w:lineRule="auto"/>
              <w:ind w:left="384" w:hanging="384"/>
              <w:rPr>
                <w:rFonts w:ascii="Arial" w:hAnsi="Arial" w:cs="Arial"/>
                <w:b/>
                <w:bCs/>
                <w:sz w:val="16"/>
                <w:szCs w:val="16"/>
              </w:rPr>
            </w:pPr>
            <w:r w:rsidRPr="00585BA9">
              <w:rPr>
                <w:rFonts w:ascii="Arial" w:hAnsi="Arial" w:cs="Arial"/>
                <w:b/>
                <w:bCs/>
                <w:sz w:val="16"/>
                <w:szCs w:val="16"/>
              </w:rPr>
              <w:t>C</w:t>
            </w:r>
            <w:r w:rsidRPr="00585BA9">
              <w:rPr>
                <w:rFonts w:ascii="Arial" w:hAnsi="Arial" w:cs="Arial"/>
                <w:sz w:val="16"/>
                <w:szCs w:val="16"/>
              </w:rPr>
              <w:t>ON FILTRO A PRUEBA DE OLORES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3672AE7" w14:textId="4B7221E5"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27E5961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DBBD6B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A28BC3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6DD55FD" w14:textId="77777777" w:rsidTr="00C06E0D">
        <w:trPr>
          <w:trHeight w:val="67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6CD907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8</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672AFE23"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COLOSTOMIA CONVEXA 60 A 69 mm</w:t>
            </w:r>
          </w:p>
          <w:p w14:paraId="776482AB" w14:textId="77777777" w:rsidR="0006608D" w:rsidRPr="00585BA9" w:rsidRDefault="0006608D" w:rsidP="006C4000">
            <w:pPr>
              <w:pStyle w:val="Prrafodelista"/>
              <w:numPr>
                <w:ilvl w:val="0"/>
                <w:numId w:val="57"/>
              </w:numPr>
              <w:spacing w:after="0" w:line="240" w:lineRule="auto"/>
              <w:ind w:left="384" w:hanging="384"/>
              <w:rPr>
                <w:rFonts w:ascii="Arial" w:hAnsi="Arial" w:cs="Arial"/>
                <w:sz w:val="16"/>
                <w:szCs w:val="16"/>
              </w:rPr>
            </w:pPr>
            <w:r w:rsidRPr="00585BA9">
              <w:rPr>
                <w:rFonts w:ascii="Arial" w:hAnsi="Arial" w:cs="Arial"/>
                <w:sz w:val="16"/>
                <w:szCs w:val="16"/>
              </w:rPr>
              <w:t>CIERRE HERMÉTICO ENTRE LA BOLSA Y LA BARRERA.</w:t>
            </w:r>
          </w:p>
          <w:p w14:paraId="65F5C0EC" w14:textId="77777777" w:rsidR="0006608D" w:rsidRPr="00585BA9" w:rsidRDefault="0006608D" w:rsidP="006C4000">
            <w:pPr>
              <w:pStyle w:val="Prrafodelista"/>
              <w:numPr>
                <w:ilvl w:val="0"/>
                <w:numId w:val="57"/>
              </w:numPr>
              <w:spacing w:after="0" w:line="240" w:lineRule="auto"/>
              <w:ind w:left="384" w:hanging="384"/>
              <w:rPr>
                <w:rFonts w:ascii="Arial" w:hAnsi="Arial" w:cs="Arial"/>
                <w:sz w:val="16"/>
                <w:szCs w:val="16"/>
              </w:rPr>
            </w:pPr>
            <w:r w:rsidRPr="00585BA9">
              <w:rPr>
                <w:rFonts w:ascii="Arial" w:hAnsi="Arial" w:cs="Arial"/>
                <w:sz w:val="16"/>
                <w:szCs w:val="16"/>
              </w:rPr>
              <w:t>ADHERENCIA 100% A LA PIEL</w:t>
            </w:r>
          </w:p>
          <w:p w14:paraId="1FF6FFAB" w14:textId="77777777" w:rsidR="0006608D" w:rsidRPr="00585BA9" w:rsidRDefault="0006608D" w:rsidP="006C4000">
            <w:pPr>
              <w:pStyle w:val="Prrafodelista"/>
              <w:numPr>
                <w:ilvl w:val="0"/>
                <w:numId w:val="57"/>
              </w:numPr>
              <w:spacing w:after="0" w:line="240" w:lineRule="auto"/>
              <w:ind w:left="384" w:hanging="384"/>
              <w:rPr>
                <w:rFonts w:ascii="Arial" w:hAnsi="Arial" w:cs="Arial"/>
                <w:b/>
                <w:bCs/>
                <w:sz w:val="16"/>
                <w:szCs w:val="16"/>
              </w:rPr>
            </w:pPr>
            <w:r w:rsidRPr="00585BA9">
              <w:rPr>
                <w:rFonts w:ascii="Arial" w:hAnsi="Arial" w:cs="Arial"/>
                <w:sz w:val="16"/>
                <w:szCs w:val="16"/>
              </w:rPr>
              <w:t>RECUBIERTA CON PELICULA DE POLIURETANO.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1BB061B" w14:textId="1921485E"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EE6227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DC5BF5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64B6E8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70C4581" w14:textId="77777777" w:rsidTr="00C06E0D">
        <w:trPr>
          <w:trHeight w:val="117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438B64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9</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2EB5CD3C"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PARA COLOSTOMIA CONVEXA 50 A 59 mm</w:t>
            </w:r>
          </w:p>
          <w:p w14:paraId="0F8F51EA" w14:textId="77777777" w:rsidR="0006608D" w:rsidRPr="00585BA9" w:rsidRDefault="0006608D" w:rsidP="006C4000">
            <w:pPr>
              <w:pStyle w:val="Prrafodelista"/>
              <w:numPr>
                <w:ilvl w:val="0"/>
                <w:numId w:val="58"/>
              </w:numPr>
              <w:spacing w:after="0" w:line="240" w:lineRule="auto"/>
              <w:ind w:left="384" w:hanging="384"/>
              <w:rPr>
                <w:rFonts w:ascii="Arial" w:hAnsi="Arial" w:cs="Arial"/>
                <w:sz w:val="16"/>
                <w:szCs w:val="16"/>
              </w:rPr>
            </w:pPr>
            <w:r w:rsidRPr="00585BA9">
              <w:rPr>
                <w:rFonts w:ascii="Arial" w:hAnsi="Arial" w:cs="Arial"/>
                <w:sz w:val="16"/>
                <w:szCs w:val="16"/>
              </w:rPr>
              <w:t>MATERIAL RESISTENTE A FUGAS</w:t>
            </w:r>
          </w:p>
          <w:p w14:paraId="08462CB1" w14:textId="77777777" w:rsidR="0006608D" w:rsidRPr="00585BA9" w:rsidRDefault="0006608D" w:rsidP="006C4000">
            <w:pPr>
              <w:pStyle w:val="Prrafodelista"/>
              <w:numPr>
                <w:ilvl w:val="0"/>
                <w:numId w:val="58"/>
              </w:numPr>
              <w:spacing w:after="0" w:line="240" w:lineRule="auto"/>
              <w:ind w:left="384" w:hanging="384"/>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072D3C00" w14:textId="77777777" w:rsidR="0006608D" w:rsidRPr="00585BA9" w:rsidRDefault="0006608D" w:rsidP="006C4000">
            <w:pPr>
              <w:pStyle w:val="Prrafodelista"/>
              <w:numPr>
                <w:ilvl w:val="0"/>
                <w:numId w:val="58"/>
              </w:numPr>
              <w:spacing w:after="0" w:line="240" w:lineRule="auto"/>
              <w:ind w:left="384" w:hanging="384"/>
              <w:rPr>
                <w:rFonts w:ascii="Arial" w:hAnsi="Arial" w:cs="Arial"/>
                <w:sz w:val="16"/>
                <w:szCs w:val="16"/>
              </w:rPr>
            </w:pPr>
            <w:r w:rsidRPr="00585BA9">
              <w:rPr>
                <w:rFonts w:ascii="Arial" w:hAnsi="Arial" w:cs="Arial"/>
                <w:sz w:val="16"/>
                <w:szCs w:val="16"/>
              </w:rPr>
              <w:t>PROTECTOR AISLANTE ELABORADO EN TEJIDO SUAVE EN EL AREA DE CONTACTO DE LA BOLSA CON LA PIEL.</w:t>
            </w:r>
          </w:p>
          <w:p w14:paraId="6D637A3A" w14:textId="77777777" w:rsidR="0006608D" w:rsidRPr="00585BA9" w:rsidRDefault="0006608D" w:rsidP="006C4000">
            <w:pPr>
              <w:pStyle w:val="Prrafodelista"/>
              <w:numPr>
                <w:ilvl w:val="0"/>
                <w:numId w:val="58"/>
              </w:numPr>
              <w:spacing w:after="0" w:line="240" w:lineRule="auto"/>
              <w:ind w:left="384" w:hanging="384"/>
              <w:rPr>
                <w:rFonts w:ascii="Arial" w:hAnsi="Arial" w:cs="Arial"/>
                <w:b/>
                <w:bCs/>
                <w:sz w:val="16"/>
                <w:szCs w:val="16"/>
              </w:rPr>
            </w:pPr>
            <w:r w:rsidRPr="00585BA9">
              <w:rPr>
                <w:rFonts w:ascii="Arial" w:hAnsi="Arial" w:cs="Arial"/>
                <w:b/>
                <w:bCs/>
                <w:sz w:val="16"/>
                <w:szCs w:val="16"/>
              </w:rPr>
              <w:t>C</w:t>
            </w:r>
            <w:r w:rsidRPr="00585BA9">
              <w:rPr>
                <w:rFonts w:ascii="Arial" w:hAnsi="Arial" w:cs="Arial"/>
                <w:sz w:val="16"/>
                <w:szCs w:val="16"/>
              </w:rPr>
              <w:t>ON FILTRO A PRUEBA DE OLORES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C55060C" w14:textId="772CA8AF"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4D5C15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7661AC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31E937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651DCF4" w14:textId="77777777" w:rsidTr="00C06E0D">
        <w:trPr>
          <w:trHeight w:val="67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CD3105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10</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4826FFCC"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COLOSTOMIA CONVEXA 50 A 59 mm</w:t>
            </w:r>
          </w:p>
          <w:p w14:paraId="1B300A75" w14:textId="77777777" w:rsidR="0006608D" w:rsidRPr="00585BA9" w:rsidRDefault="0006608D" w:rsidP="006C4000">
            <w:pPr>
              <w:pStyle w:val="Prrafodelista"/>
              <w:numPr>
                <w:ilvl w:val="0"/>
                <w:numId w:val="59"/>
              </w:numPr>
              <w:spacing w:after="0" w:line="240" w:lineRule="auto"/>
              <w:ind w:left="384" w:hanging="384"/>
              <w:rPr>
                <w:rFonts w:ascii="Arial" w:hAnsi="Arial" w:cs="Arial"/>
                <w:sz w:val="16"/>
                <w:szCs w:val="16"/>
              </w:rPr>
            </w:pPr>
            <w:r w:rsidRPr="00585BA9">
              <w:rPr>
                <w:rFonts w:ascii="Arial" w:hAnsi="Arial" w:cs="Arial"/>
                <w:sz w:val="16"/>
                <w:szCs w:val="16"/>
              </w:rPr>
              <w:t>CIERRE HERMÉTICO ENTRE LA BOLSA Y LA BARRERA.</w:t>
            </w:r>
          </w:p>
          <w:p w14:paraId="1D0DD9B6" w14:textId="77777777" w:rsidR="0006608D" w:rsidRPr="00585BA9" w:rsidRDefault="0006608D" w:rsidP="006C4000">
            <w:pPr>
              <w:pStyle w:val="Prrafodelista"/>
              <w:numPr>
                <w:ilvl w:val="0"/>
                <w:numId w:val="59"/>
              </w:numPr>
              <w:spacing w:after="0" w:line="240" w:lineRule="auto"/>
              <w:ind w:left="384" w:hanging="384"/>
              <w:rPr>
                <w:rFonts w:ascii="Arial" w:hAnsi="Arial" w:cs="Arial"/>
                <w:sz w:val="16"/>
                <w:szCs w:val="16"/>
              </w:rPr>
            </w:pPr>
            <w:r w:rsidRPr="00585BA9">
              <w:rPr>
                <w:rFonts w:ascii="Arial" w:hAnsi="Arial" w:cs="Arial"/>
                <w:sz w:val="16"/>
                <w:szCs w:val="16"/>
              </w:rPr>
              <w:t>ADHERENCIA 100% A LA PIEL</w:t>
            </w:r>
          </w:p>
          <w:p w14:paraId="3765DF3A" w14:textId="77777777" w:rsidR="0006608D" w:rsidRPr="00585BA9" w:rsidRDefault="0006608D" w:rsidP="006C4000">
            <w:pPr>
              <w:pStyle w:val="Prrafodelista"/>
              <w:numPr>
                <w:ilvl w:val="0"/>
                <w:numId w:val="59"/>
              </w:numPr>
              <w:spacing w:after="0" w:line="240" w:lineRule="auto"/>
              <w:ind w:left="384" w:hanging="384"/>
              <w:rPr>
                <w:rFonts w:ascii="Arial" w:hAnsi="Arial" w:cs="Arial"/>
                <w:b/>
                <w:bCs/>
                <w:sz w:val="16"/>
                <w:szCs w:val="16"/>
              </w:rPr>
            </w:pPr>
            <w:r w:rsidRPr="00585BA9">
              <w:rPr>
                <w:rFonts w:ascii="Arial" w:hAnsi="Arial" w:cs="Arial"/>
                <w:sz w:val="16"/>
                <w:szCs w:val="16"/>
              </w:rPr>
              <w:t>RECUBIERTA CON PELICULA DE POLIURETANO.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A31922E" w14:textId="2D207F3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AC1CDF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806919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F0BE4B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8F3CD40" w14:textId="77777777" w:rsidTr="00C06E0D">
        <w:trPr>
          <w:trHeight w:val="70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D96576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11</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0BA2FCCF"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DE PIEZA UNICA ADULTO CON VENTANA</w:t>
            </w:r>
          </w:p>
          <w:p w14:paraId="06C9394A" w14:textId="77777777" w:rsidR="0006608D" w:rsidRPr="00585BA9" w:rsidRDefault="0006608D" w:rsidP="006C4000">
            <w:pPr>
              <w:pStyle w:val="Prrafodelista"/>
              <w:numPr>
                <w:ilvl w:val="0"/>
                <w:numId w:val="60"/>
              </w:numPr>
              <w:spacing w:after="0" w:line="240" w:lineRule="auto"/>
              <w:ind w:left="383" w:hanging="383"/>
              <w:rPr>
                <w:rFonts w:ascii="Arial" w:hAnsi="Arial" w:cs="Arial"/>
                <w:sz w:val="16"/>
                <w:szCs w:val="16"/>
              </w:rPr>
            </w:pPr>
            <w:r w:rsidRPr="00585BA9">
              <w:rPr>
                <w:rFonts w:ascii="Arial" w:hAnsi="Arial" w:cs="Arial"/>
                <w:sz w:val="16"/>
                <w:szCs w:val="16"/>
              </w:rPr>
              <w:t>PINZA DE FIJACIÓN POR CADA BOLSA</w:t>
            </w:r>
          </w:p>
          <w:p w14:paraId="70A7862D" w14:textId="77777777" w:rsidR="0006608D" w:rsidRPr="00585BA9" w:rsidRDefault="0006608D" w:rsidP="006C4000">
            <w:pPr>
              <w:pStyle w:val="Prrafodelista"/>
              <w:numPr>
                <w:ilvl w:val="0"/>
                <w:numId w:val="60"/>
              </w:numPr>
              <w:spacing w:after="0" w:line="240" w:lineRule="auto"/>
              <w:ind w:left="383" w:hanging="383"/>
              <w:rPr>
                <w:rFonts w:ascii="Arial" w:hAnsi="Arial" w:cs="Arial"/>
                <w:sz w:val="16"/>
                <w:szCs w:val="16"/>
              </w:rPr>
            </w:pPr>
            <w:r w:rsidRPr="00585BA9">
              <w:rPr>
                <w:rFonts w:ascii="Arial" w:hAnsi="Arial" w:cs="Arial"/>
                <w:sz w:val="16"/>
                <w:szCs w:val="16"/>
              </w:rPr>
              <w:t>QUE NO PERMITA FUGAS</w:t>
            </w:r>
          </w:p>
          <w:p w14:paraId="65D35253" w14:textId="77777777" w:rsidR="0006608D" w:rsidRPr="00585BA9" w:rsidRDefault="0006608D" w:rsidP="006C4000">
            <w:pPr>
              <w:pStyle w:val="Prrafodelista"/>
              <w:numPr>
                <w:ilvl w:val="0"/>
                <w:numId w:val="60"/>
              </w:numPr>
              <w:spacing w:after="0" w:line="240" w:lineRule="auto"/>
              <w:ind w:left="383" w:hanging="383"/>
              <w:rPr>
                <w:rFonts w:ascii="Arial" w:hAnsi="Arial" w:cs="Arial"/>
                <w:sz w:val="16"/>
                <w:szCs w:val="16"/>
              </w:rPr>
            </w:pPr>
            <w:r w:rsidRPr="00585BA9">
              <w:rPr>
                <w:rFonts w:ascii="Arial" w:hAnsi="Arial" w:cs="Arial"/>
                <w:sz w:val="16"/>
                <w:szCs w:val="16"/>
              </w:rPr>
              <w:t xml:space="preserve">TAMAÑO DE 15 A 64 </w:t>
            </w:r>
            <w:proofErr w:type="gramStart"/>
            <w:r w:rsidRPr="00585BA9">
              <w:rPr>
                <w:rFonts w:ascii="Arial" w:hAnsi="Arial" w:cs="Arial"/>
                <w:sz w:val="16"/>
                <w:szCs w:val="16"/>
              </w:rPr>
              <w:t>mm  o</w:t>
            </w:r>
            <w:proofErr w:type="gramEnd"/>
            <w:r w:rsidRPr="00585BA9">
              <w:rPr>
                <w:rFonts w:ascii="Arial" w:hAnsi="Arial" w:cs="Arial"/>
                <w:sz w:val="16"/>
                <w:szCs w:val="16"/>
              </w:rPr>
              <w:t xml:space="preserve"> 15x 100mm</w:t>
            </w:r>
          </w:p>
          <w:p w14:paraId="770A1C3B" w14:textId="77777777" w:rsidR="0006608D" w:rsidRPr="00585BA9" w:rsidRDefault="0006608D" w:rsidP="006C4000">
            <w:pPr>
              <w:pStyle w:val="Prrafodelista"/>
              <w:numPr>
                <w:ilvl w:val="0"/>
                <w:numId w:val="60"/>
              </w:numPr>
              <w:spacing w:after="0" w:line="240" w:lineRule="auto"/>
              <w:ind w:left="383" w:hanging="383"/>
              <w:rPr>
                <w:rFonts w:ascii="Arial" w:hAnsi="Arial" w:cs="Arial"/>
                <w:b/>
                <w:bCs/>
                <w:sz w:val="16"/>
                <w:szCs w:val="16"/>
              </w:rPr>
            </w:pPr>
            <w:r w:rsidRPr="00585BA9">
              <w:rPr>
                <w:rFonts w:ascii="Arial" w:hAnsi="Arial" w:cs="Arial"/>
                <w:sz w:val="16"/>
                <w:szCs w:val="16"/>
              </w:rPr>
              <w:t>TRANSPARENTE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9E9FAB8" w14:textId="5599C93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044454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62285D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5765DA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0570F17" w14:textId="77777777" w:rsidTr="00C06E0D">
        <w:trPr>
          <w:trHeight w:val="70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C15D43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12</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5C7AEBCA"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DE PIEZA ÚNICA PEDIÁTRICA</w:t>
            </w:r>
          </w:p>
          <w:p w14:paraId="72B48BDB" w14:textId="77777777" w:rsidR="0006608D" w:rsidRPr="00585BA9" w:rsidRDefault="0006608D" w:rsidP="006C4000">
            <w:pPr>
              <w:pStyle w:val="Prrafodelista"/>
              <w:numPr>
                <w:ilvl w:val="0"/>
                <w:numId w:val="61"/>
              </w:numPr>
              <w:spacing w:after="0" w:line="240" w:lineRule="auto"/>
              <w:ind w:left="384" w:hanging="425"/>
              <w:rPr>
                <w:rFonts w:ascii="Arial" w:hAnsi="Arial" w:cs="Arial"/>
                <w:sz w:val="16"/>
                <w:szCs w:val="16"/>
              </w:rPr>
            </w:pPr>
            <w:r w:rsidRPr="00585BA9">
              <w:rPr>
                <w:rFonts w:ascii="Arial" w:hAnsi="Arial" w:cs="Arial"/>
                <w:sz w:val="16"/>
                <w:szCs w:val="16"/>
              </w:rPr>
              <w:t>CON PINZA DE FIJACIÓN POR CADA BOLSA.</w:t>
            </w:r>
          </w:p>
          <w:p w14:paraId="13664AD8" w14:textId="77777777" w:rsidR="0006608D" w:rsidRPr="00585BA9" w:rsidRDefault="0006608D" w:rsidP="006C4000">
            <w:pPr>
              <w:pStyle w:val="Prrafodelista"/>
              <w:numPr>
                <w:ilvl w:val="0"/>
                <w:numId w:val="61"/>
              </w:numPr>
              <w:spacing w:after="0" w:line="240" w:lineRule="auto"/>
              <w:ind w:left="384" w:hanging="425"/>
              <w:rPr>
                <w:rFonts w:ascii="Arial" w:hAnsi="Arial" w:cs="Arial"/>
                <w:sz w:val="16"/>
                <w:szCs w:val="16"/>
              </w:rPr>
            </w:pPr>
            <w:r w:rsidRPr="00585BA9">
              <w:rPr>
                <w:rFonts w:ascii="Arial" w:hAnsi="Arial" w:cs="Arial"/>
                <w:sz w:val="16"/>
                <w:szCs w:val="16"/>
              </w:rPr>
              <w:t>ADHERENCIA 100% A LA PIEL</w:t>
            </w:r>
          </w:p>
          <w:p w14:paraId="565204BA" w14:textId="77777777" w:rsidR="0006608D" w:rsidRPr="00585BA9" w:rsidRDefault="0006608D" w:rsidP="006C4000">
            <w:pPr>
              <w:pStyle w:val="Prrafodelista"/>
              <w:numPr>
                <w:ilvl w:val="0"/>
                <w:numId w:val="61"/>
              </w:numPr>
              <w:spacing w:after="0" w:line="240" w:lineRule="auto"/>
              <w:ind w:left="384" w:hanging="425"/>
              <w:rPr>
                <w:rFonts w:ascii="Arial" w:hAnsi="Arial" w:cs="Arial"/>
                <w:b/>
                <w:bCs/>
                <w:sz w:val="16"/>
                <w:szCs w:val="16"/>
              </w:rPr>
            </w:pPr>
            <w:r w:rsidRPr="00585BA9">
              <w:rPr>
                <w:rFonts w:ascii="Arial" w:hAnsi="Arial" w:cs="Arial"/>
                <w:sz w:val="16"/>
                <w:szCs w:val="16"/>
              </w:rPr>
              <w:t>QUE NO PERMITA FUGAS.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38C3F9E" w14:textId="4B717E4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671676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7983CB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65F47E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68BF227" w14:textId="77777777" w:rsidTr="00C06E0D">
        <w:trPr>
          <w:trHeight w:val="63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6EA9D7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13</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21A82D09"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NEONATAL</w:t>
            </w:r>
          </w:p>
          <w:p w14:paraId="4BD47255" w14:textId="77777777" w:rsidR="0006608D" w:rsidRPr="00585BA9" w:rsidRDefault="0006608D" w:rsidP="006C4000">
            <w:pPr>
              <w:pStyle w:val="Prrafodelista"/>
              <w:numPr>
                <w:ilvl w:val="0"/>
                <w:numId w:val="62"/>
              </w:numPr>
              <w:spacing w:after="0" w:line="240" w:lineRule="auto"/>
              <w:ind w:left="242" w:hanging="283"/>
              <w:rPr>
                <w:rFonts w:ascii="Arial" w:hAnsi="Arial" w:cs="Arial"/>
                <w:sz w:val="16"/>
                <w:szCs w:val="16"/>
              </w:rPr>
            </w:pPr>
            <w:r w:rsidRPr="00585BA9">
              <w:rPr>
                <w:rFonts w:ascii="Arial" w:hAnsi="Arial" w:cs="Arial"/>
                <w:sz w:val="16"/>
                <w:szCs w:val="16"/>
              </w:rPr>
              <w:t>CIERRE HERMÉTICO ENTRE LA BOLSA Y LA BARRERA.</w:t>
            </w:r>
          </w:p>
          <w:p w14:paraId="30330C55" w14:textId="77777777" w:rsidR="0006608D" w:rsidRPr="00585BA9" w:rsidRDefault="0006608D" w:rsidP="006C4000">
            <w:pPr>
              <w:pStyle w:val="Prrafodelista"/>
              <w:numPr>
                <w:ilvl w:val="0"/>
                <w:numId w:val="62"/>
              </w:numPr>
              <w:spacing w:after="0" w:line="240" w:lineRule="auto"/>
              <w:ind w:left="242" w:hanging="283"/>
              <w:rPr>
                <w:rFonts w:ascii="Arial" w:hAnsi="Arial" w:cs="Arial"/>
                <w:sz w:val="16"/>
                <w:szCs w:val="16"/>
              </w:rPr>
            </w:pPr>
            <w:r w:rsidRPr="00585BA9">
              <w:rPr>
                <w:rFonts w:ascii="Arial" w:hAnsi="Arial" w:cs="Arial"/>
                <w:sz w:val="16"/>
                <w:szCs w:val="16"/>
              </w:rPr>
              <w:t>RECUBIERTA CON PELICULA DE POLIURETANO.</w:t>
            </w:r>
          </w:p>
          <w:p w14:paraId="316CF079" w14:textId="77777777" w:rsidR="0006608D" w:rsidRPr="00585BA9" w:rsidRDefault="0006608D" w:rsidP="006C4000">
            <w:pPr>
              <w:pStyle w:val="Prrafodelista"/>
              <w:numPr>
                <w:ilvl w:val="0"/>
                <w:numId w:val="62"/>
              </w:numPr>
              <w:spacing w:after="0" w:line="240" w:lineRule="auto"/>
              <w:ind w:left="242" w:hanging="283"/>
              <w:rPr>
                <w:rFonts w:ascii="Arial" w:hAnsi="Arial" w:cs="Arial"/>
                <w:b/>
                <w:bCs/>
                <w:sz w:val="16"/>
                <w:szCs w:val="16"/>
              </w:rPr>
            </w:pPr>
            <w:r w:rsidRPr="00585BA9">
              <w:rPr>
                <w:rFonts w:ascii="Arial" w:hAnsi="Arial" w:cs="Arial"/>
                <w:sz w:val="16"/>
                <w:szCs w:val="16"/>
              </w:rPr>
              <w:t>ADHERENCIA 100% A LA PIEL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B521265" w14:textId="104230D0"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6988E9F" w14:textId="77777777" w:rsidR="0006608D" w:rsidRPr="00585BA9" w:rsidRDefault="0006608D" w:rsidP="0006608D">
            <w:pPr>
              <w:spacing w:after="0" w:line="240" w:lineRule="auto"/>
              <w:rPr>
                <w:rFonts w:ascii="Arial" w:hAnsi="Arial" w:cs="Arial"/>
                <w:sz w:val="16"/>
                <w:szCs w:val="16"/>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5A4531D"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C1541D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13FE749" w14:textId="77777777" w:rsidTr="00C06E0D">
        <w:trPr>
          <w:trHeight w:val="72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1D5B79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lastRenderedPageBreak/>
              <w:t>14</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0EF09ACF"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NEONATAL CON FILTRO A PRUEBA DE OLORES</w:t>
            </w:r>
          </w:p>
          <w:p w14:paraId="3F6FBC35" w14:textId="77777777" w:rsidR="0006608D" w:rsidRPr="00585BA9" w:rsidRDefault="0006608D" w:rsidP="006C4000">
            <w:pPr>
              <w:pStyle w:val="Prrafodelista"/>
              <w:numPr>
                <w:ilvl w:val="0"/>
                <w:numId w:val="63"/>
              </w:numPr>
              <w:spacing w:after="0" w:line="240" w:lineRule="auto"/>
              <w:ind w:left="242" w:hanging="242"/>
              <w:rPr>
                <w:rFonts w:ascii="Arial" w:hAnsi="Arial" w:cs="Arial"/>
                <w:sz w:val="16"/>
                <w:szCs w:val="16"/>
              </w:rPr>
            </w:pPr>
            <w:r w:rsidRPr="00585BA9">
              <w:rPr>
                <w:rFonts w:ascii="Arial" w:hAnsi="Arial" w:cs="Arial"/>
                <w:sz w:val="16"/>
                <w:szCs w:val="16"/>
              </w:rPr>
              <w:t>CADA UNIDAD DE BOLSA DEBE TENER SU SISTEMA DE CIERRE HERMÉTICO NO DESECHABLE, TIPO VELCRO.</w:t>
            </w:r>
          </w:p>
          <w:p w14:paraId="3C942242" w14:textId="77777777" w:rsidR="0006608D" w:rsidRPr="00585BA9" w:rsidRDefault="0006608D" w:rsidP="006C4000">
            <w:pPr>
              <w:pStyle w:val="Prrafodelista"/>
              <w:numPr>
                <w:ilvl w:val="0"/>
                <w:numId w:val="63"/>
              </w:numPr>
              <w:spacing w:after="0" w:line="240" w:lineRule="auto"/>
              <w:ind w:left="242" w:hanging="242"/>
              <w:rPr>
                <w:rFonts w:ascii="Arial" w:hAnsi="Arial" w:cs="Arial"/>
                <w:b/>
                <w:bCs/>
                <w:sz w:val="16"/>
                <w:szCs w:val="16"/>
              </w:rPr>
            </w:pPr>
            <w:r w:rsidRPr="00585BA9">
              <w:rPr>
                <w:rFonts w:ascii="Arial" w:hAnsi="Arial" w:cs="Arial"/>
                <w:sz w:val="16"/>
                <w:szCs w:val="16"/>
              </w:rPr>
              <w:t xml:space="preserve">MATERIAL RESISTENTE A </w:t>
            </w:r>
            <w:proofErr w:type="gramStart"/>
            <w:r w:rsidRPr="00585BA9">
              <w:rPr>
                <w:rFonts w:ascii="Arial" w:hAnsi="Arial" w:cs="Arial"/>
                <w:sz w:val="16"/>
                <w:szCs w:val="16"/>
              </w:rPr>
              <w:t>FUGAS .</w:t>
            </w:r>
            <w:proofErr w:type="gramEnd"/>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9F31220" w14:textId="6D8BAF4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D0B086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B4F1D4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5232B4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5C9931D" w14:textId="77777777" w:rsidTr="00C06E0D">
        <w:trPr>
          <w:trHeight w:val="655"/>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B98A09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15</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19561FEB"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PARA UROSTOMIA 50 A 59MM</w:t>
            </w:r>
          </w:p>
          <w:p w14:paraId="18134A66" w14:textId="77777777" w:rsidR="0006608D" w:rsidRPr="00585BA9" w:rsidRDefault="0006608D" w:rsidP="006C4000">
            <w:pPr>
              <w:pStyle w:val="Prrafodelista"/>
              <w:numPr>
                <w:ilvl w:val="0"/>
                <w:numId w:val="64"/>
              </w:numPr>
              <w:spacing w:after="0" w:line="240" w:lineRule="auto"/>
              <w:ind w:left="242" w:hanging="283"/>
              <w:rPr>
                <w:rFonts w:ascii="Arial" w:hAnsi="Arial" w:cs="Arial"/>
                <w:sz w:val="16"/>
                <w:szCs w:val="16"/>
              </w:rPr>
            </w:pPr>
            <w:r w:rsidRPr="00585BA9">
              <w:rPr>
                <w:rFonts w:ascii="Arial" w:hAnsi="Arial" w:cs="Arial"/>
                <w:sz w:val="16"/>
                <w:szCs w:val="16"/>
              </w:rPr>
              <w:t>CIERRE HERMÉTICO ENTRE LA BOLSA Y LA BARRERA.</w:t>
            </w:r>
          </w:p>
          <w:p w14:paraId="3719DE3B" w14:textId="77777777" w:rsidR="0006608D" w:rsidRPr="00585BA9" w:rsidRDefault="0006608D" w:rsidP="006C4000">
            <w:pPr>
              <w:pStyle w:val="Prrafodelista"/>
              <w:numPr>
                <w:ilvl w:val="0"/>
                <w:numId w:val="64"/>
              </w:numPr>
              <w:spacing w:after="0" w:line="240" w:lineRule="auto"/>
              <w:ind w:left="242" w:hanging="283"/>
              <w:rPr>
                <w:rFonts w:ascii="Arial" w:hAnsi="Arial" w:cs="Arial"/>
                <w:sz w:val="16"/>
                <w:szCs w:val="16"/>
              </w:rPr>
            </w:pPr>
            <w:r w:rsidRPr="00585BA9">
              <w:rPr>
                <w:rFonts w:ascii="Arial" w:hAnsi="Arial" w:cs="Arial"/>
                <w:sz w:val="16"/>
                <w:szCs w:val="16"/>
              </w:rPr>
              <w:t xml:space="preserve">VALVULA DE VACIADO DE </w:t>
            </w:r>
            <w:proofErr w:type="gramStart"/>
            <w:r w:rsidRPr="00585BA9">
              <w:rPr>
                <w:rFonts w:ascii="Arial" w:hAnsi="Arial" w:cs="Arial"/>
                <w:sz w:val="16"/>
                <w:szCs w:val="16"/>
              </w:rPr>
              <w:t>MATERIAL  PLASTICO</w:t>
            </w:r>
            <w:proofErr w:type="gramEnd"/>
            <w:r w:rsidRPr="00585BA9">
              <w:rPr>
                <w:rFonts w:ascii="Arial" w:hAnsi="Arial" w:cs="Arial"/>
                <w:sz w:val="16"/>
                <w:szCs w:val="16"/>
              </w:rPr>
              <w:t xml:space="preserve">  BLANDO </w:t>
            </w:r>
          </w:p>
          <w:p w14:paraId="766F5998" w14:textId="77777777" w:rsidR="0006608D" w:rsidRPr="00585BA9" w:rsidRDefault="0006608D" w:rsidP="006C4000">
            <w:pPr>
              <w:pStyle w:val="Prrafodelista"/>
              <w:numPr>
                <w:ilvl w:val="0"/>
                <w:numId w:val="64"/>
              </w:numPr>
              <w:spacing w:after="0" w:line="240" w:lineRule="auto"/>
              <w:ind w:left="242" w:hanging="283"/>
              <w:rPr>
                <w:rFonts w:ascii="Arial" w:hAnsi="Arial" w:cs="Arial"/>
                <w:b/>
                <w:bCs/>
                <w:sz w:val="16"/>
                <w:szCs w:val="16"/>
              </w:rPr>
            </w:pPr>
            <w:r w:rsidRPr="00585BA9">
              <w:rPr>
                <w:rFonts w:ascii="Arial" w:hAnsi="Arial" w:cs="Arial"/>
                <w:sz w:val="16"/>
                <w:szCs w:val="16"/>
              </w:rPr>
              <w:t xml:space="preserve">MATERIAL RESISTENTE A FUGAS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8CD0618" w14:textId="4088F590"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C6F938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F7B362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4D8372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651E35B" w14:textId="77777777" w:rsidTr="00C06E0D">
        <w:trPr>
          <w:trHeight w:val="48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411D8A6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16</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2552E36A"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UROSTOMIA  50 A 59mm</w:t>
            </w:r>
          </w:p>
          <w:p w14:paraId="77EB1F1D" w14:textId="77777777" w:rsidR="0006608D" w:rsidRPr="00585BA9" w:rsidRDefault="0006608D" w:rsidP="006C4000">
            <w:pPr>
              <w:pStyle w:val="Prrafodelista"/>
              <w:numPr>
                <w:ilvl w:val="0"/>
                <w:numId w:val="65"/>
              </w:numPr>
              <w:spacing w:after="0" w:line="240" w:lineRule="auto"/>
              <w:ind w:left="242" w:hanging="283"/>
              <w:rPr>
                <w:rFonts w:ascii="Arial" w:hAnsi="Arial" w:cs="Arial"/>
                <w:sz w:val="16"/>
                <w:szCs w:val="16"/>
              </w:rPr>
            </w:pPr>
            <w:r w:rsidRPr="00585BA9">
              <w:rPr>
                <w:rFonts w:ascii="Arial" w:hAnsi="Arial" w:cs="Arial"/>
                <w:sz w:val="16"/>
                <w:szCs w:val="16"/>
              </w:rPr>
              <w:t>CIERRE HERMÉTICO ENTRE LA BOLSA Y LA BARRERA.</w:t>
            </w:r>
          </w:p>
          <w:p w14:paraId="121591ED" w14:textId="77777777" w:rsidR="0006608D" w:rsidRPr="00585BA9" w:rsidRDefault="0006608D" w:rsidP="006C4000">
            <w:pPr>
              <w:pStyle w:val="Prrafodelista"/>
              <w:numPr>
                <w:ilvl w:val="0"/>
                <w:numId w:val="65"/>
              </w:numPr>
              <w:spacing w:after="0" w:line="240" w:lineRule="auto"/>
              <w:ind w:left="242" w:hanging="283"/>
              <w:rPr>
                <w:rFonts w:ascii="Arial" w:hAnsi="Arial" w:cs="Arial"/>
                <w:sz w:val="16"/>
                <w:szCs w:val="16"/>
              </w:rPr>
            </w:pPr>
            <w:r w:rsidRPr="00585BA9">
              <w:rPr>
                <w:rFonts w:ascii="Arial" w:hAnsi="Arial" w:cs="Arial"/>
                <w:sz w:val="16"/>
                <w:szCs w:val="16"/>
              </w:rPr>
              <w:t>RECUBIERTA CON PELICULA DE POLIURETANO.</w:t>
            </w:r>
          </w:p>
          <w:p w14:paraId="608BE446" w14:textId="77777777" w:rsidR="0006608D" w:rsidRPr="00585BA9" w:rsidRDefault="0006608D" w:rsidP="006C4000">
            <w:pPr>
              <w:pStyle w:val="Prrafodelista"/>
              <w:numPr>
                <w:ilvl w:val="0"/>
                <w:numId w:val="65"/>
              </w:numPr>
              <w:spacing w:after="0" w:line="240" w:lineRule="auto"/>
              <w:ind w:left="242" w:hanging="283"/>
              <w:rPr>
                <w:rFonts w:ascii="Arial" w:hAnsi="Arial" w:cs="Arial"/>
                <w:b/>
                <w:bCs/>
                <w:sz w:val="16"/>
                <w:szCs w:val="16"/>
              </w:rPr>
            </w:pPr>
            <w:r w:rsidRPr="00585BA9">
              <w:rPr>
                <w:rFonts w:ascii="Arial" w:hAnsi="Arial" w:cs="Arial"/>
                <w:sz w:val="16"/>
                <w:szCs w:val="16"/>
              </w:rPr>
              <w:t>ADHERENCIA 100% A LA PIEL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71C12D97" w14:textId="23134238"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AFEE3B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F7349B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4E0921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31DEE83" w14:textId="77777777" w:rsidTr="00C06E0D">
        <w:trPr>
          <w:trHeight w:val="86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E8C1A3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17</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1FD56E4B"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BOLSA PARA UROSTOMIA 60 A 69MM</w:t>
            </w:r>
          </w:p>
          <w:p w14:paraId="59F4F854" w14:textId="77777777" w:rsidR="0006608D" w:rsidRPr="00585BA9" w:rsidRDefault="0006608D" w:rsidP="006C4000">
            <w:pPr>
              <w:pStyle w:val="Prrafodelista"/>
              <w:numPr>
                <w:ilvl w:val="0"/>
                <w:numId w:val="66"/>
              </w:numPr>
              <w:spacing w:after="0" w:line="240" w:lineRule="auto"/>
              <w:ind w:left="242" w:hanging="283"/>
              <w:rPr>
                <w:rFonts w:ascii="Arial" w:hAnsi="Arial" w:cs="Arial"/>
                <w:sz w:val="16"/>
                <w:szCs w:val="16"/>
              </w:rPr>
            </w:pPr>
            <w:r w:rsidRPr="00585BA9">
              <w:rPr>
                <w:rFonts w:ascii="Arial" w:hAnsi="Arial" w:cs="Arial"/>
                <w:sz w:val="16"/>
                <w:szCs w:val="16"/>
              </w:rPr>
              <w:t>CIERRE HERMÉTICO ENTRE LA BOLSA Y LA BARRERA.</w:t>
            </w:r>
          </w:p>
          <w:p w14:paraId="25E79A7D" w14:textId="77777777" w:rsidR="0006608D" w:rsidRPr="00585BA9" w:rsidRDefault="0006608D" w:rsidP="006C4000">
            <w:pPr>
              <w:pStyle w:val="Prrafodelista"/>
              <w:numPr>
                <w:ilvl w:val="0"/>
                <w:numId w:val="66"/>
              </w:numPr>
              <w:spacing w:after="0" w:line="240" w:lineRule="auto"/>
              <w:ind w:left="242" w:hanging="283"/>
              <w:rPr>
                <w:rFonts w:ascii="Arial" w:hAnsi="Arial" w:cs="Arial"/>
                <w:sz w:val="16"/>
                <w:szCs w:val="16"/>
              </w:rPr>
            </w:pPr>
            <w:r w:rsidRPr="00585BA9">
              <w:rPr>
                <w:rFonts w:ascii="Arial" w:hAnsi="Arial" w:cs="Arial"/>
                <w:sz w:val="16"/>
                <w:szCs w:val="16"/>
              </w:rPr>
              <w:t xml:space="preserve">VALVULA DE VACIADO DE </w:t>
            </w:r>
            <w:proofErr w:type="gramStart"/>
            <w:r w:rsidRPr="00585BA9">
              <w:rPr>
                <w:rFonts w:ascii="Arial" w:hAnsi="Arial" w:cs="Arial"/>
                <w:sz w:val="16"/>
                <w:szCs w:val="16"/>
              </w:rPr>
              <w:t>MATERIAL  PLASTICO</w:t>
            </w:r>
            <w:proofErr w:type="gramEnd"/>
            <w:r w:rsidRPr="00585BA9">
              <w:rPr>
                <w:rFonts w:ascii="Arial" w:hAnsi="Arial" w:cs="Arial"/>
                <w:sz w:val="16"/>
                <w:szCs w:val="16"/>
              </w:rPr>
              <w:t xml:space="preserve">  BLANDO </w:t>
            </w:r>
          </w:p>
          <w:p w14:paraId="411E7D6F" w14:textId="77777777" w:rsidR="0006608D" w:rsidRPr="00585BA9" w:rsidRDefault="0006608D" w:rsidP="006C4000">
            <w:pPr>
              <w:pStyle w:val="Prrafodelista"/>
              <w:numPr>
                <w:ilvl w:val="0"/>
                <w:numId w:val="66"/>
              </w:numPr>
              <w:spacing w:after="0" w:line="240" w:lineRule="auto"/>
              <w:ind w:left="242" w:hanging="283"/>
              <w:rPr>
                <w:rFonts w:ascii="Arial" w:hAnsi="Arial" w:cs="Arial"/>
                <w:b/>
                <w:bCs/>
                <w:sz w:val="16"/>
                <w:szCs w:val="16"/>
              </w:rPr>
            </w:pPr>
            <w:r w:rsidRPr="00585BA9">
              <w:rPr>
                <w:rFonts w:ascii="Arial" w:hAnsi="Arial" w:cs="Arial"/>
                <w:sz w:val="16"/>
                <w:szCs w:val="16"/>
              </w:rPr>
              <w:t xml:space="preserve">MATERIAL RESISTENTE A FUGAS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9BEE4DD" w14:textId="134954C4"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B5ECE7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F22D54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65D449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87EBA79" w14:textId="77777777" w:rsidTr="00C06E0D">
        <w:trPr>
          <w:trHeight w:val="81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E53E94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18</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142888BB"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BARRERA PARA UROSTOMIA  60 A 69mm</w:t>
            </w:r>
          </w:p>
          <w:p w14:paraId="72123C28" w14:textId="77777777" w:rsidR="0006608D" w:rsidRPr="00585BA9" w:rsidRDefault="0006608D" w:rsidP="006C4000">
            <w:pPr>
              <w:pStyle w:val="Prrafodelista"/>
              <w:numPr>
                <w:ilvl w:val="0"/>
                <w:numId w:val="67"/>
              </w:numPr>
              <w:spacing w:after="0" w:line="240" w:lineRule="auto"/>
              <w:ind w:left="242" w:hanging="283"/>
              <w:rPr>
                <w:rFonts w:ascii="Arial" w:hAnsi="Arial" w:cs="Arial"/>
                <w:sz w:val="16"/>
                <w:szCs w:val="16"/>
              </w:rPr>
            </w:pPr>
            <w:r w:rsidRPr="00585BA9">
              <w:rPr>
                <w:rFonts w:ascii="Arial" w:hAnsi="Arial" w:cs="Arial"/>
                <w:sz w:val="16"/>
                <w:szCs w:val="16"/>
              </w:rPr>
              <w:t>CIERRE HERMÉTICO ENTRE LA BOLSA Y LA BARRERA.</w:t>
            </w:r>
          </w:p>
          <w:p w14:paraId="409ABCA6" w14:textId="77777777" w:rsidR="0006608D" w:rsidRPr="00585BA9" w:rsidRDefault="0006608D" w:rsidP="006C4000">
            <w:pPr>
              <w:pStyle w:val="Prrafodelista"/>
              <w:numPr>
                <w:ilvl w:val="0"/>
                <w:numId w:val="67"/>
              </w:numPr>
              <w:spacing w:after="0" w:line="240" w:lineRule="auto"/>
              <w:ind w:left="242" w:hanging="283"/>
              <w:rPr>
                <w:rFonts w:ascii="Arial" w:hAnsi="Arial" w:cs="Arial"/>
                <w:sz w:val="16"/>
                <w:szCs w:val="16"/>
              </w:rPr>
            </w:pPr>
            <w:r w:rsidRPr="00585BA9">
              <w:rPr>
                <w:rFonts w:ascii="Arial" w:hAnsi="Arial" w:cs="Arial"/>
                <w:sz w:val="16"/>
                <w:szCs w:val="16"/>
              </w:rPr>
              <w:t>RECUBIERTA CON PELICULA DE POLIURETANO.</w:t>
            </w:r>
          </w:p>
          <w:p w14:paraId="0B43F85C" w14:textId="77777777" w:rsidR="0006608D" w:rsidRPr="00585BA9" w:rsidRDefault="0006608D" w:rsidP="006C4000">
            <w:pPr>
              <w:pStyle w:val="Prrafodelista"/>
              <w:numPr>
                <w:ilvl w:val="0"/>
                <w:numId w:val="67"/>
              </w:numPr>
              <w:spacing w:after="0" w:line="240" w:lineRule="auto"/>
              <w:ind w:left="242" w:hanging="283"/>
              <w:rPr>
                <w:rFonts w:ascii="Arial" w:hAnsi="Arial" w:cs="Arial"/>
                <w:b/>
                <w:bCs/>
                <w:sz w:val="16"/>
                <w:szCs w:val="16"/>
              </w:rPr>
            </w:pPr>
            <w:r w:rsidRPr="00585BA9">
              <w:rPr>
                <w:rFonts w:ascii="Arial" w:hAnsi="Arial" w:cs="Arial"/>
                <w:sz w:val="16"/>
                <w:szCs w:val="16"/>
              </w:rPr>
              <w:t>ADHERENCIA 100% A LA PIEL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99BA2E9" w14:textId="2CA0F826"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2C5950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0F39D0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CDB6A0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0A5CF97" w14:textId="77777777" w:rsidTr="005B31ED">
        <w:trPr>
          <w:trHeight w:val="278"/>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40C49570"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No. </w:t>
            </w:r>
            <w:proofErr w:type="gramStart"/>
            <w:r w:rsidRPr="00585BA9">
              <w:rPr>
                <w:rFonts w:ascii="Arial" w:hAnsi="Arial" w:cs="Arial"/>
                <w:b/>
                <w:bCs/>
                <w:sz w:val="16"/>
                <w:szCs w:val="16"/>
              </w:rPr>
              <w:t>8  APÓSITO</w:t>
            </w:r>
            <w:proofErr w:type="gramEnd"/>
            <w:r w:rsidRPr="00585BA9">
              <w:rPr>
                <w:rFonts w:ascii="Arial" w:hAnsi="Arial" w:cs="Arial"/>
                <w:b/>
                <w:bCs/>
                <w:sz w:val="16"/>
                <w:szCs w:val="16"/>
              </w:rPr>
              <w:t xml:space="preserve"> HIDROCELULUAR CON ADHESIVO DE SILICONA Y CON PLATA</w:t>
            </w:r>
          </w:p>
        </w:tc>
      </w:tr>
      <w:tr w:rsidR="00585BA9" w:rsidRPr="00585BA9" w14:paraId="4C10A94C"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419AEE6"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6857554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96EF5E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0DBB352"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77B30EB"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4165301"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BA140"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5E985"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C61EA"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53C9B"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B32BDA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4A39EF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141AAE21" w14:textId="77777777" w:rsidTr="00C06E0D">
        <w:trPr>
          <w:trHeight w:val="1755"/>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77B2F26"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BCC79DB"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APÓSITO HIDROCELULAR CON ADHESIVO DE SILICONA 7,5X7,5CM</w:t>
            </w:r>
          </w:p>
          <w:p w14:paraId="2E6B911D"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 xml:space="preserve">ESTÉRIL. </w:t>
            </w:r>
          </w:p>
          <w:p w14:paraId="6FAAD51B"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 xml:space="preserve">ABSORBENTE </w:t>
            </w:r>
            <w:proofErr w:type="gramStart"/>
            <w:r w:rsidRPr="00585BA9">
              <w:rPr>
                <w:rFonts w:ascii="Arial" w:hAnsi="Arial" w:cs="Arial"/>
                <w:sz w:val="16"/>
                <w:szCs w:val="16"/>
              </w:rPr>
              <w:t>DE  GRAN</w:t>
            </w:r>
            <w:proofErr w:type="gramEnd"/>
            <w:r w:rsidRPr="00585BA9">
              <w:rPr>
                <w:rFonts w:ascii="Arial" w:hAnsi="Arial" w:cs="Arial"/>
                <w:sz w:val="16"/>
                <w:szCs w:val="16"/>
              </w:rPr>
              <w:t xml:space="preserve"> CANTIDAD DE EXUDADO</w:t>
            </w:r>
          </w:p>
          <w:p w14:paraId="07BE6945"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BARRERA DE FLUIDOS</w:t>
            </w:r>
          </w:p>
          <w:p w14:paraId="2ED9244E"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TRANSPIRABLE</w:t>
            </w:r>
          </w:p>
          <w:p w14:paraId="5B528C91"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BORDES BISELADOS</w:t>
            </w:r>
          </w:p>
          <w:p w14:paraId="08E7746A"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ADHESIVO ACRÍLICO HIPOALERGÉNICO</w:t>
            </w:r>
          </w:p>
          <w:p w14:paraId="3269C2E7" w14:textId="77777777" w:rsidR="005B31ED" w:rsidRPr="00585BA9" w:rsidRDefault="005B31ED" w:rsidP="006C4000">
            <w:pPr>
              <w:pStyle w:val="Prrafodelista"/>
              <w:numPr>
                <w:ilvl w:val="0"/>
                <w:numId w:val="68"/>
              </w:numPr>
              <w:spacing w:after="0" w:line="240" w:lineRule="auto"/>
              <w:ind w:left="242" w:hanging="283"/>
              <w:rPr>
                <w:rFonts w:ascii="Arial" w:hAnsi="Arial" w:cs="Arial"/>
                <w:sz w:val="16"/>
                <w:szCs w:val="16"/>
              </w:rPr>
            </w:pPr>
            <w:r w:rsidRPr="00585BA9">
              <w:rPr>
                <w:rFonts w:ascii="Arial" w:hAnsi="Arial" w:cs="Arial"/>
                <w:sz w:val="16"/>
                <w:szCs w:val="16"/>
              </w:rPr>
              <w:t>AMPLIO ESPECTRO DE ACTIVIDAD ANTIMICROBIANA</w:t>
            </w:r>
          </w:p>
          <w:p w14:paraId="1E66DAD5" w14:textId="77777777" w:rsidR="005B31ED" w:rsidRPr="00585BA9" w:rsidRDefault="005B31ED" w:rsidP="006C4000">
            <w:pPr>
              <w:pStyle w:val="Prrafodelista"/>
              <w:numPr>
                <w:ilvl w:val="0"/>
                <w:numId w:val="68"/>
              </w:numPr>
              <w:spacing w:after="0" w:line="240" w:lineRule="auto"/>
              <w:ind w:left="242" w:hanging="283"/>
              <w:rPr>
                <w:rFonts w:ascii="Arial" w:hAnsi="Arial" w:cs="Arial"/>
                <w:b/>
                <w:bCs/>
                <w:sz w:val="16"/>
                <w:szCs w:val="16"/>
              </w:rPr>
            </w:pPr>
            <w:r w:rsidRPr="00585BA9">
              <w:rPr>
                <w:rFonts w:ascii="Arial" w:hAnsi="Arial" w:cs="Arial"/>
                <w:sz w:val="16"/>
                <w:szCs w:val="16"/>
              </w:rPr>
              <w:t>CON PLATA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AE5D8B8" w14:textId="58CAC59F"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EB805A8"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4BDA66B"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AA62D0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BC9944A" w14:textId="77777777" w:rsidTr="00C06E0D">
        <w:trPr>
          <w:trHeight w:val="155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E96E521"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DE10538" w14:textId="55EC01F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APÓSITO HIDROCELULAR CON ADHESIVO DE SILICONA </w:t>
            </w:r>
            <w:r w:rsidR="005027A2" w:rsidRPr="00585BA9">
              <w:rPr>
                <w:rFonts w:ascii="Arial" w:hAnsi="Arial" w:cs="Arial"/>
                <w:b/>
                <w:bCs/>
                <w:sz w:val="16"/>
                <w:szCs w:val="16"/>
              </w:rPr>
              <w:t>10CM +/- 3CM X10CM +/-3CM</w:t>
            </w:r>
          </w:p>
          <w:p w14:paraId="1C921435" w14:textId="497893B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r w:rsidR="005027A2" w:rsidRPr="00585BA9">
              <w:rPr>
                <w:rFonts w:ascii="Arial" w:hAnsi="Arial" w:cs="Arial"/>
                <w:sz w:val="16"/>
                <w:szCs w:val="16"/>
              </w:rPr>
              <w:t xml:space="preserve">        </w:t>
            </w:r>
          </w:p>
          <w:p w14:paraId="2B1DE715"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 xml:space="preserve">ABSORBENTE </w:t>
            </w:r>
            <w:proofErr w:type="gramStart"/>
            <w:r w:rsidRPr="00585BA9">
              <w:rPr>
                <w:rFonts w:ascii="Arial" w:hAnsi="Arial" w:cs="Arial"/>
                <w:sz w:val="16"/>
                <w:szCs w:val="16"/>
              </w:rPr>
              <w:t>DE  GRAN</w:t>
            </w:r>
            <w:proofErr w:type="gramEnd"/>
            <w:r w:rsidRPr="00585BA9">
              <w:rPr>
                <w:rFonts w:ascii="Arial" w:hAnsi="Arial" w:cs="Arial"/>
                <w:sz w:val="16"/>
                <w:szCs w:val="16"/>
              </w:rPr>
              <w:t xml:space="preserve"> CANTIDAD DE EXUDADO</w:t>
            </w:r>
          </w:p>
          <w:p w14:paraId="3536E274"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BARRERA DE FLUIDOS</w:t>
            </w:r>
          </w:p>
          <w:p w14:paraId="159A3D1B"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TRANSPIRABLE</w:t>
            </w:r>
          </w:p>
          <w:p w14:paraId="5926FACA"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BORDES BISELADOS</w:t>
            </w:r>
          </w:p>
          <w:p w14:paraId="47700A3F"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ADHESIVO ACRÍLICO HIPOALERGÉNICO</w:t>
            </w:r>
          </w:p>
          <w:p w14:paraId="3045FE2F" w14:textId="77777777" w:rsidR="005B31ED" w:rsidRPr="00585BA9" w:rsidRDefault="005B31ED" w:rsidP="006C4000">
            <w:pPr>
              <w:pStyle w:val="Prrafodelista"/>
              <w:numPr>
                <w:ilvl w:val="0"/>
                <w:numId w:val="69"/>
              </w:numPr>
              <w:spacing w:after="0" w:line="240" w:lineRule="auto"/>
              <w:ind w:left="242" w:hanging="242"/>
              <w:rPr>
                <w:rFonts w:ascii="Arial" w:hAnsi="Arial" w:cs="Arial"/>
                <w:sz w:val="16"/>
                <w:szCs w:val="16"/>
              </w:rPr>
            </w:pPr>
            <w:r w:rsidRPr="00585BA9">
              <w:rPr>
                <w:rFonts w:ascii="Arial" w:hAnsi="Arial" w:cs="Arial"/>
                <w:sz w:val="16"/>
                <w:szCs w:val="16"/>
              </w:rPr>
              <w:t>AMPLIO ESPECTRO DE ACTIVIDAD ANTIMICROBIANA</w:t>
            </w:r>
          </w:p>
          <w:p w14:paraId="08352F1D" w14:textId="77777777" w:rsidR="005B31ED" w:rsidRPr="00585BA9" w:rsidRDefault="005B31ED" w:rsidP="006C4000">
            <w:pPr>
              <w:pStyle w:val="Prrafodelista"/>
              <w:numPr>
                <w:ilvl w:val="0"/>
                <w:numId w:val="69"/>
              </w:numPr>
              <w:spacing w:after="0" w:line="240" w:lineRule="auto"/>
              <w:ind w:left="242" w:hanging="242"/>
              <w:rPr>
                <w:rFonts w:ascii="Arial" w:hAnsi="Arial" w:cs="Arial"/>
                <w:b/>
                <w:bCs/>
                <w:sz w:val="16"/>
                <w:szCs w:val="16"/>
              </w:rPr>
            </w:pPr>
            <w:r w:rsidRPr="00585BA9">
              <w:rPr>
                <w:rFonts w:ascii="Arial" w:hAnsi="Arial" w:cs="Arial"/>
                <w:sz w:val="16"/>
                <w:szCs w:val="16"/>
              </w:rPr>
              <w:t>CON PLATA.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7B5D1D6F" w14:textId="760C559A"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E3F2A7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84D6D9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D727A45"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F9C7389" w14:textId="77777777" w:rsidTr="005B31ED">
        <w:trPr>
          <w:trHeight w:val="330"/>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5F4AB20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No. </w:t>
            </w:r>
            <w:proofErr w:type="gramStart"/>
            <w:r w:rsidRPr="00585BA9">
              <w:rPr>
                <w:rFonts w:ascii="Arial" w:hAnsi="Arial" w:cs="Arial"/>
                <w:b/>
                <w:bCs/>
                <w:sz w:val="16"/>
                <w:szCs w:val="16"/>
              </w:rPr>
              <w:t>9  SISTEMA</w:t>
            </w:r>
            <w:proofErr w:type="gramEnd"/>
            <w:r w:rsidRPr="00585BA9">
              <w:rPr>
                <w:rFonts w:ascii="Arial" w:hAnsi="Arial" w:cs="Arial"/>
                <w:b/>
                <w:bCs/>
                <w:sz w:val="16"/>
                <w:szCs w:val="16"/>
              </w:rPr>
              <w:t xml:space="preserve"> DE PRESIÓN NEGATIVA AL VACIO</w:t>
            </w:r>
          </w:p>
        </w:tc>
      </w:tr>
      <w:tr w:rsidR="00585BA9" w:rsidRPr="00585BA9" w14:paraId="2821C65A"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0092310"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399303EA"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809FF7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299B7A5"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E26F8C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9EEC784"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3340D"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0A9E6"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2817E"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DEADAA"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DB94C5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8B3847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5F46317E" w14:textId="77777777" w:rsidTr="00C06E0D">
        <w:trPr>
          <w:trHeight w:val="155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868E27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AC44B44"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PEQUEÑO CON IONES DE PLATA PARA SISTEMA DE PRESION NEGATIVA</w:t>
            </w:r>
          </w:p>
          <w:p w14:paraId="77884259" w14:textId="77777777" w:rsidR="0006608D" w:rsidRPr="00585BA9" w:rsidRDefault="0006608D" w:rsidP="006C4000">
            <w:pPr>
              <w:pStyle w:val="Prrafodelista"/>
              <w:numPr>
                <w:ilvl w:val="0"/>
                <w:numId w:val="70"/>
              </w:numPr>
              <w:spacing w:after="0" w:line="240" w:lineRule="auto"/>
              <w:ind w:left="258" w:hanging="258"/>
              <w:rPr>
                <w:rFonts w:ascii="Arial" w:hAnsi="Arial" w:cs="Arial"/>
                <w:sz w:val="16"/>
                <w:szCs w:val="16"/>
              </w:rPr>
            </w:pPr>
            <w:r w:rsidRPr="00585BA9">
              <w:rPr>
                <w:rFonts w:ascii="Arial" w:hAnsi="Arial" w:cs="Arial"/>
                <w:sz w:val="16"/>
                <w:szCs w:val="16"/>
              </w:rPr>
              <w:t>ESTERIL</w:t>
            </w:r>
          </w:p>
          <w:p w14:paraId="41663795" w14:textId="77777777" w:rsidR="0006608D" w:rsidRPr="00585BA9" w:rsidRDefault="0006608D" w:rsidP="006C4000">
            <w:pPr>
              <w:pStyle w:val="Prrafodelista"/>
              <w:numPr>
                <w:ilvl w:val="0"/>
                <w:numId w:val="70"/>
              </w:numPr>
              <w:spacing w:after="0" w:line="240" w:lineRule="auto"/>
              <w:ind w:left="258" w:hanging="258"/>
              <w:rPr>
                <w:rFonts w:ascii="Arial" w:hAnsi="Arial" w:cs="Arial"/>
                <w:sz w:val="16"/>
                <w:szCs w:val="16"/>
              </w:rPr>
            </w:pPr>
            <w:r w:rsidRPr="00585BA9">
              <w:rPr>
                <w:rFonts w:ascii="Arial" w:hAnsi="Arial" w:cs="Arial"/>
                <w:sz w:val="16"/>
                <w:szCs w:val="16"/>
              </w:rPr>
              <w:t>APOSITO CON PLATA PARA EL TRATAMIENTO DE HERIDAS POR CIERRE ASISTIDO AL VACIO POR PRESION NEGATIVA</w:t>
            </w:r>
          </w:p>
          <w:p w14:paraId="096F34A9" w14:textId="77777777" w:rsidR="0006608D" w:rsidRPr="00585BA9" w:rsidRDefault="0006608D" w:rsidP="006C4000">
            <w:pPr>
              <w:pStyle w:val="Prrafodelista"/>
              <w:numPr>
                <w:ilvl w:val="0"/>
                <w:numId w:val="70"/>
              </w:numPr>
              <w:spacing w:after="0" w:line="240" w:lineRule="auto"/>
              <w:ind w:left="258" w:hanging="258"/>
              <w:rPr>
                <w:rFonts w:ascii="Arial" w:hAnsi="Arial" w:cs="Arial"/>
                <w:sz w:val="16"/>
                <w:szCs w:val="16"/>
              </w:rPr>
            </w:pPr>
            <w:r w:rsidRPr="00585BA9">
              <w:rPr>
                <w:rFonts w:ascii="Arial" w:hAnsi="Arial" w:cs="Arial"/>
                <w:sz w:val="16"/>
                <w:szCs w:val="16"/>
              </w:rPr>
              <w:t>KIT CON UN TUBO CON CLAMP Y PELICULAS ADHESIVAS</w:t>
            </w:r>
          </w:p>
          <w:p w14:paraId="0A43EF98" w14:textId="77777777" w:rsidR="0006608D" w:rsidRPr="00585BA9" w:rsidRDefault="0006608D" w:rsidP="006C4000">
            <w:pPr>
              <w:pStyle w:val="Prrafodelista"/>
              <w:numPr>
                <w:ilvl w:val="0"/>
                <w:numId w:val="70"/>
              </w:numPr>
              <w:spacing w:after="0" w:line="240" w:lineRule="auto"/>
              <w:ind w:left="258" w:hanging="258"/>
              <w:rPr>
                <w:rFonts w:ascii="Arial" w:hAnsi="Arial" w:cs="Arial"/>
                <w:sz w:val="16"/>
                <w:szCs w:val="16"/>
              </w:rPr>
            </w:pPr>
            <w:r w:rsidRPr="00585BA9">
              <w:rPr>
                <w:rFonts w:ascii="Arial" w:hAnsi="Arial" w:cs="Arial"/>
                <w:sz w:val="16"/>
                <w:szCs w:val="16"/>
              </w:rPr>
              <w:t>TAMAÑO 10X7.55 X3CM+/- 5CM</w:t>
            </w:r>
          </w:p>
          <w:p w14:paraId="6B4B5689" w14:textId="77777777" w:rsidR="0006608D" w:rsidRPr="00585BA9" w:rsidRDefault="0006608D" w:rsidP="006C4000">
            <w:pPr>
              <w:pStyle w:val="Prrafodelista"/>
              <w:numPr>
                <w:ilvl w:val="0"/>
                <w:numId w:val="70"/>
              </w:numPr>
              <w:spacing w:after="0" w:line="240" w:lineRule="auto"/>
              <w:ind w:left="258" w:hanging="258"/>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443A813" w14:textId="3453A2B3"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293C6B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A3BC80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274A0B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8B6561A" w14:textId="77777777" w:rsidTr="00C06E0D">
        <w:trPr>
          <w:trHeight w:val="124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2E5A4A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lastRenderedPageBreak/>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EE9D056"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MEDIANO CON IONES DE PLATA PARA SISTEMA DE PRESION NEGATIVA</w:t>
            </w:r>
          </w:p>
          <w:p w14:paraId="4AEA6C40" w14:textId="77777777" w:rsidR="0006608D" w:rsidRPr="00585BA9" w:rsidRDefault="0006608D" w:rsidP="006C4000">
            <w:pPr>
              <w:pStyle w:val="Prrafodelista"/>
              <w:numPr>
                <w:ilvl w:val="0"/>
                <w:numId w:val="71"/>
              </w:numPr>
              <w:spacing w:after="0" w:line="240" w:lineRule="auto"/>
              <w:ind w:left="258" w:hanging="258"/>
              <w:rPr>
                <w:rFonts w:ascii="Arial" w:hAnsi="Arial" w:cs="Arial"/>
                <w:sz w:val="16"/>
                <w:szCs w:val="16"/>
              </w:rPr>
            </w:pPr>
            <w:r w:rsidRPr="00585BA9">
              <w:rPr>
                <w:rFonts w:ascii="Arial" w:hAnsi="Arial" w:cs="Arial"/>
                <w:sz w:val="16"/>
                <w:szCs w:val="16"/>
              </w:rPr>
              <w:t>ESTERIL</w:t>
            </w:r>
          </w:p>
          <w:p w14:paraId="1E47BA81" w14:textId="77777777" w:rsidR="0006608D" w:rsidRPr="00585BA9" w:rsidRDefault="0006608D" w:rsidP="006C4000">
            <w:pPr>
              <w:pStyle w:val="Prrafodelista"/>
              <w:numPr>
                <w:ilvl w:val="0"/>
                <w:numId w:val="71"/>
              </w:numPr>
              <w:spacing w:after="0" w:line="240" w:lineRule="auto"/>
              <w:ind w:left="258" w:hanging="258"/>
              <w:rPr>
                <w:rFonts w:ascii="Arial" w:hAnsi="Arial" w:cs="Arial"/>
                <w:sz w:val="16"/>
                <w:szCs w:val="16"/>
              </w:rPr>
            </w:pPr>
            <w:r w:rsidRPr="00585BA9">
              <w:rPr>
                <w:rFonts w:ascii="Arial" w:hAnsi="Arial" w:cs="Arial"/>
                <w:sz w:val="16"/>
                <w:szCs w:val="16"/>
              </w:rPr>
              <w:t>APOSITO CON PLATA PARA EL TRATAMIENTO DE HERIDAS POR CIERRE ASISTIDO AL VACIO POR PRESION NEGATIVA</w:t>
            </w:r>
          </w:p>
          <w:p w14:paraId="40CAA5E1" w14:textId="77777777" w:rsidR="0006608D" w:rsidRPr="00585BA9" w:rsidRDefault="0006608D" w:rsidP="006C4000">
            <w:pPr>
              <w:pStyle w:val="Prrafodelista"/>
              <w:numPr>
                <w:ilvl w:val="0"/>
                <w:numId w:val="71"/>
              </w:numPr>
              <w:spacing w:after="0" w:line="240" w:lineRule="auto"/>
              <w:ind w:left="258" w:hanging="258"/>
              <w:rPr>
                <w:rFonts w:ascii="Arial" w:hAnsi="Arial" w:cs="Arial"/>
                <w:sz w:val="16"/>
                <w:szCs w:val="16"/>
              </w:rPr>
            </w:pPr>
            <w:r w:rsidRPr="00585BA9">
              <w:rPr>
                <w:rFonts w:ascii="Arial" w:hAnsi="Arial" w:cs="Arial"/>
                <w:sz w:val="16"/>
                <w:szCs w:val="16"/>
              </w:rPr>
              <w:t>KIT CON UN TUBO CON CLAMP Y PELICULAS ADHESIVAS</w:t>
            </w:r>
          </w:p>
          <w:p w14:paraId="394A795D" w14:textId="77777777" w:rsidR="0006608D" w:rsidRPr="00585BA9" w:rsidRDefault="0006608D" w:rsidP="006C4000">
            <w:pPr>
              <w:pStyle w:val="Prrafodelista"/>
              <w:numPr>
                <w:ilvl w:val="0"/>
                <w:numId w:val="71"/>
              </w:numPr>
              <w:spacing w:after="0" w:line="240" w:lineRule="auto"/>
              <w:ind w:left="258" w:hanging="258"/>
              <w:rPr>
                <w:rFonts w:ascii="Arial" w:hAnsi="Arial" w:cs="Arial"/>
                <w:sz w:val="16"/>
                <w:szCs w:val="16"/>
              </w:rPr>
            </w:pPr>
            <w:r w:rsidRPr="00585BA9">
              <w:rPr>
                <w:rFonts w:ascii="Arial" w:hAnsi="Arial" w:cs="Arial"/>
                <w:sz w:val="16"/>
                <w:szCs w:val="16"/>
              </w:rPr>
              <w:t>TAMAÑO 10X7.55 X3CM+/- 5CM</w:t>
            </w:r>
          </w:p>
          <w:p w14:paraId="791EA957" w14:textId="77777777" w:rsidR="0006608D" w:rsidRPr="00585BA9" w:rsidRDefault="0006608D" w:rsidP="006C4000">
            <w:pPr>
              <w:pStyle w:val="Prrafodelista"/>
              <w:numPr>
                <w:ilvl w:val="0"/>
                <w:numId w:val="71"/>
              </w:numPr>
              <w:spacing w:after="0" w:line="240" w:lineRule="auto"/>
              <w:ind w:left="258" w:hanging="258"/>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8537687" w14:textId="0AA0CFA6"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24F6DFB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DF0BAE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73E365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1389B7F" w14:textId="77777777" w:rsidTr="00C06E0D">
        <w:trPr>
          <w:trHeight w:val="152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61228B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1B1E043" w14:textId="77777777" w:rsidR="0006608D" w:rsidRPr="00585BA9" w:rsidRDefault="0006608D" w:rsidP="0006608D">
            <w:pPr>
              <w:spacing w:after="0" w:line="240" w:lineRule="auto"/>
              <w:rPr>
                <w:rFonts w:ascii="Arial" w:hAnsi="Arial" w:cs="Arial"/>
                <w:b/>
                <w:bCs/>
                <w:sz w:val="16"/>
                <w:szCs w:val="16"/>
              </w:rPr>
            </w:pPr>
            <w:proofErr w:type="gramStart"/>
            <w:r w:rsidRPr="00585BA9">
              <w:rPr>
                <w:rFonts w:ascii="Arial" w:hAnsi="Arial" w:cs="Arial"/>
                <w:b/>
                <w:bCs/>
                <w:sz w:val="16"/>
                <w:szCs w:val="16"/>
              </w:rPr>
              <w:t>APOSITO  LARGO</w:t>
            </w:r>
            <w:proofErr w:type="gramEnd"/>
            <w:r w:rsidRPr="00585BA9">
              <w:rPr>
                <w:rFonts w:ascii="Arial" w:hAnsi="Arial" w:cs="Arial"/>
                <w:b/>
                <w:bCs/>
                <w:sz w:val="16"/>
                <w:szCs w:val="16"/>
              </w:rPr>
              <w:t xml:space="preserve">  PARA SISTEMA DE PRESION NEGATIVA</w:t>
            </w:r>
          </w:p>
          <w:p w14:paraId="1FF518A6" w14:textId="77777777" w:rsidR="0006608D" w:rsidRPr="00585BA9" w:rsidRDefault="0006608D" w:rsidP="006C4000">
            <w:pPr>
              <w:pStyle w:val="Prrafodelista"/>
              <w:numPr>
                <w:ilvl w:val="0"/>
                <w:numId w:val="72"/>
              </w:numPr>
              <w:spacing w:after="0" w:line="240" w:lineRule="auto"/>
              <w:ind w:left="241" w:hanging="241"/>
              <w:rPr>
                <w:rFonts w:ascii="Arial" w:hAnsi="Arial" w:cs="Arial"/>
                <w:sz w:val="16"/>
                <w:szCs w:val="16"/>
              </w:rPr>
            </w:pPr>
            <w:r w:rsidRPr="00585BA9">
              <w:rPr>
                <w:rFonts w:ascii="Arial" w:hAnsi="Arial" w:cs="Arial"/>
                <w:sz w:val="16"/>
                <w:szCs w:val="16"/>
              </w:rPr>
              <w:t>ESTERIL</w:t>
            </w:r>
          </w:p>
          <w:p w14:paraId="18BF5587" w14:textId="77777777" w:rsidR="0006608D" w:rsidRPr="00585BA9" w:rsidRDefault="0006608D" w:rsidP="006C4000">
            <w:pPr>
              <w:pStyle w:val="Prrafodelista"/>
              <w:numPr>
                <w:ilvl w:val="0"/>
                <w:numId w:val="72"/>
              </w:numPr>
              <w:spacing w:after="0" w:line="240" w:lineRule="auto"/>
              <w:ind w:left="241" w:hanging="241"/>
              <w:rPr>
                <w:rFonts w:ascii="Arial" w:hAnsi="Arial" w:cs="Arial"/>
                <w:sz w:val="16"/>
                <w:szCs w:val="16"/>
              </w:rPr>
            </w:pPr>
            <w:proofErr w:type="gramStart"/>
            <w:r w:rsidRPr="00585BA9">
              <w:rPr>
                <w:rFonts w:ascii="Arial" w:hAnsi="Arial" w:cs="Arial"/>
                <w:sz w:val="16"/>
                <w:szCs w:val="16"/>
              </w:rPr>
              <w:t>APOSITO  PARA</w:t>
            </w:r>
            <w:proofErr w:type="gramEnd"/>
            <w:r w:rsidRPr="00585BA9">
              <w:rPr>
                <w:rFonts w:ascii="Arial" w:hAnsi="Arial" w:cs="Arial"/>
                <w:sz w:val="16"/>
                <w:szCs w:val="16"/>
              </w:rPr>
              <w:t xml:space="preserve"> EL TRATAMIENTO DE HERIDAS POR CIERRE ASISTIDO AL VACIO POR PRESION NEGATIVA</w:t>
            </w:r>
          </w:p>
          <w:p w14:paraId="7F40CF84" w14:textId="77777777" w:rsidR="0006608D" w:rsidRPr="00585BA9" w:rsidRDefault="0006608D" w:rsidP="006C4000">
            <w:pPr>
              <w:pStyle w:val="Prrafodelista"/>
              <w:numPr>
                <w:ilvl w:val="0"/>
                <w:numId w:val="72"/>
              </w:numPr>
              <w:spacing w:after="0" w:line="240" w:lineRule="auto"/>
              <w:ind w:left="241" w:hanging="241"/>
              <w:rPr>
                <w:rFonts w:ascii="Arial" w:hAnsi="Arial" w:cs="Arial"/>
                <w:sz w:val="16"/>
                <w:szCs w:val="16"/>
              </w:rPr>
            </w:pPr>
            <w:r w:rsidRPr="00585BA9">
              <w:rPr>
                <w:rFonts w:ascii="Arial" w:hAnsi="Arial" w:cs="Arial"/>
                <w:sz w:val="16"/>
                <w:szCs w:val="16"/>
              </w:rPr>
              <w:t>KIT CON UN TUBO CON CLAMP Y PELICULAS ADHESIVAS</w:t>
            </w:r>
          </w:p>
          <w:p w14:paraId="7465F2FC" w14:textId="77777777" w:rsidR="0006608D" w:rsidRPr="00585BA9" w:rsidRDefault="0006608D" w:rsidP="006C4000">
            <w:pPr>
              <w:pStyle w:val="Prrafodelista"/>
              <w:numPr>
                <w:ilvl w:val="0"/>
                <w:numId w:val="72"/>
              </w:numPr>
              <w:spacing w:after="0" w:line="240" w:lineRule="auto"/>
              <w:ind w:left="241" w:hanging="241"/>
              <w:rPr>
                <w:rFonts w:ascii="Arial" w:hAnsi="Arial" w:cs="Arial"/>
                <w:sz w:val="16"/>
                <w:szCs w:val="16"/>
              </w:rPr>
            </w:pPr>
            <w:r w:rsidRPr="00585BA9">
              <w:rPr>
                <w:rFonts w:ascii="Arial" w:hAnsi="Arial" w:cs="Arial"/>
                <w:sz w:val="16"/>
                <w:szCs w:val="16"/>
              </w:rPr>
              <w:t>TAMAÑO 25.5X15 X3,2CM+/- 5CM</w:t>
            </w:r>
          </w:p>
          <w:p w14:paraId="0627AD74" w14:textId="77777777" w:rsidR="0006608D" w:rsidRPr="00585BA9" w:rsidRDefault="0006608D" w:rsidP="006C4000">
            <w:pPr>
              <w:pStyle w:val="Prrafodelista"/>
              <w:numPr>
                <w:ilvl w:val="0"/>
                <w:numId w:val="72"/>
              </w:numPr>
              <w:spacing w:after="0" w:line="240" w:lineRule="auto"/>
              <w:ind w:left="241" w:hanging="241"/>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B35F104" w14:textId="0D935A03"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F6BF0E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B06C96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E6A5B2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2F7A7F0" w14:textId="77777777" w:rsidTr="00C06E0D">
        <w:trPr>
          <w:trHeight w:val="140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3B2424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8A5BAC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TRAC ABDOMINAL</w:t>
            </w:r>
          </w:p>
          <w:p w14:paraId="58FADFA5" w14:textId="77777777" w:rsidR="0006608D" w:rsidRPr="00585BA9" w:rsidRDefault="0006608D" w:rsidP="006C4000">
            <w:pPr>
              <w:pStyle w:val="Prrafodelista"/>
              <w:numPr>
                <w:ilvl w:val="0"/>
                <w:numId w:val="73"/>
              </w:numPr>
              <w:spacing w:after="0" w:line="240" w:lineRule="auto"/>
              <w:ind w:left="242" w:hanging="242"/>
              <w:rPr>
                <w:rFonts w:ascii="Arial" w:hAnsi="Arial" w:cs="Arial"/>
                <w:sz w:val="16"/>
                <w:szCs w:val="16"/>
              </w:rPr>
            </w:pPr>
            <w:r w:rsidRPr="00585BA9">
              <w:rPr>
                <w:rFonts w:ascii="Arial" w:hAnsi="Arial" w:cs="Arial"/>
                <w:sz w:val="16"/>
                <w:szCs w:val="16"/>
              </w:rPr>
              <w:t xml:space="preserve">APOSITO ABDOMINAL EN FORMA DE SOMBRILLA </w:t>
            </w:r>
          </w:p>
          <w:p w14:paraId="2B62B31B" w14:textId="77777777" w:rsidR="0006608D" w:rsidRPr="00585BA9" w:rsidRDefault="0006608D" w:rsidP="006C4000">
            <w:pPr>
              <w:pStyle w:val="Prrafodelista"/>
              <w:numPr>
                <w:ilvl w:val="0"/>
                <w:numId w:val="73"/>
              </w:numPr>
              <w:spacing w:after="0" w:line="240" w:lineRule="auto"/>
              <w:ind w:left="242" w:hanging="242"/>
              <w:rPr>
                <w:rFonts w:ascii="Arial" w:hAnsi="Arial" w:cs="Arial"/>
                <w:sz w:val="16"/>
                <w:szCs w:val="16"/>
              </w:rPr>
            </w:pPr>
            <w:r w:rsidRPr="00585BA9">
              <w:rPr>
                <w:rFonts w:ascii="Arial" w:hAnsi="Arial" w:cs="Arial"/>
                <w:sz w:val="16"/>
                <w:szCs w:val="16"/>
              </w:rPr>
              <w:t>CON CAPA PROTECTORA VISCERAL DE POLIURETANO FENESTRADA</w:t>
            </w:r>
          </w:p>
          <w:p w14:paraId="047DD772" w14:textId="77777777" w:rsidR="0006608D" w:rsidRPr="00585BA9" w:rsidRDefault="0006608D" w:rsidP="006C4000">
            <w:pPr>
              <w:pStyle w:val="Prrafodelista"/>
              <w:numPr>
                <w:ilvl w:val="0"/>
                <w:numId w:val="73"/>
              </w:numPr>
              <w:spacing w:after="0" w:line="240" w:lineRule="auto"/>
              <w:ind w:left="242" w:hanging="242"/>
              <w:rPr>
                <w:rFonts w:ascii="Arial" w:hAnsi="Arial" w:cs="Arial"/>
                <w:sz w:val="16"/>
                <w:szCs w:val="16"/>
              </w:rPr>
            </w:pPr>
            <w:r w:rsidRPr="00585BA9">
              <w:rPr>
                <w:rFonts w:ascii="Arial" w:hAnsi="Arial" w:cs="Arial"/>
                <w:sz w:val="16"/>
                <w:szCs w:val="16"/>
              </w:rPr>
              <w:t>CON DOS ESPUMAS PERFORADAS</w:t>
            </w:r>
          </w:p>
          <w:p w14:paraId="6ABEF293" w14:textId="77777777" w:rsidR="0006608D" w:rsidRPr="00585BA9" w:rsidRDefault="0006608D" w:rsidP="006C4000">
            <w:pPr>
              <w:pStyle w:val="Prrafodelista"/>
              <w:numPr>
                <w:ilvl w:val="0"/>
                <w:numId w:val="73"/>
              </w:numPr>
              <w:spacing w:after="0" w:line="240" w:lineRule="auto"/>
              <w:ind w:left="242" w:hanging="242"/>
              <w:rPr>
                <w:rFonts w:ascii="Arial" w:hAnsi="Arial" w:cs="Arial"/>
                <w:sz w:val="16"/>
                <w:szCs w:val="16"/>
              </w:rPr>
            </w:pPr>
            <w:r w:rsidRPr="00585BA9">
              <w:rPr>
                <w:rFonts w:ascii="Arial" w:hAnsi="Arial" w:cs="Arial"/>
                <w:sz w:val="16"/>
                <w:szCs w:val="16"/>
              </w:rPr>
              <w:t>KIT CON UN TUBO CON CLAMP Y PELICULAS ADHESIVAS</w:t>
            </w:r>
          </w:p>
          <w:p w14:paraId="3A6CDA27" w14:textId="77777777" w:rsidR="0006608D" w:rsidRPr="00585BA9" w:rsidRDefault="0006608D" w:rsidP="006C4000">
            <w:pPr>
              <w:pStyle w:val="Prrafodelista"/>
              <w:numPr>
                <w:ilvl w:val="0"/>
                <w:numId w:val="73"/>
              </w:numPr>
              <w:spacing w:after="0" w:line="240" w:lineRule="auto"/>
              <w:ind w:left="242" w:hanging="242"/>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7CF9E175" w14:textId="7CE74ADE"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94B36C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581FC2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6B398B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1D9BBFE" w14:textId="77777777" w:rsidTr="00C06E0D">
        <w:trPr>
          <w:trHeight w:val="112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1F25FC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5</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A513AF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ALCOHOL POLIVINILICO 10X 15+/- 5CM</w:t>
            </w:r>
          </w:p>
          <w:p w14:paraId="19503F98" w14:textId="77777777" w:rsidR="0006608D" w:rsidRPr="00585BA9" w:rsidRDefault="0006608D" w:rsidP="006C4000">
            <w:pPr>
              <w:pStyle w:val="Prrafodelista"/>
              <w:numPr>
                <w:ilvl w:val="0"/>
                <w:numId w:val="74"/>
              </w:numPr>
              <w:spacing w:after="0" w:line="240" w:lineRule="auto"/>
              <w:ind w:left="241" w:hanging="241"/>
              <w:rPr>
                <w:rFonts w:ascii="Arial" w:hAnsi="Arial" w:cs="Arial"/>
                <w:sz w:val="16"/>
                <w:szCs w:val="16"/>
              </w:rPr>
            </w:pPr>
            <w:r w:rsidRPr="00585BA9">
              <w:rPr>
                <w:rFonts w:ascii="Arial" w:hAnsi="Arial" w:cs="Arial"/>
                <w:sz w:val="16"/>
                <w:szCs w:val="16"/>
              </w:rPr>
              <w:t>ESTERIL</w:t>
            </w:r>
          </w:p>
          <w:p w14:paraId="36A47BAB" w14:textId="77777777" w:rsidR="0006608D" w:rsidRPr="00585BA9" w:rsidRDefault="0006608D" w:rsidP="006C4000">
            <w:pPr>
              <w:pStyle w:val="Prrafodelista"/>
              <w:numPr>
                <w:ilvl w:val="0"/>
                <w:numId w:val="74"/>
              </w:numPr>
              <w:spacing w:after="0" w:line="240" w:lineRule="auto"/>
              <w:ind w:left="241" w:hanging="241"/>
              <w:rPr>
                <w:rFonts w:ascii="Arial" w:hAnsi="Arial" w:cs="Arial"/>
                <w:sz w:val="16"/>
                <w:szCs w:val="16"/>
              </w:rPr>
            </w:pPr>
            <w:r w:rsidRPr="00585BA9">
              <w:rPr>
                <w:rFonts w:ascii="Arial" w:hAnsi="Arial" w:cs="Arial"/>
                <w:sz w:val="16"/>
                <w:szCs w:val="16"/>
              </w:rPr>
              <w:t>KIT CON UN TUBO CON CLAMP Y PELICULAS ADHESIVAS</w:t>
            </w:r>
          </w:p>
          <w:p w14:paraId="5F29139B" w14:textId="77777777" w:rsidR="0006608D" w:rsidRPr="00585BA9" w:rsidRDefault="0006608D" w:rsidP="006C4000">
            <w:pPr>
              <w:pStyle w:val="Prrafodelista"/>
              <w:numPr>
                <w:ilvl w:val="0"/>
                <w:numId w:val="74"/>
              </w:numPr>
              <w:spacing w:after="0" w:line="240" w:lineRule="auto"/>
              <w:ind w:left="241" w:hanging="241"/>
              <w:rPr>
                <w:rFonts w:ascii="Arial" w:hAnsi="Arial" w:cs="Arial"/>
                <w:sz w:val="16"/>
                <w:szCs w:val="16"/>
              </w:rPr>
            </w:pPr>
            <w:r w:rsidRPr="00585BA9">
              <w:rPr>
                <w:rFonts w:ascii="Arial" w:hAnsi="Arial" w:cs="Arial"/>
                <w:sz w:val="16"/>
                <w:szCs w:val="16"/>
              </w:rPr>
              <w:t>POROS RETICULADOS ENTRE 50 A600 MICRAS</w:t>
            </w:r>
          </w:p>
          <w:p w14:paraId="45E1FBE6" w14:textId="77777777" w:rsidR="0006608D" w:rsidRPr="00585BA9" w:rsidRDefault="0006608D" w:rsidP="006C4000">
            <w:pPr>
              <w:pStyle w:val="Prrafodelista"/>
              <w:numPr>
                <w:ilvl w:val="0"/>
                <w:numId w:val="74"/>
              </w:numPr>
              <w:spacing w:after="0" w:line="240" w:lineRule="auto"/>
              <w:ind w:left="241" w:hanging="241"/>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9897130" w14:textId="614F7686"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8C7EE9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919F55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3E70C8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101A41B" w14:textId="77777777" w:rsidTr="00C06E0D">
        <w:trPr>
          <w:trHeight w:val="28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90DC44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6</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02FE32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ALCOHOL POLIVINILICO 10X 7,5 +/- 5CM</w:t>
            </w:r>
          </w:p>
          <w:p w14:paraId="782A7009" w14:textId="77777777" w:rsidR="0006608D" w:rsidRPr="00585BA9" w:rsidRDefault="0006608D" w:rsidP="006C4000">
            <w:pPr>
              <w:pStyle w:val="Prrafodelista"/>
              <w:numPr>
                <w:ilvl w:val="0"/>
                <w:numId w:val="75"/>
              </w:numPr>
              <w:spacing w:after="0" w:line="240" w:lineRule="auto"/>
              <w:ind w:left="241" w:hanging="241"/>
              <w:rPr>
                <w:rFonts w:ascii="Arial" w:hAnsi="Arial" w:cs="Arial"/>
                <w:sz w:val="16"/>
                <w:szCs w:val="16"/>
              </w:rPr>
            </w:pPr>
            <w:r w:rsidRPr="00585BA9">
              <w:rPr>
                <w:rFonts w:ascii="Arial" w:hAnsi="Arial" w:cs="Arial"/>
                <w:sz w:val="16"/>
                <w:szCs w:val="16"/>
              </w:rPr>
              <w:t>ESTERIL</w:t>
            </w:r>
          </w:p>
          <w:p w14:paraId="0F1908E0" w14:textId="77777777" w:rsidR="0006608D" w:rsidRPr="00585BA9" w:rsidRDefault="0006608D" w:rsidP="006C4000">
            <w:pPr>
              <w:pStyle w:val="Prrafodelista"/>
              <w:numPr>
                <w:ilvl w:val="0"/>
                <w:numId w:val="75"/>
              </w:numPr>
              <w:spacing w:after="0" w:line="240" w:lineRule="auto"/>
              <w:ind w:left="241" w:hanging="241"/>
              <w:rPr>
                <w:rFonts w:ascii="Arial" w:hAnsi="Arial" w:cs="Arial"/>
                <w:sz w:val="16"/>
                <w:szCs w:val="16"/>
              </w:rPr>
            </w:pPr>
            <w:r w:rsidRPr="00585BA9">
              <w:rPr>
                <w:rFonts w:ascii="Arial" w:hAnsi="Arial" w:cs="Arial"/>
                <w:sz w:val="16"/>
                <w:szCs w:val="16"/>
              </w:rPr>
              <w:t>KIT CON UN TUBO CON CLAMP Y PELICULAS ADHESIVAS</w:t>
            </w:r>
          </w:p>
          <w:p w14:paraId="4E7639BD" w14:textId="77777777" w:rsidR="0006608D" w:rsidRPr="00585BA9" w:rsidRDefault="0006608D" w:rsidP="006C4000">
            <w:pPr>
              <w:pStyle w:val="Prrafodelista"/>
              <w:numPr>
                <w:ilvl w:val="0"/>
                <w:numId w:val="75"/>
              </w:numPr>
              <w:spacing w:after="0" w:line="240" w:lineRule="auto"/>
              <w:ind w:left="241" w:hanging="241"/>
              <w:rPr>
                <w:rFonts w:ascii="Arial" w:hAnsi="Arial" w:cs="Arial"/>
                <w:sz w:val="16"/>
                <w:szCs w:val="16"/>
              </w:rPr>
            </w:pPr>
            <w:r w:rsidRPr="00585BA9">
              <w:rPr>
                <w:rFonts w:ascii="Arial" w:hAnsi="Arial" w:cs="Arial"/>
                <w:sz w:val="16"/>
                <w:szCs w:val="16"/>
              </w:rPr>
              <w:t>POROS RETICULADOS ENTRE 50 A600 MICRAS</w:t>
            </w:r>
          </w:p>
          <w:p w14:paraId="2891E2A0" w14:textId="77777777" w:rsidR="0006608D" w:rsidRPr="00585BA9" w:rsidRDefault="0006608D" w:rsidP="006C4000">
            <w:pPr>
              <w:pStyle w:val="Prrafodelista"/>
              <w:numPr>
                <w:ilvl w:val="0"/>
                <w:numId w:val="75"/>
              </w:numPr>
              <w:spacing w:after="0" w:line="240" w:lineRule="auto"/>
              <w:ind w:left="241" w:hanging="241"/>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7FAFDB3A" w14:textId="7A2B3F9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87A4EB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72B562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49486B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64D681F" w14:textId="77777777" w:rsidTr="00C06E0D">
        <w:trPr>
          <w:trHeight w:val="192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701501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7</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8694EC0"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CANISTER DE 300CC</w:t>
            </w:r>
          </w:p>
          <w:p w14:paraId="5AFF0CE4"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EMPAQUE   INDIVIDUALES</w:t>
            </w:r>
          </w:p>
          <w:p w14:paraId="059E6B50"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DE TAMAÑO DE 300CC+/- 100CC</w:t>
            </w:r>
          </w:p>
          <w:p w14:paraId="29877F6E"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ESTERIL</w:t>
            </w:r>
          </w:p>
          <w:p w14:paraId="4E306E9C"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TRANSPARENTE</w:t>
            </w:r>
          </w:p>
          <w:p w14:paraId="331033BC"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CON GEL PARA SOLIDIFICAR LOS FLUIDOS PARA DESCARGA BACTERIANA Y MAL OLOR</w:t>
            </w:r>
          </w:p>
          <w:p w14:paraId="0F9D7DB4"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CON FILTROS DE BIOSEGURIDAD</w:t>
            </w:r>
          </w:p>
          <w:p w14:paraId="27EC2408" w14:textId="77777777" w:rsidR="0006608D" w:rsidRPr="00585BA9" w:rsidRDefault="0006608D" w:rsidP="006C4000">
            <w:pPr>
              <w:pStyle w:val="Prrafodelista"/>
              <w:numPr>
                <w:ilvl w:val="0"/>
                <w:numId w:val="76"/>
              </w:numPr>
              <w:spacing w:after="0" w:line="240" w:lineRule="auto"/>
              <w:ind w:left="242" w:hanging="242"/>
              <w:rPr>
                <w:rFonts w:ascii="Arial" w:hAnsi="Arial" w:cs="Arial"/>
                <w:sz w:val="16"/>
                <w:szCs w:val="16"/>
              </w:rPr>
            </w:pPr>
            <w:r w:rsidRPr="00585BA9">
              <w:rPr>
                <w:rFonts w:ascii="Arial" w:hAnsi="Arial" w:cs="Arial"/>
                <w:sz w:val="16"/>
                <w:szCs w:val="16"/>
              </w:rPr>
              <w:t>GRADUADO EN MILITROS O CENTIMETROS CUBICOS</w:t>
            </w:r>
          </w:p>
          <w:p w14:paraId="292EFEE1" w14:textId="77777777" w:rsidR="0006608D" w:rsidRPr="00585BA9" w:rsidRDefault="0006608D" w:rsidP="006C4000">
            <w:pPr>
              <w:pStyle w:val="Prrafodelista"/>
              <w:numPr>
                <w:ilvl w:val="0"/>
                <w:numId w:val="76"/>
              </w:numPr>
              <w:spacing w:after="0" w:line="240" w:lineRule="auto"/>
              <w:ind w:left="242" w:hanging="242"/>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AF4CB84" w14:textId="1A5870E4"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C304F4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45D7BA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15EA0D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DE80228" w14:textId="77777777" w:rsidTr="00C06E0D">
        <w:trPr>
          <w:trHeight w:val="170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2A0251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8</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4BB7CD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CANISTER DE 500CC</w:t>
            </w:r>
          </w:p>
          <w:p w14:paraId="17B0C7EE"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EMPAQUE   INDIVIDUALES</w:t>
            </w:r>
          </w:p>
          <w:p w14:paraId="73F2B30D"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DE TAMAÑO DE 500CC+/- 100CC</w:t>
            </w:r>
          </w:p>
          <w:p w14:paraId="40CBDF67"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ESTERIL</w:t>
            </w:r>
          </w:p>
          <w:p w14:paraId="684638A0"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TRANSPARENTE</w:t>
            </w:r>
          </w:p>
          <w:p w14:paraId="68F73388"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CON GEL PARA SOLIDIFICAR LOS FLUIDOS PARA DESCARGA BACTERIANA Y MAL OLOR</w:t>
            </w:r>
          </w:p>
          <w:p w14:paraId="6E80C756"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CON FILTROS DE BIOSEGURIDAD</w:t>
            </w:r>
          </w:p>
          <w:p w14:paraId="5D6C33C3" w14:textId="77777777" w:rsidR="0006608D" w:rsidRPr="00585BA9" w:rsidRDefault="0006608D" w:rsidP="006C4000">
            <w:pPr>
              <w:pStyle w:val="Prrafodelista"/>
              <w:numPr>
                <w:ilvl w:val="0"/>
                <w:numId w:val="77"/>
              </w:numPr>
              <w:spacing w:after="0" w:line="240" w:lineRule="auto"/>
              <w:ind w:left="242" w:hanging="242"/>
              <w:rPr>
                <w:rFonts w:ascii="Arial" w:hAnsi="Arial" w:cs="Arial"/>
                <w:sz w:val="16"/>
                <w:szCs w:val="16"/>
              </w:rPr>
            </w:pPr>
            <w:r w:rsidRPr="00585BA9">
              <w:rPr>
                <w:rFonts w:ascii="Arial" w:hAnsi="Arial" w:cs="Arial"/>
                <w:sz w:val="16"/>
                <w:szCs w:val="16"/>
              </w:rPr>
              <w:t>GRADUADO EN MILITROS O CENTIMETROS CUBICOS</w:t>
            </w:r>
          </w:p>
          <w:p w14:paraId="1B0AB40E" w14:textId="77777777" w:rsidR="0006608D" w:rsidRPr="00585BA9" w:rsidRDefault="0006608D" w:rsidP="006C4000">
            <w:pPr>
              <w:pStyle w:val="Prrafodelista"/>
              <w:numPr>
                <w:ilvl w:val="0"/>
                <w:numId w:val="77"/>
              </w:numPr>
              <w:spacing w:after="0" w:line="240" w:lineRule="auto"/>
              <w:ind w:left="242" w:hanging="242"/>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4AA4C5D" w14:textId="7E970570"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440460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0CA736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1B8E9A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13491EE" w14:textId="77777777" w:rsidTr="00C06E0D">
        <w:trPr>
          <w:trHeight w:val="155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8A7AC2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lastRenderedPageBreak/>
              <w:t>9</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4383EBB2"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CANISTER DE 1000CC</w:t>
            </w:r>
          </w:p>
          <w:p w14:paraId="36F5E6DA"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EMPAQUE   INDIVIDUALES</w:t>
            </w:r>
          </w:p>
          <w:p w14:paraId="12A61536"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DE TAMAÑO DE 1000CC+/- 100CC</w:t>
            </w:r>
          </w:p>
          <w:p w14:paraId="08886E32"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ESTERIL</w:t>
            </w:r>
          </w:p>
          <w:p w14:paraId="74F822C4"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TRANSPARENTE</w:t>
            </w:r>
          </w:p>
          <w:p w14:paraId="6E5AB8A7"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CON GEL PARA SOLIDIFICAR LOS FLUIDOS PARA DESCARGA BACTERIANA Y MAL OLOR</w:t>
            </w:r>
          </w:p>
          <w:p w14:paraId="296ADDD3"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CON FILTROS DE BIOSEGURIDAD</w:t>
            </w:r>
          </w:p>
          <w:p w14:paraId="03CCA493" w14:textId="77777777" w:rsidR="0006608D" w:rsidRPr="00585BA9" w:rsidRDefault="0006608D" w:rsidP="006C4000">
            <w:pPr>
              <w:pStyle w:val="Prrafodelista"/>
              <w:numPr>
                <w:ilvl w:val="0"/>
                <w:numId w:val="78"/>
              </w:numPr>
              <w:spacing w:after="0" w:line="240" w:lineRule="auto"/>
              <w:ind w:left="242" w:hanging="242"/>
              <w:rPr>
                <w:rFonts w:ascii="Arial" w:hAnsi="Arial" w:cs="Arial"/>
                <w:sz w:val="16"/>
                <w:szCs w:val="16"/>
              </w:rPr>
            </w:pPr>
            <w:r w:rsidRPr="00585BA9">
              <w:rPr>
                <w:rFonts w:ascii="Arial" w:hAnsi="Arial" w:cs="Arial"/>
                <w:sz w:val="16"/>
                <w:szCs w:val="16"/>
              </w:rPr>
              <w:t>GRADUADO EN MILITROS O CENTIMETROS CUBICOS</w:t>
            </w:r>
          </w:p>
          <w:p w14:paraId="5CD2425D" w14:textId="77777777" w:rsidR="0006608D" w:rsidRPr="00585BA9" w:rsidRDefault="0006608D" w:rsidP="006C4000">
            <w:pPr>
              <w:pStyle w:val="Prrafodelista"/>
              <w:numPr>
                <w:ilvl w:val="0"/>
                <w:numId w:val="78"/>
              </w:numPr>
              <w:spacing w:after="0" w:line="240" w:lineRule="auto"/>
              <w:ind w:left="242" w:hanging="242"/>
              <w:rPr>
                <w:rFonts w:ascii="Arial" w:hAnsi="Arial" w:cs="Arial"/>
                <w:b/>
                <w:bCs/>
                <w:sz w:val="16"/>
                <w:szCs w:val="16"/>
              </w:rPr>
            </w:pPr>
            <w:r w:rsidRPr="00585BA9">
              <w:rPr>
                <w:rFonts w:ascii="Arial" w:hAnsi="Arial" w:cs="Arial"/>
                <w:sz w:val="16"/>
                <w:szCs w:val="16"/>
              </w:rPr>
              <w:t xml:space="preserve">COMPATIBLE CON CANESTER Y EQUIPO DE SISTEMA DE TERAPIA AL VACIO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948D503" w14:textId="7EE0726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A2084C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C933C2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776BCC5"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E2834D1" w14:textId="77777777" w:rsidTr="00C06E0D">
        <w:trPr>
          <w:trHeight w:val="58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8CF326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10</w:t>
            </w:r>
          </w:p>
        </w:tc>
        <w:tc>
          <w:tcPr>
            <w:tcW w:w="3949" w:type="pct"/>
            <w:tcBorders>
              <w:top w:val="single" w:sz="4" w:space="0" w:color="auto"/>
              <w:left w:val="single" w:sz="4" w:space="0" w:color="auto"/>
              <w:bottom w:val="single" w:sz="4" w:space="0" w:color="auto"/>
              <w:right w:val="single" w:sz="4" w:space="0" w:color="auto"/>
            </w:tcBorders>
            <w:noWrap/>
            <w:vAlign w:val="bottom"/>
            <w:hideMark/>
          </w:tcPr>
          <w:p w14:paraId="5FCE46B4"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 xml:space="preserve">CONECTOR EN Y </w:t>
            </w:r>
          </w:p>
          <w:p w14:paraId="077B4FB2" w14:textId="77777777" w:rsidR="0006608D" w:rsidRPr="00585BA9" w:rsidRDefault="0006608D" w:rsidP="006C4000">
            <w:pPr>
              <w:pStyle w:val="Prrafodelista"/>
              <w:numPr>
                <w:ilvl w:val="0"/>
                <w:numId w:val="79"/>
              </w:numPr>
              <w:spacing w:after="0" w:line="240" w:lineRule="auto"/>
              <w:ind w:left="242" w:hanging="242"/>
              <w:rPr>
                <w:rFonts w:ascii="Arial" w:hAnsi="Arial" w:cs="Arial"/>
                <w:sz w:val="16"/>
                <w:szCs w:val="16"/>
              </w:rPr>
            </w:pPr>
            <w:r w:rsidRPr="00585BA9">
              <w:rPr>
                <w:rFonts w:ascii="Arial" w:hAnsi="Arial" w:cs="Arial"/>
                <w:sz w:val="16"/>
                <w:szCs w:val="16"/>
              </w:rPr>
              <w:t>ESTERIL</w:t>
            </w:r>
          </w:p>
          <w:p w14:paraId="20AD0D26" w14:textId="77777777" w:rsidR="0006608D" w:rsidRPr="00585BA9" w:rsidRDefault="0006608D" w:rsidP="006C4000">
            <w:pPr>
              <w:pStyle w:val="Prrafodelista"/>
              <w:numPr>
                <w:ilvl w:val="0"/>
                <w:numId w:val="79"/>
              </w:numPr>
              <w:spacing w:after="0" w:line="240" w:lineRule="auto"/>
              <w:ind w:left="242" w:hanging="242"/>
              <w:rPr>
                <w:rFonts w:ascii="Arial" w:hAnsi="Arial" w:cs="Arial"/>
                <w:b/>
                <w:bCs/>
                <w:sz w:val="16"/>
                <w:szCs w:val="16"/>
              </w:rPr>
            </w:pPr>
            <w:r w:rsidRPr="00585BA9">
              <w:rPr>
                <w:rFonts w:ascii="Arial" w:hAnsi="Arial" w:cs="Arial"/>
                <w:sz w:val="16"/>
                <w:szCs w:val="16"/>
              </w:rPr>
              <w:t xml:space="preserve">SIRVE PARA CONECTAR DOS ALMOHADILLAS A AL SISTEMA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9DE2819" w14:textId="0BD842B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AB510E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F55AB1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4911D9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224D183" w14:textId="77777777" w:rsidTr="00F9581A">
        <w:trPr>
          <w:trHeight w:val="161"/>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277F1A6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20"/>
                <w:szCs w:val="20"/>
              </w:rPr>
              <w:t>GRUPO No. 10 APÓSITOS PARA SALAS DE CIRUGIA POSTQUIRURGICO</w:t>
            </w:r>
          </w:p>
        </w:tc>
      </w:tr>
      <w:tr w:rsidR="00585BA9" w:rsidRPr="00585BA9" w14:paraId="35EBDF91"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9865E3D"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62DA273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61F801C"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1829A2C"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A61685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7BF1C031" w14:textId="77777777" w:rsidTr="00F9581A">
        <w:trPr>
          <w:trHeight w:val="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C85FC"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CD2E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32D19"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3601CE"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9F020F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C2E6BFD"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5CE3334B" w14:textId="77777777" w:rsidTr="00C06E0D">
        <w:trPr>
          <w:trHeight w:val="150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4671E9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30DA4BC"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POST-OPERATORIO NO ADHERENTE EN TEJIDO SIN TEJER 10 +/- 2CMX  12+/- 2CM CON ANTIMICROBIANO</w:t>
            </w:r>
          </w:p>
          <w:p w14:paraId="3D7568E9" w14:textId="77777777" w:rsidR="0006608D" w:rsidRPr="00585BA9" w:rsidRDefault="0006608D" w:rsidP="006C4000">
            <w:pPr>
              <w:pStyle w:val="Prrafodelista"/>
              <w:numPr>
                <w:ilvl w:val="0"/>
                <w:numId w:val="80"/>
              </w:numPr>
              <w:spacing w:after="0" w:line="240" w:lineRule="auto"/>
              <w:ind w:left="242" w:hanging="242"/>
              <w:rPr>
                <w:rFonts w:ascii="Arial" w:hAnsi="Arial" w:cs="Arial"/>
                <w:sz w:val="16"/>
                <w:szCs w:val="16"/>
              </w:rPr>
            </w:pPr>
            <w:r w:rsidRPr="00585BA9">
              <w:rPr>
                <w:rFonts w:ascii="Arial" w:hAnsi="Arial" w:cs="Arial"/>
                <w:sz w:val="16"/>
                <w:szCs w:val="16"/>
              </w:rPr>
              <w:t>ESTERIL</w:t>
            </w:r>
          </w:p>
          <w:p w14:paraId="5C46775B" w14:textId="77777777" w:rsidR="0006608D" w:rsidRPr="00585BA9" w:rsidRDefault="0006608D" w:rsidP="006C4000">
            <w:pPr>
              <w:pStyle w:val="Prrafodelista"/>
              <w:numPr>
                <w:ilvl w:val="0"/>
                <w:numId w:val="80"/>
              </w:numPr>
              <w:spacing w:after="0" w:line="240" w:lineRule="auto"/>
              <w:ind w:left="242" w:hanging="242"/>
              <w:rPr>
                <w:rFonts w:ascii="Arial" w:hAnsi="Arial" w:cs="Arial"/>
                <w:sz w:val="16"/>
                <w:szCs w:val="16"/>
              </w:rPr>
            </w:pPr>
            <w:r w:rsidRPr="00585BA9">
              <w:rPr>
                <w:rFonts w:ascii="Arial" w:hAnsi="Arial" w:cs="Arial"/>
                <w:sz w:val="16"/>
                <w:szCs w:val="16"/>
              </w:rPr>
              <w:t>EN TEJIDO SIN TEJER</w:t>
            </w:r>
          </w:p>
          <w:p w14:paraId="165DBE32" w14:textId="77777777" w:rsidR="0006608D" w:rsidRPr="00585BA9" w:rsidRDefault="0006608D" w:rsidP="006C4000">
            <w:pPr>
              <w:pStyle w:val="Prrafodelista"/>
              <w:numPr>
                <w:ilvl w:val="0"/>
                <w:numId w:val="80"/>
              </w:numPr>
              <w:spacing w:after="0" w:line="240" w:lineRule="auto"/>
              <w:ind w:left="242" w:hanging="242"/>
              <w:rPr>
                <w:rFonts w:ascii="Arial" w:hAnsi="Arial" w:cs="Arial"/>
                <w:sz w:val="16"/>
                <w:szCs w:val="16"/>
              </w:rPr>
            </w:pPr>
            <w:r w:rsidRPr="00585BA9">
              <w:rPr>
                <w:rFonts w:ascii="Arial" w:hAnsi="Arial" w:cs="Arial"/>
                <w:sz w:val="16"/>
                <w:szCs w:val="16"/>
              </w:rPr>
              <w:t>PROTECTOR CENTRAL NO ADHERENTE</w:t>
            </w:r>
          </w:p>
          <w:p w14:paraId="2556395D" w14:textId="77777777" w:rsidR="0006608D" w:rsidRPr="00585BA9" w:rsidRDefault="0006608D" w:rsidP="006C4000">
            <w:pPr>
              <w:pStyle w:val="Prrafodelista"/>
              <w:numPr>
                <w:ilvl w:val="0"/>
                <w:numId w:val="80"/>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77E37D46" w14:textId="77777777" w:rsidR="0006608D" w:rsidRPr="00585BA9" w:rsidRDefault="0006608D" w:rsidP="006C4000">
            <w:pPr>
              <w:pStyle w:val="Prrafodelista"/>
              <w:numPr>
                <w:ilvl w:val="0"/>
                <w:numId w:val="80"/>
              </w:numPr>
              <w:spacing w:after="0" w:line="240" w:lineRule="auto"/>
              <w:ind w:left="242" w:hanging="242"/>
              <w:rPr>
                <w:rFonts w:ascii="Arial" w:hAnsi="Arial" w:cs="Arial"/>
                <w:sz w:val="16"/>
                <w:szCs w:val="16"/>
              </w:rPr>
            </w:pPr>
            <w:r w:rsidRPr="00585BA9">
              <w:rPr>
                <w:rFonts w:ascii="Arial" w:hAnsi="Arial" w:cs="Arial"/>
                <w:sz w:val="16"/>
                <w:szCs w:val="16"/>
              </w:rPr>
              <w:t>CON ANTIMICROBIANO DE POLIHEXAMETILBIGUANIDA AL 0.2%</w:t>
            </w:r>
          </w:p>
          <w:p w14:paraId="6D49D41F" w14:textId="77777777" w:rsidR="0006608D" w:rsidRPr="00585BA9" w:rsidRDefault="0006608D" w:rsidP="006C4000">
            <w:pPr>
              <w:pStyle w:val="Prrafodelista"/>
              <w:numPr>
                <w:ilvl w:val="0"/>
                <w:numId w:val="80"/>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45BA678" w14:textId="6F9819FE"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B0E112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5B4CA8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3CB64B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BC736D6" w14:textId="77777777" w:rsidTr="00C06E0D">
        <w:trPr>
          <w:trHeight w:val="1356"/>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3339F4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E72819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POST-OPERATORIO NO ADHERENTE EN TEJIDO SIN TEJER 10 +/- 2CMX 20+/- 2CM CON ANTIMICROBIANO</w:t>
            </w:r>
          </w:p>
          <w:p w14:paraId="49E28866" w14:textId="77777777" w:rsidR="0006608D" w:rsidRPr="00585BA9" w:rsidRDefault="0006608D" w:rsidP="006C4000">
            <w:pPr>
              <w:pStyle w:val="Prrafodelista"/>
              <w:numPr>
                <w:ilvl w:val="0"/>
                <w:numId w:val="81"/>
              </w:numPr>
              <w:spacing w:after="0" w:line="240" w:lineRule="auto"/>
              <w:ind w:left="242" w:hanging="242"/>
              <w:rPr>
                <w:rFonts w:ascii="Arial" w:hAnsi="Arial" w:cs="Arial"/>
                <w:sz w:val="16"/>
                <w:szCs w:val="16"/>
              </w:rPr>
            </w:pPr>
            <w:r w:rsidRPr="00585BA9">
              <w:rPr>
                <w:rFonts w:ascii="Arial" w:hAnsi="Arial" w:cs="Arial"/>
                <w:sz w:val="16"/>
                <w:szCs w:val="16"/>
              </w:rPr>
              <w:t>ESTERIL</w:t>
            </w:r>
          </w:p>
          <w:p w14:paraId="12978547" w14:textId="77777777" w:rsidR="0006608D" w:rsidRPr="00585BA9" w:rsidRDefault="0006608D" w:rsidP="006C4000">
            <w:pPr>
              <w:pStyle w:val="Prrafodelista"/>
              <w:numPr>
                <w:ilvl w:val="0"/>
                <w:numId w:val="81"/>
              </w:numPr>
              <w:spacing w:after="0" w:line="240" w:lineRule="auto"/>
              <w:ind w:left="242" w:hanging="242"/>
              <w:rPr>
                <w:rFonts w:ascii="Arial" w:hAnsi="Arial" w:cs="Arial"/>
                <w:sz w:val="16"/>
                <w:szCs w:val="16"/>
              </w:rPr>
            </w:pPr>
            <w:r w:rsidRPr="00585BA9">
              <w:rPr>
                <w:rFonts w:ascii="Arial" w:hAnsi="Arial" w:cs="Arial"/>
                <w:sz w:val="16"/>
                <w:szCs w:val="16"/>
              </w:rPr>
              <w:t>EN TEJIDO SIN TEJER</w:t>
            </w:r>
          </w:p>
          <w:p w14:paraId="59E0AE90" w14:textId="77777777" w:rsidR="0006608D" w:rsidRPr="00585BA9" w:rsidRDefault="0006608D" w:rsidP="006C4000">
            <w:pPr>
              <w:pStyle w:val="Prrafodelista"/>
              <w:numPr>
                <w:ilvl w:val="0"/>
                <w:numId w:val="81"/>
              </w:numPr>
              <w:spacing w:after="0" w:line="240" w:lineRule="auto"/>
              <w:ind w:left="242" w:hanging="242"/>
              <w:rPr>
                <w:rFonts w:ascii="Arial" w:hAnsi="Arial" w:cs="Arial"/>
                <w:sz w:val="16"/>
                <w:szCs w:val="16"/>
              </w:rPr>
            </w:pPr>
            <w:r w:rsidRPr="00585BA9">
              <w:rPr>
                <w:rFonts w:ascii="Arial" w:hAnsi="Arial" w:cs="Arial"/>
                <w:sz w:val="16"/>
                <w:szCs w:val="16"/>
              </w:rPr>
              <w:t>PROTECTOR CENTRAL NO ADHERENTE</w:t>
            </w:r>
          </w:p>
          <w:p w14:paraId="1B95A5E1" w14:textId="77777777" w:rsidR="0006608D" w:rsidRPr="00585BA9" w:rsidRDefault="0006608D" w:rsidP="006C4000">
            <w:pPr>
              <w:pStyle w:val="Prrafodelista"/>
              <w:numPr>
                <w:ilvl w:val="0"/>
                <w:numId w:val="81"/>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57095ADD" w14:textId="77777777" w:rsidR="0006608D" w:rsidRPr="00585BA9" w:rsidRDefault="0006608D" w:rsidP="006C4000">
            <w:pPr>
              <w:pStyle w:val="Prrafodelista"/>
              <w:numPr>
                <w:ilvl w:val="0"/>
                <w:numId w:val="81"/>
              </w:numPr>
              <w:spacing w:after="0" w:line="240" w:lineRule="auto"/>
              <w:ind w:left="242" w:hanging="242"/>
              <w:rPr>
                <w:rFonts w:ascii="Arial" w:hAnsi="Arial" w:cs="Arial"/>
                <w:sz w:val="16"/>
                <w:szCs w:val="16"/>
              </w:rPr>
            </w:pPr>
            <w:r w:rsidRPr="00585BA9">
              <w:rPr>
                <w:rFonts w:ascii="Arial" w:hAnsi="Arial" w:cs="Arial"/>
                <w:sz w:val="16"/>
                <w:szCs w:val="16"/>
              </w:rPr>
              <w:t>CON ANTIMICROBIANO DE POLIHEXAMETILBIGUANIDA AL 0.2%</w:t>
            </w:r>
          </w:p>
          <w:p w14:paraId="1CEFBDFC" w14:textId="77777777" w:rsidR="0006608D" w:rsidRPr="00585BA9" w:rsidRDefault="0006608D" w:rsidP="006C4000">
            <w:pPr>
              <w:pStyle w:val="Prrafodelista"/>
              <w:numPr>
                <w:ilvl w:val="0"/>
                <w:numId w:val="81"/>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4581D07" w14:textId="1E37CA50"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35E5D07" w14:textId="77777777" w:rsidR="0006608D" w:rsidRPr="00585BA9" w:rsidRDefault="0006608D" w:rsidP="0006608D">
            <w:pPr>
              <w:spacing w:after="0" w:line="240" w:lineRule="auto"/>
              <w:rPr>
                <w:rFonts w:ascii="Arial" w:hAnsi="Arial" w:cs="Arial"/>
                <w:sz w:val="16"/>
                <w:szCs w:val="16"/>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62393F5"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DF0039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F2759D9" w14:textId="77777777" w:rsidTr="00C06E0D">
        <w:trPr>
          <w:trHeight w:val="136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48F8E4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25302A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POST-OPERATORIO NO ADHERENTE EN TEJIDO SIN TEJER 10 +/- 2CMX25+/- 2CM CON ANTIMICROBIANO</w:t>
            </w:r>
          </w:p>
          <w:p w14:paraId="1599A2FA" w14:textId="77777777" w:rsidR="0006608D" w:rsidRPr="00585BA9" w:rsidRDefault="0006608D" w:rsidP="006C4000">
            <w:pPr>
              <w:pStyle w:val="Prrafodelista"/>
              <w:numPr>
                <w:ilvl w:val="0"/>
                <w:numId w:val="82"/>
              </w:numPr>
              <w:spacing w:after="0" w:line="240" w:lineRule="auto"/>
              <w:ind w:left="242" w:hanging="242"/>
              <w:rPr>
                <w:rFonts w:ascii="Arial" w:hAnsi="Arial" w:cs="Arial"/>
                <w:sz w:val="16"/>
                <w:szCs w:val="16"/>
              </w:rPr>
            </w:pPr>
            <w:r w:rsidRPr="00585BA9">
              <w:rPr>
                <w:rFonts w:ascii="Arial" w:hAnsi="Arial" w:cs="Arial"/>
                <w:sz w:val="16"/>
                <w:szCs w:val="16"/>
              </w:rPr>
              <w:t>ESTERIL</w:t>
            </w:r>
          </w:p>
          <w:p w14:paraId="420E1049" w14:textId="77777777" w:rsidR="0006608D" w:rsidRPr="00585BA9" w:rsidRDefault="0006608D" w:rsidP="006C4000">
            <w:pPr>
              <w:pStyle w:val="Prrafodelista"/>
              <w:numPr>
                <w:ilvl w:val="0"/>
                <w:numId w:val="82"/>
              </w:numPr>
              <w:spacing w:after="0" w:line="240" w:lineRule="auto"/>
              <w:ind w:left="242" w:hanging="242"/>
              <w:rPr>
                <w:rFonts w:ascii="Arial" w:hAnsi="Arial" w:cs="Arial"/>
                <w:sz w:val="16"/>
                <w:szCs w:val="16"/>
              </w:rPr>
            </w:pPr>
            <w:r w:rsidRPr="00585BA9">
              <w:rPr>
                <w:rFonts w:ascii="Arial" w:hAnsi="Arial" w:cs="Arial"/>
                <w:sz w:val="16"/>
                <w:szCs w:val="16"/>
              </w:rPr>
              <w:t>EN TEJIDO SIN TEJER</w:t>
            </w:r>
          </w:p>
          <w:p w14:paraId="30939497" w14:textId="77777777" w:rsidR="0006608D" w:rsidRPr="00585BA9" w:rsidRDefault="0006608D" w:rsidP="006C4000">
            <w:pPr>
              <w:pStyle w:val="Prrafodelista"/>
              <w:numPr>
                <w:ilvl w:val="0"/>
                <w:numId w:val="82"/>
              </w:numPr>
              <w:spacing w:after="0" w:line="240" w:lineRule="auto"/>
              <w:ind w:left="242" w:hanging="242"/>
              <w:rPr>
                <w:rFonts w:ascii="Arial" w:hAnsi="Arial" w:cs="Arial"/>
                <w:sz w:val="16"/>
                <w:szCs w:val="16"/>
              </w:rPr>
            </w:pPr>
            <w:r w:rsidRPr="00585BA9">
              <w:rPr>
                <w:rFonts w:ascii="Arial" w:hAnsi="Arial" w:cs="Arial"/>
                <w:sz w:val="16"/>
                <w:szCs w:val="16"/>
              </w:rPr>
              <w:t>PROTECTOR CENTRAL NO ADHERENTE</w:t>
            </w:r>
          </w:p>
          <w:p w14:paraId="28B8370E" w14:textId="77777777" w:rsidR="0006608D" w:rsidRPr="00585BA9" w:rsidRDefault="0006608D" w:rsidP="006C4000">
            <w:pPr>
              <w:pStyle w:val="Prrafodelista"/>
              <w:numPr>
                <w:ilvl w:val="0"/>
                <w:numId w:val="82"/>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3E24D187" w14:textId="77777777" w:rsidR="0006608D" w:rsidRPr="00585BA9" w:rsidRDefault="0006608D" w:rsidP="006C4000">
            <w:pPr>
              <w:pStyle w:val="Prrafodelista"/>
              <w:numPr>
                <w:ilvl w:val="0"/>
                <w:numId w:val="82"/>
              </w:numPr>
              <w:spacing w:after="0" w:line="240" w:lineRule="auto"/>
              <w:ind w:left="242" w:hanging="242"/>
              <w:rPr>
                <w:rFonts w:ascii="Arial" w:hAnsi="Arial" w:cs="Arial"/>
                <w:sz w:val="16"/>
                <w:szCs w:val="16"/>
              </w:rPr>
            </w:pPr>
            <w:r w:rsidRPr="00585BA9">
              <w:rPr>
                <w:rFonts w:ascii="Arial" w:hAnsi="Arial" w:cs="Arial"/>
                <w:sz w:val="16"/>
                <w:szCs w:val="16"/>
              </w:rPr>
              <w:t>CON ANTIMICROBIANO DE POLIHEXAMETILBIGUANIDA AL 0.2%</w:t>
            </w:r>
          </w:p>
          <w:p w14:paraId="2586FFC9" w14:textId="77777777" w:rsidR="0006608D" w:rsidRPr="00585BA9" w:rsidRDefault="0006608D" w:rsidP="006C4000">
            <w:pPr>
              <w:pStyle w:val="Prrafodelista"/>
              <w:numPr>
                <w:ilvl w:val="0"/>
                <w:numId w:val="82"/>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70F9065" w14:textId="5D591BC1" w:rsidR="0006608D" w:rsidRPr="00585BA9" w:rsidRDefault="0006608D" w:rsidP="0006608D">
            <w:pPr>
              <w:spacing w:after="0" w:line="240" w:lineRule="auto"/>
              <w:rPr>
                <w:rFonts w:ascii="Arial" w:hAnsi="Arial" w:cs="Arial"/>
                <w:b/>
                <w:bCs/>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B234C62"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4360F5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8F737E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1902C11" w14:textId="77777777" w:rsidTr="00C06E0D">
        <w:trPr>
          <w:trHeight w:val="152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3AED2F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4E1292D"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POST-OPERATORIO NO ADHERENTE EN TEJIDO SIN TEJER 10 +/- 5CMX 37.5+/- 5CM CON ANTIMICROBIANO</w:t>
            </w:r>
          </w:p>
          <w:p w14:paraId="4CF56117" w14:textId="77777777" w:rsidR="0006608D" w:rsidRPr="00585BA9" w:rsidRDefault="0006608D" w:rsidP="006C4000">
            <w:pPr>
              <w:pStyle w:val="Prrafodelista"/>
              <w:numPr>
                <w:ilvl w:val="0"/>
                <w:numId w:val="83"/>
              </w:numPr>
              <w:spacing w:after="0" w:line="240" w:lineRule="auto"/>
              <w:ind w:left="242" w:hanging="242"/>
              <w:rPr>
                <w:rFonts w:ascii="Arial" w:hAnsi="Arial" w:cs="Arial"/>
                <w:sz w:val="16"/>
                <w:szCs w:val="16"/>
              </w:rPr>
            </w:pPr>
            <w:r w:rsidRPr="00585BA9">
              <w:rPr>
                <w:rFonts w:ascii="Arial" w:hAnsi="Arial" w:cs="Arial"/>
                <w:sz w:val="16"/>
                <w:szCs w:val="16"/>
              </w:rPr>
              <w:t>ESTERIL</w:t>
            </w:r>
          </w:p>
          <w:p w14:paraId="7C9A7C9A" w14:textId="77777777" w:rsidR="0006608D" w:rsidRPr="00585BA9" w:rsidRDefault="0006608D" w:rsidP="006C4000">
            <w:pPr>
              <w:pStyle w:val="Prrafodelista"/>
              <w:numPr>
                <w:ilvl w:val="0"/>
                <w:numId w:val="83"/>
              </w:numPr>
              <w:spacing w:after="0" w:line="240" w:lineRule="auto"/>
              <w:ind w:left="242" w:hanging="242"/>
              <w:rPr>
                <w:rFonts w:ascii="Arial" w:hAnsi="Arial" w:cs="Arial"/>
                <w:sz w:val="16"/>
                <w:szCs w:val="16"/>
              </w:rPr>
            </w:pPr>
            <w:r w:rsidRPr="00585BA9">
              <w:rPr>
                <w:rFonts w:ascii="Arial" w:hAnsi="Arial" w:cs="Arial"/>
                <w:sz w:val="16"/>
                <w:szCs w:val="16"/>
              </w:rPr>
              <w:t>EN TEJIDO SIN TEJER</w:t>
            </w:r>
          </w:p>
          <w:p w14:paraId="4DAB2A90" w14:textId="77777777" w:rsidR="0006608D" w:rsidRPr="00585BA9" w:rsidRDefault="0006608D" w:rsidP="006C4000">
            <w:pPr>
              <w:pStyle w:val="Prrafodelista"/>
              <w:numPr>
                <w:ilvl w:val="0"/>
                <w:numId w:val="83"/>
              </w:numPr>
              <w:spacing w:after="0" w:line="240" w:lineRule="auto"/>
              <w:ind w:left="242" w:hanging="242"/>
              <w:rPr>
                <w:rFonts w:ascii="Arial" w:hAnsi="Arial" w:cs="Arial"/>
                <w:sz w:val="16"/>
                <w:szCs w:val="16"/>
              </w:rPr>
            </w:pPr>
            <w:r w:rsidRPr="00585BA9">
              <w:rPr>
                <w:rFonts w:ascii="Arial" w:hAnsi="Arial" w:cs="Arial"/>
                <w:sz w:val="16"/>
                <w:szCs w:val="16"/>
              </w:rPr>
              <w:t>PROTECTOR CENTRAL NO ADHERENTE</w:t>
            </w:r>
          </w:p>
          <w:p w14:paraId="3A8CB1A7" w14:textId="77777777" w:rsidR="0006608D" w:rsidRPr="00585BA9" w:rsidRDefault="0006608D" w:rsidP="006C4000">
            <w:pPr>
              <w:pStyle w:val="Prrafodelista"/>
              <w:numPr>
                <w:ilvl w:val="0"/>
                <w:numId w:val="83"/>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42881741" w14:textId="77777777" w:rsidR="0006608D" w:rsidRPr="00585BA9" w:rsidRDefault="0006608D" w:rsidP="006C4000">
            <w:pPr>
              <w:pStyle w:val="Prrafodelista"/>
              <w:numPr>
                <w:ilvl w:val="0"/>
                <w:numId w:val="83"/>
              </w:numPr>
              <w:spacing w:after="0" w:line="240" w:lineRule="auto"/>
              <w:ind w:left="242" w:hanging="242"/>
              <w:rPr>
                <w:rFonts w:ascii="Arial" w:hAnsi="Arial" w:cs="Arial"/>
                <w:sz w:val="16"/>
                <w:szCs w:val="16"/>
              </w:rPr>
            </w:pPr>
            <w:r w:rsidRPr="00585BA9">
              <w:rPr>
                <w:rFonts w:ascii="Arial" w:hAnsi="Arial" w:cs="Arial"/>
                <w:sz w:val="16"/>
                <w:szCs w:val="16"/>
              </w:rPr>
              <w:t>CON ANTIMICROBIANO DE POLIHEXAMETILBIGUANIDA AL 0.2%</w:t>
            </w:r>
          </w:p>
          <w:p w14:paraId="79F0EC4E" w14:textId="77777777" w:rsidR="0006608D" w:rsidRPr="00585BA9" w:rsidRDefault="0006608D" w:rsidP="006C4000">
            <w:pPr>
              <w:pStyle w:val="Prrafodelista"/>
              <w:numPr>
                <w:ilvl w:val="0"/>
                <w:numId w:val="83"/>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AA6686B" w14:textId="663EDDC6"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D00A2EB" w14:textId="77777777" w:rsidR="0006608D" w:rsidRPr="00585BA9" w:rsidRDefault="0006608D" w:rsidP="0006608D">
            <w:pPr>
              <w:spacing w:after="0" w:line="240" w:lineRule="auto"/>
              <w:rPr>
                <w:rFonts w:ascii="Arial" w:hAnsi="Arial" w:cs="Arial"/>
                <w:sz w:val="16"/>
                <w:szCs w:val="16"/>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C76E73E" w14:textId="77777777" w:rsidR="0006608D" w:rsidRPr="00585BA9" w:rsidRDefault="0006608D" w:rsidP="0006608D">
            <w:pPr>
              <w:spacing w:after="0" w:line="240" w:lineRule="auto"/>
              <w:jc w:val="center"/>
              <w:rPr>
                <w:rFonts w:ascii="Arial" w:hAnsi="Arial" w:cs="Arial"/>
                <w:sz w:val="16"/>
                <w:szCs w:val="16"/>
                <w:lang w:val="es-ES"/>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891EF2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8807939" w14:textId="77777777" w:rsidTr="005B31ED">
        <w:trPr>
          <w:trHeight w:val="290"/>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52F768E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GRUPO No. 11 APÓSITOS CON PLATA EN BASE DE TRIGLICERIDOS</w:t>
            </w:r>
          </w:p>
        </w:tc>
      </w:tr>
      <w:tr w:rsidR="00585BA9" w:rsidRPr="00585BA9" w14:paraId="2909C04F"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3B783F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624E186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90B35DB"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E1DF7DC"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EBAA2F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2209EB62"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23587C"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67951"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90466"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DA8D13"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A6311C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5AEE81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78DCCA5" w14:textId="77777777" w:rsidTr="00C06E0D">
        <w:trPr>
          <w:trHeight w:val="85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197D734"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927E677"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APOSITO CON PLATA EN BASE DE TRIGLICERIDOS 10+/-2CMX10+/-2CM </w:t>
            </w:r>
          </w:p>
          <w:p w14:paraId="3AC157BF" w14:textId="77777777" w:rsidR="005B31ED" w:rsidRPr="00585BA9" w:rsidRDefault="005B31ED" w:rsidP="006C4000">
            <w:pPr>
              <w:pStyle w:val="Prrafodelista"/>
              <w:numPr>
                <w:ilvl w:val="0"/>
                <w:numId w:val="84"/>
              </w:numPr>
              <w:spacing w:after="0" w:line="240" w:lineRule="auto"/>
              <w:ind w:left="241" w:hanging="241"/>
              <w:rPr>
                <w:rFonts w:ascii="Arial" w:hAnsi="Arial" w:cs="Arial"/>
                <w:sz w:val="16"/>
                <w:szCs w:val="16"/>
              </w:rPr>
            </w:pPr>
            <w:r w:rsidRPr="00585BA9">
              <w:rPr>
                <w:rFonts w:ascii="Arial" w:hAnsi="Arial" w:cs="Arial"/>
                <w:sz w:val="16"/>
                <w:szCs w:val="16"/>
              </w:rPr>
              <w:t xml:space="preserve">EMPAQUE INDIVIDUAL </w:t>
            </w:r>
          </w:p>
          <w:p w14:paraId="264FFF2C" w14:textId="77777777" w:rsidR="005B31ED" w:rsidRPr="00585BA9" w:rsidRDefault="005B31ED" w:rsidP="006C4000">
            <w:pPr>
              <w:pStyle w:val="Prrafodelista"/>
              <w:numPr>
                <w:ilvl w:val="0"/>
                <w:numId w:val="84"/>
              </w:numPr>
              <w:spacing w:after="0" w:line="240" w:lineRule="auto"/>
              <w:ind w:left="241" w:hanging="241"/>
              <w:rPr>
                <w:rFonts w:ascii="Arial" w:hAnsi="Arial" w:cs="Arial"/>
                <w:sz w:val="16"/>
                <w:szCs w:val="16"/>
              </w:rPr>
            </w:pPr>
            <w:r w:rsidRPr="00585BA9">
              <w:rPr>
                <w:rFonts w:ascii="Arial" w:hAnsi="Arial" w:cs="Arial"/>
                <w:sz w:val="16"/>
                <w:szCs w:val="16"/>
              </w:rPr>
              <w:t>ESTERIL</w:t>
            </w:r>
          </w:p>
          <w:p w14:paraId="65FD0B15" w14:textId="77777777" w:rsidR="005B31ED" w:rsidRPr="00585BA9" w:rsidRDefault="005B31ED" w:rsidP="006C4000">
            <w:pPr>
              <w:pStyle w:val="Prrafodelista"/>
              <w:numPr>
                <w:ilvl w:val="0"/>
                <w:numId w:val="84"/>
              </w:numPr>
              <w:spacing w:after="0" w:line="240" w:lineRule="auto"/>
              <w:ind w:left="241" w:hanging="241"/>
              <w:rPr>
                <w:rFonts w:ascii="Arial" w:hAnsi="Arial" w:cs="Arial"/>
                <w:sz w:val="16"/>
                <w:szCs w:val="16"/>
              </w:rPr>
            </w:pPr>
            <w:r w:rsidRPr="00585BA9">
              <w:rPr>
                <w:rFonts w:ascii="Arial" w:hAnsi="Arial" w:cs="Arial"/>
                <w:sz w:val="16"/>
                <w:szCs w:val="16"/>
              </w:rPr>
              <w:t>A BASE DE TRIGLICERIDOS</w:t>
            </w:r>
          </w:p>
          <w:p w14:paraId="379F0523" w14:textId="77777777" w:rsidR="005B31ED" w:rsidRPr="00585BA9" w:rsidRDefault="005B31ED" w:rsidP="006C4000">
            <w:pPr>
              <w:pStyle w:val="Prrafodelista"/>
              <w:numPr>
                <w:ilvl w:val="0"/>
                <w:numId w:val="84"/>
              </w:numPr>
              <w:spacing w:after="0" w:line="240" w:lineRule="auto"/>
              <w:ind w:left="241" w:hanging="241"/>
              <w:rPr>
                <w:rFonts w:ascii="Arial" w:hAnsi="Arial" w:cs="Arial"/>
                <w:b/>
                <w:bCs/>
                <w:sz w:val="16"/>
                <w:szCs w:val="16"/>
              </w:rPr>
            </w:pPr>
            <w:r w:rsidRPr="00585BA9">
              <w:rPr>
                <w:rFonts w:ascii="Arial" w:hAnsi="Arial" w:cs="Arial"/>
                <w:sz w:val="16"/>
                <w:szCs w:val="16"/>
              </w:rPr>
              <w:t>CON PLATA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A94E7C1" w14:textId="65883AC2"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D8BC15C"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585D5FE"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A6F3696"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62700D40" w14:textId="77777777" w:rsidTr="00C06E0D">
        <w:trPr>
          <w:trHeight w:val="85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5F0999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lastRenderedPageBreak/>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A41839D"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APOSITO CON PLATA EN BASE DE TRIGLICERIDOS 10+/-2CMX20+/-2CM </w:t>
            </w:r>
          </w:p>
          <w:p w14:paraId="0E62C946" w14:textId="77777777" w:rsidR="005B31ED" w:rsidRPr="00585BA9" w:rsidRDefault="005B31ED" w:rsidP="006C4000">
            <w:pPr>
              <w:pStyle w:val="Prrafodelista"/>
              <w:numPr>
                <w:ilvl w:val="0"/>
                <w:numId w:val="85"/>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7ED02E7C" w14:textId="77777777" w:rsidR="005B31ED" w:rsidRPr="00585BA9" w:rsidRDefault="005B31ED" w:rsidP="006C4000">
            <w:pPr>
              <w:pStyle w:val="Prrafodelista"/>
              <w:numPr>
                <w:ilvl w:val="0"/>
                <w:numId w:val="85"/>
              </w:numPr>
              <w:spacing w:after="0" w:line="240" w:lineRule="auto"/>
              <w:ind w:left="242" w:hanging="242"/>
              <w:rPr>
                <w:rFonts w:ascii="Arial" w:hAnsi="Arial" w:cs="Arial"/>
                <w:sz w:val="16"/>
                <w:szCs w:val="16"/>
              </w:rPr>
            </w:pPr>
            <w:r w:rsidRPr="00585BA9">
              <w:rPr>
                <w:rFonts w:ascii="Arial" w:hAnsi="Arial" w:cs="Arial"/>
                <w:sz w:val="16"/>
                <w:szCs w:val="16"/>
              </w:rPr>
              <w:t>ESTERIL</w:t>
            </w:r>
          </w:p>
          <w:p w14:paraId="139443C2" w14:textId="77777777" w:rsidR="005B31ED" w:rsidRPr="00585BA9" w:rsidRDefault="005B31ED" w:rsidP="006C4000">
            <w:pPr>
              <w:pStyle w:val="Prrafodelista"/>
              <w:numPr>
                <w:ilvl w:val="0"/>
                <w:numId w:val="85"/>
              </w:numPr>
              <w:spacing w:after="0" w:line="240" w:lineRule="auto"/>
              <w:ind w:left="242" w:hanging="242"/>
              <w:rPr>
                <w:rFonts w:ascii="Arial" w:hAnsi="Arial" w:cs="Arial"/>
                <w:sz w:val="16"/>
                <w:szCs w:val="16"/>
              </w:rPr>
            </w:pPr>
            <w:r w:rsidRPr="00585BA9">
              <w:rPr>
                <w:rFonts w:ascii="Arial" w:hAnsi="Arial" w:cs="Arial"/>
                <w:sz w:val="16"/>
                <w:szCs w:val="16"/>
              </w:rPr>
              <w:t>A BASE DE TRIGLICERIDOS</w:t>
            </w:r>
          </w:p>
          <w:p w14:paraId="39F834EE" w14:textId="77777777" w:rsidR="005B31ED" w:rsidRPr="00585BA9" w:rsidRDefault="005B31ED" w:rsidP="006C4000">
            <w:pPr>
              <w:pStyle w:val="Prrafodelista"/>
              <w:numPr>
                <w:ilvl w:val="0"/>
                <w:numId w:val="85"/>
              </w:numPr>
              <w:spacing w:after="0" w:line="240" w:lineRule="auto"/>
              <w:ind w:left="242" w:hanging="242"/>
              <w:rPr>
                <w:rFonts w:ascii="Arial" w:hAnsi="Arial" w:cs="Arial"/>
                <w:b/>
                <w:bCs/>
                <w:sz w:val="16"/>
                <w:szCs w:val="16"/>
              </w:rPr>
            </w:pPr>
            <w:r w:rsidRPr="00585BA9">
              <w:rPr>
                <w:rFonts w:ascii="Arial" w:hAnsi="Arial" w:cs="Arial"/>
                <w:sz w:val="16"/>
                <w:szCs w:val="16"/>
              </w:rPr>
              <w:t>CON PLATA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21364EF" w14:textId="36430D01"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D13C977"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B24AD41"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9176AFC"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2562F11" w14:textId="77777777" w:rsidTr="005B31ED">
        <w:trPr>
          <w:trHeight w:val="150"/>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FB949EE" w14:textId="77777777" w:rsidR="005B31ED" w:rsidRPr="00585BA9" w:rsidRDefault="005B31ED" w:rsidP="005B31ED">
            <w:pPr>
              <w:spacing w:after="0" w:line="240" w:lineRule="auto"/>
              <w:jc w:val="center"/>
              <w:rPr>
                <w:rFonts w:ascii="Arial" w:hAnsi="Arial" w:cs="Arial"/>
                <w:b/>
                <w:bCs/>
                <w:sz w:val="20"/>
                <w:szCs w:val="20"/>
              </w:rPr>
            </w:pPr>
            <w:r w:rsidRPr="00585BA9">
              <w:rPr>
                <w:rFonts w:ascii="Arial" w:hAnsi="Arial" w:cs="Arial"/>
                <w:b/>
                <w:bCs/>
                <w:sz w:val="20"/>
                <w:szCs w:val="20"/>
              </w:rPr>
              <w:t xml:space="preserve">GRUPO No. 12 </w:t>
            </w:r>
            <w:proofErr w:type="gramStart"/>
            <w:r w:rsidRPr="00585BA9">
              <w:rPr>
                <w:rFonts w:ascii="Arial" w:hAnsi="Arial" w:cs="Arial"/>
                <w:b/>
                <w:bCs/>
                <w:sz w:val="20"/>
                <w:szCs w:val="20"/>
              </w:rPr>
              <w:t>APÓSITOS  DE</w:t>
            </w:r>
            <w:proofErr w:type="gramEnd"/>
            <w:r w:rsidRPr="00585BA9">
              <w:rPr>
                <w:rFonts w:ascii="Arial" w:hAnsi="Arial" w:cs="Arial"/>
                <w:b/>
                <w:bCs/>
                <w:sz w:val="20"/>
                <w:szCs w:val="20"/>
              </w:rPr>
              <w:t xml:space="preserve"> ALGINATO DE CALCIO </w:t>
            </w:r>
          </w:p>
        </w:tc>
      </w:tr>
      <w:tr w:rsidR="00585BA9" w:rsidRPr="00585BA9" w14:paraId="0C8E3FC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F585F8A"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3C560C19"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C1AF93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1D6AC09"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392A9F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04BC94FD"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312B67"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5AE929"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F7C19"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89961"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061175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7C8930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DBAC719" w14:textId="77777777" w:rsidTr="00C06E0D">
        <w:trPr>
          <w:trHeight w:val="54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1AC588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BCDB3E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ALGINATO DE CALCIO 10+/- 5CM X20+/- 5CM</w:t>
            </w:r>
          </w:p>
          <w:p w14:paraId="7D7B4B81" w14:textId="77777777" w:rsidR="0006608D" w:rsidRPr="00585BA9" w:rsidRDefault="0006608D" w:rsidP="006C4000">
            <w:pPr>
              <w:pStyle w:val="Prrafodelista"/>
              <w:numPr>
                <w:ilvl w:val="0"/>
                <w:numId w:val="86"/>
              </w:numPr>
              <w:spacing w:after="0" w:line="240" w:lineRule="auto"/>
              <w:ind w:left="242" w:hanging="242"/>
              <w:rPr>
                <w:rFonts w:ascii="Arial" w:hAnsi="Arial" w:cs="Arial"/>
                <w:sz w:val="16"/>
                <w:szCs w:val="16"/>
              </w:rPr>
            </w:pPr>
            <w:r w:rsidRPr="00585BA9">
              <w:rPr>
                <w:rFonts w:ascii="Arial" w:hAnsi="Arial" w:cs="Arial"/>
                <w:sz w:val="16"/>
                <w:szCs w:val="16"/>
              </w:rPr>
              <w:t xml:space="preserve">COMPUESTO DE ALGINATO DE CALCIO </w:t>
            </w:r>
          </w:p>
          <w:p w14:paraId="7E0C829B" w14:textId="77777777" w:rsidR="0006608D" w:rsidRPr="00585BA9" w:rsidRDefault="0006608D" w:rsidP="006C4000">
            <w:pPr>
              <w:pStyle w:val="Prrafodelista"/>
              <w:numPr>
                <w:ilvl w:val="0"/>
                <w:numId w:val="86"/>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40FB6021" w14:textId="77777777" w:rsidR="0006608D" w:rsidRPr="00585BA9" w:rsidRDefault="0006608D" w:rsidP="006C4000">
            <w:pPr>
              <w:pStyle w:val="Prrafodelista"/>
              <w:numPr>
                <w:ilvl w:val="0"/>
                <w:numId w:val="86"/>
              </w:numPr>
              <w:spacing w:after="0" w:line="240" w:lineRule="auto"/>
              <w:ind w:left="242" w:hanging="242"/>
              <w:rPr>
                <w:rFonts w:ascii="Arial" w:hAnsi="Arial" w:cs="Arial"/>
                <w:b/>
                <w:bCs/>
                <w:sz w:val="16"/>
                <w:szCs w:val="16"/>
              </w:rPr>
            </w:pPr>
            <w:r w:rsidRPr="00585BA9">
              <w:rPr>
                <w:rFonts w:ascii="Arial" w:hAnsi="Arial" w:cs="Arial"/>
                <w:sz w:val="16"/>
                <w:szCs w:val="16"/>
              </w:rPr>
              <w:t>ESTERIL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6A3BA84" w14:textId="6686E3B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2371C5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7470CE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BC69E7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913E84A" w14:textId="77777777" w:rsidTr="00C06E0D">
        <w:trPr>
          <w:trHeight w:val="48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4174F20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E750E1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ALGINATO DE CALCIO 10CM +/- 3CM X20+/- 3CM</w:t>
            </w:r>
          </w:p>
          <w:p w14:paraId="2BAA809E" w14:textId="77777777" w:rsidR="0006608D" w:rsidRPr="00585BA9" w:rsidRDefault="0006608D" w:rsidP="006C4000">
            <w:pPr>
              <w:pStyle w:val="Prrafodelista"/>
              <w:numPr>
                <w:ilvl w:val="0"/>
                <w:numId w:val="87"/>
              </w:numPr>
              <w:spacing w:after="0" w:line="240" w:lineRule="auto"/>
              <w:ind w:left="242" w:hanging="242"/>
              <w:rPr>
                <w:rFonts w:ascii="Arial" w:hAnsi="Arial" w:cs="Arial"/>
                <w:sz w:val="16"/>
                <w:szCs w:val="16"/>
              </w:rPr>
            </w:pPr>
            <w:r w:rsidRPr="00585BA9">
              <w:rPr>
                <w:rFonts w:ascii="Arial" w:hAnsi="Arial" w:cs="Arial"/>
                <w:sz w:val="16"/>
                <w:szCs w:val="16"/>
              </w:rPr>
              <w:t xml:space="preserve">COMPUESTO DE ALGINATO DE CALCIO </w:t>
            </w:r>
          </w:p>
          <w:p w14:paraId="4714F554" w14:textId="77777777" w:rsidR="0006608D" w:rsidRPr="00585BA9" w:rsidRDefault="0006608D" w:rsidP="006C4000">
            <w:pPr>
              <w:pStyle w:val="Prrafodelista"/>
              <w:numPr>
                <w:ilvl w:val="0"/>
                <w:numId w:val="87"/>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0A147FBF" w14:textId="77777777" w:rsidR="0006608D" w:rsidRPr="00585BA9" w:rsidRDefault="0006608D" w:rsidP="006C4000">
            <w:pPr>
              <w:pStyle w:val="Prrafodelista"/>
              <w:numPr>
                <w:ilvl w:val="0"/>
                <w:numId w:val="87"/>
              </w:numPr>
              <w:spacing w:after="0" w:line="240" w:lineRule="auto"/>
              <w:ind w:left="242" w:hanging="242"/>
              <w:rPr>
                <w:rFonts w:ascii="Arial" w:hAnsi="Arial" w:cs="Arial"/>
                <w:b/>
                <w:bCs/>
                <w:sz w:val="16"/>
                <w:szCs w:val="16"/>
              </w:rPr>
            </w:pPr>
            <w:r w:rsidRPr="00585BA9">
              <w:rPr>
                <w:rFonts w:ascii="Arial" w:hAnsi="Arial" w:cs="Arial"/>
                <w:sz w:val="16"/>
                <w:szCs w:val="16"/>
              </w:rPr>
              <w:t>ESTERIL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F7568E6" w14:textId="7F967954"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646275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C5FB14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E21FDD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8DFFFDA" w14:textId="77777777" w:rsidTr="005B31ED">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BC327E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20"/>
                <w:szCs w:val="20"/>
              </w:rPr>
              <w:t xml:space="preserve">GRUPO No. 13 </w:t>
            </w:r>
            <w:proofErr w:type="gramStart"/>
            <w:r w:rsidRPr="00585BA9">
              <w:rPr>
                <w:rFonts w:ascii="Arial" w:hAnsi="Arial" w:cs="Arial"/>
                <w:b/>
                <w:bCs/>
                <w:sz w:val="20"/>
                <w:szCs w:val="20"/>
              </w:rPr>
              <w:t>APÓSITOS  CARBÓN</w:t>
            </w:r>
            <w:proofErr w:type="gramEnd"/>
            <w:r w:rsidRPr="00585BA9">
              <w:rPr>
                <w:rFonts w:ascii="Arial" w:hAnsi="Arial" w:cs="Arial"/>
                <w:b/>
                <w:bCs/>
                <w:sz w:val="20"/>
                <w:szCs w:val="20"/>
              </w:rPr>
              <w:t xml:space="preserve"> ACTIVADO </w:t>
            </w:r>
          </w:p>
        </w:tc>
      </w:tr>
      <w:tr w:rsidR="00585BA9" w:rsidRPr="00585BA9" w14:paraId="200A22A0"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46703C6"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4F087189"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1F86DDD"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29B69A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1F306E7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3E6BC79"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DF0D5F"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10C6A8"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A2105E"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AD15F"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01F00A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068EA06"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27BD63BE" w14:textId="77777777" w:rsidTr="00C06E0D">
        <w:trPr>
          <w:trHeight w:val="70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5D9551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DA0F7E3"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CARBON ACTIVADO CON PLATA 10.5CM+/- 2CMX10.5CM+/- 2CM</w:t>
            </w:r>
          </w:p>
          <w:p w14:paraId="2352BEB2" w14:textId="77777777" w:rsidR="0006608D" w:rsidRPr="00585BA9" w:rsidRDefault="0006608D" w:rsidP="006C4000">
            <w:pPr>
              <w:pStyle w:val="Prrafodelista"/>
              <w:numPr>
                <w:ilvl w:val="0"/>
                <w:numId w:val="88"/>
              </w:numPr>
              <w:spacing w:after="0" w:line="240" w:lineRule="auto"/>
              <w:ind w:left="242" w:hanging="242"/>
              <w:rPr>
                <w:rFonts w:ascii="Arial" w:hAnsi="Arial" w:cs="Arial"/>
                <w:sz w:val="16"/>
                <w:szCs w:val="16"/>
              </w:rPr>
            </w:pPr>
            <w:r w:rsidRPr="00585BA9">
              <w:rPr>
                <w:rFonts w:ascii="Arial" w:hAnsi="Arial" w:cs="Arial"/>
                <w:sz w:val="16"/>
                <w:szCs w:val="16"/>
              </w:rPr>
              <w:t xml:space="preserve">A </w:t>
            </w:r>
            <w:proofErr w:type="gramStart"/>
            <w:r w:rsidRPr="00585BA9">
              <w:rPr>
                <w:rFonts w:ascii="Arial" w:hAnsi="Arial" w:cs="Arial"/>
                <w:sz w:val="16"/>
                <w:szCs w:val="16"/>
              </w:rPr>
              <w:t>BASE  DE</w:t>
            </w:r>
            <w:proofErr w:type="gramEnd"/>
            <w:r w:rsidRPr="00585BA9">
              <w:rPr>
                <w:rFonts w:ascii="Arial" w:hAnsi="Arial" w:cs="Arial"/>
                <w:sz w:val="16"/>
                <w:szCs w:val="16"/>
              </w:rPr>
              <w:t xml:space="preserve"> CARBON ACTIVADO </w:t>
            </w:r>
          </w:p>
          <w:p w14:paraId="386A76A0" w14:textId="77777777" w:rsidR="0006608D" w:rsidRPr="00585BA9" w:rsidRDefault="0006608D" w:rsidP="006C4000">
            <w:pPr>
              <w:pStyle w:val="Prrafodelista"/>
              <w:numPr>
                <w:ilvl w:val="0"/>
                <w:numId w:val="88"/>
              </w:numPr>
              <w:spacing w:after="0" w:line="240" w:lineRule="auto"/>
              <w:ind w:left="242" w:hanging="242"/>
              <w:rPr>
                <w:rFonts w:ascii="Arial" w:hAnsi="Arial" w:cs="Arial"/>
                <w:sz w:val="16"/>
                <w:szCs w:val="16"/>
              </w:rPr>
            </w:pPr>
            <w:r w:rsidRPr="00585BA9">
              <w:rPr>
                <w:rFonts w:ascii="Arial" w:hAnsi="Arial" w:cs="Arial"/>
                <w:sz w:val="16"/>
                <w:szCs w:val="16"/>
              </w:rPr>
              <w:t xml:space="preserve">CON PLATA                                                             </w:t>
            </w:r>
          </w:p>
          <w:p w14:paraId="6755A84C" w14:textId="77777777" w:rsidR="0006608D" w:rsidRPr="00585BA9" w:rsidRDefault="0006608D" w:rsidP="006C4000">
            <w:pPr>
              <w:pStyle w:val="Prrafodelista"/>
              <w:numPr>
                <w:ilvl w:val="0"/>
                <w:numId w:val="88"/>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C265315" w14:textId="0085F99D"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54E46E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703434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33873C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D38D1A0" w14:textId="77777777" w:rsidTr="00C06E0D">
        <w:trPr>
          <w:trHeight w:val="77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7A8457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D7CF396"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CARBON ACTIVADO CON PLATA 10.5CM+/- 2CMX19CM+/- 2CM</w:t>
            </w:r>
          </w:p>
          <w:p w14:paraId="3D99C524" w14:textId="77777777" w:rsidR="0006608D" w:rsidRPr="00585BA9" w:rsidRDefault="0006608D" w:rsidP="006C4000">
            <w:pPr>
              <w:pStyle w:val="Prrafodelista"/>
              <w:numPr>
                <w:ilvl w:val="0"/>
                <w:numId w:val="89"/>
              </w:numPr>
              <w:spacing w:after="0" w:line="240" w:lineRule="auto"/>
              <w:ind w:left="241" w:hanging="241"/>
              <w:rPr>
                <w:rFonts w:ascii="Arial" w:hAnsi="Arial" w:cs="Arial"/>
                <w:sz w:val="16"/>
                <w:szCs w:val="16"/>
              </w:rPr>
            </w:pPr>
            <w:r w:rsidRPr="00585BA9">
              <w:rPr>
                <w:rFonts w:ascii="Arial" w:hAnsi="Arial" w:cs="Arial"/>
                <w:sz w:val="16"/>
                <w:szCs w:val="16"/>
              </w:rPr>
              <w:t xml:space="preserve">A </w:t>
            </w:r>
            <w:proofErr w:type="gramStart"/>
            <w:r w:rsidRPr="00585BA9">
              <w:rPr>
                <w:rFonts w:ascii="Arial" w:hAnsi="Arial" w:cs="Arial"/>
                <w:sz w:val="16"/>
                <w:szCs w:val="16"/>
              </w:rPr>
              <w:t>BASE  DE</w:t>
            </w:r>
            <w:proofErr w:type="gramEnd"/>
            <w:r w:rsidRPr="00585BA9">
              <w:rPr>
                <w:rFonts w:ascii="Arial" w:hAnsi="Arial" w:cs="Arial"/>
                <w:sz w:val="16"/>
                <w:szCs w:val="16"/>
              </w:rPr>
              <w:t xml:space="preserve"> CARBON ACTIVADO </w:t>
            </w:r>
          </w:p>
          <w:p w14:paraId="4F2CD576" w14:textId="77777777" w:rsidR="0006608D" w:rsidRPr="00585BA9" w:rsidRDefault="0006608D" w:rsidP="006C4000">
            <w:pPr>
              <w:pStyle w:val="Prrafodelista"/>
              <w:numPr>
                <w:ilvl w:val="0"/>
                <w:numId w:val="89"/>
              </w:numPr>
              <w:spacing w:after="0" w:line="240" w:lineRule="auto"/>
              <w:ind w:left="241" w:hanging="241"/>
              <w:rPr>
                <w:rFonts w:ascii="Arial" w:hAnsi="Arial" w:cs="Arial"/>
                <w:sz w:val="16"/>
                <w:szCs w:val="16"/>
              </w:rPr>
            </w:pPr>
            <w:r w:rsidRPr="00585BA9">
              <w:rPr>
                <w:rFonts w:ascii="Arial" w:hAnsi="Arial" w:cs="Arial"/>
                <w:sz w:val="16"/>
                <w:szCs w:val="16"/>
              </w:rPr>
              <w:t xml:space="preserve">CON PLATA                                                             </w:t>
            </w:r>
          </w:p>
          <w:p w14:paraId="0605F27A" w14:textId="77777777" w:rsidR="0006608D" w:rsidRPr="00585BA9" w:rsidRDefault="0006608D" w:rsidP="006C4000">
            <w:pPr>
              <w:pStyle w:val="Prrafodelista"/>
              <w:numPr>
                <w:ilvl w:val="0"/>
                <w:numId w:val="89"/>
              </w:numPr>
              <w:spacing w:after="0" w:line="240" w:lineRule="auto"/>
              <w:ind w:left="241" w:hanging="241"/>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D33E74C" w14:textId="7191BEC2"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B3D123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0EFDBD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CD25CA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1381C20" w14:textId="77777777" w:rsidTr="005B31ED">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7CEBD1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 GRUPO No. 14 </w:t>
            </w:r>
            <w:proofErr w:type="gramStart"/>
            <w:r w:rsidRPr="00585BA9">
              <w:rPr>
                <w:rFonts w:ascii="Arial" w:hAnsi="Arial" w:cs="Arial"/>
                <w:b/>
                <w:bCs/>
                <w:sz w:val="16"/>
                <w:szCs w:val="16"/>
              </w:rPr>
              <w:t>APÓSITOS  CON</w:t>
            </w:r>
            <w:proofErr w:type="gramEnd"/>
            <w:r w:rsidRPr="00585BA9">
              <w:rPr>
                <w:rFonts w:ascii="Arial" w:hAnsi="Arial" w:cs="Arial"/>
                <w:b/>
                <w:bCs/>
                <w:sz w:val="16"/>
                <w:szCs w:val="16"/>
              </w:rPr>
              <w:t xml:space="preserve"> BIGUANIDA </w:t>
            </w:r>
          </w:p>
        </w:tc>
      </w:tr>
      <w:tr w:rsidR="00585BA9" w:rsidRPr="00585BA9" w14:paraId="5E2840E2"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09BE7A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28126DA0"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6044E1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E34C6AF"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9B70AD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14E7329E"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4E0953"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C88C38"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81CBC"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30A59"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820DF0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01A1D69"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839FAF9" w14:textId="77777777" w:rsidTr="00C06E0D">
        <w:trPr>
          <w:trHeight w:val="86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48D9957"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7404C16"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APOSITO DE HIDROBALANCE ANTIMICROBIANO DE 10CMX10CM</w:t>
            </w:r>
          </w:p>
          <w:p w14:paraId="08B3CBA7" w14:textId="77777777" w:rsidR="005B31ED" w:rsidRPr="00585BA9" w:rsidRDefault="005B31ED" w:rsidP="006C4000">
            <w:pPr>
              <w:pStyle w:val="Prrafodelista"/>
              <w:numPr>
                <w:ilvl w:val="0"/>
                <w:numId w:val="90"/>
              </w:numPr>
              <w:spacing w:after="0" w:line="240" w:lineRule="auto"/>
              <w:ind w:left="242" w:hanging="242"/>
              <w:rPr>
                <w:rFonts w:ascii="Arial" w:hAnsi="Arial" w:cs="Arial"/>
                <w:sz w:val="16"/>
                <w:szCs w:val="16"/>
              </w:rPr>
            </w:pPr>
            <w:r w:rsidRPr="00585BA9">
              <w:rPr>
                <w:rFonts w:ascii="Arial" w:hAnsi="Arial" w:cs="Arial"/>
                <w:sz w:val="16"/>
                <w:szCs w:val="16"/>
              </w:rPr>
              <w:t xml:space="preserve">CON ANTIMICROBIANO (PHMD) </w:t>
            </w:r>
          </w:p>
          <w:p w14:paraId="7498691B" w14:textId="77777777" w:rsidR="005B31ED" w:rsidRPr="00585BA9" w:rsidRDefault="005B31ED" w:rsidP="006C4000">
            <w:pPr>
              <w:pStyle w:val="Prrafodelista"/>
              <w:numPr>
                <w:ilvl w:val="0"/>
                <w:numId w:val="90"/>
              </w:numPr>
              <w:spacing w:after="0" w:line="240" w:lineRule="auto"/>
              <w:ind w:left="242" w:hanging="242"/>
              <w:rPr>
                <w:rFonts w:ascii="Arial" w:hAnsi="Arial" w:cs="Arial"/>
                <w:sz w:val="16"/>
                <w:szCs w:val="16"/>
              </w:rPr>
            </w:pPr>
            <w:r w:rsidRPr="00585BA9">
              <w:rPr>
                <w:rFonts w:ascii="Arial" w:hAnsi="Arial" w:cs="Arial"/>
                <w:sz w:val="16"/>
                <w:szCs w:val="16"/>
              </w:rPr>
              <w:t xml:space="preserve">EXUDADO DE MODERADO A LEVE </w:t>
            </w:r>
          </w:p>
          <w:p w14:paraId="16052DCB" w14:textId="77777777" w:rsidR="005B31ED" w:rsidRPr="00585BA9" w:rsidRDefault="005B31ED" w:rsidP="006C4000">
            <w:pPr>
              <w:pStyle w:val="Prrafodelista"/>
              <w:numPr>
                <w:ilvl w:val="0"/>
                <w:numId w:val="90"/>
              </w:numPr>
              <w:spacing w:after="0" w:line="240" w:lineRule="auto"/>
              <w:ind w:left="242" w:hanging="242"/>
              <w:rPr>
                <w:rFonts w:ascii="Arial" w:hAnsi="Arial" w:cs="Arial"/>
                <w:sz w:val="16"/>
                <w:szCs w:val="16"/>
              </w:rPr>
            </w:pPr>
            <w:r w:rsidRPr="00585BA9">
              <w:rPr>
                <w:rFonts w:ascii="Arial" w:hAnsi="Arial" w:cs="Arial"/>
                <w:sz w:val="16"/>
                <w:szCs w:val="16"/>
              </w:rPr>
              <w:t>CAPA DE CARBOMETILCELULOSA 95%</w:t>
            </w:r>
          </w:p>
          <w:p w14:paraId="5FBA7752" w14:textId="77777777" w:rsidR="005B31ED" w:rsidRPr="00585BA9" w:rsidRDefault="005B31ED" w:rsidP="006C4000">
            <w:pPr>
              <w:pStyle w:val="Prrafodelista"/>
              <w:numPr>
                <w:ilvl w:val="0"/>
                <w:numId w:val="90"/>
              </w:numPr>
              <w:spacing w:after="0" w:line="240" w:lineRule="auto"/>
              <w:ind w:left="242" w:hanging="242"/>
              <w:rPr>
                <w:rFonts w:ascii="Arial" w:hAnsi="Arial" w:cs="Arial"/>
                <w:b/>
                <w:bCs/>
                <w:sz w:val="16"/>
                <w:szCs w:val="16"/>
              </w:rPr>
            </w:pPr>
            <w:r w:rsidRPr="00585BA9">
              <w:rPr>
                <w:rFonts w:ascii="Arial" w:hAnsi="Arial" w:cs="Arial"/>
                <w:sz w:val="16"/>
                <w:szCs w:val="16"/>
              </w:rPr>
              <w:t xml:space="preserve">ESTERIL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F8075EF" w14:textId="73D72EAF"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E390FF0"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E255A47"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xml:space="preserve">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A054BCD"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F54F953" w14:textId="77777777" w:rsidTr="00C06E0D">
        <w:trPr>
          <w:trHeight w:val="736"/>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35DF3E8"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662CFC4"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APOSITO FESTONADO EN ROLLO CON ANTIMICROBIANO DE 4.5 PULGADAS X 4.1 YARDAS</w:t>
            </w:r>
          </w:p>
          <w:p w14:paraId="77C96CCA" w14:textId="77777777" w:rsidR="005B31ED" w:rsidRPr="00585BA9" w:rsidRDefault="005B31ED" w:rsidP="006C4000">
            <w:pPr>
              <w:pStyle w:val="Prrafodelista"/>
              <w:numPr>
                <w:ilvl w:val="0"/>
                <w:numId w:val="91"/>
              </w:numPr>
              <w:spacing w:after="0" w:line="240" w:lineRule="auto"/>
              <w:ind w:left="242" w:hanging="242"/>
              <w:rPr>
                <w:rFonts w:ascii="Arial" w:hAnsi="Arial" w:cs="Arial"/>
                <w:sz w:val="16"/>
                <w:szCs w:val="16"/>
              </w:rPr>
            </w:pPr>
            <w:r w:rsidRPr="00585BA9">
              <w:rPr>
                <w:rFonts w:ascii="Arial" w:hAnsi="Arial" w:cs="Arial"/>
                <w:sz w:val="16"/>
                <w:szCs w:val="16"/>
              </w:rPr>
              <w:t xml:space="preserve">EN TEJIDO SIN TEJER </w:t>
            </w:r>
          </w:p>
          <w:p w14:paraId="055F7261" w14:textId="77777777" w:rsidR="005B31ED" w:rsidRPr="00585BA9" w:rsidRDefault="005B31ED" w:rsidP="006C4000">
            <w:pPr>
              <w:pStyle w:val="Prrafodelista"/>
              <w:numPr>
                <w:ilvl w:val="0"/>
                <w:numId w:val="91"/>
              </w:numPr>
              <w:spacing w:after="0" w:line="240" w:lineRule="auto"/>
              <w:ind w:left="242" w:hanging="242"/>
              <w:rPr>
                <w:rFonts w:ascii="Arial" w:hAnsi="Arial" w:cs="Arial"/>
                <w:sz w:val="16"/>
                <w:szCs w:val="16"/>
              </w:rPr>
            </w:pPr>
            <w:r w:rsidRPr="00585BA9">
              <w:rPr>
                <w:rFonts w:ascii="Arial" w:hAnsi="Arial" w:cs="Arial"/>
                <w:sz w:val="16"/>
                <w:szCs w:val="16"/>
              </w:rPr>
              <w:t xml:space="preserve">ALGODÓN 100% </w:t>
            </w:r>
          </w:p>
          <w:p w14:paraId="39B3A36B" w14:textId="77777777" w:rsidR="005B31ED" w:rsidRPr="00585BA9" w:rsidRDefault="005B31ED" w:rsidP="006C4000">
            <w:pPr>
              <w:pStyle w:val="Prrafodelista"/>
              <w:numPr>
                <w:ilvl w:val="0"/>
                <w:numId w:val="91"/>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3B9111D8" w14:textId="77777777" w:rsidR="005B31ED" w:rsidRPr="00585BA9" w:rsidRDefault="005B31ED" w:rsidP="006C4000">
            <w:pPr>
              <w:pStyle w:val="Prrafodelista"/>
              <w:numPr>
                <w:ilvl w:val="0"/>
                <w:numId w:val="91"/>
              </w:numPr>
              <w:spacing w:after="0" w:line="240" w:lineRule="auto"/>
              <w:ind w:left="242" w:hanging="242"/>
              <w:rPr>
                <w:rFonts w:ascii="Arial" w:hAnsi="Arial" w:cs="Arial"/>
                <w:b/>
                <w:bCs/>
                <w:sz w:val="16"/>
                <w:szCs w:val="16"/>
              </w:rPr>
            </w:pPr>
            <w:r w:rsidRPr="00585BA9">
              <w:rPr>
                <w:rFonts w:ascii="Arial" w:hAnsi="Arial" w:cs="Arial"/>
                <w:sz w:val="16"/>
                <w:szCs w:val="16"/>
              </w:rPr>
              <w:t xml:space="preserve">CON AMD </w:t>
            </w:r>
            <w:proofErr w:type="gramStart"/>
            <w:r w:rsidRPr="00585BA9">
              <w:rPr>
                <w:rFonts w:ascii="Arial" w:hAnsi="Arial" w:cs="Arial"/>
                <w:sz w:val="16"/>
                <w:szCs w:val="16"/>
              </w:rPr>
              <w:t>( ANTIMICROBIANO</w:t>
            </w:r>
            <w:proofErr w:type="gramEnd"/>
            <w:r w:rsidRPr="00585BA9">
              <w:rPr>
                <w:rFonts w:ascii="Arial" w:hAnsi="Arial" w:cs="Arial"/>
                <w:sz w:val="16"/>
                <w:szCs w:val="16"/>
              </w:rPr>
              <w:t xml:space="preserve"> DE POLIHEXAMETIL BIGUANIDA AL 0.2%</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7665A5E" w14:textId="2126D68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r w:rsidR="0006608D"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CA5AC41"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ACE06DD"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CEA308B"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B588669" w14:textId="77777777" w:rsidTr="00F9581A">
        <w:trPr>
          <w:trHeight w:val="163"/>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49ED9ACD"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r w:rsidRPr="00585BA9">
              <w:rPr>
                <w:rFonts w:ascii="Arial" w:hAnsi="Arial" w:cs="Arial"/>
                <w:b/>
                <w:bCs/>
                <w:sz w:val="20"/>
                <w:szCs w:val="20"/>
              </w:rPr>
              <w:t xml:space="preserve">GRUPO No. 15 </w:t>
            </w:r>
            <w:proofErr w:type="gramStart"/>
            <w:r w:rsidRPr="00585BA9">
              <w:rPr>
                <w:rFonts w:ascii="Arial" w:hAnsi="Arial" w:cs="Arial"/>
                <w:b/>
                <w:bCs/>
                <w:sz w:val="20"/>
                <w:szCs w:val="20"/>
              </w:rPr>
              <w:t>APÓSITOS  CICATRIZANTE</w:t>
            </w:r>
            <w:proofErr w:type="gramEnd"/>
            <w:r w:rsidRPr="00585BA9">
              <w:rPr>
                <w:rFonts w:ascii="Arial" w:hAnsi="Arial" w:cs="Arial"/>
                <w:b/>
                <w:bCs/>
                <w:sz w:val="20"/>
                <w:szCs w:val="20"/>
              </w:rPr>
              <w:t xml:space="preserve"> DE ORIGEN VEGETAL TRITICUM VULGARE </w:t>
            </w:r>
          </w:p>
        </w:tc>
      </w:tr>
      <w:tr w:rsidR="00585BA9" w:rsidRPr="00585BA9" w14:paraId="56CDF862" w14:textId="77777777" w:rsidTr="00C06E0D">
        <w:trPr>
          <w:trHeight w:val="278"/>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E293F1D"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1F6714A1"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08F16D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C6C125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908847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35CE1D35" w14:textId="77777777" w:rsidTr="00C06E0D">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BEA1E4"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557CF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A736F1"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38C06"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B4F9F2B"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899F80F"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A5BB005" w14:textId="77777777" w:rsidTr="00C06E0D">
        <w:trPr>
          <w:trHeight w:val="85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F435837"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59C0748"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GEL DE TRITICUM VULGARE DE 32 GRS</w:t>
            </w:r>
          </w:p>
          <w:p w14:paraId="1DD00BB5" w14:textId="77777777" w:rsidR="005B31ED" w:rsidRPr="00585BA9" w:rsidRDefault="005B31ED" w:rsidP="006C4000">
            <w:pPr>
              <w:pStyle w:val="Prrafodelista"/>
              <w:numPr>
                <w:ilvl w:val="0"/>
                <w:numId w:val="92"/>
              </w:numPr>
              <w:spacing w:after="0" w:line="240" w:lineRule="auto"/>
              <w:ind w:left="242" w:hanging="242"/>
              <w:rPr>
                <w:rFonts w:ascii="Arial" w:hAnsi="Arial" w:cs="Arial"/>
                <w:sz w:val="16"/>
                <w:szCs w:val="16"/>
              </w:rPr>
            </w:pPr>
            <w:r w:rsidRPr="00585BA9">
              <w:rPr>
                <w:rFonts w:ascii="Arial" w:hAnsi="Arial" w:cs="Arial"/>
                <w:sz w:val="16"/>
                <w:szCs w:val="16"/>
              </w:rPr>
              <w:t>CON TRITICUM VULGARE DE ORIGEN VEGETAL AL 15%</w:t>
            </w:r>
          </w:p>
          <w:p w14:paraId="515DDB38" w14:textId="77777777" w:rsidR="005B31ED" w:rsidRPr="00585BA9" w:rsidRDefault="005B31ED" w:rsidP="006C4000">
            <w:pPr>
              <w:pStyle w:val="Prrafodelista"/>
              <w:numPr>
                <w:ilvl w:val="0"/>
                <w:numId w:val="92"/>
              </w:numPr>
              <w:spacing w:after="0" w:line="240" w:lineRule="auto"/>
              <w:ind w:left="242" w:hanging="242"/>
              <w:rPr>
                <w:rFonts w:ascii="Arial" w:hAnsi="Arial" w:cs="Arial"/>
                <w:sz w:val="16"/>
                <w:szCs w:val="16"/>
              </w:rPr>
            </w:pPr>
            <w:r w:rsidRPr="00585BA9">
              <w:rPr>
                <w:rFonts w:ascii="Arial" w:hAnsi="Arial" w:cs="Arial"/>
                <w:sz w:val="16"/>
                <w:szCs w:val="16"/>
              </w:rPr>
              <w:t>REEPITELIZANTE</w:t>
            </w:r>
          </w:p>
          <w:p w14:paraId="18AFE397" w14:textId="77777777" w:rsidR="005B31ED" w:rsidRPr="00585BA9" w:rsidRDefault="005B31ED" w:rsidP="006C4000">
            <w:pPr>
              <w:pStyle w:val="Prrafodelista"/>
              <w:numPr>
                <w:ilvl w:val="0"/>
                <w:numId w:val="92"/>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2EBACF14" w14:textId="77777777" w:rsidR="005B31ED" w:rsidRPr="00585BA9" w:rsidRDefault="005B31ED" w:rsidP="006C4000">
            <w:pPr>
              <w:pStyle w:val="Prrafodelista"/>
              <w:numPr>
                <w:ilvl w:val="0"/>
                <w:numId w:val="92"/>
              </w:numPr>
              <w:spacing w:after="0" w:line="240" w:lineRule="auto"/>
              <w:ind w:left="242" w:hanging="242"/>
              <w:rPr>
                <w:rFonts w:ascii="Arial" w:hAnsi="Arial" w:cs="Arial"/>
                <w:b/>
                <w:bCs/>
                <w:sz w:val="16"/>
                <w:szCs w:val="16"/>
              </w:rPr>
            </w:pPr>
            <w:r w:rsidRPr="00585BA9">
              <w:rPr>
                <w:rFonts w:ascii="Arial" w:hAnsi="Arial" w:cs="Arial"/>
                <w:sz w:val="16"/>
                <w:szCs w:val="16"/>
              </w:rPr>
              <w:t xml:space="preserve">PRESENTACION TUBO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FA70715" w14:textId="36146458"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5C7A225"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6A44666"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72D928B"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AE4062C" w14:textId="77777777" w:rsidTr="00C06E0D">
        <w:trPr>
          <w:trHeight w:val="85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A7C7B44"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491DC89"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GASA IMPREGNADA DE CICATRIZANTE DE ORIGEN VEGETAL TRITICUM VULGARE  </w:t>
            </w:r>
          </w:p>
          <w:p w14:paraId="2AC63EC6" w14:textId="77777777" w:rsidR="005B31ED" w:rsidRPr="00585BA9" w:rsidRDefault="005B31ED" w:rsidP="006C4000">
            <w:pPr>
              <w:pStyle w:val="Prrafodelista"/>
              <w:numPr>
                <w:ilvl w:val="0"/>
                <w:numId w:val="93"/>
              </w:numPr>
              <w:spacing w:after="0" w:line="240" w:lineRule="auto"/>
              <w:ind w:left="242" w:hanging="242"/>
              <w:rPr>
                <w:rFonts w:ascii="Arial" w:hAnsi="Arial" w:cs="Arial"/>
                <w:sz w:val="16"/>
                <w:szCs w:val="16"/>
              </w:rPr>
            </w:pPr>
            <w:r w:rsidRPr="00585BA9">
              <w:rPr>
                <w:rFonts w:ascii="Arial" w:hAnsi="Arial" w:cs="Arial"/>
                <w:sz w:val="16"/>
                <w:szCs w:val="16"/>
              </w:rPr>
              <w:t>CON TRITICUM VULGARE DE ORIGEN VEGETAL AL 15%</w:t>
            </w:r>
          </w:p>
          <w:p w14:paraId="126304F4" w14:textId="77777777" w:rsidR="005B31ED" w:rsidRPr="00585BA9" w:rsidRDefault="005B31ED" w:rsidP="006C4000">
            <w:pPr>
              <w:pStyle w:val="Prrafodelista"/>
              <w:numPr>
                <w:ilvl w:val="0"/>
                <w:numId w:val="93"/>
              </w:numPr>
              <w:spacing w:after="0" w:line="240" w:lineRule="auto"/>
              <w:ind w:left="242" w:hanging="242"/>
              <w:rPr>
                <w:rFonts w:ascii="Arial" w:hAnsi="Arial" w:cs="Arial"/>
                <w:sz w:val="16"/>
                <w:szCs w:val="16"/>
              </w:rPr>
            </w:pPr>
            <w:r w:rsidRPr="00585BA9">
              <w:rPr>
                <w:rFonts w:ascii="Arial" w:hAnsi="Arial" w:cs="Arial"/>
                <w:sz w:val="16"/>
                <w:szCs w:val="16"/>
              </w:rPr>
              <w:t>REEPITELIZANTE</w:t>
            </w:r>
          </w:p>
          <w:p w14:paraId="7BC1C201" w14:textId="77777777" w:rsidR="005B31ED" w:rsidRPr="00585BA9" w:rsidRDefault="005B31ED" w:rsidP="006C4000">
            <w:pPr>
              <w:pStyle w:val="Prrafodelista"/>
              <w:numPr>
                <w:ilvl w:val="0"/>
                <w:numId w:val="93"/>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533C9780" w14:textId="77777777" w:rsidR="005B31ED" w:rsidRPr="00585BA9" w:rsidRDefault="005B31ED" w:rsidP="006C4000">
            <w:pPr>
              <w:pStyle w:val="Prrafodelista"/>
              <w:numPr>
                <w:ilvl w:val="0"/>
                <w:numId w:val="93"/>
              </w:numPr>
              <w:spacing w:after="0" w:line="240" w:lineRule="auto"/>
              <w:ind w:left="242" w:hanging="242"/>
              <w:rPr>
                <w:rFonts w:ascii="Arial" w:hAnsi="Arial" w:cs="Arial"/>
                <w:b/>
                <w:bCs/>
                <w:sz w:val="16"/>
                <w:szCs w:val="16"/>
              </w:rPr>
            </w:pPr>
            <w:r w:rsidRPr="00585BA9">
              <w:rPr>
                <w:rFonts w:ascii="Arial" w:hAnsi="Arial" w:cs="Arial"/>
                <w:sz w:val="16"/>
                <w:szCs w:val="16"/>
              </w:rPr>
              <w:t>PRESENTACION DE 10CMX10CM</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68CDC25" w14:textId="7057C52C"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4E65EB1"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4CB91AE"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0A090E8"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892D4E5" w14:textId="77777777" w:rsidTr="00C06E0D">
        <w:trPr>
          <w:trHeight w:val="82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8CDA36B"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lastRenderedPageBreak/>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4032D1D"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CREMA VAGINAL CICATRIZANTE DE ORIGEN VEGETAL TRITICUM VULGARE</w:t>
            </w:r>
          </w:p>
          <w:p w14:paraId="68E6AB4B" w14:textId="0427FCCB" w:rsidR="005B31ED" w:rsidRPr="00585BA9" w:rsidRDefault="005B31ED" w:rsidP="006C4000">
            <w:pPr>
              <w:pStyle w:val="Prrafodelista"/>
              <w:numPr>
                <w:ilvl w:val="0"/>
                <w:numId w:val="94"/>
              </w:numPr>
              <w:spacing w:after="0" w:line="240" w:lineRule="auto"/>
              <w:ind w:left="242" w:hanging="242"/>
              <w:rPr>
                <w:rFonts w:ascii="Arial" w:hAnsi="Arial" w:cs="Arial"/>
                <w:sz w:val="16"/>
                <w:szCs w:val="16"/>
              </w:rPr>
            </w:pPr>
            <w:r w:rsidRPr="00585BA9">
              <w:rPr>
                <w:rFonts w:ascii="Arial" w:hAnsi="Arial" w:cs="Arial"/>
                <w:sz w:val="16"/>
                <w:szCs w:val="16"/>
              </w:rPr>
              <w:t xml:space="preserve">CON TRITICUM VULGARE DE ORIGEN VEGETAL </w:t>
            </w:r>
            <w:r w:rsidR="00097CD9" w:rsidRPr="00585BA9">
              <w:rPr>
                <w:rFonts w:ascii="Arial" w:hAnsi="Arial" w:cs="Arial"/>
                <w:sz w:val="16"/>
                <w:szCs w:val="16"/>
              </w:rPr>
              <w:t>DEL</w:t>
            </w:r>
            <w:r w:rsidRPr="00585BA9">
              <w:rPr>
                <w:rFonts w:ascii="Arial" w:hAnsi="Arial" w:cs="Arial"/>
                <w:sz w:val="16"/>
                <w:szCs w:val="16"/>
              </w:rPr>
              <w:t xml:space="preserve"> 15%</w:t>
            </w:r>
            <w:r w:rsidR="00097CD9" w:rsidRPr="00585BA9">
              <w:rPr>
                <w:rFonts w:ascii="Arial" w:hAnsi="Arial" w:cs="Arial"/>
                <w:sz w:val="16"/>
                <w:szCs w:val="16"/>
              </w:rPr>
              <w:t xml:space="preserve"> al 20%</w:t>
            </w:r>
          </w:p>
          <w:p w14:paraId="74463C73" w14:textId="77777777" w:rsidR="005B31ED" w:rsidRPr="00585BA9" w:rsidRDefault="005B31ED" w:rsidP="006C4000">
            <w:pPr>
              <w:pStyle w:val="Prrafodelista"/>
              <w:numPr>
                <w:ilvl w:val="0"/>
                <w:numId w:val="94"/>
              </w:numPr>
              <w:spacing w:after="0" w:line="240" w:lineRule="auto"/>
              <w:ind w:left="242" w:hanging="242"/>
              <w:rPr>
                <w:rFonts w:ascii="Arial" w:hAnsi="Arial" w:cs="Arial"/>
                <w:sz w:val="16"/>
                <w:szCs w:val="16"/>
              </w:rPr>
            </w:pPr>
            <w:r w:rsidRPr="00585BA9">
              <w:rPr>
                <w:rFonts w:ascii="Arial" w:hAnsi="Arial" w:cs="Arial"/>
                <w:sz w:val="16"/>
                <w:szCs w:val="16"/>
              </w:rPr>
              <w:t>REEPITELIZANTE</w:t>
            </w:r>
          </w:p>
          <w:p w14:paraId="458A10AC" w14:textId="77777777" w:rsidR="005B31ED" w:rsidRPr="00585BA9" w:rsidRDefault="005B31ED" w:rsidP="006C4000">
            <w:pPr>
              <w:pStyle w:val="Prrafodelista"/>
              <w:numPr>
                <w:ilvl w:val="0"/>
                <w:numId w:val="94"/>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CAE6AED" w14:textId="723411E2"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2A48FB23"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CD73CE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848B69E"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56B451A" w14:textId="77777777" w:rsidTr="005B31ED">
        <w:trPr>
          <w:trHeight w:val="268"/>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53FE14A8"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No. 16 APÓSITOS   GASA IMPREGNADA DE TRIBROMOFENATO DE BISMUTO  </w:t>
            </w:r>
          </w:p>
        </w:tc>
      </w:tr>
      <w:tr w:rsidR="00585BA9" w:rsidRPr="00585BA9" w14:paraId="44C57BDF"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F46C8A5"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298C1F62"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F9CCA5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D0B6058"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87BE9C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115FF7EC"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2DF38D"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5446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D4D7A"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20E0B"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7B1BC3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88DC23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1A6D6B09" w14:textId="77777777" w:rsidTr="00C06E0D">
        <w:trPr>
          <w:trHeight w:val="98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9B6C099"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3077955"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GASA IMPREGNADA DE TRIBROMOFENATO DE BISMUTO DE 10CM´/- 3M X10CM+/- 3CM</w:t>
            </w:r>
          </w:p>
          <w:p w14:paraId="30C6A439" w14:textId="77777777" w:rsidR="005B31ED" w:rsidRPr="00585BA9" w:rsidRDefault="005B31ED" w:rsidP="006C4000">
            <w:pPr>
              <w:pStyle w:val="Prrafodelista"/>
              <w:numPr>
                <w:ilvl w:val="0"/>
                <w:numId w:val="95"/>
              </w:numPr>
              <w:spacing w:after="0" w:line="240" w:lineRule="auto"/>
              <w:ind w:left="242" w:hanging="242"/>
              <w:rPr>
                <w:rFonts w:ascii="Arial" w:hAnsi="Arial" w:cs="Arial"/>
                <w:sz w:val="16"/>
                <w:szCs w:val="16"/>
              </w:rPr>
            </w:pPr>
            <w:r w:rsidRPr="00585BA9">
              <w:rPr>
                <w:rFonts w:ascii="Arial" w:hAnsi="Arial" w:cs="Arial"/>
                <w:sz w:val="16"/>
                <w:szCs w:val="16"/>
              </w:rPr>
              <w:t xml:space="preserve">ANTISÉPTICA </w:t>
            </w:r>
          </w:p>
          <w:p w14:paraId="4F96D93A" w14:textId="77777777" w:rsidR="005B31ED" w:rsidRPr="00585BA9" w:rsidRDefault="005B31ED" w:rsidP="006C4000">
            <w:pPr>
              <w:pStyle w:val="Prrafodelista"/>
              <w:numPr>
                <w:ilvl w:val="0"/>
                <w:numId w:val="95"/>
              </w:numPr>
              <w:spacing w:after="0" w:line="240" w:lineRule="auto"/>
              <w:ind w:left="242" w:hanging="242"/>
              <w:rPr>
                <w:rFonts w:ascii="Arial" w:hAnsi="Arial" w:cs="Arial"/>
                <w:sz w:val="16"/>
                <w:szCs w:val="16"/>
              </w:rPr>
            </w:pPr>
            <w:r w:rsidRPr="00585BA9">
              <w:rPr>
                <w:rFonts w:ascii="Arial" w:hAnsi="Arial" w:cs="Arial"/>
                <w:sz w:val="16"/>
                <w:szCs w:val="16"/>
              </w:rPr>
              <w:t>NO ADHERENTE</w:t>
            </w:r>
          </w:p>
          <w:p w14:paraId="69185A96" w14:textId="77777777" w:rsidR="005B31ED" w:rsidRPr="00585BA9" w:rsidRDefault="005B31ED" w:rsidP="006C4000">
            <w:pPr>
              <w:pStyle w:val="Prrafodelista"/>
              <w:numPr>
                <w:ilvl w:val="0"/>
                <w:numId w:val="95"/>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6658287F" w14:textId="77777777" w:rsidR="005B31ED" w:rsidRPr="00585BA9" w:rsidRDefault="005B31ED" w:rsidP="006C4000">
            <w:pPr>
              <w:pStyle w:val="Prrafodelista"/>
              <w:numPr>
                <w:ilvl w:val="0"/>
                <w:numId w:val="95"/>
              </w:numPr>
              <w:spacing w:after="0" w:line="240" w:lineRule="auto"/>
              <w:ind w:left="242" w:hanging="242"/>
              <w:rPr>
                <w:rFonts w:ascii="Arial" w:hAnsi="Arial" w:cs="Arial"/>
                <w:b/>
                <w:bCs/>
                <w:sz w:val="16"/>
                <w:szCs w:val="16"/>
              </w:rPr>
            </w:pPr>
            <w:r w:rsidRPr="00585BA9">
              <w:rPr>
                <w:rFonts w:ascii="Arial" w:hAnsi="Arial" w:cs="Arial"/>
                <w:sz w:val="16"/>
                <w:szCs w:val="16"/>
              </w:rPr>
              <w:t>ESTERIL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F168194" w14:textId="6D17F0AC"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D75E4C0"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ED59FB9"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45D4D5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0FF0718" w14:textId="77777777" w:rsidTr="00C06E0D">
        <w:trPr>
          <w:trHeight w:val="109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2AFFCFA"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488F250"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GASA IMPREGNADA DE TRIBROMOFENATO DE BISMUTO DE 13CM´/- 3M X20CM+/- 3CM</w:t>
            </w:r>
          </w:p>
          <w:p w14:paraId="74C4CBB0" w14:textId="77777777" w:rsidR="005B31ED" w:rsidRPr="00585BA9" w:rsidRDefault="005B31ED" w:rsidP="006C4000">
            <w:pPr>
              <w:pStyle w:val="Prrafodelista"/>
              <w:numPr>
                <w:ilvl w:val="0"/>
                <w:numId w:val="96"/>
              </w:numPr>
              <w:spacing w:after="0" w:line="240" w:lineRule="auto"/>
              <w:ind w:left="242" w:hanging="242"/>
              <w:rPr>
                <w:rFonts w:ascii="Arial" w:hAnsi="Arial" w:cs="Arial"/>
                <w:sz w:val="16"/>
                <w:szCs w:val="16"/>
              </w:rPr>
            </w:pPr>
            <w:r w:rsidRPr="00585BA9">
              <w:rPr>
                <w:rFonts w:ascii="Arial" w:hAnsi="Arial" w:cs="Arial"/>
                <w:sz w:val="16"/>
                <w:szCs w:val="16"/>
              </w:rPr>
              <w:t xml:space="preserve">ANTISÉPTICA </w:t>
            </w:r>
          </w:p>
          <w:p w14:paraId="3CC71CF8" w14:textId="77777777" w:rsidR="005B31ED" w:rsidRPr="00585BA9" w:rsidRDefault="005B31ED" w:rsidP="006C4000">
            <w:pPr>
              <w:pStyle w:val="Prrafodelista"/>
              <w:numPr>
                <w:ilvl w:val="0"/>
                <w:numId w:val="96"/>
              </w:numPr>
              <w:spacing w:after="0" w:line="240" w:lineRule="auto"/>
              <w:ind w:left="242" w:hanging="242"/>
              <w:rPr>
                <w:rFonts w:ascii="Arial" w:hAnsi="Arial" w:cs="Arial"/>
                <w:sz w:val="16"/>
                <w:szCs w:val="16"/>
              </w:rPr>
            </w:pPr>
            <w:r w:rsidRPr="00585BA9">
              <w:rPr>
                <w:rFonts w:ascii="Arial" w:hAnsi="Arial" w:cs="Arial"/>
                <w:sz w:val="16"/>
                <w:szCs w:val="16"/>
              </w:rPr>
              <w:t>NO ADHERENTE</w:t>
            </w:r>
          </w:p>
          <w:p w14:paraId="3DAF1DA7" w14:textId="77777777" w:rsidR="005B31ED" w:rsidRPr="00585BA9" w:rsidRDefault="005B31ED" w:rsidP="006C4000">
            <w:pPr>
              <w:pStyle w:val="Prrafodelista"/>
              <w:numPr>
                <w:ilvl w:val="0"/>
                <w:numId w:val="96"/>
              </w:numPr>
              <w:spacing w:after="0" w:line="240" w:lineRule="auto"/>
              <w:ind w:left="242" w:hanging="242"/>
              <w:rPr>
                <w:rFonts w:ascii="Arial" w:hAnsi="Arial" w:cs="Arial"/>
                <w:sz w:val="16"/>
                <w:szCs w:val="16"/>
              </w:rPr>
            </w:pPr>
            <w:r w:rsidRPr="00585BA9">
              <w:rPr>
                <w:rFonts w:ascii="Arial" w:hAnsi="Arial" w:cs="Arial"/>
                <w:sz w:val="16"/>
                <w:szCs w:val="16"/>
              </w:rPr>
              <w:t xml:space="preserve">ESTERIL EMPAQUE INDIVIDUAL </w:t>
            </w:r>
          </w:p>
          <w:p w14:paraId="0211550E" w14:textId="77777777" w:rsidR="005B31ED" w:rsidRPr="00585BA9" w:rsidRDefault="005B31ED" w:rsidP="006C4000">
            <w:pPr>
              <w:pStyle w:val="Prrafodelista"/>
              <w:numPr>
                <w:ilvl w:val="0"/>
                <w:numId w:val="96"/>
              </w:numPr>
              <w:spacing w:after="0" w:line="240" w:lineRule="auto"/>
              <w:ind w:left="242" w:hanging="242"/>
              <w:rPr>
                <w:rFonts w:ascii="Arial" w:hAnsi="Arial" w:cs="Arial"/>
                <w:b/>
                <w:bCs/>
                <w:sz w:val="16"/>
                <w:szCs w:val="16"/>
              </w:rPr>
            </w:pPr>
            <w:r w:rsidRPr="00585BA9">
              <w:rPr>
                <w:rFonts w:ascii="Arial" w:hAnsi="Arial" w:cs="Arial"/>
                <w:sz w:val="16"/>
                <w:szCs w:val="16"/>
              </w:rPr>
              <w:t>ESTERIL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DF8B534" w14:textId="4A78ED78" w:rsidR="005B31ED" w:rsidRPr="00585BA9" w:rsidRDefault="0006608D" w:rsidP="005B31ED">
            <w:pPr>
              <w:spacing w:after="0" w:line="240" w:lineRule="auto"/>
              <w:jc w:val="center"/>
              <w:rPr>
                <w:rFonts w:ascii="Arial" w:hAnsi="Arial" w:cs="Arial"/>
                <w:sz w:val="16"/>
                <w:szCs w:val="16"/>
              </w:rPr>
            </w:pPr>
            <w:r w:rsidRPr="00585BA9">
              <w:rPr>
                <w:rFonts w:ascii="Arial" w:hAnsi="Arial" w:cs="Arial"/>
                <w:sz w:val="10"/>
                <w:szCs w:val="10"/>
              </w:rPr>
              <w:t>UNIDAD</w:t>
            </w:r>
            <w:r w:rsidR="005B31ED" w:rsidRPr="00585BA9">
              <w:rPr>
                <w:rFonts w:ascii="Arial" w:hAnsi="Arial" w:cs="Arial"/>
                <w:sz w:val="16"/>
                <w:szCs w:val="16"/>
              </w:rPr>
              <w:t> </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94C71CB"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4B66ADE"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52E6C56"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6904F8EA" w14:textId="77777777" w:rsidTr="004E5A38">
        <w:trPr>
          <w:trHeight w:val="209"/>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12BFF41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 GRUPO No. 17 </w:t>
            </w:r>
            <w:proofErr w:type="gramStart"/>
            <w:r w:rsidRPr="00585BA9">
              <w:rPr>
                <w:rFonts w:ascii="Arial" w:hAnsi="Arial" w:cs="Arial"/>
                <w:b/>
                <w:bCs/>
                <w:sz w:val="16"/>
                <w:szCs w:val="16"/>
              </w:rPr>
              <w:t>APÓSITOS  HIDROCOLOIDE</w:t>
            </w:r>
            <w:proofErr w:type="gramEnd"/>
            <w:r w:rsidRPr="00585BA9">
              <w:rPr>
                <w:rFonts w:ascii="Arial" w:hAnsi="Arial" w:cs="Arial"/>
                <w:b/>
                <w:bCs/>
                <w:sz w:val="16"/>
                <w:szCs w:val="16"/>
              </w:rPr>
              <w:t xml:space="preserve">   </w:t>
            </w:r>
          </w:p>
        </w:tc>
      </w:tr>
      <w:tr w:rsidR="00585BA9" w:rsidRPr="00585BA9" w14:paraId="66509F3B"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ECE16ED"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43526DD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C4CD91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B3187EC"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6383B8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3F974A07"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F97792"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6CED6A"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CB906"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2F9E4"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6296A1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DD781B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4A32B63C" w14:textId="77777777" w:rsidTr="00C06E0D">
        <w:trPr>
          <w:trHeight w:val="74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9FFC98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4E24755" w14:textId="1C7EA112"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 xml:space="preserve">APOSITO DE HIDROCOLOIDE </w:t>
            </w:r>
            <w:r w:rsidR="009F5B3C" w:rsidRPr="00585BA9">
              <w:rPr>
                <w:rFonts w:ascii="Arial" w:hAnsi="Arial" w:cs="Arial"/>
                <w:b/>
                <w:bCs/>
                <w:sz w:val="16"/>
                <w:szCs w:val="16"/>
              </w:rPr>
              <w:t>20CM +/- 0.5 CM X 20 CM+/-0.5 CM</w:t>
            </w:r>
          </w:p>
          <w:p w14:paraId="07D7702F" w14:textId="77777777" w:rsidR="0006608D" w:rsidRPr="00585BA9" w:rsidRDefault="0006608D" w:rsidP="006C4000">
            <w:pPr>
              <w:pStyle w:val="Prrafodelista"/>
              <w:numPr>
                <w:ilvl w:val="0"/>
                <w:numId w:val="97"/>
              </w:numPr>
              <w:spacing w:after="0" w:line="240" w:lineRule="auto"/>
              <w:ind w:left="242" w:hanging="242"/>
              <w:rPr>
                <w:rFonts w:ascii="Arial" w:hAnsi="Arial" w:cs="Arial"/>
                <w:sz w:val="16"/>
                <w:szCs w:val="16"/>
              </w:rPr>
            </w:pPr>
            <w:r w:rsidRPr="00585BA9">
              <w:rPr>
                <w:rFonts w:ascii="Arial" w:hAnsi="Arial" w:cs="Arial"/>
                <w:sz w:val="16"/>
                <w:szCs w:val="16"/>
              </w:rPr>
              <w:t xml:space="preserve">IMPERMEABLE </w:t>
            </w:r>
          </w:p>
          <w:p w14:paraId="6EF7688E" w14:textId="77777777" w:rsidR="0006608D" w:rsidRPr="00585BA9" w:rsidRDefault="0006608D" w:rsidP="006C4000">
            <w:pPr>
              <w:pStyle w:val="Prrafodelista"/>
              <w:numPr>
                <w:ilvl w:val="0"/>
                <w:numId w:val="97"/>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2472F33E" w14:textId="77777777" w:rsidR="0006608D" w:rsidRPr="00585BA9" w:rsidRDefault="0006608D" w:rsidP="006C4000">
            <w:pPr>
              <w:pStyle w:val="Prrafodelista"/>
              <w:numPr>
                <w:ilvl w:val="0"/>
                <w:numId w:val="97"/>
              </w:numPr>
              <w:spacing w:after="0" w:line="240" w:lineRule="auto"/>
              <w:ind w:left="242" w:hanging="242"/>
              <w:rPr>
                <w:rFonts w:ascii="Arial" w:hAnsi="Arial" w:cs="Arial"/>
                <w:sz w:val="16"/>
                <w:szCs w:val="16"/>
              </w:rPr>
            </w:pPr>
            <w:r w:rsidRPr="00585BA9">
              <w:rPr>
                <w:rFonts w:ascii="Arial" w:hAnsi="Arial" w:cs="Arial"/>
                <w:sz w:val="16"/>
                <w:szCs w:val="16"/>
              </w:rPr>
              <w:t xml:space="preserve">ESTERIL </w:t>
            </w:r>
          </w:p>
          <w:p w14:paraId="68EA5B7A" w14:textId="77777777" w:rsidR="0006608D" w:rsidRPr="00585BA9" w:rsidRDefault="0006608D" w:rsidP="006C4000">
            <w:pPr>
              <w:pStyle w:val="Prrafodelista"/>
              <w:numPr>
                <w:ilvl w:val="0"/>
                <w:numId w:val="97"/>
              </w:numPr>
              <w:spacing w:after="0" w:line="240" w:lineRule="auto"/>
              <w:ind w:left="242" w:hanging="242"/>
              <w:rPr>
                <w:rFonts w:ascii="Arial" w:hAnsi="Arial" w:cs="Arial"/>
                <w:b/>
                <w:bCs/>
                <w:sz w:val="16"/>
                <w:szCs w:val="16"/>
              </w:rPr>
            </w:pPr>
            <w:r w:rsidRPr="00585BA9">
              <w:rPr>
                <w:rFonts w:ascii="Arial" w:hAnsi="Arial" w:cs="Arial"/>
                <w:sz w:val="16"/>
                <w:szCs w:val="16"/>
              </w:rPr>
              <w:t>CON BORDE BISELADO Y/O PERFILADO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1C43BE1" w14:textId="5F89F3CF"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039D11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516916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DD61D6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6ACC92C" w14:textId="77777777" w:rsidTr="00C06E0D">
        <w:trPr>
          <w:trHeight w:val="62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685F01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B588975"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HIDROCOLOIDE 10CM X10CM</w:t>
            </w:r>
          </w:p>
          <w:p w14:paraId="7E9E24F1" w14:textId="77777777" w:rsidR="0006608D" w:rsidRPr="00585BA9" w:rsidRDefault="0006608D" w:rsidP="006C4000">
            <w:pPr>
              <w:pStyle w:val="Prrafodelista"/>
              <w:numPr>
                <w:ilvl w:val="0"/>
                <w:numId w:val="98"/>
              </w:numPr>
              <w:spacing w:after="0" w:line="240" w:lineRule="auto"/>
              <w:ind w:left="242" w:hanging="242"/>
              <w:rPr>
                <w:rFonts w:ascii="Arial" w:hAnsi="Arial" w:cs="Arial"/>
                <w:sz w:val="16"/>
                <w:szCs w:val="16"/>
              </w:rPr>
            </w:pPr>
            <w:r w:rsidRPr="00585BA9">
              <w:rPr>
                <w:rFonts w:ascii="Arial" w:hAnsi="Arial" w:cs="Arial"/>
                <w:sz w:val="16"/>
                <w:szCs w:val="16"/>
              </w:rPr>
              <w:t xml:space="preserve">IMPERMEABLE </w:t>
            </w:r>
          </w:p>
          <w:p w14:paraId="13FC30C8" w14:textId="77777777" w:rsidR="0006608D" w:rsidRPr="00585BA9" w:rsidRDefault="0006608D" w:rsidP="006C4000">
            <w:pPr>
              <w:pStyle w:val="Prrafodelista"/>
              <w:numPr>
                <w:ilvl w:val="0"/>
                <w:numId w:val="98"/>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4CE82C9E" w14:textId="77777777" w:rsidR="0006608D" w:rsidRPr="00585BA9" w:rsidRDefault="0006608D" w:rsidP="006C4000">
            <w:pPr>
              <w:pStyle w:val="Prrafodelista"/>
              <w:numPr>
                <w:ilvl w:val="0"/>
                <w:numId w:val="98"/>
              </w:numPr>
              <w:spacing w:after="0" w:line="240" w:lineRule="auto"/>
              <w:ind w:left="242" w:hanging="242"/>
              <w:rPr>
                <w:rFonts w:ascii="Arial" w:hAnsi="Arial" w:cs="Arial"/>
                <w:sz w:val="16"/>
                <w:szCs w:val="16"/>
              </w:rPr>
            </w:pPr>
            <w:r w:rsidRPr="00585BA9">
              <w:rPr>
                <w:rFonts w:ascii="Arial" w:hAnsi="Arial" w:cs="Arial"/>
                <w:sz w:val="16"/>
                <w:szCs w:val="16"/>
              </w:rPr>
              <w:t xml:space="preserve">ESTERIL </w:t>
            </w:r>
          </w:p>
          <w:p w14:paraId="02047993" w14:textId="77777777" w:rsidR="0006608D" w:rsidRPr="00585BA9" w:rsidRDefault="0006608D" w:rsidP="006C4000">
            <w:pPr>
              <w:pStyle w:val="Prrafodelista"/>
              <w:numPr>
                <w:ilvl w:val="0"/>
                <w:numId w:val="98"/>
              </w:numPr>
              <w:spacing w:after="0" w:line="240" w:lineRule="auto"/>
              <w:ind w:left="242" w:hanging="242"/>
              <w:rPr>
                <w:rFonts w:ascii="Arial" w:hAnsi="Arial" w:cs="Arial"/>
                <w:b/>
                <w:bCs/>
                <w:sz w:val="16"/>
                <w:szCs w:val="16"/>
              </w:rPr>
            </w:pPr>
            <w:r w:rsidRPr="00585BA9">
              <w:rPr>
                <w:rFonts w:ascii="Arial" w:hAnsi="Arial" w:cs="Arial"/>
                <w:sz w:val="16"/>
                <w:szCs w:val="16"/>
              </w:rPr>
              <w:t>CON BORDE BISELADO Y/O PERFILADO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0B8BD85" w14:textId="2A416C18"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A4B44E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49E20A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156B6B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732B4A5" w14:textId="77777777" w:rsidTr="00C06E0D">
        <w:trPr>
          <w:trHeight w:val="91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DAE816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0AA6A7A2"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 xml:space="preserve">APOSITO DE </w:t>
            </w:r>
            <w:proofErr w:type="gramStart"/>
            <w:r w:rsidRPr="00585BA9">
              <w:rPr>
                <w:rFonts w:ascii="Arial" w:hAnsi="Arial" w:cs="Arial"/>
                <w:b/>
                <w:bCs/>
                <w:sz w:val="16"/>
                <w:szCs w:val="16"/>
              </w:rPr>
              <w:t>HIDROCOLOIDE  EXTRADELGADO</w:t>
            </w:r>
            <w:proofErr w:type="gramEnd"/>
            <w:r w:rsidRPr="00585BA9">
              <w:rPr>
                <w:rFonts w:ascii="Arial" w:hAnsi="Arial" w:cs="Arial"/>
                <w:b/>
                <w:bCs/>
                <w:sz w:val="16"/>
                <w:szCs w:val="16"/>
              </w:rPr>
              <w:t xml:space="preserve"> 10CM X10CM</w:t>
            </w:r>
          </w:p>
          <w:p w14:paraId="36799E36" w14:textId="77777777" w:rsidR="0006608D" w:rsidRPr="00585BA9" w:rsidRDefault="0006608D" w:rsidP="006C4000">
            <w:pPr>
              <w:pStyle w:val="Prrafodelista"/>
              <w:numPr>
                <w:ilvl w:val="0"/>
                <w:numId w:val="99"/>
              </w:numPr>
              <w:spacing w:after="0" w:line="240" w:lineRule="auto"/>
              <w:ind w:left="242" w:hanging="242"/>
              <w:rPr>
                <w:rFonts w:ascii="Arial" w:hAnsi="Arial" w:cs="Arial"/>
                <w:sz w:val="16"/>
                <w:szCs w:val="16"/>
              </w:rPr>
            </w:pPr>
            <w:r w:rsidRPr="00585BA9">
              <w:rPr>
                <w:rFonts w:ascii="Arial" w:hAnsi="Arial" w:cs="Arial"/>
                <w:sz w:val="16"/>
                <w:szCs w:val="16"/>
              </w:rPr>
              <w:t xml:space="preserve">IMPERMEABLE </w:t>
            </w:r>
          </w:p>
          <w:p w14:paraId="72B74578" w14:textId="77777777" w:rsidR="0006608D" w:rsidRPr="00585BA9" w:rsidRDefault="0006608D" w:rsidP="006C4000">
            <w:pPr>
              <w:pStyle w:val="Prrafodelista"/>
              <w:numPr>
                <w:ilvl w:val="0"/>
                <w:numId w:val="99"/>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7BF11436" w14:textId="77777777" w:rsidR="0006608D" w:rsidRPr="00585BA9" w:rsidRDefault="0006608D" w:rsidP="006C4000">
            <w:pPr>
              <w:pStyle w:val="Prrafodelista"/>
              <w:numPr>
                <w:ilvl w:val="0"/>
                <w:numId w:val="99"/>
              </w:numPr>
              <w:spacing w:after="0" w:line="240" w:lineRule="auto"/>
              <w:ind w:left="242" w:hanging="242"/>
              <w:rPr>
                <w:rFonts w:ascii="Arial" w:hAnsi="Arial" w:cs="Arial"/>
                <w:sz w:val="16"/>
                <w:szCs w:val="16"/>
              </w:rPr>
            </w:pPr>
            <w:r w:rsidRPr="00585BA9">
              <w:rPr>
                <w:rFonts w:ascii="Arial" w:hAnsi="Arial" w:cs="Arial"/>
                <w:sz w:val="16"/>
                <w:szCs w:val="16"/>
              </w:rPr>
              <w:t xml:space="preserve">ESTERIL </w:t>
            </w:r>
          </w:p>
          <w:p w14:paraId="6AA15320" w14:textId="77777777" w:rsidR="0006608D" w:rsidRPr="00585BA9" w:rsidRDefault="0006608D" w:rsidP="006C4000">
            <w:pPr>
              <w:pStyle w:val="Prrafodelista"/>
              <w:numPr>
                <w:ilvl w:val="0"/>
                <w:numId w:val="99"/>
              </w:numPr>
              <w:spacing w:after="0" w:line="240" w:lineRule="auto"/>
              <w:ind w:left="242" w:hanging="242"/>
              <w:rPr>
                <w:rFonts w:ascii="Arial" w:hAnsi="Arial" w:cs="Arial"/>
                <w:b/>
                <w:bCs/>
                <w:sz w:val="16"/>
                <w:szCs w:val="16"/>
              </w:rPr>
            </w:pPr>
            <w:r w:rsidRPr="00585BA9">
              <w:rPr>
                <w:rFonts w:ascii="Arial" w:hAnsi="Arial" w:cs="Arial"/>
                <w:sz w:val="16"/>
                <w:szCs w:val="16"/>
              </w:rPr>
              <w:t>CON BORDE BISELADO Y/O PERFILADO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9FEE80A" w14:textId="6BF6DA1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318934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0D8291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FAC7C8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4D0257A" w14:textId="77777777" w:rsidTr="00C06E0D">
        <w:trPr>
          <w:trHeight w:val="66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F48D0B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77CE8B4" w14:textId="77EC848D"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HIDROCOLOIDE SACRAL 10CM X10CM</w:t>
            </w:r>
            <w:r w:rsidR="006C2D89" w:rsidRPr="00585BA9">
              <w:rPr>
                <w:rFonts w:ascii="Arial" w:hAnsi="Arial" w:cs="Arial"/>
                <w:b/>
                <w:bCs/>
                <w:sz w:val="16"/>
                <w:szCs w:val="16"/>
              </w:rPr>
              <w:t xml:space="preserve"> </w:t>
            </w:r>
            <w:r w:rsidR="006C2D89" w:rsidRPr="00585BA9">
              <w:rPr>
                <w:rFonts w:ascii="Arial" w:hAnsi="Arial" w:cs="Arial"/>
                <w:b/>
                <w:sz w:val="16"/>
                <w:szCs w:val="16"/>
              </w:rPr>
              <w:t>+/- 2CM</w:t>
            </w:r>
          </w:p>
          <w:p w14:paraId="3DF83FDF" w14:textId="77777777" w:rsidR="0006608D" w:rsidRPr="00585BA9" w:rsidRDefault="0006608D" w:rsidP="006C4000">
            <w:pPr>
              <w:pStyle w:val="Prrafodelista"/>
              <w:numPr>
                <w:ilvl w:val="0"/>
                <w:numId w:val="100"/>
              </w:numPr>
              <w:spacing w:after="0" w:line="240" w:lineRule="auto"/>
              <w:ind w:left="242" w:hanging="242"/>
              <w:rPr>
                <w:rFonts w:ascii="Arial" w:hAnsi="Arial" w:cs="Arial"/>
                <w:sz w:val="16"/>
                <w:szCs w:val="16"/>
              </w:rPr>
            </w:pPr>
            <w:r w:rsidRPr="00585BA9">
              <w:rPr>
                <w:rFonts w:ascii="Arial" w:hAnsi="Arial" w:cs="Arial"/>
                <w:sz w:val="16"/>
                <w:szCs w:val="16"/>
              </w:rPr>
              <w:t xml:space="preserve">IMPERMEABLE </w:t>
            </w:r>
          </w:p>
          <w:p w14:paraId="77B718DD" w14:textId="77777777" w:rsidR="0006608D" w:rsidRPr="00585BA9" w:rsidRDefault="0006608D" w:rsidP="006C4000">
            <w:pPr>
              <w:pStyle w:val="Prrafodelista"/>
              <w:numPr>
                <w:ilvl w:val="0"/>
                <w:numId w:val="100"/>
              </w:numPr>
              <w:spacing w:after="0" w:line="240" w:lineRule="auto"/>
              <w:ind w:left="242" w:hanging="242"/>
              <w:rPr>
                <w:rFonts w:ascii="Arial" w:hAnsi="Arial" w:cs="Arial"/>
                <w:sz w:val="16"/>
                <w:szCs w:val="16"/>
              </w:rPr>
            </w:pPr>
            <w:r w:rsidRPr="00585BA9">
              <w:rPr>
                <w:rFonts w:ascii="Arial" w:hAnsi="Arial" w:cs="Arial"/>
                <w:sz w:val="16"/>
                <w:szCs w:val="16"/>
              </w:rPr>
              <w:t>AUTOADHESIVO</w:t>
            </w:r>
          </w:p>
          <w:p w14:paraId="4641C1BB" w14:textId="77777777" w:rsidR="0006608D" w:rsidRPr="00585BA9" w:rsidRDefault="0006608D" w:rsidP="006C4000">
            <w:pPr>
              <w:pStyle w:val="Prrafodelista"/>
              <w:numPr>
                <w:ilvl w:val="0"/>
                <w:numId w:val="100"/>
              </w:numPr>
              <w:spacing w:after="0" w:line="240" w:lineRule="auto"/>
              <w:ind w:left="242" w:hanging="242"/>
              <w:rPr>
                <w:rFonts w:ascii="Arial" w:hAnsi="Arial" w:cs="Arial"/>
                <w:sz w:val="16"/>
                <w:szCs w:val="16"/>
              </w:rPr>
            </w:pPr>
            <w:r w:rsidRPr="00585BA9">
              <w:rPr>
                <w:rFonts w:ascii="Arial" w:hAnsi="Arial" w:cs="Arial"/>
                <w:sz w:val="16"/>
                <w:szCs w:val="16"/>
              </w:rPr>
              <w:t xml:space="preserve">ESTERIL </w:t>
            </w:r>
          </w:p>
          <w:p w14:paraId="63B20F0E" w14:textId="77777777" w:rsidR="0006608D" w:rsidRPr="00585BA9" w:rsidRDefault="0006608D" w:rsidP="006C4000">
            <w:pPr>
              <w:pStyle w:val="Prrafodelista"/>
              <w:numPr>
                <w:ilvl w:val="0"/>
                <w:numId w:val="100"/>
              </w:numPr>
              <w:spacing w:after="0" w:line="240" w:lineRule="auto"/>
              <w:ind w:left="242" w:hanging="242"/>
              <w:rPr>
                <w:rFonts w:ascii="Arial" w:hAnsi="Arial" w:cs="Arial"/>
                <w:b/>
                <w:bCs/>
                <w:sz w:val="16"/>
                <w:szCs w:val="16"/>
              </w:rPr>
            </w:pPr>
            <w:r w:rsidRPr="00585BA9">
              <w:rPr>
                <w:rFonts w:ascii="Arial" w:hAnsi="Arial" w:cs="Arial"/>
                <w:sz w:val="16"/>
                <w:szCs w:val="16"/>
              </w:rPr>
              <w:t>CON BORDE BISELADO Y/O PERFILADO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0F86A0C" w14:textId="06A9034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5091FA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A104CF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E649C6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88194B4" w14:textId="77777777" w:rsidTr="004E5A38">
        <w:trPr>
          <w:trHeight w:val="163"/>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03ABD6B"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 GRUPO No. 18 </w:t>
            </w:r>
            <w:proofErr w:type="gramStart"/>
            <w:r w:rsidRPr="00585BA9">
              <w:rPr>
                <w:rFonts w:ascii="Arial" w:hAnsi="Arial" w:cs="Arial"/>
                <w:b/>
                <w:bCs/>
                <w:sz w:val="16"/>
                <w:szCs w:val="16"/>
              </w:rPr>
              <w:t>APÓSITOS  ALIVIO</w:t>
            </w:r>
            <w:proofErr w:type="gramEnd"/>
            <w:r w:rsidRPr="00585BA9">
              <w:rPr>
                <w:rFonts w:ascii="Arial" w:hAnsi="Arial" w:cs="Arial"/>
                <w:b/>
                <w:bCs/>
                <w:sz w:val="16"/>
                <w:szCs w:val="16"/>
              </w:rPr>
              <w:t xml:space="preserve"> DE PRESION    </w:t>
            </w:r>
          </w:p>
        </w:tc>
      </w:tr>
      <w:tr w:rsidR="00585BA9" w:rsidRPr="00585BA9" w14:paraId="69ABE27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E32875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337F1F86"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EE92861"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1BEDCC4"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22828A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344D9CE3"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1B9C44"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6968B"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0A5B64"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0F6B3"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9E5160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48B050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6CB35B37" w14:textId="77777777" w:rsidTr="00C06E0D">
        <w:trPr>
          <w:trHeight w:val="14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088902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20ED9EC"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ALIVIO DE PRESION 7CM</w:t>
            </w:r>
          </w:p>
          <w:p w14:paraId="7ECAFD96" w14:textId="77777777" w:rsidR="0006608D" w:rsidRPr="00585BA9" w:rsidRDefault="0006608D" w:rsidP="006C4000">
            <w:pPr>
              <w:pStyle w:val="Prrafodelista"/>
              <w:numPr>
                <w:ilvl w:val="0"/>
                <w:numId w:val="101"/>
              </w:numPr>
              <w:spacing w:after="0" w:line="240" w:lineRule="auto"/>
              <w:ind w:left="242" w:hanging="242"/>
              <w:rPr>
                <w:rFonts w:ascii="Arial" w:hAnsi="Arial" w:cs="Arial"/>
                <w:sz w:val="16"/>
                <w:szCs w:val="16"/>
              </w:rPr>
            </w:pPr>
            <w:r w:rsidRPr="00585BA9">
              <w:rPr>
                <w:rFonts w:ascii="Arial" w:hAnsi="Arial" w:cs="Arial"/>
                <w:sz w:val="16"/>
                <w:szCs w:val="16"/>
              </w:rPr>
              <w:t>ESTERIL</w:t>
            </w:r>
          </w:p>
          <w:p w14:paraId="4C6F4EF0" w14:textId="77777777" w:rsidR="0006608D" w:rsidRPr="00585BA9" w:rsidRDefault="0006608D" w:rsidP="006C4000">
            <w:pPr>
              <w:pStyle w:val="Prrafodelista"/>
              <w:numPr>
                <w:ilvl w:val="0"/>
                <w:numId w:val="101"/>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6534394F" w14:textId="77777777" w:rsidR="0006608D" w:rsidRPr="00585BA9" w:rsidRDefault="0006608D" w:rsidP="006C4000">
            <w:pPr>
              <w:pStyle w:val="Prrafodelista"/>
              <w:numPr>
                <w:ilvl w:val="0"/>
                <w:numId w:val="101"/>
              </w:numPr>
              <w:spacing w:after="0" w:line="240" w:lineRule="auto"/>
              <w:ind w:left="242" w:hanging="242"/>
              <w:rPr>
                <w:rFonts w:ascii="Arial" w:hAnsi="Arial" w:cs="Arial"/>
                <w:sz w:val="16"/>
                <w:szCs w:val="16"/>
              </w:rPr>
            </w:pPr>
            <w:r w:rsidRPr="00585BA9">
              <w:rPr>
                <w:rFonts w:ascii="Arial" w:hAnsi="Arial" w:cs="Arial"/>
                <w:sz w:val="16"/>
                <w:szCs w:val="16"/>
              </w:rPr>
              <w:t>EN FORMA DE MARIPOSA</w:t>
            </w:r>
          </w:p>
          <w:p w14:paraId="1F8769A9" w14:textId="77777777" w:rsidR="0006608D" w:rsidRPr="00585BA9" w:rsidRDefault="0006608D" w:rsidP="006C4000">
            <w:pPr>
              <w:pStyle w:val="Prrafodelista"/>
              <w:numPr>
                <w:ilvl w:val="0"/>
                <w:numId w:val="101"/>
              </w:numPr>
              <w:spacing w:after="0" w:line="240" w:lineRule="auto"/>
              <w:ind w:left="242" w:hanging="242"/>
              <w:rPr>
                <w:rFonts w:ascii="Arial" w:hAnsi="Arial" w:cs="Arial"/>
                <w:sz w:val="16"/>
                <w:szCs w:val="16"/>
              </w:rPr>
            </w:pPr>
            <w:r w:rsidRPr="00585BA9">
              <w:rPr>
                <w:rFonts w:ascii="Arial" w:hAnsi="Arial" w:cs="Arial"/>
                <w:sz w:val="16"/>
                <w:szCs w:val="16"/>
              </w:rPr>
              <w:t>CON MALLA DE ESPUMA PERFORADA</w:t>
            </w:r>
          </w:p>
          <w:p w14:paraId="28ED49B2" w14:textId="77777777" w:rsidR="0006608D" w:rsidRPr="00585BA9" w:rsidRDefault="0006608D" w:rsidP="006C4000">
            <w:pPr>
              <w:pStyle w:val="Prrafodelista"/>
              <w:numPr>
                <w:ilvl w:val="0"/>
                <w:numId w:val="101"/>
              </w:numPr>
              <w:spacing w:after="0" w:line="240" w:lineRule="auto"/>
              <w:ind w:left="242" w:hanging="242"/>
              <w:rPr>
                <w:rFonts w:ascii="Arial" w:hAnsi="Arial" w:cs="Arial"/>
                <w:b/>
                <w:bCs/>
                <w:sz w:val="16"/>
                <w:szCs w:val="16"/>
              </w:rPr>
            </w:pPr>
            <w:r w:rsidRPr="00585BA9">
              <w:rPr>
                <w:rFonts w:ascii="Arial" w:hAnsi="Arial" w:cs="Arial"/>
                <w:sz w:val="16"/>
                <w:szCs w:val="16"/>
              </w:rPr>
              <w:t>CON HIDROCOLOIDE CARA INTERNA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230E837" w14:textId="14BC1AA2"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949427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A86FFA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80AAD9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B884DB4" w14:textId="77777777" w:rsidTr="00F9581A">
        <w:trPr>
          <w:trHeight w:val="8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7BF3E7F"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ECD6F2B"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ALIVIO DE PRESION 10CM</w:t>
            </w:r>
          </w:p>
          <w:p w14:paraId="6A2EA713" w14:textId="77777777" w:rsidR="0006608D" w:rsidRPr="00585BA9" w:rsidRDefault="0006608D" w:rsidP="006C4000">
            <w:pPr>
              <w:pStyle w:val="Prrafodelista"/>
              <w:numPr>
                <w:ilvl w:val="0"/>
                <w:numId w:val="102"/>
              </w:numPr>
              <w:spacing w:after="0" w:line="240" w:lineRule="auto"/>
              <w:ind w:left="242" w:hanging="242"/>
              <w:rPr>
                <w:rFonts w:ascii="Arial" w:hAnsi="Arial" w:cs="Arial"/>
                <w:sz w:val="16"/>
                <w:szCs w:val="16"/>
              </w:rPr>
            </w:pPr>
            <w:r w:rsidRPr="00585BA9">
              <w:rPr>
                <w:rFonts w:ascii="Arial" w:hAnsi="Arial" w:cs="Arial"/>
                <w:sz w:val="16"/>
                <w:szCs w:val="16"/>
              </w:rPr>
              <w:t>ESTERIL</w:t>
            </w:r>
          </w:p>
          <w:p w14:paraId="1ACC77AB" w14:textId="77777777" w:rsidR="0006608D" w:rsidRPr="00585BA9" w:rsidRDefault="0006608D" w:rsidP="006C4000">
            <w:pPr>
              <w:pStyle w:val="Prrafodelista"/>
              <w:numPr>
                <w:ilvl w:val="0"/>
                <w:numId w:val="102"/>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3117A6F3" w14:textId="77777777" w:rsidR="0006608D" w:rsidRPr="00585BA9" w:rsidRDefault="0006608D" w:rsidP="006C4000">
            <w:pPr>
              <w:pStyle w:val="Prrafodelista"/>
              <w:numPr>
                <w:ilvl w:val="0"/>
                <w:numId w:val="102"/>
              </w:numPr>
              <w:spacing w:after="0" w:line="240" w:lineRule="auto"/>
              <w:ind w:left="242" w:hanging="242"/>
              <w:rPr>
                <w:rFonts w:ascii="Arial" w:hAnsi="Arial" w:cs="Arial"/>
                <w:sz w:val="16"/>
                <w:szCs w:val="16"/>
              </w:rPr>
            </w:pPr>
            <w:r w:rsidRPr="00585BA9">
              <w:rPr>
                <w:rFonts w:ascii="Arial" w:hAnsi="Arial" w:cs="Arial"/>
                <w:sz w:val="16"/>
                <w:szCs w:val="16"/>
              </w:rPr>
              <w:t>EN FORMA DE MARIPOSA</w:t>
            </w:r>
          </w:p>
          <w:p w14:paraId="736C8B38" w14:textId="77777777" w:rsidR="0006608D" w:rsidRPr="00585BA9" w:rsidRDefault="0006608D" w:rsidP="006C4000">
            <w:pPr>
              <w:pStyle w:val="Prrafodelista"/>
              <w:numPr>
                <w:ilvl w:val="0"/>
                <w:numId w:val="102"/>
              </w:numPr>
              <w:spacing w:after="0" w:line="240" w:lineRule="auto"/>
              <w:ind w:left="242" w:hanging="242"/>
              <w:rPr>
                <w:rFonts w:ascii="Arial" w:hAnsi="Arial" w:cs="Arial"/>
                <w:sz w:val="16"/>
                <w:szCs w:val="16"/>
              </w:rPr>
            </w:pPr>
            <w:r w:rsidRPr="00585BA9">
              <w:rPr>
                <w:rFonts w:ascii="Arial" w:hAnsi="Arial" w:cs="Arial"/>
                <w:sz w:val="16"/>
                <w:szCs w:val="16"/>
              </w:rPr>
              <w:t>CON MALLA DE ESPUMA PERFORADA</w:t>
            </w:r>
          </w:p>
          <w:p w14:paraId="2625E678" w14:textId="77777777" w:rsidR="0006608D" w:rsidRPr="00585BA9" w:rsidRDefault="0006608D" w:rsidP="006C4000">
            <w:pPr>
              <w:pStyle w:val="Prrafodelista"/>
              <w:numPr>
                <w:ilvl w:val="0"/>
                <w:numId w:val="102"/>
              </w:numPr>
              <w:spacing w:after="0" w:line="240" w:lineRule="auto"/>
              <w:ind w:left="242" w:hanging="242"/>
              <w:rPr>
                <w:rFonts w:ascii="Arial" w:hAnsi="Arial" w:cs="Arial"/>
                <w:b/>
                <w:bCs/>
                <w:sz w:val="16"/>
                <w:szCs w:val="16"/>
              </w:rPr>
            </w:pPr>
            <w:r w:rsidRPr="00585BA9">
              <w:rPr>
                <w:rFonts w:ascii="Arial" w:hAnsi="Arial" w:cs="Arial"/>
                <w:sz w:val="16"/>
                <w:szCs w:val="16"/>
              </w:rPr>
              <w:t>CON HIDROCOLOIDE CARA INTERNA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7075EA4" w14:textId="04668316"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0C6734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8411907"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469D7C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3D0E433" w14:textId="77777777" w:rsidTr="005B31ED">
        <w:trPr>
          <w:trHeight w:val="317"/>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4719CCC1"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lastRenderedPageBreak/>
              <w:t xml:space="preserve"> GRUPO No. 19 </w:t>
            </w:r>
            <w:proofErr w:type="gramStart"/>
            <w:r w:rsidRPr="00585BA9">
              <w:rPr>
                <w:rFonts w:ascii="Arial" w:hAnsi="Arial" w:cs="Arial"/>
                <w:b/>
                <w:bCs/>
                <w:sz w:val="16"/>
                <w:szCs w:val="16"/>
              </w:rPr>
              <w:t>APÓSITOS  ESTERIL</w:t>
            </w:r>
            <w:proofErr w:type="gramEnd"/>
            <w:r w:rsidRPr="00585BA9">
              <w:rPr>
                <w:rFonts w:ascii="Arial" w:hAnsi="Arial" w:cs="Arial"/>
                <w:b/>
                <w:bCs/>
                <w:sz w:val="16"/>
                <w:szCs w:val="16"/>
              </w:rPr>
              <w:t xml:space="preserve"> ABSORBENTE CON CELULOSA  </w:t>
            </w:r>
          </w:p>
        </w:tc>
      </w:tr>
      <w:tr w:rsidR="00585BA9" w:rsidRPr="00585BA9" w14:paraId="4301DDB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FCF5B6F"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10F3822D"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8D5AB7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81F2FF8"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F802B1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4A7506C"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3461E"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5ACD0"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37F15"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F021A"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4F05F2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47E845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320463CC" w14:textId="77777777" w:rsidTr="00C06E0D">
        <w:trPr>
          <w:trHeight w:val="77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1C52B21"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4148068"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ESTERIL ABSORBENTE CON CELULOSA  20CM +/-2CMX 25CM+/- 2CM</w:t>
            </w:r>
          </w:p>
          <w:p w14:paraId="018EF372" w14:textId="77777777" w:rsidR="0006608D" w:rsidRPr="00585BA9" w:rsidRDefault="0006608D" w:rsidP="006C4000">
            <w:pPr>
              <w:pStyle w:val="Prrafodelista"/>
              <w:numPr>
                <w:ilvl w:val="0"/>
                <w:numId w:val="103"/>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p>
          <w:p w14:paraId="641E11D6" w14:textId="77777777" w:rsidR="0006608D" w:rsidRPr="00585BA9" w:rsidRDefault="0006608D" w:rsidP="006C4000">
            <w:pPr>
              <w:pStyle w:val="Prrafodelista"/>
              <w:numPr>
                <w:ilvl w:val="0"/>
                <w:numId w:val="103"/>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709F2C23" w14:textId="77777777" w:rsidR="0006608D" w:rsidRPr="00585BA9" w:rsidRDefault="0006608D" w:rsidP="006C4000">
            <w:pPr>
              <w:pStyle w:val="Prrafodelista"/>
              <w:numPr>
                <w:ilvl w:val="0"/>
                <w:numId w:val="103"/>
              </w:numPr>
              <w:spacing w:after="0" w:line="240" w:lineRule="auto"/>
              <w:ind w:left="242" w:hanging="242"/>
              <w:rPr>
                <w:rFonts w:ascii="Arial" w:hAnsi="Arial" w:cs="Arial"/>
                <w:sz w:val="16"/>
                <w:szCs w:val="16"/>
              </w:rPr>
            </w:pPr>
            <w:r w:rsidRPr="00585BA9">
              <w:rPr>
                <w:rFonts w:ascii="Arial" w:hAnsi="Arial" w:cs="Arial"/>
                <w:sz w:val="16"/>
                <w:szCs w:val="16"/>
              </w:rPr>
              <w:t xml:space="preserve">CON CELULOSA </w:t>
            </w:r>
          </w:p>
          <w:p w14:paraId="256D2783" w14:textId="77777777" w:rsidR="0006608D" w:rsidRPr="00585BA9" w:rsidRDefault="0006608D" w:rsidP="006C4000">
            <w:pPr>
              <w:pStyle w:val="Prrafodelista"/>
              <w:numPr>
                <w:ilvl w:val="0"/>
                <w:numId w:val="103"/>
              </w:numPr>
              <w:spacing w:after="0" w:line="240" w:lineRule="auto"/>
              <w:ind w:left="242" w:hanging="242"/>
              <w:rPr>
                <w:rFonts w:ascii="Arial" w:hAnsi="Arial" w:cs="Arial"/>
                <w:b/>
                <w:bCs/>
                <w:sz w:val="16"/>
                <w:szCs w:val="16"/>
              </w:rPr>
            </w:pPr>
            <w:r w:rsidRPr="00585BA9">
              <w:rPr>
                <w:rFonts w:ascii="Arial" w:hAnsi="Arial" w:cs="Arial"/>
                <w:sz w:val="16"/>
                <w:szCs w:val="16"/>
              </w:rPr>
              <w:t>QUE NO SEA HIDROCOLOIDE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7919C89" w14:textId="39CC5D9C"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82F2CB4"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4D2D5A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75C10FC"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1D108D8" w14:textId="77777777" w:rsidTr="00C06E0D">
        <w:trPr>
          <w:trHeight w:val="74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D755130"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8B89499" w14:textId="790A61DD"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 xml:space="preserve">APOSITO ESTERIL ABSORBENTE CON CELULOSA  </w:t>
            </w:r>
            <w:r w:rsidR="000D5F6C" w:rsidRPr="00585BA9">
              <w:rPr>
                <w:rFonts w:ascii="Arial" w:hAnsi="Arial" w:cs="Arial"/>
                <w:bCs/>
                <w:sz w:val="16"/>
                <w:szCs w:val="16"/>
              </w:rPr>
              <w:t>13 CM +/- 3CM X 23CM +/- 3CM</w:t>
            </w:r>
          </w:p>
          <w:p w14:paraId="6C299CA7" w14:textId="77777777" w:rsidR="0006608D" w:rsidRPr="00585BA9" w:rsidRDefault="0006608D" w:rsidP="006C4000">
            <w:pPr>
              <w:pStyle w:val="Prrafodelista"/>
              <w:numPr>
                <w:ilvl w:val="0"/>
                <w:numId w:val="104"/>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p>
          <w:p w14:paraId="136BA22A" w14:textId="77777777" w:rsidR="0006608D" w:rsidRPr="00585BA9" w:rsidRDefault="0006608D" w:rsidP="006C4000">
            <w:pPr>
              <w:pStyle w:val="Prrafodelista"/>
              <w:numPr>
                <w:ilvl w:val="0"/>
                <w:numId w:val="104"/>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2338E386" w14:textId="77777777" w:rsidR="0006608D" w:rsidRPr="00585BA9" w:rsidRDefault="0006608D" w:rsidP="006C4000">
            <w:pPr>
              <w:pStyle w:val="Prrafodelista"/>
              <w:numPr>
                <w:ilvl w:val="0"/>
                <w:numId w:val="104"/>
              </w:numPr>
              <w:spacing w:after="0" w:line="240" w:lineRule="auto"/>
              <w:ind w:left="242" w:hanging="242"/>
              <w:rPr>
                <w:rFonts w:ascii="Arial" w:hAnsi="Arial" w:cs="Arial"/>
                <w:sz w:val="16"/>
                <w:szCs w:val="16"/>
              </w:rPr>
            </w:pPr>
            <w:r w:rsidRPr="00585BA9">
              <w:rPr>
                <w:rFonts w:ascii="Arial" w:hAnsi="Arial" w:cs="Arial"/>
                <w:sz w:val="16"/>
                <w:szCs w:val="16"/>
              </w:rPr>
              <w:t xml:space="preserve">CON CELULOSA </w:t>
            </w:r>
          </w:p>
          <w:p w14:paraId="587D6358" w14:textId="77777777" w:rsidR="0006608D" w:rsidRPr="00585BA9" w:rsidRDefault="0006608D" w:rsidP="006C4000">
            <w:pPr>
              <w:pStyle w:val="Prrafodelista"/>
              <w:numPr>
                <w:ilvl w:val="0"/>
                <w:numId w:val="104"/>
              </w:numPr>
              <w:spacing w:after="0" w:line="240" w:lineRule="auto"/>
              <w:ind w:left="242" w:hanging="242"/>
              <w:rPr>
                <w:rFonts w:ascii="Arial" w:hAnsi="Arial" w:cs="Arial"/>
                <w:b/>
                <w:bCs/>
                <w:sz w:val="16"/>
                <w:szCs w:val="16"/>
              </w:rPr>
            </w:pPr>
            <w:r w:rsidRPr="00585BA9">
              <w:rPr>
                <w:rFonts w:ascii="Arial" w:hAnsi="Arial" w:cs="Arial"/>
                <w:sz w:val="16"/>
                <w:szCs w:val="16"/>
              </w:rPr>
              <w:t>QUE NO SEA HIDROCOLOIDE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D5914BD" w14:textId="7935161A"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D7D7479"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0EA0952"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D744D93"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D49D57D" w14:textId="77777777" w:rsidTr="004E5A38">
        <w:trPr>
          <w:trHeight w:val="153"/>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7B4D3DD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xml:space="preserve">GRUPO No. 20 APÓSITOS DE GASA PARAFINADA CON 0.5% ACETATO DE CLORHEXIDINA. </w:t>
            </w:r>
          </w:p>
        </w:tc>
      </w:tr>
      <w:tr w:rsidR="00585BA9" w:rsidRPr="00585BA9" w14:paraId="5C575BA6"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49016C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56C64ECB"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0C9A9AD"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37F02DA"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A9D371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06152AB9"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63D788"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04948"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836EE"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03854"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D7DCFA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E92F03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53ACCFE6" w14:textId="77777777" w:rsidTr="00C06E0D">
        <w:trPr>
          <w:trHeight w:val="90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514A10B"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7318C9"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APOSITO DE GASA PARAFINADA CON 0.5% ACETATO DE CLORHEXIDINA, CON ANTISEPTICO BP ROLLO DE 15CMX1METRO</w:t>
            </w:r>
          </w:p>
          <w:p w14:paraId="618A9F2C" w14:textId="77777777" w:rsidR="0006608D" w:rsidRPr="00585BA9" w:rsidRDefault="0006608D" w:rsidP="006C4000">
            <w:pPr>
              <w:pStyle w:val="Prrafodelista"/>
              <w:numPr>
                <w:ilvl w:val="0"/>
                <w:numId w:val="105"/>
              </w:numPr>
              <w:spacing w:after="0" w:line="240" w:lineRule="auto"/>
              <w:ind w:left="242" w:hanging="283"/>
              <w:rPr>
                <w:rFonts w:ascii="Arial" w:hAnsi="Arial" w:cs="Arial"/>
                <w:sz w:val="16"/>
                <w:szCs w:val="16"/>
              </w:rPr>
            </w:pPr>
            <w:r w:rsidRPr="00585BA9">
              <w:rPr>
                <w:rFonts w:ascii="Arial" w:hAnsi="Arial" w:cs="Arial"/>
                <w:sz w:val="16"/>
                <w:szCs w:val="16"/>
              </w:rPr>
              <w:t xml:space="preserve">ESTÉRIL          </w:t>
            </w:r>
          </w:p>
          <w:p w14:paraId="1E09581E" w14:textId="77777777" w:rsidR="0006608D" w:rsidRPr="00585BA9" w:rsidRDefault="0006608D" w:rsidP="006C4000">
            <w:pPr>
              <w:pStyle w:val="Prrafodelista"/>
              <w:numPr>
                <w:ilvl w:val="0"/>
                <w:numId w:val="105"/>
              </w:numPr>
              <w:spacing w:after="0" w:line="240" w:lineRule="auto"/>
              <w:ind w:left="242" w:hanging="283"/>
              <w:rPr>
                <w:rFonts w:ascii="Arial" w:hAnsi="Arial" w:cs="Arial"/>
                <w:sz w:val="16"/>
                <w:szCs w:val="16"/>
              </w:rPr>
            </w:pPr>
            <w:r w:rsidRPr="00585BA9">
              <w:rPr>
                <w:rFonts w:ascii="Arial" w:hAnsi="Arial" w:cs="Arial"/>
                <w:sz w:val="16"/>
                <w:szCs w:val="16"/>
              </w:rPr>
              <w:t>CON ANTISEPTICO DE ACETATO DE CLORHEXIDINA MINIMO AL 0.5%</w:t>
            </w:r>
          </w:p>
          <w:p w14:paraId="67863769" w14:textId="77777777" w:rsidR="0006608D" w:rsidRPr="00585BA9" w:rsidRDefault="0006608D" w:rsidP="006C4000">
            <w:pPr>
              <w:pStyle w:val="Prrafodelista"/>
              <w:numPr>
                <w:ilvl w:val="0"/>
                <w:numId w:val="105"/>
              </w:numPr>
              <w:spacing w:after="0" w:line="240" w:lineRule="auto"/>
              <w:ind w:left="242" w:hanging="283"/>
              <w:rPr>
                <w:rFonts w:ascii="Arial" w:hAnsi="Arial" w:cs="Arial"/>
                <w:sz w:val="16"/>
                <w:szCs w:val="16"/>
              </w:rPr>
            </w:pPr>
            <w:r w:rsidRPr="00585BA9">
              <w:rPr>
                <w:rFonts w:ascii="Arial" w:hAnsi="Arial" w:cs="Arial"/>
                <w:sz w:val="16"/>
                <w:szCs w:val="16"/>
              </w:rPr>
              <w:t xml:space="preserve">EMPAQUE INDIVIDUAL </w:t>
            </w:r>
          </w:p>
          <w:p w14:paraId="2308A00C" w14:textId="77777777" w:rsidR="0006608D" w:rsidRPr="00585BA9" w:rsidRDefault="0006608D" w:rsidP="006C4000">
            <w:pPr>
              <w:pStyle w:val="Prrafodelista"/>
              <w:numPr>
                <w:ilvl w:val="0"/>
                <w:numId w:val="105"/>
              </w:numPr>
              <w:spacing w:after="0" w:line="240" w:lineRule="auto"/>
              <w:ind w:left="242" w:hanging="283"/>
              <w:rPr>
                <w:rFonts w:ascii="Arial" w:hAnsi="Arial" w:cs="Arial"/>
                <w:sz w:val="16"/>
                <w:szCs w:val="16"/>
              </w:rPr>
            </w:pPr>
            <w:r w:rsidRPr="00585BA9">
              <w:rPr>
                <w:rFonts w:ascii="Arial" w:hAnsi="Arial" w:cs="Arial"/>
                <w:sz w:val="16"/>
                <w:szCs w:val="16"/>
              </w:rPr>
              <w:t xml:space="preserve">NO ADHERENTE </w:t>
            </w:r>
          </w:p>
          <w:p w14:paraId="1CF0AB3A" w14:textId="77777777" w:rsidR="0006608D" w:rsidRPr="00585BA9" w:rsidRDefault="0006608D" w:rsidP="006C4000">
            <w:pPr>
              <w:pStyle w:val="Prrafodelista"/>
              <w:numPr>
                <w:ilvl w:val="0"/>
                <w:numId w:val="105"/>
              </w:numPr>
              <w:spacing w:after="0" w:line="240" w:lineRule="auto"/>
              <w:ind w:left="242" w:hanging="283"/>
              <w:rPr>
                <w:rFonts w:ascii="Arial" w:hAnsi="Arial" w:cs="Arial"/>
                <w:b/>
                <w:bCs/>
                <w:sz w:val="16"/>
                <w:szCs w:val="16"/>
              </w:rPr>
            </w:pPr>
            <w:r w:rsidRPr="00585BA9">
              <w:rPr>
                <w:rFonts w:ascii="Arial" w:hAnsi="Arial" w:cs="Arial"/>
                <w:sz w:val="16"/>
                <w:szCs w:val="16"/>
              </w:rPr>
              <w:t>BACTERICIDA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7E592C1" w14:textId="25CA8CB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D3BE948"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E71299A"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655C67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614A9D4" w14:textId="77777777" w:rsidTr="00C06E0D">
        <w:trPr>
          <w:trHeight w:val="26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7B09BC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54C004" w14:textId="77777777" w:rsidR="0006608D" w:rsidRPr="00585BA9" w:rsidRDefault="0006608D" w:rsidP="0006608D">
            <w:pPr>
              <w:spacing w:after="0" w:line="240" w:lineRule="auto"/>
              <w:rPr>
                <w:rFonts w:ascii="Arial" w:hAnsi="Arial" w:cs="Arial"/>
                <w:b/>
                <w:bCs/>
                <w:sz w:val="16"/>
                <w:szCs w:val="16"/>
              </w:rPr>
            </w:pPr>
            <w:r w:rsidRPr="00585BA9">
              <w:rPr>
                <w:rFonts w:ascii="Arial" w:hAnsi="Arial" w:cs="Arial"/>
                <w:b/>
                <w:bCs/>
                <w:sz w:val="16"/>
                <w:szCs w:val="16"/>
              </w:rPr>
              <w:t>GASA PARAFINADA CON ANTISEPTICO DE ACETATO DE CLORHEXIDINA AL 0.5% 15CMX+/- 2CMX20CM+/-2CM.</w:t>
            </w:r>
          </w:p>
          <w:p w14:paraId="77571F0F" w14:textId="77777777" w:rsidR="0006608D" w:rsidRPr="00585BA9" w:rsidRDefault="0006608D" w:rsidP="006C4000">
            <w:pPr>
              <w:pStyle w:val="Prrafodelista"/>
              <w:numPr>
                <w:ilvl w:val="0"/>
                <w:numId w:val="106"/>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p>
          <w:p w14:paraId="644F78D6" w14:textId="77777777" w:rsidR="0006608D" w:rsidRPr="00585BA9" w:rsidRDefault="0006608D" w:rsidP="006C4000">
            <w:pPr>
              <w:pStyle w:val="Prrafodelista"/>
              <w:numPr>
                <w:ilvl w:val="0"/>
                <w:numId w:val="106"/>
              </w:numPr>
              <w:spacing w:after="0" w:line="240" w:lineRule="auto"/>
              <w:ind w:left="242" w:hanging="242"/>
              <w:rPr>
                <w:rFonts w:ascii="Arial" w:hAnsi="Arial" w:cs="Arial"/>
                <w:sz w:val="16"/>
                <w:szCs w:val="16"/>
              </w:rPr>
            </w:pPr>
            <w:r w:rsidRPr="00585BA9">
              <w:rPr>
                <w:rFonts w:ascii="Arial" w:hAnsi="Arial" w:cs="Arial"/>
                <w:sz w:val="16"/>
                <w:szCs w:val="16"/>
              </w:rPr>
              <w:t>CON ANTISEPTICO DE ACETATO DE CLORHEXIDINA MINIMO AL 0.5%</w:t>
            </w:r>
          </w:p>
          <w:p w14:paraId="57DB8348" w14:textId="77777777" w:rsidR="0006608D" w:rsidRPr="00585BA9" w:rsidRDefault="0006608D" w:rsidP="006C4000">
            <w:pPr>
              <w:pStyle w:val="Prrafodelista"/>
              <w:numPr>
                <w:ilvl w:val="0"/>
                <w:numId w:val="106"/>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1B483D52" w14:textId="77777777" w:rsidR="0006608D" w:rsidRPr="00585BA9" w:rsidRDefault="0006608D" w:rsidP="006C4000">
            <w:pPr>
              <w:pStyle w:val="Prrafodelista"/>
              <w:numPr>
                <w:ilvl w:val="0"/>
                <w:numId w:val="106"/>
              </w:numPr>
              <w:spacing w:after="0" w:line="240" w:lineRule="auto"/>
              <w:ind w:left="242" w:hanging="242"/>
              <w:rPr>
                <w:rFonts w:ascii="Arial" w:hAnsi="Arial" w:cs="Arial"/>
                <w:sz w:val="16"/>
                <w:szCs w:val="16"/>
              </w:rPr>
            </w:pPr>
            <w:r w:rsidRPr="00585BA9">
              <w:rPr>
                <w:rFonts w:ascii="Arial" w:hAnsi="Arial" w:cs="Arial"/>
                <w:sz w:val="16"/>
                <w:szCs w:val="16"/>
              </w:rPr>
              <w:t xml:space="preserve">NO ADHERENTE </w:t>
            </w:r>
          </w:p>
          <w:p w14:paraId="3D65364D" w14:textId="77777777" w:rsidR="0006608D" w:rsidRPr="00585BA9" w:rsidRDefault="0006608D" w:rsidP="006C4000">
            <w:pPr>
              <w:pStyle w:val="Prrafodelista"/>
              <w:numPr>
                <w:ilvl w:val="0"/>
                <w:numId w:val="106"/>
              </w:numPr>
              <w:spacing w:after="0" w:line="240" w:lineRule="auto"/>
              <w:ind w:left="242" w:hanging="242"/>
              <w:rPr>
                <w:rFonts w:ascii="Arial" w:hAnsi="Arial" w:cs="Arial"/>
                <w:b/>
                <w:bCs/>
                <w:sz w:val="16"/>
                <w:szCs w:val="16"/>
              </w:rPr>
            </w:pPr>
            <w:r w:rsidRPr="00585BA9">
              <w:rPr>
                <w:rFonts w:ascii="Arial" w:hAnsi="Arial" w:cs="Arial"/>
                <w:sz w:val="16"/>
                <w:szCs w:val="16"/>
              </w:rPr>
              <w:t>BACTERICIDA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EE0F4B2" w14:textId="306AF02B"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71850DE"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AE32666"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744D10D" w14:textId="77777777" w:rsidR="0006608D" w:rsidRPr="00585BA9" w:rsidRDefault="0006608D" w:rsidP="0006608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40AFC70" w14:textId="77777777" w:rsidTr="00F9581A">
        <w:trPr>
          <w:trHeight w:val="121"/>
        </w:trPr>
        <w:tc>
          <w:tcPr>
            <w:tcW w:w="215"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1C3F624"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3949"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5C6B1E5"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20"/>
                <w:szCs w:val="20"/>
              </w:rPr>
              <w:t xml:space="preserve">GRUPO No. </w:t>
            </w:r>
            <w:proofErr w:type="gramStart"/>
            <w:r w:rsidRPr="00585BA9">
              <w:rPr>
                <w:rFonts w:ascii="Arial" w:hAnsi="Arial" w:cs="Arial"/>
                <w:b/>
                <w:bCs/>
                <w:sz w:val="20"/>
                <w:szCs w:val="20"/>
              </w:rPr>
              <w:t>21  VENDAS</w:t>
            </w:r>
            <w:proofErr w:type="gramEnd"/>
            <w:r w:rsidRPr="00585BA9">
              <w:rPr>
                <w:rFonts w:ascii="Arial" w:hAnsi="Arial" w:cs="Arial"/>
                <w:b/>
                <w:bCs/>
                <w:sz w:val="20"/>
                <w:szCs w:val="20"/>
              </w:rPr>
              <w:t xml:space="preserve"> </w:t>
            </w:r>
          </w:p>
        </w:tc>
        <w:tc>
          <w:tcPr>
            <w:tcW w:w="27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2A390D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26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7F811C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2CE9CF6"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B6886DE"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16"/>
                <w:szCs w:val="16"/>
              </w:rPr>
              <w:t> </w:t>
            </w:r>
          </w:p>
        </w:tc>
      </w:tr>
      <w:tr w:rsidR="00585BA9" w:rsidRPr="00585BA9" w14:paraId="22DF0D9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4835663"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1D95FDFE"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E3DAD93"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F38B200"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D117C6B"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4E7F4903"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18D894"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9A298"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1F9296"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475797"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DF80030"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E2C2475"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0F3BDB60" w14:textId="77777777" w:rsidTr="00C06E0D">
        <w:trPr>
          <w:trHeight w:val="626"/>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420CDE3"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987301D"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VENDA COHESIVA DE FIJACION DE APOSITOS PARA HERIDAS</w:t>
            </w:r>
          </w:p>
          <w:p w14:paraId="524DC0A5" w14:textId="77777777" w:rsidR="00A8476F" w:rsidRPr="00585BA9" w:rsidRDefault="00A8476F" w:rsidP="006C4000">
            <w:pPr>
              <w:pStyle w:val="Prrafodelista"/>
              <w:numPr>
                <w:ilvl w:val="0"/>
                <w:numId w:val="107"/>
              </w:numPr>
              <w:spacing w:after="0" w:line="240" w:lineRule="auto"/>
              <w:ind w:left="242" w:hanging="242"/>
              <w:rPr>
                <w:rFonts w:ascii="Arial" w:hAnsi="Arial" w:cs="Arial"/>
                <w:sz w:val="16"/>
                <w:szCs w:val="16"/>
              </w:rPr>
            </w:pPr>
            <w:r w:rsidRPr="00585BA9">
              <w:rPr>
                <w:rFonts w:ascii="Arial" w:hAnsi="Arial" w:cs="Arial"/>
                <w:sz w:val="16"/>
                <w:szCs w:val="16"/>
              </w:rPr>
              <w:t xml:space="preserve">VENDA COHESIVA TEJIDA DE COLOR BLANCO </w:t>
            </w:r>
          </w:p>
          <w:p w14:paraId="0BE45A61" w14:textId="77777777" w:rsidR="00A8476F" w:rsidRPr="00585BA9" w:rsidRDefault="00A8476F" w:rsidP="006C4000">
            <w:pPr>
              <w:pStyle w:val="Prrafodelista"/>
              <w:numPr>
                <w:ilvl w:val="0"/>
                <w:numId w:val="107"/>
              </w:numPr>
              <w:spacing w:after="0" w:line="240" w:lineRule="auto"/>
              <w:ind w:left="242" w:hanging="242"/>
              <w:rPr>
                <w:rFonts w:ascii="Arial" w:hAnsi="Arial" w:cs="Arial"/>
                <w:sz w:val="16"/>
                <w:szCs w:val="16"/>
              </w:rPr>
            </w:pPr>
            <w:r w:rsidRPr="00585BA9">
              <w:rPr>
                <w:rFonts w:ascii="Arial" w:hAnsi="Arial" w:cs="Arial"/>
                <w:sz w:val="16"/>
                <w:szCs w:val="16"/>
              </w:rPr>
              <w:t>VISCOSA AL 70</w:t>
            </w:r>
            <w:proofErr w:type="gramStart"/>
            <w:r w:rsidRPr="00585BA9">
              <w:rPr>
                <w:rFonts w:ascii="Arial" w:hAnsi="Arial" w:cs="Arial"/>
                <w:sz w:val="16"/>
                <w:szCs w:val="16"/>
              </w:rPr>
              <w:t>%,POLIAMIDA</w:t>
            </w:r>
            <w:proofErr w:type="gramEnd"/>
            <w:r w:rsidRPr="00585BA9">
              <w:rPr>
                <w:rFonts w:ascii="Arial" w:hAnsi="Arial" w:cs="Arial"/>
                <w:sz w:val="16"/>
                <w:szCs w:val="16"/>
              </w:rPr>
              <w:t xml:space="preserve"> AL 30% Y 1% DE LATEX</w:t>
            </w:r>
          </w:p>
          <w:p w14:paraId="526BE5F2" w14:textId="77777777" w:rsidR="00A8476F" w:rsidRPr="00585BA9" w:rsidRDefault="00A8476F" w:rsidP="006C4000">
            <w:pPr>
              <w:pStyle w:val="Prrafodelista"/>
              <w:numPr>
                <w:ilvl w:val="0"/>
                <w:numId w:val="107"/>
              </w:numPr>
              <w:spacing w:after="0" w:line="240" w:lineRule="auto"/>
              <w:ind w:left="242" w:hanging="242"/>
              <w:rPr>
                <w:rFonts w:ascii="Arial" w:hAnsi="Arial" w:cs="Arial"/>
                <w:b/>
                <w:bCs/>
                <w:sz w:val="16"/>
                <w:szCs w:val="16"/>
              </w:rPr>
            </w:pPr>
            <w:r w:rsidRPr="00585BA9">
              <w:rPr>
                <w:rFonts w:ascii="Arial" w:hAnsi="Arial" w:cs="Arial"/>
                <w:sz w:val="16"/>
                <w:szCs w:val="16"/>
              </w:rPr>
              <w:t>TAMAÑO DE 8CMX4 METROS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0616349" w14:textId="088FEC6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32AB05B"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7BC3574"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A5B64EF"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9B3235B" w14:textId="77777777" w:rsidTr="00C06E0D">
        <w:trPr>
          <w:trHeight w:val="84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65BAE59"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063C2FDA"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VENDA IMPREGNADA CON CALAMINA</w:t>
            </w:r>
          </w:p>
          <w:p w14:paraId="4E04756B" w14:textId="77777777" w:rsidR="00A8476F" w:rsidRPr="00585BA9" w:rsidRDefault="00A8476F" w:rsidP="006C4000">
            <w:pPr>
              <w:pStyle w:val="Prrafodelista"/>
              <w:numPr>
                <w:ilvl w:val="0"/>
                <w:numId w:val="108"/>
              </w:numPr>
              <w:spacing w:after="0" w:line="240" w:lineRule="auto"/>
              <w:ind w:left="241" w:hanging="241"/>
              <w:rPr>
                <w:rFonts w:ascii="Arial" w:hAnsi="Arial" w:cs="Arial"/>
                <w:sz w:val="16"/>
                <w:szCs w:val="16"/>
              </w:rPr>
            </w:pPr>
            <w:r w:rsidRPr="00585BA9">
              <w:rPr>
                <w:rFonts w:ascii="Arial" w:hAnsi="Arial" w:cs="Arial"/>
                <w:sz w:val="16"/>
                <w:szCs w:val="16"/>
              </w:rPr>
              <w:t xml:space="preserve">EMPAQUE INDIVIDUAL </w:t>
            </w:r>
          </w:p>
          <w:p w14:paraId="1C195EB1" w14:textId="77777777" w:rsidR="00A8476F" w:rsidRPr="00585BA9" w:rsidRDefault="00A8476F" w:rsidP="006C4000">
            <w:pPr>
              <w:pStyle w:val="Prrafodelista"/>
              <w:numPr>
                <w:ilvl w:val="0"/>
                <w:numId w:val="108"/>
              </w:numPr>
              <w:spacing w:after="0" w:line="240" w:lineRule="auto"/>
              <w:ind w:left="241" w:hanging="241"/>
              <w:rPr>
                <w:rFonts w:ascii="Arial" w:hAnsi="Arial" w:cs="Arial"/>
                <w:sz w:val="16"/>
                <w:szCs w:val="16"/>
              </w:rPr>
            </w:pPr>
            <w:r w:rsidRPr="00585BA9">
              <w:rPr>
                <w:rFonts w:ascii="Arial" w:hAnsi="Arial" w:cs="Arial"/>
                <w:sz w:val="16"/>
                <w:szCs w:val="16"/>
              </w:rPr>
              <w:t>ESTERIL</w:t>
            </w:r>
          </w:p>
          <w:p w14:paraId="14527775" w14:textId="77777777" w:rsidR="00A8476F" w:rsidRPr="00585BA9" w:rsidRDefault="00A8476F" w:rsidP="006C4000">
            <w:pPr>
              <w:pStyle w:val="Prrafodelista"/>
              <w:numPr>
                <w:ilvl w:val="0"/>
                <w:numId w:val="108"/>
              </w:numPr>
              <w:spacing w:after="0" w:line="240" w:lineRule="auto"/>
              <w:ind w:left="241" w:hanging="241"/>
              <w:rPr>
                <w:rFonts w:ascii="Arial" w:hAnsi="Arial" w:cs="Arial"/>
                <w:sz w:val="16"/>
                <w:szCs w:val="16"/>
              </w:rPr>
            </w:pPr>
            <w:r w:rsidRPr="00585BA9">
              <w:rPr>
                <w:rFonts w:ascii="Arial" w:hAnsi="Arial" w:cs="Arial"/>
                <w:sz w:val="16"/>
                <w:szCs w:val="16"/>
              </w:rPr>
              <w:t>A BASE DE OXIDO DE ZINC Y CALAMINA</w:t>
            </w:r>
          </w:p>
          <w:p w14:paraId="3ABD7E19" w14:textId="77777777" w:rsidR="00A8476F" w:rsidRPr="00585BA9" w:rsidRDefault="00A8476F" w:rsidP="006C4000">
            <w:pPr>
              <w:pStyle w:val="Prrafodelista"/>
              <w:numPr>
                <w:ilvl w:val="0"/>
                <w:numId w:val="108"/>
              </w:numPr>
              <w:spacing w:after="0" w:line="240" w:lineRule="auto"/>
              <w:ind w:left="241" w:hanging="241"/>
              <w:rPr>
                <w:rFonts w:ascii="Arial" w:hAnsi="Arial" w:cs="Arial"/>
                <w:b/>
                <w:bCs/>
                <w:sz w:val="16"/>
                <w:szCs w:val="16"/>
              </w:rPr>
            </w:pPr>
            <w:r w:rsidRPr="00585BA9">
              <w:rPr>
                <w:rFonts w:ascii="Arial" w:hAnsi="Arial" w:cs="Arial"/>
                <w:sz w:val="16"/>
                <w:szCs w:val="16"/>
              </w:rPr>
              <w:t>EN ROLLO DE 10CMX 10 YARDAS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29B6093" w14:textId="319B52C0"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DD4928F"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F0769C5"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A715ABF"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355266C" w14:textId="77777777" w:rsidTr="00C06E0D">
        <w:trPr>
          <w:trHeight w:val="708"/>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48604F52"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31CFE0E5"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VENDA IMPREGNADA CON OXIDO DE ZINC</w:t>
            </w:r>
          </w:p>
          <w:p w14:paraId="0EF37E72" w14:textId="77777777" w:rsidR="00A8476F" w:rsidRPr="00585BA9" w:rsidRDefault="00A8476F" w:rsidP="006C4000">
            <w:pPr>
              <w:pStyle w:val="Prrafodelista"/>
              <w:numPr>
                <w:ilvl w:val="0"/>
                <w:numId w:val="109"/>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p>
          <w:p w14:paraId="2E46994E" w14:textId="77777777" w:rsidR="00A8476F" w:rsidRPr="00585BA9" w:rsidRDefault="00A8476F" w:rsidP="006C4000">
            <w:pPr>
              <w:pStyle w:val="Prrafodelista"/>
              <w:numPr>
                <w:ilvl w:val="0"/>
                <w:numId w:val="109"/>
              </w:numPr>
              <w:spacing w:after="0" w:line="240" w:lineRule="auto"/>
              <w:ind w:left="242" w:hanging="242"/>
              <w:rPr>
                <w:rFonts w:ascii="Arial" w:hAnsi="Arial" w:cs="Arial"/>
                <w:sz w:val="16"/>
                <w:szCs w:val="16"/>
              </w:rPr>
            </w:pPr>
            <w:r w:rsidRPr="00585BA9">
              <w:rPr>
                <w:rFonts w:ascii="Arial" w:hAnsi="Arial" w:cs="Arial"/>
                <w:sz w:val="16"/>
                <w:szCs w:val="16"/>
              </w:rPr>
              <w:t>A BASE DE OXIDO DE ZINC Y CALAMINA</w:t>
            </w:r>
          </w:p>
          <w:p w14:paraId="65742086" w14:textId="77777777" w:rsidR="00A8476F" w:rsidRPr="00585BA9" w:rsidRDefault="00A8476F" w:rsidP="006C4000">
            <w:pPr>
              <w:pStyle w:val="Prrafodelista"/>
              <w:numPr>
                <w:ilvl w:val="0"/>
                <w:numId w:val="109"/>
              </w:numPr>
              <w:spacing w:after="0" w:line="240" w:lineRule="auto"/>
              <w:ind w:left="242" w:hanging="242"/>
              <w:rPr>
                <w:rFonts w:ascii="Arial" w:hAnsi="Arial" w:cs="Arial"/>
                <w:sz w:val="16"/>
                <w:szCs w:val="16"/>
              </w:rPr>
            </w:pPr>
            <w:r w:rsidRPr="00585BA9">
              <w:rPr>
                <w:rFonts w:ascii="Arial" w:hAnsi="Arial" w:cs="Arial"/>
                <w:sz w:val="16"/>
                <w:szCs w:val="16"/>
              </w:rPr>
              <w:t>EN ROLLO DE 10CMX 10 YARDAS</w:t>
            </w:r>
          </w:p>
          <w:p w14:paraId="331090B1" w14:textId="77777777" w:rsidR="00A8476F" w:rsidRPr="00585BA9" w:rsidRDefault="00A8476F" w:rsidP="006C4000">
            <w:pPr>
              <w:pStyle w:val="Prrafodelista"/>
              <w:numPr>
                <w:ilvl w:val="0"/>
                <w:numId w:val="109"/>
              </w:numPr>
              <w:spacing w:after="0" w:line="240" w:lineRule="auto"/>
              <w:ind w:left="242" w:hanging="242"/>
              <w:rPr>
                <w:rFonts w:ascii="Arial" w:hAnsi="Arial" w:cs="Arial"/>
                <w:b/>
                <w:bCs/>
                <w:sz w:val="16"/>
                <w:szCs w:val="16"/>
              </w:rPr>
            </w:pPr>
            <w:r w:rsidRPr="00585BA9">
              <w:rPr>
                <w:rFonts w:ascii="Arial" w:hAnsi="Arial" w:cs="Arial"/>
                <w:sz w:val="16"/>
                <w:szCs w:val="16"/>
              </w:rPr>
              <w:t xml:space="preserve">EMPAQUE INDIVIDUAL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D8BB23D" w14:textId="712910BE"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341A322"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81C0214"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58891FB"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68D8016" w14:textId="77777777" w:rsidTr="00F9581A">
        <w:trPr>
          <w:trHeight w:val="199"/>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14AFC7B7"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20"/>
                <w:szCs w:val="20"/>
              </w:rPr>
              <w:t xml:space="preserve"> GRUPO No. </w:t>
            </w:r>
            <w:proofErr w:type="gramStart"/>
            <w:r w:rsidRPr="00585BA9">
              <w:rPr>
                <w:rFonts w:ascii="Arial" w:hAnsi="Arial" w:cs="Arial"/>
                <w:b/>
                <w:bCs/>
                <w:sz w:val="20"/>
                <w:szCs w:val="20"/>
              </w:rPr>
              <w:t>22  SET</w:t>
            </w:r>
            <w:proofErr w:type="gramEnd"/>
            <w:r w:rsidRPr="00585BA9">
              <w:rPr>
                <w:rFonts w:ascii="Arial" w:hAnsi="Arial" w:cs="Arial"/>
                <w:b/>
                <w:bCs/>
                <w:sz w:val="20"/>
                <w:szCs w:val="20"/>
              </w:rPr>
              <w:t xml:space="preserve"> DE FISTULAS </w:t>
            </w:r>
          </w:p>
        </w:tc>
      </w:tr>
      <w:tr w:rsidR="00585BA9" w:rsidRPr="00585BA9" w14:paraId="4BFA85EE"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D77A634"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22300D68"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87F13A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E2151A5"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4F46035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1398877C"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F0E230"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222667"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80487"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270FC"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AF52107"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900ED32"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7AFAFC7C" w14:textId="77777777" w:rsidTr="00F9581A">
        <w:trPr>
          <w:trHeight w:val="22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D925E3C"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53361ADB"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SET DE FISTULAS PEQUEÑO</w:t>
            </w:r>
          </w:p>
          <w:p w14:paraId="5DB13573" w14:textId="77777777" w:rsidR="00A8476F" w:rsidRPr="00585BA9" w:rsidRDefault="00A8476F" w:rsidP="006C4000">
            <w:pPr>
              <w:pStyle w:val="Prrafodelista"/>
              <w:numPr>
                <w:ilvl w:val="0"/>
                <w:numId w:val="110"/>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725C5A36" w14:textId="77777777" w:rsidR="00A8476F" w:rsidRPr="00585BA9" w:rsidRDefault="00A8476F" w:rsidP="006C4000">
            <w:pPr>
              <w:pStyle w:val="Prrafodelista"/>
              <w:numPr>
                <w:ilvl w:val="0"/>
                <w:numId w:val="110"/>
              </w:numPr>
              <w:spacing w:after="0" w:line="240" w:lineRule="auto"/>
              <w:ind w:left="242" w:hanging="242"/>
              <w:rPr>
                <w:rFonts w:ascii="Arial" w:hAnsi="Arial" w:cs="Arial"/>
                <w:sz w:val="16"/>
                <w:szCs w:val="16"/>
              </w:rPr>
            </w:pPr>
            <w:r w:rsidRPr="00585BA9">
              <w:rPr>
                <w:rFonts w:ascii="Arial" w:hAnsi="Arial" w:cs="Arial"/>
                <w:sz w:val="16"/>
                <w:szCs w:val="16"/>
              </w:rPr>
              <w:t xml:space="preserve">CON ADHESIVO LAMINADO </w:t>
            </w:r>
          </w:p>
          <w:p w14:paraId="5BFDB6DC" w14:textId="77777777" w:rsidR="00A8476F" w:rsidRPr="00585BA9" w:rsidRDefault="00A8476F" w:rsidP="006C4000">
            <w:pPr>
              <w:pStyle w:val="Prrafodelista"/>
              <w:numPr>
                <w:ilvl w:val="0"/>
                <w:numId w:val="110"/>
              </w:numPr>
              <w:spacing w:after="0" w:line="240" w:lineRule="auto"/>
              <w:ind w:left="242" w:hanging="242"/>
              <w:rPr>
                <w:rFonts w:ascii="Arial" w:hAnsi="Arial" w:cs="Arial"/>
                <w:sz w:val="16"/>
                <w:szCs w:val="16"/>
              </w:rPr>
            </w:pPr>
            <w:r w:rsidRPr="00585BA9">
              <w:rPr>
                <w:rFonts w:ascii="Arial" w:hAnsi="Arial" w:cs="Arial"/>
                <w:sz w:val="16"/>
                <w:szCs w:val="16"/>
              </w:rPr>
              <w:t xml:space="preserve">CON BOMBA </w:t>
            </w:r>
            <w:proofErr w:type="gramStart"/>
            <w:r w:rsidRPr="00585BA9">
              <w:rPr>
                <w:rFonts w:ascii="Arial" w:hAnsi="Arial" w:cs="Arial"/>
                <w:sz w:val="16"/>
                <w:szCs w:val="16"/>
              </w:rPr>
              <w:t>DE  INFLADO</w:t>
            </w:r>
            <w:proofErr w:type="gramEnd"/>
            <w:r w:rsidRPr="00585BA9">
              <w:rPr>
                <w:rFonts w:ascii="Arial" w:hAnsi="Arial" w:cs="Arial"/>
                <w:sz w:val="16"/>
                <w:szCs w:val="16"/>
              </w:rPr>
              <w:t xml:space="preserve"> </w:t>
            </w:r>
          </w:p>
          <w:p w14:paraId="2F5D0FD5" w14:textId="77777777" w:rsidR="00A8476F" w:rsidRPr="00585BA9" w:rsidRDefault="00A8476F" w:rsidP="006C4000">
            <w:pPr>
              <w:pStyle w:val="Prrafodelista"/>
              <w:numPr>
                <w:ilvl w:val="0"/>
                <w:numId w:val="110"/>
              </w:numPr>
              <w:spacing w:after="0" w:line="240" w:lineRule="auto"/>
              <w:ind w:left="242" w:hanging="242"/>
              <w:rPr>
                <w:rFonts w:ascii="Arial" w:hAnsi="Arial" w:cs="Arial"/>
                <w:b/>
                <w:bCs/>
                <w:sz w:val="16"/>
                <w:szCs w:val="16"/>
              </w:rPr>
            </w:pPr>
            <w:r w:rsidRPr="00585BA9">
              <w:rPr>
                <w:rFonts w:ascii="Arial" w:hAnsi="Arial" w:cs="Arial"/>
                <w:sz w:val="16"/>
                <w:szCs w:val="16"/>
              </w:rPr>
              <w:t>CON ANILLO INFLABLE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035262A" w14:textId="5B181055"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205CD2F"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39D5932"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67393D3"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6C614E5" w14:textId="77777777" w:rsidTr="00C06E0D">
        <w:trPr>
          <w:trHeight w:val="88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9B52466"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lastRenderedPageBreak/>
              <w:t>2</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05422092"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SET DE FISTULAS MEDIANO</w:t>
            </w:r>
          </w:p>
          <w:p w14:paraId="54E82767" w14:textId="77777777" w:rsidR="00A8476F" w:rsidRPr="00585BA9" w:rsidRDefault="00A8476F" w:rsidP="006C4000">
            <w:pPr>
              <w:pStyle w:val="Prrafodelista"/>
              <w:numPr>
                <w:ilvl w:val="0"/>
                <w:numId w:val="111"/>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693C7441" w14:textId="77777777" w:rsidR="00A8476F" w:rsidRPr="00585BA9" w:rsidRDefault="00A8476F" w:rsidP="006C4000">
            <w:pPr>
              <w:pStyle w:val="Prrafodelista"/>
              <w:numPr>
                <w:ilvl w:val="0"/>
                <w:numId w:val="111"/>
              </w:numPr>
              <w:spacing w:after="0" w:line="240" w:lineRule="auto"/>
              <w:ind w:left="242" w:hanging="242"/>
              <w:rPr>
                <w:rFonts w:ascii="Arial" w:hAnsi="Arial" w:cs="Arial"/>
                <w:sz w:val="16"/>
                <w:szCs w:val="16"/>
              </w:rPr>
            </w:pPr>
            <w:r w:rsidRPr="00585BA9">
              <w:rPr>
                <w:rFonts w:ascii="Arial" w:hAnsi="Arial" w:cs="Arial"/>
                <w:sz w:val="16"/>
                <w:szCs w:val="16"/>
              </w:rPr>
              <w:t xml:space="preserve">CON ADHESIVO LAMINADO </w:t>
            </w:r>
          </w:p>
          <w:p w14:paraId="4F44D9A6" w14:textId="77777777" w:rsidR="00A8476F" w:rsidRPr="00585BA9" w:rsidRDefault="00A8476F" w:rsidP="006C4000">
            <w:pPr>
              <w:pStyle w:val="Prrafodelista"/>
              <w:numPr>
                <w:ilvl w:val="0"/>
                <w:numId w:val="111"/>
              </w:numPr>
              <w:spacing w:after="0" w:line="240" w:lineRule="auto"/>
              <w:ind w:left="242" w:hanging="242"/>
              <w:rPr>
                <w:rFonts w:ascii="Arial" w:hAnsi="Arial" w:cs="Arial"/>
                <w:sz w:val="16"/>
                <w:szCs w:val="16"/>
              </w:rPr>
            </w:pPr>
            <w:r w:rsidRPr="00585BA9">
              <w:rPr>
                <w:rFonts w:ascii="Arial" w:hAnsi="Arial" w:cs="Arial"/>
                <w:sz w:val="16"/>
                <w:szCs w:val="16"/>
              </w:rPr>
              <w:t xml:space="preserve">CON BOMBA </w:t>
            </w:r>
            <w:proofErr w:type="gramStart"/>
            <w:r w:rsidRPr="00585BA9">
              <w:rPr>
                <w:rFonts w:ascii="Arial" w:hAnsi="Arial" w:cs="Arial"/>
                <w:sz w:val="16"/>
                <w:szCs w:val="16"/>
              </w:rPr>
              <w:t>DE  INFLADO</w:t>
            </w:r>
            <w:proofErr w:type="gramEnd"/>
            <w:r w:rsidRPr="00585BA9">
              <w:rPr>
                <w:rFonts w:ascii="Arial" w:hAnsi="Arial" w:cs="Arial"/>
                <w:sz w:val="16"/>
                <w:szCs w:val="16"/>
              </w:rPr>
              <w:t xml:space="preserve"> </w:t>
            </w:r>
          </w:p>
          <w:p w14:paraId="1F5E8EB2" w14:textId="77777777" w:rsidR="00A8476F" w:rsidRPr="00585BA9" w:rsidRDefault="00A8476F" w:rsidP="006C4000">
            <w:pPr>
              <w:pStyle w:val="Prrafodelista"/>
              <w:numPr>
                <w:ilvl w:val="0"/>
                <w:numId w:val="111"/>
              </w:numPr>
              <w:spacing w:after="0" w:line="240" w:lineRule="auto"/>
              <w:ind w:left="242" w:hanging="242"/>
              <w:rPr>
                <w:rFonts w:ascii="Arial" w:hAnsi="Arial" w:cs="Arial"/>
                <w:b/>
                <w:bCs/>
                <w:sz w:val="16"/>
                <w:szCs w:val="16"/>
              </w:rPr>
            </w:pPr>
            <w:r w:rsidRPr="00585BA9">
              <w:rPr>
                <w:rFonts w:ascii="Arial" w:hAnsi="Arial" w:cs="Arial"/>
                <w:sz w:val="16"/>
                <w:szCs w:val="16"/>
              </w:rPr>
              <w:t>CON ANILLO INFLABLE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99510E5" w14:textId="792D355C"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6B5C695"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6900E1A"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F7A02B2"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CDD4A57" w14:textId="77777777" w:rsidTr="00C06E0D">
        <w:trPr>
          <w:trHeight w:val="90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81C71CE"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4646B2CB" w14:textId="77777777" w:rsidR="00A8476F" w:rsidRPr="00585BA9" w:rsidRDefault="00A8476F" w:rsidP="00A8476F">
            <w:pPr>
              <w:spacing w:after="0" w:line="240" w:lineRule="auto"/>
              <w:rPr>
                <w:rFonts w:ascii="Arial" w:hAnsi="Arial" w:cs="Arial"/>
                <w:b/>
                <w:bCs/>
                <w:sz w:val="16"/>
                <w:szCs w:val="16"/>
              </w:rPr>
            </w:pPr>
            <w:r w:rsidRPr="00585BA9">
              <w:rPr>
                <w:rFonts w:ascii="Arial" w:hAnsi="Arial" w:cs="Arial"/>
                <w:b/>
                <w:bCs/>
                <w:sz w:val="16"/>
                <w:szCs w:val="16"/>
              </w:rPr>
              <w:t>SET DE FISTULAS GRANDE</w:t>
            </w:r>
          </w:p>
          <w:p w14:paraId="2145F01D" w14:textId="77777777" w:rsidR="00A8476F" w:rsidRPr="00585BA9" w:rsidRDefault="00A8476F" w:rsidP="006C4000">
            <w:pPr>
              <w:pStyle w:val="Prrafodelista"/>
              <w:numPr>
                <w:ilvl w:val="0"/>
                <w:numId w:val="112"/>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13193E43" w14:textId="77777777" w:rsidR="00A8476F" w:rsidRPr="00585BA9" w:rsidRDefault="00A8476F" w:rsidP="006C4000">
            <w:pPr>
              <w:pStyle w:val="Prrafodelista"/>
              <w:numPr>
                <w:ilvl w:val="0"/>
                <w:numId w:val="112"/>
              </w:numPr>
              <w:spacing w:after="0" w:line="240" w:lineRule="auto"/>
              <w:ind w:left="242" w:hanging="242"/>
              <w:rPr>
                <w:rFonts w:ascii="Arial" w:hAnsi="Arial" w:cs="Arial"/>
                <w:sz w:val="16"/>
                <w:szCs w:val="16"/>
              </w:rPr>
            </w:pPr>
            <w:r w:rsidRPr="00585BA9">
              <w:rPr>
                <w:rFonts w:ascii="Arial" w:hAnsi="Arial" w:cs="Arial"/>
                <w:sz w:val="16"/>
                <w:szCs w:val="16"/>
              </w:rPr>
              <w:t xml:space="preserve">CON ADHESIVO LAMINADO </w:t>
            </w:r>
          </w:p>
          <w:p w14:paraId="4A764CE2" w14:textId="77777777" w:rsidR="00A8476F" w:rsidRPr="00585BA9" w:rsidRDefault="00A8476F" w:rsidP="006C4000">
            <w:pPr>
              <w:pStyle w:val="Prrafodelista"/>
              <w:numPr>
                <w:ilvl w:val="0"/>
                <w:numId w:val="112"/>
              </w:numPr>
              <w:spacing w:after="0" w:line="240" w:lineRule="auto"/>
              <w:ind w:left="242" w:hanging="242"/>
              <w:rPr>
                <w:rFonts w:ascii="Arial" w:hAnsi="Arial" w:cs="Arial"/>
                <w:sz w:val="16"/>
                <w:szCs w:val="16"/>
              </w:rPr>
            </w:pPr>
            <w:r w:rsidRPr="00585BA9">
              <w:rPr>
                <w:rFonts w:ascii="Arial" w:hAnsi="Arial" w:cs="Arial"/>
                <w:sz w:val="16"/>
                <w:szCs w:val="16"/>
              </w:rPr>
              <w:t xml:space="preserve">CON BOMBA </w:t>
            </w:r>
            <w:proofErr w:type="gramStart"/>
            <w:r w:rsidRPr="00585BA9">
              <w:rPr>
                <w:rFonts w:ascii="Arial" w:hAnsi="Arial" w:cs="Arial"/>
                <w:sz w:val="16"/>
                <w:szCs w:val="16"/>
              </w:rPr>
              <w:t>DE  INFLADO</w:t>
            </w:r>
            <w:proofErr w:type="gramEnd"/>
            <w:r w:rsidRPr="00585BA9">
              <w:rPr>
                <w:rFonts w:ascii="Arial" w:hAnsi="Arial" w:cs="Arial"/>
                <w:sz w:val="16"/>
                <w:szCs w:val="16"/>
              </w:rPr>
              <w:t xml:space="preserve"> </w:t>
            </w:r>
          </w:p>
          <w:p w14:paraId="37704AF3" w14:textId="77777777" w:rsidR="00A8476F" w:rsidRPr="00585BA9" w:rsidRDefault="00A8476F" w:rsidP="006C4000">
            <w:pPr>
              <w:pStyle w:val="Prrafodelista"/>
              <w:numPr>
                <w:ilvl w:val="0"/>
                <w:numId w:val="112"/>
              </w:numPr>
              <w:spacing w:after="0" w:line="240" w:lineRule="auto"/>
              <w:ind w:left="242" w:hanging="242"/>
              <w:rPr>
                <w:rFonts w:ascii="Arial" w:hAnsi="Arial" w:cs="Arial"/>
                <w:b/>
                <w:bCs/>
                <w:sz w:val="16"/>
                <w:szCs w:val="16"/>
              </w:rPr>
            </w:pPr>
            <w:r w:rsidRPr="00585BA9">
              <w:rPr>
                <w:rFonts w:ascii="Arial" w:hAnsi="Arial" w:cs="Arial"/>
                <w:sz w:val="16"/>
                <w:szCs w:val="16"/>
              </w:rPr>
              <w:t>CON ANILLO INFLABLE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9F825BD" w14:textId="799B18CE"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FCCBF37"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CD08EFA"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809D92D" w14:textId="77777777" w:rsidR="00A8476F" w:rsidRPr="00585BA9" w:rsidRDefault="00A8476F" w:rsidP="00A8476F">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235607A" w14:textId="77777777" w:rsidTr="004E5A38">
        <w:trPr>
          <w:trHeight w:val="128"/>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5079F83F" w14:textId="77777777" w:rsidR="005B31ED" w:rsidRPr="00585BA9" w:rsidRDefault="005B31ED" w:rsidP="005B31ED">
            <w:pPr>
              <w:spacing w:after="0" w:line="240" w:lineRule="auto"/>
              <w:jc w:val="center"/>
              <w:rPr>
                <w:rFonts w:ascii="Arial" w:hAnsi="Arial" w:cs="Arial"/>
                <w:b/>
                <w:bCs/>
                <w:sz w:val="16"/>
                <w:szCs w:val="16"/>
              </w:rPr>
            </w:pPr>
            <w:r w:rsidRPr="00585BA9">
              <w:rPr>
                <w:rFonts w:ascii="Arial" w:hAnsi="Arial" w:cs="Arial"/>
                <w:b/>
                <w:bCs/>
                <w:sz w:val="20"/>
                <w:szCs w:val="20"/>
              </w:rPr>
              <w:t>  GRUPO No.23   SISTEMA DE INCONTINENCIA FECAL</w:t>
            </w:r>
          </w:p>
        </w:tc>
      </w:tr>
      <w:tr w:rsidR="00585BA9" w:rsidRPr="00585BA9" w14:paraId="497727A5"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4C30F20"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4A27FA31"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AB61326"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609817B"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5B91C15"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344301E9"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38D2DC"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E2DAB"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ADAC1"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16EB97"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858D2A6"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2961F7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6A5FA658" w14:textId="77777777" w:rsidTr="00C06E0D">
        <w:trPr>
          <w:trHeight w:val="108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9AD1905"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0A59255"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SISTEMA DE INCONTINENCIA FECAL</w:t>
            </w:r>
          </w:p>
          <w:p w14:paraId="7AEBA596" w14:textId="77777777" w:rsidR="005B31ED" w:rsidRPr="00585BA9" w:rsidRDefault="005B31ED" w:rsidP="006C4000">
            <w:pPr>
              <w:pStyle w:val="Prrafodelista"/>
              <w:numPr>
                <w:ilvl w:val="0"/>
                <w:numId w:val="113"/>
              </w:numPr>
              <w:spacing w:after="0" w:line="240" w:lineRule="auto"/>
              <w:ind w:left="242" w:hanging="242"/>
              <w:rPr>
                <w:rFonts w:ascii="Arial" w:hAnsi="Arial" w:cs="Arial"/>
                <w:sz w:val="16"/>
                <w:szCs w:val="16"/>
              </w:rPr>
            </w:pPr>
            <w:r w:rsidRPr="00585BA9">
              <w:rPr>
                <w:rFonts w:ascii="Arial" w:hAnsi="Arial" w:cs="Arial"/>
                <w:sz w:val="16"/>
                <w:szCs w:val="16"/>
              </w:rPr>
              <w:t xml:space="preserve">BOLSAS DEL SISTEMA DE INCONTINENCIA FECAL </w:t>
            </w:r>
          </w:p>
          <w:p w14:paraId="3D3C5C1C" w14:textId="77777777" w:rsidR="005B31ED" w:rsidRPr="00585BA9" w:rsidRDefault="005B31ED" w:rsidP="006C4000">
            <w:pPr>
              <w:pStyle w:val="Prrafodelista"/>
              <w:numPr>
                <w:ilvl w:val="0"/>
                <w:numId w:val="113"/>
              </w:numPr>
              <w:spacing w:after="0" w:line="240" w:lineRule="auto"/>
              <w:ind w:left="242" w:hanging="242"/>
              <w:rPr>
                <w:rFonts w:ascii="Arial" w:hAnsi="Arial" w:cs="Arial"/>
                <w:sz w:val="16"/>
                <w:szCs w:val="16"/>
              </w:rPr>
            </w:pPr>
            <w:r w:rsidRPr="00585BA9">
              <w:rPr>
                <w:rFonts w:ascii="Arial" w:hAnsi="Arial" w:cs="Arial"/>
                <w:sz w:val="16"/>
                <w:szCs w:val="16"/>
              </w:rPr>
              <w:t xml:space="preserve">CON TAPA DE RECOLECCION </w:t>
            </w:r>
          </w:p>
          <w:p w14:paraId="4FA6784F" w14:textId="77777777" w:rsidR="005B31ED" w:rsidRPr="00585BA9" w:rsidRDefault="005B31ED" w:rsidP="006C4000">
            <w:pPr>
              <w:pStyle w:val="Prrafodelista"/>
              <w:numPr>
                <w:ilvl w:val="0"/>
                <w:numId w:val="113"/>
              </w:numPr>
              <w:spacing w:after="0" w:line="240" w:lineRule="auto"/>
              <w:ind w:left="242" w:hanging="242"/>
              <w:rPr>
                <w:rFonts w:ascii="Arial" w:hAnsi="Arial" w:cs="Arial"/>
                <w:sz w:val="16"/>
                <w:szCs w:val="16"/>
              </w:rPr>
            </w:pPr>
            <w:r w:rsidRPr="00585BA9">
              <w:rPr>
                <w:rFonts w:ascii="Arial" w:hAnsi="Arial" w:cs="Arial"/>
                <w:sz w:val="16"/>
                <w:szCs w:val="16"/>
              </w:rPr>
              <w:t>BOLSA RECOLECTORA CERRADA</w:t>
            </w:r>
          </w:p>
          <w:p w14:paraId="40625C3F" w14:textId="77777777" w:rsidR="005B31ED" w:rsidRPr="00585BA9" w:rsidRDefault="005B31ED" w:rsidP="006C4000">
            <w:pPr>
              <w:pStyle w:val="Prrafodelista"/>
              <w:numPr>
                <w:ilvl w:val="0"/>
                <w:numId w:val="113"/>
              </w:numPr>
              <w:spacing w:after="0" w:line="240" w:lineRule="auto"/>
              <w:ind w:left="242" w:hanging="242"/>
              <w:rPr>
                <w:rFonts w:ascii="Arial" w:hAnsi="Arial" w:cs="Arial"/>
                <w:sz w:val="16"/>
                <w:szCs w:val="16"/>
              </w:rPr>
            </w:pPr>
            <w:r w:rsidRPr="00585BA9">
              <w:rPr>
                <w:rFonts w:ascii="Arial" w:hAnsi="Arial" w:cs="Arial"/>
                <w:sz w:val="16"/>
                <w:szCs w:val="16"/>
              </w:rPr>
              <w:t xml:space="preserve">EN CLORURO DE VINILETELENO </w:t>
            </w:r>
          </w:p>
          <w:p w14:paraId="1879A5CB" w14:textId="77777777" w:rsidR="005B31ED" w:rsidRPr="00585BA9" w:rsidRDefault="005B31ED" w:rsidP="006C4000">
            <w:pPr>
              <w:pStyle w:val="Prrafodelista"/>
              <w:numPr>
                <w:ilvl w:val="0"/>
                <w:numId w:val="113"/>
              </w:numPr>
              <w:spacing w:after="0" w:line="240" w:lineRule="auto"/>
              <w:ind w:left="242" w:hanging="242"/>
              <w:rPr>
                <w:rFonts w:ascii="Arial" w:hAnsi="Arial" w:cs="Arial"/>
                <w:b/>
                <w:bCs/>
                <w:sz w:val="16"/>
                <w:szCs w:val="16"/>
              </w:rPr>
            </w:pPr>
            <w:r w:rsidRPr="00585BA9">
              <w:rPr>
                <w:rFonts w:ascii="Arial" w:hAnsi="Arial" w:cs="Arial"/>
                <w:sz w:val="16"/>
                <w:szCs w:val="16"/>
              </w:rPr>
              <w:t>COMPATIBLE CON SISTEMA DE INCONTINENCIA FECAL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DDA2C79" w14:textId="42829A94" w:rsidR="005B31ED" w:rsidRPr="00585BA9" w:rsidRDefault="00A8476F" w:rsidP="005B31ED">
            <w:pPr>
              <w:spacing w:after="0" w:line="240" w:lineRule="auto"/>
              <w:rPr>
                <w:rFonts w:ascii="Arial" w:hAnsi="Arial" w:cs="Arial"/>
                <w:b/>
                <w:bCs/>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5E8DBA0" w14:textId="77777777" w:rsidR="005B31ED" w:rsidRPr="00585BA9" w:rsidRDefault="005B31ED" w:rsidP="005B31ED">
            <w:pPr>
              <w:spacing w:after="0" w:line="240" w:lineRule="auto"/>
              <w:rPr>
                <w:sz w:val="20"/>
                <w:szCs w:val="20"/>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13E4F68" w14:textId="77777777" w:rsidR="005B31ED" w:rsidRPr="00585BA9" w:rsidRDefault="005B31ED" w:rsidP="005B31ED">
            <w:pPr>
              <w:spacing w:after="0" w:line="240" w:lineRule="auto"/>
              <w:rPr>
                <w:sz w:val="20"/>
                <w:szCs w:val="20"/>
              </w:rPr>
            </w:pP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E793128" w14:textId="77777777" w:rsidR="005B31ED" w:rsidRPr="00585BA9" w:rsidRDefault="005B31ED" w:rsidP="005B31ED">
            <w:pPr>
              <w:spacing w:after="0" w:line="240" w:lineRule="auto"/>
              <w:rPr>
                <w:sz w:val="20"/>
                <w:szCs w:val="20"/>
              </w:rPr>
            </w:pPr>
          </w:p>
        </w:tc>
      </w:tr>
      <w:tr w:rsidR="00585BA9" w:rsidRPr="00585BA9" w14:paraId="650CAE68" w14:textId="77777777" w:rsidTr="00C06E0D">
        <w:trPr>
          <w:trHeight w:val="1057"/>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27D5D80" w14:textId="77777777" w:rsidR="005B31ED" w:rsidRPr="00585BA9" w:rsidRDefault="005B31ED" w:rsidP="005B31ED">
            <w:pPr>
              <w:spacing w:after="0" w:line="240" w:lineRule="auto"/>
              <w:jc w:val="center"/>
              <w:rPr>
                <w:rFonts w:ascii="Arial" w:hAnsi="Arial" w:cs="Arial"/>
                <w:sz w:val="16"/>
                <w:szCs w:val="16"/>
                <w:lang w:val="es-ES"/>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E78E80B" w14:textId="77777777" w:rsidR="005B31ED" w:rsidRPr="00585BA9" w:rsidRDefault="005B31ED" w:rsidP="005B31ED">
            <w:pPr>
              <w:spacing w:after="0" w:line="240" w:lineRule="auto"/>
              <w:rPr>
                <w:rFonts w:ascii="Arial" w:hAnsi="Arial" w:cs="Arial"/>
                <w:b/>
                <w:bCs/>
                <w:sz w:val="16"/>
                <w:szCs w:val="16"/>
              </w:rPr>
            </w:pPr>
            <w:r w:rsidRPr="00585BA9">
              <w:rPr>
                <w:rFonts w:ascii="Arial" w:hAnsi="Arial" w:cs="Arial"/>
                <w:b/>
                <w:bCs/>
                <w:sz w:val="16"/>
                <w:szCs w:val="16"/>
              </w:rPr>
              <w:t xml:space="preserve"> SISTEMA DE INCONTINENCIA FECAL </w:t>
            </w:r>
            <w:proofErr w:type="gramStart"/>
            <w:r w:rsidRPr="00585BA9">
              <w:rPr>
                <w:rFonts w:ascii="Arial" w:hAnsi="Arial" w:cs="Arial"/>
                <w:b/>
                <w:bCs/>
                <w:sz w:val="16"/>
                <w:szCs w:val="16"/>
              </w:rPr>
              <w:t>( EL</w:t>
            </w:r>
            <w:proofErr w:type="gramEnd"/>
            <w:r w:rsidRPr="00585BA9">
              <w:rPr>
                <w:rFonts w:ascii="Arial" w:hAnsi="Arial" w:cs="Arial"/>
                <w:b/>
                <w:bCs/>
                <w:sz w:val="16"/>
                <w:szCs w:val="16"/>
              </w:rPr>
              <w:t xml:space="preserve"> KIT DEBE CONTENER LO SIGUIENTE </w:t>
            </w:r>
          </w:p>
          <w:p w14:paraId="0F6AC13F" w14:textId="77777777" w:rsidR="005B31ED" w:rsidRPr="00585BA9" w:rsidRDefault="005B31ED" w:rsidP="006C4000">
            <w:pPr>
              <w:pStyle w:val="Prrafodelista"/>
              <w:numPr>
                <w:ilvl w:val="0"/>
                <w:numId w:val="114"/>
              </w:numPr>
              <w:spacing w:after="0" w:line="240" w:lineRule="auto"/>
              <w:ind w:left="242" w:hanging="242"/>
              <w:rPr>
                <w:rFonts w:ascii="Arial" w:hAnsi="Arial" w:cs="Arial"/>
                <w:sz w:val="16"/>
                <w:szCs w:val="16"/>
              </w:rPr>
            </w:pPr>
            <w:r w:rsidRPr="00585BA9">
              <w:rPr>
                <w:rFonts w:ascii="Arial" w:hAnsi="Arial" w:cs="Arial"/>
                <w:sz w:val="16"/>
                <w:szCs w:val="16"/>
              </w:rPr>
              <w:t>BALÓN DE CATETER EN SILICONA 100%</w:t>
            </w:r>
          </w:p>
          <w:p w14:paraId="0D8439CC" w14:textId="77777777" w:rsidR="005B31ED" w:rsidRPr="00585BA9" w:rsidRDefault="005B31ED" w:rsidP="006C4000">
            <w:pPr>
              <w:pStyle w:val="Prrafodelista"/>
              <w:numPr>
                <w:ilvl w:val="0"/>
                <w:numId w:val="114"/>
              </w:numPr>
              <w:spacing w:after="0" w:line="240" w:lineRule="auto"/>
              <w:ind w:left="242" w:hanging="242"/>
              <w:rPr>
                <w:rFonts w:ascii="Arial" w:hAnsi="Arial" w:cs="Arial"/>
                <w:sz w:val="16"/>
                <w:szCs w:val="16"/>
              </w:rPr>
            </w:pPr>
            <w:r w:rsidRPr="00585BA9">
              <w:rPr>
                <w:rFonts w:ascii="Arial" w:hAnsi="Arial" w:cs="Arial"/>
                <w:sz w:val="16"/>
                <w:szCs w:val="16"/>
              </w:rPr>
              <w:t xml:space="preserve">CONEXIÓN DE 1.50MTS </w:t>
            </w:r>
          </w:p>
          <w:p w14:paraId="24AA0B85" w14:textId="77777777" w:rsidR="005B31ED" w:rsidRPr="00585BA9" w:rsidRDefault="005B31ED" w:rsidP="006C4000">
            <w:pPr>
              <w:pStyle w:val="Prrafodelista"/>
              <w:numPr>
                <w:ilvl w:val="0"/>
                <w:numId w:val="114"/>
              </w:numPr>
              <w:spacing w:after="0" w:line="240" w:lineRule="auto"/>
              <w:ind w:left="242" w:hanging="242"/>
              <w:rPr>
                <w:rFonts w:ascii="Arial" w:hAnsi="Arial" w:cs="Arial"/>
                <w:sz w:val="16"/>
                <w:szCs w:val="16"/>
              </w:rPr>
            </w:pPr>
            <w:r w:rsidRPr="00585BA9">
              <w:rPr>
                <w:rFonts w:ascii="Arial" w:hAnsi="Arial" w:cs="Arial"/>
                <w:sz w:val="16"/>
                <w:szCs w:val="16"/>
              </w:rPr>
              <w:t>JERINGA DE 45CC</w:t>
            </w:r>
          </w:p>
          <w:p w14:paraId="2A88C0F0" w14:textId="77777777" w:rsidR="005B31ED" w:rsidRPr="00585BA9" w:rsidRDefault="005B31ED" w:rsidP="006C4000">
            <w:pPr>
              <w:pStyle w:val="Prrafodelista"/>
              <w:numPr>
                <w:ilvl w:val="0"/>
                <w:numId w:val="114"/>
              </w:numPr>
              <w:spacing w:after="0" w:line="240" w:lineRule="auto"/>
              <w:ind w:left="242" w:hanging="242"/>
              <w:rPr>
                <w:rFonts w:ascii="Arial" w:hAnsi="Arial" w:cs="Arial"/>
                <w:sz w:val="16"/>
                <w:szCs w:val="16"/>
              </w:rPr>
            </w:pPr>
            <w:r w:rsidRPr="00585BA9">
              <w:rPr>
                <w:rFonts w:ascii="Arial" w:hAnsi="Arial" w:cs="Arial"/>
                <w:sz w:val="16"/>
                <w:szCs w:val="16"/>
              </w:rPr>
              <w:t xml:space="preserve">PUERTO PARA INSUFLAR </w:t>
            </w:r>
          </w:p>
          <w:p w14:paraId="5B5E85F0" w14:textId="77777777" w:rsidR="005B31ED" w:rsidRPr="00585BA9" w:rsidRDefault="005B31ED" w:rsidP="006C4000">
            <w:pPr>
              <w:pStyle w:val="Prrafodelista"/>
              <w:numPr>
                <w:ilvl w:val="0"/>
                <w:numId w:val="114"/>
              </w:numPr>
              <w:spacing w:after="0" w:line="240" w:lineRule="auto"/>
              <w:ind w:left="242" w:hanging="242"/>
              <w:rPr>
                <w:rFonts w:ascii="Arial" w:hAnsi="Arial" w:cs="Arial"/>
                <w:b/>
                <w:bCs/>
                <w:sz w:val="16"/>
                <w:szCs w:val="16"/>
              </w:rPr>
            </w:pPr>
            <w:r w:rsidRPr="00585BA9">
              <w:rPr>
                <w:rFonts w:ascii="Arial" w:hAnsi="Arial" w:cs="Arial"/>
                <w:sz w:val="16"/>
                <w:szCs w:val="16"/>
              </w:rPr>
              <w:t>PUERTO PARA IRRIGAR</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4451E5B" w14:textId="2770FA35" w:rsidR="005B31ED" w:rsidRPr="00585BA9" w:rsidRDefault="00A8476F" w:rsidP="005B31ED">
            <w:pPr>
              <w:spacing w:after="0" w:line="240" w:lineRule="auto"/>
              <w:rPr>
                <w:rFonts w:ascii="Arial" w:hAnsi="Arial" w:cs="Arial"/>
                <w:b/>
                <w:bCs/>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AAA5E8C" w14:textId="77777777" w:rsidR="005B31ED" w:rsidRPr="00585BA9" w:rsidRDefault="005B31ED" w:rsidP="005B31ED">
            <w:pPr>
              <w:spacing w:after="0" w:line="240" w:lineRule="auto"/>
              <w:rPr>
                <w:sz w:val="20"/>
                <w:szCs w:val="20"/>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4FA2AB9" w14:textId="77777777" w:rsidR="005B31ED" w:rsidRPr="00585BA9" w:rsidRDefault="005B31ED" w:rsidP="005B31ED">
            <w:pPr>
              <w:spacing w:after="0" w:line="240" w:lineRule="auto"/>
              <w:rPr>
                <w:sz w:val="20"/>
                <w:szCs w:val="20"/>
              </w:rPr>
            </w:pP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C4603CD" w14:textId="77777777" w:rsidR="005B31ED" w:rsidRPr="00585BA9" w:rsidRDefault="005B31ED" w:rsidP="005B31ED">
            <w:pPr>
              <w:spacing w:after="0" w:line="240" w:lineRule="auto"/>
              <w:rPr>
                <w:sz w:val="20"/>
                <w:szCs w:val="20"/>
              </w:rPr>
            </w:pPr>
          </w:p>
        </w:tc>
      </w:tr>
      <w:tr w:rsidR="00585BA9" w:rsidRPr="00585BA9" w14:paraId="3329AD41" w14:textId="77777777" w:rsidTr="005B31ED">
        <w:trPr>
          <w:trHeight w:val="268"/>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328BAAF1" w14:textId="77777777" w:rsidR="005B31ED" w:rsidRPr="00585BA9" w:rsidRDefault="005B31ED" w:rsidP="005B31ED">
            <w:pPr>
              <w:spacing w:after="0" w:line="240" w:lineRule="auto"/>
              <w:jc w:val="center"/>
              <w:rPr>
                <w:rFonts w:ascii="Arial" w:hAnsi="Arial" w:cs="Arial"/>
                <w:b/>
                <w:bCs/>
                <w:sz w:val="16"/>
                <w:szCs w:val="16"/>
                <w:lang w:val="es-ES"/>
              </w:rPr>
            </w:pPr>
            <w:r w:rsidRPr="00585BA9">
              <w:rPr>
                <w:rFonts w:ascii="Arial" w:hAnsi="Arial" w:cs="Arial"/>
                <w:b/>
                <w:bCs/>
                <w:sz w:val="16"/>
                <w:szCs w:val="16"/>
              </w:rPr>
              <w:t xml:space="preserve">  </w:t>
            </w:r>
            <w:r w:rsidRPr="00585BA9">
              <w:rPr>
                <w:rFonts w:ascii="Arial" w:hAnsi="Arial" w:cs="Arial"/>
                <w:b/>
                <w:bCs/>
                <w:sz w:val="20"/>
                <w:szCs w:val="20"/>
              </w:rPr>
              <w:t>GRUPO No.24    APÓSITO MEMBRANA POLIMERICA</w:t>
            </w:r>
          </w:p>
        </w:tc>
      </w:tr>
      <w:tr w:rsidR="00585BA9" w:rsidRPr="00585BA9" w14:paraId="2F59C9FE"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0E857F3"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4C82EE1A"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5F539B4"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BB39B90" w14:textId="77777777" w:rsidR="005B31ED" w:rsidRPr="00585BA9" w:rsidRDefault="005B31ED" w:rsidP="005B31ED">
            <w:pPr>
              <w:spacing w:after="0" w:line="240" w:lineRule="auto"/>
              <w:rPr>
                <w:rFonts w:ascii="Arial" w:hAnsi="Arial" w:cs="Arial"/>
                <w:b/>
                <w:bCs/>
                <w:sz w:val="10"/>
                <w:szCs w:val="10"/>
              </w:rPr>
            </w:pPr>
            <w:r w:rsidRPr="00585BA9">
              <w:rPr>
                <w:rFonts w:ascii="Arial" w:hAnsi="Arial" w:cs="Arial"/>
                <w:b/>
                <w:bCs/>
                <w:sz w:val="10"/>
                <w:szCs w:val="10"/>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463AFBD"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OFRECE</w:t>
            </w:r>
          </w:p>
        </w:tc>
      </w:tr>
      <w:tr w:rsidR="00585BA9" w:rsidRPr="00585BA9" w14:paraId="279F6E64" w14:textId="77777777" w:rsidTr="00C06E0D">
        <w:trPr>
          <w:trHeight w:val="4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A6D125"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B230EF"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0C3F60" w14:textId="77777777" w:rsidR="005B31ED" w:rsidRPr="00585BA9" w:rsidRDefault="005B31ED" w:rsidP="005B31ED">
            <w:pPr>
              <w:spacing w:after="0" w:line="240" w:lineRule="auto"/>
              <w:rPr>
                <w:rFonts w:ascii="Arial" w:hAnsi="Arial" w:cs="Arial"/>
                <w:b/>
                <w:bCs/>
                <w:sz w:val="10"/>
                <w:szCs w:val="1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E83E23" w14:textId="77777777" w:rsidR="005B31ED" w:rsidRPr="00585BA9" w:rsidRDefault="005B31ED" w:rsidP="005B31ED">
            <w:pPr>
              <w:spacing w:after="0" w:line="240" w:lineRule="auto"/>
              <w:rPr>
                <w:rFonts w:ascii="Arial" w:hAnsi="Arial" w:cs="Arial"/>
                <w:b/>
                <w:bCs/>
                <w:sz w:val="10"/>
                <w:szCs w:val="10"/>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3A48CB8"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AB75E0A"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NO</w:t>
            </w:r>
          </w:p>
        </w:tc>
      </w:tr>
      <w:tr w:rsidR="00585BA9" w:rsidRPr="00585BA9" w14:paraId="55119FB9" w14:textId="77777777" w:rsidTr="00C06E0D">
        <w:trPr>
          <w:trHeight w:val="1435"/>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A5AB41E" w14:textId="77777777" w:rsidR="005B31ED" w:rsidRPr="00585BA9" w:rsidRDefault="005B31ED" w:rsidP="005B31E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4BCA8CE" w14:textId="77777777" w:rsidR="005B31ED" w:rsidRPr="00585BA9" w:rsidRDefault="005B31ED" w:rsidP="005B31ED">
            <w:pPr>
              <w:spacing w:after="0" w:line="240" w:lineRule="auto"/>
              <w:rPr>
                <w:rFonts w:ascii="Arial" w:hAnsi="Arial" w:cs="Arial"/>
                <w:b/>
                <w:sz w:val="16"/>
                <w:szCs w:val="16"/>
              </w:rPr>
            </w:pPr>
            <w:r w:rsidRPr="00585BA9">
              <w:rPr>
                <w:rFonts w:ascii="Arial" w:hAnsi="Arial" w:cs="Arial"/>
                <w:b/>
                <w:sz w:val="16"/>
                <w:szCs w:val="16"/>
              </w:rPr>
              <w:t xml:space="preserve">APOSITO MEMBRANA POLIMERICA </w:t>
            </w:r>
            <w:proofErr w:type="gramStart"/>
            <w:r w:rsidRPr="00585BA9">
              <w:rPr>
                <w:rFonts w:ascii="Arial" w:hAnsi="Arial" w:cs="Arial"/>
                <w:b/>
                <w:sz w:val="16"/>
                <w:szCs w:val="16"/>
              </w:rPr>
              <w:t>MULTIFUNCIONAL,ABSORBENTE</w:t>
            </w:r>
            <w:proofErr w:type="gramEnd"/>
            <w:r w:rsidRPr="00585BA9">
              <w:rPr>
                <w:rFonts w:ascii="Arial" w:hAnsi="Arial" w:cs="Arial"/>
                <w:b/>
                <w:sz w:val="16"/>
                <w:szCs w:val="16"/>
              </w:rPr>
              <w:t xml:space="preserve"> DE EXUDADO DE MODERADO A ABUNDANTE CON PLATA DE 10CM+/- 2CMX 10CM+/-2CM</w:t>
            </w:r>
          </w:p>
          <w:p w14:paraId="04A4D2BD" w14:textId="77777777" w:rsidR="005B31ED" w:rsidRPr="00585BA9" w:rsidRDefault="005B31ED" w:rsidP="006C4000">
            <w:pPr>
              <w:pStyle w:val="Prrafodelista"/>
              <w:numPr>
                <w:ilvl w:val="0"/>
                <w:numId w:val="115"/>
              </w:numPr>
              <w:spacing w:after="0" w:line="240" w:lineRule="auto"/>
              <w:ind w:left="241" w:hanging="241"/>
              <w:rPr>
                <w:rFonts w:ascii="Arial" w:hAnsi="Arial" w:cs="Arial"/>
                <w:sz w:val="16"/>
                <w:szCs w:val="16"/>
              </w:rPr>
            </w:pPr>
            <w:r w:rsidRPr="00585BA9">
              <w:rPr>
                <w:rFonts w:ascii="Arial" w:hAnsi="Arial" w:cs="Arial"/>
                <w:sz w:val="16"/>
                <w:szCs w:val="16"/>
              </w:rPr>
              <w:t>ESTERIL</w:t>
            </w:r>
          </w:p>
          <w:p w14:paraId="42353F5A" w14:textId="77777777" w:rsidR="005B31ED" w:rsidRPr="00585BA9" w:rsidRDefault="005B31ED" w:rsidP="006C4000">
            <w:pPr>
              <w:pStyle w:val="Prrafodelista"/>
              <w:numPr>
                <w:ilvl w:val="0"/>
                <w:numId w:val="115"/>
              </w:numPr>
              <w:spacing w:after="0" w:line="240" w:lineRule="auto"/>
              <w:ind w:left="241" w:hanging="241"/>
              <w:rPr>
                <w:rFonts w:ascii="Arial" w:hAnsi="Arial" w:cs="Arial"/>
                <w:sz w:val="16"/>
                <w:szCs w:val="16"/>
              </w:rPr>
            </w:pPr>
            <w:r w:rsidRPr="00585BA9">
              <w:rPr>
                <w:rFonts w:ascii="Arial" w:hAnsi="Arial" w:cs="Arial"/>
                <w:sz w:val="16"/>
                <w:szCs w:val="16"/>
              </w:rPr>
              <w:t>SURFACTANTE F68</w:t>
            </w:r>
          </w:p>
          <w:p w14:paraId="0FCC3D5C" w14:textId="77777777" w:rsidR="005B31ED" w:rsidRPr="00585BA9" w:rsidRDefault="005B31ED" w:rsidP="006C4000">
            <w:pPr>
              <w:pStyle w:val="Prrafodelista"/>
              <w:numPr>
                <w:ilvl w:val="0"/>
                <w:numId w:val="115"/>
              </w:numPr>
              <w:spacing w:after="0" w:line="240" w:lineRule="auto"/>
              <w:ind w:left="241" w:hanging="241"/>
              <w:rPr>
                <w:rFonts w:ascii="Arial" w:hAnsi="Arial" w:cs="Arial"/>
                <w:sz w:val="16"/>
                <w:szCs w:val="16"/>
              </w:rPr>
            </w:pPr>
            <w:r w:rsidRPr="00585BA9">
              <w:rPr>
                <w:rFonts w:ascii="Arial" w:hAnsi="Arial" w:cs="Arial"/>
                <w:sz w:val="16"/>
                <w:szCs w:val="16"/>
              </w:rPr>
              <w:t>GLICERINA</w:t>
            </w:r>
          </w:p>
          <w:p w14:paraId="295AA7D9" w14:textId="77777777" w:rsidR="005B31ED" w:rsidRPr="00585BA9" w:rsidRDefault="005B31ED" w:rsidP="006C4000">
            <w:pPr>
              <w:pStyle w:val="Prrafodelista"/>
              <w:numPr>
                <w:ilvl w:val="0"/>
                <w:numId w:val="115"/>
              </w:numPr>
              <w:spacing w:after="0" w:line="240" w:lineRule="auto"/>
              <w:ind w:left="241" w:hanging="241"/>
              <w:rPr>
                <w:rFonts w:ascii="Arial" w:hAnsi="Arial" w:cs="Arial"/>
                <w:sz w:val="16"/>
                <w:szCs w:val="16"/>
              </w:rPr>
            </w:pPr>
            <w:r w:rsidRPr="00585BA9">
              <w:rPr>
                <w:rFonts w:ascii="Arial" w:hAnsi="Arial" w:cs="Arial"/>
                <w:sz w:val="16"/>
                <w:szCs w:val="16"/>
              </w:rPr>
              <w:t>PLATA NANOCRISTALINA</w:t>
            </w:r>
          </w:p>
          <w:p w14:paraId="15E5F6DE" w14:textId="77777777" w:rsidR="005B31ED" w:rsidRPr="00585BA9" w:rsidRDefault="005B31ED" w:rsidP="006C4000">
            <w:pPr>
              <w:pStyle w:val="Prrafodelista"/>
              <w:numPr>
                <w:ilvl w:val="0"/>
                <w:numId w:val="115"/>
              </w:numPr>
              <w:spacing w:after="0" w:line="240" w:lineRule="auto"/>
              <w:ind w:left="241" w:hanging="241"/>
              <w:rPr>
                <w:rFonts w:ascii="Arial" w:hAnsi="Arial" w:cs="Arial"/>
                <w:b/>
                <w:sz w:val="16"/>
                <w:szCs w:val="16"/>
              </w:rPr>
            </w:pPr>
            <w:r w:rsidRPr="00585BA9">
              <w:rPr>
                <w:rFonts w:ascii="Arial" w:hAnsi="Arial" w:cs="Arial"/>
                <w:sz w:val="16"/>
                <w:szCs w:val="16"/>
              </w:rPr>
              <w:t>COPOLIMERO DE ALMIDON</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23C5D9E" w14:textId="5D846704" w:rsidR="005B31ED" w:rsidRPr="00585BA9" w:rsidRDefault="00DC4E3B" w:rsidP="005B31ED">
            <w:pPr>
              <w:spacing w:after="0" w:line="240" w:lineRule="auto"/>
              <w:rPr>
                <w:rFonts w:ascii="Arial" w:hAnsi="Arial" w:cs="Arial"/>
                <w:b/>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0E04E5D" w14:textId="77777777" w:rsidR="005B31ED" w:rsidRPr="00585BA9" w:rsidRDefault="005B31ED" w:rsidP="005B31ED">
            <w:pPr>
              <w:spacing w:after="0" w:line="240" w:lineRule="auto"/>
              <w:rPr>
                <w:sz w:val="20"/>
                <w:szCs w:val="20"/>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82B2911" w14:textId="77777777" w:rsidR="005B31ED" w:rsidRPr="00585BA9" w:rsidRDefault="005B31ED" w:rsidP="005B31ED">
            <w:pPr>
              <w:spacing w:after="0" w:line="240" w:lineRule="auto"/>
              <w:rPr>
                <w:sz w:val="20"/>
                <w:szCs w:val="20"/>
              </w:rPr>
            </w:pP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AD33E81" w14:textId="77777777" w:rsidR="005B31ED" w:rsidRPr="00585BA9" w:rsidRDefault="005B31ED" w:rsidP="005B31ED">
            <w:pPr>
              <w:spacing w:after="0" w:line="240" w:lineRule="auto"/>
              <w:rPr>
                <w:sz w:val="20"/>
                <w:szCs w:val="20"/>
              </w:rPr>
            </w:pPr>
          </w:p>
        </w:tc>
      </w:tr>
      <w:tr w:rsidR="00585BA9" w:rsidRPr="00585BA9" w14:paraId="5199F3E6" w14:textId="77777777" w:rsidTr="00C06E0D">
        <w:trPr>
          <w:trHeight w:val="55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0295347" w14:textId="77777777" w:rsidR="005B31ED" w:rsidRPr="00585BA9" w:rsidRDefault="005B31ED" w:rsidP="005B31ED">
            <w:pPr>
              <w:spacing w:after="0" w:line="240" w:lineRule="auto"/>
              <w:jc w:val="center"/>
              <w:rPr>
                <w:rFonts w:ascii="Arial" w:hAnsi="Arial" w:cs="Arial"/>
                <w:sz w:val="16"/>
                <w:szCs w:val="16"/>
                <w:lang w:val="es-ES"/>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C6C80D0" w14:textId="77777777" w:rsidR="005B31ED" w:rsidRPr="00585BA9" w:rsidRDefault="005B31ED" w:rsidP="005B31ED">
            <w:pPr>
              <w:spacing w:after="0" w:line="240" w:lineRule="auto"/>
              <w:rPr>
                <w:rFonts w:ascii="Arial" w:hAnsi="Arial" w:cs="Arial"/>
                <w:b/>
                <w:sz w:val="16"/>
                <w:szCs w:val="16"/>
              </w:rPr>
            </w:pPr>
            <w:r w:rsidRPr="00585BA9">
              <w:rPr>
                <w:rFonts w:ascii="Arial" w:hAnsi="Arial" w:cs="Arial"/>
                <w:b/>
                <w:sz w:val="16"/>
                <w:szCs w:val="16"/>
              </w:rPr>
              <w:t xml:space="preserve">APOSITO MEMBRANA POLIMERICA </w:t>
            </w:r>
            <w:proofErr w:type="gramStart"/>
            <w:r w:rsidRPr="00585BA9">
              <w:rPr>
                <w:rFonts w:ascii="Arial" w:hAnsi="Arial" w:cs="Arial"/>
                <w:b/>
                <w:sz w:val="16"/>
                <w:szCs w:val="16"/>
              </w:rPr>
              <w:t>MULTIFUNCIONAL,ABSORBENTE</w:t>
            </w:r>
            <w:proofErr w:type="gramEnd"/>
            <w:r w:rsidRPr="00585BA9">
              <w:rPr>
                <w:rFonts w:ascii="Arial" w:hAnsi="Arial" w:cs="Arial"/>
                <w:b/>
                <w:sz w:val="16"/>
                <w:szCs w:val="16"/>
              </w:rPr>
              <w:t xml:space="preserve"> DE EXUDADO DE MODERADO A ABUNDANTE SIN ADHESIVO DE 13CM+/- 2CMX 13CM+/-2CM</w:t>
            </w:r>
          </w:p>
          <w:p w14:paraId="1996AA58" w14:textId="77777777" w:rsidR="005B31ED" w:rsidRPr="00585BA9" w:rsidRDefault="005B31ED" w:rsidP="006C4000">
            <w:pPr>
              <w:pStyle w:val="Prrafodelista"/>
              <w:numPr>
                <w:ilvl w:val="0"/>
                <w:numId w:val="116"/>
              </w:numPr>
              <w:spacing w:after="0" w:line="240" w:lineRule="auto"/>
              <w:ind w:left="242" w:hanging="242"/>
              <w:rPr>
                <w:rFonts w:ascii="Arial" w:hAnsi="Arial" w:cs="Arial"/>
                <w:sz w:val="16"/>
                <w:szCs w:val="16"/>
              </w:rPr>
            </w:pPr>
            <w:r w:rsidRPr="00585BA9">
              <w:rPr>
                <w:rFonts w:ascii="Arial" w:hAnsi="Arial" w:cs="Arial"/>
                <w:sz w:val="16"/>
                <w:szCs w:val="16"/>
              </w:rPr>
              <w:t>ESTERIL</w:t>
            </w:r>
          </w:p>
          <w:p w14:paraId="4411B255" w14:textId="77777777" w:rsidR="005B31ED" w:rsidRPr="00585BA9" w:rsidRDefault="005B31ED" w:rsidP="006C4000">
            <w:pPr>
              <w:pStyle w:val="Prrafodelista"/>
              <w:numPr>
                <w:ilvl w:val="0"/>
                <w:numId w:val="116"/>
              </w:numPr>
              <w:spacing w:after="0" w:line="240" w:lineRule="auto"/>
              <w:ind w:left="242" w:hanging="242"/>
              <w:rPr>
                <w:rFonts w:ascii="Arial" w:hAnsi="Arial" w:cs="Arial"/>
                <w:sz w:val="16"/>
                <w:szCs w:val="16"/>
              </w:rPr>
            </w:pPr>
            <w:r w:rsidRPr="00585BA9">
              <w:rPr>
                <w:rFonts w:ascii="Arial" w:hAnsi="Arial" w:cs="Arial"/>
                <w:sz w:val="16"/>
                <w:szCs w:val="16"/>
              </w:rPr>
              <w:t>GLICERINA</w:t>
            </w:r>
          </w:p>
          <w:p w14:paraId="75F341D7" w14:textId="77777777" w:rsidR="005B31ED" w:rsidRPr="00585BA9" w:rsidRDefault="005B31ED" w:rsidP="006C4000">
            <w:pPr>
              <w:pStyle w:val="Prrafodelista"/>
              <w:numPr>
                <w:ilvl w:val="0"/>
                <w:numId w:val="116"/>
              </w:numPr>
              <w:spacing w:after="0" w:line="240" w:lineRule="auto"/>
              <w:ind w:left="242" w:hanging="242"/>
              <w:rPr>
                <w:rFonts w:ascii="Arial" w:hAnsi="Arial" w:cs="Arial"/>
                <w:sz w:val="16"/>
                <w:szCs w:val="16"/>
              </w:rPr>
            </w:pPr>
            <w:r w:rsidRPr="00585BA9">
              <w:rPr>
                <w:rFonts w:ascii="Arial" w:hAnsi="Arial" w:cs="Arial"/>
                <w:sz w:val="16"/>
                <w:szCs w:val="16"/>
              </w:rPr>
              <w:t>COPOLIMERO DE ALMIDON</w:t>
            </w:r>
          </w:p>
          <w:p w14:paraId="1031C294" w14:textId="77777777" w:rsidR="005B31ED" w:rsidRPr="00585BA9" w:rsidRDefault="005B31ED" w:rsidP="006C4000">
            <w:pPr>
              <w:pStyle w:val="Prrafodelista"/>
              <w:numPr>
                <w:ilvl w:val="0"/>
                <w:numId w:val="116"/>
              </w:numPr>
              <w:spacing w:after="0" w:line="240" w:lineRule="auto"/>
              <w:ind w:left="242" w:hanging="242"/>
              <w:rPr>
                <w:rFonts w:ascii="Arial" w:hAnsi="Arial" w:cs="Arial"/>
                <w:b/>
                <w:sz w:val="16"/>
                <w:szCs w:val="16"/>
              </w:rPr>
            </w:pPr>
            <w:r w:rsidRPr="00585BA9">
              <w:rPr>
                <w:rFonts w:ascii="Arial" w:hAnsi="Arial" w:cs="Arial"/>
                <w:sz w:val="16"/>
                <w:szCs w:val="16"/>
              </w:rPr>
              <w:t>SURFACTANTE F68</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600269C7" w14:textId="3B70F093" w:rsidR="005B31ED" w:rsidRPr="00585BA9" w:rsidRDefault="00DC4E3B" w:rsidP="005B31ED">
            <w:pPr>
              <w:spacing w:after="0" w:line="240" w:lineRule="auto"/>
              <w:rPr>
                <w:rFonts w:ascii="Arial" w:hAnsi="Arial" w:cs="Arial"/>
                <w:b/>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7A0D21B" w14:textId="77777777" w:rsidR="005B31ED" w:rsidRPr="00585BA9" w:rsidRDefault="005B31ED" w:rsidP="005B31ED">
            <w:pPr>
              <w:spacing w:after="0" w:line="240" w:lineRule="auto"/>
              <w:rPr>
                <w:sz w:val="20"/>
                <w:szCs w:val="20"/>
              </w:rPr>
            </w:pP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4FA93557" w14:textId="77777777" w:rsidR="005B31ED" w:rsidRPr="00585BA9" w:rsidRDefault="005B31ED" w:rsidP="005B31ED">
            <w:pPr>
              <w:spacing w:after="0" w:line="240" w:lineRule="auto"/>
              <w:rPr>
                <w:sz w:val="20"/>
                <w:szCs w:val="20"/>
              </w:rPr>
            </w:pP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9703B26" w14:textId="77777777" w:rsidR="005B31ED" w:rsidRPr="00585BA9" w:rsidRDefault="005B31ED" w:rsidP="005B31ED">
            <w:pPr>
              <w:spacing w:after="0" w:line="240" w:lineRule="auto"/>
              <w:rPr>
                <w:sz w:val="20"/>
                <w:szCs w:val="20"/>
              </w:rPr>
            </w:pPr>
          </w:p>
        </w:tc>
      </w:tr>
      <w:tr w:rsidR="00585BA9" w:rsidRPr="00585BA9" w14:paraId="0B1FEF45" w14:textId="77777777" w:rsidTr="004E5A38">
        <w:trPr>
          <w:trHeight w:val="77"/>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vAlign w:val="center"/>
            <w:hideMark/>
          </w:tcPr>
          <w:p w14:paraId="1A2EA941" w14:textId="77777777" w:rsidR="005B31ED" w:rsidRPr="00585BA9" w:rsidRDefault="005B31ED" w:rsidP="005B31ED">
            <w:pPr>
              <w:spacing w:after="0" w:line="240" w:lineRule="auto"/>
              <w:jc w:val="center"/>
              <w:rPr>
                <w:rFonts w:ascii="Arial" w:hAnsi="Arial" w:cs="Arial"/>
                <w:b/>
                <w:bCs/>
                <w:sz w:val="16"/>
                <w:szCs w:val="16"/>
                <w:lang w:val="es-ES"/>
              </w:rPr>
            </w:pPr>
            <w:r w:rsidRPr="00585BA9">
              <w:rPr>
                <w:rFonts w:ascii="Arial" w:hAnsi="Arial" w:cs="Arial"/>
                <w:b/>
                <w:bCs/>
                <w:sz w:val="20"/>
                <w:szCs w:val="20"/>
              </w:rPr>
              <w:t xml:space="preserve">GRUPO No. </w:t>
            </w:r>
            <w:proofErr w:type="gramStart"/>
            <w:r w:rsidRPr="00585BA9">
              <w:rPr>
                <w:rFonts w:ascii="Arial" w:hAnsi="Arial" w:cs="Arial"/>
                <w:b/>
                <w:bCs/>
                <w:sz w:val="20"/>
                <w:szCs w:val="20"/>
              </w:rPr>
              <w:t>25  INSUMOS</w:t>
            </w:r>
            <w:proofErr w:type="gramEnd"/>
            <w:r w:rsidRPr="00585BA9">
              <w:rPr>
                <w:rFonts w:ascii="Arial" w:hAnsi="Arial" w:cs="Arial"/>
                <w:b/>
                <w:bCs/>
                <w:sz w:val="20"/>
                <w:szCs w:val="20"/>
              </w:rPr>
              <w:t xml:space="preserve">  VARIOS   </w:t>
            </w:r>
          </w:p>
        </w:tc>
      </w:tr>
      <w:tr w:rsidR="00585BA9" w:rsidRPr="00585BA9" w14:paraId="3910D464" w14:textId="77777777" w:rsidTr="00C06E0D">
        <w:trPr>
          <w:trHeight w:val="240"/>
        </w:trPr>
        <w:tc>
          <w:tcPr>
            <w:tcW w:w="21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32AD692"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ITEM</w:t>
            </w:r>
          </w:p>
        </w:tc>
        <w:tc>
          <w:tcPr>
            <w:tcW w:w="3949" w:type="pct"/>
            <w:vMerge w:val="restart"/>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7D769B31" w14:textId="77777777" w:rsidR="005B31ED" w:rsidRPr="00585BA9" w:rsidRDefault="005B31ED" w:rsidP="005B31ED">
            <w:pPr>
              <w:spacing w:after="0" w:line="240" w:lineRule="auto"/>
              <w:jc w:val="center"/>
              <w:rPr>
                <w:rFonts w:ascii="Arial" w:hAnsi="Arial" w:cs="Arial"/>
                <w:b/>
                <w:bCs/>
                <w:sz w:val="14"/>
                <w:szCs w:val="14"/>
              </w:rPr>
            </w:pPr>
            <w:r w:rsidRPr="00585BA9">
              <w:rPr>
                <w:rFonts w:ascii="Arial" w:hAnsi="Arial" w:cs="Arial"/>
                <w:b/>
                <w:bCs/>
                <w:sz w:val="14"/>
                <w:szCs w:val="14"/>
              </w:rPr>
              <w:t>DESCRIPCION DE ELEMENTO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A2CA62E" w14:textId="77777777" w:rsidR="005B31ED" w:rsidRPr="00585BA9" w:rsidRDefault="005B31ED" w:rsidP="005B31ED">
            <w:pPr>
              <w:spacing w:after="0" w:line="240" w:lineRule="auto"/>
              <w:jc w:val="center"/>
              <w:rPr>
                <w:rFonts w:ascii="Arial" w:hAnsi="Arial" w:cs="Arial"/>
                <w:b/>
                <w:bCs/>
                <w:sz w:val="10"/>
                <w:szCs w:val="10"/>
              </w:rPr>
            </w:pPr>
            <w:r w:rsidRPr="00585BA9">
              <w:rPr>
                <w:rFonts w:ascii="Arial" w:hAnsi="Arial" w:cs="Arial"/>
                <w:b/>
                <w:bCs/>
                <w:sz w:val="10"/>
                <w:szCs w:val="10"/>
              </w:rPr>
              <w:t>UNIDAD DE MEDIDA</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DF00476" w14:textId="77777777" w:rsidR="005B31ED" w:rsidRPr="00585BA9" w:rsidRDefault="005B31ED" w:rsidP="005B31ED">
            <w:pPr>
              <w:spacing w:after="0" w:line="240" w:lineRule="auto"/>
              <w:rPr>
                <w:rFonts w:ascii="Arial" w:hAnsi="Arial" w:cs="Arial"/>
                <w:b/>
                <w:bCs/>
                <w:sz w:val="12"/>
                <w:szCs w:val="12"/>
              </w:rPr>
            </w:pPr>
            <w:r w:rsidRPr="00585BA9">
              <w:rPr>
                <w:rFonts w:ascii="Arial" w:hAnsi="Arial" w:cs="Arial"/>
                <w:b/>
                <w:bCs/>
                <w:sz w:val="12"/>
                <w:szCs w:val="12"/>
              </w:rPr>
              <w:t>MARCA</w:t>
            </w:r>
          </w:p>
        </w:tc>
        <w:tc>
          <w:tcPr>
            <w:tcW w:w="300"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BE7DCDC" w14:textId="77777777" w:rsidR="005B31ED" w:rsidRPr="00585BA9" w:rsidRDefault="005B31ED" w:rsidP="005B31ED">
            <w:pPr>
              <w:spacing w:after="0" w:line="240" w:lineRule="auto"/>
              <w:jc w:val="center"/>
              <w:rPr>
                <w:rFonts w:ascii="Arial" w:hAnsi="Arial" w:cs="Arial"/>
                <w:b/>
                <w:bCs/>
                <w:sz w:val="12"/>
                <w:szCs w:val="12"/>
              </w:rPr>
            </w:pPr>
            <w:r w:rsidRPr="00585BA9">
              <w:rPr>
                <w:rFonts w:ascii="Arial" w:hAnsi="Arial" w:cs="Arial"/>
                <w:b/>
                <w:bCs/>
                <w:sz w:val="12"/>
                <w:szCs w:val="12"/>
              </w:rPr>
              <w:t>OFRECE</w:t>
            </w:r>
          </w:p>
        </w:tc>
      </w:tr>
      <w:tr w:rsidR="00585BA9" w:rsidRPr="00585BA9" w14:paraId="5A3DFA89" w14:textId="77777777" w:rsidTr="00C06E0D">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B0CC87"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34CD4" w14:textId="77777777" w:rsidR="005B31ED" w:rsidRPr="00585BA9" w:rsidRDefault="005B31ED" w:rsidP="005B31ED">
            <w:pPr>
              <w:spacing w:after="0" w:line="240" w:lineRule="auto"/>
              <w:rPr>
                <w:rFonts w:ascii="Arial" w:hAnsi="Arial" w:cs="Arial"/>
                <w:b/>
                <w:bCs/>
                <w:sz w:val="14"/>
                <w:szCs w:val="14"/>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C74F88" w14:textId="77777777" w:rsidR="005B31ED" w:rsidRPr="00585BA9" w:rsidRDefault="005B31ED" w:rsidP="005B31ED">
            <w:pPr>
              <w:spacing w:after="0" w:line="240" w:lineRule="auto"/>
              <w:rPr>
                <w:rFonts w:ascii="Arial" w:hAnsi="Arial" w:cs="Arial"/>
                <w:b/>
                <w:bCs/>
                <w:sz w:val="12"/>
                <w:szCs w:val="1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3119D" w14:textId="77777777" w:rsidR="005B31ED" w:rsidRPr="00585BA9" w:rsidRDefault="005B31ED" w:rsidP="005B31ED">
            <w:pPr>
              <w:spacing w:after="0" w:line="240" w:lineRule="auto"/>
              <w:rPr>
                <w:rFonts w:ascii="Arial" w:hAnsi="Arial" w:cs="Arial"/>
                <w:b/>
                <w:bCs/>
                <w:sz w:val="12"/>
                <w:szCs w:val="12"/>
                <w:lang w:val="es-ES"/>
              </w:rPr>
            </w:pPr>
          </w:p>
        </w:tc>
        <w:tc>
          <w:tcPr>
            <w:tcW w:w="15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A077B84" w14:textId="77777777" w:rsidR="005B31ED" w:rsidRPr="00585BA9" w:rsidRDefault="005B31ED" w:rsidP="005B31ED">
            <w:pPr>
              <w:spacing w:after="0" w:line="240" w:lineRule="auto"/>
              <w:jc w:val="center"/>
              <w:rPr>
                <w:rFonts w:ascii="Arial" w:hAnsi="Arial" w:cs="Arial"/>
                <w:b/>
                <w:bCs/>
                <w:sz w:val="12"/>
                <w:szCs w:val="12"/>
              </w:rPr>
            </w:pPr>
            <w:r w:rsidRPr="00585BA9">
              <w:rPr>
                <w:rFonts w:ascii="Arial" w:hAnsi="Arial" w:cs="Arial"/>
                <w:b/>
                <w:bCs/>
                <w:sz w:val="12"/>
                <w:szCs w:val="12"/>
              </w:rPr>
              <w:t>SI</w:t>
            </w:r>
          </w:p>
        </w:tc>
        <w:tc>
          <w:tcPr>
            <w:tcW w:w="14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C1A5BBB" w14:textId="77777777" w:rsidR="005B31ED" w:rsidRPr="00585BA9" w:rsidRDefault="005B31ED" w:rsidP="005B31ED">
            <w:pPr>
              <w:spacing w:after="0" w:line="240" w:lineRule="auto"/>
              <w:jc w:val="center"/>
              <w:rPr>
                <w:rFonts w:ascii="Arial" w:hAnsi="Arial" w:cs="Arial"/>
                <w:b/>
                <w:bCs/>
                <w:sz w:val="12"/>
                <w:szCs w:val="12"/>
              </w:rPr>
            </w:pPr>
            <w:r w:rsidRPr="00585BA9">
              <w:rPr>
                <w:rFonts w:ascii="Arial" w:hAnsi="Arial" w:cs="Arial"/>
                <w:b/>
                <w:bCs/>
                <w:sz w:val="12"/>
                <w:szCs w:val="12"/>
              </w:rPr>
              <w:t>NO</w:t>
            </w:r>
          </w:p>
        </w:tc>
      </w:tr>
      <w:tr w:rsidR="00585BA9" w:rsidRPr="00585BA9" w14:paraId="03BDC204" w14:textId="77777777" w:rsidTr="00C06E0D">
        <w:trPr>
          <w:trHeight w:val="48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6C13F4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0EA6252C"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PAÑO SECO PARA PREPARACION DE LA PIEL</w:t>
            </w:r>
          </w:p>
          <w:p w14:paraId="16ECC54E" w14:textId="77777777" w:rsidR="00C06E0D" w:rsidRPr="00585BA9" w:rsidRDefault="00C06E0D" w:rsidP="006C4000">
            <w:pPr>
              <w:pStyle w:val="Prrafodelista"/>
              <w:numPr>
                <w:ilvl w:val="0"/>
                <w:numId w:val="117"/>
              </w:numPr>
              <w:spacing w:after="0" w:line="240" w:lineRule="auto"/>
              <w:ind w:left="242" w:hanging="242"/>
              <w:rPr>
                <w:rFonts w:ascii="Arial" w:hAnsi="Arial" w:cs="Arial"/>
                <w:sz w:val="16"/>
                <w:szCs w:val="16"/>
              </w:rPr>
            </w:pPr>
            <w:r w:rsidRPr="00585BA9">
              <w:rPr>
                <w:rFonts w:ascii="Arial" w:hAnsi="Arial" w:cs="Arial"/>
                <w:sz w:val="16"/>
                <w:szCs w:val="16"/>
              </w:rPr>
              <w:t xml:space="preserve">ESPONJA JABONOSA DE NAPA </w:t>
            </w:r>
          </w:p>
          <w:p w14:paraId="1459FD48" w14:textId="77777777" w:rsidR="00C06E0D" w:rsidRPr="00585BA9" w:rsidRDefault="00C06E0D" w:rsidP="006C4000">
            <w:pPr>
              <w:pStyle w:val="Prrafodelista"/>
              <w:numPr>
                <w:ilvl w:val="0"/>
                <w:numId w:val="117"/>
              </w:numPr>
              <w:spacing w:after="0" w:line="240" w:lineRule="auto"/>
              <w:ind w:left="242" w:hanging="242"/>
              <w:rPr>
                <w:rFonts w:ascii="Arial" w:hAnsi="Arial" w:cs="Arial"/>
                <w:sz w:val="16"/>
                <w:szCs w:val="16"/>
              </w:rPr>
            </w:pPr>
            <w:r w:rsidRPr="00585BA9">
              <w:rPr>
                <w:rFonts w:ascii="Arial" w:hAnsi="Arial" w:cs="Arial"/>
                <w:sz w:val="16"/>
                <w:szCs w:val="16"/>
              </w:rPr>
              <w:t>PH 5.5</w:t>
            </w:r>
          </w:p>
          <w:p w14:paraId="5B56729F" w14:textId="77777777" w:rsidR="00C06E0D" w:rsidRPr="00585BA9" w:rsidRDefault="00C06E0D" w:rsidP="006C4000">
            <w:pPr>
              <w:pStyle w:val="Prrafodelista"/>
              <w:numPr>
                <w:ilvl w:val="0"/>
                <w:numId w:val="117"/>
              </w:numPr>
              <w:spacing w:after="0" w:line="240" w:lineRule="auto"/>
              <w:ind w:left="242" w:hanging="242"/>
              <w:rPr>
                <w:rFonts w:ascii="Arial" w:hAnsi="Arial" w:cs="Arial"/>
                <w:b/>
                <w:bCs/>
                <w:sz w:val="16"/>
                <w:szCs w:val="16"/>
              </w:rPr>
            </w:pPr>
            <w:r w:rsidRPr="00585BA9">
              <w:rPr>
                <w:rFonts w:ascii="Arial" w:hAnsi="Arial" w:cs="Arial"/>
                <w:sz w:val="16"/>
                <w:szCs w:val="16"/>
              </w:rPr>
              <w:t>PROPIEDADES HIDRATANTES Y SUAVIZANTES EN GEL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1E7811D5" w14:textId="6D3329D6"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F50EA9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E43ED3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EEFE1F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5DADAF53" w14:textId="77777777" w:rsidTr="00C06E0D">
        <w:trPr>
          <w:trHeight w:val="8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1C8C6E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E846A22"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GEL DÉRMICO PARA HIDRATACIÓN DE HERIDAS CUTÁNEAS CON PROPILENGLICOL E </w:t>
            </w:r>
            <w:proofErr w:type="gramStart"/>
            <w:r w:rsidRPr="00585BA9">
              <w:rPr>
                <w:rFonts w:ascii="Arial" w:hAnsi="Arial" w:cs="Arial"/>
                <w:b/>
                <w:bCs/>
                <w:sz w:val="16"/>
                <w:szCs w:val="16"/>
              </w:rPr>
              <w:t>HYDANTOINA  (</w:t>
            </w:r>
            <w:proofErr w:type="gramEnd"/>
            <w:r w:rsidRPr="00585BA9">
              <w:rPr>
                <w:rFonts w:ascii="Arial" w:hAnsi="Arial" w:cs="Arial"/>
                <w:b/>
                <w:bCs/>
                <w:sz w:val="16"/>
                <w:szCs w:val="16"/>
              </w:rPr>
              <w:t>FENITOINA)</w:t>
            </w:r>
          </w:p>
          <w:p w14:paraId="28E873BE"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78AD0E3F"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ESTÉRIL</w:t>
            </w:r>
          </w:p>
          <w:p w14:paraId="22087901"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DISMINUYE EL RIEGO DE INFECCION</w:t>
            </w:r>
          </w:p>
          <w:p w14:paraId="3A16E76B"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QUE MANTENGA AMBIENTE HÚMEDO</w:t>
            </w:r>
          </w:p>
          <w:p w14:paraId="1BB8B55C"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CON HIDANTOINA, PROPILENGLICOL Y ACIDO BORICO</w:t>
            </w:r>
          </w:p>
          <w:p w14:paraId="18125AD3" w14:textId="77777777" w:rsidR="00C06E0D" w:rsidRPr="00585BA9" w:rsidRDefault="00C06E0D" w:rsidP="006C4000">
            <w:pPr>
              <w:pStyle w:val="Prrafodelista"/>
              <w:numPr>
                <w:ilvl w:val="0"/>
                <w:numId w:val="118"/>
              </w:numPr>
              <w:spacing w:after="0" w:line="240" w:lineRule="auto"/>
              <w:ind w:left="242" w:hanging="242"/>
              <w:rPr>
                <w:rFonts w:ascii="Arial" w:hAnsi="Arial" w:cs="Arial"/>
                <w:sz w:val="16"/>
                <w:szCs w:val="16"/>
              </w:rPr>
            </w:pPr>
            <w:r w:rsidRPr="00585BA9">
              <w:rPr>
                <w:rFonts w:ascii="Arial" w:hAnsi="Arial" w:cs="Arial"/>
                <w:sz w:val="16"/>
                <w:szCs w:val="16"/>
              </w:rPr>
              <w:t>QUE PERMITA LA HIDRATACIÓN DE HERIDAS CUTÁNEAS</w:t>
            </w:r>
          </w:p>
          <w:p w14:paraId="1333004F" w14:textId="77777777" w:rsidR="00C06E0D" w:rsidRPr="00585BA9" w:rsidRDefault="00C06E0D" w:rsidP="006C4000">
            <w:pPr>
              <w:pStyle w:val="Prrafodelista"/>
              <w:numPr>
                <w:ilvl w:val="0"/>
                <w:numId w:val="118"/>
              </w:numPr>
              <w:spacing w:after="0" w:line="240" w:lineRule="auto"/>
              <w:ind w:left="242" w:hanging="242"/>
              <w:rPr>
                <w:rFonts w:ascii="Arial" w:hAnsi="Arial" w:cs="Arial"/>
                <w:b/>
                <w:bCs/>
                <w:sz w:val="16"/>
                <w:szCs w:val="16"/>
              </w:rPr>
            </w:pPr>
            <w:r w:rsidRPr="00585BA9">
              <w:rPr>
                <w:rFonts w:ascii="Arial" w:hAnsi="Arial" w:cs="Arial"/>
                <w:sz w:val="16"/>
                <w:szCs w:val="16"/>
              </w:rPr>
              <w:lastRenderedPageBreak/>
              <w:t>PRESENTACION TUBO POR 85 GRAMOS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69F9E42" w14:textId="4289AAA0"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lastRenderedPageBreak/>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4870F5C"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C651DE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2E390CD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8210E2B" w14:textId="77777777" w:rsidTr="00C06E0D">
        <w:trPr>
          <w:trHeight w:val="114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B2BF79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0C6400A"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CAMPO QUIRURGICO </w:t>
            </w:r>
            <w:proofErr w:type="gramStart"/>
            <w:r w:rsidRPr="00585BA9">
              <w:rPr>
                <w:rFonts w:ascii="Arial" w:hAnsi="Arial" w:cs="Arial"/>
                <w:b/>
                <w:bCs/>
                <w:sz w:val="16"/>
                <w:szCs w:val="16"/>
              </w:rPr>
              <w:t>CON  YODO</w:t>
            </w:r>
            <w:proofErr w:type="gramEnd"/>
            <w:r w:rsidRPr="00585BA9">
              <w:rPr>
                <w:rFonts w:ascii="Arial" w:hAnsi="Arial" w:cs="Arial"/>
                <w:b/>
                <w:bCs/>
                <w:sz w:val="16"/>
                <w:szCs w:val="16"/>
              </w:rPr>
              <w:t xml:space="preserve"> DE  50 CM +/- 5 CM X 60 CM +/- 5 CM </w:t>
            </w:r>
          </w:p>
          <w:p w14:paraId="20936D91" w14:textId="77777777" w:rsidR="00C06E0D" w:rsidRPr="00585BA9" w:rsidRDefault="00C06E0D" w:rsidP="006C4000">
            <w:pPr>
              <w:pStyle w:val="Prrafodelista"/>
              <w:numPr>
                <w:ilvl w:val="0"/>
                <w:numId w:val="119"/>
              </w:numPr>
              <w:spacing w:after="0" w:line="240" w:lineRule="auto"/>
              <w:ind w:left="242" w:hanging="242"/>
              <w:rPr>
                <w:rFonts w:ascii="Arial" w:hAnsi="Arial" w:cs="Arial"/>
                <w:sz w:val="16"/>
                <w:szCs w:val="16"/>
              </w:rPr>
            </w:pPr>
            <w:r w:rsidRPr="00585BA9">
              <w:rPr>
                <w:rFonts w:ascii="Arial" w:hAnsi="Arial" w:cs="Arial"/>
                <w:sz w:val="16"/>
                <w:szCs w:val="16"/>
              </w:rPr>
              <w:t xml:space="preserve">ESTERIL </w:t>
            </w:r>
          </w:p>
          <w:p w14:paraId="52DF146A" w14:textId="77777777" w:rsidR="00C06E0D" w:rsidRPr="00585BA9" w:rsidRDefault="00C06E0D" w:rsidP="006C4000">
            <w:pPr>
              <w:pStyle w:val="Prrafodelista"/>
              <w:numPr>
                <w:ilvl w:val="0"/>
                <w:numId w:val="119"/>
              </w:numPr>
              <w:spacing w:after="0" w:line="240" w:lineRule="auto"/>
              <w:ind w:left="242" w:hanging="242"/>
              <w:rPr>
                <w:rFonts w:ascii="Arial" w:hAnsi="Arial" w:cs="Arial"/>
                <w:sz w:val="16"/>
                <w:szCs w:val="16"/>
              </w:rPr>
            </w:pPr>
            <w:r w:rsidRPr="00585BA9">
              <w:rPr>
                <w:rFonts w:ascii="Arial" w:hAnsi="Arial" w:cs="Arial"/>
                <w:sz w:val="16"/>
                <w:szCs w:val="16"/>
              </w:rPr>
              <w:t xml:space="preserve">LAMINA DE POLIESTER </w:t>
            </w:r>
          </w:p>
          <w:p w14:paraId="531EFDF3" w14:textId="77777777" w:rsidR="00C06E0D" w:rsidRPr="00585BA9" w:rsidRDefault="00C06E0D" w:rsidP="006C4000">
            <w:pPr>
              <w:pStyle w:val="Prrafodelista"/>
              <w:numPr>
                <w:ilvl w:val="0"/>
                <w:numId w:val="119"/>
              </w:numPr>
              <w:spacing w:after="0" w:line="240" w:lineRule="auto"/>
              <w:ind w:left="242" w:hanging="242"/>
              <w:rPr>
                <w:rFonts w:ascii="Arial" w:hAnsi="Arial" w:cs="Arial"/>
                <w:sz w:val="16"/>
                <w:szCs w:val="16"/>
              </w:rPr>
            </w:pPr>
            <w:r w:rsidRPr="00585BA9">
              <w:rPr>
                <w:rFonts w:ascii="Arial" w:hAnsi="Arial" w:cs="Arial"/>
                <w:sz w:val="16"/>
                <w:szCs w:val="16"/>
              </w:rPr>
              <w:t xml:space="preserve">VINIL PYRROLIDONA CON YODO </w:t>
            </w:r>
          </w:p>
          <w:p w14:paraId="67012C24" w14:textId="77777777" w:rsidR="00C06E0D" w:rsidRPr="00585BA9" w:rsidRDefault="00C06E0D" w:rsidP="006C4000">
            <w:pPr>
              <w:pStyle w:val="Prrafodelista"/>
              <w:numPr>
                <w:ilvl w:val="0"/>
                <w:numId w:val="119"/>
              </w:numPr>
              <w:spacing w:after="0" w:line="240" w:lineRule="auto"/>
              <w:ind w:left="242" w:hanging="242"/>
              <w:rPr>
                <w:rFonts w:ascii="Arial" w:hAnsi="Arial" w:cs="Arial"/>
                <w:sz w:val="16"/>
                <w:szCs w:val="16"/>
              </w:rPr>
            </w:pPr>
            <w:r w:rsidRPr="00585BA9">
              <w:rPr>
                <w:rFonts w:ascii="Arial" w:hAnsi="Arial" w:cs="Arial"/>
                <w:sz w:val="16"/>
                <w:szCs w:val="16"/>
              </w:rPr>
              <w:t>RECUBRIMIENTO CON SILICONA O ADHESIVO HIPOALERGÉNICO</w:t>
            </w:r>
          </w:p>
          <w:p w14:paraId="33074B41" w14:textId="77777777" w:rsidR="00C06E0D" w:rsidRPr="00585BA9" w:rsidRDefault="00C06E0D" w:rsidP="006C4000">
            <w:pPr>
              <w:pStyle w:val="Prrafodelista"/>
              <w:numPr>
                <w:ilvl w:val="0"/>
                <w:numId w:val="119"/>
              </w:numPr>
              <w:spacing w:after="0" w:line="240" w:lineRule="auto"/>
              <w:ind w:left="242" w:hanging="242"/>
              <w:rPr>
                <w:rFonts w:ascii="Arial" w:hAnsi="Arial" w:cs="Arial"/>
                <w:b/>
                <w:bCs/>
                <w:sz w:val="16"/>
                <w:szCs w:val="16"/>
              </w:rPr>
            </w:pPr>
            <w:r w:rsidRPr="00585BA9">
              <w:rPr>
                <w:rFonts w:ascii="Arial" w:hAnsi="Arial" w:cs="Arial"/>
                <w:sz w:val="16"/>
                <w:szCs w:val="16"/>
              </w:rPr>
              <w:t>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9DEBEDA" w14:textId="27967E38"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14C7A8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E064664"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1C75BFF"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F468543" w14:textId="77777777" w:rsidTr="00C06E0D">
        <w:trPr>
          <w:trHeight w:val="536"/>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7295AD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488FC8EB"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 CAMPO QUIRÚRGICO ESTÉRIL EN FORMA DE U  </w:t>
            </w:r>
          </w:p>
          <w:p w14:paraId="4F1BCA25" w14:textId="77777777" w:rsidR="00C06E0D" w:rsidRPr="00585BA9" w:rsidRDefault="00C06E0D" w:rsidP="006C4000">
            <w:pPr>
              <w:pStyle w:val="Prrafodelista"/>
              <w:numPr>
                <w:ilvl w:val="0"/>
                <w:numId w:val="120"/>
              </w:numPr>
              <w:spacing w:after="0" w:line="240" w:lineRule="auto"/>
              <w:ind w:left="241" w:hanging="241"/>
              <w:rPr>
                <w:rFonts w:ascii="Arial" w:hAnsi="Arial" w:cs="Arial"/>
                <w:sz w:val="16"/>
                <w:szCs w:val="16"/>
              </w:rPr>
            </w:pPr>
            <w:r w:rsidRPr="00585BA9">
              <w:rPr>
                <w:rFonts w:ascii="Arial" w:hAnsi="Arial" w:cs="Arial"/>
                <w:sz w:val="16"/>
                <w:szCs w:val="16"/>
              </w:rPr>
              <w:t xml:space="preserve">ESTERIL </w:t>
            </w:r>
          </w:p>
          <w:p w14:paraId="7826C10F" w14:textId="77777777" w:rsidR="00C06E0D" w:rsidRPr="00585BA9" w:rsidRDefault="00C06E0D" w:rsidP="006C4000">
            <w:pPr>
              <w:pStyle w:val="Prrafodelista"/>
              <w:numPr>
                <w:ilvl w:val="0"/>
                <w:numId w:val="120"/>
              </w:numPr>
              <w:spacing w:after="0" w:line="240" w:lineRule="auto"/>
              <w:ind w:left="241" w:hanging="241"/>
              <w:rPr>
                <w:rFonts w:ascii="Arial" w:hAnsi="Arial" w:cs="Arial"/>
                <w:sz w:val="16"/>
                <w:szCs w:val="16"/>
              </w:rPr>
            </w:pPr>
            <w:r w:rsidRPr="00585BA9">
              <w:rPr>
                <w:rFonts w:ascii="Arial" w:hAnsi="Arial" w:cs="Arial"/>
                <w:sz w:val="16"/>
                <w:szCs w:val="16"/>
              </w:rPr>
              <w:t>EMPAQUE INDIVIDUAL</w:t>
            </w:r>
          </w:p>
          <w:p w14:paraId="01C95191" w14:textId="77777777" w:rsidR="00C06E0D" w:rsidRPr="00585BA9" w:rsidRDefault="00C06E0D" w:rsidP="006C4000">
            <w:pPr>
              <w:pStyle w:val="Prrafodelista"/>
              <w:numPr>
                <w:ilvl w:val="0"/>
                <w:numId w:val="120"/>
              </w:numPr>
              <w:spacing w:after="0" w:line="240" w:lineRule="auto"/>
              <w:ind w:left="241" w:hanging="241"/>
              <w:rPr>
                <w:rFonts w:ascii="Arial" w:hAnsi="Arial" w:cs="Arial"/>
                <w:b/>
                <w:bCs/>
                <w:sz w:val="16"/>
                <w:szCs w:val="16"/>
              </w:rPr>
            </w:pPr>
            <w:r w:rsidRPr="00585BA9">
              <w:rPr>
                <w:rFonts w:ascii="Arial" w:hAnsi="Arial" w:cs="Arial"/>
                <w:sz w:val="16"/>
                <w:szCs w:val="16"/>
              </w:rPr>
              <w:t xml:space="preserve">PRESENTACIÓN 120 X 130 CM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34AD78F" w14:textId="4A9BB75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093C3F0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74BA5B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5C2269E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EF13E4C" w14:textId="77777777" w:rsidTr="00C06E0D">
        <w:trPr>
          <w:trHeight w:val="102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3F731ED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5</w:t>
            </w:r>
          </w:p>
        </w:tc>
        <w:tc>
          <w:tcPr>
            <w:tcW w:w="394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735DEC"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 PASTA MIEL EN TUBO 45 GRS</w:t>
            </w:r>
          </w:p>
          <w:p w14:paraId="6AE70092" w14:textId="77777777" w:rsidR="00C06E0D" w:rsidRPr="00585BA9" w:rsidRDefault="00C06E0D" w:rsidP="006C4000">
            <w:pPr>
              <w:pStyle w:val="Prrafodelista"/>
              <w:numPr>
                <w:ilvl w:val="0"/>
                <w:numId w:val="121"/>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3B0DD913" w14:textId="77777777" w:rsidR="00C06E0D" w:rsidRPr="00585BA9" w:rsidRDefault="00C06E0D" w:rsidP="006C4000">
            <w:pPr>
              <w:pStyle w:val="Prrafodelista"/>
              <w:numPr>
                <w:ilvl w:val="0"/>
                <w:numId w:val="121"/>
              </w:numPr>
              <w:spacing w:after="0" w:line="240" w:lineRule="auto"/>
              <w:ind w:left="242" w:hanging="242"/>
              <w:rPr>
                <w:rFonts w:ascii="Arial" w:hAnsi="Arial" w:cs="Arial"/>
                <w:sz w:val="16"/>
                <w:szCs w:val="16"/>
              </w:rPr>
            </w:pPr>
            <w:r w:rsidRPr="00585BA9">
              <w:rPr>
                <w:rFonts w:ascii="Arial" w:hAnsi="Arial" w:cs="Arial"/>
                <w:sz w:val="16"/>
                <w:szCs w:val="16"/>
              </w:rPr>
              <w:t>ESTÉRIL</w:t>
            </w:r>
          </w:p>
          <w:p w14:paraId="1D4D8772" w14:textId="77777777" w:rsidR="00C06E0D" w:rsidRPr="00585BA9" w:rsidRDefault="00C06E0D" w:rsidP="006C4000">
            <w:pPr>
              <w:pStyle w:val="Prrafodelista"/>
              <w:numPr>
                <w:ilvl w:val="0"/>
                <w:numId w:val="121"/>
              </w:numPr>
              <w:spacing w:after="0" w:line="240" w:lineRule="auto"/>
              <w:ind w:left="242" w:hanging="242"/>
              <w:rPr>
                <w:rFonts w:ascii="Arial" w:hAnsi="Arial" w:cs="Arial"/>
                <w:sz w:val="16"/>
                <w:szCs w:val="16"/>
              </w:rPr>
            </w:pPr>
            <w:r w:rsidRPr="00585BA9">
              <w:rPr>
                <w:rFonts w:ascii="Arial" w:hAnsi="Arial" w:cs="Arial"/>
                <w:sz w:val="16"/>
                <w:szCs w:val="16"/>
              </w:rPr>
              <w:t>QUE MANTENGA AMBIENTE HÚMEDO</w:t>
            </w:r>
          </w:p>
          <w:p w14:paraId="4251D636" w14:textId="77777777" w:rsidR="00C06E0D" w:rsidRPr="00585BA9" w:rsidRDefault="00C06E0D" w:rsidP="006C4000">
            <w:pPr>
              <w:pStyle w:val="Prrafodelista"/>
              <w:numPr>
                <w:ilvl w:val="0"/>
                <w:numId w:val="121"/>
              </w:numPr>
              <w:spacing w:after="0" w:line="240" w:lineRule="auto"/>
              <w:ind w:left="242" w:hanging="242"/>
              <w:rPr>
                <w:rFonts w:ascii="Arial" w:hAnsi="Arial" w:cs="Arial"/>
                <w:sz w:val="16"/>
                <w:szCs w:val="16"/>
              </w:rPr>
            </w:pPr>
            <w:r w:rsidRPr="00585BA9">
              <w:rPr>
                <w:rFonts w:ascii="Arial" w:hAnsi="Arial" w:cs="Arial"/>
                <w:sz w:val="16"/>
                <w:szCs w:val="16"/>
              </w:rPr>
              <w:t>DISMINUYE EL RIEGO DE INFECCION</w:t>
            </w:r>
          </w:p>
          <w:p w14:paraId="5893BF7D" w14:textId="3BC21BDB" w:rsidR="00C06E0D" w:rsidRPr="00585BA9" w:rsidRDefault="00C06E0D" w:rsidP="006C4000">
            <w:pPr>
              <w:pStyle w:val="Prrafodelista"/>
              <w:numPr>
                <w:ilvl w:val="0"/>
                <w:numId w:val="121"/>
              </w:numPr>
              <w:spacing w:after="0" w:line="240" w:lineRule="auto"/>
              <w:ind w:left="242" w:hanging="242"/>
              <w:rPr>
                <w:rFonts w:ascii="Arial" w:hAnsi="Arial" w:cs="Arial"/>
                <w:b/>
                <w:bCs/>
                <w:sz w:val="16"/>
                <w:szCs w:val="16"/>
              </w:rPr>
            </w:pPr>
            <w:r w:rsidRPr="00585BA9">
              <w:rPr>
                <w:rFonts w:ascii="Arial" w:hAnsi="Arial" w:cs="Arial"/>
                <w:sz w:val="16"/>
                <w:szCs w:val="16"/>
              </w:rPr>
              <w:t>MIEL LEPTOSPERMUN 100</w:t>
            </w:r>
            <w:proofErr w:type="gramStart"/>
            <w:r w:rsidRPr="00585BA9">
              <w:rPr>
                <w:rFonts w:ascii="Arial" w:hAnsi="Arial" w:cs="Arial"/>
                <w:sz w:val="16"/>
                <w:szCs w:val="16"/>
              </w:rPr>
              <w:t>%</w:t>
            </w:r>
            <w:r w:rsidR="00ED610B" w:rsidRPr="00585BA9">
              <w:rPr>
                <w:rFonts w:ascii="Arial" w:hAnsi="Arial" w:cs="Arial"/>
                <w:sz w:val="16"/>
                <w:szCs w:val="16"/>
              </w:rPr>
              <w:t xml:space="preserve">  O</w:t>
            </w:r>
            <w:proofErr w:type="gramEnd"/>
            <w:r w:rsidR="00ED610B" w:rsidRPr="00585BA9">
              <w:rPr>
                <w:rFonts w:ascii="Arial" w:hAnsi="Arial" w:cs="Arial"/>
                <w:sz w:val="16"/>
                <w:szCs w:val="16"/>
              </w:rPr>
              <w:t xml:space="preserve"> MIEL MANUKA 100%</w:t>
            </w:r>
          </w:p>
        </w:tc>
        <w:tc>
          <w:tcPr>
            <w:tcW w:w="274" w:type="pct"/>
            <w:tcBorders>
              <w:top w:val="single" w:sz="4" w:space="0" w:color="auto"/>
              <w:left w:val="single" w:sz="4" w:space="0" w:color="auto"/>
              <w:bottom w:val="single" w:sz="4" w:space="0" w:color="auto"/>
              <w:right w:val="single" w:sz="4" w:space="0" w:color="auto"/>
            </w:tcBorders>
            <w:vAlign w:val="center"/>
            <w:hideMark/>
          </w:tcPr>
          <w:p w14:paraId="37261180" w14:textId="61440E2D"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vAlign w:val="center"/>
            <w:hideMark/>
          </w:tcPr>
          <w:p w14:paraId="4A7A355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vAlign w:val="center"/>
            <w:hideMark/>
          </w:tcPr>
          <w:p w14:paraId="4D5D1C4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vAlign w:val="center"/>
            <w:hideMark/>
          </w:tcPr>
          <w:p w14:paraId="0812A930"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009D29B" w14:textId="77777777" w:rsidTr="00C06E0D">
        <w:trPr>
          <w:trHeight w:val="849"/>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17EFDBB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6</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7CD3A8C"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APOSITO EN GASA PARAFINADA DE 10CMX7 MTS </w:t>
            </w:r>
          </w:p>
          <w:p w14:paraId="474BEDBE" w14:textId="77777777" w:rsidR="00C06E0D" w:rsidRPr="00585BA9" w:rsidRDefault="00C06E0D" w:rsidP="006C4000">
            <w:pPr>
              <w:pStyle w:val="Prrafodelista"/>
              <w:numPr>
                <w:ilvl w:val="0"/>
                <w:numId w:val="122"/>
              </w:numPr>
              <w:spacing w:after="0" w:line="240" w:lineRule="auto"/>
              <w:ind w:left="242" w:hanging="242"/>
              <w:rPr>
                <w:rFonts w:ascii="Arial" w:hAnsi="Arial" w:cs="Arial"/>
                <w:sz w:val="16"/>
                <w:szCs w:val="16"/>
              </w:rPr>
            </w:pPr>
            <w:r w:rsidRPr="00585BA9">
              <w:rPr>
                <w:rFonts w:ascii="Arial" w:hAnsi="Arial" w:cs="Arial"/>
                <w:sz w:val="16"/>
                <w:szCs w:val="16"/>
              </w:rPr>
              <w:t xml:space="preserve">EN </w:t>
            </w:r>
            <w:proofErr w:type="gramStart"/>
            <w:r w:rsidRPr="00585BA9">
              <w:rPr>
                <w:rFonts w:ascii="Arial" w:hAnsi="Arial" w:cs="Arial"/>
                <w:sz w:val="16"/>
                <w:szCs w:val="16"/>
              </w:rPr>
              <w:t>POLIESTER,POLAMIDA</w:t>
            </w:r>
            <w:proofErr w:type="gramEnd"/>
            <w:r w:rsidRPr="00585BA9">
              <w:rPr>
                <w:rFonts w:ascii="Arial" w:hAnsi="Arial" w:cs="Arial"/>
                <w:sz w:val="16"/>
                <w:szCs w:val="16"/>
              </w:rPr>
              <w:t>,NO TEJIDA</w:t>
            </w:r>
          </w:p>
          <w:p w14:paraId="46EC668B" w14:textId="77777777" w:rsidR="00C06E0D" w:rsidRPr="00585BA9" w:rsidRDefault="00C06E0D" w:rsidP="006C4000">
            <w:pPr>
              <w:pStyle w:val="Prrafodelista"/>
              <w:numPr>
                <w:ilvl w:val="0"/>
                <w:numId w:val="122"/>
              </w:numPr>
              <w:spacing w:after="0" w:line="240" w:lineRule="auto"/>
              <w:ind w:left="242" w:hanging="242"/>
              <w:rPr>
                <w:rFonts w:ascii="Arial" w:hAnsi="Arial" w:cs="Arial"/>
                <w:sz w:val="16"/>
                <w:szCs w:val="16"/>
              </w:rPr>
            </w:pPr>
            <w:r w:rsidRPr="00585BA9">
              <w:rPr>
                <w:rFonts w:ascii="Arial" w:hAnsi="Arial" w:cs="Arial"/>
                <w:sz w:val="16"/>
                <w:szCs w:val="16"/>
              </w:rPr>
              <w:t xml:space="preserve">CON TRAMA DE POROS ABIERTOS </w:t>
            </w:r>
          </w:p>
          <w:p w14:paraId="7626B823" w14:textId="77777777" w:rsidR="00C06E0D" w:rsidRPr="00585BA9" w:rsidRDefault="00C06E0D" w:rsidP="006C4000">
            <w:pPr>
              <w:pStyle w:val="Prrafodelista"/>
              <w:numPr>
                <w:ilvl w:val="0"/>
                <w:numId w:val="122"/>
              </w:numPr>
              <w:spacing w:after="0" w:line="240" w:lineRule="auto"/>
              <w:ind w:left="242" w:hanging="242"/>
              <w:rPr>
                <w:rFonts w:ascii="Arial" w:hAnsi="Arial" w:cs="Arial"/>
                <w:sz w:val="16"/>
                <w:szCs w:val="16"/>
              </w:rPr>
            </w:pPr>
            <w:r w:rsidRPr="00585BA9">
              <w:rPr>
                <w:rFonts w:ascii="Arial" w:hAnsi="Arial" w:cs="Arial"/>
                <w:sz w:val="16"/>
                <w:szCs w:val="16"/>
              </w:rPr>
              <w:t>ANTIADHERENTE</w:t>
            </w:r>
          </w:p>
          <w:p w14:paraId="46730828" w14:textId="77777777" w:rsidR="00C06E0D" w:rsidRPr="00585BA9" w:rsidRDefault="00C06E0D" w:rsidP="006C4000">
            <w:pPr>
              <w:pStyle w:val="Prrafodelista"/>
              <w:numPr>
                <w:ilvl w:val="0"/>
                <w:numId w:val="122"/>
              </w:numPr>
              <w:spacing w:after="0" w:line="240" w:lineRule="auto"/>
              <w:ind w:left="242" w:hanging="242"/>
              <w:rPr>
                <w:rFonts w:ascii="Arial" w:hAnsi="Arial" w:cs="Arial"/>
                <w:b/>
                <w:bCs/>
                <w:sz w:val="16"/>
                <w:szCs w:val="16"/>
              </w:rPr>
            </w:pPr>
            <w:r w:rsidRPr="00585BA9">
              <w:rPr>
                <w:rFonts w:ascii="Arial" w:hAnsi="Arial" w:cs="Arial"/>
                <w:sz w:val="16"/>
                <w:szCs w:val="16"/>
              </w:rPr>
              <w:t>EMPAQUE HERMETICO DE ALUMINIO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60CC0AC" w14:textId="6A560449"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72484DA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AD86206"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A357658"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6F5334C" w14:textId="77777777" w:rsidTr="00C06E0D">
        <w:trPr>
          <w:trHeight w:val="72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3E14679"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7</w:t>
            </w:r>
          </w:p>
        </w:tc>
        <w:tc>
          <w:tcPr>
            <w:tcW w:w="3949" w:type="pct"/>
            <w:tcBorders>
              <w:top w:val="single" w:sz="4" w:space="0" w:color="auto"/>
              <w:left w:val="single" w:sz="4" w:space="0" w:color="auto"/>
              <w:bottom w:val="single" w:sz="4" w:space="0" w:color="auto"/>
              <w:right w:val="single" w:sz="4" w:space="0" w:color="auto"/>
            </w:tcBorders>
            <w:vAlign w:val="center"/>
            <w:hideMark/>
          </w:tcPr>
          <w:p w14:paraId="74595257"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APOSITO NO ADHERENTE IMPREGNADO CON YODOPOVIDONA </w:t>
            </w:r>
          </w:p>
          <w:p w14:paraId="21B8D143" w14:textId="77777777" w:rsidR="00C06E0D" w:rsidRPr="00585BA9" w:rsidRDefault="00C06E0D" w:rsidP="006C4000">
            <w:pPr>
              <w:pStyle w:val="Prrafodelista"/>
              <w:numPr>
                <w:ilvl w:val="0"/>
                <w:numId w:val="123"/>
              </w:numPr>
              <w:spacing w:after="0" w:line="240" w:lineRule="auto"/>
              <w:ind w:left="242" w:hanging="242"/>
              <w:rPr>
                <w:rFonts w:ascii="Arial" w:hAnsi="Arial" w:cs="Arial"/>
                <w:sz w:val="16"/>
                <w:szCs w:val="16"/>
              </w:rPr>
            </w:pPr>
            <w:r w:rsidRPr="00585BA9">
              <w:rPr>
                <w:rFonts w:ascii="Arial" w:hAnsi="Arial" w:cs="Arial"/>
                <w:sz w:val="16"/>
                <w:szCs w:val="16"/>
              </w:rPr>
              <w:t xml:space="preserve">ESTÉRIL          </w:t>
            </w:r>
          </w:p>
          <w:p w14:paraId="4A40C258" w14:textId="77777777" w:rsidR="00C06E0D" w:rsidRPr="00585BA9" w:rsidRDefault="00C06E0D" w:rsidP="006C4000">
            <w:pPr>
              <w:pStyle w:val="Prrafodelista"/>
              <w:numPr>
                <w:ilvl w:val="0"/>
                <w:numId w:val="123"/>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316C7CFE" w14:textId="77777777" w:rsidR="00C06E0D" w:rsidRPr="00585BA9" w:rsidRDefault="00C06E0D" w:rsidP="006C4000">
            <w:pPr>
              <w:pStyle w:val="Prrafodelista"/>
              <w:numPr>
                <w:ilvl w:val="0"/>
                <w:numId w:val="123"/>
              </w:numPr>
              <w:spacing w:after="0" w:line="240" w:lineRule="auto"/>
              <w:ind w:left="242" w:hanging="242"/>
              <w:rPr>
                <w:rFonts w:ascii="Arial" w:hAnsi="Arial" w:cs="Arial"/>
                <w:sz w:val="16"/>
                <w:szCs w:val="16"/>
              </w:rPr>
            </w:pPr>
            <w:r w:rsidRPr="00585BA9">
              <w:rPr>
                <w:rFonts w:ascii="Arial" w:hAnsi="Arial" w:cs="Arial"/>
                <w:sz w:val="16"/>
                <w:szCs w:val="16"/>
              </w:rPr>
              <w:t xml:space="preserve">CON YODOPOVIDONA </w:t>
            </w:r>
          </w:p>
          <w:p w14:paraId="2A03D9A4" w14:textId="77777777" w:rsidR="00C06E0D" w:rsidRPr="00585BA9" w:rsidRDefault="00C06E0D" w:rsidP="006C4000">
            <w:pPr>
              <w:pStyle w:val="Prrafodelista"/>
              <w:numPr>
                <w:ilvl w:val="0"/>
                <w:numId w:val="123"/>
              </w:numPr>
              <w:spacing w:after="0" w:line="240" w:lineRule="auto"/>
              <w:ind w:left="242" w:hanging="242"/>
              <w:rPr>
                <w:rFonts w:ascii="Arial" w:hAnsi="Arial" w:cs="Arial"/>
                <w:b/>
                <w:bCs/>
                <w:sz w:val="16"/>
                <w:szCs w:val="16"/>
              </w:rPr>
            </w:pPr>
            <w:r w:rsidRPr="00585BA9">
              <w:rPr>
                <w:rFonts w:ascii="Arial" w:hAnsi="Arial" w:cs="Arial"/>
                <w:sz w:val="16"/>
                <w:szCs w:val="16"/>
              </w:rPr>
              <w:t xml:space="preserve">TAMAÑO DE 9.5CMX 9.5CM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70C13959" w14:textId="7934932E"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FC20431"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127A53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8F9170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6807739D" w14:textId="77777777" w:rsidTr="00C06E0D">
        <w:trPr>
          <w:trHeight w:val="45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47BDB696"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8</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4127960"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APOSITO TRANSPARENTE EN ROLLO DE 10CMX 10MTS.</w:t>
            </w:r>
          </w:p>
          <w:p w14:paraId="63C72C64" w14:textId="77777777" w:rsidR="00C06E0D" w:rsidRPr="00585BA9" w:rsidRDefault="00C06E0D" w:rsidP="006C4000">
            <w:pPr>
              <w:pStyle w:val="Prrafodelista"/>
              <w:numPr>
                <w:ilvl w:val="0"/>
                <w:numId w:val="124"/>
              </w:numPr>
              <w:spacing w:after="0" w:line="240" w:lineRule="auto"/>
              <w:ind w:left="242" w:hanging="242"/>
              <w:rPr>
                <w:rFonts w:ascii="Arial" w:hAnsi="Arial" w:cs="Arial"/>
                <w:sz w:val="16"/>
                <w:szCs w:val="16"/>
              </w:rPr>
            </w:pPr>
            <w:r w:rsidRPr="00585BA9">
              <w:rPr>
                <w:rFonts w:ascii="Arial" w:hAnsi="Arial" w:cs="Arial"/>
                <w:sz w:val="16"/>
                <w:szCs w:val="16"/>
              </w:rPr>
              <w:t xml:space="preserve">TRANSPARENTE </w:t>
            </w:r>
          </w:p>
          <w:p w14:paraId="51F05252" w14:textId="6A4D1674" w:rsidR="00C06E0D" w:rsidRPr="00585BA9" w:rsidRDefault="00C06E0D" w:rsidP="00846FE5">
            <w:pPr>
              <w:pStyle w:val="Prrafodelista"/>
              <w:numPr>
                <w:ilvl w:val="0"/>
                <w:numId w:val="124"/>
              </w:numPr>
              <w:spacing w:after="0" w:line="240" w:lineRule="auto"/>
              <w:ind w:left="242" w:hanging="242"/>
              <w:rPr>
                <w:rFonts w:ascii="Arial" w:hAnsi="Arial" w:cs="Arial"/>
                <w:sz w:val="16"/>
                <w:szCs w:val="16"/>
              </w:rPr>
            </w:pPr>
            <w:r w:rsidRPr="00585BA9">
              <w:rPr>
                <w:rFonts w:ascii="Arial" w:hAnsi="Arial" w:cs="Arial"/>
                <w:sz w:val="16"/>
                <w:szCs w:val="16"/>
              </w:rPr>
              <w:t>TAMAÑO DE 10CMX10METROS EMPAQUE INDIVIDUAL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0B92EDEE" w14:textId="0C3896EC"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1EBE8AA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0ED9A4D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4E95E88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9E8923B" w14:textId="77777777" w:rsidTr="00C06E0D">
        <w:trPr>
          <w:trHeight w:val="39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0EB3AAF"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9</w:t>
            </w:r>
          </w:p>
        </w:tc>
        <w:tc>
          <w:tcPr>
            <w:tcW w:w="3949" w:type="pct"/>
            <w:tcBorders>
              <w:top w:val="single" w:sz="4" w:space="0" w:color="auto"/>
              <w:left w:val="single" w:sz="4" w:space="0" w:color="auto"/>
              <w:bottom w:val="single" w:sz="4" w:space="0" w:color="auto"/>
              <w:right w:val="single" w:sz="4" w:space="0" w:color="auto"/>
            </w:tcBorders>
            <w:vAlign w:val="center"/>
            <w:hideMark/>
          </w:tcPr>
          <w:p w14:paraId="5B370D96"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POLVOS PROTECTORES DE PIEL</w:t>
            </w:r>
          </w:p>
          <w:p w14:paraId="6A110E4E" w14:textId="77777777" w:rsidR="00C06E0D" w:rsidRPr="00585BA9" w:rsidRDefault="00C06E0D" w:rsidP="006C4000">
            <w:pPr>
              <w:pStyle w:val="Prrafodelista"/>
              <w:numPr>
                <w:ilvl w:val="0"/>
                <w:numId w:val="125"/>
              </w:numPr>
              <w:spacing w:after="0" w:line="240" w:lineRule="auto"/>
              <w:ind w:left="242" w:hanging="242"/>
              <w:rPr>
                <w:rFonts w:ascii="Arial" w:hAnsi="Arial" w:cs="Arial"/>
                <w:sz w:val="16"/>
                <w:szCs w:val="16"/>
              </w:rPr>
            </w:pPr>
            <w:r w:rsidRPr="00585BA9">
              <w:rPr>
                <w:rFonts w:ascii="Arial" w:hAnsi="Arial" w:cs="Arial"/>
                <w:sz w:val="16"/>
                <w:szCs w:val="16"/>
              </w:rPr>
              <w:t xml:space="preserve">EMPAQUE INDIVIDUAL </w:t>
            </w:r>
          </w:p>
          <w:p w14:paraId="2B5EB156" w14:textId="77777777" w:rsidR="00C06E0D" w:rsidRPr="00585BA9" w:rsidRDefault="00C06E0D" w:rsidP="006C4000">
            <w:pPr>
              <w:pStyle w:val="Prrafodelista"/>
              <w:numPr>
                <w:ilvl w:val="0"/>
                <w:numId w:val="125"/>
              </w:numPr>
              <w:spacing w:after="0" w:line="240" w:lineRule="auto"/>
              <w:ind w:left="242" w:hanging="242"/>
              <w:rPr>
                <w:rFonts w:ascii="Arial" w:hAnsi="Arial" w:cs="Arial"/>
                <w:sz w:val="16"/>
                <w:szCs w:val="16"/>
              </w:rPr>
            </w:pPr>
            <w:r w:rsidRPr="00585BA9">
              <w:rPr>
                <w:rFonts w:ascii="Arial" w:hAnsi="Arial" w:cs="Arial"/>
                <w:sz w:val="16"/>
                <w:szCs w:val="16"/>
              </w:rPr>
              <w:t xml:space="preserve">SODIO CARBOXIMETILCELULOSA </w:t>
            </w:r>
          </w:p>
          <w:p w14:paraId="6AC5F267" w14:textId="77777777" w:rsidR="00C06E0D" w:rsidRPr="00585BA9" w:rsidRDefault="00C06E0D" w:rsidP="006C4000">
            <w:pPr>
              <w:pStyle w:val="Prrafodelista"/>
              <w:numPr>
                <w:ilvl w:val="0"/>
                <w:numId w:val="125"/>
              </w:numPr>
              <w:spacing w:after="0" w:line="240" w:lineRule="auto"/>
              <w:ind w:left="242" w:hanging="242"/>
              <w:rPr>
                <w:rFonts w:ascii="Arial" w:hAnsi="Arial" w:cs="Arial"/>
                <w:sz w:val="16"/>
                <w:szCs w:val="16"/>
              </w:rPr>
            </w:pPr>
            <w:r w:rsidRPr="00585BA9">
              <w:rPr>
                <w:rFonts w:ascii="Arial" w:hAnsi="Arial" w:cs="Arial"/>
                <w:sz w:val="16"/>
                <w:szCs w:val="16"/>
              </w:rPr>
              <w:t>GOMA DE GUAR</w:t>
            </w:r>
          </w:p>
          <w:p w14:paraId="46F1422B" w14:textId="77777777" w:rsidR="00C06E0D" w:rsidRPr="00585BA9" w:rsidRDefault="00C06E0D" w:rsidP="006C4000">
            <w:pPr>
              <w:pStyle w:val="Prrafodelista"/>
              <w:numPr>
                <w:ilvl w:val="0"/>
                <w:numId w:val="125"/>
              </w:numPr>
              <w:spacing w:after="0" w:line="240" w:lineRule="auto"/>
              <w:ind w:left="242" w:hanging="242"/>
              <w:rPr>
                <w:rFonts w:ascii="Arial" w:hAnsi="Arial" w:cs="Arial"/>
                <w:b/>
                <w:bCs/>
                <w:sz w:val="16"/>
                <w:szCs w:val="16"/>
              </w:rPr>
            </w:pPr>
            <w:r w:rsidRPr="00585BA9">
              <w:rPr>
                <w:rFonts w:ascii="Arial" w:hAnsi="Arial" w:cs="Arial"/>
                <w:sz w:val="16"/>
                <w:szCs w:val="16"/>
              </w:rPr>
              <w:t xml:space="preserve">GOMA DE XANTANO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0844310" w14:textId="67599AFE"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D0D95A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D33F80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DBEC06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4C6954F4" w14:textId="77777777" w:rsidTr="00C06E0D">
        <w:trPr>
          <w:trHeight w:val="22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A3E8E5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10</w:t>
            </w:r>
          </w:p>
        </w:tc>
        <w:tc>
          <w:tcPr>
            <w:tcW w:w="3949" w:type="pct"/>
            <w:tcBorders>
              <w:top w:val="single" w:sz="4" w:space="0" w:color="auto"/>
              <w:left w:val="single" w:sz="4" w:space="0" w:color="auto"/>
              <w:bottom w:val="single" w:sz="4" w:space="0" w:color="auto"/>
              <w:right w:val="single" w:sz="4" w:space="0" w:color="auto"/>
            </w:tcBorders>
            <w:noWrap/>
            <w:vAlign w:val="center"/>
            <w:hideMark/>
          </w:tcPr>
          <w:p w14:paraId="1CE68BB3"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BARRERA LISA 20X20 CM</w:t>
            </w:r>
          </w:p>
          <w:p w14:paraId="538A1670" w14:textId="77777777" w:rsidR="00C06E0D" w:rsidRPr="00585BA9" w:rsidRDefault="00C06E0D" w:rsidP="006C4000">
            <w:pPr>
              <w:pStyle w:val="Prrafodelista"/>
              <w:numPr>
                <w:ilvl w:val="0"/>
                <w:numId w:val="126"/>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738B9A4E" w14:textId="77777777" w:rsidR="00C06E0D" w:rsidRPr="00585BA9" w:rsidRDefault="00C06E0D" w:rsidP="006C4000">
            <w:pPr>
              <w:pStyle w:val="Prrafodelista"/>
              <w:numPr>
                <w:ilvl w:val="0"/>
                <w:numId w:val="126"/>
              </w:numPr>
              <w:spacing w:after="0" w:line="240" w:lineRule="auto"/>
              <w:ind w:left="242" w:hanging="242"/>
              <w:rPr>
                <w:rFonts w:ascii="Arial" w:hAnsi="Arial" w:cs="Arial"/>
                <w:b/>
                <w:bCs/>
                <w:sz w:val="16"/>
                <w:szCs w:val="16"/>
              </w:rPr>
            </w:pPr>
            <w:r w:rsidRPr="00585BA9">
              <w:rPr>
                <w:rFonts w:ascii="Arial" w:hAnsi="Arial" w:cs="Arial"/>
                <w:sz w:val="16"/>
                <w:szCs w:val="16"/>
              </w:rPr>
              <w:t>A BASE DE HIDROCOLOIDE</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DAB9773" w14:textId="429959AF"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ADDED0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EDAB54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6769442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1F49C02" w14:textId="77777777" w:rsidTr="00C06E0D">
        <w:trPr>
          <w:trHeight w:val="741"/>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7FECEFF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11</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FBF33C5"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POLIHEXANIDA MAS BETINA EN GEL </w:t>
            </w:r>
          </w:p>
          <w:p w14:paraId="2531E06A" w14:textId="77777777" w:rsidR="00C06E0D" w:rsidRPr="00585BA9" w:rsidRDefault="00C06E0D" w:rsidP="006C4000">
            <w:pPr>
              <w:pStyle w:val="Prrafodelista"/>
              <w:numPr>
                <w:ilvl w:val="0"/>
                <w:numId w:val="127"/>
              </w:numPr>
              <w:spacing w:after="0" w:line="240" w:lineRule="auto"/>
              <w:ind w:left="242" w:hanging="242"/>
              <w:rPr>
                <w:rFonts w:ascii="Arial" w:hAnsi="Arial" w:cs="Arial"/>
                <w:sz w:val="16"/>
                <w:szCs w:val="16"/>
              </w:rPr>
            </w:pPr>
            <w:r w:rsidRPr="00585BA9">
              <w:rPr>
                <w:rFonts w:ascii="Arial" w:hAnsi="Arial" w:cs="Arial"/>
                <w:sz w:val="16"/>
                <w:szCs w:val="16"/>
              </w:rPr>
              <w:t>ESTERIL</w:t>
            </w:r>
          </w:p>
          <w:p w14:paraId="057AFFCE" w14:textId="77777777" w:rsidR="00C06E0D" w:rsidRPr="00585BA9" w:rsidRDefault="00C06E0D" w:rsidP="006C4000">
            <w:pPr>
              <w:pStyle w:val="Prrafodelista"/>
              <w:numPr>
                <w:ilvl w:val="0"/>
                <w:numId w:val="127"/>
              </w:numPr>
              <w:spacing w:after="0" w:line="240" w:lineRule="auto"/>
              <w:ind w:left="242" w:hanging="242"/>
              <w:rPr>
                <w:rFonts w:ascii="Arial" w:hAnsi="Arial" w:cs="Arial"/>
                <w:sz w:val="16"/>
                <w:szCs w:val="16"/>
              </w:rPr>
            </w:pPr>
            <w:r w:rsidRPr="00585BA9">
              <w:rPr>
                <w:rFonts w:ascii="Arial" w:hAnsi="Arial" w:cs="Arial"/>
                <w:sz w:val="16"/>
                <w:szCs w:val="16"/>
              </w:rPr>
              <w:t>EMPAQUE INDIVIDUAL</w:t>
            </w:r>
          </w:p>
          <w:p w14:paraId="5AB42547" w14:textId="77777777" w:rsidR="00C06E0D" w:rsidRPr="00585BA9" w:rsidRDefault="00C06E0D" w:rsidP="006C4000">
            <w:pPr>
              <w:pStyle w:val="Prrafodelista"/>
              <w:numPr>
                <w:ilvl w:val="0"/>
                <w:numId w:val="127"/>
              </w:numPr>
              <w:spacing w:after="0" w:line="240" w:lineRule="auto"/>
              <w:ind w:left="242" w:hanging="242"/>
              <w:rPr>
                <w:rFonts w:ascii="Arial" w:hAnsi="Arial" w:cs="Arial"/>
                <w:sz w:val="16"/>
                <w:szCs w:val="16"/>
              </w:rPr>
            </w:pPr>
            <w:r w:rsidRPr="00585BA9">
              <w:rPr>
                <w:rFonts w:ascii="Arial" w:hAnsi="Arial" w:cs="Arial"/>
                <w:sz w:val="16"/>
                <w:szCs w:val="16"/>
              </w:rPr>
              <w:t>A BASE POLIHEXANIDA MAS BETINA</w:t>
            </w:r>
          </w:p>
          <w:p w14:paraId="4C06EB69" w14:textId="77777777" w:rsidR="00C06E0D" w:rsidRPr="00585BA9" w:rsidRDefault="00C06E0D" w:rsidP="006C4000">
            <w:pPr>
              <w:pStyle w:val="Prrafodelista"/>
              <w:numPr>
                <w:ilvl w:val="0"/>
                <w:numId w:val="127"/>
              </w:numPr>
              <w:spacing w:after="0" w:line="240" w:lineRule="auto"/>
              <w:ind w:left="242" w:hanging="242"/>
              <w:rPr>
                <w:rFonts w:ascii="Arial" w:hAnsi="Arial" w:cs="Arial"/>
                <w:b/>
                <w:bCs/>
                <w:sz w:val="16"/>
                <w:szCs w:val="16"/>
              </w:rPr>
            </w:pPr>
            <w:r w:rsidRPr="00585BA9">
              <w:rPr>
                <w:rFonts w:ascii="Arial" w:hAnsi="Arial" w:cs="Arial"/>
                <w:sz w:val="16"/>
                <w:szCs w:val="16"/>
              </w:rPr>
              <w:t>PRESENTACION TUBO POR 30 ML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081F416" w14:textId="2B9E8ECE"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47DBAC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672FC0B"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43C2217"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023FCF5E" w14:textId="77777777" w:rsidTr="00C06E0D">
        <w:trPr>
          <w:trHeight w:val="992"/>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011AF6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12</w:t>
            </w:r>
          </w:p>
        </w:tc>
        <w:tc>
          <w:tcPr>
            <w:tcW w:w="3949" w:type="pct"/>
            <w:tcBorders>
              <w:top w:val="single" w:sz="4" w:space="0" w:color="auto"/>
              <w:left w:val="single" w:sz="4" w:space="0" w:color="auto"/>
              <w:bottom w:val="single" w:sz="4" w:space="0" w:color="auto"/>
              <w:right w:val="single" w:sz="4" w:space="0" w:color="auto"/>
            </w:tcBorders>
            <w:vAlign w:val="center"/>
            <w:hideMark/>
          </w:tcPr>
          <w:p w14:paraId="6183B301"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PASTA PROTECTORA-NIVELADORA DE PIEL</w:t>
            </w:r>
          </w:p>
          <w:p w14:paraId="14770602" w14:textId="77777777" w:rsidR="00C06E0D" w:rsidRPr="00585BA9" w:rsidRDefault="00C06E0D" w:rsidP="006C4000">
            <w:pPr>
              <w:pStyle w:val="Prrafodelista"/>
              <w:numPr>
                <w:ilvl w:val="0"/>
                <w:numId w:val="128"/>
              </w:numPr>
              <w:spacing w:after="0" w:line="240" w:lineRule="auto"/>
              <w:ind w:left="238" w:hanging="238"/>
              <w:rPr>
                <w:rFonts w:ascii="Arial" w:hAnsi="Arial" w:cs="Arial"/>
                <w:sz w:val="16"/>
                <w:szCs w:val="16"/>
              </w:rPr>
            </w:pPr>
            <w:r w:rsidRPr="00585BA9">
              <w:rPr>
                <w:rFonts w:ascii="Arial" w:hAnsi="Arial" w:cs="Arial"/>
                <w:sz w:val="16"/>
                <w:szCs w:val="16"/>
              </w:rPr>
              <w:t xml:space="preserve">CON HIDROCOLOIDE </w:t>
            </w:r>
          </w:p>
          <w:p w14:paraId="352E29A2" w14:textId="77777777" w:rsidR="00C06E0D" w:rsidRPr="00585BA9" w:rsidRDefault="00C06E0D" w:rsidP="006C4000">
            <w:pPr>
              <w:pStyle w:val="Prrafodelista"/>
              <w:numPr>
                <w:ilvl w:val="0"/>
                <w:numId w:val="128"/>
              </w:numPr>
              <w:spacing w:after="0" w:line="240" w:lineRule="auto"/>
              <w:ind w:left="238" w:hanging="238"/>
              <w:rPr>
                <w:rFonts w:ascii="Arial" w:hAnsi="Arial" w:cs="Arial"/>
                <w:sz w:val="16"/>
                <w:szCs w:val="16"/>
              </w:rPr>
            </w:pPr>
            <w:r w:rsidRPr="00585BA9">
              <w:rPr>
                <w:rFonts w:ascii="Arial" w:hAnsi="Arial" w:cs="Arial"/>
                <w:sz w:val="16"/>
                <w:szCs w:val="16"/>
              </w:rPr>
              <w:t xml:space="preserve">CON </w:t>
            </w:r>
            <w:proofErr w:type="gramStart"/>
            <w:r w:rsidRPr="00585BA9">
              <w:rPr>
                <w:rFonts w:ascii="Arial" w:hAnsi="Arial" w:cs="Arial"/>
                <w:sz w:val="16"/>
                <w:szCs w:val="16"/>
              </w:rPr>
              <w:t>GELATINA,PECTINA</w:t>
            </w:r>
            <w:proofErr w:type="gramEnd"/>
            <w:r w:rsidRPr="00585BA9">
              <w:rPr>
                <w:rFonts w:ascii="Arial" w:hAnsi="Arial" w:cs="Arial"/>
                <w:sz w:val="16"/>
                <w:szCs w:val="16"/>
              </w:rPr>
              <w:t xml:space="preserve">  Y CARBOMETILCELULOSA</w:t>
            </w:r>
          </w:p>
          <w:p w14:paraId="46FFFA74" w14:textId="77777777" w:rsidR="00C06E0D" w:rsidRPr="00585BA9" w:rsidRDefault="00C06E0D" w:rsidP="006C4000">
            <w:pPr>
              <w:pStyle w:val="Prrafodelista"/>
              <w:numPr>
                <w:ilvl w:val="0"/>
                <w:numId w:val="128"/>
              </w:numPr>
              <w:spacing w:after="0" w:line="240" w:lineRule="auto"/>
              <w:ind w:left="238" w:hanging="238"/>
              <w:rPr>
                <w:rFonts w:ascii="Arial" w:hAnsi="Arial" w:cs="Arial"/>
                <w:sz w:val="16"/>
                <w:szCs w:val="16"/>
              </w:rPr>
            </w:pPr>
            <w:r w:rsidRPr="00585BA9">
              <w:rPr>
                <w:rFonts w:ascii="Arial" w:hAnsi="Arial" w:cs="Arial"/>
                <w:sz w:val="16"/>
                <w:szCs w:val="16"/>
              </w:rPr>
              <w:t xml:space="preserve">MOLDEABLE </w:t>
            </w:r>
          </w:p>
          <w:p w14:paraId="6537FC5F" w14:textId="77777777" w:rsidR="00C06E0D" w:rsidRPr="00585BA9" w:rsidRDefault="00C06E0D" w:rsidP="006C4000">
            <w:pPr>
              <w:pStyle w:val="Prrafodelista"/>
              <w:numPr>
                <w:ilvl w:val="0"/>
                <w:numId w:val="128"/>
              </w:numPr>
              <w:spacing w:after="0" w:line="240" w:lineRule="auto"/>
              <w:ind w:left="238" w:hanging="238"/>
              <w:rPr>
                <w:rFonts w:ascii="Arial" w:hAnsi="Arial" w:cs="Arial"/>
                <w:b/>
                <w:bCs/>
                <w:sz w:val="16"/>
                <w:szCs w:val="16"/>
              </w:rPr>
            </w:pPr>
            <w:r w:rsidRPr="00585BA9">
              <w:rPr>
                <w:rFonts w:ascii="Arial" w:hAnsi="Arial" w:cs="Arial"/>
                <w:sz w:val="16"/>
                <w:szCs w:val="16"/>
              </w:rPr>
              <w:t>HIPOALERGENICA</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FD9A640" w14:textId="348CF879"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BCBA1A4"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5E04F9D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FF201E6"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612EF143" w14:textId="77777777" w:rsidTr="00C06E0D">
        <w:trPr>
          <w:trHeight w:val="924"/>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6502F188"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13</w:t>
            </w:r>
          </w:p>
        </w:tc>
        <w:tc>
          <w:tcPr>
            <w:tcW w:w="3949" w:type="pct"/>
            <w:tcBorders>
              <w:top w:val="single" w:sz="4" w:space="0" w:color="auto"/>
              <w:left w:val="single" w:sz="4" w:space="0" w:color="auto"/>
              <w:bottom w:val="single" w:sz="4" w:space="0" w:color="auto"/>
              <w:right w:val="single" w:sz="4" w:space="0" w:color="auto"/>
            </w:tcBorders>
            <w:vAlign w:val="center"/>
            <w:hideMark/>
          </w:tcPr>
          <w:p w14:paraId="3CF8EAF1" w14:textId="0B80BF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CAMPO CON ABERTURA EN U DE 200</w:t>
            </w:r>
            <w:proofErr w:type="gramStart"/>
            <w:r w:rsidRPr="00585BA9">
              <w:rPr>
                <w:rFonts w:ascii="Arial" w:hAnsi="Arial" w:cs="Arial"/>
                <w:b/>
                <w:bCs/>
                <w:sz w:val="16"/>
                <w:szCs w:val="16"/>
              </w:rPr>
              <w:t>CM  A</w:t>
            </w:r>
            <w:proofErr w:type="gramEnd"/>
            <w:r w:rsidRPr="00585BA9">
              <w:rPr>
                <w:rFonts w:ascii="Arial" w:hAnsi="Arial" w:cs="Arial"/>
                <w:b/>
                <w:bCs/>
                <w:sz w:val="16"/>
                <w:szCs w:val="16"/>
              </w:rPr>
              <w:t xml:space="preserve"> 280CM </w:t>
            </w:r>
          </w:p>
          <w:p w14:paraId="3459E5AF" w14:textId="77777777" w:rsidR="00C06E0D" w:rsidRPr="00585BA9" w:rsidRDefault="00C06E0D" w:rsidP="006C4000">
            <w:pPr>
              <w:pStyle w:val="Prrafodelista"/>
              <w:numPr>
                <w:ilvl w:val="0"/>
                <w:numId w:val="129"/>
              </w:numPr>
              <w:spacing w:after="0" w:line="240" w:lineRule="auto"/>
              <w:ind w:left="238" w:hanging="238"/>
              <w:rPr>
                <w:rFonts w:ascii="Arial" w:hAnsi="Arial" w:cs="Arial"/>
                <w:sz w:val="16"/>
                <w:szCs w:val="16"/>
              </w:rPr>
            </w:pPr>
            <w:r w:rsidRPr="00585BA9">
              <w:rPr>
                <w:rFonts w:ascii="Arial" w:hAnsi="Arial" w:cs="Arial"/>
                <w:sz w:val="16"/>
                <w:szCs w:val="16"/>
              </w:rPr>
              <w:t>TAMAÑO 260+/-20X 200+/-25CM</w:t>
            </w:r>
          </w:p>
          <w:p w14:paraId="77CD4502" w14:textId="77777777" w:rsidR="00C06E0D" w:rsidRPr="00585BA9" w:rsidRDefault="00C06E0D" w:rsidP="006C4000">
            <w:pPr>
              <w:pStyle w:val="Prrafodelista"/>
              <w:numPr>
                <w:ilvl w:val="0"/>
                <w:numId w:val="129"/>
              </w:numPr>
              <w:spacing w:after="0" w:line="240" w:lineRule="auto"/>
              <w:ind w:left="238" w:hanging="238"/>
              <w:rPr>
                <w:rFonts w:ascii="Arial" w:hAnsi="Arial" w:cs="Arial"/>
                <w:sz w:val="16"/>
                <w:szCs w:val="16"/>
              </w:rPr>
            </w:pPr>
            <w:r w:rsidRPr="00585BA9">
              <w:rPr>
                <w:rFonts w:ascii="Arial" w:hAnsi="Arial" w:cs="Arial"/>
                <w:sz w:val="16"/>
                <w:szCs w:val="16"/>
              </w:rPr>
              <w:t>EMPAQUE INDIVIDUAL</w:t>
            </w:r>
          </w:p>
          <w:p w14:paraId="18DD6726" w14:textId="77777777" w:rsidR="00C06E0D" w:rsidRPr="00585BA9" w:rsidRDefault="00C06E0D" w:rsidP="006C4000">
            <w:pPr>
              <w:pStyle w:val="Prrafodelista"/>
              <w:numPr>
                <w:ilvl w:val="0"/>
                <w:numId w:val="129"/>
              </w:numPr>
              <w:spacing w:after="0" w:line="240" w:lineRule="auto"/>
              <w:ind w:left="238" w:hanging="238"/>
              <w:rPr>
                <w:rFonts w:ascii="Arial" w:hAnsi="Arial" w:cs="Arial"/>
                <w:sz w:val="16"/>
                <w:szCs w:val="16"/>
              </w:rPr>
            </w:pPr>
            <w:r w:rsidRPr="00585BA9">
              <w:rPr>
                <w:rFonts w:ascii="Arial" w:hAnsi="Arial" w:cs="Arial"/>
                <w:sz w:val="16"/>
                <w:szCs w:val="16"/>
              </w:rPr>
              <w:t>ESTERIL</w:t>
            </w:r>
          </w:p>
          <w:p w14:paraId="00CAD561" w14:textId="77777777" w:rsidR="00C06E0D" w:rsidRPr="00585BA9" w:rsidRDefault="00C06E0D" w:rsidP="006C4000">
            <w:pPr>
              <w:pStyle w:val="Prrafodelista"/>
              <w:numPr>
                <w:ilvl w:val="0"/>
                <w:numId w:val="129"/>
              </w:numPr>
              <w:spacing w:after="0" w:line="240" w:lineRule="auto"/>
              <w:ind w:left="238" w:hanging="238"/>
              <w:rPr>
                <w:rFonts w:ascii="Arial" w:hAnsi="Arial" w:cs="Arial"/>
                <w:sz w:val="16"/>
                <w:szCs w:val="16"/>
              </w:rPr>
            </w:pPr>
            <w:r w:rsidRPr="00585BA9">
              <w:rPr>
                <w:rFonts w:ascii="Arial" w:hAnsi="Arial" w:cs="Arial"/>
                <w:sz w:val="16"/>
                <w:szCs w:val="16"/>
              </w:rPr>
              <w:t>IMPERMEABLE</w:t>
            </w:r>
          </w:p>
          <w:p w14:paraId="0068A30A" w14:textId="77777777" w:rsidR="00C06E0D" w:rsidRPr="00585BA9" w:rsidRDefault="00C06E0D" w:rsidP="006C4000">
            <w:pPr>
              <w:pStyle w:val="Prrafodelista"/>
              <w:numPr>
                <w:ilvl w:val="0"/>
                <w:numId w:val="129"/>
              </w:numPr>
              <w:spacing w:after="0" w:line="240" w:lineRule="auto"/>
              <w:ind w:left="238" w:hanging="238"/>
              <w:rPr>
                <w:rFonts w:ascii="Arial" w:hAnsi="Arial" w:cs="Arial"/>
                <w:b/>
                <w:bCs/>
                <w:sz w:val="16"/>
                <w:szCs w:val="16"/>
              </w:rPr>
            </w:pPr>
            <w:r w:rsidRPr="00585BA9">
              <w:rPr>
                <w:rFonts w:ascii="Arial" w:hAnsi="Arial" w:cs="Arial"/>
                <w:sz w:val="16"/>
                <w:szCs w:val="16"/>
              </w:rPr>
              <w:t>CAPA DE POLIPROPILENO NO TEJIDO</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49435DF9" w14:textId="6B9AD49C"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878E64B"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1127AE9B"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A621E3E"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35CB58ED" w14:textId="77777777" w:rsidTr="00C06E0D">
        <w:trPr>
          <w:trHeight w:val="557"/>
        </w:trPr>
        <w:tc>
          <w:tcPr>
            <w:tcW w:w="215" w:type="pct"/>
            <w:tcBorders>
              <w:top w:val="single" w:sz="4" w:space="0" w:color="auto"/>
              <w:left w:val="single" w:sz="4" w:space="0" w:color="auto"/>
              <w:bottom w:val="single" w:sz="4" w:space="0" w:color="auto"/>
              <w:right w:val="single" w:sz="4" w:space="0" w:color="auto"/>
            </w:tcBorders>
            <w:noWrap/>
            <w:vAlign w:val="bottom"/>
            <w:hideMark/>
          </w:tcPr>
          <w:p w14:paraId="60EA6EC8"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14</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CA8C786"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LIMPIADOR TRITICUM VULGARE MAS BARDANA</w:t>
            </w:r>
          </w:p>
          <w:p w14:paraId="11FB237E" w14:textId="77777777" w:rsidR="00C06E0D" w:rsidRPr="00585BA9" w:rsidRDefault="00C06E0D" w:rsidP="006C4000">
            <w:pPr>
              <w:pStyle w:val="Prrafodelista"/>
              <w:numPr>
                <w:ilvl w:val="0"/>
                <w:numId w:val="130"/>
              </w:numPr>
              <w:spacing w:after="0" w:line="240" w:lineRule="auto"/>
              <w:ind w:left="238" w:hanging="238"/>
              <w:rPr>
                <w:rFonts w:ascii="Arial" w:hAnsi="Arial" w:cs="Arial"/>
                <w:sz w:val="16"/>
                <w:szCs w:val="16"/>
              </w:rPr>
            </w:pPr>
            <w:r w:rsidRPr="00585BA9">
              <w:rPr>
                <w:rFonts w:ascii="Arial" w:hAnsi="Arial" w:cs="Arial"/>
                <w:sz w:val="16"/>
                <w:szCs w:val="16"/>
              </w:rPr>
              <w:t>ACCIÓN ANTOXIDANTE</w:t>
            </w:r>
          </w:p>
          <w:p w14:paraId="6A8D5B02" w14:textId="77777777" w:rsidR="00C06E0D" w:rsidRPr="00585BA9" w:rsidRDefault="00C06E0D" w:rsidP="006C4000">
            <w:pPr>
              <w:pStyle w:val="Prrafodelista"/>
              <w:numPr>
                <w:ilvl w:val="0"/>
                <w:numId w:val="130"/>
              </w:numPr>
              <w:spacing w:after="0" w:line="240" w:lineRule="auto"/>
              <w:ind w:left="238" w:hanging="238"/>
              <w:rPr>
                <w:rFonts w:ascii="Arial" w:hAnsi="Arial" w:cs="Arial"/>
                <w:sz w:val="16"/>
                <w:szCs w:val="16"/>
              </w:rPr>
            </w:pPr>
            <w:r w:rsidRPr="00585BA9">
              <w:rPr>
                <w:rFonts w:ascii="Arial" w:hAnsi="Arial" w:cs="Arial"/>
                <w:sz w:val="16"/>
                <w:szCs w:val="16"/>
              </w:rPr>
              <w:t>CON BARDANA</w:t>
            </w:r>
          </w:p>
          <w:p w14:paraId="4BE94B72" w14:textId="77777777" w:rsidR="00C06E0D" w:rsidRPr="00585BA9" w:rsidRDefault="00C06E0D" w:rsidP="006C4000">
            <w:pPr>
              <w:pStyle w:val="Prrafodelista"/>
              <w:numPr>
                <w:ilvl w:val="0"/>
                <w:numId w:val="130"/>
              </w:numPr>
              <w:spacing w:after="0" w:line="240" w:lineRule="auto"/>
              <w:ind w:left="238" w:hanging="238"/>
              <w:rPr>
                <w:rFonts w:ascii="Arial" w:hAnsi="Arial" w:cs="Arial"/>
                <w:b/>
                <w:bCs/>
                <w:sz w:val="16"/>
                <w:szCs w:val="16"/>
              </w:rPr>
            </w:pPr>
            <w:r w:rsidRPr="00585BA9">
              <w:rPr>
                <w:rFonts w:ascii="Arial" w:hAnsi="Arial" w:cs="Arial"/>
                <w:sz w:val="16"/>
                <w:szCs w:val="16"/>
              </w:rPr>
              <w:t>PRESENTACION 250ML</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0002795" w14:textId="4FDA2F40"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0FB70CC"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39230AA4"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05C08D4"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1EE068A7" w14:textId="77777777" w:rsidTr="00C06E0D">
        <w:trPr>
          <w:trHeight w:val="2066"/>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551F408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lastRenderedPageBreak/>
              <w:t>15</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AFA8ED9" w14:textId="029087C4" w:rsidR="00C06E0D" w:rsidRPr="00585BA9" w:rsidRDefault="00FC10B8" w:rsidP="00C06E0D">
            <w:pPr>
              <w:spacing w:after="0" w:line="240" w:lineRule="auto"/>
              <w:rPr>
                <w:rFonts w:ascii="Arial" w:hAnsi="Arial" w:cs="Arial"/>
                <w:b/>
                <w:bCs/>
                <w:sz w:val="16"/>
                <w:szCs w:val="16"/>
              </w:rPr>
            </w:pPr>
            <w:r w:rsidRPr="00585BA9">
              <w:rPr>
                <w:rFonts w:ascii="Arial" w:hAnsi="Arial" w:cs="Arial"/>
                <w:b/>
                <w:bCs/>
                <w:sz w:val="16"/>
                <w:szCs w:val="16"/>
              </w:rPr>
              <w:t>APOSITO PARA</w:t>
            </w:r>
            <w:r w:rsidRPr="00585BA9">
              <w:rPr>
                <w:rFonts w:ascii="Arial" w:hAnsi="Arial" w:cs="Arial"/>
                <w:sz w:val="16"/>
                <w:szCs w:val="16"/>
              </w:rPr>
              <w:t xml:space="preserve"> </w:t>
            </w:r>
            <w:r w:rsidR="00C06E0D" w:rsidRPr="00585BA9">
              <w:rPr>
                <w:rFonts w:ascii="Arial" w:hAnsi="Arial" w:cs="Arial"/>
                <w:b/>
                <w:bCs/>
                <w:sz w:val="16"/>
                <w:szCs w:val="16"/>
              </w:rPr>
              <w:t>ASEGURAMIENTO VASCULAR CENTRAL ADULTO CON PAD DE CLORHEXIDINA AL 2%</w:t>
            </w:r>
          </w:p>
          <w:p w14:paraId="6946E994"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 xml:space="preserve">PELICULA DE POLIURETANO QUE RECUBRA TODO EL APÓSITO INCLUIDAS LAS TIRAS DE SUJECCIÓN   </w:t>
            </w:r>
          </w:p>
          <w:p w14:paraId="607BCF4B"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proofErr w:type="gramStart"/>
            <w:r w:rsidRPr="00585BA9">
              <w:rPr>
                <w:rFonts w:ascii="Arial" w:hAnsi="Arial" w:cs="Arial"/>
                <w:sz w:val="16"/>
                <w:szCs w:val="16"/>
              </w:rPr>
              <w:t>APÓSITO  TRANSPARENTE</w:t>
            </w:r>
            <w:proofErr w:type="gramEnd"/>
            <w:r w:rsidRPr="00585BA9">
              <w:rPr>
                <w:rFonts w:ascii="Arial" w:hAnsi="Arial" w:cs="Arial"/>
                <w:sz w:val="16"/>
                <w:szCs w:val="16"/>
              </w:rPr>
              <w:t xml:space="preserve"> CON TODOS LOS BORDES REFORZADOS PARA ASEGURAMIENTO VASCULAR CENTRAL ADULTO DE 8.5CMX 10.5CM+/- 2CM</w:t>
            </w:r>
          </w:p>
          <w:p w14:paraId="08CC6C1B"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AUTOADHESIVO DE ACRILATO</w:t>
            </w:r>
          </w:p>
          <w:p w14:paraId="255C04F4"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 xml:space="preserve">TIRA DE MARCACION NO BORRABLE CON EL </w:t>
            </w:r>
            <w:proofErr w:type="gramStart"/>
            <w:r w:rsidRPr="00585BA9">
              <w:rPr>
                <w:rFonts w:ascii="Arial" w:hAnsi="Arial" w:cs="Arial"/>
                <w:sz w:val="16"/>
                <w:szCs w:val="16"/>
              </w:rPr>
              <w:t>AGUA  O</w:t>
            </w:r>
            <w:proofErr w:type="gramEnd"/>
            <w:r w:rsidRPr="00585BA9">
              <w:rPr>
                <w:rFonts w:ascii="Arial" w:hAnsi="Arial" w:cs="Arial"/>
                <w:sz w:val="16"/>
                <w:szCs w:val="16"/>
              </w:rPr>
              <w:t xml:space="preserve"> AL HUMEDAD EN LA TELA NO TEJIDA .HIPOALERGÉNICO, LIBRE DE LÁTEX. </w:t>
            </w:r>
          </w:p>
          <w:p w14:paraId="5636C082"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 xml:space="preserve">ESTÉRIL </w:t>
            </w:r>
          </w:p>
          <w:p w14:paraId="0D841A17"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 xml:space="preserve">EMPAQUE INDIVIDUAL </w:t>
            </w:r>
          </w:p>
          <w:p w14:paraId="1FE9962F" w14:textId="77777777" w:rsidR="00C06E0D" w:rsidRPr="00585BA9" w:rsidRDefault="00C06E0D" w:rsidP="006C4000">
            <w:pPr>
              <w:pStyle w:val="Prrafodelista"/>
              <w:numPr>
                <w:ilvl w:val="0"/>
                <w:numId w:val="131"/>
              </w:numPr>
              <w:spacing w:after="0" w:line="240" w:lineRule="auto"/>
              <w:ind w:left="238" w:hanging="238"/>
              <w:rPr>
                <w:rFonts w:ascii="Arial" w:hAnsi="Arial" w:cs="Arial"/>
                <w:sz w:val="16"/>
                <w:szCs w:val="16"/>
              </w:rPr>
            </w:pPr>
            <w:r w:rsidRPr="00585BA9">
              <w:rPr>
                <w:rFonts w:ascii="Arial" w:hAnsi="Arial" w:cs="Arial"/>
                <w:sz w:val="16"/>
                <w:szCs w:val="16"/>
              </w:rPr>
              <w:t>EL APÓSITO DEBE ADAPTARSE A MOVIMIENTOS DEL PACIENTE, CONTORNOS CORPORALES</w:t>
            </w:r>
          </w:p>
          <w:p w14:paraId="5F335AE5" w14:textId="77777777" w:rsidR="00C06E0D" w:rsidRPr="00585BA9" w:rsidRDefault="00C06E0D" w:rsidP="006C4000">
            <w:pPr>
              <w:pStyle w:val="Prrafodelista"/>
              <w:numPr>
                <w:ilvl w:val="0"/>
                <w:numId w:val="131"/>
              </w:numPr>
              <w:spacing w:after="0" w:line="240" w:lineRule="auto"/>
              <w:ind w:left="238" w:hanging="238"/>
              <w:rPr>
                <w:rFonts w:ascii="Arial" w:hAnsi="Arial" w:cs="Arial"/>
                <w:b/>
                <w:bCs/>
                <w:sz w:val="16"/>
                <w:szCs w:val="16"/>
              </w:rPr>
            </w:pPr>
            <w:r w:rsidRPr="00585BA9">
              <w:rPr>
                <w:rFonts w:ascii="Arial" w:hAnsi="Arial" w:cs="Arial"/>
                <w:sz w:val="16"/>
                <w:szCs w:val="16"/>
              </w:rPr>
              <w:t>CON PAD DE CLORHEXIDINA AL 2%</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032EA84" w14:textId="1DCBA5DE"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4C5BB64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756D7479"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031A3142"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74ABE261" w14:textId="77777777" w:rsidTr="00C06E0D">
        <w:trPr>
          <w:trHeight w:val="142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21B8093"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16</w:t>
            </w:r>
          </w:p>
        </w:tc>
        <w:tc>
          <w:tcPr>
            <w:tcW w:w="3949" w:type="pct"/>
            <w:tcBorders>
              <w:top w:val="single" w:sz="4" w:space="0" w:color="auto"/>
              <w:left w:val="single" w:sz="4" w:space="0" w:color="auto"/>
              <w:bottom w:val="single" w:sz="4" w:space="0" w:color="auto"/>
              <w:right w:val="single" w:sz="4" w:space="0" w:color="auto"/>
            </w:tcBorders>
            <w:vAlign w:val="center"/>
            <w:hideMark/>
          </w:tcPr>
          <w:p w14:paraId="142050D6"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 xml:space="preserve">APOSITO DE BIOCELULOSA HIDROBALANCE NO ADHERENTE CON POLIHEXAMATIL BIGUANIDA </w:t>
            </w:r>
          </w:p>
          <w:p w14:paraId="36C9D585" w14:textId="77777777" w:rsidR="00C06E0D" w:rsidRPr="00585BA9" w:rsidRDefault="00C06E0D" w:rsidP="006C4000">
            <w:pPr>
              <w:pStyle w:val="Prrafodelista"/>
              <w:numPr>
                <w:ilvl w:val="0"/>
                <w:numId w:val="132"/>
              </w:numPr>
              <w:spacing w:after="0" w:line="240" w:lineRule="auto"/>
              <w:ind w:left="238" w:hanging="238"/>
              <w:rPr>
                <w:rFonts w:ascii="Arial" w:hAnsi="Arial" w:cs="Arial"/>
                <w:sz w:val="16"/>
                <w:szCs w:val="16"/>
              </w:rPr>
            </w:pPr>
            <w:r w:rsidRPr="00585BA9">
              <w:rPr>
                <w:rFonts w:ascii="Arial" w:hAnsi="Arial" w:cs="Arial"/>
                <w:sz w:val="16"/>
                <w:szCs w:val="16"/>
              </w:rPr>
              <w:t xml:space="preserve">APOSITO ANTIMICROBIANO POLIHEXAMATIL </w:t>
            </w:r>
            <w:proofErr w:type="gramStart"/>
            <w:r w:rsidRPr="00585BA9">
              <w:rPr>
                <w:rFonts w:ascii="Arial" w:hAnsi="Arial" w:cs="Arial"/>
                <w:sz w:val="16"/>
                <w:szCs w:val="16"/>
              </w:rPr>
              <w:t>BIGUANIDA  (</w:t>
            </w:r>
            <w:proofErr w:type="gramEnd"/>
            <w:r w:rsidRPr="00585BA9">
              <w:rPr>
                <w:rFonts w:ascii="Arial" w:hAnsi="Arial" w:cs="Arial"/>
                <w:sz w:val="16"/>
                <w:szCs w:val="16"/>
              </w:rPr>
              <w:t>PHMB)</w:t>
            </w:r>
          </w:p>
          <w:p w14:paraId="7811167F" w14:textId="77777777" w:rsidR="00C06E0D" w:rsidRPr="00585BA9" w:rsidRDefault="00C06E0D" w:rsidP="006C4000">
            <w:pPr>
              <w:pStyle w:val="Prrafodelista"/>
              <w:numPr>
                <w:ilvl w:val="0"/>
                <w:numId w:val="132"/>
              </w:numPr>
              <w:spacing w:after="0" w:line="240" w:lineRule="auto"/>
              <w:ind w:left="238" w:hanging="238"/>
              <w:rPr>
                <w:rFonts w:ascii="Arial" w:hAnsi="Arial" w:cs="Arial"/>
                <w:sz w:val="16"/>
                <w:szCs w:val="16"/>
              </w:rPr>
            </w:pPr>
            <w:r w:rsidRPr="00585BA9">
              <w:rPr>
                <w:rFonts w:ascii="Arial" w:hAnsi="Arial" w:cs="Arial"/>
                <w:sz w:val="16"/>
                <w:szCs w:val="16"/>
              </w:rPr>
              <w:t>CAPA DE CARBOXIMETILCELULOSA 95%</w:t>
            </w:r>
          </w:p>
          <w:p w14:paraId="4298F568" w14:textId="77777777" w:rsidR="00C06E0D" w:rsidRPr="00585BA9" w:rsidRDefault="00C06E0D" w:rsidP="006C4000">
            <w:pPr>
              <w:pStyle w:val="Prrafodelista"/>
              <w:numPr>
                <w:ilvl w:val="0"/>
                <w:numId w:val="132"/>
              </w:numPr>
              <w:spacing w:after="0" w:line="240" w:lineRule="auto"/>
              <w:ind w:left="238" w:hanging="238"/>
              <w:rPr>
                <w:rFonts w:ascii="Arial" w:hAnsi="Arial" w:cs="Arial"/>
                <w:sz w:val="16"/>
                <w:szCs w:val="16"/>
              </w:rPr>
            </w:pPr>
            <w:r w:rsidRPr="00585BA9">
              <w:rPr>
                <w:rFonts w:ascii="Arial" w:hAnsi="Arial" w:cs="Arial"/>
                <w:sz w:val="16"/>
                <w:szCs w:val="16"/>
              </w:rPr>
              <w:t>ESTERIL</w:t>
            </w:r>
          </w:p>
          <w:p w14:paraId="010B6696" w14:textId="77777777" w:rsidR="00C06E0D" w:rsidRPr="00585BA9" w:rsidRDefault="00C06E0D" w:rsidP="006C4000">
            <w:pPr>
              <w:pStyle w:val="Prrafodelista"/>
              <w:numPr>
                <w:ilvl w:val="0"/>
                <w:numId w:val="132"/>
              </w:numPr>
              <w:spacing w:after="0" w:line="240" w:lineRule="auto"/>
              <w:ind w:left="238" w:hanging="238"/>
              <w:rPr>
                <w:rFonts w:ascii="Arial" w:hAnsi="Arial" w:cs="Arial"/>
                <w:sz w:val="16"/>
                <w:szCs w:val="16"/>
              </w:rPr>
            </w:pPr>
            <w:r w:rsidRPr="00585BA9">
              <w:rPr>
                <w:rFonts w:ascii="Arial" w:hAnsi="Arial" w:cs="Arial"/>
                <w:sz w:val="16"/>
                <w:szCs w:val="16"/>
              </w:rPr>
              <w:t>EXUDADO DE MODERADO A LEVE</w:t>
            </w:r>
          </w:p>
          <w:p w14:paraId="2D6B26C4" w14:textId="77777777" w:rsidR="00C06E0D" w:rsidRPr="00585BA9" w:rsidRDefault="00C06E0D" w:rsidP="006C4000">
            <w:pPr>
              <w:pStyle w:val="Prrafodelista"/>
              <w:numPr>
                <w:ilvl w:val="0"/>
                <w:numId w:val="132"/>
              </w:numPr>
              <w:spacing w:after="0" w:line="240" w:lineRule="auto"/>
              <w:ind w:left="238" w:hanging="238"/>
              <w:rPr>
                <w:rFonts w:ascii="Arial" w:hAnsi="Arial" w:cs="Arial"/>
                <w:sz w:val="16"/>
                <w:szCs w:val="16"/>
              </w:rPr>
            </w:pPr>
            <w:r w:rsidRPr="00585BA9">
              <w:rPr>
                <w:rFonts w:ascii="Arial" w:hAnsi="Arial" w:cs="Arial"/>
                <w:sz w:val="16"/>
                <w:szCs w:val="16"/>
              </w:rPr>
              <w:t>TAMAÑO DE 9CM+/- 1CMX 9CM+/- 1CMCM</w:t>
            </w:r>
          </w:p>
          <w:p w14:paraId="02BAEF5F" w14:textId="77777777" w:rsidR="00C06E0D" w:rsidRPr="00585BA9" w:rsidRDefault="00C06E0D" w:rsidP="006C4000">
            <w:pPr>
              <w:pStyle w:val="Prrafodelista"/>
              <w:numPr>
                <w:ilvl w:val="0"/>
                <w:numId w:val="132"/>
              </w:numPr>
              <w:spacing w:after="0" w:line="240" w:lineRule="auto"/>
              <w:ind w:left="238" w:hanging="238"/>
              <w:rPr>
                <w:rFonts w:ascii="Arial" w:hAnsi="Arial" w:cs="Arial"/>
                <w:b/>
                <w:bCs/>
                <w:sz w:val="16"/>
                <w:szCs w:val="16"/>
              </w:rPr>
            </w:pPr>
            <w:r w:rsidRPr="00585BA9">
              <w:rPr>
                <w:rFonts w:ascii="Arial" w:hAnsi="Arial" w:cs="Arial"/>
                <w:sz w:val="16"/>
                <w:szCs w:val="16"/>
              </w:rPr>
              <w:t xml:space="preserve">EMPAQUE INDIVIDUAL </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587DB709" w14:textId="291050BE"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69E3BA36"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06B8BEC"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18E3C291"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585BA9" w:rsidRPr="00585BA9" w14:paraId="2813FB47" w14:textId="77777777" w:rsidTr="00C06E0D">
        <w:trPr>
          <w:trHeight w:val="963"/>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01189BCD"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17</w:t>
            </w:r>
          </w:p>
        </w:tc>
        <w:tc>
          <w:tcPr>
            <w:tcW w:w="3949" w:type="pct"/>
            <w:tcBorders>
              <w:top w:val="single" w:sz="4" w:space="0" w:color="auto"/>
              <w:left w:val="single" w:sz="4" w:space="0" w:color="auto"/>
              <w:bottom w:val="single" w:sz="4" w:space="0" w:color="auto"/>
              <w:right w:val="single" w:sz="4" w:space="0" w:color="auto"/>
            </w:tcBorders>
            <w:vAlign w:val="center"/>
            <w:hideMark/>
          </w:tcPr>
          <w:p w14:paraId="281DC4FE" w14:textId="77777777" w:rsidR="00C06E0D" w:rsidRPr="00585BA9" w:rsidRDefault="00C06E0D" w:rsidP="00C06E0D">
            <w:pPr>
              <w:spacing w:after="0" w:line="240" w:lineRule="auto"/>
              <w:rPr>
                <w:rFonts w:ascii="Arial" w:hAnsi="Arial" w:cs="Arial"/>
                <w:b/>
                <w:bCs/>
                <w:sz w:val="16"/>
                <w:szCs w:val="16"/>
              </w:rPr>
            </w:pPr>
            <w:proofErr w:type="gramStart"/>
            <w:r w:rsidRPr="00585BA9">
              <w:rPr>
                <w:rFonts w:ascii="Arial" w:hAnsi="Arial" w:cs="Arial"/>
                <w:b/>
                <w:bCs/>
                <w:sz w:val="16"/>
                <w:szCs w:val="16"/>
              </w:rPr>
              <w:t>GEL  ANTIMICROBIANO</w:t>
            </w:r>
            <w:proofErr w:type="gramEnd"/>
            <w:r w:rsidRPr="00585BA9">
              <w:rPr>
                <w:rFonts w:ascii="Arial" w:hAnsi="Arial" w:cs="Arial"/>
                <w:b/>
                <w:bCs/>
                <w:sz w:val="16"/>
                <w:szCs w:val="16"/>
              </w:rPr>
              <w:t xml:space="preserve">  PARA EL CUIDADO  DE LAS HERIDAS 45GRS </w:t>
            </w:r>
          </w:p>
          <w:p w14:paraId="191AFCA0" w14:textId="77777777" w:rsidR="00C06E0D" w:rsidRPr="00585BA9" w:rsidRDefault="00C06E0D" w:rsidP="006C4000">
            <w:pPr>
              <w:pStyle w:val="Prrafodelista"/>
              <w:numPr>
                <w:ilvl w:val="0"/>
                <w:numId w:val="133"/>
              </w:numPr>
              <w:spacing w:after="0" w:line="240" w:lineRule="auto"/>
              <w:ind w:left="238" w:hanging="238"/>
              <w:rPr>
                <w:rFonts w:ascii="Arial" w:hAnsi="Arial" w:cs="Arial"/>
                <w:sz w:val="16"/>
                <w:szCs w:val="16"/>
              </w:rPr>
            </w:pPr>
            <w:r w:rsidRPr="00585BA9">
              <w:rPr>
                <w:rFonts w:ascii="Arial" w:hAnsi="Arial" w:cs="Arial"/>
                <w:sz w:val="16"/>
                <w:szCs w:val="16"/>
              </w:rPr>
              <w:t xml:space="preserve">ESTERIL </w:t>
            </w:r>
          </w:p>
          <w:p w14:paraId="3B5A3585" w14:textId="77777777" w:rsidR="00C06E0D" w:rsidRPr="00585BA9" w:rsidRDefault="00C06E0D" w:rsidP="006C4000">
            <w:pPr>
              <w:pStyle w:val="Prrafodelista"/>
              <w:numPr>
                <w:ilvl w:val="0"/>
                <w:numId w:val="133"/>
              </w:numPr>
              <w:spacing w:after="0" w:line="240" w:lineRule="auto"/>
              <w:ind w:left="238" w:hanging="238"/>
              <w:rPr>
                <w:rFonts w:ascii="Arial" w:hAnsi="Arial" w:cs="Arial"/>
                <w:sz w:val="16"/>
                <w:szCs w:val="16"/>
              </w:rPr>
            </w:pPr>
            <w:r w:rsidRPr="00585BA9">
              <w:rPr>
                <w:rFonts w:ascii="Arial" w:hAnsi="Arial" w:cs="Arial"/>
                <w:sz w:val="16"/>
                <w:szCs w:val="16"/>
              </w:rPr>
              <w:t xml:space="preserve">CON PLATA IONICA ACTIVA  </w:t>
            </w:r>
          </w:p>
          <w:p w14:paraId="0EC3F1AB" w14:textId="77777777" w:rsidR="00C06E0D" w:rsidRPr="00585BA9" w:rsidRDefault="00C06E0D" w:rsidP="006C4000">
            <w:pPr>
              <w:pStyle w:val="Prrafodelista"/>
              <w:numPr>
                <w:ilvl w:val="0"/>
                <w:numId w:val="133"/>
              </w:numPr>
              <w:spacing w:after="0" w:line="240" w:lineRule="auto"/>
              <w:ind w:left="238" w:hanging="238"/>
              <w:rPr>
                <w:rFonts w:ascii="Arial" w:hAnsi="Arial" w:cs="Arial"/>
                <w:sz w:val="16"/>
                <w:szCs w:val="16"/>
              </w:rPr>
            </w:pPr>
            <w:r w:rsidRPr="00585BA9">
              <w:rPr>
                <w:rFonts w:ascii="Arial" w:hAnsi="Arial" w:cs="Arial"/>
                <w:sz w:val="16"/>
                <w:szCs w:val="16"/>
              </w:rPr>
              <w:t>EN GEL</w:t>
            </w:r>
          </w:p>
          <w:p w14:paraId="0E1AEDB6" w14:textId="77777777" w:rsidR="00C06E0D" w:rsidRPr="00585BA9" w:rsidRDefault="00C06E0D" w:rsidP="006C4000">
            <w:pPr>
              <w:pStyle w:val="Prrafodelista"/>
              <w:numPr>
                <w:ilvl w:val="0"/>
                <w:numId w:val="133"/>
              </w:numPr>
              <w:spacing w:after="0" w:line="240" w:lineRule="auto"/>
              <w:ind w:left="238" w:hanging="238"/>
              <w:rPr>
                <w:rFonts w:ascii="Arial" w:hAnsi="Arial" w:cs="Arial"/>
                <w:b/>
                <w:bCs/>
                <w:sz w:val="16"/>
                <w:szCs w:val="16"/>
              </w:rPr>
            </w:pPr>
            <w:r w:rsidRPr="00585BA9">
              <w:rPr>
                <w:rFonts w:ascii="Arial" w:hAnsi="Arial" w:cs="Arial"/>
                <w:sz w:val="16"/>
                <w:szCs w:val="16"/>
              </w:rPr>
              <w:t>TUBO DE 45 GRS.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3A1E289F" w14:textId="10619652"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32093CDF"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2770FA13"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3436742F"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r w:rsidR="00C06E0D" w:rsidRPr="00585BA9" w14:paraId="63987467" w14:textId="77777777" w:rsidTr="00C06E0D">
        <w:trPr>
          <w:trHeight w:val="1150"/>
        </w:trPr>
        <w:tc>
          <w:tcPr>
            <w:tcW w:w="215" w:type="pct"/>
            <w:tcBorders>
              <w:top w:val="single" w:sz="4" w:space="0" w:color="auto"/>
              <w:left w:val="single" w:sz="4" w:space="0" w:color="auto"/>
              <w:bottom w:val="single" w:sz="4" w:space="0" w:color="auto"/>
              <w:right w:val="single" w:sz="4" w:space="0" w:color="auto"/>
            </w:tcBorders>
            <w:noWrap/>
            <w:vAlign w:val="center"/>
            <w:hideMark/>
          </w:tcPr>
          <w:p w14:paraId="219BA238"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18</w:t>
            </w:r>
          </w:p>
        </w:tc>
        <w:tc>
          <w:tcPr>
            <w:tcW w:w="3949" w:type="pct"/>
            <w:tcBorders>
              <w:top w:val="single" w:sz="4" w:space="0" w:color="auto"/>
              <w:left w:val="single" w:sz="4" w:space="0" w:color="auto"/>
              <w:bottom w:val="single" w:sz="4" w:space="0" w:color="auto"/>
              <w:right w:val="single" w:sz="4" w:space="0" w:color="auto"/>
            </w:tcBorders>
            <w:vAlign w:val="bottom"/>
            <w:hideMark/>
          </w:tcPr>
          <w:p w14:paraId="6AAB067F" w14:textId="77777777" w:rsidR="00C06E0D" w:rsidRPr="00585BA9" w:rsidRDefault="00C06E0D" w:rsidP="00C06E0D">
            <w:pPr>
              <w:spacing w:after="0" w:line="240" w:lineRule="auto"/>
              <w:rPr>
                <w:rFonts w:ascii="Arial" w:hAnsi="Arial" w:cs="Arial"/>
                <w:b/>
                <w:bCs/>
                <w:sz w:val="16"/>
                <w:szCs w:val="16"/>
              </w:rPr>
            </w:pPr>
            <w:r w:rsidRPr="00585BA9">
              <w:rPr>
                <w:rFonts w:ascii="Arial" w:hAnsi="Arial" w:cs="Arial"/>
                <w:b/>
                <w:bCs/>
                <w:sz w:val="16"/>
                <w:szCs w:val="16"/>
              </w:rPr>
              <w:t>APOSITO ESPUMADO TRILAMINAR BORDES SELLADOS CON PLATA Y CARBÓN DE 10CM+/- 3CM X 10CM3CM</w:t>
            </w:r>
          </w:p>
          <w:p w14:paraId="3E253344" w14:textId="77777777" w:rsidR="00C06E0D" w:rsidRPr="00585BA9" w:rsidRDefault="00C06E0D" w:rsidP="006C4000">
            <w:pPr>
              <w:pStyle w:val="Prrafodelista"/>
              <w:numPr>
                <w:ilvl w:val="0"/>
                <w:numId w:val="134"/>
              </w:numPr>
              <w:spacing w:after="0" w:line="240" w:lineRule="auto"/>
              <w:ind w:left="238" w:hanging="238"/>
              <w:rPr>
                <w:rFonts w:ascii="Arial" w:hAnsi="Arial" w:cs="Arial"/>
                <w:sz w:val="16"/>
                <w:szCs w:val="16"/>
              </w:rPr>
            </w:pPr>
            <w:r w:rsidRPr="00585BA9">
              <w:rPr>
                <w:rFonts w:ascii="Arial" w:hAnsi="Arial" w:cs="Arial"/>
                <w:sz w:val="16"/>
                <w:szCs w:val="16"/>
              </w:rPr>
              <w:t>PELÍCULA DE POLIURETANO PERFORADO CON PLATA</w:t>
            </w:r>
          </w:p>
          <w:p w14:paraId="342C9E95" w14:textId="77777777" w:rsidR="00C06E0D" w:rsidRPr="00585BA9" w:rsidRDefault="00C06E0D" w:rsidP="006C4000">
            <w:pPr>
              <w:pStyle w:val="Prrafodelista"/>
              <w:numPr>
                <w:ilvl w:val="0"/>
                <w:numId w:val="134"/>
              </w:numPr>
              <w:spacing w:after="0" w:line="240" w:lineRule="auto"/>
              <w:ind w:left="238" w:hanging="238"/>
              <w:rPr>
                <w:rFonts w:ascii="Arial" w:hAnsi="Arial" w:cs="Arial"/>
                <w:sz w:val="16"/>
                <w:szCs w:val="16"/>
              </w:rPr>
            </w:pPr>
            <w:r w:rsidRPr="00585BA9">
              <w:rPr>
                <w:rFonts w:ascii="Arial" w:hAnsi="Arial" w:cs="Arial"/>
                <w:sz w:val="16"/>
                <w:szCs w:val="16"/>
              </w:rPr>
              <w:t>ESPUMA DE 5MM DE GROSOR</w:t>
            </w:r>
          </w:p>
          <w:p w14:paraId="2ECC7CAB" w14:textId="77777777" w:rsidR="00C06E0D" w:rsidRPr="00585BA9" w:rsidRDefault="00C06E0D" w:rsidP="006C4000">
            <w:pPr>
              <w:pStyle w:val="Prrafodelista"/>
              <w:numPr>
                <w:ilvl w:val="0"/>
                <w:numId w:val="134"/>
              </w:numPr>
              <w:spacing w:after="0" w:line="240" w:lineRule="auto"/>
              <w:ind w:left="238" w:hanging="238"/>
              <w:rPr>
                <w:rFonts w:ascii="Arial" w:hAnsi="Arial" w:cs="Arial"/>
                <w:sz w:val="16"/>
                <w:szCs w:val="16"/>
              </w:rPr>
            </w:pPr>
            <w:r w:rsidRPr="00585BA9">
              <w:rPr>
                <w:rFonts w:ascii="Arial" w:hAnsi="Arial" w:cs="Arial"/>
                <w:sz w:val="16"/>
                <w:szCs w:val="16"/>
              </w:rPr>
              <w:t>ALMOHADILLA CON CARBÓN ACTIVADO</w:t>
            </w:r>
          </w:p>
          <w:p w14:paraId="75D76AFC" w14:textId="77777777" w:rsidR="00C06E0D" w:rsidRPr="00585BA9" w:rsidRDefault="00C06E0D" w:rsidP="006C4000">
            <w:pPr>
              <w:pStyle w:val="Prrafodelista"/>
              <w:numPr>
                <w:ilvl w:val="0"/>
                <w:numId w:val="134"/>
              </w:numPr>
              <w:spacing w:after="0" w:line="240" w:lineRule="auto"/>
              <w:ind w:left="238" w:hanging="238"/>
              <w:rPr>
                <w:rFonts w:ascii="Arial" w:hAnsi="Arial" w:cs="Arial"/>
                <w:sz w:val="16"/>
                <w:szCs w:val="16"/>
              </w:rPr>
            </w:pPr>
            <w:r w:rsidRPr="00585BA9">
              <w:rPr>
                <w:rFonts w:ascii="Arial" w:hAnsi="Arial" w:cs="Arial"/>
                <w:sz w:val="16"/>
                <w:szCs w:val="16"/>
              </w:rPr>
              <w:t>SEGUNDA ESPUMA DE POLIURETANO DE 3MM</w:t>
            </w:r>
          </w:p>
          <w:p w14:paraId="64302E98" w14:textId="77777777" w:rsidR="00C06E0D" w:rsidRPr="00585BA9" w:rsidRDefault="00C06E0D" w:rsidP="006C4000">
            <w:pPr>
              <w:pStyle w:val="Prrafodelista"/>
              <w:numPr>
                <w:ilvl w:val="0"/>
                <w:numId w:val="134"/>
              </w:numPr>
              <w:spacing w:after="0" w:line="240" w:lineRule="auto"/>
              <w:ind w:left="238" w:hanging="238"/>
              <w:rPr>
                <w:rFonts w:ascii="Arial" w:hAnsi="Arial" w:cs="Arial"/>
                <w:b/>
                <w:bCs/>
                <w:sz w:val="16"/>
                <w:szCs w:val="16"/>
              </w:rPr>
            </w:pPr>
            <w:r w:rsidRPr="00585BA9">
              <w:rPr>
                <w:rFonts w:ascii="Arial" w:hAnsi="Arial" w:cs="Arial"/>
                <w:sz w:val="16"/>
                <w:szCs w:val="16"/>
              </w:rPr>
              <w:t>PELÍCULA DE POLIURETANO DE 25MICRÓMETROS</w:t>
            </w:r>
          </w:p>
        </w:tc>
        <w:tc>
          <w:tcPr>
            <w:tcW w:w="274" w:type="pct"/>
            <w:tcBorders>
              <w:top w:val="single" w:sz="4" w:space="0" w:color="auto"/>
              <w:left w:val="single" w:sz="4" w:space="0" w:color="auto"/>
              <w:bottom w:val="single" w:sz="4" w:space="0" w:color="auto"/>
              <w:right w:val="single" w:sz="4" w:space="0" w:color="auto"/>
            </w:tcBorders>
            <w:noWrap/>
            <w:vAlign w:val="center"/>
            <w:hideMark/>
          </w:tcPr>
          <w:p w14:paraId="27787089" w14:textId="7A243C3C" w:rsidR="00C06E0D" w:rsidRPr="00585BA9" w:rsidRDefault="00C06E0D" w:rsidP="00C06E0D">
            <w:pPr>
              <w:spacing w:after="0" w:line="240" w:lineRule="auto"/>
              <w:rPr>
                <w:rFonts w:ascii="Arial" w:hAnsi="Arial" w:cs="Arial"/>
                <w:sz w:val="16"/>
                <w:szCs w:val="16"/>
              </w:rPr>
            </w:pPr>
            <w:r w:rsidRPr="00585BA9">
              <w:rPr>
                <w:rFonts w:ascii="Arial" w:hAnsi="Arial" w:cs="Arial"/>
                <w:sz w:val="10"/>
                <w:szCs w:val="10"/>
              </w:rPr>
              <w:t>UNIDAD</w:t>
            </w:r>
          </w:p>
        </w:tc>
        <w:tc>
          <w:tcPr>
            <w:tcW w:w="262" w:type="pct"/>
            <w:tcBorders>
              <w:top w:val="single" w:sz="4" w:space="0" w:color="auto"/>
              <w:left w:val="single" w:sz="4" w:space="0" w:color="auto"/>
              <w:bottom w:val="single" w:sz="4" w:space="0" w:color="auto"/>
              <w:right w:val="single" w:sz="4" w:space="0" w:color="auto"/>
            </w:tcBorders>
            <w:noWrap/>
            <w:vAlign w:val="bottom"/>
            <w:hideMark/>
          </w:tcPr>
          <w:p w14:paraId="52820026"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52" w:type="pct"/>
            <w:tcBorders>
              <w:top w:val="single" w:sz="4" w:space="0" w:color="auto"/>
              <w:left w:val="single" w:sz="4" w:space="0" w:color="auto"/>
              <w:bottom w:val="single" w:sz="4" w:space="0" w:color="auto"/>
              <w:right w:val="single" w:sz="4" w:space="0" w:color="auto"/>
            </w:tcBorders>
            <w:noWrap/>
            <w:vAlign w:val="bottom"/>
            <w:hideMark/>
          </w:tcPr>
          <w:p w14:paraId="604C9D7A"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c>
          <w:tcPr>
            <w:tcW w:w="148" w:type="pct"/>
            <w:tcBorders>
              <w:top w:val="single" w:sz="4" w:space="0" w:color="auto"/>
              <w:left w:val="single" w:sz="4" w:space="0" w:color="auto"/>
              <w:bottom w:val="single" w:sz="4" w:space="0" w:color="auto"/>
              <w:right w:val="single" w:sz="4" w:space="0" w:color="auto"/>
            </w:tcBorders>
            <w:noWrap/>
            <w:vAlign w:val="bottom"/>
            <w:hideMark/>
          </w:tcPr>
          <w:p w14:paraId="76422BD5" w14:textId="77777777" w:rsidR="00C06E0D" w:rsidRPr="00585BA9" w:rsidRDefault="00C06E0D" w:rsidP="00C06E0D">
            <w:pPr>
              <w:spacing w:after="0" w:line="240" w:lineRule="auto"/>
              <w:jc w:val="center"/>
              <w:rPr>
                <w:rFonts w:ascii="Arial" w:hAnsi="Arial" w:cs="Arial"/>
                <w:sz w:val="16"/>
                <w:szCs w:val="16"/>
              </w:rPr>
            </w:pPr>
            <w:r w:rsidRPr="00585BA9">
              <w:rPr>
                <w:rFonts w:ascii="Arial" w:hAnsi="Arial" w:cs="Arial"/>
                <w:sz w:val="16"/>
                <w:szCs w:val="16"/>
              </w:rPr>
              <w:t> </w:t>
            </w:r>
          </w:p>
        </w:tc>
      </w:tr>
    </w:tbl>
    <w:p w14:paraId="136ED215" w14:textId="77777777" w:rsidR="008F54B7" w:rsidRPr="00585BA9" w:rsidRDefault="008F54B7" w:rsidP="00691483">
      <w:pPr>
        <w:pStyle w:val="BodyText22"/>
        <w:spacing w:after="0" w:line="240" w:lineRule="auto"/>
        <w:jc w:val="center"/>
        <w:rPr>
          <w:rFonts w:cs="Arial"/>
          <w:b/>
          <w:bCs/>
          <w:sz w:val="16"/>
          <w:szCs w:val="16"/>
          <w:lang w:val="es-ES" w:eastAsia="en-US"/>
        </w:rPr>
      </w:pPr>
    </w:p>
    <w:tbl>
      <w:tblPr>
        <w:tblpPr w:leftFromText="141" w:rightFromText="141" w:vertAnchor="text" w:horzAnchor="margin" w:tblpXSpec="center" w:tblpY="18"/>
        <w:tblOverlap w:val="never"/>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714"/>
        <w:gridCol w:w="591"/>
        <w:gridCol w:w="625"/>
      </w:tblGrid>
      <w:tr w:rsidR="00585BA9" w:rsidRPr="00585BA9" w14:paraId="0F776CE1" w14:textId="77777777" w:rsidTr="00C06E0D">
        <w:trPr>
          <w:trHeight w:val="42"/>
        </w:trPr>
        <w:tc>
          <w:tcPr>
            <w:tcW w:w="8359"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46C3F76" w14:textId="77777777" w:rsidR="00C06E0D" w:rsidRPr="00585BA9" w:rsidRDefault="00C06E0D" w:rsidP="00C06E0D">
            <w:pPr>
              <w:pStyle w:val="Sinespaciado1"/>
              <w:spacing w:after="0" w:line="240" w:lineRule="auto"/>
              <w:ind w:right="64"/>
              <w:jc w:val="center"/>
              <w:rPr>
                <w:rFonts w:ascii="Arial" w:hAnsi="Arial" w:cs="Arial"/>
                <w:sz w:val="16"/>
                <w:szCs w:val="16"/>
                <w:lang w:val="es-MX"/>
              </w:rPr>
            </w:pPr>
            <w:r w:rsidRPr="00585BA9">
              <w:rPr>
                <w:rFonts w:ascii="Arial" w:hAnsi="Arial" w:cs="Arial"/>
                <w:sz w:val="16"/>
                <w:szCs w:val="16"/>
                <w:lang w:val="es-MX"/>
              </w:rPr>
              <w:t>DESCRIPCION</w:t>
            </w:r>
          </w:p>
        </w:tc>
        <w:tc>
          <w:tcPr>
            <w:tcW w:w="1167"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37CB5B39" w14:textId="77777777" w:rsidR="00C06E0D" w:rsidRPr="00585BA9" w:rsidRDefault="00C06E0D" w:rsidP="00C06E0D">
            <w:pPr>
              <w:pStyle w:val="Sinespaciado1"/>
              <w:spacing w:after="0" w:line="240" w:lineRule="auto"/>
              <w:jc w:val="center"/>
              <w:rPr>
                <w:rFonts w:ascii="Arial" w:hAnsi="Arial" w:cs="Arial"/>
                <w:sz w:val="16"/>
                <w:szCs w:val="16"/>
                <w:lang w:val="es-MX"/>
              </w:rPr>
            </w:pPr>
            <w:r w:rsidRPr="00585BA9">
              <w:rPr>
                <w:rFonts w:ascii="Arial" w:hAnsi="Arial" w:cs="Arial"/>
                <w:sz w:val="16"/>
                <w:szCs w:val="16"/>
                <w:lang w:val="es-MX"/>
              </w:rPr>
              <w:t>OFRECE</w:t>
            </w:r>
          </w:p>
        </w:tc>
      </w:tr>
      <w:tr w:rsidR="00585BA9" w:rsidRPr="00585BA9" w14:paraId="59EC1827" w14:textId="77777777" w:rsidTr="00C06E0D">
        <w:trPr>
          <w:trHeight w:val="42"/>
        </w:trPr>
        <w:tc>
          <w:tcPr>
            <w:tcW w:w="8359" w:type="dxa"/>
            <w:vMerge/>
            <w:tcBorders>
              <w:top w:val="single" w:sz="4" w:space="0" w:color="auto"/>
              <w:left w:val="single" w:sz="4" w:space="0" w:color="auto"/>
              <w:bottom w:val="single" w:sz="4" w:space="0" w:color="auto"/>
              <w:right w:val="single" w:sz="4" w:space="0" w:color="auto"/>
            </w:tcBorders>
            <w:vAlign w:val="center"/>
            <w:hideMark/>
          </w:tcPr>
          <w:p w14:paraId="7398BF0A" w14:textId="77777777" w:rsidR="00C06E0D" w:rsidRPr="00585BA9" w:rsidRDefault="00C06E0D" w:rsidP="00C06E0D">
            <w:pPr>
              <w:pStyle w:val="Sinespaciado1"/>
              <w:spacing w:after="0" w:line="240" w:lineRule="auto"/>
              <w:ind w:right="64"/>
              <w:jc w:val="both"/>
              <w:rPr>
                <w:rFonts w:ascii="Arial" w:hAnsi="Arial" w:cs="Arial"/>
                <w:sz w:val="16"/>
                <w:szCs w:val="16"/>
                <w:lang w:val="es-MX"/>
              </w:rPr>
            </w:pPr>
          </w:p>
        </w:tc>
        <w:tc>
          <w:tcPr>
            <w:tcW w:w="56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45E5D187" w14:textId="77777777" w:rsidR="00C06E0D" w:rsidRPr="00585BA9" w:rsidRDefault="00C06E0D" w:rsidP="00C06E0D">
            <w:pPr>
              <w:pStyle w:val="Sinespaciado1"/>
              <w:spacing w:after="0" w:line="240" w:lineRule="auto"/>
              <w:jc w:val="center"/>
              <w:rPr>
                <w:rFonts w:ascii="Arial" w:hAnsi="Arial" w:cs="Arial"/>
                <w:sz w:val="16"/>
                <w:szCs w:val="16"/>
                <w:lang w:val="es-MX"/>
              </w:rPr>
            </w:pPr>
            <w:r w:rsidRPr="00585BA9">
              <w:rPr>
                <w:rFonts w:ascii="Arial" w:hAnsi="Arial" w:cs="Arial"/>
                <w:sz w:val="16"/>
                <w:szCs w:val="16"/>
                <w:lang w:val="es-MX"/>
              </w:rPr>
              <w:t>SI</w:t>
            </w:r>
          </w:p>
        </w:tc>
        <w:tc>
          <w:tcPr>
            <w:tcW w:w="60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CA3FB4A" w14:textId="77777777" w:rsidR="00C06E0D" w:rsidRPr="00585BA9" w:rsidRDefault="00C06E0D" w:rsidP="00C06E0D">
            <w:pPr>
              <w:pStyle w:val="Sinespaciado1"/>
              <w:spacing w:after="0" w:line="240" w:lineRule="auto"/>
              <w:jc w:val="center"/>
              <w:rPr>
                <w:rFonts w:ascii="Arial" w:hAnsi="Arial" w:cs="Arial"/>
                <w:sz w:val="16"/>
                <w:szCs w:val="16"/>
                <w:lang w:val="es-MX"/>
              </w:rPr>
            </w:pPr>
            <w:r w:rsidRPr="00585BA9">
              <w:rPr>
                <w:rFonts w:ascii="Arial" w:hAnsi="Arial" w:cs="Arial"/>
                <w:sz w:val="16"/>
                <w:szCs w:val="16"/>
                <w:lang w:val="es-MX"/>
              </w:rPr>
              <w:t>NO</w:t>
            </w:r>
          </w:p>
        </w:tc>
      </w:tr>
      <w:tr w:rsidR="00585BA9" w:rsidRPr="00585BA9" w14:paraId="1908AB78" w14:textId="77777777" w:rsidTr="00C06E0D">
        <w:trPr>
          <w:trHeight w:val="110"/>
        </w:trPr>
        <w:tc>
          <w:tcPr>
            <w:tcW w:w="8359" w:type="dxa"/>
            <w:tcBorders>
              <w:top w:val="single" w:sz="4" w:space="0" w:color="auto"/>
              <w:left w:val="single" w:sz="4" w:space="0" w:color="auto"/>
              <w:bottom w:val="single" w:sz="4" w:space="0" w:color="auto"/>
              <w:right w:val="single" w:sz="4" w:space="0" w:color="auto"/>
            </w:tcBorders>
            <w:vAlign w:val="center"/>
            <w:hideMark/>
          </w:tcPr>
          <w:p w14:paraId="51677AF1" w14:textId="50143D46" w:rsidR="00C06E0D" w:rsidRPr="00585BA9" w:rsidRDefault="00C06E0D" w:rsidP="00C06E0D">
            <w:pPr>
              <w:pStyle w:val="Sinespaciado1"/>
              <w:spacing w:after="0" w:line="240" w:lineRule="auto"/>
              <w:ind w:right="64"/>
              <w:jc w:val="both"/>
              <w:rPr>
                <w:rFonts w:ascii="Arial" w:hAnsi="Arial" w:cs="Arial"/>
                <w:sz w:val="20"/>
                <w:szCs w:val="20"/>
                <w:lang w:val="es-MX"/>
              </w:rPr>
            </w:pPr>
            <w:r w:rsidRPr="00585BA9">
              <w:rPr>
                <w:rFonts w:ascii="Arial" w:hAnsi="Arial" w:cs="Arial"/>
                <w:sz w:val="20"/>
                <w:szCs w:val="20"/>
              </w:rPr>
              <w:t xml:space="preserve">Registro del INVIMA: El oferente deberá presentar Registro del INVIMA, para los </w:t>
            </w:r>
            <w:r w:rsidR="005915B1" w:rsidRPr="00585BA9">
              <w:rPr>
                <w:rFonts w:ascii="Arial" w:hAnsi="Arial" w:cs="Arial"/>
                <w:sz w:val="20"/>
                <w:szCs w:val="20"/>
              </w:rPr>
              <w:t>insumos</w:t>
            </w:r>
            <w:r w:rsidRPr="00585BA9">
              <w:rPr>
                <w:rFonts w:ascii="Arial" w:hAnsi="Arial" w:cs="Arial"/>
                <w:sz w:val="20"/>
                <w:szCs w:val="20"/>
              </w:rPr>
              <w:t xml:space="preserve"> ofertados o en su defecto certificación del INVIMA del no requerimiento de dicho registro.</w:t>
            </w:r>
          </w:p>
        </w:tc>
        <w:tc>
          <w:tcPr>
            <w:tcW w:w="567" w:type="dxa"/>
            <w:tcBorders>
              <w:top w:val="single" w:sz="4" w:space="0" w:color="auto"/>
              <w:left w:val="single" w:sz="4" w:space="0" w:color="auto"/>
              <w:bottom w:val="single" w:sz="4" w:space="0" w:color="auto"/>
              <w:right w:val="single" w:sz="4" w:space="0" w:color="auto"/>
            </w:tcBorders>
            <w:vAlign w:val="center"/>
          </w:tcPr>
          <w:p w14:paraId="09E4432D"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14F1BDBD"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07F92632" w14:textId="77777777" w:rsidTr="00C06E0D">
        <w:trPr>
          <w:trHeight w:val="246"/>
        </w:trPr>
        <w:tc>
          <w:tcPr>
            <w:tcW w:w="8359" w:type="dxa"/>
            <w:tcBorders>
              <w:top w:val="single" w:sz="4" w:space="0" w:color="auto"/>
              <w:left w:val="single" w:sz="4" w:space="0" w:color="auto"/>
              <w:bottom w:val="single" w:sz="4" w:space="0" w:color="auto"/>
              <w:right w:val="single" w:sz="4" w:space="0" w:color="auto"/>
            </w:tcBorders>
            <w:vAlign w:val="center"/>
            <w:hideMark/>
          </w:tcPr>
          <w:p w14:paraId="7CA6C9B8" w14:textId="77777777" w:rsidR="00C06E0D" w:rsidRPr="00585BA9" w:rsidRDefault="00C06E0D" w:rsidP="00C06E0D">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w:t>
            </w:r>
          </w:p>
        </w:tc>
        <w:tc>
          <w:tcPr>
            <w:tcW w:w="567" w:type="dxa"/>
            <w:tcBorders>
              <w:top w:val="single" w:sz="4" w:space="0" w:color="auto"/>
              <w:left w:val="single" w:sz="4" w:space="0" w:color="auto"/>
              <w:bottom w:val="single" w:sz="4" w:space="0" w:color="auto"/>
              <w:right w:val="single" w:sz="4" w:space="0" w:color="auto"/>
            </w:tcBorders>
            <w:vAlign w:val="center"/>
          </w:tcPr>
          <w:p w14:paraId="2595A1B7"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7869A558"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70C25A3A" w14:textId="77777777" w:rsidTr="00C06E0D">
        <w:trPr>
          <w:trHeight w:val="1361"/>
        </w:trPr>
        <w:tc>
          <w:tcPr>
            <w:tcW w:w="8359" w:type="dxa"/>
            <w:tcBorders>
              <w:top w:val="single" w:sz="4" w:space="0" w:color="auto"/>
              <w:left w:val="single" w:sz="4" w:space="0" w:color="auto"/>
              <w:bottom w:val="single" w:sz="4" w:space="0" w:color="auto"/>
              <w:right w:val="single" w:sz="4" w:space="0" w:color="auto"/>
            </w:tcBorders>
            <w:vAlign w:val="center"/>
          </w:tcPr>
          <w:p w14:paraId="7C3AFE23" w14:textId="77777777" w:rsidR="00C06E0D" w:rsidRPr="00585BA9" w:rsidRDefault="00C06E0D" w:rsidP="00C06E0D">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El oferente debe presentar el Certificado de Capacidad de Almacenamiento y Acondicionamiento, CCAA expedido por el INVIMA, en cumplimiento al Decreto 4725 del 2005 según los siguientes criterios:</w:t>
            </w:r>
          </w:p>
          <w:p w14:paraId="7E348AD5" w14:textId="77777777" w:rsidR="00C06E0D" w:rsidRPr="00585BA9" w:rsidRDefault="00C06E0D" w:rsidP="00C06E0D">
            <w:pPr>
              <w:pStyle w:val="Sinespaciado1"/>
              <w:spacing w:after="0" w:line="240" w:lineRule="auto"/>
              <w:ind w:right="64"/>
              <w:jc w:val="both"/>
              <w:rPr>
                <w:rFonts w:ascii="Arial" w:hAnsi="Arial" w:cs="Arial"/>
                <w:sz w:val="20"/>
                <w:szCs w:val="20"/>
              </w:rPr>
            </w:pPr>
            <w:r w:rsidRPr="00585BA9">
              <w:rPr>
                <w:rFonts w:ascii="Arial" w:hAnsi="Arial" w:cs="Arial"/>
                <w:sz w:val="20"/>
                <w:szCs w:val="20"/>
              </w:rPr>
              <w:t>Si es fabricante: copia del concepto técnico de las condiciones sanitarias expedido por el INVIMA o copia de certificado del cumplimiento de las buenas prácticas de manufactura BPM vigente.</w:t>
            </w:r>
          </w:p>
          <w:p w14:paraId="40BF12FA" w14:textId="77777777" w:rsidR="00C06E0D" w:rsidRPr="00585BA9" w:rsidRDefault="00C06E0D" w:rsidP="00C06E0D">
            <w:pPr>
              <w:pStyle w:val="Sinespaciado1"/>
              <w:spacing w:after="0" w:line="240" w:lineRule="auto"/>
              <w:ind w:right="64"/>
              <w:jc w:val="both"/>
              <w:rPr>
                <w:rFonts w:ascii="Arial" w:hAnsi="Arial" w:cs="Arial"/>
                <w:sz w:val="20"/>
                <w:szCs w:val="20"/>
              </w:rPr>
            </w:pPr>
            <w:r w:rsidRPr="00585BA9">
              <w:rPr>
                <w:rFonts w:ascii="Arial" w:hAnsi="Arial" w:cs="Arial"/>
                <w:sz w:val="20"/>
                <w:szCs w:val="20"/>
              </w:rPr>
              <w:t>Si es importador: el certificado de capacidad de almacenamiento y acondicionamiento CCAA</w:t>
            </w:r>
          </w:p>
          <w:p w14:paraId="7D47D590" w14:textId="77777777" w:rsidR="00C06E0D" w:rsidRPr="00585BA9" w:rsidRDefault="00C06E0D" w:rsidP="00C06E0D">
            <w:pPr>
              <w:pStyle w:val="Sinespaciado1"/>
              <w:spacing w:after="0" w:line="240" w:lineRule="auto"/>
              <w:ind w:right="64"/>
              <w:jc w:val="both"/>
              <w:rPr>
                <w:rFonts w:ascii="Arial" w:hAnsi="Arial" w:cs="Arial"/>
                <w:sz w:val="20"/>
                <w:szCs w:val="20"/>
              </w:rPr>
            </w:pPr>
            <w:r w:rsidRPr="00585BA9">
              <w:rPr>
                <w:rFonts w:ascii="Arial" w:hAnsi="Arial" w:cs="Arial"/>
                <w:sz w:val="20"/>
                <w:szCs w:val="20"/>
              </w:rPr>
              <w:t>Expedido por el INVIMA vigente.</w:t>
            </w:r>
          </w:p>
          <w:p w14:paraId="6610E026" w14:textId="0270019B" w:rsidR="00C06E0D" w:rsidRPr="00585BA9" w:rsidRDefault="00C06E0D" w:rsidP="00C06E0D">
            <w:pPr>
              <w:pStyle w:val="Sinespaciado1"/>
              <w:spacing w:after="0" w:line="240" w:lineRule="auto"/>
              <w:ind w:right="64"/>
              <w:jc w:val="both"/>
              <w:rPr>
                <w:rFonts w:ascii="Arial" w:hAnsi="Arial" w:cs="Arial"/>
                <w:sz w:val="20"/>
                <w:szCs w:val="20"/>
              </w:rPr>
            </w:pPr>
            <w:r w:rsidRPr="00585BA9">
              <w:rPr>
                <w:rFonts w:ascii="Arial" w:hAnsi="Arial" w:cs="Arial"/>
                <w:sz w:val="20"/>
                <w:szCs w:val="20"/>
              </w:rPr>
              <w:t xml:space="preserve">Si es distribuidor: acta de inspección de vigilancia y control higiénico sanitaria expedida por autoridad competente (secretaria de salud departamental, distrital o municipal, donde conste que cumple con los requisitos exigidos para este tipo de </w:t>
            </w:r>
            <w:proofErr w:type="gramStart"/>
            <w:r w:rsidRPr="00585BA9">
              <w:rPr>
                <w:rFonts w:ascii="Arial" w:hAnsi="Arial" w:cs="Arial"/>
                <w:sz w:val="20"/>
                <w:szCs w:val="20"/>
              </w:rPr>
              <w:t>establecimientos..</w:t>
            </w:r>
            <w:proofErr w:type="gramEnd"/>
            <w:r w:rsidRPr="00585BA9">
              <w:rPr>
                <w:rFonts w:ascii="Arial" w:hAnsi="Arial" w:cs="Arial"/>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073FADB"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6C6B705C"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0711C47B" w14:textId="77777777" w:rsidTr="00C06E0D">
        <w:trPr>
          <w:trHeight w:val="418"/>
        </w:trPr>
        <w:tc>
          <w:tcPr>
            <w:tcW w:w="8359" w:type="dxa"/>
            <w:tcBorders>
              <w:top w:val="single" w:sz="4" w:space="0" w:color="auto"/>
              <w:left w:val="single" w:sz="4" w:space="0" w:color="auto"/>
              <w:bottom w:val="single" w:sz="4" w:space="0" w:color="auto"/>
              <w:right w:val="single" w:sz="4" w:space="0" w:color="auto"/>
            </w:tcBorders>
            <w:vAlign w:val="center"/>
            <w:hideMark/>
          </w:tcPr>
          <w:p w14:paraId="6B0C56FB" w14:textId="783C89ED" w:rsidR="00C06E0D" w:rsidRPr="00585BA9" w:rsidRDefault="00C06E0D" w:rsidP="00C06E0D">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 xml:space="preserve">El oferente debe presentar con su oferta catálogo y/o ficha técnica (en idioma castellano) de cada uno de los </w:t>
            </w:r>
            <w:r w:rsidR="00B46E41" w:rsidRPr="00585BA9">
              <w:rPr>
                <w:rFonts w:ascii="Arial" w:hAnsi="Arial" w:cs="Arial"/>
                <w:sz w:val="20"/>
                <w:szCs w:val="20"/>
              </w:rPr>
              <w:t>in</w:t>
            </w:r>
            <w:r w:rsidRPr="00585BA9">
              <w:rPr>
                <w:rFonts w:ascii="Arial" w:hAnsi="Arial" w:cs="Arial"/>
                <w:sz w:val="20"/>
                <w:szCs w:val="20"/>
              </w:rPr>
              <w:t>s</w:t>
            </w:r>
            <w:r w:rsidR="00B46E41" w:rsidRPr="00585BA9">
              <w:rPr>
                <w:rFonts w:ascii="Arial" w:hAnsi="Arial" w:cs="Arial"/>
                <w:sz w:val="20"/>
                <w:szCs w:val="20"/>
              </w:rPr>
              <w:t>umos</w:t>
            </w:r>
            <w:r w:rsidRPr="00585BA9">
              <w:rPr>
                <w:rFonts w:ascii="Arial" w:hAnsi="Arial" w:cs="Arial"/>
                <w:sz w:val="20"/>
                <w:szCs w:val="20"/>
              </w:rPr>
              <w:t xml:space="preserve"> ofertados para verificar el cumplimiento de las especificaciones técnicas solicitadas en el Anexo   No. 1 OFERTA Y CONDICIONES TÉCNICAS.</w:t>
            </w:r>
          </w:p>
        </w:tc>
        <w:tc>
          <w:tcPr>
            <w:tcW w:w="567" w:type="dxa"/>
            <w:tcBorders>
              <w:top w:val="single" w:sz="4" w:space="0" w:color="auto"/>
              <w:left w:val="single" w:sz="4" w:space="0" w:color="auto"/>
              <w:bottom w:val="single" w:sz="4" w:space="0" w:color="auto"/>
              <w:right w:val="single" w:sz="4" w:space="0" w:color="auto"/>
            </w:tcBorders>
            <w:vAlign w:val="center"/>
          </w:tcPr>
          <w:p w14:paraId="5371DB63"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51FA36B6"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7B0727E4" w14:textId="77777777" w:rsidTr="00C06E0D">
        <w:trPr>
          <w:trHeight w:val="70"/>
        </w:trPr>
        <w:tc>
          <w:tcPr>
            <w:tcW w:w="8359" w:type="dxa"/>
            <w:tcBorders>
              <w:top w:val="single" w:sz="4" w:space="0" w:color="auto"/>
              <w:left w:val="single" w:sz="4" w:space="0" w:color="auto"/>
              <w:bottom w:val="single" w:sz="4" w:space="0" w:color="auto"/>
              <w:right w:val="single" w:sz="4" w:space="0" w:color="auto"/>
            </w:tcBorders>
            <w:vAlign w:val="center"/>
            <w:hideMark/>
          </w:tcPr>
          <w:p w14:paraId="4FAB466C" w14:textId="570DFFB7" w:rsidR="00C06E0D" w:rsidRPr="00585BA9" w:rsidRDefault="00C06E0D" w:rsidP="00B328F8">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 xml:space="preserve">El Oferente se obliga a garantizar que la fecha de vencimiento de los insumos ofertados es </w:t>
            </w:r>
            <w:proofErr w:type="gramStart"/>
            <w:r w:rsidRPr="00585BA9">
              <w:rPr>
                <w:rFonts w:ascii="Arial" w:hAnsi="Arial" w:cs="Arial"/>
                <w:sz w:val="20"/>
                <w:szCs w:val="20"/>
              </w:rPr>
              <w:t>mínimo</w:t>
            </w:r>
            <w:proofErr w:type="gramEnd"/>
            <w:r w:rsidRPr="00585BA9">
              <w:rPr>
                <w:rFonts w:ascii="Arial" w:hAnsi="Arial" w:cs="Arial"/>
                <w:sz w:val="20"/>
                <w:szCs w:val="20"/>
              </w:rPr>
              <w:t xml:space="preserve"> de dos (2) años, contados a partir de la fecha de entrega del </w:t>
            </w:r>
            <w:r w:rsidR="00B328F8" w:rsidRPr="00585BA9">
              <w:rPr>
                <w:rFonts w:ascii="Arial" w:hAnsi="Arial" w:cs="Arial"/>
                <w:sz w:val="20"/>
                <w:szCs w:val="20"/>
              </w:rPr>
              <w:t>mismo.</w:t>
            </w:r>
          </w:p>
        </w:tc>
        <w:tc>
          <w:tcPr>
            <w:tcW w:w="567" w:type="dxa"/>
            <w:tcBorders>
              <w:top w:val="single" w:sz="4" w:space="0" w:color="auto"/>
              <w:left w:val="single" w:sz="4" w:space="0" w:color="auto"/>
              <w:bottom w:val="single" w:sz="4" w:space="0" w:color="auto"/>
              <w:right w:val="single" w:sz="4" w:space="0" w:color="auto"/>
            </w:tcBorders>
            <w:vAlign w:val="center"/>
          </w:tcPr>
          <w:p w14:paraId="78B98FB9"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01CB9B08"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0891499D" w14:textId="77777777" w:rsidTr="00C06E0D">
        <w:trPr>
          <w:trHeight w:val="276"/>
        </w:trPr>
        <w:tc>
          <w:tcPr>
            <w:tcW w:w="8359" w:type="dxa"/>
            <w:tcBorders>
              <w:top w:val="single" w:sz="4" w:space="0" w:color="auto"/>
              <w:left w:val="single" w:sz="4" w:space="0" w:color="auto"/>
              <w:bottom w:val="single" w:sz="4" w:space="0" w:color="auto"/>
              <w:right w:val="single" w:sz="4" w:space="0" w:color="auto"/>
            </w:tcBorders>
            <w:vAlign w:val="center"/>
            <w:hideMark/>
          </w:tcPr>
          <w:p w14:paraId="5C92598E" w14:textId="5049552D" w:rsidR="00C06E0D" w:rsidRPr="00585BA9" w:rsidRDefault="00C06E0D" w:rsidP="00C06E0D">
            <w:pPr>
              <w:pStyle w:val="Sinespaciado1"/>
              <w:spacing w:after="0" w:line="240" w:lineRule="auto"/>
              <w:ind w:right="64"/>
              <w:jc w:val="both"/>
              <w:rPr>
                <w:rFonts w:ascii="Arial" w:hAnsi="Arial" w:cs="Arial"/>
                <w:sz w:val="20"/>
                <w:szCs w:val="20"/>
                <w:lang w:val="es-ES"/>
              </w:rPr>
            </w:pPr>
            <w:r w:rsidRPr="00585BA9">
              <w:rPr>
                <w:rFonts w:ascii="Arial" w:eastAsia="Arial Unicode MS" w:hAnsi="Arial" w:cs="Arial"/>
                <w:sz w:val="20"/>
                <w:szCs w:val="20"/>
              </w:rPr>
              <w:lastRenderedPageBreak/>
              <w:t xml:space="preserve">El oferente </w:t>
            </w:r>
            <w:r w:rsidRPr="00585BA9">
              <w:rPr>
                <w:rFonts w:ascii="Arial" w:hAnsi="Arial" w:cs="Arial"/>
                <w:sz w:val="20"/>
                <w:szCs w:val="20"/>
              </w:rPr>
              <w:t xml:space="preserve">deberá garantizar el cambio de los insumos que se encuentren a dos (2) meses de cumplir su fecha de vencimiento, dentro de los 10 días calendario siguiente al requerimiento sin costo alguno el Hospital Central. El cambio se </w:t>
            </w:r>
            <w:proofErr w:type="gramStart"/>
            <w:r w:rsidRPr="00585BA9">
              <w:rPr>
                <w:rFonts w:ascii="Arial" w:hAnsi="Arial" w:cs="Arial"/>
                <w:sz w:val="20"/>
                <w:szCs w:val="20"/>
              </w:rPr>
              <w:t>solicitara</w:t>
            </w:r>
            <w:proofErr w:type="gramEnd"/>
            <w:r w:rsidRPr="00585BA9">
              <w:rPr>
                <w:rFonts w:ascii="Arial" w:hAnsi="Arial" w:cs="Arial"/>
                <w:sz w:val="20"/>
                <w:szCs w:val="20"/>
              </w:rPr>
              <w:t xml:space="preserve"> por parte del supervisor del contrato</w:t>
            </w:r>
            <w:r w:rsidR="001E234F" w:rsidRPr="00585BA9">
              <w:rPr>
                <w:rFonts w:ascii="Arial" w:hAnsi="Arial" w:cs="Arial"/>
                <w:sz w:val="20"/>
                <w:szCs w:val="20"/>
              </w:rPr>
              <w:t xml:space="preserve"> y autorización por parte del Director del Hospital</w:t>
            </w:r>
            <w:r w:rsidRPr="00585BA9">
              <w:rPr>
                <w:rFonts w:ascii="Arial" w:hAnsi="Arial" w:cs="Arial"/>
                <w:sz w:val="20"/>
                <w:szCs w:val="20"/>
              </w:rPr>
              <w:t>, dentro de los 30 días calendario anterior a su fecha de vencimiento.</w:t>
            </w:r>
          </w:p>
        </w:tc>
        <w:tc>
          <w:tcPr>
            <w:tcW w:w="567" w:type="dxa"/>
            <w:tcBorders>
              <w:top w:val="single" w:sz="4" w:space="0" w:color="auto"/>
              <w:left w:val="single" w:sz="4" w:space="0" w:color="auto"/>
              <w:bottom w:val="single" w:sz="4" w:space="0" w:color="auto"/>
              <w:right w:val="single" w:sz="4" w:space="0" w:color="auto"/>
            </w:tcBorders>
            <w:vAlign w:val="center"/>
          </w:tcPr>
          <w:p w14:paraId="75827393"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2898CA30"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4355A305" w14:textId="77777777" w:rsidTr="00C06E0D">
        <w:trPr>
          <w:trHeight w:val="191"/>
        </w:trPr>
        <w:tc>
          <w:tcPr>
            <w:tcW w:w="8359" w:type="dxa"/>
            <w:tcBorders>
              <w:top w:val="single" w:sz="4" w:space="0" w:color="auto"/>
              <w:left w:val="single" w:sz="4" w:space="0" w:color="auto"/>
              <w:bottom w:val="single" w:sz="4" w:space="0" w:color="auto"/>
              <w:right w:val="single" w:sz="4" w:space="0" w:color="auto"/>
            </w:tcBorders>
            <w:vAlign w:val="center"/>
            <w:hideMark/>
          </w:tcPr>
          <w:p w14:paraId="48C1CC06" w14:textId="0B1E200B" w:rsidR="00C06E0D" w:rsidRPr="00585BA9" w:rsidRDefault="0079291C" w:rsidP="00C06E0D">
            <w:pPr>
              <w:pStyle w:val="Sinespaciado1"/>
              <w:spacing w:after="0" w:line="240" w:lineRule="auto"/>
              <w:ind w:right="64"/>
              <w:jc w:val="both"/>
              <w:rPr>
                <w:rFonts w:ascii="Arial" w:eastAsia="Arial Unicode MS" w:hAnsi="Arial" w:cs="Arial"/>
                <w:sz w:val="20"/>
                <w:szCs w:val="20"/>
                <w:lang w:val="es-ES"/>
              </w:rPr>
            </w:pPr>
            <w:r w:rsidRPr="00585BA9">
              <w:rPr>
                <w:rFonts w:ascii="Arial" w:hAnsi="Arial" w:cs="Arial"/>
                <w:sz w:val="20"/>
                <w:szCs w:val="20"/>
              </w:rPr>
              <w:t>El oferente deberá cambiar los insumos objeto del presente contrato, de acuerdo a las necesidades del servicio y en un período no superior a ocho (08) días calendario, en el caso que el INVIMA ordene el retiro del mercado, previo requerimiento por parte del supervisor del</w:t>
            </w:r>
            <w:r w:rsidR="001E234F" w:rsidRPr="00585BA9">
              <w:rPr>
                <w:rFonts w:ascii="Arial" w:hAnsi="Arial" w:cs="Arial"/>
                <w:sz w:val="20"/>
                <w:szCs w:val="20"/>
              </w:rPr>
              <w:t xml:space="preserve"> </w:t>
            </w:r>
            <w:r w:rsidRPr="00585BA9">
              <w:rPr>
                <w:rFonts w:ascii="Arial" w:hAnsi="Arial" w:cs="Arial"/>
                <w:sz w:val="20"/>
                <w:szCs w:val="20"/>
              </w:rPr>
              <w:t>c</w:t>
            </w:r>
            <w:r w:rsidR="001E234F" w:rsidRPr="00585BA9">
              <w:rPr>
                <w:rFonts w:ascii="Arial" w:hAnsi="Arial" w:cs="Arial"/>
                <w:sz w:val="20"/>
                <w:szCs w:val="20"/>
              </w:rPr>
              <w:t>o</w:t>
            </w:r>
            <w:r w:rsidRPr="00585BA9">
              <w:rPr>
                <w:rFonts w:ascii="Arial" w:hAnsi="Arial" w:cs="Arial"/>
                <w:sz w:val="20"/>
                <w:szCs w:val="20"/>
              </w:rPr>
              <w:t>n</w:t>
            </w:r>
            <w:r w:rsidR="001E234F" w:rsidRPr="00585BA9">
              <w:rPr>
                <w:rFonts w:ascii="Arial" w:hAnsi="Arial" w:cs="Arial"/>
                <w:sz w:val="20"/>
                <w:szCs w:val="20"/>
              </w:rPr>
              <w:t>trato</w:t>
            </w:r>
            <w:r w:rsidRPr="00585BA9">
              <w:rPr>
                <w:rFonts w:ascii="Arial" w:hAnsi="Arial" w:cs="Arial"/>
                <w:sz w:val="20"/>
                <w:szCs w:val="20"/>
              </w:rPr>
              <w:t xml:space="preserve"> y autorización por parte del </w:t>
            </w:r>
            <w:proofErr w:type="gramStart"/>
            <w:r w:rsidRPr="00585BA9">
              <w:rPr>
                <w:rFonts w:ascii="Arial" w:hAnsi="Arial" w:cs="Arial"/>
                <w:sz w:val="20"/>
                <w:szCs w:val="20"/>
              </w:rPr>
              <w:t>Director</w:t>
            </w:r>
            <w:proofErr w:type="gramEnd"/>
            <w:r w:rsidRPr="00585BA9">
              <w:rPr>
                <w:rFonts w:ascii="Arial" w:hAnsi="Arial" w:cs="Arial"/>
                <w:sz w:val="20"/>
                <w:szCs w:val="20"/>
              </w:rPr>
              <w:t xml:space="preserve"> del Hospital sin costo alguno para el Hospital Central</w:t>
            </w:r>
            <w:r w:rsidR="00C06E0D" w:rsidRPr="00585BA9">
              <w:rPr>
                <w:rFonts w:ascii="Arial" w:hAnsi="Arial" w:cs="Arial"/>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4DBCE0AA" w14:textId="77777777" w:rsidR="00C06E0D" w:rsidRPr="00585BA9" w:rsidRDefault="00C06E0D" w:rsidP="00C06E0D">
            <w:pPr>
              <w:pStyle w:val="Sinespaciado1"/>
              <w:spacing w:after="0" w:line="240" w:lineRule="auto"/>
              <w:rPr>
                <w:rFonts w:ascii="Arial" w:eastAsia="Times New Roman"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6203B578"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4FA81E4F" w14:textId="77777777" w:rsidTr="00C06E0D">
        <w:trPr>
          <w:trHeight w:val="497"/>
        </w:trPr>
        <w:tc>
          <w:tcPr>
            <w:tcW w:w="8359" w:type="dxa"/>
            <w:tcBorders>
              <w:top w:val="single" w:sz="4" w:space="0" w:color="auto"/>
              <w:left w:val="single" w:sz="4" w:space="0" w:color="auto"/>
              <w:bottom w:val="single" w:sz="4" w:space="0" w:color="auto"/>
              <w:right w:val="single" w:sz="4" w:space="0" w:color="auto"/>
            </w:tcBorders>
            <w:vAlign w:val="center"/>
            <w:hideMark/>
          </w:tcPr>
          <w:p w14:paraId="475BDC45" w14:textId="056CD032" w:rsidR="00C06E0D" w:rsidRPr="00585BA9" w:rsidRDefault="0079291C" w:rsidP="00C06E0D">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 xml:space="preserve">El oferente se compromete a garantizar el cambio de los insumos que presenten cualquier defecto o mala calidad una vez sean entregados en el almacén, en un plazo máximo de (8) ocho días calendario, siguientes al requerimiento efectuado por parte del Supervisor de la carta de aceptación de oferta previa autorización por parte del </w:t>
            </w:r>
            <w:proofErr w:type="gramStart"/>
            <w:r w:rsidRPr="00585BA9">
              <w:rPr>
                <w:rFonts w:ascii="Arial" w:hAnsi="Arial" w:cs="Arial"/>
                <w:sz w:val="20"/>
                <w:szCs w:val="20"/>
              </w:rPr>
              <w:t>Director</w:t>
            </w:r>
            <w:proofErr w:type="gramEnd"/>
            <w:r w:rsidRPr="00585BA9">
              <w:rPr>
                <w:rFonts w:ascii="Arial" w:hAnsi="Arial" w:cs="Arial"/>
                <w:sz w:val="20"/>
                <w:szCs w:val="20"/>
              </w:rPr>
              <w:t xml:space="preserve"> del Hospital sin costo alguno para el Hospital Central.</w:t>
            </w:r>
          </w:p>
        </w:tc>
        <w:tc>
          <w:tcPr>
            <w:tcW w:w="567" w:type="dxa"/>
            <w:tcBorders>
              <w:top w:val="single" w:sz="4" w:space="0" w:color="auto"/>
              <w:left w:val="single" w:sz="4" w:space="0" w:color="auto"/>
              <w:bottom w:val="single" w:sz="4" w:space="0" w:color="auto"/>
              <w:right w:val="single" w:sz="4" w:space="0" w:color="auto"/>
            </w:tcBorders>
            <w:vAlign w:val="center"/>
          </w:tcPr>
          <w:p w14:paraId="2A1E1AA9"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5FF185D5"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7D9F0851" w14:textId="77777777" w:rsidTr="00C06E0D">
        <w:trPr>
          <w:trHeight w:val="497"/>
        </w:trPr>
        <w:tc>
          <w:tcPr>
            <w:tcW w:w="8359" w:type="dxa"/>
            <w:tcBorders>
              <w:top w:val="single" w:sz="4" w:space="0" w:color="auto"/>
              <w:left w:val="single" w:sz="4" w:space="0" w:color="auto"/>
              <w:bottom w:val="single" w:sz="4" w:space="0" w:color="auto"/>
              <w:right w:val="single" w:sz="4" w:space="0" w:color="auto"/>
            </w:tcBorders>
            <w:vAlign w:val="center"/>
          </w:tcPr>
          <w:p w14:paraId="066A5CD9" w14:textId="590F0987" w:rsidR="007E692C" w:rsidRPr="00585BA9" w:rsidRDefault="007E692C" w:rsidP="00C06E0D">
            <w:pPr>
              <w:pStyle w:val="Sinespaciado1"/>
              <w:spacing w:after="0" w:line="240" w:lineRule="auto"/>
              <w:ind w:right="64"/>
              <w:jc w:val="both"/>
              <w:rPr>
                <w:rFonts w:ascii="Arial" w:hAnsi="Arial" w:cs="Arial"/>
                <w:sz w:val="20"/>
                <w:szCs w:val="20"/>
              </w:rPr>
            </w:pPr>
            <w:r w:rsidRPr="00585BA9">
              <w:rPr>
                <w:rFonts w:ascii="Arial" w:hAnsi="Arial" w:cs="Arial"/>
                <w:sz w:val="20"/>
                <w:szCs w:val="20"/>
              </w:rPr>
              <w:t>El oferente debe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67" w:type="dxa"/>
            <w:tcBorders>
              <w:top w:val="single" w:sz="4" w:space="0" w:color="auto"/>
              <w:left w:val="single" w:sz="4" w:space="0" w:color="auto"/>
              <w:bottom w:val="single" w:sz="4" w:space="0" w:color="auto"/>
              <w:right w:val="single" w:sz="4" w:space="0" w:color="auto"/>
            </w:tcBorders>
            <w:vAlign w:val="center"/>
          </w:tcPr>
          <w:p w14:paraId="39789E8A" w14:textId="77777777" w:rsidR="007E692C" w:rsidRPr="00585BA9" w:rsidRDefault="007E692C"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6366E654" w14:textId="77777777" w:rsidR="007E692C" w:rsidRPr="00585BA9" w:rsidRDefault="007E692C" w:rsidP="00C06E0D">
            <w:pPr>
              <w:pStyle w:val="Sinespaciado1"/>
              <w:spacing w:after="0" w:line="240" w:lineRule="auto"/>
              <w:rPr>
                <w:rFonts w:ascii="Arial" w:hAnsi="Arial" w:cs="Arial"/>
                <w:sz w:val="16"/>
                <w:szCs w:val="16"/>
                <w:lang w:val="es-MX"/>
              </w:rPr>
            </w:pPr>
          </w:p>
        </w:tc>
      </w:tr>
      <w:tr w:rsidR="00585BA9" w:rsidRPr="00585BA9" w14:paraId="385CB624" w14:textId="77777777" w:rsidTr="00C06E0D">
        <w:trPr>
          <w:trHeight w:val="1157"/>
        </w:trPr>
        <w:tc>
          <w:tcPr>
            <w:tcW w:w="8359" w:type="dxa"/>
            <w:tcBorders>
              <w:top w:val="single" w:sz="4" w:space="0" w:color="auto"/>
              <w:left w:val="single" w:sz="4" w:space="0" w:color="auto"/>
              <w:bottom w:val="single" w:sz="4" w:space="0" w:color="auto"/>
              <w:right w:val="single" w:sz="4" w:space="0" w:color="auto"/>
            </w:tcBorders>
            <w:vAlign w:val="center"/>
            <w:hideMark/>
          </w:tcPr>
          <w:p w14:paraId="7F9FA60B" w14:textId="77777777" w:rsidR="00C06E0D" w:rsidRPr="00585BA9" w:rsidRDefault="00C06E0D" w:rsidP="00C06E0D">
            <w:pPr>
              <w:pStyle w:val="Sinespaciado1"/>
              <w:spacing w:after="0" w:line="240" w:lineRule="auto"/>
              <w:ind w:right="64"/>
              <w:jc w:val="both"/>
              <w:rPr>
                <w:rFonts w:ascii="Arial" w:hAnsi="Arial" w:cs="Arial"/>
                <w:sz w:val="20"/>
                <w:szCs w:val="20"/>
                <w:lang w:val="es-ES"/>
              </w:rPr>
            </w:pPr>
            <w:r w:rsidRPr="00585BA9">
              <w:rPr>
                <w:rFonts w:ascii="Arial" w:hAnsi="Arial" w:cs="Arial"/>
                <w:sz w:val="20"/>
                <w:szCs w:val="20"/>
              </w:rPr>
              <w:t>En materia de Seguridad y Salud en el Trabajo, el Contratista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w:t>
            </w:r>
            <w:r w:rsidRPr="00585BA9">
              <w:rPr>
                <w:rFonts w:ascii="Arial" w:hAnsi="Arial" w:cs="Arial"/>
                <w:i/>
                <w:iCs/>
                <w:sz w:val="20"/>
                <w:szCs w:val="20"/>
              </w:rPr>
              <w:t>Por la cual se define los Estándares Mínimos del Sistema de Gestión de la Seguridad y Salud en el Trabajo SG-SST</w:t>
            </w:r>
            <w:r w:rsidRPr="00585BA9">
              <w:rPr>
                <w:rFonts w:ascii="Arial" w:hAnsi="Arial" w:cs="Arial"/>
                <w:sz w:val="20"/>
                <w:szCs w:val="20"/>
              </w:rPr>
              <w:t>” en cuanto a la implementación del Sistema de Seguridad y Salud en el  Trabajo y Resolución 1956 del 2018 de la Policía Nacional por la cual se determinan las Directrices de evaluación del SGSST para contratistas, en tal sentido el oferente deberá presentar</w:t>
            </w:r>
          </w:p>
        </w:tc>
        <w:tc>
          <w:tcPr>
            <w:tcW w:w="567" w:type="dxa"/>
            <w:tcBorders>
              <w:top w:val="single" w:sz="4" w:space="0" w:color="auto"/>
              <w:left w:val="single" w:sz="4" w:space="0" w:color="auto"/>
              <w:bottom w:val="single" w:sz="4" w:space="0" w:color="auto"/>
              <w:right w:val="single" w:sz="4" w:space="0" w:color="auto"/>
            </w:tcBorders>
            <w:vAlign w:val="center"/>
          </w:tcPr>
          <w:p w14:paraId="2AB20309"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0A2B40AC" w14:textId="77777777" w:rsidR="00C06E0D" w:rsidRPr="00585BA9" w:rsidRDefault="00C06E0D" w:rsidP="00C06E0D">
            <w:pPr>
              <w:pStyle w:val="Sinespaciado1"/>
              <w:spacing w:after="0" w:line="240" w:lineRule="auto"/>
              <w:rPr>
                <w:rFonts w:ascii="Arial" w:hAnsi="Arial" w:cs="Arial"/>
                <w:sz w:val="16"/>
                <w:szCs w:val="16"/>
                <w:lang w:val="es-MX"/>
              </w:rPr>
            </w:pPr>
          </w:p>
        </w:tc>
      </w:tr>
      <w:tr w:rsidR="00585BA9" w:rsidRPr="00585BA9" w14:paraId="6A8F32B6" w14:textId="77777777" w:rsidTr="00C06E0D">
        <w:trPr>
          <w:trHeight w:val="443"/>
        </w:trPr>
        <w:tc>
          <w:tcPr>
            <w:tcW w:w="8359" w:type="dxa"/>
            <w:tcBorders>
              <w:top w:val="single" w:sz="4" w:space="0" w:color="auto"/>
              <w:left w:val="single" w:sz="4" w:space="0" w:color="auto"/>
              <w:bottom w:val="single" w:sz="4" w:space="0" w:color="auto"/>
              <w:right w:val="single" w:sz="4" w:space="0" w:color="auto"/>
            </w:tcBorders>
            <w:vAlign w:val="center"/>
            <w:hideMark/>
          </w:tcPr>
          <w:p w14:paraId="57C44AA2" w14:textId="77777777" w:rsidR="00C06E0D" w:rsidRPr="00585BA9" w:rsidRDefault="00C06E0D" w:rsidP="00C06E0D">
            <w:pPr>
              <w:pStyle w:val="Sinespaciado1"/>
              <w:spacing w:after="0" w:line="240" w:lineRule="auto"/>
              <w:ind w:right="64"/>
              <w:jc w:val="both"/>
              <w:rPr>
                <w:rFonts w:ascii="Arial" w:hAnsi="Arial" w:cs="Arial"/>
                <w:sz w:val="20"/>
                <w:szCs w:val="20"/>
                <w:lang w:val="es-ES"/>
              </w:rPr>
            </w:pPr>
            <w:proofErr w:type="gramStart"/>
            <w:r w:rsidRPr="00585BA9">
              <w:rPr>
                <w:rFonts w:ascii="Arial" w:hAnsi="Arial" w:cs="Arial"/>
                <w:sz w:val="20"/>
                <w:szCs w:val="20"/>
              </w:rPr>
              <w:t>Para  el</w:t>
            </w:r>
            <w:proofErr w:type="gramEnd"/>
            <w:r w:rsidRPr="00585BA9">
              <w:rPr>
                <w:rFonts w:ascii="Arial" w:hAnsi="Arial" w:cs="Arial"/>
                <w:sz w:val="20"/>
                <w:szCs w:val="20"/>
              </w:rPr>
              <w:t xml:space="preserve"> grupo N. 7 Barreras y Bolsas de colostomía, el oferente deberá verificar y garantizar la compatibilidad de las bolsas y las barreras de colostomías con sus respectivos diámetros y especificaciones.</w:t>
            </w:r>
          </w:p>
        </w:tc>
        <w:tc>
          <w:tcPr>
            <w:tcW w:w="567" w:type="dxa"/>
            <w:tcBorders>
              <w:top w:val="single" w:sz="4" w:space="0" w:color="auto"/>
              <w:left w:val="single" w:sz="4" w:space="0" w:color="auto"/>
              <w:bottom w:val="single" w:sz="4" w:space="0" w:color="auto"/>
              <w:right w:val="single" w:sz="4" w:space="0" w:color="auto"/>
            </w:tcBorders>
            <w:vAlign w:val="center"/>
          </w:tcPr>
          <w:p w14:paraId="2070149A" w14:textId="77777777" w:rsidR="00C06E0D" w:rsidRPr="00585BA9" w:rsidRDefault="00C06E0D" w:rsidP="00C06E0D">
            <w:pPr>
              <w:pStyle w:val="Sinespaciado1"/>
              <w:spacing w:after="0" w:line="240" w:lineRule="auto"/>
              <w:rPr>
                <w:rFonts w:ascii="Arial" w:hAnsi="Arial" w:cs="Arial"/>
                <w:sz w:val="16"/>
                <w:szCs w:val="16"/>
                <w:lang w:val="es-MX"/>
              </w:rPr>
            </w:pPr>
          </w:p>
        </w:tc>
        <w:tc>
          <w:tcPr>
            <w:tcW w:w="600" w:type="dxa"/>
            <w:tcBorders>
              <w:top w:val="single" w:sz="4" w:space="0" w:color="auto"/>
              <w:left w:val="single" w:sz="4" w:space="0" w:color="auto"/>
              <w:bottom w:val="single" w:sz="4" w:space="0" w:color="auto"/>
              <w:right w:val="single" w:sz="4" w:space="0" w:color="auto"/>
            </w:tcBorders>
            <w:vAlign w:val="center"/>
          </w:tcPr>
          <w:p w14:paraId="06D31311" w14:textId="77777777" w:rsidR="00C06E0D" w:rsidRPr="00585BA9" w:rsidRDefault="00C06E0D" w:rsidP="00C06E0D">
            <w:pPr>
              <w:pStyle w:val="Sinespaciado1"/>
              <w:spacing w:after="0" w:line="240" w:lineRule="auto"/>
              <w:rPr>
                <w:rFonts w:ascii="Arial" w:hAnsi="Arial" w:cs="Arial"/>
                <w:sz w:val="16"/>
                <w:szCs w:val="16"/>
                <w:lang w:val="es-MX"/>
              </w:rPr>
            </w:pPr>
          </w:p>
        </w:tc>
      </w:tr>
    </w:tbl>
    <w:p w14:paraId="0AC8C1DD" w14:textId="77777777" w:rsidR="00632D11" w:rsidRPr="00585BA9" w:rsidRDefault="00632D11" w:rsidP="00D75812">
      <w:pPr>
        <w:pStyle w:val="BodyText22"/>
        <w:spacing w:after="0" w:line="240" w:lineRule="auto"/>
        <w:jc w:val="center"/>
        <w:rPr>
          <w:rFonts w:cs="Arial"/>
          <w:b/>
          <w:bCs/>
          <w:sz w:val="16"/>
          <w:szCs w:val="16"/>
          <w:lang w:val="es-ES" w:eastAsia="en-US"/>
        </w:rPr>
      </w:pPr>
    </w:p>
    <w:p w14:paraId="618F2763" w14:textId="77777777" w:rsidR="00406926" w:rsidRPr="00585BA9" w:rsidRDefault="00406926" w:rsidP="00D75812">
      <w:pPr>
        <w:pStyle w:val="BodyText22"/>
        <w:spacing w:after="0" w:line="240" w:lineRule="auto"/>
        <w:jc w:val="center"/>
        <w:rPr>
          <w:rFonts w:cs="Arial"/>
          <w:b/>
          <w:bCs/>
          <w:sz w:val="16"/>
          <w:szCs w:val="16"/>
          <w:lang w:val="es-ES" w:eastAsia="en-US"/>
        </w:rPr>
      </w:pPr>
    </w:p>
    <w:bookmarkEnd w:id="1"/>
    <w:p w14:paraId="0E156F4F" w14:textId="77777777" w:rsidR="006F4577" w:rsidRPr="00585BA9" w:rsidRDefault="006F4577" w:rsidP="00691483">
      <w:pPr>
        <w:spacing w:after="0" w:line="240" w:lineRule="auto"/>
        <w:ind w:left="142" w:right="107"/>
        <w:jc w:val="both"/>
        <w:rPr>
          <w:rFonts w:ascii="Arial" w:eastAsia="MS Mincho" w:hAnsi="Arial" w:cs="Arial"/>
          <w:sz w:val="20"/>
          <w:szCs w:val="20"/>
        </w:rPr>
      </w:pPr>
      <w:r w:rsidRPr="00585BA9">
        <w:rPr>
          <w:rFonts w:ascii="Arial" w:eastAsia="MS Mincho" w:hAnsi="Arial" w:cs="Arial"/>
          <w:sz w:val="20"/>
          <w:szCs w:val="20"/>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14:paraId="675BD9BA" w14:textId="77777777" w:rsidR="006F4577" w:rsidRPr="00585BA9" w:rsidRDefault="006F4577" w:rsidP="00691483">
      <w:pPr>
        <w:spacing w:after="0" w:line="240" w:lineRule="auto"/>
        <w:ind w:left="142" w:right="-223"/>
        <w:jc w:val="both"/>
        <w:rPr>
          <w:rFonts w:ascii="Arial" w:eastAsia="MS Mincho" w:hAnsi="Arial" w:cs="Arial"/>
          <w:sz w:val="20"/>
          <w:szCs w:val="20"/>
        </w:rPr>
      </w:pPr>
    </w:p>
    <w:p w14:paraId="49BC9EF8" w14:textId="14EB8DC6" w:rsidR="006F4577" w:rsidRPr="00585BA9" w:rsidRDefault="006F4577" w:rsidP="00691483">
      <w:pPr>
        <w:spacing w:after="0" w:line="240" w:lineRule="auto"/>
        <w:ind w:left="142" w:right="202"/>
        <w:jc w:val="both"/>
        <w:rPr>
          <w:rFonts w:ascii="Arial" w:hAnsi="Arial" w:cs="Arial"/>
          <w:b/>
          <w:sz w:val="20"/>
          <w:szCs w:val="20"/>
          <w:lang w:val="es-ES_tradnl"/>
        </w:rPr>
      </w:pPr>
      <w:r w:rsidRPr="00585BA9">
        <w:rPr>
          <w:rFonts w:ascii="Arial" w:hAnsi="Arial" w:cs="Arial"/>
          <w:b/>
          <w:sz w:val="20"/>
          <w:szCs w:val="20"/>
          <w:lang w:val="es-ES_tradnl"/>
        </w:rPr>
        <w:t>NOMBRE DEL PROPONENTE:</w:t>
      </w:r>
    </w:p>
    <w:p w14:paraId="642B673C" w14:textId="5921C7CB" w:rsidR="006F4577" w:rsidRPr="00585BA9" w:rsidRDefault="006F4577" w:rsidP="00691483">
      <w:pPr>
        <w:spacing w:after="0" w:line="240" w:lineRule="auto"/>
        <w:ind w:left="142" w:right="202"/>
        <w:jc w:val="both"/>
        <w:rPr>
          <w:rFonts w:ascii="Arial" w:hAnsi="Arial" w:cs="Arial"/>
          <w:b/>
          <w:sz w:val="20"/>
          <w:szCs w:val="20"/>
          <w:lang w:val="es-ES_tradnl"/>
        </w:rPr>
      </w:pPr>
      <w:r w:rsidRPr="00585BA9">
        <w:rPr>
          <w:rFonts w:ascii="Arial" w:hAnsi="Arial" w:cs="Arial"/>
          <w:b/>
          <w:sz w:val="20"/>
          <w:szCs w:val="20"/>
          <w:lang w:val="es-ES_tradnl"/>
        </w:rPr>
        <w:t>NIT o C.C.:</w:t>
      </w:r>
    </w:p>
    <w:p w14:paraId="70244C26" w14:textId="4ED68AA2" w:rsidR="006F4577" w:rsidRPr="00585BA9" w:rsidRDefault="006F4577" w:rsidP="00691483">
      <w:pPr>
        <w:spacing w:after="0" w:line="240" w:lineRule="auto"/>
        <w:ind w:left="142" w:right="202"/>
        <w:rPr>
          <w:rFonts w:ascii="Arial" w:hAnsi="Arial" w:cs="Arial"/>
          <w:b/>
          <w:sz w:val="20"/>
          <w:szCs w:val="20"/>
        </w:rPr>
      </w:pPr>
      <w:r w:rsidRPr="00585BA9">
        <w:rPr>
          <w:rFonts w:ascii="Arial" w:hAnsi="Arial" w:cs="Arial"/>
          <w:b/>
          <w:sz w:val="20"/>
          <w:szCs w:val="20"/>
        </w:rPr>
        <w:t xml:space="preserve">NOMBRE DEL </w:t>
      </w:r>
      <w:proofErr w:type="gramStart"/>
      <w:r w:rsidRPr="00585BA9">
        <w:rPr>
          <w:rFonts w:ascii="Arial" w:hAnsi="Arial" w:cs="Arial"/>
          <w:b/>
          <w:sz w:val="20"/>
          <w:szCs w:val="20"/>
        </w:rPr>
        <w:t>REPRESENTANTE  LEGAL</w:t>
      </w:r>
      <w:proofErr w:type="gramEnd"/>
      <w:r w:rsidRPr="00585BA9">
        <w:rPr>
          <w:rFonts w:ascii="Arial" w:hAnsi="Arial" w:cs="Arial"/>
          <w:b/>
          <w:sz w:val="20"/>
          <w:szCs w:val="20"/>
        </w:rPr>
        <w:t>:</w:t>
      </w:r>
    </w:p>
    <w:p w14:paraId="3B8A4877" w14:textId="39D81C10" w:rsidR="006F4577" w:rsidRPr="00585BA9" w:rsidRDefault="006F4577" w:rsidP="00691483">
      <w:pPr>
        <w:spacing w:after="0" w:line="240" w:lineRule="auto"/>
        <w:ind w:left="142" w:right="202"/>
        <w:rPr>
          <w:rFonts w:ascii="Arial" w:hAnsi="Arial" w:cs="Arial"/>
          <w:b/>
          <w:sz w:val="20"/>
          <w:szCs w:val="20"/>
        </w:rPr>
      </w:pPr>
      <w:r w:rsidRPr="00585BA9">
        <w:rPr>
          <w:rFonts w:ascii="Arial" w:hAnsi="Arial" w:cs="Arial"/>
          <w:b/>
          <w:sz w:val="20"/>
          <w:szCs w:val="20"/>
        </w:rPr>
        <w:t>C.C.:</w:t>
      </w:r>
    </w:p>
    <w:p w14:paraId="430ABE0B" w14:textId="0AC0613F" w:rsidR="006F4577" w:rsidRPr="00585BA9" w:rsidRDefault="006F4577" w:rsidP="00691483">
      <w:pPr>
        <w:spacing w:after="0" w:line="240" w:lineRule="auto"/>
        <w:ind w:left="142" w:right="202"/>
        <w:rPr>
          <w:rFonts w:ascii="Arial" w:hAnsi="Arial" w:cs="Arial"/>
          <w:b/>
          <w:sz w:val="20"/>
          <w:szCs w:val="20"/>
        </w:rPr>
      </w:pPr>
      <w:r w:rsidRPr="00585BA9">
        <w:rPr>
          <w:rFonts w:ascii="Arial" w:hAnsi="Arial" w:cs="Arial"/>
          <w:b/>
          <w:sz w:val="20"/>
          <w:szCs w:val="20"/>
        </w:rPr>
        <w:t>FIRMA DEL REPRESENTANTE LEGAL:</w:t>
      </w:r>
    </w:p>
    <w:p w14:paraId="0E298A69" w14:textId="11F64C2B" w:rsidR="006F4577" w:rsidRPr="00585BA9" w:rsidRDefault="006F4577" w:rsidP="00691483">
      <w:pPr>
        <w:spacing w:after="0" w:line="240" w:lineRule="auto"/>
        <w:ind w:left="142" w:right="202"/>
        <w:rPr>
          <w:rFonts w:ascii="Arial" w:hAnsi="Arial" w:cs="Arial"/>
          <w:b/>
          <w:sz w:val="20"/>
          <w:szCs w:val="20"/>
        </w:rPr>
      </w:pPr>
      <w:r w:rsidRPr="00585BA9">
        <w:rPr>
          <w:rFonts w:ascii="Arial" w:hAnsi="Arial" w:cs="Arial"/>
          <w:b/>
          <w:sz w:val="20"/>
          <w:szCs w:val="20"/>
        </w:rPr>
        <w:t>DIRECCIÓN:</w:t>
      </w:r>
    </w:p>
    <w:p w14:paraId="6AAF8C86" w14:textId="6F2894EC" w:rsidR="006F4577" w:rsidRPr="00585BA9" w:rsidRDefault="006F4577" w:rsidP="00691483">
      <w:pPr>
        <w:spacing w:after="0" w:line="240" w:lineRule="auto"/>
        <w:ind w:left="142" w:right="202"/>
        <w:rPr>
          <w:rFonts w:ascii="Arial" w:hAnsi="Arial" w:cs="Arial"/>
          <w:b/>
          <w:sz w:val="20"/>
          <w:szCs w:val="20"/>
        </w:rPr>
      </w:pPr>
      <w:r w:rsidRPr="00585BA9">
        <w:rPr>
          <w:rFonts w:ascii="Arial" w:hAnsi="Arial" w:cs="Arial"/>
          <w:b/>
          <w:sz w:val="20"/>
          <w:szCs w:val="20"/>
        </w:rPr>
        <w:t>TELÉFONO:</w:t>
      </w:r>
    </w:p>
    <w:p w14:paraId="17FB69D5" w14:textId="77777777" w:rsidR="00C06E0D" w:rsidRPr="00585BA9" w:rsidRDefault="00C06E0D" w:rsidP="00691483">
      <w:pPr>
        <w:autoSpaceDE w:val="0"/>
        <w:autoSpaceDN w:val="0"/>
        <w:adjustRightInd w:val="0"/>
        <w:spacing w:after="0" w:line="240" w:lineRule="auto"/>
        <w:ind w:firstLine="142"/>
        <w:rPr>
          <w:rFonts w:ascii="Arial" w:hAnsi="Arial" w:cs="Arial"/>
          <w:b/>
          <w:sz w:val="20"/>
          <w:szCs w:val="20"/>
        </w:rPr>
      </w:pPr>
    </w:p>
    <w:p w14:paraId="6BAEDB3A" w14:textId="4EE29B21" w:rsidR="006F4577" w:rsidRPr="00585BA9" w:rsidRDefault="006F4577" w:rsidP="00691483">
      <w:pPr>
        <w:autoSpaceDE w:val="0"/>
        <w:autoSpaceDN w:val="0"/>
        <w:adjustRightInd w:val="0"/>
        <w:spacing w:after="0" w:line="240" w:lineRule="auto"/>
        <w:ind w:firstLine="142"/>
        <w:rPr>
          <w:rFonts w:ascii="Arial" w:hAnsi="Arial" w:cs="Arial"/>
          <w:b/>
          <w:sz w:val="20"/>
          <w:szCs w:val="20"/>
        </w:rPr>
      </w:pPr>
      <w:r w:rsidRPr="00585BA9">
        <w:rPr>
          <w:rFonts w:ascii="Arial" w:hAnsi="Arial" w:cs="Arial"/>
          <w:b/>
          <w:sz w:val="20"/>
          <w:szCs w:val="20"/>
        </w:rPr>
        <w:t>E-MAIL</w:t>
      </w:r>
      <w:r w:rsidR="00C06E0D" w:rsidRPr="00585BA9">
        <w:rPr>
          <w:rFonts w:ascii="Arial" w:hAnsi="Arial" w:cs="Arial"/>
          <w:b/>
          <w:sz w:val="20"/>
          <w:szCs w:val="20"/>
        </w:rPr>
        <w:t>:</w:t>
      </w:r>
      <w:r w:rsidRPr="00585BA9">
        <w:rPr>
          <w:rFonts w:ascii="Arial" w:hAnsi="Arial" w:cs="Arial"/>
          <w:b/>
          <w:sz w:val="20"/>
          <w:szCs w:val="20"/>
        </w:rPr>
        <w:tab/>
      </w:r>
    </w:p>
    <w:p w14:paraId="7202DA23" w14:textId="77777777" w:rsidR="00C06E0D" w:rsidRPr="00585BA9" w:rsidRDefault="00C06E0D" w:rsidP="00691483">
      <w:pPr>
        <w:spacing w:after="0" w:line="240" w:lineRule="auto"/>
        <w:rPr>
          <w:vanish/>
          <w:sz w:val="20"/>
          <w:szCs w:val="20"/>
        </w:rPr>
      </w:pPr>
    </w:p>
    <w:p w14:paraId="6A2F4BC2" w14:textId="1687C463" w:rsidR="003F214A" w:rsidRPr="00585BA9" w:rsidRDefault="003F214A" w:rsidP="00691483">
      <w:pPr>
        <w:spacing w:after="0" w:line="240" w:lineRule="auto"/>
        <w:rPr>
          <w:vanish/>
          <w:sz w:val="20"/>
          <w:szCs w:val="20"/>
        </w:rPr>
      </w:pPr>
    </w:p>
    <w:p w14:paraId="7185D9C3" w14:textId="36FFF8D7" w:rsidR="00797A7C" w:rsidRPr="00585BA9" w:rsidRDefault="00797A7C" w:rsidP="00691483">
      <w:pPr>
        <w:spacing w:after="0" w:line="240" w:lineRule="auto"/>
        <w:rPr>
          <w:vanish/>
          <w:sz w:val="20"/>
          <w:szCs w:val="20"/>
        </w:rPr>
      </w:pPr>
    </w:p>
    <w:p w14:paraId="14FA1245" w14:textId="08181D42" w:rsidR="00797A7C" w:rsidRPr="00585BA9" w:rsidRDefault="00797A7C" w:rsidP="00691483">
      <w:pPr>
        <w:spacing w:after="0" w:line="240" w:lineRule="auto"/>
        <w:rPr>
          <w:vanish/>
          <w:sz w:val="20"/>
          <w:szCs w:val="20"/>
        </w:rPr>
      </w:pPr>
    </w:p>
    <w:p w14:paraId="202712AB" w14:textId="590DD88E" w:rsidR="00797A7C" w:rsidRPr="00585BA9" w:rsidRDefault="00797A7C" w:rsidP="00691483">
      <w:pPr>
        <w:spacing w:after="0" w:line="240" w:lineRule="auto"/>
        <w:rPr>
          <w:vanish/>
          <w:sz w:val="20"/>
          <w:szCs w:val="20"/>
        </w:rPr>
      </w:pPr>
    </w:p>
    <w:p w14:paraId="0339AD83" w14:textId="6AE57012" w:rsidR="00797A7C" w:rsidRPr="00585BA9" w:rsidRDefault="00797A7C" w:rsidP="00691483">
      <w:pPr>
        <w:spacing w:after="0" w:line="240" w:lineRule="auto"/>
        <w:rPr>
          <w:vanish/>
          <w:sz w:val="20"/>
          <w:szCs w:val="20"/>
        </w:rPr>
      </w:pPr>
    </w:p>
    <w:p w14:paraId="7F095AF2" w14:textId="08634DFD" w:rsidR="00797A7C" w:rsidRPr="00585BA9" w:rsidRDefault="00797A7C" w:rsidP="00691483">
      <w:pPr>
        <w:spacing w:after="0" w:line="240" w:lineRule="auto"/>
        <w:rPr>
          <w:vanish/>
          <w:sz w:val="20"/>
          <w:szCs w:val="20"/>
        </w:rPr>
      </w:pPr>
    </w:p>
    <w:p w14:paraId="64B39988" w14:textId="3D4AAC0D" w:rsidR="00797A7C" w:rsidRPr="00585BA9" w:rsidRDefault="00797A7C" w:rsidP="00691483">
      <w:pPr>
        <w:spacing w:after="0" w:line="240" w:lineRule="auto"/>
        <w:rPr>
          <w:vanish/>
          <w:sz w:val="20"/>
          <w:szCs w:val="20"/>
        </w:rPr>
      </w:pPr>
    </w:p>
    <w:p w14:paraId="74B74004" w14:textId="65266F4C" w:rsidR="00797A7C" w:rsidRPr="00585BA9" w:rsidRDefault="00797A7C" w:rsidP="00691483">
      <w:pPr>
        <w:spacing w:after="0" w:line="240" w:lineRule="auto"/>
        <w:rPr>
          <w:vanish/>
          <w:sz w:val="20"/>
          <w:szCs w:val="20"/>
        </w:rPr>
      </w:pPr>
    </w:p>
    <w:p w14:paraId="0E889433" w14:textId="67628FFC" w:rsidR="00797A7C" w:rsidRPr="00585BA9" w:rsidRDefault="00797A7C" w:rsidP="00691483">
      <w:pPr>
        <w:spacing w:after="0" w:line="240" w:lineRule="auto"/>
        <w:rPr>
          <w:vanish/>
          <w:sz w:val="20"/>
          <w:szCs w:val="20"/>
        </w:rPr>
      </w:pPr>
    </w:p>
    <w:p w14:paraId="4B3A9209" w14:textId="7D4749FE" w:rsidR="00797A7C" w:rsidRPr="00585BA9" w:rsidRDefault="00797A7C" w:rsidP="00691483">
      <w:pPr>
        <w:spacing w:after="0" w:line="240" w:lineRule="auto"/>
        <w:rPr>
          <w:vanish/>
          <w:sz w:val="20"/>
          <w:szCs w:val="20"/>
        </w:rPr>
      </w:pPr>
    </w:p>
    <w:p w14:paraId="32EE86A4" w14:textId="066BD8BB" w:rsidR="00797A7C" w:rsidRPr="00585BA9" w:rsidRDefault="00797A7C" w:rsidP="00691483">
      <w:pPr>
        <w:spacing w:after="0" w:line="240" w:lineRule="auto"/>
        <w:rPr>
          <w:vanish/>
          <w:sz w:val="20"/>
          <w:szCs w:val="20"/>
        </w:rPr>
      </w:pPr>
    </w:p>
    <w:p w14:paraId="72662A70" w14:textId="5B9AF7AA" w:rsidR="00797A7C" w:rsidRPr="00585BA9" w:rsidRDefault="00797A7C" w:rsidP="00691483">
      <w:pPr>
        <w:spacing w:after="0" w:line="240" w:lineRule="auto"/>
        <w:rPr>
          <w:vanish/>
          <w:sz w:val="20"/>
          <w:szCs w:val="20"/>
        </w:rPr>
      </w:pPr>
    </w:p>
    <w:p w14:paraId="631C10FE" w14:textId="4EC61314" w:rsidR="00797A7C" w:rsidRPr="00585BA9" w:rsidRDefault="00797A7C" w:rsidP="00691483">
      <w:pPr>
        <w:spacing w:after="0" w:line="240" w:lineRule="auto"/>
        <w:rPr>
          <w:vanish/>
          <w:sz w:val="20"/>
          <w:szCs w:val="20"/>
        </w:rPr>
      </w:pPr>
    </w:p>
    <w:p w14:paraId="1FD6B46B" w14:textId="5334347F" w:rsidR="00797A7C" w:rsidRPr="00585BA9" w:rsidRDefault="00797A7C" w:rsidP="00691483">
      <w:pPr>
        <w:spacing w:after="0" w:line="240" w:lineRule="auto"/>
        <w:rPr>
          <w:vanish/>
          <w:sz w:val="20"/>
          <w:szCs w:val="20"/>
        </w:rPr>
      </w:pPr>
    </w:p>
    <w:p w14:paraId="14CEC42E" w14:textId="5EC8E49D" w:rsidR="00797A7C" w:rsidRPr="00585BA9" w:rsidRDefault="00797A7C" w:rsidP="00691483">
      <w:pPr>
        <w:spacing w:after="0" w:line="240" w:lineRule="auto"/>
        <w:rPr>
          <w:vanish/>
          <w:sz w:val="20"/>
          <w:szCs w:val="20"/>
        </w:rPr>
      </w:pPr>
    </w:p>
    <w:p w14:paraId="5BF754F1" w14:textId="5B865AC2" w:rsidR="00797A7C" w:rsidRPr="00585BA9" w:rsidRDefault="00797A7C" w:rsidP="00691483">
      <w:pPr>
        <w:spacing w:after="0" w:line="240" w:lineRule="auto"/>
        <w:rPr>
          <w:vanish/>
          <w:sz w:val="20"/>
          <w:szCs w:val="20"/>
        </w:rPr>
      </w:pPr>
    </w:p>
    <w:p w14:paraId="4C54AB81" w14:textId="7CBDBEDE" w:rsidR="00797A7C" w:rsidRPr="00585BA9" w:rsidRDefault="00797A7C" w:rsidP="00691483">
      <w:pPr>
        <w:spacing w:after="0" w:line="240" w:lineRule="auto"/>
        <w:rPr>
          <w:vanish/>
          <w:sz w:val="20"/>
          <w:szCs w:val="20"/>
        </w:rPr>
      </w:pPr>
    </w:p>
    <w:p w14:paraId="165036C6" w14:textId="64497568" w:rsidR="00797A7C" w:rsidRPr="00585BA9" w:rsidRDefault="00797A7C" w:rsidP="00691483">
      <w:pPr>
        <w:spacing w:after="0" w:line="240" w:lineRule="auto"/>
        <w:rPr>
          <w:vanish/>
          <w:sz w:val="20"/>
          <w:szCs w:val="20"/>
        </w:rPr>
      </w:pPr>
    </w:p>
    <w:p w14:paraId="7129F9FC" w14:textId="334E3000" w:rsidR="00797A7C" w:rsidRPr="00585BA9" w:rsidRDefault="00797A7C" w:rsidP="00691483">
      <w:pPr>
        <w:spacing w:after="0" w:line="240" w:lineRule="auto"/>
        <w:rPr>
          <w:vanish/>
          <w:sz w:val="20"/>
          <w:szCs w:val="20"/>
        </w:rPr>
      </w:pPr>
    </w:p>
    <w:p w14:paraId="59942C64" w14:textId="4FD0851D" w:rsidR="00797A7C" w:rsidRPr="00585BA9" w:rsidRDefault="00797A7C" w:rsidP="00691483">
      <w:pPr>
        <w:spacing w:after="0" w:line="240" w:lineRule="auto"/>
        <w:rPr>
          <w:vanish/>
          <w:sz w:val="20"/>
          <w:szCs w:val="20"/>
        </w:rPr>
      </w:pPr>
    </w:p>
    <w:p w14:paraId="0D8F7837" w14:textId="15531E44" w:rsidR="00797A7C" w:rsidRPr="00585BA9" w:rsidRDefault="00797A7C" w:rsidP="00691483">
      <w:pPr>
        <w:spacing w:after="0" w:line="240" w:lineRule="auto"/>
        <w:rPr>
          <w:vanish/>
          <w:sz w:val="20"/>
          <w:szCs w:val="20"/>
        </w:rPr>
      </w:pPr>
    </w:p>
    <w:p w14:paraId="30BCD618" w14:textId="2020EEBE" w:rsidR="00797A7C" w:rsidRPr="00585BA9" w:rsidRDefault="00797A7C" w:rsidP="00691483">
      <w:pPr>
        <w:spacing w:after="0" w:line="240" w:lineRule="auto"/>
        <w:rPr>
          <w:vanish/>
          <w:sz w:val="20"/>
          <w:szCs w:val="20"/>
        </w:rPr>
      </w:pPr>
    </w:p>
    <w:p w14:paraId="2A73A3ED" w14:textId="2F8D5BF4" w:rsidR="00797A7C" w:rsidRPr="00585BA9" w:rsidRDefault="00797A7C" w:rsidP="00691483">
      <w:pPr>
        <w:spacing w:after="0" w:line="240" w:lineRule="auto"/>
        <w:rPr>
          <w:vanish/>
          <w:sz w:val="20"/>
          <w:szCs w:val="20"/>
        </w:rPr>
      </w:pPr>
    </w:p>
    <w:p w14:paraId="5D0D7548" w14:textId="5A0827A5" w:rsidR="00797A7C" w:rsidRPr="00585BA9" w:rsidRDefault="00797A7C" w:rsidP="00691483">
      <w:pPr>
        <w:spacing w:after="0" w:line="240" w:lineRule="auto"/>
        <w:rPr>
          <w:vanish/>
          <w:sz w:val="20"/>
          <w:szCs w:val="20"/>
        </w:rPr>
      </w:pPr>
    </w:p>
    <w:p w14:paraId="05E5DC75" w14:textId="299A45CE" w:rsidR="00797A7C" w:rsidRPr="00585BA9" w:rsidRDefault="00797A7C" w:rsidP="00691483">
      <w:pPr>
        <w:spacing w:after="0" w:line="240" w:lineRule="auto"/>
        <w:rPr>
          <w:vanish/>
          <w:sz w:val="20"/>
          <w:szCs w:val="20"/>
        </w:rPr>
      </w:pPr>
    </w:p>
    <w:p w14:paraId="1E74AE1B" w14:textId="43E80970" w:rsidR="00797A7C" w:rsidRPr="00585BA9" w:rsidRDefault="00797A7C" w:rsidP="00691483">
      <w:pPr>
        <w:spacing w:after="0" w:line="240" w:lineRule="auto"/>
        <w:rPr>
          <w:vanish/>
          <w:sz w:val="20"/>
          <w:szCs w:val="20"/>
        </w:rPr>
      </w:pPr>
    </w:p>
    <w:p w14:paraId="37BED804" w14:textId="0F595F44" w:rsidR="00797A7C" w:rsidRPr="00585BA9" w:rsidRDefault="00797A7C" w:rsidP="00691483">
      <w:pPr>
        <w:spacing w:after="0" w:line="240" w:lineRule="auto"/>
        <w:rPr>
          <w:vanish/>
          <w:sz w:val="20"/>
          <w:szCs w:val="20"/>
        </w:rPr>
      </w:pPr>
    </w:p>
    <w:p w14:paraId="72A87F87" w14:textId="06E1E146" w:rsidR="00797A7C" w:rsidRPr="00585BA9" w:rsidRDefault="00797A7C" w:rsidP="00691483">
      <w:pPr>
        <w:spacing w:after="0" w:line="240" w:lineRule="auto"/>
        <w:rPr>
          <w:vanish/>
          <w:sz w:val="20"/>
          <w:szCs w:val="20"/>
        </w:rPr>
      </w:pPr>
    </w:p>
    <w:p w14:paraId="228BE212" w14:textId="41E4A12B" w:rsidR="00797A7C" w:rsidRPr="00585BA9" w:rsidRDefault="00797A7C" w:rsidP="00691483">
      <w:pPr>
        <w:spacing w:after="0" w:line="240" w:lineRule="auto"/>
        <w:rPr>
          <w:vanish/>
          <w:sz w:val="20"/>
          <w:szCs w:val="20"/>
        </w:rPr>
      </w:pPr>
    </w:p>
    <w:p w14:paraId="7B07D4AC" w14:textId="77777777" w:rsidR="00797A7C" w:rsidRPr="00585BA9" w:rsidRDefault="00797A7C" w:rsidP="00691483">
      <w:pPr>
        <w:spacing w:after="0" w:line="240" w:lineRule="auto"/>
        <w:rPr>
          <w:vanish/>
          <w:sz w:val="20"/>
          <w:szCs w:val="20"/>
        </w:rPr>
      </w:pPr>
    </w:p>
    <w:p w14:paraId="30CB301F" w14:textId="3E044168" w:rsidR="002875BC" w:rsidRPr="00585BA9" w:rsidRDefault="002875BC" w:rsidP="0037584F">
      <w:pPr>
        <w:spacing w:after="0" w:line="240" w:lineRule="auto"/>
        <w:jc w:val="center"/>
        <w:rPr>
          <w:rFonts w:ascii="Arial" w:hAnsi="Arial" w:cs="Arial"/>
          <w:b/>
          <w:sz w:val="20"/>
          <w:szCs w:val="20"/>
          <w:lang w:val="es-MX"/>
        </w:rPr>
      </w:pPr>
      <w:r w:rsidRPr="00585BA9">
        <w:rPr>
          <w:rFonts w:ascii="Arial" w:hAnsi="Arial" w:cs="Arial"/>
          <w:b/>
          <w:sz w:val="20"/>
          <w:szCs w:val="20"/>
          <w:lang w:val="es-MX"/>
        </w:rPr>
        <w:t>ANEXO No. 4</w:t>
      </w:r>
    </w:p>
    <w:p w14:paraId="7E01D7CB" w14:textId="77777777" w:rsidR="002875BC" w:rsidRPr="00585BA9" w:rsidRDefault="002875BC" w:rsidP="00691483">
      <w:pPr>
        <w:spacing w:after="0" w:line="240" w:lineRule="auto"/>
        <w:jc w:val="center"/>
        <w:rPr>
          <w:rFonts w:ascii="Arial" w:hAnsi="Arial" w:cs="Arial"/>
          <w:b/>
          <w:sz w:val="20"/>
          <w:szCs w:val="20"/>
          <w:lang w:val="es-MX"/>
        </w:rPr>
      </w:pPr>
      <w:r w:rsidRPr="00585BA9">
        <w:rPr>
          <w:rFonts w:ascii="Arial" w:hAnsi="Arial" w:cs="Arial"/>
          <w:b/>
          <w:sz w:val="20"/>
          <w:szCs w:val="20"/>
          <w:lang w:val="es-MX"/>
        </w:rPr>
        <w:t>PORCENTAJE DE IVA</w:t>
      </w:r>
    </w:p>
    <w:p w14:paraId="27C09257" w14:textId="77777777" w:rsidR="002875BC" w:rsidRPr="00585BA9" w:rsidRDefault="002875BC" w:rsidP="00691483">
      <w:pPr>
        <w:spacing w:after="0" w:line="240" w:lineRule="auto"/>
        <w:jc w:val="center"/>
        <w:rPr>
          <w:rFonts w:ascii="Arial" w:hAnsi="Arial" w:cs="Arial"/>
          <w:b/>
          <w:sz w:val="20"/>
          <w:szCs w:val="20"/>
          <w:lang w:val="es-MX"/>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
        <w:gridCol w:w="4762"/>
        <w:gridCol w:w="1314"/>
        <w:gridCol w:w="2078"/>
      </w:tblGrid>
      <w:tr w:rsidR="00585BA9" w:rsidRPr="00585BA9" w14:paraId="36B04910" w14:textId="77777777" w:rsidTr="001F39C0">
        <w:trPr>
          <w:trHeight w:val="255"/>
          <w:jc w:val="center"/>
        </w:trPr>
        <w:tc>
          <w:tcPr>
            <w:tcW w:w="5620" w:type="dxa"/>
            <w:gridSpan w:val="4"/>
            <w:shd w:val="clear" w:color="auto" w:fill="auto"/>
            <w:vAlign w:val="center"/>
            <w:hideMark/>
          </w:tcPr>
          <w:p w14:paraId="2C0AD59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1.  PROGRAMA DE VENOPUNCION</w:t>
            </w:r>
          </w:p>
        </w:tc>
      </w:tr>
      <w:tr w:rsidR="00585BA9" w:rsidRPr="00585BA9" w14:paraId="6FAC98E3" w14:textId="77777777" w:rsidTr="00352B46">
        <w:trPr>
          <w:trHeight w:val="124"/>
          <w:jc w:val="center"/>
        </w:trPr>
        <w:tc>
          <w:tcPr>
            <w:tcW w:w="569" w:type="dxa"/>
            <w:shd w:val="clear" w:color="auto" w:fill="auto"/>
            <w:vAlign w:val="center"/>
            <w:hideMark/>
          </w:tcPr>
          <w:p w14:paraId="23EFAA6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3C69F99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4899794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2CDE3E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2FE5B391" w14:textId="77777777" w:rsidTr="001F39C0">
        <w:trPr>
          <w:trHeight w:val="70"/>
          <w:jc w:val="center"/>
        </w:trPr>
        <w:tc>
          <w:tcPr>
            <w:tcW w:w="569" w:type="dxa"/>
            <w:shd w:val="clear" w:color="auto" w:fill="auto"/>
            <w:vAlign w:val="center"/>
            <w:hideMark/>
          </w:tcPr>
          <w:p w14:paraId="4B722E5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7669367E" w14:textId="3072881C"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 </w:t>
            </w:r>
            <w:r w:rsidR="003E1044" w:rsidRPr="00585BA9">
              <w:rPr>
                <w:rFonts w:ascii="Arial" w:hAnsi="Arial" w:cs="Arial"/>
                <w:sz w:val="14"/>
                <w:szCs w:val="14"/>
              </w:rPr>
              <w:t xml:space="preserve">APOSITO PARA </w:t>
            </w:r>
            <w:r w:rsidRPr="00585BA9">
              <w:rPr>
                <w:rFonts w:ascii="Arial" w:hAnsi="Arial" w:cs="Arial"/>
                <w:sz w:val="14"/>
                <w:szCs w:val="14"/>
              </w:rPr>
              <w:t>ASEGURAMIENTO VASCULAR PERIFERICO PEDIATRICO 5CMX5CM</w:t>
            </w:r>
          </w:p>
        </w:tc>
        <w:tc>
          <w:tcPr>
            <w:tcW w:w="814" w:type="dxa"/>
            <w:shd w:val="clear" w:color="auto" w:fill="auto"/>
            <w:vAlign w:val="center"/>
            <w:hideMark/>
          </w:tcPr>
          <w:p w14:paraId="3D5C6D0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DCF2C5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CB06DAE" w14:textId="77777777" w:rsidTr="001F39C0">
        <w:trPr>
          <w:trHeight w:val="70"/>
          <w:jc w:val="center"/>
        </w:trPr>
        <w:tc>
          <w:tcPr>
            <w:tcW w:w="569" w:type="dxa"/>
            <w:shd w:val="clear" w:color="auto" w:fill="auto"/>
            <w:vAlign w:val="center"/>
            <w:hideMark/>
          </w:tcPr>
          <w:p w14:paraId="1A269BF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563A27D9" w14:textId="5B59918C" w:rsidR="00352B46" w:rsidRPr="00585BA9" w:rsidRDefault="003E1044" w:rsidP="00176C49">
            <w:pPr>
              <w:spacing w:after="0" w:line="240" w:lineRule="auto"/>
              <w:rPr>
                <w:rFonts w:ascii="Arial" w:hAnsi="Arial" w:cs="Arial"/>
                <w:sz w:val="14"/>
                <w:szCs w:val="14"/>
              </w:rPr>
            </w:pPr>
            <w:r w:rsidRPr="00585BA9">
              <w:rPr>
                <w:rFonts w:ascii="Arial" w:hAnsi="Arial" w:cs="Arial"/>
                <w:sz w:val="14"/>
                <w:szCs w:val="14"/>
              </w:rPr>
              <w:t xml:space="preserve">APOSITO PARA </w:t>
            </w:r>
            <w:r w:rsidR="00352B46" w:rsidRPr="00585BA9">
              <w:rPr>
                <w:rFonts w:ascii="Arial" w:hAnsi="Arial" w:cs="Arial"/>
                <w:sz w:val="14"/>
                <w:szCs w:val="14"/>
              </w:rPr>
              <w:t>ASEGURAMIENTO VASCULAR PERIFERICO ADULTO</w:t>
            </w:r>
          </w:p>
        </w:tc>
        <w:tc>
          <w:tcPr>
            <w:tcW w:w="814" w:type="dxa"/>
            <w:shd w:val="clear" w:color="auto" w:fill="auto"/>
            <w:vAlign w:val="center"/>
            <w:hideMark/>
          </w:tcPr>
          <w:p w14:paraId="101796D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403466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2C5264B" w14:textId="77777777" w:rsidTr="001F39C0">
        <w:trPr>
          <w:trHeight w:val="70"/>
          <w:jc w:val="center"/>
        </w:trPr>
        <w:tc>
          <w:tcPr>
            <w:tcW w:w="569" w:type="dxa"/>
            <w:shd w:val="clear" w:color="auto" w:fill="auto"/>
            <w:vAlign w:val="center"/>
            <w:hideMark/>
          </w:tcPr>
          <w:p w14:paraId="576C6FB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7606D8EE" w14:textId="163191F6" w:rsidR="00352B46" w:rsidRPr="00585BA9" w:rsidRDefault="00352B46" w:rsidP="00176C49">
            <w:pPr>
              <w:spacing w:after="0" w:line="240" w:lineRule="auto"/>
              <w:jc w:val="both"/>
              <w:rPr>
                <w:rFonts w:ascii="Arial" w:hAnsi="Arial" w:cs="Arial"/>
                <w:sz w:val="14"/>
                <w:szCs w:val="14"/>
              </w:rPr>
            </w:pPr>
            <w:r w:rsidRPr="00585BA9">
              <w:rPr>
                <w:rFonts w:ascii="Arial" w:hAnsi="Arial" w:cs="Arial"/>
                <w:sz w:val="14"/>
                <w:szCs w:val="14"/>
              </w:rPr>
              <w:t xml:space="preserve"> </w:t>
            </w:r>
            <w:r w:rsidR="003E1044" w:rsidRPr="00585BA9">
              <w:rPr>
                <w:rFonts w:ascii="Arial" w:hAnsi="Arial" w:cs="Arial"/>
                <w:sz w:val="14"/>
                <w:szCs w:val="14"/>
              </w:rPr>
              <w:t xml:space="preserve">APOSITO PARA </w:t>
            </w:r>
            <w:r w:rsidRPr="00585BA9">
              <w:rPr>
                <w:rFonts w:ascii="Arial" w:hAnsi="Arial" w:cs="Arial"/>
                <w:sz w:val="14"/>
                <w:szCs w:val="14"/>
              </w:rPr>
              <w:t>ASEGURAMIENTO VASCULAR CENTRAL ADULTO</w:t>
            </w:r>
          </w:p>
        </w:tc>
        <w:tc>
          <w:tcPr>
            <w:tcW w:w="814" w:type="dxa"/>
            <w:shd w:val="clear" w:color="auto" w:fill="auto"/>
            <w:vAlign w:val="center"/>
            <w:hideMark/>
          </w:tcPr>
          <w:p w14:paraId="7FBD22A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5E7A58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E82BBBC" w14:textId="77777777" w:rsidTr="001F39C0">
        <w:trPr>
          <w:trHeight w:val="300"/>
          <w:jc w:val="center"/>
        </w:trPr>
        <w:tc>
          <w:tcPr>
            <w:tcW w:w="5620" w:type="dxa"/>
            <w:gridSpan w:val="4"/>
            <w:shd w:val="clear" w:color="auto" w:fill="auto"/>
            <w:vAlign w:val="center"/>
            <w:hideMark/>
          </w:tcPr>
          <w:p w14:paraId="105B02A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2.  APÓSITOS CAMPOS TRANSPARENTES</w:t>
            </w:r>
          </w:p>
        </w:tc>
      </w:tr>
      <w:tr w:rsidR="00585BA9" w:rsidRPr="00585BA9" w14:paraId="25144A38" w14:textId="77777777" w:rsidTr="00352B46">
        <w:trPr>
          <w:trHeight w:val="177"/>
          <w:jc w:val="center"/>
        </w:trPr>
        <w:tc>
          <w:tcPr>
            <w:tcW w:w="569" w:type="dxa"/>
            <w:shd w:val="clear" w:color="auto" w:fill="auto"/>
            <w:vAlign w:val="center"/>
            <w:hideMark/>
          </w:tcPr>
          <w:p w14:paraId="4868CBB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775B78E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0B3A1ED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FBD1D2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2DF1BDE" w14:textId="77777777" w:rsidTr="001F39C0">
        <w:trPr>
          <w:trHeight w:val="70"/>
          <w:jc w:val="center"/>
        </w:trPr>
        <w:tc>
          <w:tcPr>
            <w:tcW w:w="569" w:type="dxa"/>
            <w:shd w:val="clear" w:color="auto" w:fill="auto"/>
            <w:vAlign w:val="center"/>
            <w:hideMark/>
          </w:tcPr>
          <w:p w14:paraId="1670132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649B533F"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 CAMPO </w:t>
            </w:r>
            <w:proofErr w:type="gramStart"/>
            <w:r w:rsidRPr="00585BA9">
              <w:rPr>
                <w:rFonts w:ascii="Arial" w:hAnsi="Arial" w:cs="Arial"/>
                <w:sz w:val="14"/>
                <w:szCs w:val="14"/>
              </w:rPr>
              <w:t>TRANSPARENTE  QUIRÚRGICO</w:t>
            </w:r>
            <w:proofErr w:type="gramEnd"/>
            <w:r w:rsidRPr="00585BA9">
              <w:rPr>
                <w:rFonts w:ascii="Arial" w:hAnsi="Arial" w:cs="Arial"/>
                <w:sz w:val="14"/>
                <w:szCs w:val="14"/>
              </w:rPr>
              <w:t xml:space="preserve"> 15 CM +/- 5 CM X 20 CM +/- 2 CM </w:t>
            </w:r>
          </w:p>
        </w:tc>
        <w:tc>
          <w:tcPr>
            <w:tcW w:w="814" w:type="dxa"/>
            <w:shd w:val="clear" w:color="auto" w:fill="auto"/>
            <w:vAlign w:val="center"/>
            <w:hideMark/>
          </w:tcPr>
          <w:p w14:paraId="35D58BC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C61113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2DFB8A5" w14:textId="77777777" w:rsidTr="001F39C0">
        <w:trPr>
          <w:trHeight w:val="70"/>
          <w:jc w:val="center"/>
        </w:trPr>
        <w:tc>
          <w:tcPr>
            <w:tcW w:w="569" w:type="dxa"/>
            <w:shd w:val="clear" w:color="auto" w:fill="auto"/>
            <w:vAlign w:val="center"/>
            <w:hideMark/>
          </w:tcPr>
          <w:p w14:paraId="143CCAC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7B3CC1F5"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 CAMPO </w:t>
            </w:r>
            <w:proofErr w:type="gramStart"/>
            <w:r w:rsidRPr="00585BA9">
              <w:rPr>
                <w:rFonts w:ascii="Arial" w:hAnsi="Arial" w:cs="Arial"/>
                <w:sz w:val="14"/>
                <w:szCs w:val="14"/>
              </w:rPr>
              <w:t>TRANSPARENTE  QUIRÚRGICO</w:t>
            </w:r>
            <w:proofErr w:type="gramEnd"/>
            <w:r w:rsidRPr="00585BA9">
              <w:rPr>
                <w:rFonts w:ascii="Arial" w:hAnsi="Arial" w:cs="Arial"/>
                <w:sz w:val="14"/>
                <w:szCs w:val="14"/>
              </w:rPr>
              <w:t xml:space="preserve"> 15 CM +/- 5 CM X 28 CM +/- 5 CM </w:t>
            </w:r>
          </w:p>
        </w:tc>
        <w:tc>
          <w:tcPr>
            <w:tcW w:w="814" w:type="dxa"/>
            <w:shd w:val="clear" w:color="auto" w:fill="auto"/>
            <w:vAlign w:val="center"/>
            <w:hideMark/>
          </w:tcPr>
          <w:p w14:paraId="64E9C9A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7E9794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970B56C" w14:textId="77777777" w:rsidTr="001F39C0">
        <w:trPr>
          <w:trHeight w:val="70"/>
          <w:jc w:val="center"/>
        </w:trPr>
        <w:tc>
          <w:tcPr>
            <w:tcW w:w="569" w:type="dxa"/>
            <w:shd w:val="clear" w:color="auto" w:fill="auto"/>
            <w:vAlign w:val="center"/>
            <w:hideMark/>
          </w:tcPr>
          <w:p w14:paraId="6BBB6FF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10C3A217"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 CAMPO </w:t>
            </w:r>
            <w:proofErr w:type="gramStart"/>
            <w:r w:rsidRPr="00585BA9">
              <w:rPr>
                <w:rFonts w:ascii="Arial" w:hAnsi="Arial" w:cs="Arial"/>
                <w:sz w:val="14"/>
                <w:szCs w:val="14"/>
              </w:rPr>
              <w:t>TRANSPARENTE  QUIRÚRGICO</w:t>
            </w:r>
            <w:proofErr w:type="gramEnd"/>
            <w:r w:rsidRPr="00585BA9">
              <w:rPr>
                <w:rFonts w:ascii="Arial" w:hAnsi="Arial" w:cs="Arial"/>
                <w:sz w:val="14"/>
                <w:szCs w:val="14"/>
              </w:rPr>
              <w:t xml:space="preserve"> 10 CM +/- 2 CM X1 2 CM +/- 2 CM </w:t>
            </w:r>
          </w:p>
        </w:tc>
        <w:tc>
          <w:tcPr>
            <w:tcW w:w="814" w:type="dxa"/>
            <w:shd w:val="clear" w:color="auto" w:fill="auto"/>
            <w:vAlign w:val="center"/>
            <w:hideMark/>
          </w:tcPr>
          <w:p w14:paraId="3C2DFEE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B99E19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166C62A" w14:textId="77777777" w:rsidTr="001F39C0">
        <w:trPr>
          <w:trHeight w:val="450"/>
          <w:jc w:val="center"/>
        </w:trPr>
        <w:tc>
          <w:tcPr>
            <w:tcW w:w="5620" w:type="dxa"/>
            <w:gridSpan w:val="4"/>
            <w:shd w:val="clear" w:color="auto" w:fill="auto"/>
            <w:vAlign w:val="center"/>
            <w:hideMark/>
          </w:tcPr>
          <w:p w14:paraId="23ECE05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3. </w:t>
            </w:r>
            <w:proofErr w:type="gramStart"/>
            <w:r w:rsidRPr="00585BA9">
              <w:rPr>
                <w:rFonts w:ascii="Arial" w:hAnsi="Arial" w:cs="Arial"/>
                <w:sz w:val="14"/>
                <w:szCs w:val="14"/>
              </w:rPr>
              <w:t>APOSITO  DE</w:t>
            </w:r>
            <w:proofErr w:type="gramEnd"/>
            <w:r w:rsidRPr="00585BA9">
              <w:rPr>
                <w:rFonts w:ascii="Arial" w:hAnsi="Arial" w:cs="Arial"/>
                <w:sz w:val="14"/>
                <w:szCs w:val="14"/>
              </w:rPr>
              <w:t xml:space="preserve"> HIDROFIBRA POTENCIADO CON CLORURO DE BENCETOTICO</w:t>
            </w:r>
          </w:p>
        </w:tc>
      </w:tr>
      <w:tr w:rsidR="00585BA9" w:rsidRPr="00585BA9" w14:paraId="6B5A8BDD" w14:textId="77777777" w:rsidTr="001F39C0">
        <w:trPr>
          <w:trHeight w:val="70"/>
          <w:jc w:val="center"/>
        </w:trPr>
        <w:tc>
          <w:tcPr>
            <w:tcW w:w="569" w:type="dxa"/>
            <w:shd w:val="clear" w:color="auto" w:fill="auto"/>
            <w:vAlign w:val="center"/>
            <w:hideMark/>
          </w:tcPr>
          <w:p w14:paraId="6ECD165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4CDE123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7E6CC9D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2E897BA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8FE25A8" w14:textId="77777777" w:rsidTr="001F39C0">
        <w:trPr>
          <w:trHeight w:val="70"/>
          <w:jc w:val="center"/>
        </w:trPr>
        <w:tc>
          <w:tcPr>
            <w:tcW w:w="569" w:type="dxa"/>
            <w:shd w:val="clear" w:color="auto" w:fill="auto"/>
            <w:vAlign w:val="center"/>
            <w:hideMark/>
          </w:tcPr>
          <w:p w14:paraId="0BB48C5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287853D9"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APOSITO DE HIDROFIBRA DE </w:t>
            </w:r>
            <w:proofErr w:type="gramStart"/>
            <w:r w:rsidRPr="00585BA9">
              <w:rPr>
                <w:rFonts w:ascii="Arial" w:hAnsi="Arial" w:cs="Arial"/>
                <w:sz w:val="14"/>
                <w:szCs w:val="14"/>
              </w:rPr>
              <w:t>CARBOXIMETILCELULOSA  CON</w:t>
            </w:r>
            <w:proofErr w:type="gramEnd"/>
            <w:r w:rsidRPr="00585BA9">
              <w:rPr>
                <w:rFonts w:ascii="Arial" w:hAnsi="Arial" w:cs="Arial"/>
                <w:sz w:val="14"/>
                <w:szCs w:val="14"/>
              </w:rPr>
              <w:t xml:space="preserve"> PLATA IÓNICA ÁCIDO ETIL ENDIAMINOTETRAACÉTICO Y   10 +/- 2 CM X 10 CM +/- 2 CM</w:t>
            </w:r>
          </w:p>
        </w:tc>
        <w:tc>
          <w:tcPr>
            <w:tcW w:w="814" w:type="dxa"/>
            <w:shd w:val="clear" w:color="auto" w:fill="auto"/>
            <w:vAlign w:val="center"/>
            <w:hideMark/>
          </w:tcPr>
          <w:p w14:paraId="2B3583C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F0E0C6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70F354E" w14:textId="77777777" w:rsidTr="001F39C0">
        <w:trPr>
          <w:trHeight w:val="70"/>
          <w:jc w:val="center"/>
        </w:trPr>
        <w:tc>
          <w:tcPr>
            <w:tcW w:w="569" w:type="dxa"/>
            <w:shd w:val="clear" w:color="auto" w:fill="auto"/>
            <w:vAlign w:val="center"/>
            <w:hideMark/>
          </w:tcPr>
          <w:p w14:paraId="68F762E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75999BE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HIDROFIBRA DE CARBOXIMETILCELULOSA 10 +/- 2 CM X 10 CM +/- 2 CM</w:t>
            </w:r>
          </w:p>
        </w:tc>
        <w:tc>
          <w:tcPr>
            <w:tcW w:w="814" w:type="dxa"/>
            <w:shd w:val="clear" w:color="auto" w:fill="auto"/>
            <w:vAlign w:val="center"/>
            <w:hideMark/>
          </w:tcPr>
          <w:p w14:paraId="20FE7C9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DFE124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8EEAFCE" w14:textId="77777777" w:rsidTr="001F39C0">
        <w:trPr>
          <w:trHeight w:val="70"/>
          <w:jc w:val="center"/>
        </w:trPr>
        <w:tc>
          <w:tcPr>
            <w:tcW w:w="569" w:type="dxa"/>
            <w:shd w:val="clear" w:color="auto" w:fill="auto"/>
            <w:vAlign w:val="center"/>
            <w:hideMark/>
          </w:tcPr>
          <w:p w14:paraId="1D7CEE8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5CD8120D"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GELIFICANTE CON HIDROFIBRA 14X14CM CON PLATA IONICA 1.2%</w:t>
            </w:r>
          </w:p>
        </w:tc>
        <w:tc>
          <w:tcPr>
            <w:tcW w:w="814" w:type="dxa"/>
            <w:shd w:val="clear" w:color="auto" w:fill="auto"/>
            <w:vAlign w:val="center"/>
            <w:hideMark/>
          </w:tcPr>
          <w:p w14:paraId="6839687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D69A51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3FD27D8" w14:textId="77777777" w:rsidTr="001F39C0">
        <w:trPr>
          <w:trHeight w:val="70"/>
          <w:jc w:val="center"/>
        </w:trPr>
        <w:tc>
          <w:tcPr>
            <w:tcW w:w="569" w:type="dxa"/>
            <w:shd w:val="clear" w:color="auto" w:fill="auto"/>
            <w:vAlign w:val="center"/>
            <w:hideMark/>
          </w:tcPr>
          <w:p w14:paraId="57DB4CD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1320FB7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GELIFICANTE CON HIDROFIBRA 21 X 25 cm SACRO CON PLATA IONICA 1.2%</w:t>
            </w:r>
          </w:p>
        </w:tc>
        <w:tc>
          <w:tcPr>
            <w:tcW w:w="814" w:type="dxa"/>
            <w:shd w:val="clear" w:color="auto" w:fill="auto"/>
            <w:vAlign w:val="center"/>
            <w:hideMark/>
          </w:tcPr>
          <w:p w14:paraId="735B4EF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0F0E13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E0CC7D5" w14:textId="77777777" w:rsidTr="001F39C0">
        <w:trPr>
          <w:trHeight w:val="70"/>
          <w:jc w:val="center"/>
        </w:trPr>
        <w:tc>
          <w:tcPr>
            <w:tcW w:w="569" w:type="dxa"/>
            <w:shd w:val="clear" w:color="auto" w:fill="auto"/>
            <w:vAlign w:val="center"/>
            <w:hideMark/>
          </w:tcPr>
          <w:p w14:paraId="21EE3EA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5</w:t>
            </w:r>
          </w:p>
        </w:tc>
        <w:tc>
          <w:tcPr>
            <w:tcW w:w="2950" w:type="dxa"/>
            <w:shd w:val="clear" w:color="auto" w:fill="auto"/>
            <w:vAlign w:val="center"/>
            <w:hideMark/>
          </w:tcPr>
          <w:p w14:paraId="4BE6FE9C"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APOSITO DE HIDROFIBRA DE </w:t>
            </w:r>
            <w:proofErr w:type="gramStart"/>
            <w:r w:rsidRPr="00585BA9">
              <w:rPr>
                <w:rFonts w:ascii="Arial" w:hAnsi="Arial" w:cs="Arial"/>
                <w:sz w:val="14"/>
                <w:szCs w:val="14"/>
              </w:rPr>
              <w:t>CARBOXIMETILCELULOSA  CON</w:t>
            </w:r>
            <w:proofErr w:type="gramEnd"/>
            <w:r w:rsidRPr="00585BA9">
              <w:rPr>
                <w:rFonts w:ascii="Arial" w:hAnsi="Arial" w:cs="Arial"/>
                <w:sz w:val="14"/>
                <w:szCs w:val="14"/>
              </w:rPr>
              <w:t xml:space="preserve"> PLATA IÓNICA PARA MANEJO DE QUEMADURAS</w:t>
            </w:r>
          </w:p>
        </w:tc>
        <w:tc>
          <w:tcPr>
            <w:tcW w:w="814" w:type="dxa"/>
            <w:shd w:val="clear" w:color="auto" w:fill="auto"/>
            <w:vAlign w:val="center"/>
            <w:hideMark/>
          </w:tcPr>
          <w:p w14:paraId="77C2945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EC2B0F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C7C2932" w14:textId="77777777" w:rsidTr="001F39C0">
        <w:trPr>
          <w:trHeight w:val="240"/>
          <w:jc w:val="center"/>
        </w:trPr>
        <w:tc>
          <w:tcPr>
            <w:tcW w:w="5620" w:type="dxa"/>
            <w:gridSpan w:val="4"/>
            <w:shd w:val="clear" w:color="auto" w:fill="auto"/>
            <w:vAlign w:val="center"/>
            <w:hideMark/>
          </w:tcPr>
          <w:p w14:paraId="1B5AFBD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4. </w:t>
            </w:r>
            <w:proofErr w:type="gramStart"/>
            <w:r w:rsidRPr="00585BA9">
              <w:rPr>
                <w:rFonts w:ascii="Arial" w:hAnsi="Arial" w:cs="Arial"/>
                <w:sz w:val="14"/>
                <w:szCs w:val="14"/>
              </w:rPr>
              <w:t>APOSITO  HIDROFOBO</w:t>
            </w:r>
            <w:proofErr w:type="gramEnd"/>
          </w:p>
        </w:tc>
      </w:tr>
      <w:tr w:rsidR="00585BA9" w:rsidRPr="00585BA9" w14:paraId="1BF0FF3E" w14:textId="77777777" w:rsidTr="001F39C0">
        <w:trPr>
          <w:trHeight w:val="305"/>
          <w:jc w:val="center"/>
        </w:trPr>
        <w:tc>
          <w:tcPr>
            <w:tcW w:w="569" w:type="dxa"/>
            <w:shd w:val="clear" w:color="auto" w:fill="auto"/>
            <w:vAlign w:val="center"/>
            <w:hideMark/>
          </w:tcPr>
          <w:p w14:paraId="12451E9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0B3158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714E400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61FC024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DDEACBC" w14:textId="77777777" w:rsidTr="001F39C0">
        <w:trPr>
          <w:trHeight w:val="70"/>
          <w:jc w:val="center"/>
        </w:trPr>
        <w:tc>
          <w:tcPr>
            <w:tcW w:w="569" w:type="dxa"/>
            <w:shd w:val="clear" w:color="auto" w:fill="auto"/>
            <w:vAlign w:val="center"/>
            <w:hideMark/>
          </w:tcPr>
          <w:p w14:paraId="077CBB0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571EC1CB"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APÓSITO </w:t>
            </w:r>
            <w:proofErr w:type="gramStart"/>
            <w:r w:rsidRPr="00585BA9">
              <w:rPr>
                <w:rFonts w:ascii="Arial" w:hAnsi="Arial" w:cs="Arial"/>
                <w:sz w:val="14"/>
                <w:szCs w:val="14"/>
              </w:rPr>
              <w:t>HIDROFOBO  TORUNDAS</w:t>
            </w:r>
            <w:proofErr w:type="gramEnd"/>
            <w:r w:rsidRPr="00585BA9">
              <w:rPr>
                <w:rFonts w:ascii="Arial" w:hAnsi="Arial" w:cs="Arial"/>
                <w:sz w:val="14"/>
                <w:szCs w:val="14"/>
              </w:rPr>
              <w:t xml:space="preserve"> DE 3 CM+/-1 CM </w:t>
            </w:r>
          </w:p>
        </w:tc>
        <w:tc>
          <w:tcPr>
            <w:tcW w:w="814" w:type="dxa"/>
            <w:shd w:val="clear" w:color="auto" w:fill="auto"/>
            <w:vAlign w:val="center"/>
            <w:hideMark/>
          </w:tcPr>
          <w:p w14:paraId="51FD7DE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4D516F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ECB6AD9" w14:textId="77777777" w:rsidTr="001F39C0">
        <w:trPr>
          <w:trHeight w:val="70"/>
          <w:jc w:val="center"/>
        </w:trPr>
        <w:tc>
          <w:tcPr>
            <w:tcW w:w="569" w:type="dxa"/>
            <w:shd w:val="clear" w:color="auto" w:fill="auto"/>
            <w:vAlign w:val="center"/>
            <w:hideMark/>
          </w:tcPr>
          <w:p w14:paraId="6295B28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23EF36EB"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HIDROFOBO DE 7.5 +/- 2 CM X 9 +/- 2CM</w:t>
            </w:r>
          </w:p>
        </w:tc>
        <w:tc>
          <w:tcPr>
            <w:tcW w:w="814" w:type="dxa"/>
            <w:shd w:val="clear" w:color="auto" w:fill="auto"/>
            <w:vAlign w:val="center"/>
            <w:hideMark/>
          </w:tcPr>
          <w:p w14:paraId="2B1AA69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875EB2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82788AE" w14:textId="77777777" w:rsidTr="001F39C0">
        <w:trPr>
          <w:trHeight w:val="70"/>
          <w:jc w:val="center"/>
        </w:trPr>
        <w:tc>
          <w:tcPr>
            <w:tcW w:w="569" w:type="dxa"/>
            <w:shd w:val="clear" w:color="auto" w:fill="auto"/>
            <w:vAlign w:val="center"/>
            <w:hideMark/>
          </w:tcPr>
          <w:p w14:paraId="7CCED05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251B545A"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APÓSITO HIDRÓFOBO MECHA DE 5 +/-1 CM X 200 +/- 20 CM</w:t>
            </w:r>
          </w:p>
        </w:tc>
        <w:tc>
          <w:tcPr>
            <w:tcW w:w="814" w:type="dxa"/>
            <w:shd w:val="clear" w:color="auto" w:fill="auto"/>
            <w:vAlign w:val="center"/>
            <w:hideMark/>
          </w:tcPr>
          <w:p w14:paraId="247FC3C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485B2C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C43175E" w14:textId="77777777" w:rsidTr="001F39C0">
        <w:trPr>
          <w:trHeight w:val="240"/>
          <w:jc w:val="center"/>
        </w:trPr>
        <w:tc>
          <w:tcPr>
            <w:tcW w:w="5620" w:type="dxa"/>
            <w:gridSpan w:val="4"/>
            <w:shd w:val="clear" w:color="auto" w:fill="auto"/>
            <w:vAlign w:val="center"/>
            <w:hideMark/>
          </w:tcPr>
          <w:p w14:paraId="0FB34AA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5. CUIDADO PERILESIONAL</w:t>
            </w:r>
          </w:p>
        </w:tc>
      </w:tr>
      <w:tr w:rsidR="00585BA9" w:rsidRPr="00585BA9" w14:paraId="27863174" w14:textId="77777777" w:rsidTr="001F39C0">
        <w:trPr>
          <w:trHeight w:val="70"/>
          <w:jc w:val="center"/>
        </w:trPr>
        <w:tc>
          <w:tcPr>
            <w:tcW w:w="569" w:type="dxa"/>
            <w:shd w:val="clear" w:color="auto" w:fill="auto"/>
            <w:vAlign w:val="center"/>
            <w:hideMark/>
          </w:tcPr>
          <w:p w14:paraId="64E46E4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2A6780D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5FC5C8C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1B3BDD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3DB29B9" w14:textId="77777777" w:rsidTr="001F39C0">
        <w:trPr>
          <w:trHeight w:val="70"/>
          <w:jc w:val="center"/>
        </w:trPr>
        <w:tc>
          <w:tcPr>
            <w:tcW w:w="569" w:type="dxa"/>
            <w:shd w:val="clear" w:color="auto" w:fill="auto"/>
            <w:vAlign w:val="center"/>
            <w:hideMark/>
          </w:tcPr>
          <w:p w14:paraId="6223F4E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876F98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PELÍCULA ACRÍLICA PROTECTORA TRANSPARENTE INDOLORA EN SACHET</w:t>
            </w:r>
          </w:p>
        </w:tc>
        <w:tc>
          <w:tcPr>
            <w:tcW w:w="814" w:type="dxa"/>
            <w:shd w:val="clear" w:color="auto" w:fill="auto"/>
            <w:vAlign w:val="center"/>
            <w:hideMark/>
          </w:tcPr>
          <w:p w14:paraId="274F0E4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EE28A2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D93503A" w14:textId="77777777" w:rsidTr="001F39C0">
        <w:trPr>
          <w:trHeight w:val="70"/>
          <w:jc w:val="center"/>
        </w:trPr>
        <w:tc>
          <w:tcPr>
            <w:tcW w:w="569" w:type="dxa"/>
            <w:shd w:val="clear" w:color="auto" w:fill="auto"/>
            <w:vAlign w:val="center"/>
            <w:hideMark/>
          </w:tcPr>
          <w:p w14:paraId="39DC8E7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5D51AF83"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PELÍCULA ACRÍLICA PROTECTORA TRANSPARENTE INDOLORA EN COLOMBINA</w:t>
            </w:r>
          </w:p>
        </w:tc>
        <w:tc>
          <w:tcPr>
            <w:tcW w:w="814" w:type="dxa"/>
            <w:shd w:val="clear" w:color="auto" w:fill="auto"/>
            <w:vAlign w:val="center"/>
            <w:hideMark/>
          </w:tcPr>
          <w:p w14:paraId="21C7175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DD7743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429757D" w14:textId="77777777" w:rsidTr="001F39C0">
        <w:trPr>
          <w:trHeight w:val="70"/>
          <w:jc w:val="center"/>
        </w:trPr>
        <w:tc>
          <w:tcPr>
            <w:tcW w:w="5620" w:type="dxa"/>
            <w:gridSpan w:val="4"/>
            <w:shd w:val="clear" w:color="auto" w:fill="auto"/>
            <w:vAlign w:val="center"/>
            <w:hideMark/>
          </w:tcPr>
          <w:p w14:paraId="1779BBE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6.  APÓSITO HIDROPOLIÉERICA</w:t>
            </w:r>
          </w:p>
        </w:tc>
      </w:tr>
      <w:tr w:rsidR="00585BA9" w:rsidRPr="00585BA9" w14:paraId="3FAE0D81" w14:textId="77777777" w:rsidTr="001F39C0">
        <w:trPr>
          <w:trHeight w:val="364"/>
          <w:jc w:val="center"/>
        </w:trPr>
        <w:tc>
          <w:tcPr>
            <w:tcW w:w="569" w:type="dxa"/>
            <w:shd w:val="clear" w:color="auto" w:fill="auto"/>
            <w:vAlign w:val="center"/>
            <w:hideMark/>
          </w:tcPr>
          <w:p w14:paraId="358D129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00E8D4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494E007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507550E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99C7F7A" w14:textId="77777777" w:rsidTr="001F39C0">
        <w:trPr>
          <w:trHeight w:val="70"/>
          <w:jc w:val="center"/>
        </w:trPr>
        <w:tc>
          <w:tcPr>
            <w:tcW w:w="569" w:type="dxa"/>
            <w:shd w:val="clear" w:color="auto" w:fill="auto"/>
            <w:vAlign w:val="center"/>
            <w:hideMark/>
          </w:tcPr>
          <w:p w14:paraId="1348E84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6F04B506"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ESPUMA HIDROPOLIMÉRICA DE ALTA ABSORCIÓN ALVEOLAR DE 10 X 10 CM. </w:t>
            </w:r>
          </w:p>
        </w:tc>
        <w:tc>
          <w:tcPr>
            <w:tcW w:w="814" w:type="dxa"/>
            <w:shd w:val="clear" w:color="auto" w:fill="auto"/>
            <w:vAlign w:val="center"/>
            <w:hideMark/>
          </w:tcPr>
          <w:p w14:paraId="22A1AC5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F5CE3D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BFC5B78" w14:textId="77777777" w:rsidTr="001F39C0">
        <w:trPr>
          <w:trHeight w:val="70"/>
          <w:jc w:val="center"/>
        </w:trPr>
        <w:tc>
          <w:tcPr>
            <w:tcW w:w="569" w:type="dxa"/>
            <w:shd w:val="clear" w:color="auto" w:fill="auto"/>
            <w:vAlign w:val="center"/>
            <w:hideMark/>
          </w:tcPr>
          <w:p w14:paraId="23D327C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76AA3A42"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HIDROPOLIMÉRICA DE ALTA ABSORCIÓN ALVEOLAR DE 15 X 15 CM. </w:t>
            </w:r>
          </w:p>
        </w:tc>
        <w:tc>
          <w:tcPr>
            <w:tcW w:w="814" w:type="dxa"/>
            <w:shd w:val="clear" w:color="auto" w:fill="auto"/>
            <w:vAlign w:val="center"/>
            <w:hideMark/>
          </w:tcPr>
          <w:p w14:paraId="7B89F9E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745CDF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76531C3" w14:textId="77777777" w:rsidTr="001F39C0">
        <w:trPr>
          <w:trHeight w:val="70"/>
          <w:jc w:val="center"/>
        </w:trPr>
        <w:tc>
          <w:tcPr>
            <w:tcW w:w="569" w:type="dxa"/>
            <w:shd w:val="clear" w:color="auto" w:fill="auto"/>
            <w:vAlign w:val="center"/>
            <w:hideMark/>
          </w:tcPr>
          <w:p w14:paraId="2B4DEE7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67C276A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ESPUMA HIDROPOLIMÉRICA DE ALTA ABSORCIÓN ALVEOLAR CON PLATA AL 0.95/CM2 DE 10 X 10 CM </w:t>
            </w:r>
          </w:p>
        </w:tc>
        <w:tc>
          <w:tcPr>
            <w:tcW w:w="814" w:type="dxa"/>
            <w:shd w:val="clear" w:color="auto" w:fill="auto"/>
            <w:vAlign w:val="center"/>
            <w:hideMark/>
          </w:tcPr>
          <w:p w14:paraId="2A4F486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E9864F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E901BC8" w14:textId="77777777" w:rsidTr="001F39C0">
        <w:trPr>
          <w:trHeight w:val="240"/>
          <w:jc w:val="center"/>
        </w:trPr>
        <w:tc>
          <w:tcPr>
            <w:tcW w:w="5620" w:type="dxa"/>
            <w:gridSpan w:val="4"/>
            <w:shd w:val="clear" w:color="auto" w:fill="auto"/>
            <w:vAlign w:val="center"/>
            <w:hideMark/>
          </w:tcPr>
          <w:p w14:paraId="0032F93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7. BARRERAS Y BOLSAS </w:t>
            </w:r>
          </w:p>
        </w:tc>
      </w:tr>
      <w:tr w:rsidR="00585BA9" w:rsidRPr="00585BA9" w14:paraId="4FCE5BD7" w14:textId="77777777" w:rsidTr="001F39C0">
        <w:trPr>
          <w:trHeight w:val="131"/>
          <w:jc w:val="center"/>
        </w:trPr>
        <w:tc>
          <w:tcPr>
            <w:tcW w:w="569" w:type="dxa"/>
            <w:shd w:val="clear" w:color="auto" w:fill="auto"/>
            <w:vAlign w:val="center"/>
            <w:hideMark/>
          </w:tcPr>
          <w:p w14:paraId="3986AF3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7EFC6D8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3502B5C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4035B3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33F1BDE" w14:textId="77777777" w:rsidTr="001F39C0">
        <w:trPr>
          <w:trHeight w:val="70"/>
          <w:jc w:val="center"/>
        </w:trPr>
        <w:tc>
          <w:tcPr>
            <w:tcW w:w="569" w:type="dxa"/>
            <w:shd w:val="clear" w:color="auto" w:fill="auto"/>
            <w:vAlign w:val="center"/>
            <w:hideMark/>
          </w:tcPr>
          <w:p w14:paraId="3AA6164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0B287F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COLOSTOMIA 50 A 59MM</w:t>
            </w:r>
          </w:p>
        </w:tc>
        <w:tc>
          <w:tcPr>
            <w:tcW w:w="814" w:type="dxa"/>
            <w:shd w:val="clear" w:color="auto" w:fill="auto"/>
            <w:vAlign w:val="center"/>
            <w:hideMark/>
          </w:tcPr>
          <w:p w14:paraId="2C16586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04A738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CB3D6FB" w14:textId="77777777" w:rsidTr="001F39C0">
        <w:trPr>
          <w:trHeight w:val="70"/>
          <w:jc w:val="center"/>
        </w:trPr>
        <w:tc>
          <w:tcPr>
            <w:tcW w:w="569" w:type="dxa"/>
            <w:shd w:val="clear" w:color="auto" w:fill="auto"/>
            <w:vAlign w:val="center"/>
            <w:hideMark/>
          </w:tcPr>
          <w:p w14:paraId="571D106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110B29E5"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COLOSTOMIA  50 A 59 mm</w:t>
            </w:r>
          </w:p>
        </w:tc>
        <w:tc>
          <w:tcPr>
            <w:tcW w:w="814" w:type="dxa"/>
            <w:shd w:val="clear" w:color="auto" w:fill="auto"/>
            <w:vAlign w:val="center"/>
            <w:hideMark/>
          </w:tcPr>
          <w:p w14:paraId="7452EDE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C7EEF6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23CE0F5" w14:textId="77777777" w:rsidTr="001F39C0">
        <w:trPr>
          <w:trHeight w:val="70"/>
          <w:jc w:val="center"/>
        </w:trPr>
        <w:tc>
          <w:tcPr>
            <w:tcW w:w="569" w:type="dxa"/>
            <w:shd w:val="clear" w:color="auto" w:fill="auto"/>
            <w:vAlign w:val="center"/>
            <w:hideMark/>
          </w:tcPr>
          <w:p w14:paraId="3A4B1F5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6EFF3E39"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COLOSTOMIA  60 A 69mm</w:t>
            </w:r>
          </w:p>
        </w:tc>
        <w:tc>
          <w:tcPr>
            <w:tcW w:w="814" w:type="dxa"/>
            <w:shd w:val="clear" w:color="auto" w:fill="auto"/>
            <w:vAlign w:val="center"/>
            <w:hideMark/>
          </w:tcPr>
          <w:p w14:paraId="5103122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DDD6A1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034A1F3" w14:textId="77777777" w:rsidTr="001F39C0">
        <w:trPr>
          <w:trHeight w:val="70"/>
          <w:jc w:val="center"/>
        </w:trPr>
        <w:tc>
          <w:tcPr>
            <w:tcW w:w="569" w:type="dxa"/>
            <w:shd w:val="clear" w:color="auto" w:fill="auto"/>
            <w:vAlign w:val="center"/>
            <w:hideMark/>
          </w:tcPr>
          <w:p w14:paraId="648EEBB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59F6E8EF"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COLOSTOMIA  60 A 69mm</w:t>
            </w:r>
          </w:p>
        </w:tc>
        <w:tc>
          <w:tcPr>
            <w:tcW w:w="814" w:type="dxa"/>
            <w:shd w:val="clear" w:color="auto" w:fill="auto"/>
            <w:vAlign w:val="center"/>
            <w:hideMark/>
          </w:tcPr>
          <w:p w14:paraId="7052FDE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AE3620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3CFDDD1" w14:textId="77777777" w:rsidTr="001F39C0">
        <w:trPr>
          <w:trHeight w:val="70"/>
          <w:jc w:val="center"/>
        </w:trPr>
        <w:tc>
          <w:tcPr>
            <w:tcW w:w="569" w:type="dxa"/>
            <w:shd w:val="clear" w:color="auto" w:fill="auto"/>
            <w:vAlign w:val="center"/>
            <w:hideMark/>
          </w:tcPr>
          <w:p w14:paraId="3E35C75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lastRenderedPageBreak/>
              <w:t>5</w:t>
            </w:r>
          </w:p>
        </w:tc>
        <w:tc>
          <w:tcPr>
            <w:tcW w:w="2950" w:type="dxa"/>
            <w:shd w:val="clear" w:color="auto" w:fill="auto"/>
            <w:vAlign w:val="center"/>
            <w:hideMark/>
          </w:tcPr>
          <w:p w14:paraId="302D02D6"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COLOSTOMIA  70mm</w:t>
            </w:r>
          </w:p>
        </w:tc>
        <w:tc>
          <w:tcPr>
            <w:tcW w:w="814" w:type="dxa"/>
            <w:shd w:val="clear" w:color="auto" w:fill="auto"/>
            <w:vAlign w:val="center"/>
            <w:hideMark/>
          </w:tcPr>
          <w:p w14:paraId="49D2A85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191720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A14BBC8" w14:textId="77777777" w:rsidTr="001F39C0">
        <w:trPr>
          <w:trHeight w:val="70"/>
          <w:jc w:val="center"/>
        </w:trPr>
        <w:tc>
          <w:tcPr>
            <w:tcW w:w="569" w:type="dxa"/>
            <w:shd w:val="clear" w:color="auto" w:fill="auto"/>
            <w:vAlign w:val="center"/>
            <w:hideMark/>
          </w:tcPr>
          <w:p w14:paraId="487D770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6</w:t>
            </w:r>
          </w:p>
        </w:tc>
        <w:tc>
          <w:tcPr>
            <w:tcW w:w="2950" w:type="dxa"/>
            <w:shd w:val="clear" w:color="auto" w:fill="auto"/>
            <w:vAlign w:val="center"/>
            <w:hideMark/>
          </w:tcPr>
          <w:p w14:paraId="104B9100"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COLOSTOMIA  70mm</w:t>
            </w:r>
          </w:p>
        </w:tc>
        <w:tc>
          <w:tcPr>
            <w:tcW w:w="814" w:type="dxa"/>
            <w:shd w:val="clear" w:color="auto" w:fill="auto"/>
            <w:vAlign w:val="center"/>
            <w:hideMark/>
          </w:tcPr>
          <w:p w14:paraId="3E06577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457098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FE86E61" w14:textId="77777777" w:rsidTr="001F39C0">
        <w:trPr>
          <w:trHeight w:val="70"/>
          <w:jc w:val="center"/>
        </w:trPr>
        <w:tc>
          <w:tcPr>
            <w:tcW w:w="569" w:type="dxa"/>
            <w:shd w:val="clear" w:color="auto" w:fill="auto"/>
            <w:vAlign w:val="center"/>
            <w:hideMark/>
          </w:tcPr>
          <w:p w14:paraId="3874D5A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7</w:t>
            </w:r>
          </w:p>
        </w:tc>
        <w:tc>
          <w:tcPr>
            <w:tcW w:w="2950" w:type="dxa"/>
            <w:shd w:val="clear" w:color="auto" w:fill="auto"/>
            <w:vAlign w:val="center"/>
            <w:hideMark/>
          </w:tcPr>
          <w:p w14:paraId="7535340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COLOSTOMIA CONVEXA 60 A 69 mm</w:t>
            </w:r>
          </w:p>
        </w:tc>
        <w:tc>
          <w:tcPr>
            <w:tcW w:w="814" w:type="dxa"/>
            <w:shd w:val="clear" w:color="auto" w:fill="auto"/>
            <w:vAlign w:val="center"/>
            <w:hideMark/>
          </w:tcPr>
          <w:p w14:paraId="1519812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E7D81C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024E415" w14:textId="77777777" w:rsidTr="001F39C0">
        <w:trPr>
          <w:trHeight w:val="70"/>
          <w:jc w:val="center"/>
        </w:trPr>
        <w:tc>
          <w:tcPr>
            <w:tcW w:w="569" w:type="dxa"/>
            <w:shd w:val="clear" w:color="auto" w:fill="auto"/>
            <w:vAlign w:val="center"/>
            <w:hideMark/>
          </w:tcPr>
          <w:p w14:paraId="12DF7D3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8</w:t>
            </w:r>
          </w:p>
        </w:tc>
        <w:tc>
          <w:tcPr>
            <w:tcW w:w="2950" w:type="dxa"/>
            <w:shd w:val="clear" w:color="auto" w:fill="auto"/>
            <w:vAlign w:val="center"/>
            <w:hideMark/>
          </w:tcPr>
          <w:p w14:paraId="22D2A7A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COLOSTOMIA CONVEXA 60 A 69 mm</w:t>
            </w:r>
          </w:p>
        </w:tc>
        <w:tc>
          <w:tcPr>
            <w:tcW w:w="814" w:type="dxa"/>
            <w:shd w:val="clear" w:color="auto" w:fill="auto"/>
            <w:vAlign w:val="center"/>
            <w:hideMark/>
          </w:tcPr>
          <w:p w14:paraId="067780C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193049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86CE697" w14:textId="77777777" w:rsidTr="001F39C0">
        <w:trPr>
          <w:trHeight w:val="70"/>
          <w:jc w:val="center"/>
        </w:trPr>
        <w:tc>
          <w:tcPr>
            <w:tcW w:w="569" w:type="dxa"/>
            <w:shd w:val="clear" w:color="auto" w:fill="auto"/>
            <w:vAlign w:val="center"/>
            <w:hideMark/>
          </w:tcPr>
          <w:p w14:paraId="524EECC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9</w:t>
            </w:r>
          </w:p>
        </w:tc>
        <w:tc>
          <w:tcPr>
            <w:tcW w:w="2950" w:type="dxa"/>
            <w:shd w:val="clear" w:color="auto" w:fill="auto"/>
            <w:vAlign w:val="center"/>
            <w:hideMark/>
          </w:tcPr>
          <w:p w14:paraId="38DF08A1"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COLOSTOMIA CONVEXA 50 A 59 mm</w:t>
            </w:r>
          </w:p>
        </w:tc>
        <w:tc>
          <w:tcPr>
            <w:tcW w:w="814" w:type="dxa"/>
            <w:shd w:val="clear" w:color="auto" w:fill="auto"/>
            <w:vAlign w:val="center"/>
            <w:hideMark/>
          </w:tcPr>
          <w:p w14:paraId="5F5ADD0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BDD6B5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4E3B4E9" w14:textId="77777777" w:rsidTr="001F39C0">
        <w:trPr>
          <w:trHeight w:val="96"/>
          <w:jc w:val="center"/>
        </w:trPr>
        <w:tc>
          <w:tcPr>
            <w:tcW w:w="569" w:type="dxa"/>
            <w:shd w:val="clear" w:color="auto" w:fill="auto"/>
            <w:vAlign w:val="center"/>
            <w:hideMark/>
          </w:tcPr>
          <w:p w14:paraId="44D708D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10</w:t>
            </w:r>
          </w:p>
        </w:tc>
        <w:tc>
          <w:tcPr>
            <w:tcW w:w="2950" w:type="dxa"/>
            <w:shd w:val="clear" w:color="auto" w:fill="auto"/>
            <w:vAlign w:val="center"/>
            <w:hideMark/>
          </w:tcPr>
          <w:p w14:paraId="087B2615"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COLOSTOMIA CONVEXA 50 A 59 mm</w:t>
            </w:r>
          </w:p>
        </w:tc>
        <w:tc>
          <w:tcPr>
            <w:tcW w:w="814" w:type="dxa"/>
            <w:shd w:val="clear" w:color="auto" w:fill="auto"/>
            <w:vAlign w:val="center"/>
            <w:hideMark/>
          </w:tcPr>
          <w:p w14:paraId="77709E6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67A177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7F1625A" w14:textId="77777777" w:rsidTr="001F39C0">
        <w:trPr>
          <w:trHeight w:val="70"/>
          <w:jc w:val="center"/>
        </w:trPr>
        <w:tc>
          <w:tcPr>
            <w:tcW w:w="569" w:type="dxa"/>
            <w:shd w:val="clear" w:color="auto" w:fill="auto"/>
            <w:vAlign w:val="center"/>
            <w:hideMark/>
          </w:tcPr>
          <w:p w14:paraId="2E9FFF5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11</w:t>
            </w:r>
          </w:p>
        </w:tc>
        <w:tc>
          <w:tcPr>
            <w:tcW w:w="2950" w:type="dxa"/>
            <w:shd w:val="clear" w:color="auto" w:fill="auto"/>
            <w:vAlign w:val="center"/>
            <w:hideMark/>
          </w:tcPr>
          <w:p w14:paraId="4B13D5B8"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DE PIEZA UNICA ADULTO CON VENTANA</w:t>
            </w:r>
          </w:p>
        </w:tc>
        <w:tc>
          <w:tcPr>
            <w:tcW w:w="814" w:type="dxa"/>
            <w:shd w:val="clear" w:color="auto" w:fill="auto"/>
            <w:vAlign w:val="center"/>
            <w:hideMark/>
          </w:tcPr>
          <w:p w14:paraId="52FACC4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A7AE6B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793E6F5" w14:textId="77777777" w:rsidTr="001F39C0">
        <w:trPr>
          <w:trHeight w:val="70"/>
          <w:jc w:val="center"/>
        </w:trPr>
        <w:tc>
          <w:tcPr>
            <w:tcW w:w="569" w:type="dxa"/>
            <w:shd w:val="clear" w:color="auto" w:fill="auto"/>
            <w:vAlign w:val="center"/>
            <w:hideMark/>
          </w:tcPr>
          <w:p w14:paraId="6257045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12</w:t>
            </w:r>
          </w:p>
        </w:tc>
        <w:tc>
          <w:tcPr>
            <w:tcW w:w="2950" w:type="dxa"/>
            <w:shd w:val="clear" w:color="auto" w:fill="auto"/>
            <w:vAlign w:val="center"/>
            <w:hideMark/>
          </w:tcPr>
          <w:p w14:paraId="3F4D674D"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DE PIEZA ÚNICA PEDIÁTRICA</w:t>
            </w:r>
          </w:p>
        </w:tc>
        <w:tc>
          <w:tcPr>
            <w:tcW w:w="814" w:type="dxa"/>
            <w:shd w:val="clear" w:color="auto" w:fill="auto"/>
            <w:vAlign w:val="center"/>
            <w:hideMark/>
          </w:tcPr>
          <w:p w14:paraId="1780C09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168ABC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9B0FD15" w14:textId="77777777" w:rsidTr="001F39C0">
        <w:trPr>
          <w:trHeight w:val="70"/>
          <w:jc w:val="center"/>
        </w:trPr>
        <w:tc>
          <w:tcPr>
            <w:tcW w:w="569" w:type="dxa"/>
            <w:shd w:val="clear" w:color="auto" w:fill="auto"/>
            <w:vAlign w:val="center"/>
            <w:hideMark/>
          </w:tcPr>
          <w:p w14:paraId="30103F2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13</w:t>
            </w:r>
          </w:p>
        </w:tc>
        <w:tc>
          <w:tcPr>
            <w:tcW w:w="2950" w:type="dxa"/>
            <w:shd w:val="clear" w:color="auto" w:fill="auto"/>
            <w:vAlign w:val="center"/>
            <w:hideMark/>
          </w:tcPr>
          <w:p w14:paraId="7A52FE66"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NEONATAL</w:t>
            </w:r>
          </w:p>
        </w:tc>
        <w:tc>
          <w:tcPr>
            <w:tcW w:w="814" w:type="dxa"/>
            <w:shd w:val="clear" w:color="auto" w:fill="auto"/>
            <w:vAlign w:val="center"/>
            <w:hideMark/>
          </w:tcPr>
          <w:p w14:paraId="5CF6835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8199D3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1E493C9" w14:textId="77777777" w:rsidTr="001F39C0">
        <w:trPr>
          <w:trHeight w:val="70"/>
          <w:jc w:val="center"/>
        </w:trPr>
        <w:tc>
          <w:tcPr>
            <w:tcW w:w="569" w:type="dxa"/>
            <w:shd w:val="clear" w:color="auto" w:fill="auto"/>
            <w:vAlign w:val="center"/>
            <w:hideMark/>
          </w:tcPr>
          <w:p w14:paraId="65E9C7C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14</w:t>
            </w:r>
          </w:p>
        </w:tc>
        <w:tc>
          <w:tcPr>
            <w:tcW w:w="2950" w:type="dxa"/>
            <w:shd w:val="clear" w:color="auto" w:fill="auto"/>
            <w:vAlign w:val="center"/>
            <w:hideMark/>
          </w:tcPr>
          <w:p w14:paraId="54A2CDA7"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NEONATAL</w:t>
            </w:r>
          </w:p>
        </w:tc>
        <w:tc>
          <w:tcPr>
            <w:tcW w:w="814" w:type="dxa"/>
            <w:shd w:val="clear" w:color="auto" w:fill="auto"/>
            <w:vAlign w:val="center"/>
            <w:hideMark/>
          </w:tcPr>
          <w:p w14:paraId="04B852C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E4BED8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02BD7FE" w14:textId="77777777" w:rsidTr="001F39C0">
        <w:trPr>
          <w:trHeight w:val="70"/>
          <w:jc w:val="center"/>
        </w:trPr>
        <w:tc>
          <w:tcPr>
            <w:tcW w:w="569" w:type="dxa"/>
            <w:shd w:val="clear" w:color="auto" w:fill="auto"/>
            <w:vAlign w:val="center"/>
            <w:hideMark/>
          </w:tcPr>
          <w:p w14:paraId="290658E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15</w:t>
            </w:r>
          </w:p>
        </w:tc>
        <w:tc>
          <w:tcPr>
            <w:tcW w:w="2950" w:type="dxa"/>
            <w:shd w:val="clear" w:color="auto" w:fill="auto"/>
            <w:vAlign w:val="center"/>
            <w:hideMark/>
          </w:tcPr>
          <w:p w14:paraId="738CF89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UROSTOMIA 50 A 59MM</w:t>
            </w:r>
          </w:p>
        </w:tc>
        <w:tc>
          <w:tcPr>
            <w:tcW w:w="814" w:type="dxa"/>
            <w:shd w:val="clear" w:color="auto" w:fill="auto"/>
            <w:vAlign w:val="center"/>
            <w:hideMark/>
          </w:tcPr>
          <w:p w14:paraId="022AC4C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DCBD80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AA2C12A" w14:textId="77777777" w:rsidTr="001F39C0">
        <w:trPr>
          <w:trHeight w:val="70"/>
          <w:jc w:val="center"/>
        </w:trPr>
        <w:tc>
          <w:tcPr>
            <w:tcW w:w="569" w:type="dxa"/>
            <w:shd w:val="clear" w:color="auto" w:fill="auto"/>
            <w:vAlign w:val="center"/>
            <w:hideMark/>
          </w:tcPr>
          <w:p w14:paraId="3D0A0C6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16</w:t>
            </w:r>
          </w:p>
        </w:tc>
        <w:tc>
          <w:tcPr>
            <w:tcW w:w="2950" w:type="dxa"/>
            <w:shd w:val="clear" w:color="auto" w:fill="auto"/>
            <w:vAlign w:val="center"/>
            <w:hideMark/>
          </w:tcPr>
          <w:p w14:paraId="4589CEAA"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UROSTOMIA  50 A 59mm</w:t>
            </w:r>
          </w:p>
        </w:tc>
        <w:tc>
          <w:tcPr>
            <w:tcW w:w="814" w:type="dxa"/>
            <w:shd w:val="clear" w:color="auto" w:fill="auto"/>
            <w:vAlign w:val="center"/>
            <w:hideMark/>
          </w:tcPr>
          <w:p w14:paraId="52CA190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E2F60D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A0CC21A" w14:textId="77777777" w:rsidTr="001F39C0">
        <w:trPr>
          <w:trHeight w:val="70"/>
          <w:jc w:val="center"/>
        </w:trPr>
        <w:tc>
          <w:tcPr>
            <w:tcW w:w="569" w:type="dxa"/>
            <w:shd w:val="clear" w:color="auto" w:fill="auto"/>
            <w:vAlign w:val="center"/>
            <w:hideMark/>
          </w:tcPr>
          <w:p w14:paraId="00D956C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17</w:t>
            </w:r>
          </w:p>
        </w:tc>
        <w:tc>
          <w:tcPr>
            <w:tcW w:w="2950" w:type="dxa"/>
            <w:shd w:val="clear" w:color="auto" w:fill="auto"/>
            <w:vAlign w:val="center"/>
            <w:hideMark/>
          </w:tcPr>
          <w:p w14:paraId="2CE2E710"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BOLSA PARA UROSTOMIA 60 A 69MM</w:t>
            </w:r>
          </w:p>
        </w:tc>
        <w:tc>
          <w:tcPr>
            <w:tcW w:w="814" w:type="dxa"/>
            <w:shd w:val="clear" w:color="auto" w:fill="auto"/>
            <w:vAlign w:val="center"/>
            <w:hideMark/>
          </w:tcPr>
          <w:p w14:paraId="17C7115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AF0918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B85493C" w14:textId="77777777" w:rsidTr="001F39C0">
        <w:trPr>
          <w:trHeight w:val="70"/>
          <w:jc w:val="center"/>
        </w:trPr>
        <w:tc>
          <w:tcPr>
            <w:tcW w:w="569" w:type="dxa"/>
            <w:shd w:val="clear" w:color="auto" w:fill="auto"/>
            <w:vAlign w:val="center"/>
            <w:hideMark/>
          </w:tcPr>
          <w:p w14:paraId="267F229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18</w:t>
            </w:r>
          </w:p>
        </w:tc>
        <w:tc>
          <w:tcPr>
            <w:tcW w:w="2950" w:type="dxa"/>
            <w:shd w:val="clear" w:color="auto" w:fill="auto"/>
            <w:vAlign w:val="center"/>
            <w:hideMark/>
          </w:tcPr>
          <w:p w14:paraId="765E7E60"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BARRERA PARA UROSTOMIA  60 A 69mm</w:t>
            </w:r>
          </w:p>
        </w:tc>
        <w:tc>
          <w:tcPr>
            <w:tcW w:w="814" w:type="dxa"/>
            <w:shd w:val="clear" w:color="auto" w:fill="auto"/>
            <w:vAlign w:val="center"/>
            <w:hideMark/>
          </w:tcPr>
          <w:p w14:paraId="2223175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74274B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4C121FC" w14:textId="77777777" w:rsidTr="00352B46">
        <w:trPr>
          <w:trHeight w:val="287"/>
          <w:jc w:val="center"/>
        </w:trPr>
        <w:tc>
          <w:tcPr>
            <w:tcW w:w="5620" w:type="dxa"/>
            <w:gridSpan w:val="4"/>
            <w:shd w:val="clear" w:color="auto" w:fill="auto"/>
            <w:vAlign w:val="center"/>
            <w:hideMark/>
          </w:tcPr>
          <w:p w14:paraId="13573CB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No. 8   APÓSITO HIDROCELULAR CON ADHESIVO DE SILICONA Y CON PLATA</w:t>
            </w:r>
          </w:p>
        </w:tc>
      </w:tr>
      <w:tr w:rsidR="00585BA9" w:rsidRPr="00585BA9" w14:paraId="3EC9A23C" w14:textId="77777777" w:rsidTr="00176C49">
        <w:trPr>
          <w:trHeight w:val="45"/>
          <w:jc w:val="center"/>
        </w:trPr>
        <w:tc>
          <w:tcPr>
            <w:tcW w:w="569" w:type="dxa"/>
            <w:shd w:val="clear" w:color="auto" w:fill="auto"/>
            <w:vAlign w:val="center"/>
            <w:hideMark/>
          </w:tcPr>
          <w:p w14:paraId="50416A6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789CEC6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3726219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CE315D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EE80EE9" w14:textId="77777777" w:rsidTr="001F39C0">
        <w:trPr>
          <w:trHeight w:val="70"/>
          <w:jc w:val="center"/>
        </w:trPr>
        <w:tc>
          <w:tcPr>
            <w:tcW w:w="569" w:type="dxa"/>
            <w:shd w:val="clear" w:color="auto" w:fill="auto"/>
            <w:vAlign w:val="center"/>
            <w:hideMark/>
          </w:tcPr>
          <w:p w14:paraId="5861BC6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3886794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APÓSITO HIDROCELULAR CON ADHESIVO DE SILICONA 7,5X7,5CM</w:t>
            </w:r>
          </w:p>
        </w:tc>
        <w:tc>
          <w:tcPr>
            <w:tcW w:w="814" w:type="dxa"/>
            <w:shd w:val="clear" w:color="auto" w:fill="auto"/>
            <w:vAlign w:val="center"/>
            <w:hideMark/>
          </w:tcPr>
          <w:p w14:paraId="19E6ED1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B2328F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A2EDDBA" w14:textId="77777777" w:rsidTr="001F39C0">
        <w:trPr>
          <w:trHeight w:val="70"/>
          <w:jc w:val="center"/>
        </w:trPr>
        <w:tc>
          <w:tcPr>
            <w:tcW w:w="569" w:type="dxa"/>
            <w:shd w:val="clear" w:color="auto" w:fill="auto"/>
            <w:vAlign w:val="center"/>
            <w:hideMark/>
          </w:tcPr>
          <w:p w14:paraId="4790BF6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170CE768" w14:textId="2C361746"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APÓSITO HIDROCELULAR CON ADHESIVO DE SILICONA </w:t>
            </w:r>
            <w:r w:rsidR="00BD47F5" w:rsidRPr="00585BA9">
              <w:rPr>
                <w:rFonts w:ascii="Arial" w:hAnsi="Arial" w:cs="Arial"/>
                <w:sz w:val="14"/>
                <w:szCs w:val="14"/>
              </w:rPr>
              <w:t>10CM +/- 3CM X10CM +/-3CM</w:t>
            </w:r>
          </w:p>
        </w:tc>
        <w:tc>
          <w:tcPr>
            <w:tcW w:w="814" w:type="dxa"/>
            <w:shd w:val="clear" w:color="auto" w:fill="auto"/>
            <w:vAlign w:val="center"/>
            <w:hideMark/>
          </w:tcPr>
          <w:p w14:paraId="651651B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44946D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CA62699" w14:textId="77777777" w:rsidTr="001F39C0">
        <w:trPr>
          <w:trHeight w:val="240"/>
          <w:jc w:val="center"/>
        </w:trPr>
        <w:tc>
          <w:tcPr>
            <w:tcW w:w="5620" w:type="dxa"/>
            <w:gridSpan w:val="4"/>
            <w:shd w:val="clear" w:color="auto" w:fill="auto"/>
            <w:vAlign w:val="center"/>
            <w:hideMark/>
          </w:tcPr>
          <w:p w14:paraId="62FCF09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w:t>
            </w:r>
            <w:proofErr w:type="gramStart"/>
            <w:r w:rsidRPr="00585BA9">
              <w:rPr>
                <w:rFonts w:ascii="Arial" w:hAnsi="Arial" w:cs="Arial"/>
                <w:sz w:val="14"/>
                <w:szCs w:val="14"/>
              </w:rPr>
              <w:t>9  SISTEMA</w:t>
            </w:r>
            <w:proofErr w:type="gramEnd"/>
            <w:r w:rsidRPr="00585BA9">
              <w:rPr>
                <w:rFonts w:ascii="Arial" w:hAnsi="Arial" w:cs="Arial"/>
                <w:sz w:val="14"/>
                <w:szCs w:val="14"/>
              </w:rPr>
              <w:t xml:space="preserve"> DE PRESIÓN NEGATIVA AL VACIO</w:t>
            </w:r>
          </w:p>
        </w:tc>
      </w:tr>
      <w:tr w:rsidR="00585BA9" w:rsidRPr="00585BA9" w14:paraId="67BFEFBD" w14:textId="77777777" w:rsidTr="001F39C0">
        <w:trPr>
          <w:trHeight w:val="70"/>
          <w:jc w:val="center"/>
        </w:trPr>
        <w:tc>
          <w:tcPr>
            <w:tcW w:w="569" w:type="dxa"/>
            <w:shd w:val="clear" w:color="auto" w:fill="auto"/>
            <w:vAlign w:val="center"/>
            <w:hideMark/>
          </w:tcPr>
          <w:p w14:paraId="2D23845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4698BF6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6CF34B9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CA8187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2184E04" w14:textId="77777777" w:rsidTr="00176C49">
        <w:trPr>
          <w:trHeight w:val="45"/>
          <w:jc w:val="center"/>
        </w:trPr>
        <w:tc>
          <w:tcPr>
            <w:tcW w:w="569" w:type="dxa"/>
            <w:shd w:val="clear" w:color="auto" w:fill="auto"/>
            <w:vAlign w:val="center"/>
            <w:hideMark/>
          </w:tcPr>
          <w:p w14:paraId="495D035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0553C94" w14:textId="77777777" w:rsidR="00352B46" w:rsidRPr="00585BA9" w:rsidRDefault="00352B46" w:rsidP="00176C49">
            <w:pPr>
              <w:pStyle w:val="Sinespaciado1"/>
              <w:spacing w:after="0" w:line="240" w:lineRule="auto"/>
              <w:rPr>
                <w:rFonts w:ascii="Arial" w:hAnsi="Arial" w:cs="Arial"/>
                <w:sz w:val="16"/>
                <w:szCs w:val="16"/>
              </w:rPr>
            </w:pPr>
            <w:r w:rsidRPr="00585BA9">
              <w:rPr>
                <w:rFonts w:ascii="Arial" w:hAnsi="Arial" w:cs="Arial"/>
                <w:sz w:val="16"/>
                <w:szCs w:val="16"/>
              </w:rPr>
              <w:t>APOSITO PEQUEÑO CON IONES DE PLATA PARA SISTEMA DE PRESION NEGATIVA</w:t>
            </w:r>
          </w:p>
        </w:tc>
        <w:tc>
          <w:tcPr>
            <w:tcW w:w="814" w:type="dxa"/>
            <w:shd w:val="clear" w:color="auto" w:fill="auto"/>
            <w:vAlign w:val="center"/>
            <w:hideMark/>
          </w:tcPr>
          <w:p w14:paraId="3101C0C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B4E337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AD1229F" w14:textId="77777777" w:rsidTr="001F39C0">
        <w:trPr>
          <w:trHeight w:val="352"/>
          <w:jc w:val="center"/>
        </w:trPr>
        <w:tc>
          <w:tcPr>
            <w:tcW w:w="569" w:type="dxa"/>
            <w:shd w:val="clear" w:color="auto" w:fill="auto"/>
            <w:vAlign w:val="center"/>
            <w:hideMark/>
          </w:tcPr>
          <w:p w14:paraId="2975D2B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282243B3" w14:textId="77777777" w:rsidR="00352B46" w:rsidRPr="00585BA9" w:rsidRDefault="00352B46" w:rsidP="00176C49">
            <w:pPr>
              <w:pStyle w:val="Sinespaciado1"/>
              <w:spacing w:after="0" w:line="240" w:lineRule="auto"/>
              <w:rPr>
                <w:rFonts w:ascii="Arial" w:hAnsi="Arial" w:cs="Arial"/>
                <w:sz w:val="16"/>
                <w:szCs w:val="16"/>
              </w:rPr>
            </w:pPr>
            <w:r w:rsidRPr="00585BA9">
              <w:rPr>
                <w:rFonts w:ascii="Arial" w:hAnsi="Arial" w:cs="Arial"/>
                <w:sz w:val="16"/>
                <w:szCs w:val="16"/>
              </w:rPr>
              <w:t>APOSITO MEDIANO CON IONES DE PLATA PARA SISTEMA DE PRESION NEGATIVA</w:t>
            </w:r>
          </w:p>
        </w:tc>
        <w:tc>
          <w:tcPr>
            <w:tcW w:w="814" w:type="dxa"/>
            <w:shd w:val="clear" w:color="auto" w:fill="auto"/>
            <w:vAlign w:val="center"/>
            <w:hideMark/>
          </w:tcPr>
          <w:p w14:paraId="458BF5D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563A58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F770032" w14:textId="77777777" w:rsidTr="001F39C0">
        <w:trPr>
          <w:trHeight w:val="70"/>
          <w:jc w:val="center"/>
        </w:trPr>
        <w:tc>
          <w:tcPr>
            <w:tcW w:w="569" w:type="dxa"/>
            <w:shd w:val="clear" w:color="auto" w:fill="auto"/>
            <w:vAlign w:val="center"/>
            <w:hideMark/>
          </w:tcPr>
          <w:p w14:paraId="442A290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20747704" w14:textId="77777777" w:rsidR="00352B46" w:rsidRPr="00585BA9" w:rsidRDefault="00352B46" w:rsidP="00176C49">
            <w:pPr>
              <w:spacing w:after="0" w:line="240" w:lineRule="auto"/>
              <w:rPr>
                <w:rFonts w:ascii="Arial" w:hAnsi="Arial" w:cs="Arial"/>
                <w:sz w:val="14"/>
                <w:szCs w:val="14"/>
              </w:rPr>
            </w:pPr>
            <w:proofErr w:type="gramStart"/>
            <w:r w:rsidRPr="00585BA9">
              <w:rPr>
                <w:rFonts w:ascii="Arial" w:hAnsi="Arial" w:cs="Arial"/>
                <w:sz w:val="14"/>
                <w:szCs w:val="14"/>
              </w:rPr>
              <w:t>APOSITO  LARGO</w:t>
            </w:r>
            <w:proofErr w:type="gramEnd"/>
            <w:r w:rsidRPr="00585BA9">
              <w:rPr>
                <w:rFonts w:ascii="Arial" w:hAnsi="Arial" w:cs="Arial"/>
                <w:sz w:val="14"/>
                <w:szCs w:val="14"/>
              </w:rPr>
              <w:t xml:space="preserve">  PARA SISTEMA DE PRESION NEGATIVA</w:t>
            </w:r>
          </w:p>
        </w:tc>
        <w:tc>
          <w:tcPr>
            <w:tcW w:w="814" w:type="dxa"/>
            <w:shd w:val="clear" w:color="auto" w:fill="auto"/>
            <w:vAlign w:val="center"/>
            <w:hideMark/>
          </w:tcPr>
          <w:p w14:paraId="2F0691E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A17D5E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0DCECE7" w14:textId="77777777" w:rsidTr="001F39C0">
        <w:trPr>
          <w:trHeight w:val="70"/>
          <w:jc w:val="center"/>
        </w:trPr>
        <w:tc>
          <w:tcPr>
            <w:tcW w:w="569" w:type="dxa"/>
            <w:shd w:val="clear" w:color="auto" w:fill="auto"/>
            <w:vAlign w:val="center"/>
            <w:hideMark/>
          </w:tcPr>
          <w:p w14:paraId="434F7E3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5BA9EE27"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TRAC ABDOMINAL</w:t>
            </w:r>
          </w:p>
        </w:tc>
        <w:tc>
          <w:tcPr>
            <w:tcW w:w="814" w:type="dxa"/>
            <w:shd w:val="clear" w:color="auto" w:fill="auto"/>
            <w:vAlign w:val="center"/>
            <w:hideMark/>
          </w:tcPr>
          <w:p w14:paraId="212236C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89BECE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226256C" w14:textId="77777777" w:rsidTr="001F39C0">
        <w:trPr>
          <w:trHeight w:val="70"/>
          <w:jc w:val="center"/>
        </w:trPr>
        <w:tc>
          <w:tcPr>
            <w:tcW w:w="569" w:type="dxa"/>
            <w:shd w:val="clear" w:color="auto" w:fill="auto"/>
            <w:vAlign w:val="center"/>
            <w:hideMark/>
          </w:tcPr>
          <w:p w14:paraId="46794B9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5</w:t>
            </w:r>
          </w:p>
        </w:tc>
        <w:tc>
          <w:tcPr>
            <w:tcW w:w="2950" w:type="dxa"/>
            <w:shd w:val="clear" w:color="auto" w:fill="auto"/>
            <w:vAlign w:val="center"/>
            <w:hideMark/>
          </w:tcPr>
          <w:p w14:paraId="36558206"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ALCOHOL POLIVINILICO 10X 15+/- 5CM</w:t>
            </w:r>
          </w:p>
        </w:tc>
        <w:tc>
          <w:tcPr>
            <w:tcW w:w="814" w:type="dxa"/>
            <w:shd w:val="clear" w:color="auto" w:fill="auto"/>
            <w:vAlign w:val="center"/>
            <w:hideMark/>
          </w:tcPr>
          <w:p w14:paraId="0969F36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0AC6ED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42C3379" w14:textId="77777777" w:rsidTr="001F39C0">
        <w:trPr>
          <w:trHeight w:val="70"/>
          <w:jc w:val="center"/>
        </w:trPr>
        <w:tc>
          <w:tcPr>
            <w:tcW w:w="569" w:type="dxa"/>
            <w:shd w:val="clear" w:color="auto" w:fill="auto"/>
            <w:vAlign w:val="center"/>
            <w:hideMark/>
          </w:tcPr>
          <w:p w14:paraId="7C7673D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6</w:t>
            </w:r>
          </w:p>
        </w:tc>
        <w:tc>
          <w:tcPr>
            <w:tcW w:w="2950" w:type="dxa"/>
            <w:shd w:val="clear" w:color="auto" w:fill="auto"/>
            <w:vAlign w:val="center"/>
            <w:hideMark/>
          </w:tcPr>
          <w:p w14:paraId="6747674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ALCOHOL POLIVINILICO 10X 7,5 +/- 5CM</w:t>
            </w:r>
          </w:p>
        </w:tc>
        <w:tc>
          <w:tcPr>
            <w:tcW w:w="814" w:type="dxa"/>
            <w:shd w:val="clear" w:color="auto" w:fill="auto"/>
            <w:vAlign w:val="center"/>
            <w:hideMark/>
          </w:tcPr>
          <w:p w14:paraId="395317F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3CA550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D97034E" w14:textId="77777777" w:rsidTr="001F39C0">
        <w:trPr>
          <w:trHeight w:val="70"/>
          <w:jc w:val="center"/>
        </w:trPr>
        <w:tc>
          <w:tcPr>
            <w:tcW w:w="569" w:type="dxa"/>
            <w:shd w:val="clear" w:color="auto" w:fill="auto"/>
            <w:vAlign w:val="center"/>
            <w:hideMark/>
          </w:tcPr>
          <w:p w14:paraId="6EBF8B8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7</w:t>
            </w:r>
          </w:p>
        </w:tc>
        <w:tc>
          <w:tcPr>
            <w:tcW w:w="2950" w:type="dxa"/>
            <w:shd w:val="clear" w:color="auto" w:fill="auto"/>
            <w:vAlign w:val="center"/>
            <w:hideMark/>
          </w:tcPr>
          <w:p w14:paraId="4559EEA6"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CANISTER DE 300CC</w:t>
            </w:r>
          </w:p>
        </w:tc>
        <w:tc>
          <w:tcPr>
            <w:tcW w:w="814" w:type="dxa"/>
            <w:shd w:val="clear" w:color="auto" w:fill="auto"/>
            <w:vAlign w:val="center"/>
            <w:hideMark/>
          </w:tcPr>
          <w:p w14:paraId="2625405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E21B12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37F9A67" w14:textId="77777777" w:rsidTr="001F39C0">
        <w:trPr>
          <w:trHeight w:val="70"/>
          <w:jc w:val="center"/>
        </w:trPr>
        <w:tc>
          <w:tcPr>
            <w:tcW w:w="569" w:type="dxa"/>
            <w:shd w:val="clear" w:color="auto" w:fill="auto"/>
            <w:vAlign w:val="center"/>
            <w:hideMark/>
          </w:tcPr>
          <w:p w14:paraId="5566C03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8</w:t>
            </w:r>
          </w:p>
        </w:tc>
        <w:tc>
          <w:tcPr>
            <w:tcW w:w="2950" w:type="dxa"/>
            <w:shd w:val="clear" w:color="auto" w:fill="auto"/>
            <w:vAlign w:val="center"/>
            <w:hideMark/>
          </w:tcPr>
          <w:p w14:paraId="61E8178D"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CANISTER DE 500CC</w:t>
            </w:r>
          </w:p>
        </w:tc>
        <w:tc>
          <w:tcPr>
            <w:tcW w:w="814" w:type="dxa"/>
            <w:shd w:val="clear" w:color="auto" w:fill="auto"/>
            <w:vAlign w:val="center"/>
            <w:hideMark/>
          </w:tcPr>
          <w:p w14:paraId="1FDC70D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6E0A75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A6E5244" w14:textId="77777777" w:rsidTr="001F39C0">
        <w:trPr>
          <w:trHeight w:val="70"/>
          <w:jc w:val="center"/>
        </w:trPr>
        <w:tc>
          <w:tcPr>
            <w:tcW w:w="569" w:type="dxa"/>
            <w:shd w:val="clear" w:color="auto" w:fill="auto"/>
            <w:vAlign w:val="center"/>
            <w:hideMark/>
          </w:tcPr>
          <w:p w14:paraId="6153424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9</w:t>
            </w:r>
          </w:p>
        </w:tc>
        <w:tc>
          <w:tcPr>
            <w:tcW w:w="2950" w:type="dxa"/>
            <w:shd w:val="clear" w:color="auto" w:fill="auto"/>
            <w:vAlign w:val="center"/>
            <w:hideMark/>
          </w:tcPr>
          <w:p w14:paraId="5223587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CANISTER DE 1000CC</w:t>
            </w:r>
          </w:p>
        </w:tc>
        <w:tc>
          <w:tcPr>
            <w:tcW w:w="814" w:type="dxa"/>
            <w:shd w:val="clear" w:color="auto" w:fill="auto"/>
            <w:vAlign w:val="center"/>
            <w:hideMark/>
          </w:tcPr>
          <w:p w14:paraId="3106AF6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88466F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8FC8896" w14:textId="77777777" w:rsidTr="001F39C0">
        <w:trPr>
          <w:trHeight w:val="70"/>
          <w:jc w:val="center"/>
        </w:trPr>
        <w:tc>
          <w:tcPr>
            <w:tcW w:w="569" w:type="dxa"/>
            <w:shd w:val="clear" w:color="auto" w:fill="auto"/>
            <w:vAlign w:val="center"/>
            <w:hideMark/>
          </w:tcPr>
          <w:p w14:paraId="3556DA5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10</w:t>
            </w:r>
          </w:p>
        </w:tc>
        <w:tc>
          <w:tcPr>
            <w:tcW w:w="2950" w:type="dxa"/>
            <w:shd w:val="clear" w:color="auto" w:fill="auto"/>
            <w:vAlign w:val="center"/>
            <w:hideMark/>
          </w:tcPr>
          <w:p w14:paraId="60020035"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CONECTOR EN Y </w:t>
            </w:r>
          </w:p>
        </w:tc>
        <w:tc>
          <w:tcPr>
            <w:tcW w:w="814" w:type="dxa"/>
            <w:shd w:val="clear" w:color="auto" w:fill="auto"/>
            <w:vAlign w:val="center"/>
            <w:hideMark/>
          </w:tcPr>
          <w:p w14:paraId="47CEE69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77119E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37385CA" w14:textId="77777777" w:rsidTr="001F39C0">
        <w:trPr>
          <w:trHeight w:val="189"/>
          <w:jc w:val="center"/>
        </w:trPr>
        <w:tc>
          <w:tcPr>
            <w:tcW w:w="5620" w:type="dxa"/>
            <w:gridSpan w:val="4"/>
            <w:shd w:val="clear" w:color="auto" w:fill="auto"/>
            <w:vAlign w:val="center"/>
            <w:hideMark/>
          </w:tcPr>
          <w:p w14:paraId="0B10ED7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No. 10 APÓSITOS PARA SALAS DE CIRUGIA POSTQUIRURGICO</w:t>
            </w:r>
          </w:p>
        </w:tc>
      </w:tr>
      <w:tr w:rsidR="00585BA9" w:rsidRPr="00585BA9" w14:paraId="1B3624C7" w14:textId="77777777" w:rsidTr="001F39C0">
        <w:trPr>
          <w:trHeight w:val="108"/>
          <w:jc w:val="center"/>
        </w:trPr>
        <w:tc>
          <w:tcPr>
            <w:tcW w:w="569" w:type="dxa"/>
            <w:shd w:val="clear" w:color="auto" w:fill="auto"/>
            <w:vAlign w:val="center"/>
            <w:hideMark/>
          </w:tcPr>
          <w:p w14:paraId="21E064C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3886402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1158755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099B05B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3B2CD228" w14:textId="77777777" w:rsidTr="001F39C0">
        <w:trPr>
          <w:trHeight w:val="70"/>
          <w:jc w:val="center"/>
        </w:trPr>
        <w:tc>
          <w:tcPr>
            <w:tcW w:w="569" w:type="dxa"/>
            <w:shd w:val="clear" w:color="auto" w:fill="auto"/>
            <w:vAlign w:val="center"/>
            <w:hideMark/>
          </w:tcPr>
          <w:p w14:paraId="072DB91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0022762F"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POST-OPERATORIO NO ADHERENTE EN TEJIDO SIN TEJER 10 +/- 2CMX  12+/- 2CM CON ANTIMICROBIANO</w:t>
            </w:r>
          </w:p>
        </w:tc>
        <w:tc>
          <w:tcPr>
            <w:tcW w:w="814" w:type="dxa"/>
            <w:shd w:val="clear" w:color="auto" w:fill="auto"/>
            <w:vAlign w:val="center"/>
            <w:hideMark/>
          </w:tcPr>
          <w:p w14:paraId="451C9FD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62D193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F2025DD" w14:textId="77777777" w:rsidTr="001F39C0">
        <w:trPr>
          <w:trHeight w:val="70"/>
          <w:jc w:val="center"/>
        </w:trPr>
        <w:tc>
          <w:tcPr>
            <w:tcW w:w="569" w:type="dxa"/>
            <w:shd w:val="clear" w:color="auto" w:fill="auto"/>
            <w:vAlign w:val="center"/>
            <w:hideMark/>
          </w:tcPr>
          <w:p w14:paraId="4187228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784427EC"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POST-OPERATORIO NO ADHERENTE EN TEJIDO SIN TEJER 10 +/- 2CMX 20+/- 2CM CON ANTIMICROBIANO</w:t>
            </w:r>
          </w:p>
        </w:tc>
        <w:tc>
          <w:tcPr>
            <w:tcW w:w="814" w:type="dxa"/>
            <w:shd w:val="clear" w:color="auto" w:fill="auto"/>
            <w:vAlign w:val="center"/>
            <w:hideMark/>
          </w:tcPr>
          <w:p w14:paraId="69BC803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F90BFE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531DD1C" w14:textId="77777777" w:rsidTr="001F39C0">
        <w:trPr>
          <w:trHeight w:val="70"/>
          <w:jc w:val="center"/>
        </w:trPr>
        <w:tc>
          <w:tcPr>
            <w:tcW w:w="569" w:type="dxa"/>
            <w:shd w:val="clear" w:color="auto" w:fill="auto"/>
            <w:vAlign w:val="center"/>
            <w:hideMark/>
          </w:tcPr>
          <w:p w14:paraId="3F597AC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66C923D9"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POST-OPERATORIO NO ADHERENTE EN TEJIDO SIN TEJER 10 +/- 2CMX25+/- 2CM CON ANTIMICROBIANO</w:t>
            </w:r>
          </w:p>
        </w:tc>
        <w:tc>
          <w:tcPr>
            <w:tcW w:w="814" w:type="dxa"/>
            <w:shd w:val="clear" w:color="auto" w:fill="auto"/>
            <w:vAlign w:val="center"/>
            <w:hideMark/>
          </w:tcPr>
          <w:p w14:paraId="4D71351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B0DA2F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68F0F4C" w14:textId="77777777" w:rsidTr="001F39C0">
        <w:trPr>
          <w:trHeight w:val="131"/>
          <w:jc w:val="center"/>
        </w:trPr>
        <w:tc>
          <w:tcPr>
            <w:tcW w:w="569" w:type="dxa"/>
            <w:shd w:val="clear" w:color="auto" w:fill="auto"/>
            <w:vAlign w:val="center"/>
            <w:hideMark/>
          </w:tcPr>
          <w:p w14:paraId="04FC4CE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5E1FB3BA"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POST-OPERATORIO NO ADHERENTE EN TEJIDO SIN TEJER 10 +/- 5CMX 37.5+/- 5CM CON ANTIMICROBIANO</w:t>
            </w:r>
          </w:p>
        </w:tc>
        <w:tc>
          <w:tcPr>
            <w:tcW w:w="814" w:type="dxa"/>
            <w:shd w:val="clear" w:color="auto" w:fill="auto"/>
            <w:vAlign w:val="center"/>
            <w:hideMark/>
          </w:tcPr>
          <w:p w14:paraId="013ED70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2CC66C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10F8112" w14:textId="77777777" w:rsidTr="00176C49">
        <w:trPr>
          <w:trHeight w:val="228"/>
          <w:jc w:val="center"/>
        </w:trPr>
        <w:tc>
          <w:tcPr>
            <w:tcW w:w="5620" w:type="dxa"/>
            <w:gridSpan w:val="4"/>
            <w:shd w:val="clear" w:color="auto" w:fill="auto"/>
            <w:vAlign w:val="center"/>
            <w:hideMark/>
          </w:tcPr>
          <w:p w14:paraId="494AAE5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GRUPO No. 11 APÓSITOS CON PLATA EN BASE DE TRIGLICERIDOS</w:t>
            </w:r>
          </w:p>
        </w:tc>
      </w:tr>
      <w:tr w:rsidR="00585BA9" w:rsidRPr="00585BA9" w14:paraId="5CF5AF26" w14:textId="77777777" w:rsidTr="001F39C0">
        <w:trPr>
          <w:trHeight w:val="80"/>
          <w:jc w:val="center"/>
        </w:trPr>
        <w:tc>
          <w:tcPr>
            <w:tcW w:w="569" w:type="dxa"/>
            <w:shd w:val="clear" w:color="auto" w:fill="auto"/>
            <w:vAlign w:val="center"/>
            <w:hideMark/>
          </w:tcPr>
          <w:p w14:paraId="5AD7693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14ECC02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5995134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710721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5111C816" w14:textId="77777777" w:rsidTr="001F39C0">
        <w:trPr>
          <w:trHeight w:val="70"/>
          <w:jc w:val="center"/>
        </w:trPr>
        <w:tc>
          <w:tcPr>
            <w:tcW w:w="569" w:type="dxa"/>
            <w:shd w:val="clear" w:color="auto" w:fill="auto"/>
            <w:vAlign w:val="center"/>
            <w:hideMark/>
          </w:tcPr>
          <w:p w14:paraId="584D39F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25B6A269"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APOSITO CON PLATA EN BASE DE TRIGLICERIDOS 10+/-2CMX10+/-2CM </w:t>
            </w:r>
          </w:p>
        </w:tc>
        <w:tc>
          <w:tcPr>
            <w:tcW w:w="814" w:type="dxa"/>
            <w:shd w:val="clear" w:color="auto" w:fill="auto"/>
            <w:vAlign w:val="center"/>
            <w:hideMark/>
          </w:tcPr>
          <w:p w14:paraId="6A81678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16D16D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8CDBBCB" w14:textId="77777777" w:rsidTr="001F39C0">
        <w:trPr>
          <w:trHeight w:val="70"/>
          <w:jc w:val="center"/>
        </w:trPr>
        <w:tc>
          <w:tcPr>
            <w:tcW w:w="569" w:type="dxa"/>
            <w:shd w:val="clear" w:color="auto" w:fill="auto"/>
            <w:vAlign w:val="center"/>
            <w:hideMark/>
          </w:tcPr>
          <w:p w14:paraId="3235E49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58901A33"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APOSITO CON PLATA EN BASE DE TRIGLICERIDOS 10+/-2CMX20+/-2CM </w:t>
            </w:r>
          </w:p>
        </w:tc>
        <w:tc>
          <w:tcPr>
            <w:tcW w:w="814" w:type="dxa"/>
            <w:shd w:val="clear" w:color="auto" w:fill="auto"/>
            <w:vAlign w:val="center"/>
            <w:hideMark/>
          </w:tcPr>
          <w:p w14:paraId="2B49F51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F4C2FA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3BC5DAF" w14:textId="77777777" w:rsidTr="001F39C0">
        <w:trPr>
          <w:trHeight w:val="240"/>
          <w:jc w:val="center"/>
        </w:trPr>
        <w:tc>
          <w:tcPr>
            <w:tcW w:w="5620" w:type="dxa"/>
            <w:gridSpan w:val="4"/>
            <w:shd w:val="clear" w:color="auto" w:fill="auto"/>
            <w:vAlign w:val="center"/>
            <w:hideMark/>
          </w:tcPr>
          <w:p w14:paraId="47AA1A3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12 </w:t>
            </w:r>
            <w:proofErr w:type="gramStart"/>
            <w:r w:rsidRPr="00585BA9">
              <w:rPr>
                <w:rFonts w:ascii="Arial" w:hAnsi="Arial" w:cs="Arial"/>
                <w:sz w:val="14"/>
                <w:szCs w:val="14"/>
              </w:rPr>
              <w:t>APÓSITOS  DE</w:t>
            </w:r>
            <w:proofErr w:type="gramEnd"/>
            <w:r w:rsidRPr="00585BA9">
              <w:rPr>
                <w:rFonts w:ascii="Arial" w:hAnsi="Arial" w:cs="Arial"/>
                <w:sz w:val="14"/>
                <w:szCs w:val="14"/>
              </w:rPr>
              <w:t xml:space="preserve"> ALGINATO DE CALCIO </w:t>
            </w:r>
          </w:p>
        </w:tc>
      </w:tr>
      <w:tr w:rsidR="00585BA9" w:rsidRPr="00585BA9" w14:paraId="1391D4AE" w14:textId="77777777" w:rsidTr="00352B46">
        <w:trPr>
          <w:trHeight w:val="87"/>
          <w:jc w:val="center"/>
        </w:trPr>
        <w:tc>
          <w:tcPr>
            <w:tcW w:w="569" w:type="dxa"/>
            <w:shd w:val="clear" w:color="auto" w:fill="auto"/>
            <w:vAlign w:val="center"/>
            <w:hideMark/>
          </w:tcPr>
          <w:p w14:paraId="4C62FB2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C492B2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6E09754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7BE4CCC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4C69C7B" w14:textId="77777777" w:rsidTr="001F39C0">
        <w:trPr>
          <w:trHeight w:val="70"/>
          <w:jc w:val="center"/>
        </w:trPr>
        <w:tc>
          <w:tcPr>
            <w:tcW w:w="569" w:type="dxa"/>
            <w:shd w:val="clear" w:color="auto" w:fill="auto"/>
            <w:vAlign w:val="center"/>
            <w:hideMark/>
          </w:tcPr>
          <w:p w14:paraId="5C98C29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6B6E2193"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ALGINATO DE CALCIO 10+/- 5CM X20+/- 5CM</w:t>
            </w:r>
          </w:p>
        </w:tc>
        <w:tc>
          <w:tcPr>
            <w:tcW w:w="814" w:type="dxa"/>
            <w:shd w:val="clear" w:color="auto" w:fill="auto"/>
            <w:vAlign w:val="center"/>
            <w:hideMark/>
          </w:tcPr>
          <w:p w14:paraId="7B0AF4D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E60DB3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00643A5" w14:textId="77777777" w:rsidTr="001F39C0">
        <w:trPr>
          <w:trHeight w:val="70"/>
          <w:jc w:val="center"/>
        </w:trPr>
        <w:tc>
          <w:tcPr>
            <w:tcW w:w="569" w:type="dxa"/>
            <w:shd w:val="clear" w:color="auto" w:fill="auto"/>
            <w:vAlign w:val="center"/>
            <w:hideMark/>
          </w:tcPr>
          <w:p w14:paraId="226DE9E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6DB25CB7"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ALGINATO DE CALCIO 10CM +/- 3CM X20+/- 3CM</w:t>
            </w:r>
          </w:p>
        </w:tc>
        <w:tc>
          <w:tcPr>
            <w:tcW w:w="814" w:type="dxa"/>
            <w:shd w:val="clear" w:color="auto" w:fill="auto"/>
            <w:vAlign w:val="center"/>
            <w:hideMark/>
          </w:tcPr>
          <w:p w14:paraId="6E9BBB9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779357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CEAED7E" w14:textId="77777777" w:rsidTr="001F39C0">
        <w:trPr>
          <w:trHeight w:val="240"/>
          <w:jc w:val="center"/>
        </w:trPr>
        <w:tc>
          <w:tcPr>
            <w:tcW w:w="5620" w:type="dxa"/>
            <w:gridSpan w:val="4"/>
            <w:shd w:val="clear" w:color="auto" w:fill="auto"/>
            <w:vAlign w:val="center"/>
            <w:hideMark/>
          </w:tcPr>
          <w:p w14:paraId="7B5DEA1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13 </w:t>
            </w:r>
            <w:proofErr w:type="gramStart"/>
            <w:r w:rsidRPr="00585BA9">
              <w:rPr>
                <w:rFonts w:ascii="Arial" w:hAnsi="Arial" w:cs="Arial"/>
                <w:sz w:val="14"/>
                <w:szCs w:val="14"/>
              </w:rPr>
              <w:t>APÓSITOS  CARBÓN</w:t>
            </w:r>
            <w:proofErr w:type="gramEnd"/>
            <w:r w:rsidRPr="00585BA9">
              <w:rPr>
                <w:rFonts w:ascii="Arial" w:hAnsi="Arial" w:cs="Arial"/>
                <w:sz w:val="14"/>
                <w:szCs w:val="14"/>
              </w:rPr>
              <w:t xml:space="preserve"> ACTIVADO </w:t>
            </w:r>
          </w:p>
        </w:tc>
      </w:tr>
      <w:tr w:rsidR="00585BA9" w:rsidRPr="00585BA9" w14:paraId="138F8BC2" w14:textId="77777777" w:rsidTr="001F39C0">
        <w:trPr>
          <w:trHeight w:val="70"/>
          <w:jc w:val="center"/>
        </w:trPr>
        <w:tc>
          <w:tcPr>
            <w:tcW w:w="569" w:type="dxa"/>
            <w:shd w:val="clear" w:color="auto" w:fill="auto"/>
            <w:vAlign w:val="center"/>
            <w:hideMark/>
          </w:tcPr>
          <w:p w14:paraId="3BA5D2F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639B1F8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51164B8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5F5D263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3CEFCAF4" w14:textId="77777777" w:rsidTr="00352B46">
        <w:trPr>
          <w:trHeight w:val="243"/>
          <w:jc w:val="center"/>
        </w:trPr>
        <w:tc>
          <w:tcPr>
            <w:tcW w:w="569" w:type="dxa"/>
            <w:shd w:val="clear" w:color="auto" w:fill="auto"/>
            <w:vAlign w:val="center"/>
            <w:hideMark/>
          </w:tcPr>
          <w:p w14:paraId="04F1566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398CD82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CARBON ACTIVADO CON PLATA 10.5CM+/- 2CMX10.5CM+/- 2CM</w:t>
            </w:r>
          </w:p>
        </w:tc>
        <w:tc>
          <w:tcPr>
            <w:tcW w:w="814" w:type="dxa"/>
            <w:shd w:val="clear" w:color="auto" w:fill="auto"/>
            <w:vAlign w:val="center"/>
            <w:hideMark/>
          </w:tcPr>
          <w:p w14:paraId="6B4E34F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253339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5CD3D7E" w14:textId="77777777" w:rsidTr="00352B46">
        <w:trPr>
          <w:trHeight w:val="321"/>
          <w:jc w:val="center"/>
        </w:trPr>
        <w:tc>
          <w:tcPr>
            <w:tcW w:w="569" w:type="dxa"/>
            <w:shd w:val="clear" w:color="auto" w:fill="auto"/>
            <w:vAlign w:val="center"/>
            <w:hideMark/>
          </w:tcPr>
          <w:p w14:paraId="5649BFF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665651F3"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CARBON ACTIVADO CON PLATA 10.5CM+/- 2CMX19CM+/- 2CM</w:t>
            </w:r>
          </w:p>
        </w:tc>
        <w:tc>
          <w:tcPr>
            <w:tcW w:w="814" w:type="dxa"/>
            <w:shd w:val="clear" w:color="auto" w:fill="auto"/>
            <w:vAlign w:val="center"/>
            <w:hideMark/>
          </w:tcPr>
          <w:p w14:paraId="1892D4B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3F7002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4899678" w14:textId="77777777" w:rsidTr="001F39C0">
        <w:trPr>
          <w:trHeight w:val="240"/>
          <w:jc w:val="center"/>
        </w:trPr>
        <w:tc>
          <w:tcPr>
            <w:tcW w:w="5620" w:type="dxa"/>
            <w:gridSpan w:val="4"/>
            <w:shd w:val="clear" w:color="auto" w:fill="auto"/>
            <w:vAlign w:val="center"/>
            <w:hideMark/>
          </w:tcPr>
          <w:p w14:paraId="6DBCF17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lastRenderedPageBreak/>
              <w:t xml:space="preserve">GRUPO No. 14 </w:t>
            </w:r>
            <w:proofErr w:type="gramStart"/>
            <w:r w:rsidRPr="00585BA9">
              <w:rPr>
                <w:rFonts w:ascii="Arial" w:hAnsi="Arial" w:cs="Arial"/>
                <w:sz w:val="14"/>
                <w:szCs w:val="14"/>
              </w:rPr>
              <w:t>APÓSITOS  CON</w:t>
            </w:r>
            <w:proofErr w:type="gramEnd"/>
            <w:r w:rsidRPr="00585BA9">
              <w:rPr>
                <w:rFonts w:ascii="Arial" w:hAnsi="Arial" w:cs="Arial"/>
                <w:sz w:val="14"/>
                <w:szCs w:val="14"/>
              </w:rPr>
              <w:t xml:space="preserve"> BIGUANIDA </w:t>
            </w:r>
          </w:p>
        </w:tc>
      </w:tr>
      <w:tr w:rsidR="00585BA9" w:rsidRPr="00585BA9" w14:paraId="7DC8B4E1" w14:textId="77777777" w:rsidTr="001F39C0">
        <w:trPr>
          <w:trHeight w:val="70"/>
          <w:jc w:val="center"/>
        </w:trPr>
        <w:tc>
          <w:tcPr>
            <w:tcW w:w="569" w:type="dxa"/>
            <w:shd w:val="clear" w:color="auto" w:fill="auto"/>
            <w:vAlign w:val="center"/>
            <w:hideMark/>
          </w:tcPr>
          <w:p w14:paraId="2D5E1A7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E2AFD4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2243A52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18227AA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48CD90F8" w14:textId="77777777" w:rsidTr="00352B46">
        <w:trPr>
          <w:trHeight w:val="43"/>
          <w:jc w:val="center"/>
        </w:trPr>
        <w:tc>
          <w:tcPr>
            <w:tcW w:w="569" w:type="dxa"/>
            <w:shd w:val="clear" w:color="auto" w:fill="auto"/>
            <w:vAlign w:val="center"/>
            <w:hideMark/>
          </w:tcPr>
          <w:p w14:paraId="17D015E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24E3E8DA"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DE HIDROBALANCE ANTIMICROBIANO DE 10CMX10CM</w:t>
            </w:r>
          </w:p>
        </w:tc>
        <w:tc>
          <w:tcPr>
            <w:tcW w:w="814" w:type="dxa"/>
            <w:shd w:val="clear" w:color="auto" w:fill="auto"/>
            <w:vAlign w:val="center"/>
            <w:hideMark/>
          </w:tcPr>
          <w:p w14:paraId="5668A8B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81C82A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89C2A71" w14:textId="77777777" w:rsidTr="00352B46">
        <w:trPr>
          <w:trHeight w:val="161"/>
          <w:jc w:val="center"/>
        </w:trPr>
        <w:tc>
          <w:tcPr>
            <w:tcW w:w="569" w:type="dxa"/>
            <w:shd w:val="clear" w:color="auto" w:fill="auto"/>
            <w:vAlign w:val="center"/>
            <w:hideMark/>
          </w:tcPr>
          <w:p w14:paraId="113F527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454A4C15"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APOSITO FESTONADO EN ROLLO CON ANTIMICROBIANO DE 4.5 PULGADAS X 4.1 YARDAS</w:t>
            </w:r>
          </w:p>
        </w:tc>
        <w:tc>
          <w:tcPr>
            <w:tcW w:w="814" w:type="dxa"/>
            <w:shd w:val="clear" w:color="auto" w:fill="auto"/>
            <w:vAlign w:val="center"/>
            <w:hideMark/>
          </w:tcPr>
          <w:p w14:paraId="4E55A0B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603533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0C0677F" w14:textId="77777777" w:rsidTr="00352B46">
        <w:trPr>
          <w:trHeight w:val="271"/>
          <w:jc w:val="center"/>
        </w:trPr>
        <w:tc>
          <w:tcPr>
            <w:tcW w:w="5620" w:type="dxa"/>
            <w:gridSpan w:val="4"/>
            <w:shd w:val="clear" w:color="auto" w:fill="auto"/>
            <w:vAlign w:val="center"/>
            <w:hideMark/>
          </w:tcPr>
          <w:p w14:paraId="6A14F32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15 </w:t>
            </w:r>
            <w:proofErr w:type="gramStart"/>
            <w:r w:rsidRPr="00585BA9">
              <w:rPr>
                <w:rFonts w:ascii="Arial" w:hAnsi="Arial" w:cs="Arial"/>
                <w:sz w:val="14"/>
                <w:szCs w:val="14"/>
              </w:rPr>
              <w:t>APÓSITOS  CICATRIZANTE</w:t>
            </w:r>
            <w:proofErr w:type="gramEnd"/>
            <w:r w:rsidRPr="00585BA9">
              <w:rPr>
                <w:rFonts w:ascii="Arial" w:hAnsi="Arial" w:cs="Arial"/>
                <w:sz w:val="14"/>
                <w:szCs w:val="14"/>
              </w:rPr>
              <w:t xml:space="preserve"> DE ORIGEN VEGETAL TRITICUM VULGARE </w:t>
            </w:r>
          </w:p>
        </w:tc>
      </w:tr>
      <w:tr w:rsidR="00585BA9" w:rsidRPr="00585BA9" w14:paraId="1082274B" w14:textId="77777777" w:rsidTr="001F39C0">
        <w:trPr>
          <w:trHeight w:val="70"/>
          <w:jc w:val="center"/>
        </w:trPr>
        <w:tc>
          <w:tcPr>
            <w:tcW w:w="569" w:type="dxa"/>
            <w:shd w:val="clear" w:color="auto" w:fill="auto"/>
            <w:vAlign w:val="center"/>
            <w:hideMark/>
          </w:tcPr>
          <w:p w14:paraId="304F4E8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6D8541C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2C393ED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2B2DA0E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5FAA109" w14:textId="77777777" w:rsidTr="001F39C0">
        <w:trPr>
          <w:trHeight w:val="70"/>
          <w:jc w:val="center"/>
        </w:trPr>
        <w:tc>
          <w:tcPr>
            <w:tcW w:w="569" w:type="dxa"/>
            <w:shd w:val="clear" w:color="auto" w:fill="auto"/>
            <w:vAlign w:val="center"/>
            <w:hideMark/>
          </w:tcPr>
          <w:p w14:paraId="6C2A214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274B1050"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GEL DE TRITICUM VULGARE DE 32 GRS</w:t>
            </w:r>
          </w:p>
        </w:tc>
        <w:tc>
          <w:tcPr>
            <w:tcW w:w="814" w:type="dxa"/>
            <w:shd w:val="clear" w:color="auto" w:fill="auto"/>
            <w:vAlign w:val="center"/>
            <w:hideMark/>
          </w:tcPr>
          <w:p w14:paraId="05BD820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2327D3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95FD131" w14:textId="77777777" w:rsidTr="001F39C0">
        <w:trPr>
          <w:trHeight w:val="108"/>
          <w:jc w:val="center"/>
        </w:trPr>
        <w:tc>
          <w:tcPr>
            <w:tcW w:w="569" w:type="dxa"/>
            <w:shd w:val="clear" w:color="auto" w:fill="auto"/>
            <w:vAlign w:val="center"/>
            <w:hideMark/>
          </w:tcPr>
          <w:p w14:paraId="2B00D25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599298B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GASA IMPREGNADA DE CICATRIZANTE DE ORIGEN VEGETAL TRITICUM VULGARE  </w:t>
            </w:r>
          </w:p>
        </w:tc>
        <w:tc>
          <w:tcPr>
            <w:tcW w:w="814" w:type="dxa"/>
            <w:shd w:val="clear" w:color="auto" w:fill="auto"/>
            <w:vAlign w:val="center"/>
            <w:hideMark/>
          </w:tcPr>
          <w:p w14:paraId="67FA86E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115B8D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B9BD77A" w14:textId="77777777" w:rsidTr="001F39C0">
        <w:trPr>
          <w:trHeight w:val="70"/>
          <w:jc w:val="center"/>
        </w:trPr>
        <w:tc>
          <w:tcPr>
            <w:tcW w:w="569" w:type="dxa"/>
            <w:shd w:val="clear" w:color="auto" w:fill="auto"/>
            <w:vAlign w:val="center"/>
            <w:hideMark/>
          </w:tcPr>
          <w:p w14:paraId="3BE8FF2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74920190" w14:textId="716AF853"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CREMA VAGINAL CICATRIZANTE DE ORIGEN VEGETAL TRITICUM VULGARE</w:t>
            </w:r>
            <w:r w:rsidR="00097CD9" w:rsidRPr="00585BA9">
              <w:rPr>
                <w:rFonts w:ascii="Arial" w:hAnsi="Arial" w:cs="Arial"/>
                <w:sz w:val="14"/>
                <w:szCs w:val="14"/>
              </w:rPr>
              <w:t xml:space="preserve"> DEL 15% al 20%</w:t>
            </w:r>
          </w:p>
        </w:tc>
        <w:tc>
          <w:tcPr>
            <w:tcW w:w="814" w:type="dxa"/>
            <w:shd w:val="clear" w:color="auto" w:fill="auto"/>
            <w:vAlign w:val="center"/>
            <w:hideMark/>
          </w:tcPr>
          <w:p w14:paraId="2052F59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9A35FB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EF155AB" w14:textId="77777777" w:rsidTr="00352B46">
        <w:trPr>
          <w:trHeight w:val="43"/>
          <w:jc w:val="center"/>
        </w:trPr>
        <w:tc>
          <w:tcPr>
            <w:tcW w:w="5620" w:type="dxa"/>
            <w:gridSpan w:val="4"/>
            <w:shd w:val="clear" w:color="auto" w:fill="auto"/>
            <w:vAlign w:val="center"/>
            <w:hideMark/>
          </w:tcPr>
          <w:p w14:paraId="24A6680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16 APÓSITOS   GASA IMPREGNADA DE TRIBROMOFENATO DE BISMUTO  </w:t>
            </w:r>
          </w:p>
        </w:tc>
      </w:tr>
      <w:tr w:rsidR="00585BA9" w:rsidRPr="00585BA9" w14:paraId="0ED0EC82" w14:textId="77777777" w:rsidTr="001F39C0">
        <w:trPr>
          <w:trHeight w:val="70"/>
          <w:jc w:val="center"/>
        </w:trPr>
        <w:tc>
          <w:tcPr>
            <w:tcW w:w="569" w:type="dxa"/>
            <w:shd w:val="clear" w:color="auto" w:fill="auto"/>
            <w:vAlign w:val="center"/>
            <w:hideMark/>
          </w:tcPr>
          <w:p w14:paraId="2B70506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EC9134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DESCRIPCION DE ELEMENTO</w:t>
            </w:r>
          </w:p>
        </w:tc>
        <w:tc>
          <w:tcPr>
            <w:tcW w:w="814" w:type="dxa"/>
            <w:shd w:val="clear" w:color="auto" w:fill="auto"/>
            <w:vAlign w:val="center"/>
            <w:hideMark/>
          </w:tcPr>
          <w:p w14:paraId="52F5437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262905D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430A5839" w14:textId="77777777" w:rsidTr="001F39C0">
        <w:trPr>
          <w:trHeight w:val="70"/>
          <w:jc w:val="center"/>
        </w:trPr>
        <w:tc>
          <w:tcPr>
            <w:tcW w:w="569" w:type="dxa"/>
            <w:shd w:val="clear" w:color="auto" w:fill="auto"/>
            <w:vAlign w:val="center"/>
            <w:hideMark/>
          </w:tcPr>
          <w:p w14:paraId="000DF8F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3313F47E"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GASA IMPREGNADA DE TRIBROMOFENATO DE BISMUTO DE 10CM´/- 3M X10CM+/- 3CM</w:t>
            </w:r>
          </w:p>
        </w:tc>
        <w:tc>
          <w:tcPr>
            <w:tcW w:w="814" w:type="dxa"/>
            <w:shd w:val="clear" w:color="auto" w:fill="auto"/>
            <w:vAlign w:val="center"/>
            <w:hideMark/>
          </w:tcPr>
          <w:p w14:paraId="1F974F6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ACF054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52996E6" w14:textId="77777777" w:rsidTr="001F39C0">
        <w:trPr>
          <w:trHeight w:val="209"/>
          <w:jc w:val="center"/>
        </w:trPr>
        <w:tc>
          <w:tcPr>
            <w:tcW w:w="569" w:type="dxa"/>
            <w:shd w:val="clear" w:color="auto" w:fill="auto"/>
            <w:vAlign w:val="center"/>
            <w:hideMark/>
          </w:tcPr>
          <w:p w14:paraId="7EE75DF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0D0CD614"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GASA IMPREGNADA DE TRIBROMOFENATO DE BISMUTO DE 13CM´/- 3M X20CM+/- 3CM</w:t>
            </w:r>
          </w:p>
        </w:tc>
        <w:tc>
          <w:tcPr>
            <w:tcW w:w="814" w:type="dxa"/>
            <w:shd w:val="clear" w:color="auto" w:fill="auto"/>
            <w:vAlign w:val="center"/>
            <w:hideMark/>
          </w:tcPr>
          <w:p w14:paraId="407D6EC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7103E0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983EC38" w14:textId="77777777" w:rsidTr="001F39C0">
        <w:trPr>
          <w:trHeight w:val="240"/>
          <w:jc w:val="center"/>
        </w:trPr>
        <w:tc>
          <w:tcPr>
            <w:tcW w:w="5620" w:type="dxa"/>
            <w:gridSpan w:val="4"/>
            <w:shd w:val="clear" w:color="auto" w:fill="auto"/>
            <w:vAlign w:val="center"/>
            <w:hideMark/>
          </w:tcPr>
          <w:p w14:paraId="178EBA0B"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17 </w:t>
            </w:r>
            <w:proofErr w:type="gramStart"/>
            <w:r w:rsidRPr="00585BA9">
              <w:rPr>
                <w:rFonts w:ascii="Arial" w:hAnsi="Arial" w:cs="Arial"/>
                <w:sz w:val="16"/>
                <w:szCs w:val="16"/>
              </w:rPr>
              <w:t>APÓSITOS  HIDROCOLOIDE</w:t>
            </w:r>
            <w:proofErr w:type="gramEnd"/>
            <w:r w:rsidRPr="00585BA9">
              <w:rPr>
                <w:rFonts w:ascii="Arial" w:hAnsi="Arial" w:cs="Arial"/>
                <w:sz w:val="16"/>
                <w:szCs w:val="16"/>
              </w:rPr>
              <w:t xml:space="preserve">   </w:t>
            </w:r>
          </w:p>
        </w:tc>
      </w:tr>
      <w:tr w:rsidR="00585BA9" w:rsidRPr="00585BA9" w14:paraId="36A66D17" w14:textId="77777777" w:rsidTr="001F39C0">
        <w:trPr>
          <w:trHeight w:val="70"/>
          <w:jc w:val="center"/>
        </w:trPr>
        <w:tc>
          <w:tcPr>
            <w:tcW w:w="569" w:type="dxa"/>
            <w:shd w:val="clear" w:color="auto" w:fill="auto"/>
            <w:vAlign w:val="center"/>
            <w:hideMark/>
          </w:tcPr>
          <w:p w14:paraId="350A115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5E47E6C8"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076D7EF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0EADA52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231F1467" w14:textId="77777777" w:rsidTr="001F39C0">
        <w:trPr>
          <w:trHeight w:val="70"/>
          <w:jc w:val="center"/>
        </w:trPr>
        <w:tc>
          <w:tcPr>
            <w:tcW w:w="569" w:type="dxa"/>
            <w:shd w:val="clear" w:color="auto" w:fill="auto"/>
            <w:vAlign w:val="center"/>
            <w:hideMark/>
          </w:tcPr>
          <w:p w14:paraId="29B3D89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7389968F" w14:textId="52072ACB"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DE HIDROCOLOIDE </w:t>
            </w:r>
            <w:r w:rsidR="00664EFD" w:rsidRPr="00585BA9">
              <w:rPr>
                <w:rFonts w:ascii="Arial" w:hAnsi="Arial" w:cs="Arial"/>
                <w:sz w:val="16"/>
                <w:szCs w:val="16"/>
              </w:rPr>
              <w:t>20CM +/- 0.5 CM X 20 CM+/-0.5 CM</w:t>
            </w:r>
          </w:p>
        </w:tc>
        <w:tc>
          <w:tcPr>
            <w:tcW w:w="814" w:type="dxa"/>
            <w:shd w:val="clear" w:color="auto" w:fill="auto"/>
            <w:vAlign w:val="center"/>
            <w:hideMark/>
          </w:tcPr>
          <w:p w14:paraId="0061ED8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7E1239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3B5D902" w14:textId="77777777" w:rsidTr="001F39C0">
        <w:trPr>
          <w:trHeight w:val="70"/>
          <w:jc w:val="center"/>
        </w:trPr>
        <w:tc>
          <w:tcPr>
            <w:tcW w:w="569" w:type="dxa"/>
            <w:shd w:val="clear" w:color="auto" w:fill="auto"/>
            <w:vAlign w:val="center"/>
            <w:hideMark/>
          </w:tcPr>
          <w:p w14:paraId="7A5E6C4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136D278E"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DE HIDROCOLOIDE 10CM X10CM</w:t>
            </w:r>
          </w:p>
        </w:tc>
        <w:tc>
          <w:tcPr>
            <w:tcW w:w="814" w:type="dxa"/>
            <w:shd w:val="clear" w:color="auto" w:fill="auto"/>
            <w:vAlign w:val="center"/>
            <w:hideMark/>
          </w:tcPr>
          <w:p w14:paraId="5D932FF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2A3746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27A1DCF" w14:textId="77777777" w:rsidTr="001F39C0">
        <w:trPr>
          <w:trHeight w:val="70"/>
          <w:jc w:val="center"/>
        </w:trPr>
        <w:tc>
          <w:tcPr>
            <w:tcW w:w="569" w:type="dxa"/>
            <w:shd w:val="clear" w:color="auto" w:fill="auto"/>
            <w:vAlign w:val="center"/>
            <w:hideMark/>
          </w:tcPr>
          <w:p w14:paraId="7252D4C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6EB8BE56"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DE </w:t>
            </w:r>
            <w:proofErr w:type="gramStart"/>
            <w:r w:rsidRPr="00585BA9">
              <w:rPr>
                <w:rFonts w:ascii="Arial" w:hAnsi="Arial" w:cs="Arial"/>
                <w:sz w:val="16"/>
                <w:szCs w:val="16"/>
              </w:rPr>
              <w:t>HIDROCOLOIDE  EXTRADELGADO</w:t>
            </w:r>
            <w:proofErr w:type="gramEnd"/>
            <w:r w:rsidRPr="00585BA9">
              <w:rPr>
                <w:rFonts w:ascii="Arial" w:hAnsi="Arial" w:cs="Arial"/>
                <w:sz w:val="16"/>
                <w:szCs w:val="16"/>
              </w:rPr>
              <w:t xml:space="preserve"> 10CM X10CM</w:t>
            </w:r>
          </w:p>
        </w:tc>
        <w:tc>
          <w:tcPr>
            <w:tcW w:w="814" w:type="dxa"/>
            <w:shd w:val="clear" w:color="auto" w:fill="auto"/>
            <w:vAlign w:val="center"/>
            <w:hideMark/>
          </w:tcPr>
          <w:p w14:paraId="406ADB5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E6E247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7542450" w14:textId="77777777" w:rsidTr="001F39C0">
        <w:trPr>
          <w:trHeight w:val="70"/>
          <w:jc w:val="center"/>
        </w:trPr>
        <w:tc>
          <w:tcPr>
            <w:tcW w:w="569" w:type="dxa"/>
            <w:shd w:val="clear" w:color="auto" w:fill="auto"/>
            <w:vAlign w:val="center"/>
            <w:hideMark/>
          </w:tcPr>
          <w:p w14:paraId="61D65E9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77F7E999" w14:textId="0084FFFF"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DE </w:t>
            </w:r>
            <w:proofErr w:type="gramStart"/>
            <w:r w:rsidRPr="00585BA9">
              <w:rPr>
                <w:rFonts w:ascii="Arial" w:hAnsi="Arial" w:cs="Arial"/>
                <w:sz w:val="16"/>
                <w:szCs w:val="16"/>
              </w:rPr>
              <w:t>HIDROCOLOIDE  SACRAL</w:t>
            </w:r>
            <w:proofErr w:type="gramEnd"/>
            <w:r w:rsidRPr="00585BA9">
              <w:rPr>
                <w:rFonts w:ascii="Arial" w:hAnsi="Arial" w:cs="Arial"/>
                <w:sz w:val="16"/>
                <w:szCs w:val="16"/>
              </w:rPr>
              <w:t xml:space="preserve"> </w:t>
            </w:r>
            <w:r w:rsidR="0046090A" w:rsidRPr="00585BA9">
              <w:rPr>
                <w:rFonts w:ascii="Arial" w:hAnsi="Arial" w:cs="Arial"/>
                <w:bCs/>
                <w:sz w:val="16"/>
                <w:szCs w:val="16"/>
              </w:rPr>
              <w:t>10 CM X 14CM +/- 2CM</w:t>
            </w:r>
          </w:p>
        </w:tc>
        <w:tc>
          <w:tcPr>
            <w:tcW w:w="814" w:type="dxa"/>
            <w:shd w:val="clear" w:color="auto" w:fill="auto"/>
            <w:vAlign w:val="center"/>
            <w:hideMark/>
          </w:tcPr>
          <w:p w14:paraId="7CC9808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9539A5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0D97801" w14:textId="77777777" w:rsidTr="00176C49">
        <w:trPr>
          <w:trHeight w:val="85"/>
          <w:jc w:val="center"/>
        </w:trPr>
        <w:tc>
          <w:tcPr>
            <w:tcW w:w="5620" w:type="dxa"/>
            <w:gridSpan w:val="4"/>
            <w:shd w:val="clear" w:color="auto" w:fill="auto"/>
            <w:vAlign w:val="center"/>
            <w:hideMark/>
          </w:tcPr>
          <w:p w14:paraId="7201F9CF"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18 </w:t>
            </w:r>
            <w:proofErr w:type="gramStart"/>
            <w:r w:rsidRPr="00585BA9">
              <w:rPr>
                <w:rFonts w:ascii="Arial" w:hAnsi="Arial" w:cs="Arial"/>
                <w:sz w:val="16"/>
                <w:szCs w:val="16"/>
              </w:rPr>
              <w:t>APÓSITOS  ALIVIO</w:t>
            </w:r>
            <w:proofErr w:type="gramEnd"/>
            <w:r w:rsidRPr="00585BA9">
              <w:rPr>
                <w:rFonts w:ascii="Arial" w:hAnsi="Arial" w:cs="Arial"/>
                <w:sz w:val="16"/>
                <w:szCs w:val="16"/>
              </w:rPr>
              <w:t xml:space="preserve"> DE PRESION   </w:t>
            </w:r>
          </w:p>
        </w:tc>
      </w:tr>
      <w:tr w:rsidR="00585BA9" w:rsidRPr="00585BA9" w14:paraId="3F734498" w14:textId="77777777" w:rsidTr="001F39C0">
        <w:trPr>
          <w:trHeight w:val="70"/>
          <w:jc w:val="center"/>
        </w:trPr>
        <w:tc>
          <w:tcPr>
            <w:tcW w:w="569" w:type="dxa"/>
            <w:shd w:val="clear" w:color="auto" w:fill="auto"/>
            <w:vAlign w:val="center"/>
            <w:hideMark/>
          </w:tcPr>
          <w:p w14:paraId="41DD974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6D02561D"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0DAE7B0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79B2124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7BB3B083" w14:textId="77777777" w:rsidTr="001F39C0">
        <w:trPr>
          <w:trHeight w:val="70"/>
          <w:jc w:val="center"/>
        </w:trPr>
        <w:tc>
          <w:tcPr>
            <w:tcW w:w="569" w:type="dxa"/>
            <w:shd w:val="clear" w:color="auto" w:fill="auto"/>
            <w:vAlign w:val="center"/>
            <w:hideMark/>
          </w:tcPr>
          <w:p w14:paraId="441B542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677873AC"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ALIVIO DE PRESION 7CM</w:t>
            </w:r>
          </w:p>
        </w:tc>
        <w:tc>
          <w:tcPr>
            <w:tcW w:w="814" w:type="dxa"/>
            <w:shd w:val="clear" w:color="auto" w:fill="auto"/>
            <w:vAlign w:val="center"/>
            <w:hideMark/>
          </w:tcPr>
          <w:p w14:paraId="12FA71F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CF2DA7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C27CFB3" w14:textId="77777777" w:rsidTr="00176C49">
        <w:trPr>
          <w:trHeight w:val="124"/>
          <w:jc w:val="center"/>
        </w:trPr>
        <w:tc>
          <w:tcPr>
            <w:tcW w:w="569" w:type="dxa"/>
            <w:shd w:val="clear" w:color="auto" w:fill="auto"/>
            <w:vAlign w:val="center"/>
            <w:hideMark/>
          </w:tcPr>
          <w:p w14:paraId="3787950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676C8501"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ALIVIO DE PRESION 10CM</w:t>
            </w:r>
          </w:p>
        </w:tc>
        <w:tc>
          <w:tcPr>
            <w:tcW w:w="814" w:type="dxa"/>
            <w:shd w:val="clear" w:color="auto" w:fill="auto"/>
            <w:vAlign w:val="center"/>
            <w:hideMark/>
          </w:tcPr>
          <w:p w14:paraId="49376D4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E68F91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E450185" w14:textId="77777777" w:rsidTr="00176C49">
        <w:trPr>
          <w:trHeight w:val="83"/>
          <w:jc w:val="center"/>
        </w:trPr>
        <w:tc>
          <w:tcPr>
            <w:tcW w:w="5620" w:type="dxa"/>
            <w:gridSpan w:val="4"/>
            <w:shd w:val="clear" w:color="auto" w:fill="auto"/>
            <w:vAlign w:val="center"/>
            <w:hideMark/>
          </w:tcPr>
          <w:p w14:paraId="2E57EDA8"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19 </w:t>
            </w:r>
            <w:proofErr w:type="gramStart"/>
            <w:r w:rsidRPr="00585BA9">
              <w:rPr>
                <w:rFonts w:ascii="Arial" w:hAnsi="Arial" w:cs="Arial"/>
                <w:sz w:val="16"/>
                <w:szCs w:val="16"/>
              </w:rPr>
              <w:t>APÓSITOS  ESTERIL</w:t>
            </w:r>
            <w:proofErr w:type="gramEnd"/>
            <w:r w:rsidRPr="00585BA9">
              <w:rPr>
                <w:rFonts w:ascii="Arial" w:hAnsi="Arial" w:cs="Arial"/>
                <w:sz w:val="16"/>
                <w:szCs w:val="16"/>
              </w:rPr>
              <w:t xml:space="preserve"> ABSORBENTE CON CELULOSA  </w:t>
            </w:r>
          </w:p>
        </w:tc>
      </w:tr>
      <w:tr w:rsidR="00585BA9" w:rsidRPr="00585BA9" w14:paraId="48D8B18C" w14:textId="77777777" w:rsidTr="001F39C0">
        <w:trPr>
          <w:trHeight w:val="70"/>
          <w:jc w:val="center"/>
        </w:trPr>
        <w:tc>
          <w:tcPr>
            <w:tcW w:w="569" w:type="dxa"/>
            <w:shd w:val="clear" w:color="auto" w:fill="auto"/>
            <w:vAlign w:val="center"/>
            <w:hideMark/>
          </w:tcPr>
          <w:p w14:paraId="3858541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2F9DB052"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4F8210B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4BC7BE3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2DC7209D" w14:textId="77777777" w:rsidTr="001F39C0">
        <w:trPr>
          <w:trHeight w:val="70"/>
          <w:jc w:val="center"/>
        </w:trPr>
        <w:tc>
          <w:tcPr>
            <w:tcW w:w="569" w:type="dxa"/>
            <w:shd w:val="clear" w:color="auto" w:fill="auto"/>
            <w:vAlign w:val="center"/>
            <w:hideMark/>
          </w:tcPr>
          <w:p w14:paraId="3C202DD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398B4CC0"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ESTERIL ABSORBENTE CON CELULOSA  20CM +/-2CMX 25CM+/- 2CM</w:t>
            </w:r>
          </w:p>
        </w:tc>
        <w:tc>
          <w:tcPr>
            <w:tcW w:w="814" w:type="dxa"/>
            <w:shd w:val="clear" w:color="auto" w:fill="auto"/>
            <w:vAlign w:val="center"/>
            <w:hideMark/>
          </w:tcPr>
          <w:p w14:paraId="300C2BB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DF57CF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2D97618" w14:textId="77777777" w:rsidTr="001F39C0">
        <w:trPr>
          <w:trHeight w:val="70"/>
          <w:jc w:val="center"/>
        </w:trPr>
        <w:tc>
          <w:tcPr>
            <w:tcW w:w="569" w:type="dxa"/>
            <w:shd w:val="clear" w:color="auto" w:fill="auto"/>
            <w:vAlign w:val="center"/>
            <w:hideMark/>
          </w:tcPr>
          <w:p w14:paraId="4B3AF29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2F785BC0" w14:textId="73873D0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ESTERIL ABSORBENTE CON CELULOSA </w:t>
            </w:r>
            <w:r w:rsidR="000D5F6C" w:rsidRPr="00585BA9">
              <w:rPr>
                <w:rFonts w:ascii="Arial" w:hAnsi="Arial" w:cs="Arial"/>
                <w:bCs/>
                <w:sz w:val="16"/>
                <w:szCs w:val="16"/>
              </w:rPr>
              <w:t>13 CM +/- 3CM X 23CM +/- 3CM</w:t>
            </w:r>
          </w:p>
        </w:tc>
        <w:tc>
          <w:tcPr>
            <w:tcW w:w="814" w:type="dxa"/>
            <w:shd w:val="clear" w:color="auto" w:fill="auto"/>
            <w:vAlign w:val="center"/>
            <w:hideMark/>
          </w:tcPr>
          <w:p w14:paraId="37649BA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9B3694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530C09F" w14:textId="77777777" w:rsidTr="00176C49">
        <w:trPr>
          <w:trHeight w:val="47"/>
          <w:jc w:val="center"/>
        </w:trPr>
        <w:tc>
          <w:tcPr>
            <w:tcW w:w="5620" w:type="dxa"/>
            <w:gridSpan w:val="4"/>
            <w:shd w:val="clear" w:color="auto" w:fill="auto"/>
            <w:vAlign w:val="center"/>
            <w:hideMark/>
          </w:tcPr>
          <w:p w14:paraId="4B945940"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20 APOSITO DE GASA PARAFINADA CON 0.5% ACETATO DE CLORHEXIDINA, CON ANTISEPTICO </w:t>
            </w:r>
          </w:p>
        </w:tc>
      </w:tr>
      <w:tr w:rsidR="00585BA9" w:rsidRPr="00585BA9" w14:paraId="22752821" w14:textId="77777777" w:rsidTr="001F39C0">
        <w:trPr>
          <w:trHeight w:val="510"/>
          <w:jc w:val="center"/>
        </w:trPr>
        <w:tc>
          <w:tcPr>
            <w:tcW w:w="569" w:type="dxa"/>
            <w:shd w:val="clear" w:color="auto" w:fill="auto"/>
            <w:vAlign w:val="center"/>
            <w:hideMark/>
          </w:tcPr>
          <w:p w14:paraId="0A5A5B7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4773DDEA"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4315333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1F5BDE8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3AB5BD90" w14:textId="77777777" w:rsidTr="001F39C0">
        <w:trPr>
          <w:trHeight w:val="70"/>
          <w:jc w:val="center"/>
        </w:trPr>
        <w:tc>
          <w:tcPr>
            <w:tcW w:w="569" w:type="dxa"/>
            <w:shd w:val="clear" w:color="auto" w:fill="auto"/>
            <w:vAlign w:val="center"/>
            <w:hideMark/>
          </w:tcPr>
          <w:p w14:paraId="0391453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771936E7"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DE GASA PARAFINADA CON 0.5% ACETATO DE CLORHEXIDINA, CON ANTISEPTICO BP ROLLO DE 15CMX1METRO</w:t>
            </w:r>
          </w:p>
        </w:tc>
        <w:tc>
          <w:tcPr>
            <w:tcW w:w="814" w:type="dxa"/>
            <w:shd w:val="clear" w:color="auto" w:fill="auto"/>
            <w:vAlign w:val="center"/>
            <w:hideMark/>
          </w:tcPr>
          <w:p w14:paraId="1D5C39A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61C675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5F49189" w14:textId="77777777" w:rsidTr="001F39C0">
        <w:trPr>
          <w:trHeight w:val="70"/>
          <w:jc w:val="center"/>
        </w:trPr>
        <w:tc>
          <w:tcPr>
            <w:tcW w:w="569" w:type="dxa"/>
            <w:shd w:val="clear" w:color="auto" w:fill="auto"/>
            <w:vAlign w:val="center"/>
            <w:hideMark/>
          </w:tcPr>
          <w:p w14:paraId="69361D7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5C1479FA"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GASA PARAFINADA CON ANTISEPTICO DE ACETATO DE CLORHEXIDINA AL 0.5% 15CMX+/- 2CMX20CM+/-2CM.</w:t>
            </w:r>
          </w:p>
        </w:tc>
        <w:tc>
          <w:tcPr>
            <w:tcW w:w="814" w:type="dxa"/>
            <w:shd w:val="clear" w:color="auto" w:fill="auto"/>
            <w:vAlign w:val="center"/>
            <w:hideMark/>
          </w:tcPr>
          <w:p w14:paraId="1898445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481786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2FD0807" w14:textId="77777777" w:rsidTr="001F39C0">
        <w:trPr>
          <w:trHeight w:val="240"/>
          <w:jc w:val="center"/>
        </w:trPr>
        <w:tc>
          <w:tcPr>
            <w:tcW w:w="5620" w:type="dxa"/>
            <w:gridSpan w:val="4"/>
            <w:shd w:val="clear" w:color="auto" w:fill="auto"/>
            <w:vAlign w:val="center"/>
            <w:hideMark/>
          </w:tcPr>
          <w:p w14:paraId="627FFC40"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w:t>
            </w:r>
            <w:proofErr w:type="gramStart"/>
            <w:r w:rsidRPr="00585BA9">
              <w:rPr>
                <w:rFonts w:ascii="Arial" w:hAnsi="Arial" w:cs="Arial"/>
                <w:sz w:val="16"/>
                <w:szCs w:val="16"/>
              </w:rPr>
              <w:t>21  VENDAS</w:t>
            </w:r>
            <w:proofErr w:type="gramEnd"/>
            <w:r w:rsidRPr="00585BA9">
              <w:rPr>
                <w:rFonts w:ascii="Arial" w:hAnsi="Arial" w:cs="Arial"/>
                <w:sz w:val="16"/>
                <w:szCs w:val="16"/>
              </w:rPr>
              <w:t xml:space="preserve"> </w:t>
            </w:r>
          </w:p>
        </w:tc>
      </w:tr>
      <w:tr w:rsidR="00585BA9" w:rsidRPr="00585BA9" w14:paraId="72635B40" w14:textId="77777777" w:rsidTr="001F39C0">
        <w:trPr>
          <w:trHeight w:val="70"/>
          <w:jc w:val="center"/>
        </w:trPr>
        <w:tc>
          <w:tcPr>
            <w:tcW w:w="569" w:type="dxa"/>
            <w:shd w:val="clear" w:color="auto" w:fill="auto"/>
            <w:vAlign w:val="center"/>
            <w:hideMark/>
          </w:tcPr>
          <w:p w14:paraId="2029DA2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00A2A2F9"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7A52E2A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58CE035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0917D413" w14:textId="77777777" w:rsidTr="001F39C0">
        <w:trPr>
          <w:trHeight w:val="70"/>
          <w:jc w:val="center"/>
        </w:trPr>
        <w:tc>
          <w:tcPr>
            <w:tcW w:w="569" w:type="dxa"/>
            <w:shd w:val="clear" w:color="auto" w:fill="auto"/>
            <w:vAlign w:val="center"/>
            <w:hideMark/>
          </w:tcPr>
          <w:p w14:paraId="68B091F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58DDC544"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VENDA COHESIVA DE FIJACION DE APOSITOS PARA HERIDAS</w:t>
            </w:r>
          </w:p>
        </w:tc>
        <w:tc>
          <w:tcPr>
            <w:tcW w:w="814" w:type="dxa"/>
            <w:shd w:val="clear" w:color="auto" w:fill="auto"/>
            <w:vAlign w:val="center"/>
            <w:hideMark/>
          </w:tcPr>
          <w:p w14:paraId="4EE5B58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D72684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1120CE8" w14:textId="77777777" w:rsidTr="001F39C0">
        <w:trPr>
          <w:trHeight w:val="70"/>
          <w:jc w:val="center"/>
        </w:trPr>
        <w:tc>
          <w:tcPr>
            <w:tcW w:w="569" w:type="dxa"/>
            <w:shd w:val="clear" w:color="auto" w:fill="auto"/>
            <w:vAlign w:val="center"/>
            <w:hideMark/>
          </w:tcPr>
          <w:p w14:paraId="722F93A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26412539"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VENDA IMPREGNADA CON CALAMINA</w:t>
            </w:r>
          </w:p>
        </w:tc>
        <w:tc>
          <w:tcPr>
            <w:tcW w:w="814" w:type="dxa"/>
            <w:shd w:val="clear" w:color="auto" w:fill="auto"/>
            <w:vAlign w:val="center"/>
            <w:hideMark/>
          </w:tcPr>
          <w:p w14:paraId="2C3DB96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6FD5E2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2E8AA8C" w14:textId="77777777" w:rsidTr="001F39C0">
        <w:trPr>
          <w:trHeight w:val="70"/>
          <w:jc w:val="center"/>
        </w:trPr>
        <w:tc>
          <w:tcPr>
            <w:tcW w:w="569" w:type="dxa"/>
            <w:shd w:val="clear" w:color="auto" w:fill="auto"/>
            <w:vAlign w:val="center"/>
            <w:hideMark/>
          </w:tcPr>
          <w:p w14:paraId="3C85FB1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7AFEA740"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VENDA IMPREGNADA CON OXIDO DE ZINC</w:t>
            </w:r>
          </w:p>
        </w:tc>
        <w:tc>
          <w:tcPr>
            <w:tcW w:w="814" w:type="dxa"/>
            <w:shd w:val="clear" w:color="auto" w:fill="auto"/>
            <w:vAlign w:val="center"/>
            <w:hideMark/>
          </w:tcPr>
          <w:p w14:paraId="166332C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6A068F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CE8C76E" w14:textId="77777777" w:rsidTr="00176C49">
        <w:trPr>
          <w:trHeight w:val="163"/>
          <w:jc w:val="center"/>
        </w:trPr>
        <w:tc>
          <w:tcPr>
            <w:tcW w:w="5620" w:type="dxa"/>
            <w:gridSpan w:val="4"/>
            <w:shd w:val="clear" w:color="auto" w:fill="auto"/>
            <w:vAlign w:val="center"/>
            <w:hideMark/>
          </w:tcPr>
          <w:p w14:paraId="32E3816B"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 GRUPO No. 22 SISTEMA DE INCONTINENCIA FECAL</w:t>
            </w:r>
          </w:p>
        </w:tc>
      </w:tr>
      <w:tr w:rsidR="00585BA9" w:rsidRPr="00585BA9" w14:paraId="655A4A24" w14:textId="77777777" w:rsidTr="001F39C0">
        <w:trPr>
          <w:trHeight w:val="70"/>
          <w:jc w:val="center"/>
        </w:trPr>
        <w:tc>
          <w:tcPr>
            <w:tcW w:w="569" w:type="dxa"/>
            <w:shd w:val="clear" w:color="auto" w:fill="auto"/>
            <w:vAlign w:val="center"/>
            <w:hideMark/>
          </w:tcPr>
          <w:p w14:paraId="6937A47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16AD83CF"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19A66B7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2075E18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1A62B412" w14:textId="77777777" w:rsidTr="001F39C0">
        <w:trPr>
          <w:trHeight w:val="70"/>
          <w:jc w:val="center"/>
        </w:trPr>
        <w:tc>
          <w:tcPr>
            <w:tcW w:w="569" w:type="dxa"/>
            <w:shd w:val="clear" w:color="auto" w:fill="auto"/>
            <w:vAlign w:val="center"/>
            <w:hideMark/>
          </w:tcPr>
          <w:p w14:paraId="53DB2D3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A6213D6"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SISTEMA DE INCONTINENCIA FECAL</w:t>
            </w:r>
          </w:p>
        </w:tc>
        <w:tc>
          <w:tcPr>
            <w:tcW w:w="814" w:type="dxa"/>
            <w:shd w:val="clear" w:color="auto" w:fill="auto"/>
            <w:vAlign w:val="center"/>
            <w:hideMark/>
          </w:tcPr>
          <w:p w14:paraId="3F9FBA7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DC0D97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871C4C3" w14:textId="77777777" w:rsidTr="001F39C0">
        <w:trPr>
          <w:trHeight w:val="70"/>
          <w:jc w:val="center"/>
        </w:trPr>
        <w:tc>
          <w:tcPr>
            <w:tcW w:w="569" w:type="dxa"/>
            <w:shd w:val="clear" w:color="auto" w:fill="auto"/>
            <w:vAlign w:val="center"/>
            <w:hideMark/>
          </w:tcPr>
          <w:p w14:paraId="57A2DF4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lastRenderedPageBreak/>
              <w:t>2</w:t>
            </w:r>
          </w:p>
        </w:tc>
        <w:tc>
          <w:tcPr>
            <w:tcW w:w="2950" w:type="dxa"/>
            <w:shd w:val="clear" w:color="auto" w:fill="auto"/>
            <w:vAlign w:val="center"/>
            <w:hideMark/>
          </w:tcPr>
          <w:p w14:paraId="1E5D2866"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BOLSAS SISTEMA DE INCONTINENCIA FECAL</w:t>
            </w:r>
          </w:p>
        </w:tc>
        <w:tc>
          <w:tcPr>
            <w:tcW w:w="814" w:type="dxa"/>
            <w:shd w:val="clear" w:color="auto" w:fill="auto"/>
            <w:vAlign w:val="center"/>
            <w:hideMark/>
          </w:tcPr>
          <w:p w14:paraId="76E396F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423474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DF52E81" w14:textId="77777777" w:rsidTr="00176C49">
        <w:trPr>
          <w:trHeight w:val="303"/>
          <w:jc w:val="center"/>
        </w:trPr>
        <w:tc>
          <w:tcPr>
            <w:tcW w:w="5620" w:type="dxa"/>
            <w:gridSpan w:val="4"/>
            <w:shd w:val="clear" w:color="auto" w:fill="auto"/>
            <w:vAlign w:val="center"/>
            <w:hideMark/>
          </w:tcPr>
          <w:p w14:paraId="2F962423"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GRUPO No. </w:t>
            </w:r>
            <w:proofErr w:type="gramStart"/>
            <w:r w:rsidRPr="00585BA9">
              <w:rPr>
                <w:rFonts w:ascii="Arial" w:hAnsi="Arial" w:cs="Arial"/>
                <w:sz w:val="16"/>
                <w:szCs w:val="16"/>
              </w:rPr>
              <w:t>23  SET</w:t>
            </w:r>
            <w:proofErr w:type="gramEnd"/>
            <w:r w:rsidRPr="00585BA9">
              <w:rPr>
                <w:rFonts w:ascii="Arial" w:hAnsi="Arial" w:cs="Arial"/>
                <w:sz w:val="16"/>
                <w:szCs w:val="16"/>
              </w:rPr>
              <w:t xml:space="preserve"> DE FISTULAS </w:t>
            </w:r>
          </w:p>
        </w:tc>
      </w:tr>
      <w:tr w:rsidR="00585BA9" w:rsidRPr="00585BA9" w14:paraId="26F5481C" w14:textId="77777777" w:rsidTr="001F39C0">
        <w:trPr>
          <w:trHeight w:val="70"/>
          <w:jc w:val="center"/>
        </w:trPr>
        <w:tc>
          <w:tcPr>
            <w:tcW w:w="569" w:type="dxa"/>
            <w:shd w:val="clear" w:color="auto" w:fill="auto"/>
            <w:vAlign w:val="center"/>
            <w:hideMark/>
          </w:tcPr>
          <w:p w14:paraId="3205D1E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24521F86"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7D902FA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1F80B03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296AA826" w14:textId="77777777" w:rsidTr="001F39C0">
        <w:trPr>
          <w:trHeight w:val="112"/>
          <w:jc w:val="center"/>
        </w:trPr>
        <w:tc>
          <w:tcPr>
            <w:tcW w:w="569" w:type="dxa"/>
            <w:shd w:val="clear" w:color="auto" w:fill="auto"/>
            <w:vAlign w:val="center"/>
            <w:hideMark/>
          </w:tcPr>
          <w:p w14:paraId="2ADC260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5AAAA0F2"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SET DE FISTULAS PEQUEÑO</w:t>
            </w:r>
          </w:p>
        </w:tc>
        <w:tc>
          <w:tcPr>
            <w:tcW w:w="814" w:type="dxa"/>
            <w:shd w:val="clear" w:color="auto" w:fill="auto"/>
            <w:vAlign w:val="center"/>
            <w:hideMark/>
          </w:tcPr>
          <w:p w14:paraId="5EED40A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ED701B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EE4F92B" w14:textId="77777777" w:rsidTr="001F39C0">
        <w:trPr>
          <w:trHeight w:val="70"/>
          <w:jc w:val="center"/>
        </w:trPr>
        <w:tc>
          <w:tcPr>
            <w:tcW w:w="569" w:type="dxa"/>
            <w:shd w:val="clear" w:color="auto" w:fill="auto"/>
            <w:vAlign w:val="center"/>
            <w:hideMark/>
          </w:tcPr>
          <w:p w14:paraId="7BC1704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46FD2FA8"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SET DE FISTULAS MEDIANO</w:t>
            </w:r>
          </w:p>
        </w:tc>
        <w:tc>
          <w:tcPr>
            <w:tcW w:w="814" w:type="dxa"/>
            <w:shd w:val="clear" w:color="auto" w:fill="auto"/>
            <w:vAlign w:val="center"/>
            <w:hideMark/>
          </w:tcPr>
          <w:p w14:paraId="7A1A0E2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49EE5D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C67E3E9" w14:textId="77777777" w:rsidTr="001F39C0">
        <w:trPr>
          <w:trHeight w:val="70"/>
          <w:jc w:val="center"/>
        </w:trPr>
        <w:tc>
          <w:tcPr>
            <w:tcW w:w="569" w:type="dxa"/>
            <w:shd w:val="clear" w:color="auto" w:fill="auto"/>
            <w:vAlign w:val="center"/>
            <w:hideMark/>
          </w:tcPr>
          <w:p w14:paraId="6137D51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35F5BD20"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SET DE FISTULAS GRANDE</w:t>
            </w:r>
          </w:p>
        </w:tc>
        <w:tc>
          <w:tcPr>
            <w:tcW w:w="814" w:type="dxa"/>
            <w:shd w:val="clear" w:color="auto" w:fill="auto"/>
            <w:vAlign w:val="center"/>
            <w:hideMark/>
          </w:tcPr>
          <w:p w14:paraId="2F65473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B69297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409A422" w14:textId="77777777" w:rsidTr="00176C49">
        <w:trPr>
          <w:trHeight w:val="228"/>
          <w:jc w:val="center"/>
        </w:trPr>
        <w:tc>
          <w:tcPr>
            <w:tcW w:w="5620" w:type="dxa"/>
            <w:gridSpan w:val="4"/>
            <w:shd w:val="clear" w:color="auto" w:fill="auto"/>
            <w:vAlign w:val="center"/>
            <w:hideMark/>
          </w:tcPr>
          <w:p w14:paraId="689F5841"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 xml:space="preserve"> GRUPO No. 24 APÓSITO MEMBRANA POLIMERICA MULTIFUNCIONAL</w:t>
            </w:r>
          </w:p>
        </w:tc>
      </w:tr>
      <w:tr w:rsidR="00585BA9" w:rsidRPr="00585BA9" w14:paraId="62A71592" w14:textId="77777777" w:rsidTr="001F39C0">
        <w:trPr>
          <w:trHeight w:val="283"/>
          <w:jc w:val="center"/>
        </w:trPr>
        <w:tc>
          <w:tcPr>
            <w:tcW w:w="569" w:type="dxa"/>
            <w:shd w:val="clear" w:color="auto" w:fill="auto"/>
            <w:vAlign w:val="center"/>
            <w:hideMark/>
          </w:tcPr>
          <w:p w14:paraId="40EA831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7FB4FCC5"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5D5220D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32C24A3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33F63343" w14:textId="77777777" w:rsidTr="00176C49">
        <w:trPr>
          <w:trHeight w:val="164"/>
          <w:jc w:val="center"/>
        </w:trPr>
        <w:tc>
          <w:tcPr>
            <w:tcW w:w="569" w:type="dxa"/>
            <w:shd w:val="clear" w:color="auto" w:fill="auto"/>
            <w:vAlign w:val="center"/>
            <w:hideMark/>
          </w:tcPr>
          <w:p w14:paraId="3EF3753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CE42CB3" w14:textId="77777777" w:rsidR="00352B46" w:rsidRPr="00585BA9" w:rsidRDefault="00352B46" w:rsidP="00176C49">
            <w:pPr>
              <w:pStyle w:val="Sinespaciado1"/>
              <w:spacing w:after="0" w:line="240" w:lineRule="auto"/>
              <w:rPr>
                <w:rFonts w:ascii="Arial" w:hAnsi="Arial" w:cs="Arial"/>
                <w:sz w:val="16"/>
                <w:szCs w:val="16"/>
              </w:rPr>
            </w:pPr>
            <w:r w:rsidRPr="00585BA9">
              <w:rPr>
                <w:rFonts w:ascii="Arial" w:hAnsi="Arial" w:cs="Arial"/>
                <w:sz w:val="16"/>
                <w:szCs w:val="16"/>
              </w:rPr>
              <w:t xml:space="preserve">APOSITO MEMBRANA POLIMERICA </w:t>
            </w:r>
            <w:proofErr w:type="gramStart"/>
            <w:r w:rsidRPr="00585BA9">
              <w:rPr>
                <w:rFonts w:ascii="Arial" w:hAnsi="Arial" w:cs="Arial"/>
                <w:sz w:val="16"/>
                <w:szCs w:val="16"/>
              </w:rPr>
              <w:t>MULTIFUNCIONAL,ABSORBENTE</w:t>
            </w:r>
            <w:proofErr w:type="gramEnd"/>
            <w:r w:rsidRPr="00585BA9">
              <w:rPr>
                <w:rFonts w:ascii="Arial" w:hAnsi="Arial" w:cs="Arial"/>
                <w:sz w:val="16"/>
                <w:szCs w:val="16"/>
              </w:rPr>
              <w:t xml:space="preserve"> DE EXUDADO DE MODERADO A ABUNDANTE CON PLATA DE 10CM+/- 2CMX 10CM+/-2CM</w:t>
            </w:r>
          </w:p>
        </w:tc>
        <w:tc>
          <w:tcPr>
            <w:tcW w:w="814" w:type="dxa"/>
            <w:shd w:val="clear" w:color="auto" w:fill="auto"/>
            <w:vAlign w:val="center"/>
            <w:hideMark/>
          </w:tcPr>
          <w:p w14:paraId="78939C9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1EAB38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46EB480A" w14:textId="77777777" w:rsidTr="002B1E52">
        <w:trPr>
          <w:trHeight w:val="64"/>
          <w:jc w:val="center"/>
        </w:trPr>
        <w:tc>
          <w:tcPr>
            <w:tcW w:w="569" w:type="dxa"/>
            <w:shd w:val="clear" w:color="auto" w:fill="auto"/>
            <w:vAlign w:val="center"/>
            <w:hideMark/>
          </w:tcPr>
          <w:p w14:paraId="0719566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72155934" w14:textId="77777777" w:rsidR="00352B46" w:rsidRPr="00585BA9" w:rsidRDefault="00352B46" w:rsidP="00176C49">
            <w:pPr>
              <w:pStyle w:val="Sinespaciado1"/>
              <w:spacing w:after="0" w:line="240" w:lineRule="auto"/>
              <w:rPr>
                <w:rFonts w:ascii="Arial" w:hAnsi="Arial" w:cs="Arial"/>
                <w:sz w:val="16"/>
                <w:szCs w:val="16"/>
              </w:rPr>
            </w:pPr>
            <w:r w:rsidRPr="00585BA9">
              <w:rPr>
                <w:rFonts w:ascii="Arial" w:hAnsi="Arial" w:cs="Arial"/>
                <w:sz w:val="16"/>
                <w:szCs w:val="16"/>
              </w:rPr>
              <w:t xml:space="preserve">APOSITO MEMBRANA POLIMERICA </w:t>
            </w:r>
            <w:proofErr w:type="gramStart"/>
            <w:r w:rsidRPr="00585BA9">
              <w:rPr>
                <w:rFonts w:ascii="Arial" w:hAnsi="Arial" w:cs="Arial"/>
                <w:sz w:val="16"/>
                <w:szCs w:val="16"/>
              </w:rPr>
              <w:t>MULTIFUNCIONAL,ABSORBENTE</w:t>
            </w:r>
            <w:proofErr w:type="gramEnd"/>
            <w:r w:rsidRPr="00585BA9">
              <w:rPr>
                <w:rFonts w:ascii="Arial" w:hAnsi="Arial" w:cs="Arial"/>
                <w:sz w:val="16"/>
                <w:szCs w:val="16"/>
              </w:rPr>
              <w:t xml:space="preserve"> DE EXUDADO DE MODERADO A ABUNDANTE SIN ADHESIVO DE 13CM+/- 2CMX 13CM+/-2CM</w:t>
            </w:r>
          </w:p>
        </w:tc>
        <w:tc>
          <w:tcPr>
            <w:tcW w:w="814" w:type="dxa"/>
            <w:shd w:val="clear" w:color="auto" w:fill="auto"/>
            <w:vAlign w:val="center"/>
            <w:hideMark/>
          </w:tcPr>
          <w:p w14:paraId="380C164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2BF7B5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DD5F4F4" w14:textId="77777777" w:rsidTr="001F39C0">
        <w:trPr>
          <w:trHeight w:val="240"/>
          <w:jc w:val="center"/>
        </w:trPr>
        <w:tc>
          <w:tcPr>
            <w:tcW w:w="5620" w:type="dxa"/>
            <w:gridSpan w:val="4"/>
            <w:shd w:val="clear" w:color="auto" w:fill="auto"/>
            <w:vAlign w:val="center"/>
            <w:hideMark/>
          </w:tcPr>
          <w:p w14:paraId="4B37918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 xml:space="preserve">GRUPO No. </w:t>
            </w:r>
            <w:proofErr w:type="gramStart"/>
            <w:r w:rsidRPr="00585BA9">
              <w:rPr>
                <w:rFonts w:ascii="Arial" w:hAnsi="Arial" w:cs="Arial"/>
                <w:sz w:val="14"/>
                <w:szCs w:val="14"/>
              </w:rPr>
              <w:t>25  INSUMOS</w:t>
            </w:r>
            <w:proofErr w:type="gramEnd"/>
            <w:r w:rsidRPr="00585BA9">
              <w:rPr>
                <w:rFonts w:ascii="Arial" w:hAnsi="Arial" w:cs="Arial"/>
                <w:sz w:val="14"/>
                <w:szCs w:val="14"/>
              </w:rPr>
              <w:t xml:space="preserve">  VARIOS   </w:t>
            </w:r>
          </w:p>
        </w:tc>
      </w:tr>
      <w:tr w:rsidR="00585BA9" w:rsidRPr="00585BA9" w14:paraId="30A69E1E" w14:textId="77777777" w:rsidTr="001F39C0">
        <w:trPr>
          <w:trHeight w:val="70"/>
          <w:jc w:val="center"/>
        </w:trPr>
        <w:tc>
          <w:tcPr>
            <w:tcW w:w="569" w:type="dxa"/>
            <w:shd w:val="clear" w:color="auto" w:fill="auto"/>
            <w:vAlign w:val="center"/>
            <w:hideMark/>
          </w:tcPr>
          <w:p w14:paraId="04230E7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ÍTEM</w:t>
            </w:r>
          </w:p>
        </w:tc>
        <w:tc>
          <w:tcPr>
            <w:tcW w:w="2950" w:type="dxa"/>
            <w:shd w:val="clear" w:color="auto" w:fill="auto"/>
            <w:vAlign w:val="center"/>
            <w:hideMark/>
          </w:tcPr>
          <w:p w14:paraId="4FEF565B" w14:textId="77777777" w:rsidR="00352B46" w:rsidRPr="00585BA9" w:rsidRDefault="00352B46" w:rsidP="00176C49">
            <w:pPr>
              <w:spacing w:after="0" w:line="240" w:lineRule="auto"/>
              <w:jc w:val="center"/>
              <w:rPr>
                <w:rFonts w:ascii="Arial" w:hAnsi="Arial" w:cs="Arial"/>
                <w:sz w:val="16"/>
                <w:szCs w:val="16"/>
              </w:rPr>
            </w:pPr>
            <w:r w:rsidRPr="00585BA9">
              <w:rPr>
                <w:rFonts w:ascii="Arial" w:hAnsi="Arial" w:cs="Arial"/>
                <w:sz w:val="16"/>
                <w:szCs w:val="16"/>
              </w:rPr>
              <w:t>DESCRIPCION DE ELEMENTO</w:t>
            </w:r>
          </w:p>
        </w:tc>
        <w:tc>
          <w:tcPr>
            <w:tcW w:w="814" w:type="dxa"/>
            <w:shd w:val="clear" w:color="auto" w:fill="auto"/>
            <w:vAlign w:val="center"/>
            <w:hideMark/>
          </w:tcPr>
          <w:p w14:paraId="2BD0BA7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 DE MEDIDA</w:t>
            </w:r>
          </w:p>
        </w:tc>
        <w:tc>
          <w:tcPr>
            <w:tcW w:w="1287" w:type="dxa"/>
            <w:shd w:val="clear" w:color="auto" w:fill="auto"/>
            <w:vAlign w:val="center"/>
            <w:hideMark/>
          </w:tcPr>
          <w:p w14:paraId="018D9C0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PORCENTAJE IVA</w:t>
            </w:r>
          </w:p>
        </w:tc>
      </w:tr>
      <w:tr w:rsidR="00585BA9" w:rsidRPr="00585BA9" w14:paraId="2012FE32" w14:textId="77777777" w:rsidTr="001F39C0">
        <w:trPr>
          <w:trHeight w:val="198"/>
          <w:jc w:val="center"/>
        </w:trPr>
        <w:tc>
          <w:tcPr>
            <w:tcW w:w="569" w:type="dxa"/>
            <w:shd w:val="clear" w:color="auto" w:fill="auto"/>
            <w:vAlign w:val="center"/>
            <w:hideMark/>
          </w:tcPr>
          <w:p w14:paraId="030CB0E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w:t>
            </w:r>
          </w:p>
        </w:tc>
        <w:tc>
          <w:tcPr>
            <w:tcW w:w="2950" w:type="dxa"/>
            <w:shd w:val="clear" w:color="auto" w:fill="auto"/>
            <w:vAlign w:val="center"/>
            <w:hideMark/>
          </w:tcPr>
          <w:p w14:paraId="18EA6DC3"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PAÑO SECO PARA PREPARACION DE LA PIEL</w:t>
            </w:r>
          </w:p>
        </w:tc>
        <w:tc>
          <w:tcPr>
            <w:tcW w:w="814" w:type="dxa"/>
            <w:shd w:val="clear" w:color="auto" w:fill="auto"/>
            <w:vAlign w:val="center"/>
            <w:hideMark/>
          </w:tcPr>
          <w:p w14:paraId="74818EA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94A3D0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16945ED" w14:textId="77777777" w:rsidTr="001F39C0">
        <w:trPr>
          <w:trHeight w:val="415"/>
          <w:jc w:val="center"/>
        </w:trPr>
        <w:tc>
          <w:tcPr>
            <w:tcW w:w="569" w:type="dxa"/>
            <w:shd w:val="clear" w:color="auto" w:fill="auto"/>
            <w:vAlign w:val="center"/>
            <w:hideMark/>
          </w:tcPr>
          <w:p w14:paraId="13AE8BC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2</w:t>
            </w:r>
          </w:p>
        </w:tc>
        <w:tc>
          <w:tcPr>
            <w:tcW w:w="2950" w:type="dxa"/>
            <w:shd w:val="clear" w:color="auto" w:fill="auto"/>
            <w:vAlign w:val="center"/>
            <w:hideMark/>
          </w:tcPr>
          <w:p w14:paraId="2A35DD77"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GEL DÉRMICO PARA HIDRATACIÓN DE HERIDAS CUTÁNEAS CON PROPILENGLICOL E </w:t>
            </w:r>
            <w:proofErr w:type="gramStart"/>
            <w:r w:rsidRPr="00585BA9">
              <w:rPr>
                <w:rFonts w:ascii="Arial" w:hAnsi="Arial" w:cs="Arial"/>
                <w:sz w:val="16"/>
                <w:szCs w:val="16"/>
              </w:rPr>
              <w:t>HYDANTOINA  (</w:t>
            </w:r>
            <w:proofErr w:type="gramEnd"/>
            <w:r w:rsidRPr="00585BA9">
              <w:rPr>
                <w:rFonts w:ascii="Arial" w:hAnsi="Arial" w:cs="Arial"/>
                <w:sz w:val="16"/>
                <w:szCs w:val="16"/>
              </w:rPr>
              <w:t>FENITOINA)</w:t>
            </w:r>
          </w:p>
        </w:tc>
        <w:tc>
          <w:tcPr>
            <w:tcW w:w="814" w:type="dxa"/>
            <w:shd w:val="clear" w:color="auto" w:fill="auto"/>
            <w:vAlign w:val="center"/>
            <w:hideMark/>
          </w:tcPr>
          <w:p w14:paraId="6F7DD53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969F85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2D867B1" w14:textId="77777777" w:rsidTr="001F39C0">
        <w:trPr>
          <w:trHeight w:val="70"/>
          <w:jc w:val="center"/>
        </w:trPr>
        <w:tc>
          <w:tcPr>
            <w:tcW w:w="569" w:type="dxa"/>
            <w:shd w:val="clear" w:color="auto" w:fill="auto"/>
            <w:vAlign w:val="center"/>
            <w:hideMark/>
          </w:tcPr>
          <w:p w14:paraId="3EAC558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3</w:t>
            </w:r>
          </w:p>
        </w:tc>
        <w:tc>
          <w:tcPr>
            <w:tcW w:w="2950" w:type="dxa"/>
            <w:shd w:val="clear" w:color="auto" w:fill="auto"/>
            <w:vAlign w:val="center"/>
            <w:hideMark/>
          </w:tcPr>
          <w:p w14:paraId="745A4AB3"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CAMPO QUIRURGICO </w:t>
            </w:r>
            <w:proofErr w:type="gramStart"/>
            <w:r w:rsidRPr="00585BA9">
              <w:rPr>
                <w:rFonts w:ascii="Arial" w:hAnsi="Arial" w:cs="Arial"/>
                <w:sz w:val="16"/>
                <w:szCs w:val="16"/>
              </w:rPr>
              <w:t>CON  YODO</w:t>
            </w:r>
            <w:proofErr w:type="gramEnd"/>
            <w:r w:rsidRPr="00585BA9">
              <w:rPr>
                <w:rFonts w:ascii="Arial" w:hAnsi="Arial" w:cs="Arial"/>
                <w:sz w:val="16"/>
                <w:szCs w:val="16"/>
              </w:rPr>
              <w:t xml:space="preserve"> DE  50 CM +/- 5 CM X 60 CM +/- 5 CM </w:t>
            </w:r>
          </w:p>
        </w:tc>
        <w:tc>
          <w:tcPr>
            <w:tcW w:w="814" w:type="dxa"/>
            <w:shd w:val="clear" w:color="auto" w:fill="auto"/>
            <w:vAlign w:val="center"/>
            <w:hideMark/>
          </w:tcPr>
          <w:p w14:paraId="46F0A9D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19B07DD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DE25417" w14:textId="77777777" w:rsidTr="001F39C0">
        <w:trPr>
          <w:trHeight w:val="70"/>
          <w:jc w:val="center"/>
        </w:trPr>
        <w:tc>
          <w:tcPr>
            <w:tcW w:w="569" w:type="dxa"/>
            <w:shd w:val="clear" w:color="auto" w:fill="auto"/>
            <w:vAlign w:val="center"/>
            <w:hideMark/>
          </w:tcPr>
          <w:p w14:paraId="630EA8D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4</w:t>
            </w:r>
          </w:p>
        </w:tc>
        <w:tc>
          <w:tcPr>
            <w:tcW w:w="2950" w:type="dxa"/>
            <w:shd w:val="clear" w:color="auto" w:fill="auto"/>
            <w:vAlign w:val="center"/>
            <w:hideMark/>
          </w:tcPr>
          <w:p w14:paraId="446F70FB"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 CAMPO QUIRÚRGICO ESTÉRIL EN FORMA DE U  </w:t>
            </w:r>
          </w:p>
        </w:tc>
        <w:tc>
          <w:tcPr>
            <w:tcW w:w="814" w:type="dxa"/>
            <w:shd w:val="clear" w:color="auto" w:fill="auto"/>
            <w:vAlign w:val="center"/>
            <w:hideMark/>
          </w:tcPr>
          <w:p w14:paraId="024E2E3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C4FD67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B62F100" w14:textId="77777777" w:rsidTr="001F39C0">
        <w:trPr>
          <w:trHeight w:val="70"/>
          <w:jc w:val="center"/>
        </w:trPr>
        <w:tc>
          <w:tcPr>
            <w:tcW w:w="569" w:type="dxa"/>
            <w:shd w:val="clear" w:color="auto" w:fill="auto"/>
            <w:vAlign w:val="center"/>
            <w:hideMark/>
          </w:tcPr>
          <w:p w14:paraId="1EC0D92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5</w:t>
            </w:r>
          </w:p>
        </w:tc>
        <w:tc>
          <w:tcPr>
            <w:tcW w:w="2950" w:type="dxa"/>
            <w:shd w:val="clear" w:color="auto" w:fill="auto"/>
            <w:vAlign w:val="center"/>
            <w:hideMark/>
          </w:tcPr>
          <w:p w14:paraId="67587461"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 PASTA MIEL EN TUBO 45 GRS</w:t>
            </w:r>
          </w:p>
        </w:tc>
        <w:tc>
          <w:tcPr>
            <w:tcW w:w="814" w:type="dxa"/>
            <w:shd w:val="clear" w:color="auto" w:fill="auto"/>
            <w:vAlign w:val="center"/>
            <w:hideMark/>
          </w:tcPr>
          <w:p w14:paraId="47758FB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4166D1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749A6C67" w14:textId="77777777" w:rsidTr="001F39C0">
        <w:trPr>
          <w:trHeight w:val="70"/>
          <w:jc w:val="center"/>
        </w:trPr>
        <w:tc>
          <w:tcPr>
            <w:tcW w:w="569" w:type="dxa"/>
            <w:shd w:val="clear" w:color="auto" w:fill="auto"/>
            <w:vAlign w:val="center"/>
            <w:hideMark/>
          </w:tcPr>
          <w:p w14:paraId="4DC4864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6</w:t>
            </w:r>
          </w:p>
        </w:tc>
        <w:tc>
          <w:tcPr>
            <w:tcW w:w="2950" w:type="dxa"/>
            <w:shd w:val="clear" w:color="auto" w:fill="auto"/>
            <w:vAlign w:val="center"/>
            <w:hideMark/>
          </w:tcPr>
          <w:p w14:paraId="0761618A"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EN GASA PARAFINADA DE 10CMX7 MTS </w:t>
            </w:r>
          </w:p>
        </w:tc>
        <w:tc>
          <w:tcPr>
            <w:tcW w:w="814" w:type="dxa"/>
            <w:shd w:val="clear" w:color="auto" w:fill="auto"/>
            <w:vAlign w:val="center"/>
            <w:hideMark/>
          </w:tcPr>
          <w:p w14:paraId="3DE7A0A2"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A0A34D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1FD5E155" w14:textId="77777777" w:rsidTr="001F39C0">
        <w:trPr>
          <w:trHeight w:val="70"/>
          <w:jc w:val="center"/>
        </w:trPr>
        <w:tc>
          <w:tcPr>
            <w:tcW w:w="569" w:type="dxa"/>
            <w:shd w:val="clear" w:color="auto" w:fill="auto"/>
            <w:vAlign w:val="center"/>
            <w:hideMark/>
          </w:tcPr>
          <w:p w14:paraId="633DAA1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7</w:t>
            </w:r>
          </w:p>
        </w:tc>
        <w:tc>
          <w:tcPr>
            <w:tcW w:w="2950" w:type="dxa"/>
            <w:shd w:val="clear" w:color="auto" w:fill="auto"/>
            <w:vAlign w:val="center"/>
            <w:hideMark/>
          </w:tcPr>
          <w:p w14:paraId="4FB44718"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APOSITO NO ADHERENTE IMPREGNADO CON YODOPOVIDONA </w:t>
            </w:r>
          </w:p>
        </w:tc>
        <w:tc>
          <w:tcPr>
            <w:tcW w:w="814" w:type="dxa"/>
            <w:shd w:val="clear" w:color="auto" w:fill="auto"/>
            <w:vAlign w:val="center"/>
            <w:hideMark/>
          </w:tcPr>
          <w:p w14:paraId="521849C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08D2F38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6F454D8" w14:textId="77777777" w:rsidTr="001F39C0">
        <w:trPr>
          <w:trHeight w:val="70"/>
          <w:jc w:val="center"/>
        </w:trPr>
        <w:tc>
          <w:tcPr>
            <w:tcW w:w="569" w:type="dxa"/>
            <w:shd w:val="clear" w:color="auto" w:fill="auto"/>
            <w:vAlign w:val="center"/>
            <w:hideMark/>
          </w:tcPr>
          <w:p w14:paraId="6B32387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8</w:t>
            </w:r>
          </w:p>
        </w:tc>
        <w:tc>
          <w:tcPr>
            <w:tcW w:w="2950" w:type="dxa"/>
            <w:shd w:val="clear" w:color="auto" w:fill="auto"/>
            <w:vAlign w:val="center"/>
            <w:hideMark/>
          </w:tcPr>
          <w:p w14:paraId="00AC3A98"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TRANSPARENTE EN ROLLO DE 10CMX 10MTS.</w:t>
            </w:r>
          </w:p>
        </w:tc>
        <w:tc>
          <w:tcPr>
            <w:tcW w:w="814" w:type="dxa"/>
            <w:shd w:val="clear" w:color="auto" w:fill="auto"/>
            <w:vAlign w:val="center"/>
            <w:hideMark/>
          </w:tcPr>
          <w:p w14:paraId="6A50904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2FBC542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1050F01" w14:textId="77777777" w:rsidTr="001F39C0">
        <w:trPr>
          <w:trHeight w:val="70"/>
          <w:jc w:val="center"/>
        </w:trPr>
        <w:tc>
          <w:tcPr>
            <w:tcW w:w="569" w:type="dxa"/>
            <w:shd w:val="clear" w:color="auto" w:fill="auto"/>
            <w:vAlign w:val="center"/>
            <w:hideMark/>
          </w:tcPr>
          <w:p w14:paraId="4667E10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9</w:t>
            </w:r>
          </w:p>
        </w:tc>
        <w:tc>
          <w:tcPr>
            <w:tcW w:w="2950" w:type="dxa"/>
            <w:shd w:val="clear" w:color="auto" w:fill="auto"/>
            <w:vAlign w:val="center"/>
            <w:hideMark/>
          </w:tcPr>
          <w:p w14:paraId="1A307501"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POLVOS PROTECTORES DE PIEL</w:t>
            </w:r>
          </w:p>
        </w:tc>
        <w:tc>
          <w:tcPr>
            <w:tcW w:w="814" w:type="dxa"/>
            <w:shd w:val="clear" w:color="auto" w:fill="auto"/>
            <w:vAlign w:val="center"/>
            <w:hideMark/>
          </w:tcPr>
          <w:p w14:paraId="5005685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A80247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98F6792" w14:textId="77777777" w:rsidTr="001F39C0">
        <w:trPr>
          <w:trHeight w:val="70"/>
          <w:jc w:val="center"/>
        </w:trPr>
        <w:tc>
          <w:tcPr>
            <w:tcW w:w="569" w:type="dxa"/>
            <w:shd w:val="clear" w:color="auto" w:fill="auto"/>
            <w:vAlign w:val="center"/>
            <w:hideMark/>
          </w:tcPr>
          <w:p w14:paraId="5A1D5E5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10</w:t>
            </w:r>
          </w:p>
        </w:tc>
        <w:tc>
          <w:tcPr>
            <w:tcW w:w="2950" w:type="dxa"/>
            <w:shd w:val="clear" w:color="auto" w:fill="auto"/>
            <w:vAlign w:val="center"/>
            <w:hideMark/>
          </w:tcPr>
          <w:p w14:paraId="33BA4784"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BARRERA LISA 20X20 CM</w:t>
            </w:r>
          </w:p>
        </w:tc>
        <w:tc>
          <w:tcPr>
            <w:tcW w:w="814" w:type="dxa"/>
            <w:shd w:val="clear" w:color="auto" w:fill="auto"/>
            <w:vAlign w:val="center"/>
            <w:hideMark/>
          </w:tcPr>
          <w:p w14:paraId="0C56671A"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9BE033F"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87268E7" w14:textId="77777777" w:rsidTr="001F39C0">
        <w:trPr>
          <w:trHeight w:val="70"/>
          <w:jc w:val="center"/>
        </w:trPr>
        <w:tc>
          <w:tcPr>
            <w:tcW w:w="569" w:type="dxa"/>
            <w:shd w:val="clear" w:color="auto" w:fill="auto"/>
            <w:vAlign w:val="center"/>
            <w:hideMark/>
          </w:tcPr>
          <w:p w14:paraId="4D85242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11</w:t>
            </w:r>
          </w:p>
        </w:tc>
        <w:tc>
          <w:tcPr>
            <w:tcW w:w="2950" w:type="dxa"/>
            <w:shd w:val="clear" w:color="auto" w:fill="auto"/>
            <w:vAlign w:val="center"/>
            <w:hideMark/>
          </w:tcPr>
          <w:p w14:paraId="07C8DD63"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 xml:space="preserve">POLIHEXANIDA MAS BETINA EN GEL </w:t>
            </w:r>
          </w:p>
        </w:tc>
        <w:tc>
          <w:tcPr>
            <w:tcW w:w="814" w:type="dxa"/>
            <w:shd w:val="clear" w:color="auto" w:fill="auto"/>
            <w:vAlign w:val="center"/>
            <w:hideMark/>
          </w:tcPr>
          <w:p w14:paraId="3FE1E40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57F68C5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004B0C9C" w14:textId="77777777" w:rsidTr="001F39C0">
        <w:trPr>
          <w:trHeight w:val="70"/>
          <w:jc w:val="center"/>
        </w:trPr>
        <w:tc>
          <w:tcPr>
            <w:tcW w:w="569" w:type="dxa"/>
            <w:shd w:val="clear" w:color="auto" w:fill="auto"/>
            <w:vAlign w:val="center"/>
            <w:hideMark/>
          </w:tcPr>
          <w:p w14:paraId="482F3F7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12</w:t>
            </w:r>
          </w:p>
        </w:tc>
        <w:tc>
          <w:tcPr>
            <w:tcW w:w="2950" w:type="dxa"/>
            <w:shd w:val="clear" w:color="auto" w:fill="auto"/>
            <w:vAlign w:val="center"/>
            <w:hideMark/>
          </w:tcPr>
          <w:p w14:paraId="57A247AA"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PASTA PROTECTORA-NIVELADORA DE PIEL</w:t>
            </w:r>
          </w:p>
        </w:tc>
        <w:tc>
          <w:tcPr>
            <w:tcW w:w="814" w:type="dxa"/>
            <w:shd w:val="clear" w:color="auto" w:fill="auto"/>
            <w:vAlign w:val="center"/>
            <w:hideMark/>
          </w:tcPr>
          <w:p w14:paraId="07A42EA3"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409DC99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6141DF82" w14:textId="77777777" w:rsidTr="001F39C0">
        <w:trPr>
          <w:trHeight w:val="70"/>
          <w:jc w:val="center"/>
        </w:trPr>
        <w:tc>
          <w:tcPr>
            <w:tcW w:w="569" w:type="dxa"/>
            <w:shd w:val="clear" w:color="auto" w:fill="auto"/>
            <w:vAlign w:val="center"/>
            <w:hideMark/>
          </w:tcPr>
          <w:p w14:paraId="5A2F67FB"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13</w:t>
            </w:r>
          </w:p>
        </w:tc>
        <w:tc>
          <w:tcPr>
            <w:tcW w:w="2950" w:type="dxa"/>
            <w:shd w:val="clear" w:color="auto" w:fill="auto"/>
            <w:vAlign w:val="center"/>
            <w:hideMark/>
          </w:tcPr>
          <w:p w14:paraId="67B4E193" w14:textId="77777777" w:rsidR="00352B46" w:rsidRPr="00585BA9" w:rsidRDefault="00352B46" w:rsidP="00176C49">
            <w:pPr>
              <w:spacing w:after="0" w:line="240" w:lineRule="auto"/>
              <w:rPr>
                <w:rFonts w:ascii="Arial" w:hAnsi="Arial" w:cs="Arial"/>
                <w:sz w:val="16"/>
                <w:szCs w:val="16"/>
              </w:rPr>
            </w:pPr>
            <w:proofErr w:type="gramStart"/>
            <w:r w:rsidRPr="00585BA9">
              <w:rPr>
                <w:rFonts w:ascii="Arial" w:hAnsi="Arial" w:cs="Arial"/>
                <w:sz w:val="16"/>
                <w:szCs w:val="16"/>
              </w:rPr>
              <w:t>CAMPO  CON</w:t>
            </w:r>
            <w:proofErr w:type="gramEnd"/>
            <w:r w:rsidRPr="00585BA9">
              <w:rPr>
                <w:rFonts w:ascii="Arial" w:hAnsi="Arial" w:cs="Arial"/>
                <w:sz w:val="16"/>
                <w:szCs w:val="16"/>
              </w:rPr>
              <w:t xml:space="preserve"> ABERTURA EN U DE 220CM  A 280CM </w:t>
            </w:r>
          </w:p>
        </w:tc>
        <w:tc>
          <w:tcPr>
            <w:tcW w:w="814" w:type="dxa"/>
            <w:shd w:val="clear" w:color="auto" w:fill="auto"/>
            <w:vAlign w:val="center"/>
            <w:hideMark/>
          </w:tcPr>
          <w:p w14:paraId="213EA104"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AB3DD6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5A6DF762" w14:textId="77777777" w:rsidTr="001F39C0">
        <w:trPr>
          <w:trHeight w:val="70"/>
          <w:jc w:val="center"/>
        </w:trPr>
        <w:tc>
          <w:tcPr>
            <w:tcW w:w="569" w:type="dxa"/>
            <w:shd w:val="clear" w:color="auto" w:fill="auto"/>
            <w:vAlign w:val="center"/>
            <w:hideMark/>
          </w:tcPr>
          <w:p w14:paraId="37285A7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14</w:t>
            </w:r>
          </w:p>
        </w:tc>
        <w:tc>
          <w:tcPr>
            <w:tcW w:w="2950" w:type="dxa"/>
            <w:shd w:val="clear" w:color="auto" w:fill="auto"/>
            <w:vAlign w:val="center"/>
            <w:hideMark/>
          </w:tcPr>
          <w:p w14:paraId="222351B6"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LIMPIADOR TRITICUM VULGARE MAS BARDANA</w:t>
            </w:r>
          </w:p>
        </w:tc>
        <w:tc>
          <w:tcPr>
            <w:tcW w:w="814" w:type="dxa"/>
            <w:shd w:val="clear" w:color="auto" w:fill="auto"/>
            <w:vAlign w:val="center"/>
            <w:hideMark/>
          </w:tcPr>
          <w:p w14:paraId="40027BB9"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A51426C"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B0FFC44" w14:textId="77777777" w:rsidTr="001D43BB">
        <w:trPr>
          <w:trHeight w:val="53"/>
          <w:jc w:val="center"/>
        </w:trPr>
        <w:tc>
          <w:tcPr>
            <w:tcW w:w="569" w:type="dxa"/>
            <w:shd w:val="clear" w:color="auto" w:fill="auto"/>
            <w:vAlign w:val="center"/>
            <w:hideMark/>
          </w:tcPr>
          <w:p w14:paraId="47B855C0"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15</w:t>
            </w:r>
          </w:p>
        </w:tc>
        <w:tc>
          <w:tcPr>
            <w:tcW w:w="2950" w:type="dxa"/>
            <w:shd w:val="clear" w:color="auto" w:fill="auto"/>
            <w:vAlign w:val="center"/>
            <w:hideMark/>
          </w:tcPr>
          <w:p w14:paraId="05BE76DA" w14:textId="4D037A89" w:rsidR="00352B46" w:rsidRPr="00585BA9" w:rsidRDefault="003E1044" w:rsidP="00176C49">
            <w:pPr>
              <w:spacing w:after="0" w:line="240" w:lineRule="auto"/>
              <w:rPr>
                <w:rFonts w:ascii="Arial" w:hAnsi="Arial" w:cs="Arial"/>
                <w:sz w:val="14"/>
                <w:szCs w:val="14"/>
              </w:rPr>
            </w:pPr>
            <w:r w:rsidRPr="00585BA9">
              <w:rPr>
                <w:rFonts w:ascii="Arial" w:hAnsi="Arial" w:cs="Arial"/>
                <w:sz w:val="14"/>
                <w:szCs w:val="14"/>
              </w:rPr>
              <w:t xml:space="preserve">APOSITO PARA </w:t>
            </w:r>
            <w:r w:rsidR="00352B46" w:rsidRPr="00585BA9">
              <w:rPr>
                <w:rFonts w:ascii="Arial" w:hAnsi="Arial" w:cs="Arial"/>
                <w:sz w:val="14"/>
                <w:szCs w:val="14"/>
              </w:rPr>
              <w:t>ASEGURAMIENTO VASCULAR CENTRAL ADULTO CON PAD DE CLORHEXIDINA AL 2%</w:t>
            </w:r>
          </w:p>
        </w:tc>
        <w:tc>
          <w:tcPr>
            <w:tcW w:w="814" w:type="dxa"/>
            <w:shd w:val="clear" w:color="auto" w:fill="auto"/>
            <w:vAlign w:val="center"/>
            <w:hideMark/>
          </w:tcPr>
          <w:p w14:paraId="76E24356"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613E38A5"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2E119C94" w14:textId="77777777" w:rsidTr="001D43BB">
        <w:trPr>
          <w:trHeight w:val="265"/>
          <w:jc w:val="center"/>
        </w:trPr>
        <w:tc>
          <w:tcPr>
            <w:tcW w:w="569" w:type="dxa"/>
            <w:shd w:val="clear" w:color="auto" w:fill="auto"/>
            <w:vAlign w:val="center"/>
            <w:hideMark/>
          </w:tcPr>
          <w:p w14:paraId="1F4D8CE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16</w:t>
            </w:r>
          </w:p>
        </w:tc>
        <w:tc>
          <w:tcPr>
            <w:tcW w:w="2950" w:type="dxa"/>
            <w:shd w:val="clear" w:color="auto" w:fill="auto"/>
            <w:vAlign w:val="center"/>
            <w:hideMark/>
          </w:tcPr>
          <w:p w14:paraId="7D2254D9" w14:textId="77777777" w:rsidR="00352B46" w:rsidRPr="00585BA9" w:rsidRDefault="00352B46" w:rsidP="00176C49">
            <w:pPr>
              <w:spacing w:after="0" w:line="240" w:lineRule="auto"/>
              <w:rPr>
                <w:rFonts w:ascii="Arial" w:hAnsi="Arial" w:cs="Arial"/>
                <w:sz w:val="14"/>
                <w:szCs w:val="14"/>
              </w:rPr>
            </w:pPr>
            <w:r w:rsidRPr="00585BA9">
              <w:rPr>
                <w:rFonts w:ascii="Arial" w:hAnsi="Arial" w:cs="Arial"/>
                <w:sz w:val="14"/>
                <w:szCs w:val="14"/>
              </w:rPr>
              <w:t xml:space="preserve">APOSITO DE BIOCELULOSA HIDROBALANCE NO ADHERENTE CON POLIHEXAMATIL BIGUANIDA </w:t>
            </w:r>
          </w:p>
        </w:tc>
        <w:tc>
          <w:tcPr>
            <w:tcW w:w="814" w:type="dxa"/>
            <w:shd w:val="clear" w:color="auto" w:fill="auto"/>
            <w:vAlign w:val="center"/>
            <w:hideMark/>
          </w:tcPr>
          <w:p w14:paraId="291E031E"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F6A5A2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585BA9" w:rsidRPr="00585BA9" w14:paraId="33A8D7E4" w14:textId="77777777" w:rsidTr="001F39C0">
        <w:trPr>
          <w:trHeight w:val="70"/>
          <w:jc w:val="center"/>
        </w:trPr>
        <w:tc>
          <w:tcPr>
            <w:tcW w:w="569" w:type="dxa"/>
            <w:shd w:val="clear" w:color="auto" w:fill="auto"/>
            <w:vAlign w:val="center"/>
            <w:hideMark/>
          </w:tcPr>
          <w:p w14:paraId="74B0B0E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17</w:t>
            </w:r>
          </w:p>
        </w:tc>
        <w:tc>
          <w:tcPr>
            <w:tcW w:w="2950" w:type="dxa"/>
            <w:shd w:val="clear" w:color="auto" w:fill="auto"/>
            <w:vAlign w:val="center"/>
            <w:hideMark/>
          </w:tcPr>
          <w:p w14:paraId="397F97A3" w14:textId="77777777" w:rsidR="00352B46" w:rsidRPr="00585BA9" w:rsidRDefault="00352B46" w:rsidP="00176C49">
            <w:pPr>
              <w:spacing w:after="0" w:line="240" w:lineRule="auto"/>
              <w:rPr>
                <w:rFonts w:ascii="Arial" w:hAnsi="Arial" w:cs="Arial"/>
                <w:sz w:val="16"/>
                <w:szCs w:val="16"/>
              </w:rPr>
            </w:pPr>
            <w:proofErr w:type="gramStart"/>
            <w:r w:rsidRPr="00585BA9">
              <w:rPr>
                <w:rFonts w:ascii="Arial" w:hAnsi="Arial" w:cs="Arial"/>
                <w:sz w:val="16"/>
                <w:szCs w:val="16"/>
              </w:rPr>
              <w:t>GEL  ANTIMICROBIANO</w:t>
            </w:r>
            <w:proofErr w:type="gramEnd"/>
            <w:r w:rsidRPr="00585BA9">
              <w:rPr>
                <w:rFonts w:ascii="Arial" w:hAnsi="Arial" w:cs="Arial"/>
                <w:sz w:val="16"/>
                <w:szCs w:val="16"/>
              </w:rPr>
              <w:t xml:space="preserve">  PARA EL CUIDADO  DE LAS HERIDAS 45GRS </w:t>
            </w:r>
          </w:p>
        </w:tc>
        <w:tc>
          <w:tcPr>
            <w:tcW w:w="814" w:type="dxa"/>
            <w:shd w:val="clear" w:color="auto" w:fill="auto"/>
            <w:vAlign w:val="center"/>
            <w:hideMark/>
          </w:tcPr>
          <w:p w14:paraId="6EE91CA8"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7FFD4E11"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r w:rsidR="00352B46" w:rsidRPr="00585BA9" w14:paraId="0123D90F" w14:textId="77777777" w:rsidTr="001F39C0">
        <w:trPr>
          <w:trHeight w:val="70"/>
          <w:jc w:val="center"/>
        </w:trPr>
        <w:tc>
          <w:tcPr>
            <w:tcW w:w="569" w:type="dxa"/>
            <w:shd w:val="clear" w:color="auto" w:fill="auto"/>
            <w:vAlign w:val="center"/>
            <w:hideMark/>
          </w:tcPr>
          <w:p w14:paraId="6F6F071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18</w:t>
            </w:r>
          </w:p>
        </w:tc>
        <w:tc>
          <w:tcPr>
            <w:tcW w:w="2950" w:type="dxa"/>
            <w:shd w:val="clear" w:color="auto" w:fill="auto"/>
            <w:vAlign w:val="center"/>
            <w:hideMark/>
          </w:tcPr>
          <w:p w14:paraId="116FDF37" w14:textId="77777777" w:rsidR="00352B46" w:rsidRPr="00585BA9" w:rsidRDefault="00352B46" w:rsidP="00176C49">
            <w:pPr>
              <w:spacing w:after="0" w:line="240" w:lineRule="auto"/>
              <w:rPr>
                <w:rFonts w:ascii="Arial" w:hAnsi="Arial" w:cs="Arial"/>
                <w:sz w:val="16"/>
                <w:szCs w:val="16"/>
              </w:rPr>
            </w:pPr>
            <w:r w:rsidRPr="00585BA9">
              <w:rPr>
                <w:rFonts w:ascii="Arial" w:hAnsi="Arial" w:cs="Arial"/>
                <w:sz w:val="16"/>
                <w:szCs w:val="16"/>
              </w:rPr>
              <w:t>APOSITO ESPUMADO TRILAMINAR BORDES SELLADOS CON PLATA Y CARBÓN DE 10CM+/- 3CM X 10CM3CM</w:t>
            </w:r>
          </w:p>
        </w:tc>
        <w:tc>
          <w:tcPr>
            <w:tcW w:w="814" w:type="dxa"/>
            <w:shd w:val="clear" w:color="auto" w:fill="auto"/>
            <w:vAlign w:val="center"/>
            <w:hideMark/>
          </w:tcPr>
          <w:p w14:paraId="0BD2FD27"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UNIDAD</w:t>
            </w:r>
          </w:p>
        </w:tc>
        <w:tc>
          <w:tcPr>
            <w:tcW w:w="1287" w:type="dxa"/>
            <w:shd w:val="clear" w:color="auto" w:fill="auto"/>
            <w:vAlign w:val="center"/>
            <w:hideMark/>
          </w:tcPr>
          <w:p w14:paraId="38466F2D" w14:textId="77777777" w:rsidR="00352B46" w:rsidRPr="00585BA9" w:rsidRDefault="00352B46" w:rsidP="00176C49">
            <w:pPr>
              <w:spacing w:after="0" w:line="240" w:lineRule="auto"/>
              <w:jc w:val="center"/>
              <w:rPr>
                <w:rFonts w:ascii="Arial" w:hAnsi="Arial" w:cs="Arial"/>
                <w:sz w:val="14"/>
                <w:szCs w:val="14"/>
              </w:rPr>
            </w:pPr>
            <w:r w:rsidRPr="00585BA9">
              <w:rPr>
                <w:rFonts w:ascii="Arial" w:hAnsi="Arial" w:cs="Arial"/>
                <w:sz w:val="14"/>
                <w:szCs w:val="14"/>
              </w:rPr>
              <w:t>__%</w:t>
            </w:r>
          </w:p>
        </w:tc>
      </w:tr>
    </w:tbl>
    <w:p w14:paraId="27B96F5A" w14:textId="77777777" w:rsidR="00453647" w:rsidRPr="00585BA9" w:rsidRDefault="00453647" w:rsidP="00691483">
      <w:pPr>
        <w:spacing w:after="0" w:line="240" w:lineRule="auto"/>
        <w:jc w:val="both"/>
        <w:rPr>
          <w:rFonts w:ascii="Arial" w:hAnsi="Arial" w:cs="Arial"/>
          <w:b/>
          <w:sz w:val="12"/>
          <w:szCs w:val="12"/>
        </w:rPr>
      </w:pPr>
    </w:p>
    <w:p w14:paraId="5F5B66D4" w14:textId="77777777" w:rsidR="000A6493" w:rsidRPr="00585BA9" w:rsidRDefault="000A6493" w:rsidP="00691483">
      <w:pPr>
        <w:autoSpaceDE w:val="0"/>
        <w:autoSpaceDN w:val="0"/>
        <w:adjustRightInd w:val="0"/>
        <w:spacing w:after="0" w:line="240" w:lineRule="auto"/>
        <w:jc w:val="both"/>
        <w:rPr>
          <w:rFonts w:ascii="Arial" w:hAnsi="Arial" w:cs="Arial"/>
          <w:sz w:val="18"/>
          <w:szCs w:val="18"/>
        </w:rPr>
      </w:pPr>
      <w:r w:rsidRPr="00585BA9">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r w:rsidR="002B0004" w:rsidRPr="00585BA9">
        <w:rPr>
          <w:rFonts w:ascii="Arial" w:hAnsi="Arial" w:cs="Arial"/>
          <w:sz w:val="18"/>
          <w:szCs w:val="18"/>
        </w:rPr>
        <w:t>, El Oferente debe establecer el porcentaje de IVA del Ítem o ítems ofertados o indicar si están exentos o excluidos de IVA</w:t>
      </w:r>
      <w:r w:rsidRPr="00585BA9">
        <w:rPr>
          <w:rFonts w:ascii="Arial" w:hAnsi="Arial" w:cs="Arial"/>
          <w:sz w:val="18"/>
          <w:szCs w:val="18"/>
        </w:rPr>
        <w:t>.</w:t>
      </w:r>
    </w:p>
    <w:p w14:paraId="424A1DBD" w14:textId="77777777" w:rsidR="00453647" w:rsidRPr="00585BA9" w:rsidRDefault="00453647" w:rsidP="00691483">
      <w:pPr>
        <w:autoSpaceDE w:val="0"/>
        <w:autoSpaceDN w:val="0"/>
        <w:adjustRightInd w:val="0"/>
        <w:spacing w:after="0" w:line="240" w:lineRule="auto"/>
        <w:jc w:val="both"/>
        <w:rPr>
          <w:rFonts w:ascii="Arial" w:hAnsi="Arial" w:cs="Arial"/>
          <w:sz w:val="8"/>
          <w:szCs w:val="8"/>
        </w:rPr>
      </w:pPr>
    </w:p>
    <w:p w14:paraId="0B446E51" w14:textId="03E6D221"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NOMBRE DEL PROPONENTE:</w:t>
      </w:r>
    </w:p>
    <w:p w14:paraId="5B48C110" w14:textId="67EBF0A9"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NIT o C.C.:</w:t>
      </w:r>
    </w:p>
    <w:p w14:paraId="11236007" w14:textId="7E5612D5"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NOMBRE DEL REPRESENTANTE LEGAL:</w:t>
      </w:r>
    </w:p>
    <w:p w14:paraId="15279E86" w14:textId="08EBA01A"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C.C.:</w:t>
      </w:r>
    </w:p>
    <w:p w14:paraId="2BF93414" w14:textId="5269A9C9"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FIRMA DEL REPRESENTANTE LEGAL:</w:t>
      </w:r>
    </w:p>
    <w:p w14:paraId="124F9BFD" w14:textId="22A517F7" w:rsidR="000A6493" w:rsidRPr="00585BA9" w:rsidRDefault="000A6493" w:rsidP="00691483">
      <w:pPr>
        <w:spacing w:after="0" w:line="240" w:lineRule="auto"/>
        <w:rPr>
          <w:rFonts w:ascii="Arial" w:hAnsi="Arial" w:cs="Arial"/>
          <w:b/>
          <w:sz w:val="18"/>
          <w:szCs w:val="18"/>
        </w:rPr>
      </w:pPr>
      <w:r w:rsidRPr="00585BA9">
        <w:rPr>
          <w:rFonts w:ascii="Arial" w:hAnsi="Arial" w:cs="Arial"/>
          <w:b/>
          <w:sz w:val="18"/>
          <w:szCs w:val="18"/>
        </w:rPr>
        <w:t>DIRECCIÓN:</w:t>
      </w:r>
    </w:p>
    <w:p w14:paraId="131FFFA5" w14:textId="7700E409" w:rsidR="000A6493" w:rsidRPr="00585BA9" w:rsidRDefault="000A6493" w:rsidP="00691483">
      <w:pPr>
        <w:spacing w:after="0" w:line="240" w:lineRule="auto"/>
        <w:rPr>
          <w:rFonts w:ascii="Arial" w:hAnsi="Arial" w:cs="Arial"/>
          <w:b/>
          <w:sz w:val="18"/>
          <w:szCs w:val="18"/>
          <w:lang w:val="pt-BR"/>
        </w:rPr>
      </w:pPr>
      <w:r w:rsidRPr="00585BA9">
        <w:rPr>
          <w:rFonts w:ascii="Arial" w:hAnsi="Arial" w:cs="Arial"/>
          <w:b/>
          <w:sz w:val="18"/>
          <w:szCs w:val="18"/>
          <w:lang w:val="pt-BR"/>
        </w:rPr>
        <w:t>TELÉFONO:</w:t>
      </w:r>
    </w:p>
    <w:p w14:paraId="4D9F2266" w14:textId="5AEFA899" w:rsidR="00B128AD" w:rsidRPr="00585BA9" w:rsidRDefault="000A6493" w:rsidP="00691483">
      <w:pPr>
        <w:spacing w:after="0" w:line="240" w:lineRule="auto"/>
        <w:rPr>
          <w:rFonts w:ascii="Arial" w:hAnsi="Arial" w:cs="Arial"/>
          <w:b/>
          <w:sz w:val="16"/>
          <w:szCs w:val="16"/>
          <w:lang w:val="pt-BR"/>
        </w:rPr>
      </w:pPr>
      <w:r w:rsidRPr="00585BA9">
        <w:rPr>
          <w:rFonts w:ascii="Arial" w:hAnsi="Arial" w:cs="Arial"/>
          <w:b/>
          <w:sz w:val="18"/>
          <w:szCs w:val="18"/>
          <w:lang w:val="pt-BR"/>
        </w:rPr>
        <w:t>E-MAIL</w:t>
      </w:r>
      <w:r w:rsidRPr="00585BA9">
        <w:rPr>
          <w:rFonts w:ascii="Arial" w:hAnsi="Arial" w:cs="Arial"/>
          <w:b/>
          <w:sz w:val="18"/>
          <w:szCs w:val="18"/>
          <w:lang w:val="pt-BR"/>
        </w:rPr>
        <w:tab/>
      </w:r>
      <w:r w:rsidRPr="00585BA9">
        <w:rPr>
          <w:rFonts w:ascii="Arial" w:hAnsi="Arial" w:cs="Arial"/>
          <w:b/>
          <w:sz w:val="18"/>
          <w:szCs w:val="18"/>
          <w:lang w:val="pt-BR"/>
        </w:rPr>
        <w:tab/>
      </w:r>
      <w:r w:rsidRPr="00585BA9">
        <w:rPr>
          <w:rFonts w:ascii="Arial" w:hAnsi="Arial" w:cs="Arial"/>
          <w:b/>
          <w:sz w:val="16"/>
          <w:szCs w:val="16"/>
          <w:lang w:val="pt-BR"/>
        </w:rPr>
        <w:tab/>
      </w:r>
    </w:p>
    <w:p w14:paraId="32835CB5" w14:textId="67E5D2B3" w:rsidR="00CE7736" w:rsidRPr="00585BA9" w:rsidRDefault="00CE7736" w:rsidP="00691483">
      <w:pPr>
        <w:tabs>
          <w:tab w:val="left" w:pos="240"/>
        </w:tabs>
        <w:spacing w:after="0" w:line="240" w:lineRule="auto"/>
        <w:contextualSpacing/>
        <w:jc w:val="center"/>
        <w:rPr>
          <w:rFonts w:ascii="Arial" w:hAnsi="Arial" w:cs="Arial"/>
          <w:b/>
        </w:rPr>
      </w:pPr>
      <w:r w:rsidRPr="00585BA9">
        <w:rPr>
          <w:rFonts w:ascii="Arial" w:hAnsi="Arial" w:cs="Arial"/>
          <w:b/>
        </w:rPr>
        <w:lastRenderedPageBreak/>
        <w:t>ANEXO N</w:t>
      </w:r>
      <w:r w:rsidR="00B03031" w:rsidRPr="00585BA9">
        <w:rPr>
          <w:rFonts w:ascii="Arial" w:hAnsi="Arial" w:cs="Arial"/>
          <w:b/>
        </w:rPr>
        <w:t>°</w:t>
      </w:r>
      <w:r w:rsidRPr="00585BA9">
        <w:rPr>
          <w:rFonts w:ascii="Arial" w:hAnsi="Arial" w:cs="Arial"/>
          <w:b/>
        </w:rPr>
        <w:t xml:space="preserve">. </w:t>
      </w:r>
      <w:r w:rsidR="00CC419C" w:rsidRPr="00585BA9">
        <w:rPr>
          <w:rFonts w:ascii="Arial" w:hAnsi="Arial" w:cs="Arial"/>
          <w:b/>
        </w:rPr>
        <w:t>8</w:t>
      </w:r>
    </w:p>
    <w:p w14:paraId="12CAEF77" w14:textId="77777777" w:rsidR="00CC419C" w:rsidRPr="00585BA9" w:rsidRDefault="00CC419C" w:rsidP="00691483">
      <w:pPr>
        <w:tabs>
          <w:tab w:val="left" w:pos="240"/>
        </w:tabs>
        <w:spacing w:after="0" w:line="240" w:lineRule="auto"/>
        <w:contextualSpacing/>
        <w:jc w:val="center"/>
        <w:rPr>
          <w:rFonts w:ascii="Arial" w:hAnsi="Arial" w:cs="Arial"/>
          <w:b/>
        </w:rPr>
      </w:pPr>
    </w:p>
    <w:p w14:paraId="74886909" w14:textId="77777777" w:rsidR="00CE7736" w:rsidRPr="00585BA9" w:rsidRDefault="00CE7736" w:rsidP="00691483">
      <w:pPr>
        <w:tabs>
          <w:tab w:val="left" w:pos="240"/>
        </w:tabs>
        <w:spacing w:after="0" w:line="240" w:lineRule="auto"/>
        <w:contextualSpacing/>
        <w:jc w:val="center"/>
        <w:rPr>
          <w:rFonts w:ascii="Arial" w:hAnsi="Arial" w:cs="Arial"/>
          <w:b/>
        </w:rPr>
      </w:pPr>
      <w:bookmarkStart w:id="2" w:name="_Hlk38993438"/>
      <w:r w:rsidRPr="00585BA9">
        <w:rPr>
          <w:rFonts w:ascii="Arial" w:hAnsi="Arial" w:cs="Arial"/>
          <w:b/>
        </w:rPr>
        <w:t>SISTEMA DE GESTIÓN DE LA SEGURIDAD Y SALUD EN EL TRABAJO</w:t>
      </w:r>
      <w:bookmarkEnd w:id="2"/>
    </w:p>
    <w:p w14:paraId="303283F1" w14:textId="77777777" w:rsidR="00CE7736" w:rsidRPr="00585BA9" w:rsidRDefault="00CE7736" w:rsidP="00691483">
      <w:pPr>
        <w:tabs>
          <w:tab w:val="left" w:pos="240"/>
        </w:tabs>
        <w:spacing w:after="0" w:line="240" w:lineRule="auto"/>
        <w:contextualSpacing/>
        <w:jc w:val="center"/>
        <w:rPr>
          <w:rFonts w:ascii="Arial" w:hAnsi="Arial" w:cs="Arial"/>
          <w:b/>
        </w:rPr>
      </w:pPr>
    </w:p>
    <w:p w14:paraId="1CFC9031" w14:textId="77777777" w:rsidR="00B03031" w:rsidRPr="00585BA9" w:rsidRDefault="00B03031" w:rsidP="00691483">
      <w:pPr>
        <w:autoSpaceDE w:val="0"/>
        <w:autoSpaceDN w:val="0"/>
        <w:adjustRightInd w:val="0"/>
        <w:spacing w:after="0" w:line="240" w:lineRule="auto"/>
        <w:ind w:right="107"/>
        <w:jc w:val="both"/>
        <w:rPr>
          <w:rFonts w:ascii="Arial" w:hAnsi="Arial" w:cs="Arial"/>
        </w:rPr>
      </w:pPr>
      <w:r w:rsidRPr="00585BA9">
        <w:rPr>
          <w:rFonts w:ascii="Arial" w:hAnsi="Arial" w:cs="Arial"/>
          <w:b/>
          <w:bCs/>
        </w:rPr>
        <w:t xml:space="preserve">FORMULARIO DE COMPROMISO CON EL SISTEMA DE GESTIÓN DE SEGURIDAD Y SALUD EN EL TRABAJO DEL HOSPITAL CENTRAL DE LA POLICÍA NACIONAL </w:t>
      </w:r>
    </w:p>
    <w:p w14:paraId="203460E6" w14:textId="77777777" w:rsidR="00B03031" w:rsidRPr="00585BA9" w:rsidRDefault="00B03031" w:rsidP="00691483">
      <w:pPr>
        <w:autoSpaceDE w:val="0"/>
        <w:autoSpaceDN w:val="0"/>
        <w:adjustRightInd w:val="0"/>
        <w:spacing w:after="0" w:line="240" w:lineRule="auto"/>
        <w:ind w:right="107"/>
        <w:jc w:val="both"/>
        <w:rPr>
          <w:rFonts w:ascii="Arial" w:hAnsi="Arial" w:cs="Arial"/>
        </w:rPr>
      </w:pPr>
    </w:p>
    <w:p w14:paraId="6EDF0757" w14:textId="78B67CDC" w:rsidR="00D62DDF" w:rsidRPr="00585BA9" w:rsidRDefault="00D62DDF" w:rsidP="00D62DDF">
      <w:pPr>
        <w:jc w:val="both"/>
        <w:rPr>
          <w:rFonts w:ascii="Arial" w:hAnsi="Arial" w:cs="Arial"/>
        </w:rPr>
      </w:pPr>
      <w:r w:rsidRPr="00585BA9">
        <w:rPr>
          <w:rFonts w:ascii="Arial" w:hAnsi="Arial" w:cs="Arial"/>
        </w:rPr>
        <w:t xml:space="preserve">Referencia: compromisos con el Sistema de Gestión de Seguridad y Salud en el Trabajo para el proceso cuyo objeto es </w:t>
      </w:r>
      <w:r w:rsidR="00E57377" w:rsidRPr="00585BA9">
        <w:rPr>
          <w:rFonts w:ascii="Arial" w:hAnsi="Arial" w:cs="Arial"/>
          <w:b/>
          <w:bCs/>
        </w:rPr>
        <w:t xml:space="preserve">SUMINISTRO </w:t>
      </w:r>
      <w:proofErr w:type="gramStart"/>
      <w:r w:rsidR="00E57377" w:rsidRPr="00585BA9">
        <w:rPr>
          <w:rFonts w:ascii="Arial" w:hAnsi="Arial" w:cs="Arial"/>
          <w:b/>
          <w:bCs/>
        </w:rPr>
        <w:t>DE  INSUMOS</w:t>
      </w:r>
      <w:proofErr w:type="gramEnd"/>
      <w:r w:rsidR="00E57377" w:rsidRPr="00585BA9">
        <w:rPr>
          <w:rFonts w:ascii="Arial" w:hAnsi="Arial" w:cs="Arial"/>
          <w:b/>
          <w:bCs/>
        </w:rPr>
        <w:t xml:space="preserve"> PARA EL SERVICIO DE CLÍNICA DE HERIDAS DEL HOSPITAL CENTRAL DE LA POLICÍA NACIONAL</w:t>
      </w:r>
      <w:r w:rsidRPr="00585BA9">
        <w:rPr>
          <w:rFonts w:ascii="Arial" w:hAnsi="Arial" w:cs="Arial"/>
          <w:b/>
          <w:lang w:val="es-MX"/>
        </w:rPr>
        <w:t>.</w:t>
      </w:r>
    </w:p>
    <w:p w14:paraId="214B7D57" w14:textId="77777777" w:rsidR="00B03031" w:rsidRPr="00585BA9" w:rsidRDefault="00B03031" w:rsidP="00691483">
      <w:pPr>
        <w:autoSpaceDE w:val="0"/>
        <w:autoSpaceDN w:val="0"/>
        <w:adjustRightInd w:val="0"/>
        <w:spacing w:after="0" w:line="240" w:lineRule="auto"/>
        <w:ind w:right="107"/>
        <w:jc w:val="both"/>
        <w:rPr>
          <w:rFonts w:ascii="Arial" w:hAnsi="Arial" w:cs="Arial"/>
        </w:rPr>
      </w:pPr>
      <w:r w:rsidRPr="00585BA9">
        <w:rPr>
          <w:rFonts w:ascii="Arial" w:hAnsi="Arial" w:cs="Arial"/>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681433B7" w14:textId="77777777" w:rsidR="00B03031" w:rsidRPr="00585BA9" w:rsidRDefault="00B03031" w:rsidP="00691483">
      <w:pPr>
        <w:tabs>
          <w:tab w:val="num" w:pos="720"/>
        </w:tabs>
        <w:spacing w:after="0" w:line="240" w:lineRule="auto"/>
        <w:ind w:right="107"/>
        <w:jc w:val="both"/>
        <w:rPr>
          <w:rFonts w:ascii="Arial" w:hAnsi="Arial" w:cs="Arial"/>
        </w:rPr>
      </w:pPr>
    </w:p>
    <w:p w14:paraId="6A10EDC3" w14:textId="77777777" w:rsidR="00B03031" w:rsidRPr="00585BA9" w:rsidRDefault="00B03031" w:rsidP="00691483">
      <w:pPr>
        <w:tabs>
          <w:tab w:val="num" w:pos="720"/>
        </w:tabs>
        <w:spacing w:after="0" w:line="240" w:lineRule="auto"/>
        <w:ind w:right="107"/>
        <w:jc w:val="both"/>
        <w:rPr>
          <w:rFonts w:ascii="Arial" w:hAnsi="Arial" w:cs="Arial"/>
        </w:rPr>
      </w:pPr>
      <w:r w:rsidRPr="00585BA9">
        <w:rPr>
          <w:rFonts w:ascii="Arial" w:hAnsi="Arial" w:cs="Arial"/>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585BA9">
        <w:rPr>
          <w:rFonts w:ascii="Arial" w:hAnsi="Arial" w:cs="Arial"/>
          <w:i/>
          <w:iCs/>
        </w:rPr>
        <w:t xml:space="preserve">“Por medio del cual se expide el Decreto Único Reglamentario del Sector Trabajo” </w:t>
      </w:r>
      <w:r w:rsidRPr="00585BA9">
        <w:rPr>
          <w:rFonts w:ascii="Arial" w:hAnsi="Arial" w:cs="Arial"/>
        </w:rPr>
        <w:t xml:space="preserve">y la Resolución No. 0312 de 2019 </w:t>
      </w:r>
      <w:r w:rsidRPr="00585BA9">
        <w:rPr>
          <w:rFonts w:ascii="Arial" w:hAnsi="Arial" w:cs="Arial"/>
          <w:i/>
          <w:iCs/>
        </w:rPr>
        <w:t>“Por la cual se definen los Estándares Mínimos del Sistema de Gestión de la Seguridad y Salud en el Trabajo”</w:t>
      </w:r>
      <w:r w:rsidRPr="00585BA9">
        <w:rPr>
          <w:rFonts w:ascii="Arial" w:hAnsi="Arial" w:cs="Arial"/>
        </w:rPr>
        <w:t>, así mismo, que cuenta con el Reglamento de Higiene y Seguridad Industrial de acuerdo al Código Sustantivo del Trabajo.</w:t>
      </w:r>
    </w:p>
    <w:p w14:paraId="267E3C77" w14:textId="77777777" w:rsidR="00B03031" w:rsidRPr="00585BA9" w:rsidRDefault="00B03031" w:rsidP="00691483">
      <w:pPr>
        <w:tabs>
          <w:tab w:val="num" w:pos="720"/>
        </w:tabs>
        <w:spacing w:after="0" w:line="240" w:lineRule="auto"/>
        <w:ind w:right="107"/>
        <w:rPr>
          <w:rFonts w:ascii="Arial" w:hAnsi="Arial" w:cs="Arial"/>
        </w:rPr>
      </w:pPr>
    </w:p>
    <w:p w14:paraId="53E266EA" w14:textId="77777777" w:rsidR="00B03031" w:rsidRPr="00585BA9" w:rsidRDefault="00B03031" w:rsidP="00691483">
      <w:pPr>
        <w:autoSpaceDE w:val="0"/>
        <w:autoSpaceDN w:val="0"/>
        <w:adjustRightInd w:val="0"/>
        <w:spacing w:after="0" w:line="240" w:lineRule="auto"/>
        <w:ind w:right="107"/>
        <w:jc w:val="both"/>
        <w:rPr>
          <w:rFonts w:ascii="Arial" w:hAnsi="Arial" w:cs="Arial"/>
        </w:rPr>
      </w:pPr>
      <w:r w:rsidRPr="00585BA9">
        <w:rPr>
          <w:rFonts w:ascii="Arial" w:hAnsi="Arial" w:cs="Arial"/>
        </w:rPr>
        <w:t xml:space="preserve">Declaramos, bajo nuestra responsabilidad personal y comprometiendo la responsabilidad Institucional de las personas jurídicas que representamos, que la información antes consignada es totalmente cierta y puede ser verificada. </w:t>
      </w:r>
    </w:p>
    <w:p w14:paraId="2F92F600" w14:textId="665F8727" w:rsidR="00B03031" w:rsidRPr="00585BA9" w:rsidRDefault="00B03031" w:rsidP="00691483">
      <w:pPr>
        <w:autoSpaceDE w:val="0"/>
        <w:autoSpaceDN w:val="0"/>
        <w:adjustRightInd w:val="0"/>
        <w:spacing w:after="0" w:line="240" w:lineRule="auto"/>
        <w:rPr>
          <w:rFonts w:ascii="Arial" w:hAnsi="Arial" w:cs="Arial"/>
          <w:b/>
          <w:bCs/>
        </w:rPr>
      </w:pPr>
    </w:p>
    <w:p w14:paraId="79D0BEF4" w14:textId="77777777" w:rsidR="00E57377" w:rsidRPr="00585BA9" w:rsidRDefault="00E57377" w:rsidP="00691483">
      <w:pPr>
        <w:autoSpaceDE w:val="0"/>
        <w:autoSpaceDN w:val="0"/>
        <w:adjustRightInd w:val="0"/>
        <w:spacing w:after="0" w:line="240" w:lineRule="auto"/>
        <w:rPr>
          <w:rFonts w:ascii="Arial" w:hAnsi="Arial" w:cs="Arial"/>
          <w:b/>
          <w:bCs/>
        </w:rPr>
      </w:pPr>
    </w:p>
    <w:p w14:paraId="33F4336B" w14:textId="77777777" w:rsidR="00B03031" w:rsidRPr="00585BA9" w:rsidRDefault="00B03031" w:rsidP="00691483">
      <w:pPr>
        <w:autoSpaceDE w:val="0"/>
        <w:autoSpaceDN w:val="0"/>
        <w:adjustRightInd w:val="0"/>
        <w:spacing w:after="0" w:line="240" w:lineRule="auto"/>
        <w:rPr>
          <w:rFonts w:ascii="Arial" w:hAnsi="Arial" w:cs="Arial"/>
        </w:rPr>
      </w:pPr>
      <w:r w:rsidRPr="00585BA9">
        <w:rPr>
          <w:rFonts w:ascii="Arial" w:hAnsi="Arial" w:cs="Arial"/>
          <w:b/>
          <w:bCs/>
        </w:rPr>
        <w:t xml:space="preserve">NOMBRE DEL OFERENTE _____________________________________________________ </w:t>
      </w:r>
    </w:p>
    <w:p w14:paraId="3A656C68" w14:textId="4B02C427" w:rsidR="00B03031" w:rsidRPr="00585BA9" w:rsidRDefault="00B03031" w:rsidP="00691483">
      <w:pPr>
        <w:autoSpaceDE w:val="0"/>
        <w:autoSpaceDN w:val="0"/>
        <w:adjustRightInd w:val="0"/>
        <w:spacing w:after="0" w:line="240" w:lineRule="auto"/>
        <w:rPr>
          <w:rFonts w:ascii="Arial" w:hAnsi="Arial" w:cs="Arial"/>
          <w:b/>
          <w:bCs/>
        </w:rPr>
      </w:pPr>
    </w:p>
    <w:p w14:paraId="442BFB96" w14:textId="77777777" w:rsidR="00E57377" w:rsidRPr="00585BA9" w:rsidRDefault="00E57377" w:rsidP="00691483">
      <w:pPr>
        <w:autoSpaceDE w:val="0"/>
        <w:autoSpaceDN w:val="0"/>
        <w:adjustRightInd w:val="0"/>
        <w:spacing w:after="0" w:line="240" w:lineRule="auto"/>
        <w:rPr>
          <w:rFonts w:ascii="Arial" w:hAnsi="Arial" w:cs="Arial"/>
          <w:b/>
          <w:bCs/>
        </w:rPr>
      </w:pPr>
    </w:p>
    <w:p w14:paraId="5FFCB822" w14:textId="77777777" w:rsidR="00B03031" w:rsidRPr="00585BA9" w:rsidRDefault="00B03031" w:rsidP="00691483">
      <w:pPr>
        <w:autoSpaceDE w:val="0"/>
        <w:autoSpaceDN w:val="0"/>
        <w:adjustRightInd w:val="0"/>
        <w:spacing w:after="0" w:line="240" w:lineRule="auto"/>
        <w:rPr>
          <w:rFonts w:ascii="Arial" w:hAnsi="Arial" w:cs="Arial"/>
        </w:rPr>
      </w:pPr>
      <w:r w:rsidRPr="00585BA9">
        <w:rPr>
          <w:rFonts w:ascii="Arial" w:hAnsi="Arial" w:cs="Arial"/>
          <w:b/>
          <w:bCs/>
        </w:rPr>
        <w:t xml:space="preserve">NOMBRE REPRESENTANTE LEGAL DEL OFERENTE ______________________________ </w:t>
      </w:r>
    </w:p>
    <w:p w14:paraId="7D30CED5" w14:textId="583A8409" w:rsidR="00B03031" w:rsidRPr="00585BA9" w:rsidRDefault="00B03031" w:rsidP="00691483">
      <w:pPr>
        <w:autoSpaceDE w:val="0"/>
        <w:autoSpaceDN w:val="0"/>
        <w:adjustRightInd w:val="0"/>
        <w:spacing w:after="0" w:line="240" w:lineRule="auto"/>
        <w:rPr>
          <w:rFonts w:ascii="Arial" w:hAnsi="Arial" w:cs="Arial"/>
          <w:b/>
          <w:bCs/>
        </w:rPr>
      </w:pPr>
    </w:p>
    <w:p w14:paraId="57E82E9A" w14:textId="77777777" w:rsidR="00E57377" w:rsidRPr="00585BA9" w:rsidRDefault="00E57377" w:rsidP="00691483">
      <w:pPr>
        <w:autoSpaceDE w:val="0"/>
        <w:autoSpaceDN w:val="0"/>
        <w:adjustRightInd w:val="0"/>
        <w:spacing w:after="0" w:line="240" w:lineRule="auto"/>
        <w:rPr>
          <w:rFonts w:ascii="Arial" w:hAnsi="Arial" w:cs="Arial"/>
          <w:b/>
          <w:bCs/>
        </w:rPr>
      </w:pPr>
    </w:p>
    <w:p w14:paraId="547BC374" w14:textId="77777777" w:rsidR="00B03031" w:rsidRPr="00585BA9" w:rsidRDefault="00B03031" w:rsidP="00691483">
      <w:pPr>
        <w:autoSpaceDE w:val="0"/>
        <w:autoSpaceDN w:val="0"/>
        <w:adjustRightInd w:val="0"/>
        <w:spacing w:after="0" w:line="240" w:lineRule="auto"/>
        <w:rPr>
          <w:rFonts w:ascii="Arial" w:hAnsi="Arial" w:cs="Arial"/>
        </w:rPr>
      </w:pPr>
      <w:r w:rsidRPr="00585BA9">
        <w:rPr>
          <w:rFonts w:ascii="Arial" w:hAnsi="Arial" w:cs="Arial"/>
          <w:b/>
          <w:bCs/>
        </w:rPr>
        <w:t xml:space="preserve">DOCUMENTO DE IDENTIFICACIÓN (Cédula de ciudadanía o NIT) ____________________ </w:t>
      </w:r>
    </w:p>
    <w:p w14:paraId="2B061F92" w14:textId="0150A1EA" w:rsidR="00B03031" w:rsidRPr="00585BA9" w:rsidRDefault="00B03031" w:rsidP="00691483">
      <w:pPr>
        <w:tabs>
          <w:tab w:val="num" w:pos="720"/>
        </w:tabs>
        <w:spacing w:after="0" w:line="240" w:lineRule="auto"/>
        <w:rPr>
          <w:rFonts w:ascii="Arial" w:hAnsi="Arial" w:cs="Arial"/>
          <w:b/>
          <w:bCs/>
        </w:rPr>
      </w:pPr>
    </w:p>
    <w:p w14:paraId="0D604AEE" w14:textId="77777777" w:rsidR="00E57377" w:rsidRPr="00585BA9" w:rsidRDefault="00E57377" w:rsidP="00691483">
      <w:pPr>
        <w:tabs>
          <w:tab w:val="num" w:pos="720"/>
        </w:tabs>
        <w:spacing w:after="0" w:line="240" w:lineRule="auto"/>
        <w:rPr>
          <w:rFonts w:ascii="Arial" w:hAnsi="Arial" w:cs="Arial"/>
          <w:b/>
          <w:bCs/>
        </w:rPr>
      </w:pPr>
    </w:p>
    <w:p w14:paraId="24F5E321" w14:textId="77777777" w:rsidR="00B03031" w:rsidRPr="00585BA9" w:rsidRDefault="00B03031" w:rsidP="00691483">
      <w:pPr>
        <w:tabs>
          <w:tab w:val="num" w:pos="720"/>
        </w:tabs>
        <w:spacing w:after="0" w:line="240" w:lineRule="auto"/>
        <w:rPr>
          <w:rFonts w:ascii="Arial" w:hAnsi="Arial" w:cs="Arial"/>
        </w:rPr>
      </w:pPr>
      <w:r w:rsidRPr="00585BA9">
        <w:rPr>
          <w:rFonts w:ascii="Arial" w:hAnsi="Arial" w:cs="Arial"/>
          <w:b/>
          <w:bCs/>
        </w:rPr>
        <w:t xml:space="preserve">DIRECCIÓN Y TELÉFONO _____________________________________________________ </w:t>
      </w:r>
    </w:p>
    <w:p w14:paraId="08174095" w14:textId="77777777" w:rsidR="00B03031" w:rsidRPr="00585BA9" w:rsidRDefault="00B03031" w:rsidP="00691483">
      <w:pPr>
        <w:tabs>
          <w:tab w:val="num" w:pos="720"/>
        </w:tabs>
        <w:spacing w:after="0" w:line="240" w:lineRule="auto"/>
        <w:rPr>
          <w:rFonts w:ascii="Arial" w:hAnsi="Arial" w:cs="Arial"/>
          <w:sz w:val="13"/>
          <w:szCs w:val="13"/>
        </w:rPr>
      </w:pPr>
    </w:p>
    <w:p w14:paraId="50399963" w14:textId="3F36A19B" w:rsidR="001B4918" w:rsidRPr="00585BA9" w:rsidRDefault="008F2187" w:rsidP="00691483">
      <w:pPr>
        <w:pStyle w:val="Puesto1"/>
        <w:spacing w:after="0" w:line="240" w:lineRule="auto"/>
        <w:rPr>
          <w:sz w:val="16"/>
          <w:szCs w:val="16"/>
        </w:rPr>
      </w:pPr>
      <w:r w:rsidRPr="00585BA9">
        <w:rPr>
          <w:sz w:val="16"/>
          <w:szCs w:val="16"/>
        </w:rPr>
        <w:lastRenderedPageBreak/>
        <w:t>F</w:t>
      </w:r>
      <w:r w:rsidR="001B4918" w:rsidRPr="00585BA9">
        <w:rPr>
          <w:sz w:val="16"/>
          <w:szCs w:val="16"/>
        </w:rPr>
        <w:t>ORMULARIO 1</w:t>
      </w:r>
    </w:p>
    <w:p w14:paraId="4CBE3B96" w14:textId="77777777" w:rsidR="001B4918" w:rsidRPr="00585BA9" w:rsidRDefault="001B4918" w:rsidP="00691483">
      <w:pPr>
        <w:pStyle w:val="Ttulo4"/>
        <w:spacing w:before="0" w:line="240" w:lineRule="auto"/>
        <w:jc w:val="center"/>
        <w:rPr>
          <w:rFonts w:ascii="Arial" w:hAnsi="Arial" w:cs="Arial"/>
          <w:b/>
          <w:color w:val="auto"/>
          <w:sz w:val="16"/>
          <w:szCs w:val="16"/>
        </w:rPr>
      </w:pPr>
      <w:r w:rsidRPr="00585BA9">
        <w:rPr>
          <w:rFonts w:ascii="Arial" w:hAnsi="Arial" w:cs="Arial"/>
          <w:b/>
          <w:color w:val="auto"/>
          <w:sz w:val="16"/>
          <w:szCs w:val="16"/>
        </w:rPr>
        <w:t>CARTA DE PRESENTACIÓN DE LA PROPUESTA</w:t>
      </w:r>
    </w:p>
    <w:p w14:paraId="3900D46A" w14:textId="77777777" w:rsidR="001B4918" w:rsidRPr="00585BA9" w:rsidRDefault="001B4918" w:rsidP="00691483">
      <w:pPr>
        <w:spacing w:after="0" w:line="240" w:lineRule="auto"/>
        <w:jc w:val="both"/>
        <w:rPr>
          <w:rFonts w:ascii="Arial" w:hAnsi="Arial" w:cs="Arial"/>
          <w:sz w:val="16"/>
          <w:szCs w:val="16"/>
        </w:rPr>
      </w:pPr>
      <w:r w:rsidRPr="00585BA9">
        <w:rPr>
          <w:rFonts w:ascii="Arial" w:hAnsi="Arial" w:cs="Arial"/>
          <w:sz w:val="16"/>
          <w:szCs w:val="16"/>
        </w:rPr>
        <w:t>Bogotá D.C.</w:t>
      </w:r>
    </w:p>
    <w:p w14:paraId="43C4FAAF" w14:textId="77777777" w:rsidR="001B4918" w:rsidRPr="00585BA9" w:rsidRDefault="001B4918" w:rsidP="00691483">
      <w:pPr>
        <w:spacing w:after="0" w:line="240" w:lineRule="auto"/>
        <w:jc w:val="both"/>
        <w:rPr>
          <w:rFonts w:ascii="Arial" w:hAnsi="Arial" w:cs="Arial"/>
          <w:sz w:val="16"/>
          <w:szCs w:val="16"/>
        </w:rPr>
      </w:pPr>
      <w:r w:rsidRPr="00585BA9">
        <w:rPr>
          <w:rFonts w:ascii="Arial" w:hAnsi="Arial" w:cs="Arial"/>
          <w:sz w:val="16"/>
          <w:szCs w:val="16"/>
        </w:rPr>
        <w:t>Señores</w:t>
      </w:r>
    </w:p>
    <w:p w14:paraId="76D1E290" w14:textId="77777777" w:rsidR="001B4918" w:rsidRPr="00585BA9" w:rsidRDefault="001B4918" w:rsidP="00691483">
      <w:pPr>
        <w:spacing w:after="0" w:line="240" w:lineRule="auto"/>
        <w:jc w:val="both"/>
        <w:rPr>
          <w:rFonts w:ascii="Arial" w:hAnsi="Arial" w:cs="Arial"/>
          <w:sz w:val="16"/>
          <w:szCs w:val="16"/>
        </w:rPr>
      </w:pPr>
      <w:r w:rsidRPr="00585BA9">
        <w:rPr>
          <w:rFonts w:ascii="Arial" w:hAnsi="Arial" w:cs="Arial"/>
          <w:sz w:val="16"/>
          <w:szCs w:val="16"/>
        </w:rPr>
        <w:t xml:space="preserve">POLICÍA NACIONAL </w:t>
      </w:r>
      <w:r w:rsidR="00A03BA7" w:rsidRPr="00585BA9">
        <w:rPr>
          <w:rFonts w:ascii="Arial" w:hAnsi="Arial" w:cs="Arial"/>
          <w:sz w:val="16"/>
          <w:szCs w:val="16"/>
        </w:rPr>
        <w:t>–</w:t>
      </w:r>
      <w:r w:rsidRPr="00585BA9">
        <w:rPr>
          <w:rFonts w:ascii="Arial" w:hAnsi="Arial" w:cs="Arial"/>
          <w:sz w:val="16"/>
          <w:szCs w:val="16"/>
        </w:rPr>
        <w:t xml:space="preserve"> </w:t>
      </w:r>
      <w:r w:rsidR="00B14C16" w:rsidRPr="00585BA9">
        <w:rPr>
          <w:rFonts w:ascii="Arial" w:hAnsi="Arial" w:cs="Arial"/>
          <w:sz w:val="16"/>
          <w:szCs w:val="16"/>
        </w:rPr>
        <w:t>HOSPITAL CENTRAL DE POLICIA NACIONAL</w:t>
      </w:r>
    </w:p>
    <w:p w14:paraId="6CEDAA17" w14:textId="77777777" w:rsidR="001B4918" w:rsidRPr="00585BA9" w:rsidRDefault="001B4918" w:rsidP="00691483">
      <w:pPr>
        <w:spacing w:after="0" w:line="240" w:lineRule="auto"/>
        <w:jc w:val="both"/>
        <w:rPr>
          <w:rFonts w:ascii="Arial" w:hAnsi="Arial" w:cs="Arial"/>
          <w:sz w:val="16"/>
          <w:szCs w:val="16"/>
        </w:rPr>
      </w:pPr>
      <w:r w:rsidRPr="00585BA9">
        <w:rPr>
          <w:rFonts w:ascii="Arial" w:hAnsi="Arial" w:cs="Arial"/>
          <w:sz w:val="16"/>
          <w:szCs w:val="16"/>
        </w:rPr>
        <w:t>Ciudad</w:t>
      </w:r>
    </w:p>
    <w:p w14:paraId="74A33741" w14:textId="77777777" w:rsidR="001B4918" w:rsidRPr="00585BA9" w:rsidRDefault="001B4918" w:rsidP="00691483">
      <w:pPr>
        <w:spacing w:after="0" w:line="240" w:lineRule="auto"/>
        <w:jc w:val="both"/>
        <w:rPr>
          <w:rFonts w:ascii="Arial" w:hAnsi="Arial" w:cs="Arial"/>
          <w:sz w:val="16"/>
          <w:szCs w:val="16"/>
        </w:rPr>
      </w:pPr>
    </w:p>
    <w:p w14:paraId="348B9F0B" w14:textId="132F58FC" w:rsidR="00344753" w:rsidRPr="00585BA9" w:rsidRDefault="001B4918" w:rsidP="00691483">
      <w:pPr>
        <w:spacing w:after="0" w:line="240" w:lineRule="auto"/>
        <w:ind w:right="107"/>
        <w:jc w:val="both"/>
        <w:rPr>
          <w:rFonts w:ascii="Arial" w:hAnsi="Arial" w:cs="Arial"/>
          <w:b/>
          <w:bCs/>
          <w:sz w:val="16"/>
          <w:szCs w:val="16"/>
          <w:lang w:val="es-MX"/>
        </w:rPr>
      </w:pPr>
      <w:r w:rsidRPr="00585BA9">
        <w:rPr>
          <w:rFonts w:ascii="Arial" w:hAnsi="Arial" w:cs="Arial"/>
          <w:sz w:val="16"/>
          <w:szCs w:val="16"/>
        </w:rPr>
        <w:t xml:space="preserve">Referencia: Presentación de propuesta para el Proceso de </w:t>
      </w:r>
      <w:r w:rsidRPr="00585BA9">
        <w:rPr>
          <w:rFonts w:ascii="Arial" w:hAnsi="Arial" w:cs="Arial"/>
          <w:b/>
          <w:sz w:val="16"/>
          <w:szCs w:val="16"/>
        </w:rPr>
        <w:t>SELECCIÓN ABREVIADA –</w:t>
      </w:r>
      <w:r w:rsidR="005A3FD4" w:rsidRPr="00585BA9">
        <w:rPr>
          <w:rFonts w:ascii="Arial" w:hAnsi="Arial" w:cs="Arial"/>
          <w:b/>
          <w:sz w:val="16"/>
          <w:szCs w:val="16"/>
        </w:rPr>
        <w:t xml:space="preserve"> </w:t>
      </w:r>
      <w:r w:rsidRPr="00585BA9">
        <w:rPr>
          <w:rFonts w:ascii="Arial" w:hAnsi="Arial" w:cs="Arial"/>
          <w:b/>
          <w:sz w:val="16"/>
          <w:szCs w:val="16"/>
        </w:rPr>
        <w:t>CARACTERÍSTICAS TÉCNICAS UNIFORMES POR SUBASTA INVERSA</w:t>
      </w:r>
      <w:r w:rsidR="00560D03" w:rsidRPr="00585BA9">
        <w:rPr>
          <w:rFonts w:ascii="Arial" w:hAnsi="Arial" w:cs="Arial"/>
          <w:b/>
          <w:sz w:val="16"/>
          <w:szCs w:val="16"/>
        </w:rPr>
        <w:t>-</w:t>
      </w:r>
      <w:r w:rsidRPr="00585BA9">
        <w:rPr>
          <w:rFonts w:ascii="Arial" w:hAnsi="Arial" w:cs="Arial"/>
          <w:b/>
          <w:sz w:val="16"/>
          <w:szCs w:val="16"/>
        </w:rPr>
        <w:t xml:space="preserve"> </w:t>
      </w:r>
      <w:r w:rsidR="00DE26DE" w:rsidRPr="00585BA9">
        <w:rPr>
          <w:rFonts w:ascii="Arial" w:hAnsi="Arial" w:cs="Arial"/>
          <w:b/>
          <w:sz w:val="16"/>
          <w:szCs w:val="16"/>
        </w:rPr>
        <w:t>PN-HOCEN SA 0</w:t>
      </w:r>
      <w:r w:rsidR="00D62DDF" w:rsidRPr="00585BA9">
        <w:rPr>
          <w:rFonts w:ascii="Arial" w:hAnsi="Arial" w:cs="Arial"/>
          <w:b/>
          <w:sz w:val="16"/>
          <w:szCs w:val="16"/>
        </w:rPr>
        <w:t>2</w:t>
      </w:r>
      <w:r w:rsidR="00E57377" w:rsidRPr="00585BA9">
        <w:rPr>
          <w:rFonts w:ascii="Arial" w:hAnsi="Arial" w:cs="Arial"/>
          <w:b/>
          <w:sz w:val="16"/>
          <w:szCs w:val="16"/>
        </w:rPr>
        <w:t>1</w:t>
      </w:r>
      <w:r w:rsidR="00DE26DE" w:rsidRPr="00585BA9">
        <w:rPr>
          <w:rFonts w:ascii="Arial" w:hAnsi="Arial" w:cs="Arial"/>
          <w:b/>
          <w:sz w:val="16"/>
          <w:szCs w:val="16"/>
        </w:rPr>
        <w:t xml:space="preserve"> 2020</w:t>
      </w:r>
      <w:r w:rsidRPr="00585BA9">
        <w:rPr>
          <w:rFonts w:ascii="Arial" w:hAnsi="Arial" w:cs="Arial"/>
          <w:sz w:val="16"/>
          <w:szCs w:val="16"/>
        </w:rPr>
        <w:t xml:space="preserve"> </w:t>
      </w:r>
      <w:r w:rsidR="00C83178" w:rsidRPr="00585BA9">
        <w:rPr>
          <w:rFonts w:ascii="Arial" w:hAnsi="Arial" w:cs="Arial"/>
          <w:sz w:val="16"/>
          <w:szCs w:val="16"/>
        </w:rPr>
        <w:t xml:space="preserve">que tiene por objeto </w:t>
      </w:r>
      <w:r w:rsidR="00613C01" w:rsidRPr="00585BA9">
        <w:rPr>
          <w:rFonts w:ascii="Arial" w:hAnsi="Arial" w:cs="Arial"/>
          <w:sz w:val="16"/>
          <w:szCs w:val="16"/>
        </w:rPr>
        <w:t>el</w:t>
      </w:r>
      <w:r w:rsidR="00967A1D" w:rsidRPr="00585BA9">
        <w:rPr>
          <w:rFonts w:ascii="Arial" w:hAnsi="Arial" w:cs="Arial"/>
          <w:sz w:val="16"/>
          <w:szCs w:val="16"/>
        </w:rPr>
        <w:t xml:space="preserve"> </w:t>
      </w:r>
      <w:r w:rsidR="00E57377" w:rsidRPr="00585BA9">
        <w:rPr>
          <w:rFonts w:ascii="Arial" w:hAnsi="Arial" w:cs="Arial"/>
          <w:b/>
          <w:bCs/>
          <w:sz w:val="16"/>
          <w:szCs w:val="16"/>
        </w:rPr>
        <w:t xml:space="preserve">SUMINISTRO </w:t>
      </w:r>
      <w:proofErr w:type="gramStart"/>
      <w:r w:rsidR="00E57377" w:rsidRPr="00585BA9">
        <w:rPr>
          <w:rFonts w:ascii="Arial" w:hAnsi="Arial" w:cs="Arial"/>
          <w:b/>
          <w:bCs/>
          <w:sz w:val="16"/>
          <w:szCs w:val="16"/>
        </w:rPr>
        <w:t>DE  INSUMOS</w:t>
      </w:r>
      <w:proofErr w:type="gramEnd"/>
      <w:r w:rsidR="00E57377" w:rsidRPr="00585BA9">
        <w:rPr>
          <w:rFonts w:ascii="Arial" w:hAnsi="Arial" w:cs="Arial"/>
          <w:b/>
          <w:bCs/>
          <w:sz w:val="16"/>
          <w:szCs w:val="16"/>
        </w:rPr>
        <w:t xml:space="preserve"> PARA EL SERVICIO DE CLÍNICA DE HERIDAS DEL HOSPITAL CENTRAL DE LA POLICÍA NACIONAL</w:t>
      </w:r>
      <w:r w:rsidR="00DE26DE" w:rsidRPr="00585BA9">
        <w:rPr>
          <w:rFonts w:ascii="Arial" w:hAnsi="Arial" w:cs="Arial"/>
          <w:b/>
          <w:bCs/>
          <w:sz w:val="16"/>
          <w:szCs w:val="16"/>
          <w:lang w:val="es-MX"/>
        </w:rPr>
        <w:t>.</w:t>
      </w:r>
    </w:p>
    <w:p w14:paraId="6B612829" w14:textId="77777777" w:rsidR="00494F56" w:rsidRPr="00585BA9" w:rsidRDefault="00494F56" w:rsidP="00691483">
      <w:pPr>
        <w:spacing w:after="0" w:line="240" w:lineRule="auto"/>
        <w:jc w:val="both"/>
        <w:rPr>
          <w:rFonts w:ascii="Arial" w:hAnsi="Arial" w:cs="Arial"/>
          <w:sz w:val="16"/>
          <w:szCs w:val="16"/>
        </w:rPr>
      </w:pPr>
    </w:p>
    <w:p w14:paraId="094E8B75" w14:textId="367F853C" w:rsidR="001B4918" w:rsidRPr="00585BA9" w:rsidRDefault="001B4918" w:rsidP="00691483">
      <w:pPr>
        <w:pStyle w:val="Encabezado"/>
        <w:spacing w:after="0" w:line="240" w:lineRule="auto"/>
        <w:jc w:val="both"/>
        <w:rPr>
          <w:rFonts w:ascii="Arial" w:hAnsi="Arial" w:cs="Arial"/>
          <w:sz w:val="16"/>
          <w:szCs w:val="16"/>
        </w:rPr>
      </w:pPr>
      <w:r w:rsidRPr="00585BA9">
        <w:rPr>
          <w:rFonts w:ascii="Arial" w:hAnsi="Arial" w:cs="Arial"/>
          <w:sz w:val="16"/>
          <w:szCs w:val="16"/>
        </w:rPr>
        <w:t>Yo (Nombre)</w:t>
      </w:r>
      <w:r w:rsidR="008C3BCD" w:rsidRPr="00585BA9">
        <w:rPr>
          <w:rFonts w:ascii="Arial" w:hAnsi="Arial" w:cs="Arial"/>
          <w:sz w:val="16"/>
          <w:szCs w:val="16"/>
        </w:rPr>
        <w:t xml:space="preserve"> </w:t>
      </w:r>
      <w:r w:rsidRPr="00585BA9">
        <w:rPr>
          <w:rFonts w:ascii="Arial" w:hAnsi="Arial" w:cs="Arial"/>
          <w:sz w:val="16"/>
          <w:szCs w:val="16"/>
        </w:rPr>
        <w:t>(s) de la(s) persona(s) que está(n) suscribiendo la propuesta, identificado como aparece al pie de mi firma, obrando en calidad de (Calidad en la que actúa el(los) firmante(s) de la propuesta; si el(los) oferente(s) actúa(n) en su propio nombre, éste</w:t>
      </w:r>
      <w:r w:rsidR="008C3BCD" w:rsidRPr="00585BA9">
        <w:rPr>
          <w:rFonts w:ascii="Arial" w:hAnsi="Arial" w:cs="Arial"/>
          <w:sz w:val="16"/>
          <w:szCs w:val="16"/>
        </w:rPr>
        <w:t xml:space="preserve"> </w:t>
      </w:r>
      <w:r w:rsidRPr="00585BA9">
        <w:rPr>
          <w:rFonts w:ascii="Arial" w:hAnsi="Arial" w:cs="Arial"/>
          <w:sz w:val="16"/>
          <w:szCs w:val="16"/>
        </w:rPr>
        <w:t xml:space="preserve">(éstos) deberá(n) suscribirlo. Si la oferta se presenta bajo la modalidad de representación ya sea de una </w:t>
      </w:r>
      <w:r w:rsidR="00267AD3" w:rsidRPr="00585BA9">
        <w:rPr>
          <w:rFonts w:ascii="Arial" w:hAnsi="Arial" w:cs="Arial"/>
          <w:sz w:val="16"/>
          <w:szCs w:val="16"/>
        </w:rPr>
        <w:t>unión temporal o de un consorcio</w:t>
      </w:r>
      <w:r w:rsidRPr="00585BA9">
        <w:rPr>
          <w:rFonts w:ascii="Arial" w:hAnsi="Arial" w:cs="Arial"/>
          <w:sz w:val="16"/>
          <w:szCs w:val="16"/>
        </w:rPr>
        <w:t xml:space="preserve">,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w:t>
      </w:r>
      <w:r w:rsidR="00267AD3" w:rsidRPr="00585BA9">
        <w:rPr>
          <w:rFonts w:ascii="Arial" w:hAnsi="Arial" w:cs="Arial"/>
          <w:sz w:val="16"/>
          <w:szCs w:val="16"/>
        </w:rPr>
        <w:t>unión temporal o consorcio</w:t>
      </w:r>
      <w:r w:rsidRPr="00585BA9">
        <w:rPr>
          <w:rFonts w:ascii="Arial" w:hAnsi="Arial" w:cs="Arial"/>
          <w:sz w:val="16"/>
          <w:szCs w:val="16"/>
        </w:rPr>
        <w:t>, o el documento pertinente en donde conste la designación de tal persona para presentar oferta en nombre de los demás), me permito presentar, en nombre de (</w:t>
      </w:r>
      <w:r w:rsidR="00267AD3" w:rsidRPr="00585BA9">
        <w:rPr>
          <w:rFonts w:ascii="Arial" w:hAnsi="Arial" w:cs="Arial"/>
          <w:sz w:val="16"/>
          <w:szCs w:val="16"/>
        </w:rPr>
        <w:t>i</w:t>
      </w:r>
      <w:r w:rsidRPr="00585BA9">
        <w:rPr>
          <w:rFonts w:ascii="Arial" w:hAnsi="Arial" w:cs="Arial"/>
          <w:sz w:val="16"/>
          <w:szCs w:val="16"/>
        </w:rPr>
        <w:t xml:space="preserve">ndicación clara del proponente a nombre de quien se actúa), propuesta seria y formal para participar en el proceso de </w:t>
      </w:r>
      <w:r w:rsidRPr="00585BA9">
        <w:rPr>
          <w:rFonts w:ascii="Arial" w:hAnsi="Arial" w:cs="Arial"/>
          <w:b/>
          <w:sz w:val="16"/>
          <w:szCs w:val="16"/>
        </w:rPr>
        <w:t xml:space="preserve">SELECCIÓN ABREVIADA – </w:t>
      </w:r>
      <w:r w:rsidR="001B3D81" w:rsidRPr="00585BA9">
        <w:rPr>
          <w:rFonts w:ascii="Arial" w:hAnsi="Arial" w:cs="Arial"/>
          <w:b/>
          <w:sz w:val="16"/>
          <w:szCs w:val="16"/>
        </w:rPr>
        <w:t>PRESTACION DE</w:t>
      </w:r>
      <w:r w:rsidRPr="00585BA9">
        <w:rPr>
          <w:rFonts w:ascii="Arial" w:hAnsi="Arial" w:cs="Arial"/>
          <w:b/>
          <w:sz w:val="16"/>
          <w:szCs w:val="16"/>
        </w:rPr>
        <w:t xml:space="preserve"> SERVICIOS DE CARACTERÍSTICAS TÉCNICAS UNIFORMES </w:t>
      </w:r>
      <w:r w:rsidR="00BA3C81" w:rsidRPr="00585BA9">
        <w:rPr>
          <w:rFonts w:ascii="Arial" w:hAnsi="Arial" w:cs="Arial"/>
          <w:b/>
          <w:sz w:val="16"/>
          <w:szCs w:val="16"/>
        </w:rPr>
        <w:t>POR</w:t>
      </w:r>
      <w:r w:rsidRPr="00585BA9">
        <w:rPr>
          <w:rFonts w:ascii="Arial" w:hAnsi="Arial" w:cs="Arial"/>
          <w:b/>
          <w:sz w:val="16"/>
          <w:szCs w:val="16"/>
        </w:rPr>
        <w:t xml:space="preserve"> SUBASTA INVERSA </w:t>
      </w:r>
      <w:r w:rsidR="00DE26DE" w:rsidRPr="00585BA9">
        <w:rPr>
          <w:rFonts w:ascii="Arial" w:hAnsi="Arial" w:cs="Arial"/>
          <w:b/>
          <w:sz w:val="16"/>
          <w:szCs w:val="16"/>
        </w:rPr>
        <w:t>PN-HOCEN SA 0</w:t>
      </w:r>
      <w:r w:rsidR="00D62DDF" w:rsidRPr="00585BA9">
        <w:rPr>
          <w:rFonts w:ascii="Arial" w:hAnsi="Arial" w:cs="Arial"/>
          <w:b/>
          <w:sz w:val="16"/>
          <w:szCs w:val="16"/>
        </w:rPr>
        <w:t>2</w:t>
      </w:r>
      <w:r w:rsidR="00E57377" w:rsidRPr="00585BA9">
        <w:rPr>
          <w:rFonts w:ascii="Arial" w:hAnsi="Arial" w:cs="Arial"/>
          <w:b/>
          <w:sz w:val="16"/>
          <w:szCs w:val="16"/>
        </w:rPr>
        <w:t>1</w:t>
      </w:r>
      <w:r w:rsidR="00DE26DE" w:rsidRPr="00585BA9">
        <w:rPr>
          <w:rFonts w:ascii="Arial" w:hAnsi="Arial" w:cs="Arial"/>
          <w:b/>
          <w:sz w:val="16"/>
          <w:szCs w:val="16"/>
        </w:rPr>
        <w:t xml:space="preserve"> 2020</w:t>
      </w:r>
      <w:r w:rsidR="00344753" w:rsidRPr="00585BA9">
        <w:rPr>
          <w:rFonts w:ascii="Arial" w:hAnsi="Arial" w:cs="Arial"/>
          <w:b/>
          <w:sz w:val="16"/>
          <w:szCs w:val="16"/>
        </w:rPr>
        <w:t xml:space="preserve"> </w:t>
      </w:r>
      <w:r w:rsidR="00344753" w:rsidRPr="00585BA9">
        <w:rPr>
          <w:rFonts w:ascii="Arial" w:hAnsi="Arial" w:cs="Arial"/>
          <w:sz w:val="16"/>
          <w:szCs w:val="16"/>
        </w:rPr>
        <w:t>cuyo objeto es</w:t>
      </w:r>
      <w:r w:rsidR="00D62DDF" w:rsidRPr="00585BA9">
        <w:rPr>
          <w:rFonts w:ascii="Arial" w:hAnsi="Arial" w:cs="Arial"/>
          <w:sz w:val="16"/>
          <w:szCs w:val="16"/>
        </w:rPr>
        <w:t xml:space="preserve"> el</w:t>
      </w:r>
      <w:r w:rsidR="00344753" w:rsidRPr="00585BA9">
        <w:rPr>
          <w:rFonts w:ascii="Arial" w:hAnsi="Arial" w:cs="Arial"/>
          <w:b/>
          <w:sz w:val="16"/>
          <w:szCs w:val="16"/>
        </w:rPr>
        <w:t xml:space="preserve"> </w:t>
      </w:r>
      <w:r w:rsidR="00E57377" w:rsidRPr="00585BA9">
        <w:rPr>
          <w:rFonts w:ascii="Arial" w:hAnsi="Arial" w:cs="Arial"/>
          <w:b/>
          <w:bCs/>
          <w:sz w:val="16"/>
          <w:szCs w:val="16"/>
        </w:rPr>
        <w:t>SUMINISTRO DE  INSUMOS PARA EL SERVICIO DE CLÍNICA DE HERIDAS DEL HOSPITAL CENTRAL DE LA POLICÍA NACIONAL</w:t>
      </w:r>
      <w:r w:rsidR="00DE26DE" w:rsidRPr="00585BA9">
        <w:rPr>
          <w:rFonts w:ascii="Arial" w:hAnsi="Arial" w:cs="Arial"/>
          <w:b/>
          <w:bCs/>
          <w:sz w:val="16"/>
          <w:szCs w:val="16"/>
          <w:lang w:val="es-MX"/>
        </w:rPr>
        <w:t>.</w:t>
      </w:r>
      <w:r w:rsidR="00AD5389" w:rsidRPr="00585BA9">
        <w:rPr>
          <w:rFonts w:ascii="Arial" w:hAnsi="Arial" w:cs="Arial"/>
          <w:b/>
          <w:sz w:val="16"/>
          <w:szCs w:val="16"/>
        </w:rPr>
        <w:t>,</w:t>
      </w:r>
      <w:r w:rsidRPr="00585BA9">
        <w:rPr>
          <w:rFonts w:ascii="Arial" w:hAnsi="Arial" w:cs="Arial"/>
          <w:sz w:val="16"/>
          <w:szCs w:val="16"/>
        </w:rPr>
        <w:t xml:space="preserve"> convocado por </w:t>
      </w:r>
      <w:r w:rsidR="004B5F64" w:rsidRPr="00585BA9">
        <w:rPr>
          <w:rFonts w:ascii="Arial" w:hAnsi="Arial" w:cs="Arial"/>
          <w:sz w:val="16"/>
          <w:szCs w:val="16"/>
        </w:rPr>
        <w:t>el</w:t>
      </w:r>
      <w:r w:rsidRPr="00585BA9">
        <w:rPr>
          <w:rFonts w:ascii="Arial" w:hAnsi="Arial" w:cs="Arial"/>
          <w:sz w:val="16"/>
          <w:szCs w:val="16"/>
        </w:rPr>
        <w:t xml:space="preserve"> </w:t>
      </w:r>
      <w:r w:rsidR="004B5F64" w:rsidRPr="00585BA9">
        <w:rPr>
          <w:rFonts w:ascii="Arial" w:hAnsi="Arial" w:cs="Arial"/>
          <w:b/>
          <w:sz w:val="16"/>
          <w:szCs w:val="16"/>
        </w:rPr>
        <w:t>HOSPITAL CENTRAL</w:t>
      </w:r>
      <w:r w:rsidRPr="00585BA9">
        <w:rPr>
          <w:rFonts w:ascii="Arial" w:hAnsi="Arial" w:cs="Arial"/>
          <w:b/>
          <w:sz w:val="16"/>
          <w:szCs w:val="16"/>
        </w:rPr>
        <w:t xml:space="preserve"> DE LA </w:t>
      </w:r>
      <w:r w:rsidR="00A03BA7" w:rsidRPr="00585BA9">
        <w:rPr>
          <w:rFonts w:ascii="Arial" w:hAnsi="Arial" w:cs="Arial"/>
          <w:b/>
          <w:sz w:val="16"/>
          <w:szCs w:val="16"/>
        </w:rPr>
        <w:t>POLICÍA</w:t>
      </w:r>
      <w:r w:rsidRPr="00585BA9">
        <w:rPr>
          <w:rFonts w:ascii="Arial" w:hAnsi="Arial" w:cs="Arial"/>
          <w:b/>
          <w:sz w:val="16"/>
          <w:szCs w:val="16"/>
        </w:rPr>
        <w:t xml:space="preserve"> NACIONAL</w:t>
      </w:r>
      <w:r w:rsidRPr="00585BA9">
        <w:rPr>
          <w:rFonts w:ascii="Arial" w:hAnsi="Arial" w:cs="Arial"/>
          <w:sz w:val="16"/>
          <w:szCs w:val="16"/>
        </w:rPr>
        <w:t xml:space="preserve">, conforme a la información suministrada  en los términos establecidos en el </w:t>
      </w:r>
      <w:r w:rsidR="00EC3F06" w:rsidRPr="00585BA9">
        <w:rPr>
          <w:rFonts w:ascii="Arial" w:hAnsi="Arial" w:cs="Arial"/>
          <w:sz w:val="16"/>
          <w:szCs w:val="16"/>
        </w:rPr>
        <w:t>PLIEGO DE CONDICIONES</w:t>
      </w:r>
      <w:r w:rsidRPr="00585BA9">
        <w:rPr>
          <w:rFonts w:ascii="Arial" w:hAnsi="Arial" w:cs="Arial"/>
          <w:sz w:val="16"/>
          <w:szCs w:val="16"/>
        </w:rPr>
        <w:t xml:space="preserve">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2548C3F9" w14:textId="77777777" w:rsidR="001B4918" w:rsidRPr="00585BA9" w:rsidRDefault="00116131" w:rsidP="00691483">
      <w:pPr>
        <w:spacing w:after="0" w:line="240" w:lineRule="auto"/>
        <w:jc w:val="both"/>
        <w:rPr>
          <w:rFonts w:ascii="Arial" w:hAnsi="Arial" w:cs="Arial"/>
          <w:sz w:val="16"/>
          <w:szCs w:val="16"/>
          <w:lang w:val="es-ES_tradnl"/>
        </w:rPr>
      </w:pPr>
      <w:r w:rsidRPr="00585BA9">
        <w:rPr>
          <w:rFonts w:ascii="Arial" w:hAnsi="Arial" w:cs="Arial"/>
          <w:sz w:val="16"/>
          <w:szCs w:val="16"/>
          <w:lang w:val="es-ES_tradnl"/>
        </w:rPr>
        <w:t xml:space="preserve">  </w:t>
      </w:r>
    </w:p>
    <w:p w14:paraId="7392F155" w14:textId="5527153A" w:rsidR="001B4918" w:rsidRPr="00585BA9" w:rsidRDefault="001B4918" w:rsidP="00691483">
      <w:pPr>
        <w:pStyle w:val="Sangradetextonormal"/>
        <w:widowControl w:val="0"/>
        <w:spacing w:after="0" w:line="240" w:lineRule="auto"/>
        <w:ind w:left="0"/>
        <w:rPr>
          <w:sz w:val="16"/>
          <w:szCs w:val="16"/>
        </w:rPr>
      </w:pPr>
      <w:r w:rsidRPr="00585BA9">
        <w:rPr>
          <w:sz w:val="16"/>
          <w:szCs w:val="16"/>
        </w:rPr>
        <w:t xml:space="preserve">El objeto del proceso se encuentra detalladamente enunciado en el </w:t>
      </w:r>
      <w:r w:rsidR="00EC3F06" w:rsidRPr="00585BA9">
        <w:rPr>
          <w:sz w:val="16"/>
          <w:szCs w:val="16"/>
        </w:rPr>
        <w:t>PLIEGO DE CONDICIONES</w:t>
      </w:r>
      <w:r w:rsidRPr="00585BA9">
        <w:rPr>
          <w:sz w:val="16"/>
          <w:szCs w:val="16"/>
        </w:rPr>
        <w:t xml:space="preserve"> y en el </w:t>
      </w:r>
      <w:r w:rsidR="00560D03" w:rsidRPr="00585BA9">
        <w:rPr>
          <w:sz w:val="16"/>
          <w:szCs w:val="16"/>
        </w:rPr>
        <w:t>ANEXO</w:t>
      </w:r>
      <w:r w:rsidR="00C347FB" w:rsidRPr="00585BA9">
        <w:rPr>
          <w:sz w:val="16"/>
          <w:szCs w:val="16"/>
        </w:rPr>
        <w:t xml:space="preserve"> N°. </w:t>
      </w:r>
      <w:proofErr w:type="gramStart"/>
      <w:r w:rsidR="00560D03" w:rsidRPr="00585BA9">
        <w:rPr>
          <w:sz w:val="16"/>
          <w:szCs w:val="16"/>
        </w:rPr>
        <w:t>1  “</w:t>
      </w:r>
      <w:proofErr w:type="gramEnd"/>
      <w:r w:rsidR="00560D03" w:rsidRPr="00585BA9">
        <w:rPr>
          <w:sz w:val="16"/>
          <w:szCs w:val="16"/>
        </w:rPr>
        <w:t>CONDICIONES TÉCNICAS MÍNIMAS</w:t>
      </w:r>
      <w:r w:rsidRPr="00585BA9">
        <w:rPr>
          <w:sz w:val="16"/>
          <w:szCs w:val="16"/>
        </w:rPr>
        <w:t xml:space="preserve">” y para todos los efectos legales, mi propuesta debe entenderse referida a los mismos, teniendo en cuenta su descripción, número y especificaciones técnicas y funcionales. </w:t>
      </w:r>
    </w:p>
    <w:p w14:paraId="67414DD3" w14:textId="77777777" w:rsidR="001B4918" w:rsidRPr="00585BA9" w:rsidRDefault="001B4918" w:rsidP="00691483">
      <w:pPr>
        <w:spacing w:after="0" w:line="240" w:lineRule="auto"/>
        <w:jc w:val="both"/>
        <w:rPr>
          <w:rFonts w:ascii="Arial" w:hAnsi="Arial" w:cs="Arial"/>
          <w:sz w:val="16"/>
          <w:szCs w:val="16"/>
        </w:rPr>
      </w:pPr>
    </w:p>
    <w:p w14:paraId="4F5392E9" w14:textId="77777777" w:rsidR="001B4918" w:rsidRPr="00585BA9" w:rsidRDefault="001B4918" w:rsidP="00691483">
      <w:pPr>
        <w:spacing w:after="0" w:line="240" w:lineRule="auto"/>
        <w:jc w:val="both"/>
        <w:rPr>
          <w:rFonts w:ascii="Arial" w:hAnsi="Arial" w:cs="Arial"/>
          <w:sz w:val="16"/>
          <w:szCs w:val="16"/>
        </w:rPr>
      </w:pPr>
      <w:r w:rsidRPr="00585BA9">
        <w:rPr>
          <w:rFonts w:ascii="Arial" w:hAnsi="Arial" w:cs="Arial"/>
          <w:sz w:val="16"/>
          <w:szCs w:val="16"/>
        </w:rPr>
        <w:t>En relación con la propuesta que presento, manifiesto lo siguiente:</w:t>
      </w:r>
    </w:p>
    <w:p w14:paraId="5437C6C4" w14:textId="77777777" w:rsidR="001B4918" w:rsidRPr="00585BA9" w:rsidRDefault="001B4918" w:rsidP="00691483">
      <w:pPr>
        <w:spacing w:after="0" w:line="240" w:lineRule="auto"/>
        <w:jc w:val="both"/>
        <w:rPr>
          <w:rFonts w:ascii="Arial" w:hAnsi="Arial" w:cs="Arial"/>
          <w:sz w:val="16"/>
          <w:szCs w:val="16"/>
        </w:rPr>
      </w:pPr>
    </w:p>
    <w:p w14:paraId="7AD12A09" w14:textId="77777777" w:rsidR="00B24624"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Que el proponente que represento cono</w:t>
      </w:r>
      <w:r w:rsidR="001B5828" w:rsidRPr="00585BA9">
        <w:rPr>
          <w:rFonts w:ascii="Arial" w:hAnsi="Arial" w:cs="Arial"/>
          <w:sz w:val="16"/>
          <w:szCs w:val="16"/>
        </w:rPr>
        <w:t>ce y acepta el contenido de</w:t>
      </w:r>
      <w:r w:rsidR="00B24624" w:rsidRPr="00585BA9">
        <w:rPr>
          <w:rFonts w:ascii="Arial" w:hAnsi="Arial" w:cs="Arial"/>
          <w:sz w:val="16"/>
          <w:szCs w:val="16"/>
        </w:rPr>
        <w:t xml:space="preserve"> </w:t>
      </w:r>
      <w:r w:rsidR="001B5828" w:rsidRPr="00585BA9">
        <w:rPr>
          <w:rFonts w:ascii="Arial" w:hAnsi="Arial" w:cs="Arial"/>
          <w:sz w:val="16"/>
          <w:szCs w:val="16"/>
        </w:rPr>
        <w:t>l</w:t>
      </w:r>
      <w:r w:rsidR="00B24624" w:rsidRPr="00585BA9">
        <w:rPr>
          <w:rFonts w:ascii="Arial" w:hAnsi="Arial" w:cs="Arial"/>
          <w:sz w:val="16"/>
          <w:szCs w:val="16"/>
        </w:rPr>
        <w:t>os</w:t>
      </w:r>
      <w:r w:rsidR="001B5828" w:rsidRPr="00585BA9">
        <w:rPr>
          <w:rFonts w:ascii="Arial" w:hAnsi="Arial" w:cs="Arial"/>
          <w:sz w:val="16"/>
          <w:szCs w:val="16"/>
        </w:rPr>
        <w:t xml:space="preserve"> </w:t>
      </w:r>
      <w:r w:rsidR="00B24624" w:rsidRPr="00585BA9">
        <w:rPr>
          <w:rFonts w:ascii="Arial" w:hAnsi="Arial" w:cs="Arial"/>
          <w:sz w:val="16"/>
          <w:szCs w:val="16"/>
        </w:rPr>
        <w:t xml:space="preserve">pliegos de condiciones y de sus anexos y formularios, así mismo como el de cada una de las adendas hechas al mismo. </w:t>
      </w:r>
    </w:p>
    <w:p w14:paraId="4114DF4A" w14:textId="77777777" w:rsidR="001B4918"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Que la propuesta que presento es irrevocable e incondicional, y obliga insubordinadamen</w:t>
      </w:r>
      <w:r w:rsidR="008F2220" w:rsidRPr="00585BA9">
        <w:rPr>
          <w:rFonts w:ascii="Arial" w:hAnsi="Arial" w:cs="Arial"/>
          <w:sz w:val="16"/>
          <w:szCs w:val="16"/>
        </w:rPr>
        <w:t>te al proponente que represento.</w:t>
      </w:r>
    </w:p>
    <w:p w14:paraId="60591638" w14:textId="77777777" w:rsidR="001B4918"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 xml:space="preserve">Que ni el representante legal </w:t>
      </w:r>
      <w:proofErr w:type="spellStart"/>
      <w:r w:rsidRPr="00585BA9">
        <w:rPr>
          <w:rFonts w:ascii="Arial" w:hAnsi="Arial" w:cs="Arial"/>
          <w:sz w:val="16"/>
          <w:szCs w:val="16"/>
        </w:rPr>
        <w:t>ó</w:t>
      </w:r>
      <w:proofErr w:type="spellEnd"/>
      <w:r w:rsidRPr="00585BA9">
        <w:rPr>
          <w:rFonts w:ascii="Arial" w:hAnsi="Arial" w:cs="Arial"/>
          <w:sz w:val="16"/>
          <w:szCs w:val="16"/>
        </w:rPr>
        <w:t xml:space="preserve"> apoderado del proponente, ni el proponente mismo, ni sus integrantes y directores nos encontramos incursos en ninguna de las causales de inhabilidad y/o incompatibilidad determinadas por la Constitución Política y la ley aplicable.</w:t>
      </w:r>
    </w:p>
    <w:p w14:paraId="6F2F7D3C" w14:textId="77777777" w:rsidR="001B4918" w:rsidRPr="00585BA9" w:rsidRDefault="001B4918" w:rsidP="000E6607">
      <w:pPr>
        <w:widowControl w:val="0"/>
        <w:numPr>
          <w:ilvl w:val="0"/>
          <w:numId w:val="3"/>
        </w:numPr>
        <w:spacing w:after="0" w:line="240" w:lineRule="auto"/>
        <w:jc w:val="both"/>
        <w:rPr>
          <w:rFonts w:ascii="Arial" w:hAnsi="Arial" w:cs="Arial"/>
          <w:sz w:val="16"/>
          <w:szCs w:val="16"/>
        </w:rPr>
      </w:pPr>
      <w:r w:rsidRPr="00585BA9">
        <w:rPr>
          <w:rFonts w:ascii="Arial" w:hAnsi="Arial" w:cs="Arial"/>
          <w:sz w:val="16"/>
          <w:szCs w:val="16"/>
        </w:rPr>
        <w:t>Que el proponente, en este caso (Indicación clara del proponente a nombre de quien se actúa), está compuesto por las siguientes personas, y que el nombre de su representante legal, dirección, teléfono</w:t>
      </w:r>
      <w:r w:rsidR="00C347FB" w:rsidRPr="00585BA9">
        <w:rPr>
          <w:rFonts w:ascii="Arial" w:hAnsi="Arial" w:cs="Arial"/>
          <w:sz w:val="16"/>
          <w:szCs w:val="16"/>
        </w:rPr>
        <w:t xml:space="preserve">, fax, correo electrónico, </w:t>
      </w:r>
      <w:r w:rsidRPr="00585BA9">
        <w:rPr>
          <w:rFonts w:ascii="Arial" w:hAnsi="Arial" w:cs="Arial"/>
          <w:sz w:val="16"/>
          <w:szCs w:val="16"/>
        </w:rPr>
        <w:t xml:space="preserve">son los siguientes: (Información de cada uno de los integrantes que componen al proponente, si son varias personas; </w:t>
      </w:r>
      <w:r w:rsidR="00560D03" w:rsidRPr="00585BA9">
        <w:rPr>
          <w:rFonts w:ascii="Arial" w:hAnsi="Arial" w:cs="Arial"/>
          <w:sz w:val="16"/>
          <w:szCs w:val="16"/>
        </w:rPr>
        <w:t>s</w:t>
      </w:r>
      <w:r w:rsidRPr="00585BA9">
        <w:rPr>
          <w:rFonts w:ascii="Arial" w:hAnsi="Arial" w:cs="Arial"/>
          <w:sz w:val="16"/>
          <w:szCs w:val="16"/>
        </w:rPr>
        <w:t>i se tratara de un proponente persona jurídica, se puede adaptar la declaración, para suministrar la información allí requerida respecto de la sociedad proponente y su representante legal únicamente)</w:t>
      </w:r>
      <w:r w:rsidR="008F2220" w:rsidRPr="00585BA9">
        <w:rPr>
          <w:rFonts w:ascii="Arial" w:hAnsi="Arial" w:cs="Arial"/>
          <w:sz w:val="16"/>
          <w:szCs w:val="16"/>
        </w:rPr>
        <w:t>.</w:t>
      </w:r>
    </w:p>
    <w:p w14:paraId="510602B7" w14:textId="77777777" w:rsidR="001B4918"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 xml:space="preserve">Que nuestra propuesta básica cumple con todos y cada uno de los requerimientos y condiciones establecidos en los </w:t>
      </w:r>
      <w:r w:rsidR="00560D03" w:rsidRPr="00585BA9">
        <w:rPr>
          <w:rFonts w:ascii="Arial" w:hAnsi="Arial" w:cs="Arial"/>
          <w:sz w:val="16"/>
          <w:szCs w:val="16"/>
        </w:rPr>
        <w:t>p</w:t>
      </w:r>
      <w:r w:rsidRPr="00585BA9">
        <w:rPr>
          <w:rFonts w:ascii="Arial" w:hAnsi="Arial" w:cs="Arial"/>
          <w:sz w:val="16"/>
          <w:szCs w:val="16"/>
        </w:rPr>
        <w:t>liegos de</w:t>
      </w:r>
      <w:r w:rsidR="00560D03" w:rsidRPr="00585BA9">
        <w:rPr>
          <w:rFonts w:ascii="Arial" w:hAnsi="Arial" w:cs="Arial"/>
          <w:sz w:val="16"/>
          <w:szCs w:val="16"/>
        </w:rPr>
        <w:t xml:space="preserve"> c</w:t>
      </w:r>
      <w:r w:rsidRPr="00585BA9">
        <w:rPr>
          <w:rFonts w:ascii="Arial" w:hAnsi="Arial" w:cs="Arial"/>
          <w:sz w:val="16"/>
          <w:szCs w:val="16"/>
        </w:rPr>
        <w:t xml:space="preserve">ondiciones y en la Ley, y cualquier omisión, contradicción </w:t>
      </w:r>
      <w:proofErr w:type="spellStart"/>
      <w:r w:rsidRPr="00585BA9">
        <w:rPr>
          <w:rFonts w:ascii="Arial" w:hAnsi="Arial" w:cs="Arial"/>
          <w:sz w:val="16"/>
          <w:szCs w:val="16"/>
        </w:rPr>
        <w:t>ó</w:t>
      </w:r>
      <w:proofErr w:type="spellEnd"/>
      <w:r w:rsidRPr="00585BA9">
        <w:rPr>
          <w:rFonts w:ascii="Arial" w:hAnsi="Arial" w:cs="Arial"/>
          <w:sz w:val="16"/>
          <w:szCs w:val="16"/>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D5046F8" w14:textId="59F900B5" w:rsidR="001B4918"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 xml:space="preserve">Que nos comprometemos a proveer </w:t>
      </w:r>
      <w:r w:rsidR="00974ECE" w:rsidRPr="00585BA9">
        <w:rPr>
          <w:rFonts w:ascii="Arial" w:hAnsi="Arial" w:cs="Arial"/>
          <w:sz w:val="16"/>
          <w:szCs w:val="16"/>
        </w:rPr>
        <w:t>a</w:t>
      </w:r>
      <w:r w:rsidRPr="00585BA9">
        <w:rPr>
          <w:rFonts w:ascii="Arial" w:hAnsi="Arial" w:cs="Arial"/>
          <w:sz w:val="16"/>
          <w:szCs w:val="16"/>
        </w:rPr>
        <w:t xml:space="preserve">l </w:t>
      </w:r>
      <w:r w:rsidR="00974ECE" w:rsidRPr="00585BA9">
        <w:rPr>
          <w:rFonts w:ascii="Arial" w:hAnsi="Arial" w:cs="Arial"/>
          <w:sz w:val="16"/>
          <w:szCs w:val="16"/>
        </w:rPr>
        <w:t>HOSPITAL CENTRAL DE LA POLICIA NACIONAL</w:t>
      </w:r>
      <w:r w:rsidRPr="00585BA9">
        <w:rPr>
          <w:rFonts w:ascii="Arial" w:hAnsi="Arial" w:cs="Arial"/>
          <w:sz w:val="16"/>
          <w:szCs w:val="16"/>
        </w:rPr>
        <w:t xml:space="preserve"> – Unidad Ejecutora, en caso de resultar adjudicatarios del presente proceso de contratación, </w:t>
      </w:r>
      <w:r w:rsidR="00871AC0" w:rsidRPr="00585BA9">
        <w:rPr>
          <w:rFonts w:ascii="Arial" w:hAnsi="Arial" w:cs="Arial"/>
          <w:sz w:val="16"/>
          <w:szCs w:val="16"/>
        </w:rPr>
        <w:t>l</w:t>
      </w:r>
      <w:r w:rsidR="00D652CD" w:rsidRPr="00585BA9">
        <w:rPr>
          <w:rFonts w:ascii="Arial" w:hAnsi="Arial" w:cs="Arial"/>
          <w:sz w:val="16"/>
          <w:szCs w:val="16"/>
        </w:rPr>
        <w:t>os</w:t>
      </w:r>
      <w:r w:rsidR="00871AC0" w:rsidRPr="00585BA9">
        <w:rPr>
          <w:rFonts w:ascii="Arial" w:hAnsi="Arial" w:cs="Arial"/>
          <w:sz w:val="16"/>
          <w:szCs w:val="16"/>
        </w:rPr>
        <w:t xml:space="preserve"> </w:t>
      </w:r>
      <w:r w:rsidR="00D652CD" w:rsidRPr="00585BA9">
        <w:rPr>
          <w:rFonts w:ascii="Arial" w:hAnsi="Arial" w:cs="Arial"/>
          <w:sz w:val="16"/>
          <w:szCs w:val="16"/>
        </w:rPr>
        <w:t>insumos d</w:t>
      </w:r>
      <w:r w:rsidRPr="00585BA9">
        <w:rPr>
          <w:rFonts w:ascii="Arial" w:hAnsi="Arial" w:cs="Arial"/>
          <w:sz w:val="16"/>
          <w:szCs w:val="16"/>
        </w:rPr>
        <w:t>e la presente propue</w:t>
      </w:r>
      <w:r w:rsidR="00871AC0" w:rsidRPr="00585BA9">
        <w:rPr>
          <w:rFonts w:ascii="Arial" w:hAnsi="Arial" w:cs="Arial"/>
          <w:sz w:val="16"/>
          <w:szCs w:val="16"/>
        </w:rPr>
        <w:t>sta, que corresponden a aquella solicitada</w:t>
      </w:r>
      <w:r w:rsidRPr="00585BA9">
        <w:rPr>
          <w:rFonts w:ascii="Arial" w:hAnsi="Arial" w:cs="Arial"/>
          <w:sz w:val="16"/>
          <w:szCs w:val="16"/>
        </w:rPr>
        <w:t xml:space="preserve">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DAD4B1A" w14:textId="0B73CAE0" w:rsidR="001B4918" w:rsidRPr="00585BA9" w:rsidRDefault="001B4918" w:rsidP="000E6607">
      <w:pPr>
        <w:pStyle w:val="Sangradetextonormal"/>
        <w:numPr>
          <w:ilvl w:val="0"/>
          <w:numId w:val="3"/>
        </w:numPr>
        <w:spacing w:after="0" w:line="240" w:lineRule="auto"/>
        <w:rPr>
          <w:sz w:val="16"/>
          <w:szCs w:val="16"/>
        </w:rPr>
      </w:pPr>
      <w:r w:rsidRPr="00585BA9">
        <w:rPr>
          <w:sz w:val="16"/>
          <w:szCs w:val="16"/>
        </w:rPr>
        <w:t xml:space="preserve">Reconocemos la responsabilidad que nos concierne en el sentido de conocer técnicamente las características, funcionalidades y especificaciones de los </w:t>
      </w:r>
      <w:r w:rsidR="00D9442D" w:rsidRPr="00585BA9">
        <w:rPr>
          <w:sz w:val="16"/>
          <w:szCs w:val="16"/>
        </w:rPr>
        <w:t>insumos</w:t>
      </w:r>
      <w:r w:rsidRPr="00585BA9">
        <w:rPr>
          <w:sz w:val="16"/>
          <w:szCs w:val="16"/>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CC419C" w:rsidRPr="00585BA9">
        <w:rPr>
          <w:sz w:val="16"/>
          <w:szCs w:val="16"/>
        </w:rPr>
        <w:t>los insumos a entregar</w:t>
      </w:r>
      <w:r w:rsidR="00C347FB" w:rsidRPr="00585BA9">
        <w:rPr>
          <w:sz w:val="16"/>
          <w:szCs w:val="16"/>
        </w:rPr>
        <w:t xml:space="preserve"> </w:t>
      </w:r>
      <w:r w:rsidRPr="00585BA9">
        <w:rPr>
          <w:sz w:val="16"/>
          <w:szCs w:val="16"/>
        </w:rPr>
        <w:t xml:space="preserve">al </w:t>
      </w:r>
      <w:r w:rsidR="00974ECE" w:rsidRPr="00585BA9">
        <w:rPr>
          <w:sz w:val="16"/>
          <w:szCs w:val="16"/>
        </w:rPr>
        <w:t>HOSPITAL CENTRAL DE LA POLICIA NACIONAL,</w:t>
      </w:r>
      <w:r w:rsidRPr="00585BA9">
        <w:rPr>
          <w:sz w:val="16"/>
          <w:szCs w:val="16"/>
        </w:rPr>
        <w:t xml:space="preserve"> en el caso de resultar adjudicataria nuestra propuesta, cumple</w:t>
      </w:r>
      <w:r w:rsidR="00CC419C" w:rsidRPr="00585BA9">
        <w:rPr>
          <w:sz w:val="16"/>
          <w:szCs w:val="16"/>
        </w:rPr>
        <w:t>n</w:t>
      </w:r>
      <w:r w:rsidRPr="00585BA9">
        <w:rPr>
          <w:sz w:val="16"/>
          <w:szCs w:val="16"/>
        </w:rPr>
        <w:t xml:space="preserve"> con todas y cada una de las exigencias de los </w:t>
      </w:r>
      <w:r w:rsidR="00A02FF1" w:rsidRPr="00585BA9">
        <w:rPr>
          <w:sz w:val="16"/>
          <w:szCs w:val="16"/>
        </w:rPr>
        <w:t>p</w:t>
      </w:r>
      <w:r w:rsidRPr="00585BA9">
        <w:rPr>
          <w:sz w:val="16"/>
          <w:szCs w:val="16"/>
        </w:rPr>
        <w:t xml:space="preserve">liegos de </w:t>
      </w:r>
      <w:r w:rsidR="00A02FF1" w:rsidRPr="00585BA9">
        <w:rPr>
          <w:sz w:val="16"/>
          <w:szCs w:val="16"/>
        </w:rPr>
        <w:t>c</w:t>
      </w:r>
      <w:r w:rsidRPr="00585BA9">
        <w:rPr>
          <w:sz w:val="16"/>
          <w:szCs w:val="16"/>
        </w:rPr>
        <w:t xml:space="preserve">ondiciones, sus </w:t>
      </w:r>
      <w:r w:rsidR="00A02FF1" w:rsidRPr="00585BA9">
        <w:rPr>
          <w:sz w:val="16"/>
          <w:szCs w:val="16"/>
        </w:rPr>
        <w:t>a</w:t>
      </w:r>
      <w:r w:rsidRPr="00585BA9">
        <w:rPr>
          <w:sz w:val="16"/>
          <w:szCs w:val="16"/>
        </w:rPr>
        <w:t xml:space="preserve">nexos, sus </w:t>
      </w:r>
      <w:r w:rsidR="00A02FF1" w:rsidRPr="00585BA9">
        <w:rPr>
          <w:sz w:val="16"/>
          <w:szCs w:val="16"/>
        </w:rPr>
        <w:t>f</w:t>
      </w:r>
      <w:r w:rsidRPr="00585BA9">
        <w:rPr>
          <w:sz w:val="16"/>
          <w:szCs w:val="16"/>
        </w:rPr>
        <w:t>ormularios y adendas que llegaren a suscribirse.</w:t>
      </w:r>
    </w:p>
    <w:p w14:paraId="4E40F057" w14:textId="77777777" w:rsidR="00383EA9" w:rsidRPr="00585BA9" w:rsidRDefault="001B4918" w:rsidP="00D62DDF">
      <w:pPr>
        <w:numPr>
          <w:ilvl w:val="0"/>
          <w:numId w:val="3"/>
        </w:numPr>
        <w:tabs>
          <w:tab w:val="clear" w:pos="360"/>
          <w:tab w:val="num" w:pos="284"/>
        </w:tabs>
        <w:spacing w:after="0" w:line="240" w:lineRule="auto"/>
        <w:ind w:left="284" w:hanging="284"/>
        <w:jc w:val="both"/>
        <w:rPr>
          <w:rFonts w:ascii="Arial" w:hAnsi="Arial" w:cs="Arial"/>
          <w:sz w:val="16"/>
          <w:szCs w:val="16"/>
        </w:rPr>
      </w:pPr>
      <w:r w:rsidRPr="00585BA9">
        <w:rPr>
          <w:rFonts w:ascii="Arial" w:hAnsi="Arial" w:cs="Arial"/>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BFC7E41" w14:textId="6CB88207" w:rsidR="001B4918" w:rsidRPr="00585BA9" w:rsidRDefault="00974ECE" w:rsidP="000E6607">
      <w:pPr>
        <w:pStyle w:val="Sangradetextonormal"/>
        <w:numPr>
          <w:ilvl w:val="0"/>
          <w:numId w:val="3"/>
        </w:numPr>
        <w:spacing w:after="0" w:line="240" w:lineRule="auto"/>
        <w:rPr>
          <w:sz w:val="16"/>
          <w:szCs w:val="16"/>
        </w:rPr>
      </w:pPr>
      <w:r w:rsidRPr="00585BA9">
        <w:rPr>
          <w:sz w:val="16"/>
          <w:szCs w:val="16"/>
        </w:rPr>
        <w:lastRenderedPageBreak/>
        <w:t>Reconocemos que ni el</w:t>
      </w:r>
      <w:r w:rsidR="001B4918" w:rsidRPr="00585BA9">
        <w:rPr>
          <w:sz w:val="16"/>
          <w:szCs w:val="16"/>
        </w:rPr>
        <w:t xml:space="preserve"> </w:t>
      </w:r>
      <w:r w:rsidRPr="00585BA9">
        <w:rPr>
          <w:sz w:val="16"/>
          <w:szCs w:val="16"/>
        </w:rPr>
        <w:t>HOSPITAL CENTRAL DE LA POLICIA NACIONAL</w:t>
      </w:r>
      <w:r w:rsidR="001B4918" w:rsidRPr="00585BA9">
        <w:rPr>
          <w:sz w:val="16"/>
          <w:szCs w:val="16"/>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1B4918" w:rsidRPr="00585BA9">
        <w:rPr>
          <w:sz w:val="16"/>
          <w:szCs w:val="16"/>
        </w:rPr>
        <w:t>ó</w:t>
      </w:r>
      <w:proofErr w:type="spellEnd"/>
      <w:r w:rsidR="001B4918" w:rsidRPr="00585BA9">
        <w:rPr>
          <w:sz w:val="16"/>
          <w:szCs w:val="16"/>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DA6837B" w14:textId="77777777" w:rsidR="001B4918" w:rsidRPr="00585BA9" w:rsidRDefault="001B4918" w:rsidP="000E6607">
      <w:pPr>
        <w:numPr>
          <w:ilvl w:val="0"/>
          <w:numId w:val="3"/>
        </w:numPr>
        <w:spacing w:after="0" w:line="240" w:lineRule="auto"/>
        <w:ind w:left="426" w:hanging="426"/>
        <w:jc w:val="both"/>
        <w:rPr>
          <w:rFonts w:ascii="Arial" w:hAnsi="Arial" w:cs="Arial"/>
          <w:sz w:val="16"/>
          <w:szCs w:val="16"/>
        </w:rPr>
      </w:pPr>
      <w:r w:rsidRPr="00585BA9">
        <w:rPr>
          <w:rFonts w:ascii="Arial" w:hAnsi="Arial" w:cs="Arial"/>
          <w:sz w:val="16"/>
          <w:szCs w:val="16"/>
        </w:rPr>
        <w:t xml:space="preserve">Reconocemos que ni los </w:t>
      </w:r>
      <w:r w:rsidR="00DB7643" w:rsidRPr="00585BA9">
        <w:rPr>
          <w:rFonts w:ascii="Arial" w:hAnsi="Arial" w:cs="Arial"/>
          <w:sz w:val="16"/>
          <w:szCs w:val="16"/>
        </w:rPr>
        <w:t>p</w:t>
      </w:r>
      <w:r w:rsidRPr="00585BA9">
        <w:rPr>
          <w:rFonts w:ascii="Arial" w:hAnsi="Arial" w:cs="Arial"/>
          <w:sz w:val="16"/>
          <w:szCs w:val="16"/>
        </w:rPr>
        <w:t xml:space="preserve">liegos de </w:t>
      </w:r>
      <w:r w:rsidR="00DB7643" w:rsidRPr="00585BA9">
        <w:rPr>
          <w:rFonts w:ascii="Arial" w:hAnsi="Arial" w:cs="Arial"/>
          <w:sz w:val="16"/>
          <w:szCs w:val="16"/>
        </w:rPr>
        <w:t>c</w:t>
      </w:r>
      <w:r w:rsidRPr="00585BA9">
        <w:rPr>
          <w:rFonts w:ascii="Arial" w:hAnsi="Arial" w:cs="Arial"/>
          <w:sz w:val="16"/>
          <w:szCs w:val="16"/>
        </w:rPr>
        <w:t>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E40023D" w14:textId="77777777" w:rsidR="001B4918" w:rsidRPr="00585BA9" w:rsidRDefault="001B4918" w:rsidP="000E6607">
      <w:pPr>
        <w:numPr>
          <w:ilvl w:val="0"/>
          <w:numId w:val="3"/>
        </w:numPr>
        <w:spacing w:after="0" w:line="240" w:lineRule="auto"/>
        <w:jc w:val="both"/>
        <w:rPr>
          <w:rFonts w:ascii="Arial" w:hAnsi="Arial" w:cs="Arial"/>
          <w:sz w:val="16"/>
          <w:szCs w:val="16"/>
        </w:rPr>
      </w:pPr>
      <w:r w:rsidRPr="00585BA9">
        <w:rPr>
          <w:rFonts w:ascii="Arial" w:hAnsi="Arial" w:cs="Arial"/>
          <w:sz w:val="16"/>
          <w:szCs w:val="16"/>
        </w:rPr>
        <w:t xml:space="preserve">Aceptamos plena, incondicional e irrestrictamente los términos del contrato que se nos ofrece, conforme al Anexo “Minuta del Contrato”  de los </w:t>
      </w:r>
      <w:r w:rsidR="00DB7643" w:rsidRPr="00585BA9">
        <w:rPr>
          <w:rFonts w:ascii="Arial" w:hAnsi="Arial" w:cs="Arial"/>
          <w:sz w:val="16"/>
          <w:szCs w:val="16"/>
        </w:rPr>
        <w:t>p</w:t>
      </w:r>
      <w:r w:rsidRPr="00585BA9">
        <w:rPr>
          <w:rFonts w:ascii="Arial" w:hAnsi="Arial" w:cs="Arial"/>
          <w:sz w:val="16"/>
          <w:szCs w:val="16"/>
        </w:rPr>
        <w:t xml:space="preserve">liegos de </w:t>
      </w:r>
      <w:r w:rsidR="00DB7643" w:rsidRPr="00585BA9">
        <w:rPr>
          <w:rFonts w:ascii="Arial" w:hAnsi="Arial" w:cs="Arial"/>
          <w:sz w:val="16"/>
          <w:szCs w:val="16"/>
        </w:rPr>
        <w:t>c</w:t>
      </w:r>
      <w:r w:rsidRPr="00585BA9">
        <w:rPr>
          <w:rFonts w:ascii="Arial" w:hAnsi="Arial" w:cs="Arial"/>
          <w:sz w:val="16"/>
          <w:szCs w:val="16"/>
        </w:rPr>
        <w:t>ondiciones y nos comprometemos a suscribirlo sin modificaciones sustanciales o formales de ninguna naturaleza, por la sola adjudicación que a nosotros se nos haga del contrato, salvo aquellas modificaciones q</w:t>
      </w:r>
      <w:r w:rsidR="00974ECE" w:rsidRPr="00585BA9">
        <w:rPr>
          <w:rFonts w:ascii="Arial" w:hAnsi="Arial" w:cs="Arial"/>
          <w:sz w:val="16"/>
          <w:szCs w:val="16"/>
        </w:rPr>
        <w:t>ue determine incluir el</w:t>
      </w:r>
      <w:r w:rsidRPr="00585BA9">
        <w:rPr>
          <w:rFonts w:ascii="Arial" w:hAnsi="Arial" w:cs="Arial"/>
          <w:sz w:val="16"/>
          <w:szCs w:val="16"/>
        </w:rPr>
        <w:t xml:space="preserve"> </w:t>
      </w:r>
      <w:r w:rsidR="00974ECE" w:rsidRPr="00585BA9">
        <w:rPr>
          <w:rFonts w:ascii="Arial" w:hAnsi="Arial" w:cs="Arial"/>
          <w:sz w:val="16"/>
          <w:szCs w:val="16"/>
        </w:rPr>
        <w:t>HOSPITAL CENTRAL DE LA POLICIA NACIONAL</w:t>
      </w:r>
      <w:r w:rsidRPr="00585BA9">
        <w:rPr>
          <w:rFonts w:ascii="Arial" w:hAnsi="Arial" w:cs="Arial"/>
          <w:sz w:val="16"/>
          <w:szCs w:val="16"/>
        </w:rPr>
        <w:t>, por considerarlas necesarias para incorporar las variaciones que se deriven de los adendas que se expidan dentro del referido proceso de selección, las que de antemano aceptamos.</w:t>
      </w:r>
    </w:p>
    <w:p w14:paraId="55EF845E" w14:textId="77777777" w:rsidR="001B4918" w:rsidRPr="00585BA9" w:rsidRDefault="001B4918" w:rsidP="000E6607">
      <w:pPr>
        <w:widowControl w:val="0"/>
        <w:numPr>
          <w:ilvl w:val="0"/>
          <w:numId w:val="3"/>
        </w:numPr>
        <w:spacing w:after="0" w:line="240" w:lineRule="auto"/>
        <w:jc w:val="both"/>
        <w:rPr>
          <w:rFonts w:ascii="Arial" w:hAnsi="Arial" w:cs="Arial"/>
          <w:sz w:val="16"/>
          <w:szCs w:val="16"/>
        </w:rPr>
      </w:pPr>
      <w:r w:rsidRPr="00585BA9">
        <w:rPr>
          <w:rFonts w:ascii="Arial" w:hAnsi="Arial" w:cs="Arial"/>
          <w:sz w:val="16"/>
          <w:szCs w:val="16"/>
        </w:rPr>
        <w:t xml:space="preserve">Manifestamos y declaramos que nuestra propuesta no contiene ningún tipo de información confidencial o privada de acuerdo con la ley colombiana, y, en consecuencia, consideramos que </w:t>
      </w:r>
      <w:r w:rsidR="00974ECE" w:rsidRPr="00585BA9">
        <w:rPr>
          <w:rFonts w:ascii="Arial" w:hAnsi="Arial" w:cs="Arial"/>
          <w:sz w:val="16"/>
          <w:szCs w:val="16"/>
        </w:rPr>
        <w:t>e</w:t>
      </w:r>
      <w:r w:rsidR="00C76035" w:rsidRPr="00585BA9">
        <w:rPr>
          <w:rFonts w:ascii="Arial" w:hAnsi="Arial" w:cs="Arial"/>
          <w:sz w:val="16"/>
          <w:szCs w:val="16"/>
        </w:rPr>
        <w:t xml:space="preserve">l </w:t>
      </w:r>
      <w:r w:rsidR="00974ECE" w:rsidRPr="00585BA9">
        <w:rPr>
          <w:rFonts w:ascii="Arial" w:hAnsi="Arial" w:cs="Arial"/>
          <w:sz w:val="16"/>
          <w:szCs w:val="16"/>
        </w:rPr>
        <w:t>HOSPITAL CENTRAL DE LA POLICIA NACIONAL</w:t>
      </w:r>
      <w:r w:rsidRPr="00585BA9">
        <w:rPr>
          <w:rFonts w:ascii="Arial" w:hAnsi="Arial" w:cs="Arial"/>
          <w:sz w:val="16"/>
          <w:szCs w:val="16"/>
        </w:rPr>
        <w:t xml:space="preserve"> se encuentra facultada para revelar dicha información sin reserva alguna, a partir de la fecha de apertura de las propuestas, a sus agentes o asesores, a los demás proponentes </w:t>
      </w:r>
      <w:proofErr w:type="spellStart"/>
      <w:r w:rsidRPr="00585BA9">
        <w:rPr>
          <w:rFonts w:ascii="Arial" w:hAnsi="Arial" w:cs="Arial"/>
          <w:sz w:val="16"/>
          <w:szCs w:val="16"/>
        </w:rPr>
        <w:t>ó</w:t>
      </w:r>
      <w:proofErr w:type="spellEnd"/>
      <w:r w:rsidRPr="00585BA9">
        <w:rPr>
          <w:rFonts w:ascii="Arial" w:hAnsi="Arial" w:cs="Arial"/>
          <w:sz w:val="16"/>
          <w:szCs w:val="16"/>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008F2220" w:rsidRPr="00585BA9">
        <w:rPr>
          <w:rFonts w:ascii="Arial" w:hAnsi="Arial" w:cs="Arial"/>
          <w:sz w:val="16"/>
          <w:szCs w:val="16"/>
        </w:rPr>
        <w:t>confidencialidad a los mismos).</w:t>
      </w:r>
    </w:p>
    <w:p w14:paraId="4053ABEA" w14:textId="59DFF034" w:rsidR="001B4918" w:rsidRPr="00585BA9" w:rsidRDefault="008F2220" w:rsidP="000E6607">
      <w:pPr>
        <w:widowControl w:val="0"/>
        <w:numPr>
          <w:ilvl w:val="0"/>
          <w:numId w:val="3"/>
        </w:numPr>
        <w:spacing w:after="0" w:line="240" w:lineRule="auto"/>
        <w:jc w:val="both"/>
        <w:rPr>
          <w:rFonts w:ascii="Arial" w:hAnsi="Arial" w:cs="Arial"/>
          <w:sz w:val="18"/>
          <w:szCs w:val="18"/>
        </w:rPr>
      </w:pPr>
      <w:r w:rsidRPr="00585BA9">
        <w:rPr>
          <w:rFonts w:ascii="Arial" w:hAnsi="Arial" w:cs="Arial"/>
          <w:sz w:val="18"/>
          <w:szCs w:val="18"/>
        </w:rPr>
        <w:t xml:space="preserve">El representante legal quien tiene las facultades necesarias para presentar  propuesta para el presente proceso </w:t>
      </w:r>
      <w:r w:rsidR="001B4918" w:rsidRPr="00585BA9">
        <w:rPr>
          <w:rFonts w:ascii="Arial" w:hAnsi="Arial" w:cs="Arial"/>
          <w:sz w:val="18"/>
          <w:szCs w:val="18"/>
        </w:rPr>
        <w:t>de selección y contratación declar</w:t>
      </w:r>
      <w:r w:rsidRPr="00585BA9">
        <w:rPr>
          <w:rFonts w:ascii="Arial" w:hAnsi="Arial" w:cs="Arial"/>
          <w:sz w:val="18"/>
          <w:szCs w:val="18"/>
        </w:rPr>
        <w:t>o y acepto</w:t>
      </w:r>
      <w:r w:rsidR="001B4918" w:rsidRPr="00585BA9">
        <w:rPr>
          <w:rFonts w:ascii="Arial" w:hAnsi="Arial" w:cs="Arial"/>
          <w:sz w:val="18"/>
          <w:szCs w:val="18"/>
        </w:rPr>
        <w:t>,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381042A" w14:textId="77777777" w:rsidR="001B4918" w:rsidRPr="00585BA9" w:rsidRDefault="001B4918" w:rsidP="000E6607">
      <w:pPr>
        <w:pStyle w:val="Prrafodelista"/>
        <w:numPr>
          <w:ilvl w:val="0"/>
          <w:numId w:val="4"/>
        </w:numPr>
        <w:spacing w:after="0" w:line="240" w:lineRule="auto"/>
        <w:jc w:val="both"/>
        <w:rPr>
          <w:rFonts w:ascii="Arial" w:hAnsi="Arial" w:cs="Arial"/>
          <w:sz w:val="18"/>
          <w:szCs w:val="18"/>
        </w:rPr>
      </w:pPr>
      <w:r w:rsidRPr="00585BA9">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EB21B00" w14:textId="77777777" w:rsidR="00FA4E47" w:rsidRPr="00585BA9" w:rsidRDefault="00FA4E47" w:rsidP="00FA4E47">
      <w:pPr>
        <w:spacing w:after="0" w:line="240" w:lineRule="auto"/>
        <w:jc w:val="both"/>
        <w:rPr>
          <w:rFonts w:ascii="Arial" w:hAnsi="Arial" w:cs="Arial"/>
          <w:sz w:val="18"/>
          <w:szCs w:val="18"/>
        </w:rPr>
      </w:pPr>
    </w:p>
    <w:p w14:paraId="3B93F767" w14:textId="77777777" w:rsidR="001B4918" w:rsidRPr="00585BA9" w:rsidRDefault="001B4918" w:rsidP="000E6607">
      <w:pPr>
        <w:numPr>
          <w:ilvl w:val="0"/>
          <w:numId w:val="4"/>
        </w:numPr>
        <w:spacing w:after="0" w:line="240" w:lineRule="auto"/>
        <w:jc w:val="both"/>
        <w:rPr>
          <w:rFonts w:ascii="Arial" w:hAnsi="Arial" w:cs="Arial"/>
          <w:sz w:val="18"/>
          <w:szCs w:val="18"/>
        </w:rPr>
      </w:pPr>
      <w:r w:rsidRPr="00585BA9">
        <w:rPr>
          <w:rFonts w:ascii="Arial" w:hAnsi="Arial" w:cs="Arial"/>
          <w:sz w:val="18"/>
          <w:szCs w:val="18"/>
        </w:rPr>
        <w:t>Que me obligo a suministrar a solicitud de</w:t>
      </w:r>
      <w:r w:rsidR="00C76035" w:rsidRPr="00585BA9">
        <w:rPr>
          <w:rFonts w:ascii="Arial" w:hAnsi="Arial" w:cs="Arial"/>
          <w:sz w:val="18"/>
          <w:szCs w:val="18"/>
        </w:rPr>
        <w:t xml:space="preserve">l </w:t>
      </w:r>
      <w:r w:rsidR="00974ECE" w:rsidRPr="00585BA9">
        <w:rPr>
          <w:rFonts w:ascii="Arial" w:hAnsi="Arial" w:cs="Arial"/>
          <w:sz w:val="18"/>
          <w:szCs w:val="18"/>
        </w:rPr>
        <w:t xml:space="preserve">HOSPITAL CENTRAL DE LA POLICIA NACIONAL </w:t>
      </w:r>
      <w:r w:rsidRPr="00585BA9">
        <w:rPr>
          <w:rFonts w:ascii="Arial" w:hAnsi="Arial" w:cs="Arial"/>
          <w:sz w:val="18"/>
          <w:szCs w:val="18"/>
        </w:rPr>
        <w:t>cualquier información necesaria para la correcta evaluación de esta propuesta, dentro de los términos que al efecto determine esa entidad.</w:t>
      </w:r>
    </w:p>
    <w:p w14:paraId="7592BFF2" w14:textId="77777777" w:rsidR="008F2220" w:rsidRPr="00585BA9" w:rsidRDefault="008F2220" w:rsidP="000E6607">
      <w:pPr>
        <w:numPr>
          <w:ilvl w:val="0"/>
          <w:numId w:val="4"/>
        </w:numPr>
        <w:spacing w:after="0" w:line="240" w:lineRule="auto"/>
        <w:ind w:left="426" w:hanging="426"/>
        <w:jc w:val="both"/>
        <w:rPr>
          <w:rFonts w:ascii="Arial" w:hAnsi="Arial" w:cs="Arial"/>
          <w:sz w:val="18"/>
          <w:szCs w:val="18"/>
        </w:rPr>
      </w:pPr>
      <w:r w:rsidRPr="00585BA9">
        <w:rPr>
          <w:rFonts w:ascii="Arial" w:hAnsi="Arial" w:cs="Arial"/>
          <w:sz w:val="18"/>
          <w:szCs w:val="18"/>
        </w:rPr>
        <w:t xml:space="preserve">Aceptamos recibir notificaciones </w:t>
      </w:r>
      <w:proofErr w:type="gramStart"/>
      <w:r w:rsidRPr="00585BA9">
        <w:rPr>
          <w:rFonts w:ascii="Arial" w:hAnsi="Arial" w:cs="Arial"/>
          <w:sz w:val="18"/>
          <w:szCs w:val="18"/>
        </w:rPr>
        <w:t>en :</w:t>
      </w:r>
      <w:proofErr w:type="gramEnd"/>
      <w:r w:rsidRPr="00585BA9">
        <w:rPr>
          <w:rFonts w:ascii="Arial" w:hAnsi="Arial" w:cs="Arial"/>
          <w:sz w:val="18"/>
          <w:szCs w:val="18"/>
        </w:rPr>
        <w:t xml:space="preserve"> </w:t>
      </w:r>
    </w:p>
    <w:p w14:paraId="19DAA47F" w14:textId="77777777" w:rsidR="008F2220" w:rsidRPr="00585BA9" w:rsidRDefault="008F2220" w:rsidP="00691483">
      <w:pPr>
        <w:pStyle w:val="Prrafodelista"/>
        <w:spacing w:after="0" w:line="240" w:lineRule="auto"/>
        <w:rPr>
          <w:rFonts w:ascii="Arial" w:hAnsi="Arial" w:cs="Arial"/>
          <w:sz w:val="17"/>
          <w:szCs w:val="17"/>
        </w:rPr>
      </w:pPr>
    </w:p>
    <w:p w14:paraId="73E56018" w14:textId="77777777" w:rsidR="008F2220" w:rsidRPr="00585BA9" w:rsidRDefault="008F2220" w:rsidP="008F2187">
      <w:pPr>
        <w:pStyle w:val="Prrafodelista"/>
        <w:spacing w:after="0" w:line="240" w:lineRule="auto"/>
        <w:ind w:hanging="294"/>
        <w:rPr>
          <w:rFonts w:ascii="Arial" w:hAnsi="Arial" w:cs="Arial"/>
          <w:sz w:val="18"/>
          <w:szCs w:val="18"/>
        </w:rPr>
      </w:pPr>
      <w:r w:rsidRPr="00585BA9">
        <w:rPr>
          <w:rFonts w:ascii="Arial" w:hAnsi="Arial" w:cs="Arial"/>
          <w:sz w:val="18"/>
          <w:szCs w:val="18"/>
        </w:rPr>
        <w:t xml:space="preserve">Dirección de Sede Administrativa ___________________________________ </w:t>
      </w:r>
    </w:p>
    <w:p w14:paraId="0FDC1E05" w14:textId="7913D9AD" w:rsidR="00F40275" w:rsidRPr="00585BA9" w:rsidRDefault="008F2220" w:rsidP="008F2187">
      <w:pPr>
        <w:pStyle w:val="Prrafodelista"/>
        <w:spacing w:after="0" w:line="240" w:lineRule="auto"/>
        <w:ind w:hanging="294"/>
        <w:rPr>
          <w:rFonts w:ascii="Arial" w:hAnsi="Arial" w:cs="Arial"/>
          <w:sz w:val="18"/>
          <w:szCs w:val="18"/>
        </w:rPr>
      </w:pPr>
      <w:r w:rsidRPr="00585BA9">
        <w:rPr>
          <w:rFonts w:ascii="Arial" w:hAnsi="Arial" w:cs="Arial"/>
          <w:sz w:val="18"/>
          <w:szCs w:val="18"/>
        </w:rPr>
        <w:t>E-MAIL _____________________________ y ________________</w:t>
      </w:r>
      <w:r w:rsidR="008F2187" w:rsidRPr="00585BA9">
        <w:rPr>
          <w:rFonts w:ascii="Arial" w:hAnsi="Arial" w:cs="Arial"/>
          <w:sz w:val="18"/>
          <w:szCs w:val="18"/>
        </w:rPr>
        <w:t>ce</w:t>
      </w:r>
      <w:r w:rsidRPr="00585BA9">
        <w:rPr>
          <w:rFonts w:ascii="Arial" w:hAnsi="Arial" w:cs="Arial"/>
          <w:sz w:val="18"/>
          <w:szCs w:val="18"/>
        </w:rPr>
        <w:t>lular ________________________</w:t>
      </w:r>
    </w:p>
    <w:p w14:paraId="0A7861D6" w14:textId="77777777" w:rsidR="001B4918" w:rsidRPr="00585BA9" w:rsidRDefault="001B4918" w:rsidP="000E6607">
      <w:pPr>
        <w:pStyle w:val="Piedepgina"/>
        <w:numPr>
          <w:ilvl w:val="0"/>
          <w:numId w:val="4"/>
        </w:numPr>
        <w:tabs>
          <w:tab w:val="clear" w:pos="4419"/>
          <w:tab w:val="clear" w:pos="8838"/>
        </w:tabs>
        <w:spacing w:after="0" w:line="240" w:lineRule="auto"/>
        <w:jc w:val="both"/>
        <w:rPr>
          <w:rFonts w:ascii="Arial" w:hAnsi="Arial" w:cs="Arial"/>
          <w:sz w:val="18"/>
          <w:szCs w:val="18"/>
        </w:rPr>
      </w:pPr>
      <w:r w:rsidRPr="00585BA9">
        <w:rPr>
          <w:rFonts w:ascii="Arial" w:hAnsi="Arial" w:cs="Arial"/>
          <w:sz w:val="18"/>
          <w:szCs w:val="18"/>
        </w:rPr>
        <w:t>Que no nos hallamos relacionados en el Boletín de Responsables Fiscales (artículo 60 Ley 610 de 2000).</w:t>
      </w:r>
    </w:p>
    <w:p w14:paraId="198F2F4C" w14:textId="77777777" w:rsidR="001B4918" w:rsidRPr="00585BA9" w:rsidRDefault="001B4918" w:rsidP="000E6607">
      <w:pPr>
        <w:pStyle w:val="Piedepgina"/>
        <w:numPr>
          <w:ilvl w:val="0"/>
          <w:numId w:val="4"/>
        </w:numPr>
        <w:tabs>
          <w:tab w:val="clear" w:pos="4419"/>
          <w:tab w:val="clear" w:pos="8838"/>
        </w:tabs>
        <w:spacing w:after="0" w:line="240" w:lineRule="auto"/>
        <w:jc w:val="both"/>
        <w:rPr>
          <w:rFonts w:ascii="Arial" w:hAnsi="Arial" w:cs="Arial"/>
          <w:sz w:val="18"/>
          <w:szCs w:val="18"/>
        </w:rPr>
      </w:pPr>
      <w:r w:rsidRPr="00585BA9">
        <w:rPr>
          <w:rFonts w:ascii="Arial" w:hAnsi="Arial" w:cs="Arial"/>
          <w:sz w:val="18"/>
          <w:szCs w:val="18"/>
        </w:rPr>
        <w:t xml:space="preserve">Que la vigencia de la presente oferta es de </w:t>
      </w:r>
      <w:r w:rsidR="008F2220" w:rsidRPr="00585BA9">
        <w:rPr>
          <w:rFonts w:ascii="Arial" w:hAnsi="Arial" w:cs="Arial"/>
          <w:sz w:val="18"/>
          <w:szCs w:val="18"/>
        </w:rPr>
        <w:t xml:space="preserve">cuatro (4) </w:t>
      </w:r>
      <w:r w:rsidRPr="00585BA9">
        <w:rPr>
          <w:rFonts w:ascii="Arial" w:hAnsi="Arial" w:cs="Arial"/>
          <w:sz w:val="18"/>
          <w:szCs w:val="18"/>
        </w:rPr>
        <w:t>meses, contados a partir de la presentación de la misma.</w:t>
      </w:r>
    </w:p>
    <w:p w14:paraId="630249FE" w14:textId="77777777" w:rsidR="001B4918" w:rsidRPr="00585BA9" w:rsidRDefault="001B4918" w:rsidP="00691483">
      <w:pPr>
        <w:spacing w:after="0" w:line="240" w:lineRule="auto"/>
        <w:ind w:right="-57"/>
        <w:jc w:val="both"/>
        <w:rPr>
          <w:rFonts w:ascii="Arial" w:hAnsi="Arial" w:cs="Arial"/>
          <w:sz w:val="18"/>
          <w:szCs w:val="18"/>
        </w:rPr>
      </w:pPr>
      <w:r w:rsidRPr="00585BA9">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7155422D" w14:textId="77777777" w:rsidR="001B4918" w:rsidRPr="00585BA9" w:rsidRDefault="001B4918" w:rsidP="00691483">
      <w:pPr>
        <w:autoSpaceDE w:val="0"/>
        <w:autoSpaceDN w:val="0"/>
        <w:adjustRightInd w:val="0"/>
        <w:spacing w:after="0" w:line="240" w:lineRule="auto"/>
        <w:jc w:val="both"/>
        <w:rPr>
          <w:rFonts w:ascii="Arial" w:hAnsi="Arial" w:cs="Arial"/>
          <w:sz w:val="18"/>
          <w:szCs w:val="18"/>
        </w:rPr>
      </w:pPr>
    </w:p>
    <w:p w14:paraId="6ED8A6CA"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Nombre del proponente; ____________________________</w:t>
      </w:r>
    </w:p>
    <w:p w14:paraId="088389B3"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NIT o C.C.</w:t>
      </w:r>
      <w:r w:rsidRPr="00585BA9">
        <w:rPr>
          <w:rFonts w:ascii="Arial" w:hAnsi="Arial" w:cs="Arial"/>
          <w:bCs/>
          <w:sz w:val="18"/>
          <w:szCs w:val="18"/>
        </w:rPr>
        <w:tab/>
        <w:t>___________________________________</w:t>
      </w:r>
    </w:p>
    <w:p w14:paraId="39464450"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 xml:space="preserve">Nombre del </w:t>
      </w:r>
      <w:proofErr w:type="gramStart"/>
      <w:r w:rsidRPr="00585BA9">
        <w:rPr>
          <w:rFonts w:ascii="Arial" w:hAnsi="Arial" w:cs="Arial"/>
          <w:bCs/>
          <w:sz w:val="18"/>
          <w:szCs w:val="18"/>
        </w:rPr>
        <w:t>representante  legal</w:t>
      </w:r>
      <w:proofErr w:type="gramEnd"/>
      <w:r w:rsidRPr="00585BA9">
        <w:rPr>
          <w:rFonts w:ascii="Arial" w:hAnsi="Arial" w:cs="Arial"/>
          <w:bCs/>
          <w:sz w:val="18"/>
          <w:szCs w:val="18"/>
        </w:rPr>
        <w:t>; _____________________</w:t>
      </w:r>
    </w:p>
    <w:p w14:paraId="57B771F3"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Cedula; _________________________________________</w:t>
      </w:r>
    </w:p>
    <w:p w14:paraId="339B5CA8"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Firma del representante legal: _______________________</w:t>
      </w:r>
    </w:p>
    <w:p w14:paraId="6A3E69A7" w14:textId="77777777" w:rsidR="0059651B" w:rsidRPr="00585BA9" w:rsidRDefault="0059651B" w:rsidP="00691483">
      <w:pPr>
        <w:spacing w:after="0" w:line="240" w:lineRule="auto"/>
        <w:rPr>
          <w:rFonts w:ascii="Arial" w:hAnsi="Arial" w:cs="Arial"/>
          <w:bCs/>
          <w:sz w:val="18"/>
          <w:szCs w:val="18"/>
        </w:rPr>
      </w:pPr>
      <w:r w:rsidRPr="00585BA9">
        <w:rPr>
          <w:rFonts w:ascii="Arial" w:hAnsi="Arial" w:cs="Arial"/>
          <w:bCs/>
          <w:sz w:val="18"/>
          <w:szCs w:val="18"/>
        </w:rPr>
        <w:t>Dirección; _______________________________________</w:t>
      </w:r>
    </w:p>
    <w:p w14:paraId="77681696" w14:textId="77777777" w:rsidR="0059651B" w:rsidRPr="00585BA9" w:rsidRDefault="0059651B" w:rsidP="00691483">
      <w:pPr>
        <w:spacing w:after="0" w:line="240" w:lineRule="auto"/>
        <w:rPr>
          <w:rFonts w:ascii="Arial" w:hAnsi="Arial" w:cs="Arial"/>
          <w:bCs/>
          <w:sz w:val="18"/>
          <w:szCs w:val="18"/>
          <w:lang w:val="pt-BR"/>
        </w:rPr>
      </w:pPr>
      <w:r w:rsidRPr="00585BA9">
        <w:rPr>
          <w:rFonts w:ascii="Arial" w:hAnsi="Arial" w:cs="Arial"/>
          <w:bCs/>
          <w:sz w:val="18"/>
          <w:szCs w:val="18"/>
          <w:lang w:val="pt-BR"/>
        </w:rPr>
        <w:t>Telefono; _______________________________________</w:t>
      </w:r>
    </w:p>
    <w:p w14:paraId="6F378069" w14:textId="77777777" w:rsidR="007E7808" w:rsidRPr="00585BA9" w:rsidRDefault="0059651B" w:rsidP="00691483">
      <w:pPr>
        <w:pStyle w:val="Textoindependiente"/>
        <w:spacing w:after="0" w:line="240" w:lineRule="auto"/>
        <w:jc w:val="left"/>
        <w:rPr>
          <w:b/>
          <w:bCs/>
          <w:sz w:val="18"/>
          <w:szCs w:val="18"/>
          <w:lang w:val="pt-BR"/>
        </w:rPr>
      </w:pPr>
      <w:r w:rsidRPr="00585BA9">
        <w:rPr>
          <w:bCs/>
          <w:sz w:val="18"/>
          <w:szCs w:val="18"/>
          <w:lang w:val="pt-BR"/>
        </w:rPr>
        <w:t>E-mail; _________________________________________</w:t>
      </w:r>
    </w:p>
    <w:p w14:paraId="5B879F9D" w14:textId="77777777" w:rsidR="00B37679" w:rsidRPr="00585BA9" w:rsidRDefault="00B37679" w:rsidP="00691483">
      <w:pPr>
        <w:pStyle w:val="Textoindependiente"/>
        <w:spacing w:after="0" w:line="240" w:lineRule="auto"/>
        <w:rPr>
          <w:b/>
          <w:sz w:val="22"/>
          <w:lang w:val="pt-BR"/>
        </w:rPr>
      </w:pPr>
      <w:r w:rsidRPr="00585BA9">
        <w:rPr>
          <w:b/>
          <w:bCs/>
          <w:sz w:val="22"/>
          <w:lang w:val="pt-BR"/>
        </w:rPr>
        <w:lastRenderedPageBreak/>
        <w:t>FORMULARIO No. 2</w:t>
      </w:r>
      <w:r w:rsidRPr="00585BA9">
        <w:rPr>
          <w:b/>
          <w:sz w:val="22"/>
          <w:lang w:val="pt-BR"/>
        </w:rPr>
        <w:t xml:space="preserve"> </w:t>
      </w:r>
    </w:p>
    <w:p w14:paraId="7D032752" w14:textId="77777777" w:rsidR="00B37679" w:rsidRPr="00585BA9" w:rsidRDefault="00B37679" w:rsidP="00691483">
      <w:pPr>
        <w:spacing w:after="0" w:line="240" w:lineRule="auto"/>
        <w:jc w:val="center"/>
        <w:rPr>
          <w:rFonts w:ascii="Arial" w:hAnsi="Arial" w:cs="Arial"/>
          <w:b/>
          <w:bCs/>
        </w:rPr>
      </w:pPr>
      <w:r w:rsidRPr="00585BA9">
        <w:rPr>
          <w:rFonts w:ascii="Arial" w:hAnsi="Arial" w:cs="Arial"/>
          <w:b/>
          <w:bCs/>
        </w:rPr>
        <w:t>ORIGEN LÍCITO DE LOS RECURSOS</w:t>
      </w:r>
    </w:p>
    <w:p w14:paraId="7D085F8F" w14:textId="77777777" w:rsidR="00B37679" w:rsidRPr="00585BA9" w:rsidRDefault="00B37679" w:rsidP="00691483">
      <w:pPr>
        <w:spacing w:after="0" w:line="240" w:lineRule="auto"/>
        <w:jc w:val="center"/>
        <w:rPr>
          <w:rFonts w:ascii="Arial" w:hAnsi="Arial" w:cs="Arial"/>
          <w:b/>
          <w:bCs/>
        </w:rPr>
      </w:pPr>
    </w:p>
    <w:p w14:paraId="4CB28185" w14:textId="2CEF2825" w:rsidR="00B37679" w:rsidRPr="00585BA9" w:rsidRDefault="00B37679" w:rsidP="00691483">
      <w:pPr>
        <w:spacing w:after="0" w:line="240" w:lineRule="auto"/>
        <w:jc w:val="center"/>
        <w:rPr>
          <w:rFonts w:ascii="Arial" w:hAnsi="Arial" w:cs="Arial"/>
          <w:bCs/>
        </w:rPr>
      </w:pPr>
      <w:r w:rsidRPr="00585BA9">
        <w:rPr>
          <w:rFonts w:ascii="Arial" w:hAnsi="Arial" w:cs="Arial"/>
          <w:bCs/>
        </w:rPr>
        <w:t xml:space="preserve">Proceso de </w:t>
      </w:r>
      <w:r w:rsidR="00DB7643" w:rsidRPr="00585BA9">
        <w:rPr>
          <w:rFonts w:ascii="Arial" w:hAnsi="Arial" w:cs="Arial"/>
          <w:bCs/>
        </w:rPr>
        <w:t>c</w:t>
      </w:r>
      <w:r w:rsidRPr="00585BA9">
        <w:rPr>
          <w:rFonts w:ascii="Arial" w:hAnsi="Arial" w:cs="Arial"/>
          <w:bCs/>
        </w:rPr>
        <w:t xml:space="preserve">ontratación </w:t>
      </w:r>
      <w:r w:rsidR="00DE26DE" w:rsidRPr="00585BA9">
        <w:rPr>
          <w:rFonts w:ascii="Arial" w:hAnsi="Arial" w:cs="Arial"/>
          <w:bCs/>
        </w:rPr>
        <w:t>PN-HOCEN SA 0</w:t>
      </w:r>
      <w:r w:rsidR="00D62DDF" w:rsidRPr="00585BA9">
        <w:rPr>
          <w:rFonts w:ascii="Arial" w:hAnsi="Arial" w:cs="Arial"/>
          <w:bCs/>
        </w:rPr>
        <w:t>2</w:t>
      </w:r>
      <w:r w:rsidR="00407876" w:rsidRPr="00585BA9">
        <w:rPr>
          <w:rFonts w:ascii="Arial" w:hAnsi="Arial" w:cs="Arial"/>
          <w:bCs/>
        </w:rPr>
        <w:t>1</w:t>
      </w:r>
      <w:r w:rsidR="00DE26DE" w:rsidRPr="00585BA9">
        <w:rPr>
          <w:rFonts w:ascii="Arial" w:hAnsi="Arial" w:cs="Arial"/>
          <w:bCs/>
        </w:rPr>
        <w:t xml:space="preserve"> 2020</w:t>
      </w:r>
    </w:p>
    <w:p w14:paraId="771FA454" w14:textId="77777777" w:rsidR="00B37679" w:rsidRPr="00585BA9" w:rsidRDefault="00B37679" w:rsidP="00691483">
      <w:pPr>
        <w:spacing w:after="0" w:line="240" w:lineRule="auto"/>
        <w:jc w:val="center"/>
        <w:rPr>
          <w:rFonts w:ascii="Arial" w:hAnsi="Arial" w:cs="Arial"/>
          <w:bCs/>
        </w:rPr>
      </w:pPr>
    </w:p>
    <w:p w14:paraId="0EF9A954" w14:textId="77777777" w:rsidR="00B21E93" w:rsidRPr="00585BA9" w:rsidRDefault="00B21E93" w:rsidP="00691483">
      <w:pPr>
        <w:spacing w:after="0" w:line="240" w:lineRule="auto"/>
        <w:jc w:val="center"/>
        <w:rPr>
          <w:rFonts w:ascii="Arial" w:hAnsi="Arial" w:cs="Arial"/>
          <w:bCs/>
        </w:rPr>
      </w:pPr>
    </w:p>
    <w:p w14:paraId="7E6D348E" w14:textId="77777777" w:rsidR="00B37679" w:rsidRPr="00585BA9" w:rsidRDefault="00B37679" w:rsidP="00691483">
      <w:pPr>
        <w:spacing w:after="0" w:line="240" w:lineRule="auto"/>
        <w:rPr>
          <w:rFonts w:ascii="Arial" w:hAnsi="Arial" w:cs="Arial"/>
          <w:bCs/>
        </w:rPr>
      </w:pPr>
      <w:r w:rsidRPr="00585BA9">
        <w:rPr>
          <w:rFonts w:ascii="Arial" w:hAnsi="Arial" w:cs="Arial"/>
          <w:bCs/>
        </w:rPr>
        <w:t>Bog</w:t>
      </w:r>
      <w:r w:rsidR="00BD59E6" w:rsidRPr="00585BA9">
        <w:rPr>
          <w:rFonts w:ascii="Arial" w:hAnsi="Arial" w:cs="Arial"/>
          <w:bCs/>
        </w:rPr>
        <w:t>otá, D.C.,   __ __ ___</w:t>
      </w:r>
      <w:proofErr w:type="gramStart"/>
      <w:r w:rsidR="00BD59E6" w:rsidRPr="00585BA9">
        <w:rPr>
          <w:rFonts w:ascii="Arial" w:hAnsi="Arial" w:cs="Arial"/>
          <w:bCs/>
        </w:rPr>
        <w:t>_  de</w:t>
      </w:r>
      <w:proofErr w:type="gramEnd"/>
      <w:r w:rsidR="00BD59E6" w:rsidRPr="00585BA9">
        <w:rPr>
          <w:rFonts w:ascii="Arial" w:hAnsi="Arial" w:cs="Arial"/>
          <w:bCs/>
        </w:rPr>
        <w:t xml:space="preserve"> 2020</w:t>
      </w:r>
    </w:p>
    <w:p w14:paraId="3E862306" w14:textId="77777777" w:rsidR="00B37679" w:rsidRPr="00585BA9" w:rsidRDefault="00B37679" w:rsidP="00691483">
      <w:pPr>
        <w:spacing w:after="0" w:line="240" w:lineRule="auto"/>
        <w:jc w:val="center"/>
        <w:rPr>
          <w:rFonts w:ascii="Arial" w:hAnsi="Arial" w:cs="Arial"/>
          <w:bCs/>
        </w:rPr>
      </w:pPr>
    </w:p>
    <w:p w14:paraId="3AFA6556" w14:textId="77777777" w:rsidR="00330F97" w:rsidRPr="00585BA9" w:rsidRDefault="00330F97" w:rsidP="00691483">
      <w:pPr>
        <w:spacing w:after="0" w:line="240" w:lineRule="auto"/>
        <w:jc w:val="center"/>
        <w:rPr>
          <w:rFonts w:ascii="Arial" w:hAnsi="Arial" w:cs="Arial"/>
          <w:bCs/>
        </w:rPr>
      </w:pPr>
    </w:p>
    <w:p w14:paraId="4B2C129A" w14:textId="77777777" w:rsidR="00B37679" w:rsidRPr="00585BA9" w:rsidRDefault="00B37679" w:rsidP="00691483">
      <w:pPr>
        <w:spacing w:after="0" w:line="240" w:lineRule="auto"/>
        <w:rPr>
          <w:rFonts w:ascii="Arial" w:hAnsi="Arial" w:cs="Arial"/>
          <w:bCs/>
        </w:rPr>
      </w:pPr>
      <w:r w:rsidRPr="00585BA9">
        <w:rPr>
          <w:rFonts w:ascii="Arial" w:hAnsi="Arial" w:cs="Arial"/>
          <w:bCs/>
        </w:rPr>
        <w:t xml:space="preserve">Señores  </w:t>
      </w:r>
    </w:p>
    <w:p w14:paraId="74D286D8" w14:textId="77777777" w:rsidR="00B37679" w:rsidRPr="00585BA9" w:rsidRDefault="00B37679" w:rsidP="00691483">
      <w:pPr>
        <w:spacing w:after="0" w:line="240" w:lineRule="auto"/>
        <w:rPr>
          <w:rFonts w:ascii="Arial" w:hAnsi="Arial" w:cs="Arial"/>
          <w:bCs/>
        </w:rPr>
      </w:pPr>
      <w:r w:rsidRPr="00585BA9">
        <w:rPr>
          <w:rFonts w:ascii="Arial" w:hAnsi="Arial" w:cs="Arial"/>
          <w:bCs/>
        </w:rPr>
        <w:t xml:space="preserve">POLICIA NACIONAL – DIRECCION DE SANIDAD – HOSPITAL CENTRAL   </w:t>
      </w:r>
    </w:p>
    <w:p w14:paraId="4B8BF1B2" w14:textId="77777777" w:rsidR="00B37679" w:rsidRPr="00585BA9" w:rsidRDefault="00B37679" w:rsidP="00691483">
      <w:pPr>
        <w:spacing w:after="0" w:line="240" w:lineRule="auto"/>
        <w:rPr>
          <w:rFonts w:ascii="Arial" w:hAnsi="Arial" w:cs="Arial"/>
          <w:bCs/>
        </w:rPr>
      </w:pPr>
      <w:r w:rsidRPr="00585BA9">
        <w:rPr>
          <w:rFonts w:ascii="Arial" w:hAnsi="Arial" w:cs="Arial"/>
          <w:bCs/>
        </w:rPr>
        <w:t>Bogotá</w:t>
      </w:r>
    </w:p>
    <w:p w14:paraId="52C422CA" w14:textId="77777777" w:rsidR="00B37679" w:rsidRPr="00585BA9" w:rsidRDefault="00B37679" w:rsidP="00691483">
      <w:pPr>
        <w:spacing w:after="0" w:line="240" w:lineRule="auto"/>
        <w:jc w:val="center"/>
        <w:rPr>
          <w:rFonts w:ascii="Arial" w:hAnsi="Arial" w:cs="Arial"/>
          <w:b/>
          <w:bCs/>
        </w:rPr>
      </w:pPr>
    </w:p>
    <w:p w14:paraId="49777327" w14:textId="77777777" w:rsidR="00330F97" w:rsidRPr="00585BA9" w:rsidRDefault="00330F97" w:rsidP="00691483">
      <w:pPr>
        <w:spacing w:after="0" w:line="240" w:lineRule="auto"/>
        <w:jc w:val="center"/>
        <w:rPr>
          <w:rFonts w:ascii="Arial" w:hAnsi="Arial" w:cs="Arial"/>
          <w:b/>
          <w:bCs/>
        </w:rPr>
      </w:pPr>
    </w:p>
    <w:p w14:paraId="06897BDC" w14:textId="77777777" w:rsidR="00B37679" w:rsidRPr="00585BA9" w:rsidRDefault="00B37679" w:rsidP="00691483">
      <w:pPr>
        <w:spacing w:after="0" w:line="240" w:lineRule="auto"/>
        <w:jc w:val="both"/>
        <w:rPr>
          <w:rFonts w:ascii="Arial" w:hAnsi="Arial" w:cs="Arial"/>
          <w:b/>
          <w:bCs/>
        </w:rPr>
      </w:pPr>
    </w:p>
    <w:p w14:paraId="63614E7B" w14:textId="59CE2956" w:rsidR="00B37679" w:rsidRPr="00585BA9" w:rsidRDefault="00B37679" w:rsidP="00691483">
      <w:pPr>
        <w:spacing w:after="0" w:line="240" w:lineRule="auto"/>
        <w:ind w:right="107"/>
        <w:jc w:val="both"/>
        <w:rPr>
          <w:rFonts w:ascii="Arial" w:hAnsi="Arial" w:cs="Arial"/>
          <w:b/>
          <w:bCs/>
          <w:lang w:val="es-MX"/>
        </w:rPr>
      </w:pPr>
      <w:r w:rsidRPr="00585BA9">
        <w:rPr>
          <w:rFonts w:ascii="Arial" w:hAnsi="Arial" w:cs="Arial"/>
          <w:bCs/>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585BA9">
        <w:rPr>
          <w:rFonts w:ascii="Arial" w:hAnsi="Arial" w:cs="Arial"/>
          <w:bCs/>
          <w:iCs/>
        </w:rPr>
        <w:t>Nit</w:t>
      </w:r>
      <w:proofErr w:type="spellEnd"/>
      <w:r w:rsidRPr="00585BA9">
        <w:rPr>
          <w:rFonts w:ascii="Arial" w:hAnsi="Arial" w:cs="Arial"/>
          <w:bCs/>
          <w:iCs/>
        </w:rPr>
        <w:t xml:space="preserve">. _________________________, así como el patrimonio de cada uno de los socios, que se destinaran para el desarrollo del proceso de CONTRATACION SELECCIÓN ABREVIADA – </w:t>
      </w:r>
      <w:r w:rsidR="00C17D2C" w:rsidRPr="00585BA9">
        <w:rPr>
          <w:rFonts w:ascii="Arial" w:hAnsi="Arial" w:cs="Arial"/>
          <w:bCs/>
          <w:iCs/>
        </w:rPr>
        <w:t xml:space="preserve">SUBASTA </w:t>
      </w:r>
      <w:proofErr w:type="gramStart"/>
      <w:r w:rsidR="00C17D2C" w:rsidRPr="00585BA9">
        <w:rPr>
          <w:rFonts w:ascii="Arial" w:hAnsi="Arial" w:cs="Arial"/>
          <w:bCs/>
          <w:iCs/>
        </w:rPr>
        <w:t>INVERSA</w:t>
      </w:r>
      <w:r w:rsidRPr="00585BA9">
        <w:rPr>
          <w:rFonts w:ascii="Arial" w:hAnsi="Arial" w:cs="Arial"/>
          <w:bCs/>
          <w:iCs/>
        </w:rPr>
        <w:t xml:space="preserve">  </w:t>
      </w:r>
      <w:r w:rsidR="00DE26DE" w:rsidRPr="00585BA9">
        <w:rPr>
          <w:rFonts w:ascii="Arial" w:hAnsi="Arial" w:cs="Arial"/>
          <w:b/>
          <w:bCs/>
        </w:rPr>
        <w:t>PN</w:t>
      </w:r>
      <w:proofErr w:type="gramEnd"/>
      <w:r w:rsidR="00DE26DE" w:rsidRPr="00585BA9">
        <w:rPr>
          <w:rFonts w:ascii="Arial" w:hAnsi="Arial" w:cs="Arial"/>
          <w:b/>
          <w:bCs/>
        </w:rPr>
        <w:t>-HOCEN SA 0</w:t>
      </w:r>
      <w:r w:rsidR="00015570" w:rsidRPr="00585BA9">
        <w:rPr>
          <w:rFonts w:ascii="Arial" w:hAnsi="Arial" w:cs="Arial"/>
          <w:b/>
          <w:bCs/>
        </w:rPr>
        <w:t>2</w:t>
      </w:r>
      <w:r w:rsidR="00407876" w:rsidRPr="00585BA9">
        <w:rPr>
          <w:rFonts w:ascii="Arial" w:hAnsi="Arial" w:cs="Arial"/>
          <w:b/>
          <w:bCs/>
        </w:rPr>
        <w:t>1</w:t>
      </w:r>
      <w:r w:rsidR="00DE26DE" w:rsidRPr="00585BA9">
        <w:rPr>
          <w:rFonts w:ascii="Arial" w:hAnsi="Arial" w:cs="Arial"/>
          <w:b/>
          <w:bCs/>
        </w:rPr>
        <w:t xml:space="preserve"> 2020</w:t>
      </w:r>
      <w:r w:rsidRPr="00585BA9">
        <w:rPr>
          <w:rFonts w:ascii="Arial" w:hAnsi="Arial" w:cs="Arial"/>
          <w:bCs/>
          <w:iCs/>
        </w:rPr>
        <w:t xml:space="preserve"> </w:t>
      </w:r>
      <w:r w:rsidR="00EE3E78" w:rsidRPr="00585BA9">
        <w:rPr>
          <w:rFonts w:ascii="Arial" w:hAnsi="Arial" w:cs="Arial"/>
          <w:bCs/>
          <w:iCs/>
        </w:rPr>
        <w:t xml:space="preserve">cuyo objeto es </w:t>
      </w:r>
      <w:r w:rsidR="00407876" w:rsidRPr="00585BA9">
        <w:rPr>
          <w:rFonts w:ascii="Arial" w:hAnsi="Arial" w:cs="Arial"/>
          <w:bCs/>
          <w:iCs/>
        </w:rPr>
        <w:t>e</w:t>
      </w:r>
      <w:r w:rsidR="00EE3E78" w:rsidRPr="00585BA9">
        <w:rPr>
          <w:rFonts w:ascii="Arial" w:hAnsi="Arial" w:cs="Arial"/>
          <w:bCs/>
          <w:iCs/>
        </w:rPr>
        <w:t>l</w:t>
      </w:r>
      <w:r w:rsidRPr="00585BA9">
        <w:rPr>
          <w:rFonts w:ascii="Arial" w:hAnsi="Arial" w:cs="Arial"/>
          <w:bCs/>
          <w:iCs/>
        </w:rPr>
        <w:t xml:space="preserve"> </w:t>
      </w:r>
      <w:r w:rsidR="00407876" w:rsidRPr="00585BA9">
        <w:rPr>
          <w:rFonts w:ascii="Arial" w:hAnsi="Arial" w:cs="Arial"/>
          <w:b/>
          <w:bCs/>
        </w:rPr>
        <w:t>SUMINISTRO DE  INSUMOS PARA EL SERVICIO DE CLÍNICA DE HERIDAS DEL HOSPITAL CENTRAL DE LA POLICÍA NACIONAL</w:t>
      </w:r>
      <w:r w:rsidR="003A2563" w:rsidRPr="00585BA9">
        <w:rPr>
          <w:rFonts w:ascii="Arial" w:hAnsi="Arial" w:cs="Arial"/>
          <w:b/>
          <w:bCs/>
          <w:lang w:val="es-MX"/>
        </w:rPr>
        <w:t xml:space="preserve">. </w:t>
      </w:r>
      <w:proofErr w:type="spellStart"/>
      <w:r w:rsidRPr="00585BA9">
        <w:rPr>
          <w:rFonts w:ascii="Arial" w:hAnsi="Arial" w:cs="Arial"/>
          <w:bCs/>
          <w:iCs/>
        </w:rPr>
        <w:t>rovienen</w:t>
      </w:r>
      <w:proofErr w:type="spellEnd"/>
      <w:r w:rsidRPr="00585BA9">
        <w:rPr>
          <w:rFonts w:ascii="Arial" w:hAnsi="Arial" w:cs="Arial"/>
          <w:bCs/>
          <w:iCs/>
        </w:rPr>
        <w:t xml:space="preserve"> de actividades licitas </w:t>
      </w:r>
      <w:r w:rsidRPr="00585BA9">
        <w:rPr>
          <w:rFonts w:ascii="Arial" w:hAnsi="Arial" w:cs="Arial"/>
          <w:bCs/>
        </w:rPr>
        <w:t>y que no estamos incluidos en listas nacionales o internacionales de lavado de activos</w:t>
      </w:r>
      <w:r w:rsidRPr="00585BA9">
        <w:rPr>
          <w:rFonts w:ascii="Arial" w:hAnsi="Arial" w:cs="Arial"/>
          <w:bCs/>
          <w:iCs/>
        </w:rPr>
        <w:t xml:space="preserve">. </w:t>
      </w:r>
    </w:p>
    <w:p w14:paraId="270CC14B" w14:textId="77777777" w:rsidR="00B37679" w:rsidRPr="00585BA9" w:rsidRDefault="00B37679" w:rsidP="00691483">
      <w:pPr>
        <w:spacing w:after="0" w:line="240" w:lineRule="auto"/>
        <w:jc w:val="both"/>
        <w:rPr>
          <w:rFonts w:ascii="Arial" w:hAnsi="Arial" w:cs="Arial"/>
          <w:bCs/>
        </w:rPr>
      </w:pPr>
    </w:p>
    <w:p w14:paraId="2F601058" w14:textId="77777777" w:rsidR="00B37679" w:rsidRPr="00585BA9" w:rsidRDefault="00B37679" w:rsidP="00691483">
      <w:pPr>
        <w:spacing w:after="0" w:line="240" w:lineRule="auto"/>
        <w:jc w:val="both"/>
        <w:rPr>
          <w:rFonts w:ascii="Arial" w:hAnsi="Arial" w:cs="Arial"/>
          <w:bCs/>
        </w:rPr>
      </w:pPr>
      <w:r w:rsidRPr="00585BA9">
        <w:rPr>
          <w:rFonts w:ascii="Arial" w:hAnsi="Arial" w:cs="Arial"/>
          <w:bCs/>
        </w:rPr>
        <w:t>Manifestación que se entiende prestada bajo la gravedad de juramento.</w:t>
      </w:r>
    </w:p>
    <w:p w14:paraId="135FDF5B" w14:textId="77777777" w:rsidR="00B37679" w:rsidRPr="00585BA9" w:rsidRDefault="00B37679" w:rsidP="00691483">
      <w:pPr>
        <w:spacing w:after="0" w:line="240" w:lineRule="auto"/>
        <w:jc w:val="both"/>
        <w:rPr>
          <w:rFonts w:ascii="Arial" w:hAnsi="Arial" w:cs="Arial"/>
          <w:bCs/>
        </w:rPr>
      </w:pPr>
    </w:p>
    <w:p w14:paraId="6008624D" w14:textId="77777777" w:rsidR="00B37679" w:rsidRPr="00585BA9" w:rsidRDefault="00B37679" w:rsidP="00691483">
      <w:pPr>
        <w:spacing w:after="0" w:line="240" w:lineRule="auto"/>
        <w:jc w:val="both"/>
        <w:rPr>
          <w:rFonts w:ascii="Arial" w:hAnsi="Arial" w:cs="Arial"/>
          <w:bCs/>
        </w:rPr>
      </w:pPr>
      <w:r w:rsidRPr="00585BA9">
        <w:rPr>
          <w:rFonts w:ascii="Arial" w:hAnsi="Arial" w:cs="Arial"/>
          <w:bCs/>
        </w:rPr>
        <w:t xml:space="preserve">Atentamente; </w:t>
      </w:r>
    </w:p>
    <w:p w14:paraId="3CAFFF50" w14:textId="77777777" w:rsidR="00B37679" w:rsidRPr="00585BA9" w:rsidRDefault="00B37679" w:rsidP="00691483">
      <w:pPr>
        <w:spacing w:after="0" w:line="240" w:lineRule="auto"/>
        <w:jc w:val="center"/>
        <w:rPr>
          <w:rFonts w:ascii="Arial" w:hAnsi="Arial" w:cs="Arial"/>
          <w:b/>
          <w:bCs/>
        </w:rPr>
      </w:pPr>
    </w:p>
    <w:p w14:paraId="46E263A6" w14:textId="77777777" w:rsidR="00B37679" w:rsidRPr="00585BA9" w:rsidRDefault="00B37679" w:rsidP="00691483">
      <w:pPr>
        <w:spacing w:after="0" w:line="240" w:lineRule="auto"/>
        <w:jc w:val="center"/>
        <w:rPr>
          <w:rFonts w:ascii="Arial" w:hAnsi="Arial" w:cs="Arial"/>
          <w:b/>
          <w:bCs/>
        </w:rPr>
      </w:pPr>
    </w:p>
    <w:p w14:paraId="7615AAFF" w14:textId="77777777" w:rsidR="00B37679" w:rsidRPr="00585BA9" w:rsidRDefault="00B37679" w:rsidP="00691483">
      <w:pPr>
        <w:spacing w:after="0" w:line="240" w:lineRule="auto"/>
        <w:jc w:val="center"/>
        <w:rPr>
          <w:rFonts w:ascii="Arial" w:hAnsi="Arial" w:cs="Arial"/>
          <w:b/>
          <w:bCs/>
        </w:rPr>
      </w:pPr>
    </w:p>
    <w:p w14:paraId="384DF4B8" w14:textId="77777777" w:rsidR="0059651B" w:rsidRPr="00585BA9" w:rsidRDefault="0059651B" w:rsidP="00691483">
      <w:pPr>
        <w:spacing w:after="0" w:line="240" w:lineRule="auto"/>
        <w:rPr>
          <w:rFonts w:ascii="Arial" w:hAnsi="Arial" w:cs="Arial"/>
          <w:bCs/>
        </w:rPr>
      </w:pPr>
      <w:r w:rsidRPr="00585BA9">
        <w:rPr>
          <w:rFonts w:ascii="Arial" w:hAnsi="Arial" w:cs="Arial"/>
          <w:bCs/>
        </w:rPr>
        <w:t>Nombre del proponente; ____________________________</w:t>
      </w:r>
    </w:p>
    <w:p w14:paraId="21B208E4" w14:textId="77777777" w:rsidR="0059651B" w:rsidRPr="00585BA9" w:rsidRDefault="0059651B" w:rsidP="00691483">
      <w:pPr>
        <w:spacing w:after="0" w:line="240" w:lineRule="auto"/>
        <w:rPr>
          <w:rFonts w:ascii="Arial" w:hAnsi="Arial" w:cs="Arial"/>
          <w:bCs/>
        </w:rPr>
      </w:pPr>
      <w:r w:rsidRPr="00585BA9">
        <w:rPr>
          <w:rFonts w:ascii="Arial" w:hAnsi="Arial" w:cs="Arial"/>
          <w:bCs/>
        </w:rPr>
        <w:t>NIT o C.C.</w:t>
      </w:r>
      <w:r w:rsidRPr="00585BA9">
        <w:rPr>
          <w:rFonts w:ascii="Arial" w:hAnsi="Arial" w:cs="Arial"/>
          <w:bCs/>
        </w:rPr>
        <w:tab/>
        <w:t>___________________________________</w:t>
      </w:r>
    </w:p>
    <w:p w14:paraId="460BE8B2" w14:textId="77777777" w:rsidR="0059651B" w:rsidRPr="00585BA9" w:rsidRDefault="0059651B" w:rsidP="00691483">
      <w:pPr>
        <w:spacing w:after="0" w:line="240" w:lineRule="auto"/>
        <w:rPr>
          <w:rFonts w:ascii="Arial" w:hAnsi="Arial" w:cs="Arial"/>
          <w:bCs/>
        </w:rPr>
      </w:pPr>
      <w:r w:rsidRPr="00585BA9">
        <w:rPr>
          <w:rFonts w:ascii="Arial" w:hAnsi="Arial" w:cs="Arial"/>
          <w:bCs/>
        </w:rPr>
        <w:t xml:space="preserve">Nombre del </w:t>
      </w:r>
      <w:proofErr w:type="gramStart"/>
      <w:r w:rsidRPr="00585BA9">
        <w:rPr>
          <w:rFonts w:ascii="Arial" w:hAnsi="Arial" w:cs="Arial"/>
          <w:bCs/>
        </w:rPr>
        <w:t>representante  legal</w:t>
      </w:r>
      <w:proofErr w:type="gramEnd"/>
      <w:r w:rsidRPr="00585BA9">
        <w:rPr>
          <w:rFonts w:ascii="Arial" w:hAnsi="Arial" w:cs="Arial"/>
          <w:bCs/>
        </w:rPr>
        <w:t>; _____________________</w:t>
      </w:r>
    </w:p>
    <w:p w14:paraId="51EAD4A5" w14:textId="77777777" w:rsidR="0059651B" w:rsidRPr="00585BA9" w:rsidRDefault="0059651B" w:rsidP="00691483">
      <w:pPr>
        <w:spacing w:after="0" w:line="240" w:lineRule="auto"/>
        <w:rPr>
          <w:rFonts w:ascii="Arial" w:hAnsi="Arial" w:cs="Arial"/>
          <w:bCs/>
        </w:rPr>
      </w:pPr>
      <w:r w:rsidRPr="00585BA9">
        <w:rPr>
          <w:rFonts w:ascii="Arial" w:hAnsi="Arial" w:cs="Arial"/>
          <w:bCs/>
        </w:rPr>
        <w:t>Cedula; _________________________________________</w:t>
      </w:r>
    </w:p>
    <w:p w14:paraId="38ECB1EE" w14:textId="77777777" w:rsidR="0059651B" w:rsidRPr="00585BA9" w:rsidRDefault="0059651B" w:rsidP="00691483">
      <w:pPr>
        <w:spacing w:after="0" w:line="240" w:lineRule="auto"/>
        <w:rPr>
          <w:rFonts w:ascii="Arial" w:hAnsi="Arial" w:cs="Arial"/>
          <w:bCs/>
        </w:rPr>
      </w:pPr>
      <w:r w:rsidRPr="00585BA9">
        <w:rPr>
          <w:rFonts w:ascii="Arial" w:hAnsi="Arial" w:cs="Arial"/>
          <w:bCs/>
        </w:rPr>
        <w:t>Firma del representante legal: _______________________</w:t>
      </w:r>
    </w:p>
    <w:p w14:paraId="6B72D831" w14:textId="77777777" w:rsidR="0059651B" w:rsidRPr="00585BA9" w:rsidRDefault="0059651B" w:rsidP="00691483">
      <w:pPr>
        <w:spacing w:after="0" w:line="240" w:lineRule="auto"/>
        <w:rPr>
          <w:rFonts w:ascii="Arial" w:hAnsi="Arial" w:cs="Arial"/>
          <w:bCs/>
        </w:rPr>
      </w:pPr>
      <w:r w:rsidRPr="00585BA9">
        <w:rPr>
          <w:rFonts w:ascii="Arial" w:hAnsi="Arial" w:cs="Arial"/>
          <w:bCs/>
        </w:rPr>
        <w:t>Dirección; _______________________________________</w:t>
      </w:r>
    </w:p>
    <w:p w14:paraId="2FDCBCBF" w14:textId="77777777" w:rsidR="0059651B" w:rsidRPr="00585BA9" w:rsidRDefault="0059651B" w:rsidP="00691483">
      <w:pPr>
        <w:spacing w:after="0" w:line="240" w:lineRule="auto"/>
        <w:rPr>
          <w:rFonts w:ascii="Arial" w:hAnsi="Arial" w:cs="Arial"/>
          <w:bCs/>
          <w:lang w:val="pt-BR"/>
        </w:rPr>
      </w:pPr>
      <w:r w:rsidRPr="00585BA9">
        <w:rPr>
          <w:rFonts w:ascii="Arial" w:hAnsi="Arial" w:cs="Arial"/>
          <w:bCs/>
          <w:lang w:val="pt-BR"/>
        </w:rPr>
        <w:t>Telefono; _______________________________________</w:t>
      </w:r>
    </w:p>
    <w:p w14:paraId="4241C96C" w14:textId="77777777" w:rsidR="00B37679" w:rsidRPr="00585BA9" w:rsidRDefault="0059651B" w:rsidP="00691483">
      <w:pPr>
        <w:spacing w:after="0" w:line="240" w:lineRule="auto"/>
        <w:rPr>
          <w:rFonts w:ascii="Arial" w:hAnsi="Arial" w:cs="Arial"/>
          <w:b/>
          <w:bCs/>
          <w:lang w:val="pt-BR"/>
        </w:rPr>
      </w:pPr>
      <w:r w:rsidRPr="00585BA9">
        <w:rPr>
          <w:rFonts w:ascii="Arial" w:hAnsi="Arial" w:cs="Arial"/>
          <w:bCs/>
          <w:lang w:val="pt-BR"/>
        </w:rPr>
        <w:t>E-mail; _________________________________________</w:t>
      </w:r>
    </w:p>
    <w:p w14:paraId="70D90C7F" w14:textId="77777777" w:rsidR="00B37679" w:rsidRPr="00585BA9" w:rsidRDefault="00B37679" w:rsidP="00691483">
      <w:pPr>
        <w:pStyle w:val="Textoindependiente"/>
        <w:spacing w:after="0" w:line="240" w:lineRule="auto"/>
        <w:rPr>
          <w:b/>
          <w:sz w:val="20"/>
          <w:szCs w:val="20"/>
          <w:lang w:val="pt-BR"/>
        </w:rPr>
      </w:pPr>
    </w:p>
    <w:p w14:paraId="51C1634A" w14:textId="77777777" w:rsidR="00B37679" w:rsidRPr="00585BA9" w:rsidRDefault="00B37679" w:rsidP="00691483">
      <w:pPr>
        <w:pStyle w:val="Textoindependiente"/>
        <w:spacing w:after="0" w:line="240" w:lineRule="auto"/>
        <w:rPr>
          <w:b/>
          <w:sz w:val="20"/>
          <w:szCs w:val="20"/>
          <w:lang w:val="pt-BR"/>
        </w:rPr>
      </w:pPr>
    </w:p>
    <w:p w14:paraId="030AF12B" w14:textId="77777777" w:rsidR="0059651B" w:rsidRPr="00585BA9" w:rsidRDefault="0059651B" w:rsidP="00691483">
      <w:pPr>
        <w:pStyle w:val="Textoindependiente"/>
        <w:spacing w:after="0" w:line="240" w:lineRule="auto"/>
        <w:rPr>
          <w:b/>
          <w:sz w:val="19"/>
          <w:szCs w:val="19"/>
          <w:lang w:val="pt-BR"/>
        </w:rPr>
      </w:pPr>
    </w:p>
    <w:p w14:paraId="55D2A595" w14:textId="77777777" w:rsidR="0059651B" w:rsidRPr="00585BA9" w:rsidRDefault="0059651B" w:rsidP="00691483">
      <w:pPr>
        <w:pStyle w:val="Textoindependiente"/>
        <w:spacing w:after="0" w:line="240" w:lineRule="auto"/>
        <w:rPr>
          <w:b/>
          <w:sz w:val="19"/>
          <w:szCs w:val="19"/>
          <w:lang w:val="pt-BR"/>
        </w:rPr>
      </w:pPr>
    </w:p>
    <w:p w14:paraId="0D27305B" w14:textId="77777777" w:rsidR="0059651B" w:rsidRPr="00585BA9" w:rsidRDefault="0059651B" w:rsidP="00691483">
      <w:pPr>
        <w:pStyle w:val="Textoindependiente"/>
        <w:spacing w:after="0" w:line="240" w:lineRule="auto"/>
        <w:rPr>
          <w:b/>
          <w:sz w:val="19"/>
          <w:szCs w:val="19"/>
          <w:lang w:val="pt-BR"/>
        </w:rPr>
      </w:pPr>
    </w:p>
    <w:p w14:paraId="3376DAC4" w14:textId="77777777" w:rsidR="0059651B" w:rsidRPr="00585BA9" w:rsidRDefault="0059651B" w:rsidP="00691483">
      <w:pPr>
        <w:pStyle w:val="Textoindependiente"/>
        <w:spacing w:after="0" w:line="240" w:lineRule="auto"/>
        <w:rPr>
          <w:b/>
          <w:sz w:val="19"/>
          <w:szCs w:val="19"/>
          <w:lang w:val="pt-BR"/>
        </w:rPr>
      </w:pPr>
    </w:p>
    <w:p w14:paraId="71B36485" w14:textId="77777777" w:rsidR="0059651B" w:rsidRPr="00585BA9" w:rsidRDefault="0059651B" w:rsidP="00691483">
      <w:pPr>
        <w:pStyle w:val="Textoindependiente"/>
        <w:spacing w:after="0" w:line="240" w:lineRule="auto"/>
        <w:rPr>
          <w:b/>
          <w:sz w:val="19"/>
          <w:szCs w:val="19"/>
          <w:lang w:val="pt-BR"/>
        </w:rPr>
      </w:pPr>
    </w:p>
    <w:p w14:paraId="11880617" w14:textId="44BE7EEE" w:rsidR="00417A02" w:rsidRPr="00585BA9" w:rsidRDefault="00417A02" w:rsidP="00691483">
      <w:pPr>
        <w:pStyle w:val="Textoindependiente"/>
        <w:spacing w:after="0" w:line="240" w:lineRule="auto"/>
        <w:rPr>
          <w:b/>
          <w:sz w:val="15"/>
          <w:szCs w:val="15"/>
          <w:lang w:val="pt-BR"/>
        </w:rPr>
      </w:pPr>
      <w:r w:rsidRPr="00585BA9">
        <w:rPr>
          <w:b/>
          <w:sz w:val="15"/>
          <w:szCs w:val="15"/>
          <w:lang w:val="pt-BR"/>
        </w:rPr>
        <w:lastRenderedPageBreak/>
        <w:t xml:space="preserve">FORMULARIO No. 3 </w:t>
      </w:r>
    </w:p>
    <w:p w14:paraId="2A5E509C" w14:textId="77777777" w:rsidR="00417A02" w:rsidRPr="00585BA9" w:rsidRDefault="00417A02" w:rsidP="00691483">
      <w:pPr>
        <w:pStyle w:val="Textoindependiente"/>
        <w:spacing w:after="0" w:line="240" w:lineRule="auto"/>
        <w:rPr>
          <w:b/>
          <w:sz w:val="15"/>
          <w:szCs w:val="15"/>
        </w:rPr>
      </w:pPr>
      <w:r w:rsidRPr="00585BA9">
        <w:rPr>
          <w:b/>
          <w:sz w:val="15"/>
          <w:szCs w:val="15"/>
        </w:rPr>
        <w:t>COMPROMISO ANTICORRUPCIÓN</w:t>
      </w:r>
    </w:p>
    <w:p w14:paraId="7F47499C" w14:textId="77777777" w:rsidR="00417A02" w:rsidRPr="00585BA9" w:rsidRDefault="00417A02" w:rsidP="00691483">
      <w:pPr>
        <w:spacing w:after="0" w:line="240" w:lineRule="auto"/>
        <w:jc w:val="both"/>
        <w:rPr>
          <w:rFonts w:ascii="Arial" w:hAnsi="Arial" w:cs="Arial"/>
          <w:sz w:val="15"/>
          <w:szCs w:val="15"/>
        </w:rPr>
      </w:pPr>
    </w:p>
    <w:p w14:paraId="6CDFD6D0" w14:textId="57664862"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xml:space="preserve">El (los) suscrito(s) a saber: (Nombre del representante legal de la sociedad, asociación o persona jurídica proponente, o nombre del representante legal del consorcio o </w:t>
      </w:r>
      <w:r w:rsidR="002C199D" w:rsidRPr="00585BA9">
        <w:rPr>
          <w:rFonts w:ascii="Arial" w:hAnsi="Arial" w:cs="Arial"/>
          <w:sz w:val="15"/>
          <w:szCs w:val="15"/>
        </w:rPr>
        <w:t xml:space="preserve">unión temporal </w:t>
      </w:r>
      <w:r w:rsidRPr="00585BA9">
        <w:rPr>
          <w:rFonts w:ascii="Arial" w:hAnsi="Arial" w:cs="Arial"/>
          <w:sz w:val="15"/>
          <w:szCs w:val="15"/>
        </w:rPr>
        <w:t>proponente) domiciliado en (</w:t>
      </w:r>
      <w:r w:rsidR="002C199D" w:rsidRPr="00585BA9">
        <w:rPr>
          <w:rFonts w:ascii="Arial" w:hAnsi="Arial" w:cs="Arial"/>
          <w:sz w:val="15"/>
          <w:szCs w:val="15"/>
        </w:rPr>
        <w:t>d</w:t>
      </w:r>
      <w:r w:rsidRPr="00585BA9">
        <w:rPr>
          <w:rFonts w:ascii="Arial" w:hAnsi="Arial" w:cs="Arial"/>
          <w:sz w:val="15"/>
          <w:szCs w:val="15"/>
        </w:rPr>
        <w:t>omicilio de la persona firmante), identificado con (</w:t>
      </w:r>
      <w:r w:rsidR="002C199D" w:rsidRPr="00585BA9">
        <w:rPr>
          <w:rFonts w:ascii="Arial" w:hAnsi="Arial" w:cs="Arial"/>
          <w:sz w:val="15"/>
          <w:szCs w:val="15"/>
        </w:rPr>
        <w:t>d</w:t>
      </w:r>
      <w:r w:rsidRPr="00585BA9">
        <w:rPr>
          <w:rFonts w:ascii="Arial" w:hAnsi="Arial" w:cs="Arial"/>
          <w:sz w:val="15"/>
          <w:szCs w:val="15"/>
        </w:rPr>
        <w:t xml:space="preserve">ocumento de Identificación de la persona firmante y lugar de expedición), quien obra en calidad de (Representante legal de la </w:t>
      </w:r>
      <w:r w:rsidR="00DB7643" w:rsidRPr="00585BA9">
        <w:rPr>
          <w:rFonts w:ascii="Arial" w:hAnsi="Arial" w:cs="Arial"/>
          <w:sz w:val="15"/>
          <w:szCs w:val="15"/>
        </w:rPr>
        <w:t>s</w:t>
      </w:r>
      <w:r w:rsidRPr="00585BA9">
        <w:rPr>
          <w:rFonts w:ascii="Arial" w:hAnsi="Arial" w:cs="Arial"/>
          <w:sz w:val="15"/>
          <w:szCs w:val="15"/>
        </w:rPr>
        <w:t xml:space="preserve">ociedad, del </w:t>
      </w:r>
      <w:r w:rsidR="00DB7643" w:rsidRPr="00585BA9">
        <w:rPr>
          <w:rFonts w:ascii="Arial" w:hAnsi="Arial" w:cs="Arial"/>
          <w:sz w:val="15"/>
          <w:szCs w:val="15"/>
        </w:rPr>
        <w:t>c</w:t>
      </w:r>
      <w:r w:rsidRPr="00585BA9">
        <w:rPr>
          <w:rFonts w:ascii="Arial" w:hAnsi="Arial" w:cs="Arial"/>
          <w:sz w:val="15"/>
          <w:szCs w:val="15"/>
        </w:rPr>
        <w:t xml:space="preserve">onsorcio, de la </w:t>
      </w:r>
      <w:r w:rsidR="00DB7643" w:rsidRPr="00585BA9">
        <w:rPr>
          <w:rFonts w:ascii="Arial" w:hAnsi="Arial" w:cs="Arial"/>
          <w:sz w:val="15"/>
          <w:szCs w:val="15"/>
        </w:rPr>
        <w:t>u</w:t>
      </w:r>
      <w:r w:rsidRPr="00585BA9">
        <w:rPr>
          <w:rFonts w:ascii="Arial" w:hAnsi="Arial" w:cs="Arial"/>
          <w:sz w:val="15"/>
          <w:szCs w:val="15"/>
        </w:rPr>
        <w:t xml:space="preserve">nión </w:t>
      </w:r>
      <w:r w:rsidR="00DB7643" w:rsidRPr="00585BA9">
        <w:rPr>
          <w:rFonts w:ascii="Arial" w:hAnsi="Arial" w:cs="Arial"/>
          <w:sz w:val="15"/>
          <w:szCs w:val="15"/>
        </w:rPr>
        <w:t>t</w:t>
      </w:r>
      <w:r w:rsidRPr="00585BA9">
        <w:rPr>
          <w:rFonts w:ascii="Arial" w:hAnsi="Arial" w:cs="Arial"/>
          <w:sz w:val="15"/>
          <w:szCs w:val="15"/>
        </w:rPr>
        <w:t xml:space="preserve">emporal, o de la </w:t>
      </w:r>
      <w:r w:rsidR="00DB7643" w:rsidRPr="00585BA9">
        <w:rPr>
          <w:rFonts w:ascii="Arial" w:hAnsi="Arial" w:cs="Arial"/>
          <w:sz w:val="15"/>
          <w:szCs w:val="15"/>
        </w:rPr>
        <w:t>a</w:t>
      </w:r>
      <w:r w:rsidRPr="00585BA9">
        <w:rPr>
          <w:rFonts w:ascii="Arial" w:hAnsi="Arial" w:cs="Arial"/>
          <w:sz w:val="15"/>
          <w:szCs w:val="15"/>
        </w:rPr>
        <w:t xml:space="preserve">sociación proponente, si se trata de persona jurídica, caso en el cual debe identificarse de manera completa dicha </w:t>
      </w:r>
      <w:r w:rsidR="00DB7643" w:rsidRPr="00585BA9">
        <w:rPr>
          <w:rFonts w:ascii="Arial" w:hAnsi="Arial" w:cs="Arial"/>
          <w:sz w:val="15"/>
          <w:szCs w:val="15"/>
        </w:rPr>
        <w:t>sociedad, consorcio, unión temporal o asociación</w:t>
      </w:r>
      <w:r w:rsidRPr="00585BA9">
        <w:rPr>
          <w:rFonts w:ascii="Arial" w:hAnsi="Arial" w:cs="Arial"/>
          <w:sz w:val="15"/>
          <w:szCs w:val="15"/>
        </w:rPr>
        <w:t xml:space="preserve">, indicando instrumento de constitución y haciendo mención a su registro en la Cámara de Comercio del domicilio de la persona jurídica), que en adelante se denominará EL PROPONENTE, manifiesta(n) su voluntad de asumir, de manera unilateral, </w:t>
      </w:r>
      <w:r w:rsidR="00267AD3" w:rsidRPr="00585BA9">
        <w:rPr>
          <w:rFonts w:ascii="Arial" w:hAnsi="Arial" w:cs="Arial"/>
          <w:sz w:val="15"/>
          <w:szCs w:val="15"/>
        </w:rPr>
        <w:t>el presente</w:t>
      </w:r>
      <w:r w:rsidRPr="00585BA9">
        <w:rPr>
          <w:rFonts w:ascii="Arial" w:hAnsi="Arial" w:cs="Arial"/>
          <w:sz w:val="15"/>
          <w:szCs w:val="15"/>
        </w:rPr>
        <w:t xml:space="preserve"> </w:t>
      </w:r>
      <w:r w:rsidR="00EC3F06" w:rsidRPr="00585BA9">
        <w:rPr>
          <w:rFonts w:ascii="Arial" w:hAnsi="Arial" w:cs="Arial"/>
          <w:sz w:val="15"/>
          <w:szCs w:val="15"/>
        </w:rPr>
        <w:t>PLIEGO DE CONDICIONES</w:t>
      </w:r>
      <w:r w:rsidRPr="00585BA9">
        <w:rPr>
          <w:rFonts w:ascii="Arial" w:hAnsi="Arial" w:cs="Arial"/>
          <w:sz w:val="15"/>
          <w:szCs w:val="15"/>
        </w:rPr>
        <w:t>, teniendo en cuenta las siguientes consideraciones:</w:t>
      </w:r>
    </w:p>
    <w:p w14:paraId="6240CE30" w14:textId="77777777" w:rsidR="00417A02" w:rsidRPr="00585BA9" w:rsidRDefault="00417A02" w:rsidP="00691483">
      <w:pPr>
        <w:spacing w:after="0" w:line="240" w:lineRule="auto"/>
        <w:jc w:val="both"/>
        <w:rPr>
          <w:rFonts w:ascii="Arial" w:hAnsi="Arial" w:cs="Arial"/>
          <w:sz w:val="15"/>
          <w:szCs w:val="15"/>
        </w:rPr>
      </w:pPr>
    </w:p>
    <w:p w14:paraId="6B33058A" w14:textId="44432B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xml:space="preserve">PRIMERO: Que el HOSPITAL CENTRAL DE LA POLICIA NACIONAL adelanta un proceso de </w:t>
      </w:r>
      <w:r w:rsidRPr="00585BA9">
        <w:rPr>
          <w:rFonts w:ascii="Arial" w:hAnsi="Arial" w:cs="Arial"/>
          <w:b/>
          <w:sz w:val="15"/>
          <w:szCs w:val="15"/>
        </w:rPr>
        <w:t xml:space="preserve">SELECCIÓN ABREVIADA – </w:t>
      </w:r>
      <w:r w:rsidR="00502D58" w:rsidRPr="00585BA9">
        <w:rPr>
          <w:rFonts w:ascii="Arial" w:hAnsi="Arial" w:cs="Arial"/>
          <w:b/>
          <w:sz w:val="15"/>
          <w:szCs w:val="15"/>
        </w:rPr>
        <w:t>PRESTACION DE</w:t>
      </w:r>
      <w:r w:rsidRPr="00585BA9">
        <w:rPr>
          <w:rFonts w:ascii="Arial" w:hAnsi="Arial" w:cs="Arial"/>
          <w:b/>
          <w:sz w:val="15"/>
          <w:szCs w:val="15"/>
        </w:rPr>
        <w:t xml:space="preserve"> SERVICIOS DE CARACTERÍSTICAS TÉCNICAS UNIFORMES Y DE COMÚN UTILIZACIÓN - SUBASTA INVERSA </w:t>
      </w:r>
      <w:r w:rsidR="00DE26DE" w:rsidRPr="00585BA9">
        <w:rPr>
          <w:rFonts w:ascii="Arial" w:hAnsi="Arial" w:cs="Arial"/>
          <w:b/>
          <w:sz w:val="15"/>
          <w:szCs w:val="15"/>
        </w:rPr>
        <w:t>PN-HOCEN SA 0</w:t>
      </w:r>
      <w:r w:rsidR="00015570" w:rsidRPr="00585BA9">
        <w:rPr>
          <w:rFonts w:ascii="Arial" w:hAnsi="Arial" w:cs="Arial"/>
          <w:b/>
          <w:sz w:val="15"/>
          <w:szCs w:val="15"/>
        </w:rPr>
        <w:t>2</w:t>
      </w:r>
      <w:r w:rsidR="001F39C0" w:rsidRPr="00585BA9">
        <w:rPr>
          <w:rFonts w:ascii="Arial" w:hAnsi="Arial" w:cs="Arial"/>
          <w:b/>
          <w:sz w:val="15"/>
          <w:szCs w:val="15"/>
        </w:rPr>
        <w:t>1</w:t>
      </w:r>
      <w:r w:rsidR="00DE26DE" w:rsidRPr="00585BA9">
        <w:rPr>
          <w:rFonts w:ascii="Arial" w:hAnsi="Arial" w:cs="Arial"/>
          <w:b/>
          <w:sz w:val="15"/>
          <w:szCs w:val="15"/>
        </w:rPr>
        <w:t xml:space="preserve"> 2020</w:t>
      </w:r>
      <w:r w:rsidR="00344753" w:rsidRPr="00585BA9">
        <w:rPr>
          <w:rFonts w:ascii="Arial" w:hAnsi="Arial" w:cs="Arial"/>
          <w:b/>
          <w:sz w:val="15"/>
          <w:szCs w:val="15"/>
        </w:rPr>
        <w:t xml:space="preserve"> </w:t>
      </w:r>
      <w:r w:rsidR="00344753" w:rsidRPr="00585BA9">
        <w:rPr>
          <w:rFonts w:ascii="Arial" w:hAnsi="Arial" w:cs="Arial"/>
          <w:sz w:val="15"/>
          <w:szCs w:val="15"/>
        </w:rPr>
        <w:t>cuyo objeto es</w:t>
      </w:r>
      <w:r w:rsidR="00344753" w:rsidRPr="00585BA9">
        <w:rPr>
          <w:rFonts w:ascii="Arial" w:hAnsi="Arial" w:cs="Arial"/>
          <w:b/>
          <w:sz w:val="15"/>
          <w:szCs w:val="15"/>
        </w:rPr>
        <w:t xml:space="preserve"> </w:t>
      </w:r>
      <w:r w:rsidR="001F39C0" w:rsidRPr="00585BA9">
        <w:rPr>
          <w:rFonts w:ascii="Arial" w:hAnsi="Arial" w:cs="Arial"/>
          <w:b/>
          <w:bCs/>
          <w:sz w:val="15"/>
          <w:szCs w:val="15"/>
        </w:rPr>
        <w:t xml:space="preserve">SUMINISTRO </w:t>
      </w:r>
      <w:proofErr w:type="gramStart"/>
      <w:r w:rsidR="001F39C0" w:rsidRPr="00585BA9">
        <w:rPr>
          <w:rFonts w:ascii="Arial" w:hAnsi="Arial" w:cs="Arial"/>
          <w:b/>
          <w:bCs/>
          <w:sz w:val="15"/>
          <w:szCs w:val="15"/>
        </w:rPr>
        <w:t>DE  INSUMOS</w:t>
      </w:r>
      <w:proofErr w:type="gramEnd"/>
      <w:r w:rsidR="001F39C0" w:rsidRPr="00585BA9">
        <w:rPr>
          <w:rFonts w:ascii="Arial" w:hAnsi="Arial" w:cs="Arial"/>
          <w:b/>
          <w:bCs/>
          <w:sz w:val="15"/>
          <w:szCs w:val="15"/>
        </w:rPr>
        <w:t xml:space="preserve"> PARA EL SERVICIO DE CLÍNICA DE HERIDAS DEL HOSPITAL CENTRAL DE LA POLICÍA NACIONAL</w:t>
      </w:r>
      <w:r w:rsidR="00DE26DE" w:rsidRPr="00585BA9">
        <w:rPr>
          <w:rFonts w:ascii="Arial" w:hAnsi="Arial" w:cs="Arial"/>
          <w:b/>
          <w:bCs/>
          <w:sz w:val="15"/>
          <w:szCs w:val="15"/>
          <w:lang w:val="es-MX"/>
        </w:rPr>
        <w:t>.</w:t>
      </w:r>
      <w:r w:rsidRPr="00585BA9">
        <w:rPr>
          <w:rFonts w:ascii="Arial" w:hAnsi="Arial" w:cs="Arial"/>
          <w:b/>
          <w:sz w:val="15"/>
          <w:szCs w:val="15"/>
        </w:rPr>
        <w:t xml:space="preserve"> </w:t>
      </w:r>
      <w:r w:rsidRPr="00585BA9">
        <w:rPr>
          <w:rFonts w:ascii="Arial" w:hAnsi="Arial" w:cs="Arial"/>
          <w:sz w:val="15"/>
          <w:szCs w:val="15"/>
        </w:rPr>
        <w:t xml:space="preserve">para la celebración de un contrato estatal. </w:t>
      </w:r>
    </w:p>
    <w:p w14:paraId="1F6873E0"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xml:space="preserve"> </w:t>
      </w:r>
    </w:p>
    <w:p w14:paraId="05320BDB"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xml:space="preserve">SEGUNDO: Que es interés de EL PROPONENTE apoyar la acción del Estado colombiano, y del HOSPITAL CENTRAL DE LA POLICIA </w:t>
      </w:r>
      <w:r w:rsidR="007A3DBD" w:rsidRPr="00585BA9">
        <w:rPr>
          <w:rFonts w:ascii="Arial" w:hAnsi="Arial" w:cs="Arial"/>
          <w:sz w:val="15"/>
          <w:szCs w:val="15"/>
        </w:rPr>
        <w:t>NACIONAL para</w:t>
      </w:r>
      <w:r w:rsidRPr="00585BA9">
        <w:rPr>
          <w:rFonts w:ascii="Arial" w:hAnsi="Arial" w:cs="Arial"/>
          <w:sz w:val="15"/>
          <w:szCs w:val="15"/>
        </w:rPr>
        <w:t xml:space="preserve"> fortalecer la transparencia en los procesos de contratación, y la responsabilidad de rendir cuentas;</w:t>
      </w:r>
    </w:p>
    <w:p w14:paraId="6BFD7BDD" w14:textId="77777777" w:rsidR="00417A02" w:rsidRPr="00585BA9" w:rsidRDefault="00417A02" w:rsidP="00691483">
      <w:pPr>
        <w:spacing w:after="0" w:line="240" w:lineRule="auto"/>
        <w:jc w:val="both"/>
        <w:rPr>
          <w:rFonts w:ascii="Arial" w:hAnsi="Arial" w:cs="Arial"/>
          <w:sz w:val="15"/>
          <w:szCs w:val="15"/>
        </w:rPr>
      </w:pPr>
    </w:p>
    <w:p w14:paraId="7685CD09"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xml:space="preserve">TERCERO: Que siendo del interés de EL PROPONENTE participar en el proceso </w:t>
      </w:r>
      <w:r w:rsidR="00267AD3" w:rsidRPr="00585BA9">
        <w:rPr>
          <w:rFonts w:ascii="Arial" w:hAnsi="Arial" w:cs="Arial"/>
          <w:sz w:val="15"/>
          <w:szCs w:val="15"/>
        </w:rPr>
        <w:t xml:space="preserve">de selección abreviada </w:t>
      </w:r>
      <w:r w:rsidRPr="00585BA9">
        <w:rPr>
          <w:rFonts w:ascii="Arial" w:hAnsi="Arial" w:cs="Arial"/>
          <w:sz w:val="15"/>
          <w:szCs w:val="15"/>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617C6F0" w14:textId="77777777" w:rsidR="00417A02" w:rsidRPr="00585BA9" w:rsidRDefault="00417A02" w:rsidP="00691483">
      <w:pPr>
        <w:spacing w:after="0" w:line="240" w:lineRule="auto"/>
        <w:jc w:val="both"/>
        <w:rPr>
          <w:rFonts w:ascii="Arial" w:hAnsi="Arial" w:cs="Arial"/>
          <w:sz w:val="15"/>
          <w:szCs w:val="15"/>
        </w:rPr>
      </w:pPr>
    </w:p>
    <w:p w14:paraId="5937919E"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b/>
          <w:sz w:val="15"/>
          <w:szCs w:val="15"/>
        </w:rPr>
        <w:t>CLÁUSULA PRIMERA. COMPROMISOS ASUMIDOS</w:t>
      </w:r>
      <w:r w:rsidRPr="00585BA9">
        <w:rPr>
          <w:rFonts w:ascii="Arial" w:hAnsi="Arial" w:cs="Arial"/>
          <w:sz w:val="15"/>
          <w:szCs w:val="15"/>
        </w:rPr>
        <w:t>.</w:t>
      </w:r>
    </w:p>
    <w:p w14:paraId="43DA4F96"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 </w:t>
      </w:r>
    </w:p>
    <w:p w14:paraId="292C0AA1" w14:textId="77777777" w:rsidR="00417A02" w:rsidRPr="00585BA9" w:rsidRDefault="00417A02" w:rsidP="00691483">
      <w:pPr>
        <w:spacing w:after="0" w:line="240" w:lineRule="auto"/>
        <w:jc w:val="both"/>
        <w:rPr>
          <w:rFonts w:ascii="Arial" w:hAnsi="Arial" w:cs="Arial"/>
          <w:sz w:val="15"/>
          <w:szCs w:val="15"/>
        </w:rPr>
      </w:pPr>
      <w:r w:rsidRPr="00585BA9">
        <w:rPr>
          <w:rFonts w:ascii="Arial" w:hAnsi="Arial" w:cs="Arial"/>
          <w:sz w:val="15"/>
          <w:szCs w:val="15"/>
        </w:rPr>
        <w:t>EL PROPONENTE, mediante suscripción del presente documento, asume los siguientes compromisos:</w:t>
      </w:r>
    </w:p>
    <w:p w14:paraId="19A093DD" w14:textId="77777777" w:rsidR="00417A02" w:rsidRPr="00585BA9" w:rsidRDefault="00417A02" w:rsidP="00691483">
      <w:pPr>
        <w:spacing w:after="0" w:line="240" w:lineRule="auto"/>
        <w:jc w:val="both"/>
        <w:rPr>
          <w:rFonts w:ascii="Arial" w:hAnsi="Arial" w:cs="Arial"/>
          <w:sz w:val="15"/>
          <w:szCs w:val="15"/>
        </w:rPr>
      </w:pPr>
    </w:p>
    <w:p w14:paraId="405542CD" w14:textId="77777777" w:rsidR="00417A02" w:rsidRPr="00585BA9" w:rsidRDefault="00417A02" w:rsidP="000E6607">
      <w:pPr>
        <w:numPr>
          <w:ilvl w:val="0"/>
          <w:numId w:val="5"/>
        </w:numPr>
        <w:spacing w:after="0" w:line="240" w:lineRule="auto"/>
        <w:ind w:left="426" w:hanging="426"/>
        <w:jc w:val="both"/>
        <w:rPr>
          <w:rFonts w:ascii="Arial" w:hAnsi="Arial" w:cs="Arial"/>
          <w:sz w:val="15"/>
          <w:szCs w:val="15"/>
        </w:rPr>
      </w:pPr>
      <w:r w:rsidRPr="00585BA9">
        <w:rPr>
          <w:rFonts w:ascii="Arial" w:hAnsi="Arial" w:cs="Arial"/>
          <w:sz w:val="15"/>
          <w:szCs w:val="15"/>
        </w:rPr>
        <w:t>EL PROPONENTE no ofrecerá ni dará sobornos ni ninguna otra forma de halago a ningún funcionario público en relación con su propuesta, con el proceso de contratación, ni con la ejecución del contrato que pueda celebrarse como resultado de su propuesta, </w:t>
      </w:r>
    </w:p>
    <w:p w14:paraId="24FE8255" w14:textId="77777777" w:rsidR="00417A02" w:rsidRPr="00585BA9" w:rsidRDefault="00417A02" w:rsidP="000E6607">
      <w:pPr>
        <w:numPr>
          <w:ilvl w:val="0"/>
          <w:numId w:val="6"/>
        </w:numPr>
        <w:tabs>
          <w:tab w:val="left" w:pos="709"/>
        </w:tabs>
        <w:spacing w:after="0" w:line="240" w:lineRule="auto"/>
        <w:ind w:left="426" w:hanging="426"/>
        <w:jc w:val="both"/>
        <w:rPr>
          <w:rFonts w:ascii="Arial" w:hAnsi="Arial" w:cs="Arial"/>
          <w:sz w:val="15"/>
          <w:szCs w:val="15"/>
        </w:rPr>
      </w:pPr>
      <w:r w:rsidRPr="00585BA9">
        <w:rPr>
          <w:rFonts w:ascii="Arial" w:hAnsi="Arial" w:cs="Arial"/>
          <w:sz w:val="15"/>
          <w:szCs w:val="15"/>
        </w:rPr>
        <w:t>EL PROPONENTE se compromete a no permitir que nadie, bien sea empleado de la compañía o un agente comisionista independiente, o un asesor o consultor lo haga en su nombre;  </w:t>
      </w:r>
    </w:p>
    <w:p w14:paraId="29CED658" w14:textId="60AB37CB" w:rsidR="00417A02" w:rsidRPr="00585BA9" w:rsidRDefault="00417A02" w:rsidP="000E6607">
      <w:pPr>
        <w:numPr>
          <w:ilvl w:val="0"/>
          <w:numId w:val="6"/>
        </w:numPr>
        <w:tabs>
          <w:tab w:val="left" w:pos="709"/>
        </w:tabs>
        <w:spacing w:after="0" w:line="240" w:lineRule="auto"/>
        <w:ind w:left="426" w:hanging="426"/>
        <w:jc w:val="both"/>
        <w:rPr>
          <w:rFonts w:ascii="Arial" w:hAnsi="Arial" w:cs="Arial"/>
          <w:sz w:val="15"/>
          <w:szCs w:val="15"/>
        </w:rPr>
      </w:pPr>
      <w:r w:rsidRPr="00585BA9">
        <w:rPr>
          <w:rFonts w:ascii="Arial" w:hAnsi="Arial" w:cs="Arial"/>
          <w:sz w:val="15"/>
          <w:szCs w:val="15"/>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585BA9">
        <w:rPr>
          <w:rFonts w:ascii="Arial" w:hAnsi="Arial" w:cs="Arial"/>
          <w:sz w:val="15"/>
          <w:szCs w:val="15"/>
        </w:rPr>
        <w:t>impondrá  las</w:t>
      </w:r>
      <w:proofErr w:type="gramEnd"/>
      <w:r w:rsidRPr="00585BA9">
        <w:rPr>
          <w:rFonts w:ascii="Arial" w:hAnsi="Arial" w:cs="Arial"/>
          <w:sz w:val="15"/>
          <w:szCs w:val="15"/>
        </w:rPr>
        <w:t xml:space="preserve"> obligaciones de: </w:t>
      </w:r>
    </w:p>
    <w:p w14:paraId="7F01BAFE" w14:textId="77777777" w:rsidR="0049729A" w:rsidRPr="00585BA9" w:rsidRDefault="0049729A" w:rsidP="00691483">
      <w:pPr>
        <w:tabs>
          <w:tab w:val="left" w:pos="709"/>
        </w:tabs>
        <w:spacing w:after="0" w:line="240" w:lineRule="auto"/>
        <w:ind w:left="709"/>
        <w:jc w:val="both"/>
        <w:rPr>
          <w:rFonts w:ascii="Arial" w:hAnsi="Arial" w:cs="Arial"/>
          <w:sz w:val="15"/>
          <w:szCs w:val="15"/>
        </w:rPr>
      </w:pPr>
    </w:p>
    <w:p w14:paraId="006F97FD" w14:textId="77777777" w:rsidR="00417A02" w:rsidRPr="00585BA9" w:rsidRDefault="00417A02" w:rsidP="000E6607">
      <w:pPr>
        <w:numPr>
          <w:ilvl w:val="0"/>
          <w:numId w:val="7"/>
        </w:numPr>
        <w:tabs>
          <w:tab w:val="clear" w:pos="1104"/>
        </w:tabs>
        <w:spacing w:after="0" w:line="240" w:lineRule="auto"/>
        <w:ind w:left="426"/>
        <w:jc w:val="both"/>
        <w:rPr>
          <w:rFonts w:ascii="Arial" w:hAnsi="Arial" w:cs="Arial"/>
          <w:sz w:val="15"/>
          <w:szCs w:val="15"/>
        </w:rPr>
      </w:pPr>
      <w:r w:rsidRPr="00585BA9">
        <w:rPr>
          <w:rFonts w:ascii="Arial" w:hAnsi="Arial" w:cs="Arial"/>
          <w:sz w:val="15"/>
          <w:szCs w:val="15"/>
        </w:rPr>
        <w:t xml:space="preserve">No ofrecer o pagar sobornos o cualquier halago a </w:t>
      </w:r>
      <w:proofErr w:type="gramStart"/>
      <w:r w:rsidRPr="00585BA9">
        <w:rPr>
          <w:rFonts w:ascii="Arial" w:hAnsi="Arial" w:cs="Arial"/>
          <w:sz w:val="15"/>
          <w:szCs w:val="15"/>
        </w:rPr>
        <w:t>los  funcionarios</w:t>
      </w:r>
      <w:proofErr w:type="gramEnd"/>
      <w:r w:rsidRPr="00585BA9">
        <w:rPr>
          <w:rFonts w:ascii="Arial" w:hAnsi="Arial" w:cs="Arial"/>
          <w:sz w:val="15"/>
          <w:szCs w:val="15"/>
        </w:rPr>
        <w:t xml:space="preserve"> del HOSPITAL CENTRAL DE LA POLICÍA NACIONAL ,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64F627D7" w14:textId="627A5807" w:rsidR="00417A02" w:rsidRPr="00585BA9" w:rsidRDefault="00417A02" w:rsidP="000E6607">
      <w:pPr>
        <w:numPr>
          <w:ilvl w:val="0"/>
          <w:numId w:val="7"/>
        </w:numPr>
        <w:tabs>
          <w:tab w:val="clear" w:pos="1104"/>
        </w:tabs>
        <w:spacing w:after="0" w:line="240" w:lineRule="auto"/>
        <w:ind w:left="426"/>
        <w:jc w:val="both"/>
        <w:rPr>
          <w:rFonts w:ascii="Arial" w:hAnsi="Arial" w:cs="Arial"/>
          <w:sz w:val="15"/>
          <w:szCs w:val="15"/>
        </w:rPr>
      </w:pPr>
      <w:r w:rsidRPr="00585BA9">
        <w:rPr>
          <w:rFonts w:ascii="Arial" w:hAnsi="Arial" w:cs="Arial"/>
          <w:sz w:val="15"/>
          <w:szCs w:val="15"/>
        </w:rPr>
        <w:t xml:space="preserve">No ofrecer pagos o halagos a los funcionarios del HOSPITAL </w:t>
      </w:r>
      <w:r w:rsidR="000C5784" w:rsidRPr="00585BA9">
        <w:rPr>
          <w:rFonts w:ascii="Arial" w:hAnsi="Arial" w:cs="Arial"/>
          <w:sz w:val="15"/>
          <w:szCs w:val="15"/>
        </w:rPr>
        <w:t xml:space="preserve">CENTRAL DE LA POLICÍA NACIONAL </w:t>
      </w:r>
      <w:r w:rsidRPr="00585BA9">
        <w:rPr>
          <w:rFonts w:ascii="Arial" w:hAnsi="Arial" w:cs="Arial"/>
          <w:sz w:val="15"/>
          <w:szCs w:val="15"/>
        </w:rPr>
        <w:t>durante el desarrollo del contrato que se suscriba si llegase a ser aceptada su propuesta.</w:t>
      </w:r>
    </w:p>
    <w:p w14:paraId="526350F3" w14:textId="77777777" w:rsidR="00417A02" w:rsidRPr="00585BA9" w:rsidRDefault="00417A02" w:rsidP="00691483">
      <w:pPr>
        <w:tabs>
          <w:tab w:val="left" w:pos="709"/>
        </w:tabs>
        <w:spacing w:after="0" w:line="240" w:lineRule="auto"/>
        <w:jc w:val="both"/>
        <w:rPr>
          <w:rFonts w:ascii="Arial" w:hAnsi="Arial" w:cs="Arial"/>
          <w:sz w:val="15"/>
          <w:szCs w:val="15"/>
        </w:rPr>
      </w:pPr>
      <w:r w:rsidRPr="00585BA9">
        <w:rPr>
          <w:rFonts w:ascii="Arial" w:hAnsi="Arial" w:cs="Arial"/>
          <w:sz w:val="15"/>
          <w:szCs w:val="15"/>
        </w:rPr>
        <w:t> </w:t>
      </w:r>
    </w:p>
    <w:p w14:paraId="47255F0E" w14:textId="77777777" w:rsidR="00417A02" w:rsidRPr="00585BA9" w:rsidRDefault="00417A02" w:rsidP="000E6607">
      <w:pPr>
        <w:numPr>
          <w:ilvl w:val="0"/>
          <w:numId w:val="6"/>
        </w:numPr>
        <w:spacing w:after="0" w:line="240" w:lineRule="auto"/>
        <w:ind w:left="426" w:hanging="426"/>
        <w:jc w:val="both"/>
        <w:rPr>
          <w:rFonts w:ascii="Arial" w:hAnsi="Arial" w:cs="Arial"/>
          <w:sz w:val="15"/>
          <w:szCs w:val="15"/>
        </w:rPr>
      </w:pPr>
      <w:r w:rsidRPr="00585BA9">
        <w:rPr>
          <w:rFonts w:ascii="Arial" w:hAnsi="Arial" w:cs="Arial"/>
          <w:sz w:val="15"/>
          <w:szCs w:val="15"/>
        </w:rPr>
        <w:t xml:space="preserve">EL PROPONENTE se compromete formalmente a no efectuar acuerdos, o realizar actos o conductas que tengan por objeto o como efecto la colusión en el presente proceso de </w:t>
      </w:r>
      <w:r w:rsidR="00DB7643" w:rsidRPr="00585BA9">
        <w:rPr>
          <w:rFonts w:ascii="Arial" w:hAnsi="Arial" w:cs="Arial"/>
          <w:sz w:val="15"/>
          <w:szCs w:val="15"/>
        </w:rPr>
        <w:t>s</w:t>
      </w:r>
      <w:r w:rsidRPr="00585BA9">
        <w:rPr>
          <w:rFonts w:ascii="Arial" w:hAnsi="Arial" w:cs="Arial"/>
          <w:sz w:val="15"/>
          <w:szCs w:val="15"/>
        </w:rPr>
        <w:t xml:space="preserve">elección </w:t>
      </w:r>
      <w:r w:rsidR="00DB7643" w:rsidRPr="00585BA9">
        <w:rPr>
          <w:rFonts w:ascii="Arial" w:hAnsi="Arial" w:cs="Arial"/>
          <w:sz w:val="15"/>
          <w:szCs w:val="15"/>
        </w:rPr>
        <w:t>a</w:t>
      </w:r>
      <w:r w:rsidRPr="00585BA9">
        <w:rPr>
          <w:rFonts w:ascii="Arial" w:hAnsi="Arial" w:cs="Arial"/>
          <w:sz w:val="15"/>
          <w:szCs w:val="15"/>
        </w:rPr>
        <w:t xml:space="preserve">breviada. </w:t>
      </w:r>
    </w:p>
    <w:p w14:paraId="7DC82276" w14:textId="530F1C73" w:rsidR="00417A02" w:rsidRPr="00585BA9" w:rsidRDefault="00417A02" w:rsidP="00015570">
      <w:pPr>
        <w:spacing w:after="0" w:line="240" w:lineRule="auto"/>
        <w:ind w:left="284" w:hanging="284"/>
        <w:jc w:val="both"/>
        <w:rPr>
          <w:rFonts w:ascii="Arial" w:hAnsi="Arial" w:cs="Arial"/>
          <w:sz w:val="15"/>
          <w:szCs w:val="15"/>
        </w:rPr>
      </w:pPr>
      <w:r w:rsidRPr="00585BA9">
        <w:rPr>
          <w:rFonts w:ascii="Arial" w:hAnsi="Arial" w:cs="Arial"/>
          <w:sz w:val="15"/>
          <w:szCs w:val="15"/>
        </w:rPr>
        <w:t> </w:t>
      </w:r>
      <w:r w:rsidR="000C5784" w:rsidRPr="00585BA9">
        <w:rPr>
          <w:rFonts w:ascii="Arial" w:hAnsi="Arial" w:cs="Arial"/>
          <w:b/>
          <w:sz w:val="15"/>
          <w:szCs w:val="15"/>
        </w:rPr>
        <w:t xml:space="preserve">1.5 </w:t>
      </w:r>
      <w:r w:rsidRPr="00585BA9">
        <w:rPr>
          <w:rFonts w:ascii="Arial" w:hAnsi="Arial" w:cs="Arial"/>
          <w:sz w:val="15"/>
          <w:szCs w:val="15"/>
        </w:rPr>
        <w:t>EL PROPONENTE asume a través de la suscripción del presente compromiso, las consecuencias previstas en la solicitud de oferta del proceso de contratación, si se verificare el incumplimiento de los compromisos anticorrupción.</w:t>
      </w:r>
    </w:p>
    <w:p w14:paraId="01DF0DDE" w14:textId="77777777" w:rsidR="00417A02" w:rsidRPr="00585BA9" w:rsidRDefault="00417A02" w:rsidP="00691483">
      <w:pPr>
        <w:spacing w:after="0" w:line="240" w:lineRule="auto"/>
        <w:ind w:left="142"/>
        <w:jc w:val="both"/>
        <w:rPr>
          <w:rFonts w:ascii="Arial" w:hAnsi="Arial" w:cs="Arial"/>
          <w:sz w:val="15"/>
          <w:szCs w:val="15"/>
        </w:rPr>
      </w:pPr>
      <w:r w:rsidRPr="00585BA9">
        <w:rPr>
          <w:rFonts w:ascii="Arial" w:hAnsi="Arial" w:cs="Arial"/>
          <w:sz w:val="15"/>
          <w:szCs w:val="15"/>
        </w:rPr>
        <w:t> </w:t>
      </w:r>
    </w:p>
    <w:p w14:paraId="6523C102" w14:textId="77777777" w:rsidR="00417A02" w:rsidRPr="00585BA9" w:rsidRDefault="00417A02" w:rsidP="00691483">
      <w:pPr>
        <w:spacing w:after="0" w:line="240" w:lineRule="auto"/>
        <w:ind w:left="142" w:right="18"/>
        <w:jc w:val="both"/>
        <w:rPr>
          <w:rFonts w:ascii="Arial" w:hAnsi="Arial" w:cs="Arial"/>
          <w:sz w:val="15"/>
          <w:szCs w:val="15"/>
        </w:rPr>
      </w:pPr>
      <w:r w:rsidRPr="00585BA9">
        <w:rPr>
          <w:rFonts w:ascii="Arial" w:hAnsi="Arial" w:cs="Arial"/>
          <w:sz w:val="15"/>
          <w:szCs w:val="15"/>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7B04EE2" w14:textId="77777777" w:rsidR="00417A02" w:rsidRPr="00585BA9" w:rsidRDefault="00417A02" w:rsidP="00691483">
      <w:pPr>
        <w:spacing w:after="0" w:line="240" w:lineRule="auto"/>
        <w:ind w:left="142" w:right="760"/>
        <w:jc w:val="both"/>
        <w:rPr>
          <w:rFonts w:ascii="Arial" w:hAnsi="Arial" w:cs="Arial"/>
          <w:sz w:val="15"/>
          <w:szCs w:val="15"/>
        </w:rPr>
      </w:pPr>
      <w:r w:rsidRPr="00585BA9">
        <w:rPr>
          <w:rFonts w:ascii="Arial" w:hAnsi="Arial" w:cs="Arial"/>
          <w:sz w:val="15"/>
          <w:szCs w:val="15"/>
        </w:rPr>
        <w:t> </w:t>
      </w:r>
    </w:p>
    <w:p w14:paraId="31CF06D3" w14:textId="77777777" w:rsidR="00417A02" w:rsidRPr="00585BA9" w:rsidRDefault="00417A02" w:rsidP="00691483">
      <w:pPr>
        <w:spacing w:after="0" w:line="240" w:lineRule="auto"/>
        <w:ind w:left="142" w:right="-57"/>
        <w:jc w:val="both"/>
        <w:rPr>
          <w:rFonts w:ascii="Arial" w:hAnsi="Arial" w:cs="Arial"/>
          <w:sz w:val="15"/>
          <w:szCs w:val="15"/>
        </w:rPr>
      </w:pPr>
      <w:r w:rsidRPr="00585BA9">
        <w:rPr>
          <w:rFonts w:ascii="Arial" w:hAnsi="Arial" w:cs="Arial"/>
          <w:sz w:val="15"/>
          <w:szCs w:val="15"/>
        </w:rPr>
        <w:t>Declaramos, bajo nuestra responsabilidad personal, y comprometiendo la responsabilidad institucional de las personas jurídicas que representamos, que la información antes consignada es totalmente cierta, y puede ser verificada.</w:t>
      </w:r>
    </w:p>
    <w:p w14:paraId="6E459482" w14:textId="77777777" w:rsidR="00417A02" w:rsidRPr="00585BA9" w:rsidRDefault="00417A02" w:rsidP="00691483">
      <w:pPr>
        <w:autoSpaceDE w:val="0"/>
        <w:autoSpaceDN w:val="0"/>
        <w:adjustRightInd w:val="0"/>
        <w:spacing w:after="0" w:line="240" w:lineRule="auto"/>
        <w:jc w:val="both"/>
        <w:rPr>
          <w:rFonts w:ascii="Arial" w:hAnsi="Arial" w:cs="Arial"/>
          <w:sz w:val="15"/>
          <w:szCs w:val="15"/>
        </w:rPr>
      </w:pPr>
    </w:p>
    <w:p w14:paraId="7E5F207B"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Nombre del proponente; ____________________________</w:t>
      </w:r>
    </w:p>
    <w:p w14:paraId="226E0632"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NIT o C.C.</w:t>
      </w:r>
      <w:r w:rsidRPr="00585BA9">
        <w:rPr>
          <w:rFonts w:ascii="Arial" w:hAnsi="Arial" w:cs="Arial"/>
          <w:bCs/>
          <w:sz w:val="15"/>
          <w:szCs w:val="15"/>
        </w:rPr>
        <w:tab/>
        <w:t>___________________________________</w:t>
      </w:r>
    </w:p>
    <w:p w14:paraId="71F07B36"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 xml:space="preserve">Nombre del </w:t>
      </w:r>
      <w:proofErr w:type="gramStart"/>
      <w:r w:rsidRPr="00585BA9">
        <w:rPr>
          <w:rFonts w:ascii="Arial" w:hAnsi="Arial" w:cs="Arial"/>
          <w:bCs/>
          <w:sz w:val="15"/>
          <w:szCs w:val="15"/>
        </w:rPr>
        <w:t>representante  legal</w:t>
      </w:r>
      <w:proofErr w:type="gramEnd"/>
      <w:r w:rsidRPr="00585BA9">
        <w:rPr>
          <w:rFonts w:ascii="Arial" w:hAnsi="Arial" w:cs="Arial"/>
          <w:bCs/>
          <w:sz w:val="15"/>
          <w:szCs w:val="15"/>
        </w:rPr>
        <w:t>; _____________________</w:t>
      </w:r>
    </w:p>
    <w:p w14:paraId="31B3B8A9"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Cedula; _________________________________________</w:t>
      </w:r>
    </w:p>
    <w:p w14:paraId="56BFF08D"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Firma del representante legal: _______________________</w:t>
      </w:r>
    </w:p>
    <w:p w14:paraId="1C7C442A" w14:textId="77777777" w:rsidR="00EA14D6" w:rsidRPr="00585BA9" w:rsidRDefault="00EA14D6" w:rsidP="00691483">
      <w:pPr>
        <w:spacing w:after="0" w:line="240" w:lineRule="auto"/>
        <w:ind w:left="142"/>
        <w:rPr>
          <w:rFonts w:ascii="Arial" w:hAnsi="Arial" w:cs="Arial"/>
          <w:bCs/>
          <w:sz w:val="15"/>
          <w:szCs w:val="15"/>
        </w:rPr>
      </w:pPr>
      <w:r w:rsidRPr="00585BA9">
        <w:rPr>
          <w:rFonts w:ascii="Arial" w:hAnsi="Arial" w:cs="Arial"/>
          <w:bCs/>
          <w:sz w:val="15"/>
          <w:szCs w:val="15"/>
        </w:rPr>
        <w:t>Dirección; _______________________________________</w:t>
      </w:r>
    </w:p>
    <w:p w14:paraId="664FCB28" w14:textId="77777777" w:rsidR="00EA14D6" w:rsidRPr="00585BA9" w:rsidRDefault="00EA14D6" w:rsidP="00691483">
      <w:pPr>
        <w:spacing w:after="0" w:line="240" w:lineRule="auto"/>
        <w:ind w:left="142"/>
        <w:rPr>
          <w:rFonts w:ascii="Arial" w:hAnsi="Arial" w:cs="Arial"/>
          <w:bCs/>
          <w:sz w:val="15"/>
          <w:szCs w:val="15"/>
          <w:lang w:val="pt-BR"/>
        </w:rPr>
      </w:pPr>
      <w:r w:rsidRPr="00585BA9">
        <w:rPr>
          <w:rFonts w:ascii="Arial" w:hAnsi="Arial" w:cs="Arial"/>
          <w:bCs/>
          <w:sz w:val="15"/>
          <w:szCs w:val="15"/>
          <w:lang w:val="pt-BR"/>
        </w:rPr>
        <w:t>Telefono; _______________________________________</w:t>
      </w:r>
    </w:p>
    <w:p w14:paraId="1E31BDD0" w14:textId="77777777" w:rsidR="00EA14D6" w:rsidRPr="00585BA9" w:rsidRDefault="00EA14D6" w:rsidP="00691483">
      <w:pPr>
        <w:spacing w:after="0" w:line="240" w:lineRule="auto"/>
        <w:ind w:left="142"/>
        <w:rPr>
          <w:rFonts w:ascii="Arial" w:hAnsi="Arial" w:cs="Arial"/>
          <w:bCs/>
          <w:sz w:val="15"/>
          <w:szCs w:val="15"/>
          <w:lang w:val="pt-BR"/>
        </w:rPr>
      </w:pPr>
      <w:r w:rsidRPr="00585BA9">
        <w:rPr>
          <w:rFonts w:ascii="Arial" w:hAnsi="Arial" w:cs="Arial"/>
          <w:bCs/>
          <w:sz w:val="15"/>
          <w:szCs w:val="15"/>
          <w:lang w:val="pt-BR"/>
        </w:rPr>
        <w:t>E-mail; _________________________________________</w:t>
      </w:r>
    </w:p>
    <w:p w14:paraId="754B86D6" w14:textId="77777777" w:rsidR="00EA14D6" w:rsidRPr="00585BA9" w:rsidRDefault="00EA14D6" w:rsidP="00691483">
      <w:pPr>
        <w:pStyle w:val="Textoindependiente"/>
        <w:spacing w:after="0" w:line="240" w:lineRule="auto"/>
        <w:rPr>
          <w:sz w:val="16"/>
          <w:szCs w:val="16"/>
          <w:lang w:val="es-ES_tradnl"/>
        </w:rPr>
      </w:pPr>
    </w:p>
    <w:p w14:paraId="6D80BB5F" w14:textId="77777777" w:rsidR="00B03031" w:rsidRPr="00585BA9" w:rsidRDefault="00B03031" w:rsidP="00691483">
      <w:pPr>
        <w:pStyle w:val="Textoindependiente"/>
        <w:spacing w:after="0" w:line="240" w:lineRule="auto"/>
        <w:rPr>
          <w:sz w:val="16"/>
          <w:szCs w:val="16"/>
          <w:lang w:val="es-ES_tradnl"/>
        </w:rPr>
      </w:pPr>
    </w:p>
    <w:p w14:paraId="7EA1209F" w14:textId="77777777" w:rsidR="00B03031" w:rsidRPr="00585BA9" w:rsidRDefault="00B03031" w:rsidP="00691483">
      <w:pPr>
        <w:pStyle w:val="Textoindependiente"/>
        <w:spacing w:after="0" w:line="240" w:lineRule="auto"/>
        <w:rPr>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585BA9" w:rsidRPr="00585BA9" w14:paraId="2F7CA2B0" w14:textId="77777777" w:rsidTr="00B03031">
        <w:trPr>
          <w:jc w:val="center"/>
        </w:trPr>
        <w:tc>
          <w:tcPr>
            <w:tcW w:w="7796" w:type="dxa"/>
          </w:tcPr>
          <w:p w14:paraId="066D705F" w14:textId="77777777" w:rsidR="00417A02" w:rsidRPr="00585BA9" w:rsidRDefault="00417A02" w:rsidP="00691483">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16"/>
                <w:szCs w:val="16"/>
              </w:rPr>
            </w:pPr>
            <w:r w:rsidRPr="00585BA9">
              <w:rPr>
                <w:rFonts w:ascii="Arial" w:hAnsi="Arial" w:cs="Arial"/>
                <w:sz w:val="16"/>
                <w:szCs w:val="16"/>
              </w:rPr>
              <w:t> SUSCRIBIRÁN EL DOCUMENTO TODOS LOS INTEGRANTES DE LA PARTE PROPONENTE SI ES PLURAL (CONSORCIO O UNIÓN TEMPORAL), A TRAVÈS DE SUS REPRESENTANTES LEGALES.</w:t>
            </w:r>
          </w:p>
        </w:tc>
      </w:tr>
    </w:tbl>
    <w:p w14:paraId="00C3AE5E" w14:textId="7F3CDBBC" w:rsidR="008F2187" w:rsidRPr="00585BA9" w:rsidRDefault="008F2187" w:rsidP="008F2187">
      <w:pPr>
        <w:pStyle w:val="Textoindependiente"/>
        <w:spacing w:after="0" w:line="240" w:lineRule="auto"/>
        <w:jc w:val="left"/>
        <w:rPr>
          <w:b/>
          <w:sz w:val="19"/>
          <w:szCs w:val="19"/>
        </w:rPr>
      </w:pPr>
      <w:r w:rsidRPr="00585BA9">
        <w:rPr>
          <w:b/>
          <w:sz w:val="19"/>
          <w:szCs w:val="19"/>
        </w:rPr>
        <w:lastRenderedPageBreak/>
        <w:t xml:space="preserve">    </w:t>
      </w:r>
      <w:r w:rsidRPr="00585BA9">
        <w:rPr>
          <w:b/>
          <w:sz w:val="19"/>
          <w:szCs w:val="19"/>
        </w:rPr>
        <w:tab/>
      </w:r>
      <w:r w:rsidRPr="00585BA9">
        <w:rPr>
          <w:b/>
          <w:sz w:val="19"/>
          <w:szCs w:val="19"/>
        </w:rPr>
        <w:tab/>
      </w:r>
      <w:r w:rsidRPr="00585BA9">
        <w:rPr>
          <w:b/>
          <w:sz w:val="19"/>
          <w:szCs w:val="19"/>
        </w:rPr>
        <w:tab/>
      </w:r>
      <w:r w:rsidRPr="00585BA9">
        <w:rPr>
          <w:b/>
          <w:sz w:val="19"/>
          <w:szCs w:val="19"/>
        </w:rPr>
        <w:tab/>
      </w:r>
      <w:r w:rsidR="004F40A0" w:rsidRPr="00585BA9">
        <w:rPr>
          <w:b/>
          <w:sz w:val="19"/>
          <w:szCs w:val="19"/>
        </w:rPr>
        <w:t xml:space="preserve">                   </w:t>
      </w:r>
      <w:r w:rsidRPr="00585BA9">
        <w:rPr>
          <w:b/>
          <w:sz w:val="19"/>
          <w:szCs w:val="19"/>
        </w:rPr>
        <w:t xml:space="preserve">FORMULARIO </w:t>
      </w:r>
      <w:r w:rsidR="004F40A0" w:rsidRPr="00585BA9">
        <w:rPr>
          <w:b/>
          <w:sz w:val="19"/>
          <w:szCs w:val="19"/>
        </w:rPr>
        <w:t>N</w:t>
      </w:r>
      <w:r w:rsidRPr="00585BA9">
        <w:rPr>
          <w:b/>
          <w:sz w:val="19"/>
          <w:szCs w:val="19"/>
        </w:rPr>
        <w:t>o 4</w:t>
      </w:r>
    </w:p>
    <w:p w14:paraId="75B34334" w14:textId="77777777" w:rsidR="008F2187" w:rsidRPr="00585BA9" w:rsidRDefault="008F2187" w:rsidP="008F2187">
      <w:pPr>
        <w:pStyle w:val="Textoindependiente"/>
        <w:spacing w:after="0" w:line="240" w:lineRule="auto"/>
        <w:jc w:val="left"/>
        <w:rPr>
          <w:b/>
          <w:sz w:val="19"/>
          <w:szCs w:val="19"/>
        </w:rPr>
      </w:pPr>
    </w:p>
    <w:p w14:paraId="7175D794" w14:textId="713A254F" w:rsidR="001B4918" w:rsidRPr="00585BA9" w:rsidRDefault="004F40A0" w:rsidP="008F2187">
      <w:pPr>
        <w:pStyle w:val="Textoindependiente"/>
        <w:spacing w:after="0" w:line="240" w:lineRule="auto"/>
        <w:jc w:val="left"/>
      </w:pPr>
      <w:r w:rsidRPr="00585BA9">
        <w:rPr>
          <w:i/>
          <w:noProof/>
          <w:sz w:val="19"/>
          <w:szCs w:val="19"/>
        </w:rPr>
        <w:drawing>
          <wp:inline distT="0" distB="0" distL="0" distR="0" wp14:anchorId="3B7A6858" wp14:editId="4326D712">
            <wp:extent cx="6185647" cy="5894705"/>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82" t="447" r="2285" b="224"/>
                    <a:stretch/>
                  </pic:blipFill>
                  <pic:spPr bwMode="auto">
                    <a:xfrm>
                      <a:off x="0" y="0"/>
                      <a:ext cx="6228185" cy="5935242"/>
                    </a:xfrm>
                    <a:prstGeom prst="rect">
                      <a:avLst/>
                    </a:prstGeom>
                    <a:noFill/>
                    <a:ln>
                      <a:noFill/>
                    </a:ln>
                    <a:extLst>
                      <a:ext uri="{53640926-AAD7-44D8-BBD7-CCE9431645EC}">
                        <a14:shadowObscured xmlns:a14="http://schemas.microsoft.com/office/drawing/2010/main"/>
                      </a:ext>
                    </a:extLst>
                  </pic:spPr>
                </pic:pic>
              </a:graphicData>
            </a:graphic>
          </wp:inline>
        </w:drawing>
      </w:r>
    </w:p>
    <w:p w14:paraId="6D40B3DC" w14:textId="77777777" w:rsidR="004F40A0" w:rsidRPr="00585BA9" w:rsidRDefault="004F40A0" w:rsidP="008F2187">
      <w:pPr>
        <w:pStyle w:val="Textoindependiente"/>
        <w:spacing w:after="0" w:line="240" w:lineRule="auto"/>
        <w:jc w:val="left"/>
      </w:pPr>
    </w:p>
    <w:p w14:paraId="45ADD6CC" w14:textId="6640E918" w:rsidR="004F40A0" w:rsidRPr="00585BA9" w:rsidRDefault="004F40A0" w:rsidP="008F2187">
      <w:pPr>
        <w:pStyle w:val="Textoindependiente"/>
        <w:spacing w:after="0" w:line="240" w:lineRule="auto"/>
        <w:jc w:val="left"/>
        <w:rPr>
          <w:i/>
          <w:noProof/>
          <w:sz w:val="19"/>
          <w:szCs w:val="19"/>
        </w:rPr>
      </w:pPr>
    </w:p>
    <w:p w14:paraId="633B2664" w14:textId="6F3CC103" w:rsidR="004F40A0" w:rsidRPr="00585BA9" w:rsidRDefault="004F40A0" w:rsidP="008F2187">
      <w:pPr>
        <w:pStyle w:val="Textoindependiente"/>
        <w:spacing w:after="0" w:line="240" w:lineRule="auto"/>
        <w:jc w:val="left"/>
        <w:rPr>
          <w:i/>
          <w:noProof/>
          <w:sz w:val="19"/>
          <w:szCs w:val="19"/>
        </w:rPr>
      </w:pPr>
    </w:p>
    <w:p w14:paraId="08C58582" w14:textId="1C9F719E" w:rsidR="004F40A0" w:rsidRPr="00585BA9" w:rsidRDefault="004F40A0" w:rsidP="008F2187">
      <w:pPr>
        <w:pStyle w:val="Textoindependiente"/>
        <w:spacing w:after="0" w:line="240" w:lineRule="auto"/>
        <w:jc w:val="left"/>
        <w:rPr>
          <w:i/>
          <w:noProof/>
          <w:sz w:val="19"/>
          <w:szCs w:val="19"/>
        </w:rPr>
      </w:pPr>
    </w:p>
    <w:p w14:paraId="2BD68661" w14:textId="5FEDF1C1" w:rsidR="004F40A0" w:rsidRPr="00585BA9" w:rsidRDefault="004F40A0" w:rsidP="008F2187">
      <w:pPr>
        <w:pStyle w:val="Textoindependiente"/>
        <w:spacing w:after="0" w:line="240" w:lineRule="auto"/>
        <w:jc w:val="left"/>
        <w:rPr>
          <w:i/>
          <w:noProof/>
          <w:sz w:val="19"/>
          <w:szCs w:val="19"/>
        </w:rPr>
      </w:pPr>
    </w:p>
    <w:p w14:paraId="466073FF" w14:textId="7D4ED347" w:rsidR="004F40A0" w:rsidRPr="00585BA9" w:rsidRDefault="004F40A0" w:rsidP="008F2187">
      <w:pPr>
        <w:pStyle w:val="Textoindependiente"/>
        <w:spacing w:after="0" w:line="240" w:lineRule="auto"/>
        <w:jc w:val="left"/>
        <w:rPr>
          <w:i/>
          <w:noProof/>
          <w:sz w:val="19"/>
          <w:szCs w:val="19"/>
        </w:rPr>
      </w:pPr>
    </w:p>
    <w:p w14:paraId="540C3C3C" w14:textId="746FA3EF" w:rsidR="004F40A0" w:rsidRPr="00585BA9" w:rsidRDefault="004F40A0" w:rsidP="008F2187">
      <w:pPr>
        <w:pStyle w:val="Textoindependiente"/>
        <w:spacing w:after="0" w:line="240" w:lineRule="auto"/>
        <w:jc w:val="left"/>
        <w:rPr>
          <w:i/>
          <w:noProof/>
          <w:sz w:val="19"/>
          <w:szCs w:val="19"/>
        </w:rPr>
      </w:pPr>
    </w:p>
    <w:p w14:paraId="2E300089" w14:textId="555D632F" w:rsidR="00730674" w:rsidRPr="00585BA9" w:rsidRDefault="004F40A0" w:rsidP="00691483">
      <w:pPr>
        <w:spacing w:after="0" w:line="240" w:lineRule="auto"/>
        <w:jc w:val="center"/>
        <w:rPr>
          <w:rFonts w:ascii="Arial" w:hAnsi="Arial" w:cs="Arial"/>
          <w:b/>
          <w:sz w:val="20"/>
          <w:szCs w:val="20"/>
        </w:rPr>
      </w:pPr>
      <w:r w:rsidRPr="00585BA9">
        <w:rPr>
          <w:rFonts w:ascii="Arial" w:hAnsi="Arial" w:cs="Arial"/>
          <w:b/>
          <w:sz w:val="20"/>
          <w:szCs w:val="20"/>
        </w:rPr>
        <w:lastRenderedPageBreak/>
        <w:t>F</w:t>
      </w:r>
      <w:r w:rsidR="00417A02" w:rsidRPr="00585BA9">
        <w:rPr>
          <w:rFonts w:ascii="Arial" w:hAnsi="Arial" w:cs="Arial"/>
          <w:b/>
          <w:sz w:val="20"/>
          <w:szCs w:val="20"/>
        </w:rPr>
        <w:t>ORMULARIO No. 5</w:t>
      </w:r>
    </w:p>
    <w:p w14:paraId="029146DD" w14:textId="77777777" w:rsidR="00730674" w:rsidRPr="00585BA9" w:rsidRDefault="00730674" w:rsidP="00691483">
      <w:pPr>
        <w:spacing w:after="0" w:line="240" w:lineRule="auto"/>
        <w:ind w:right="202"/>
        <w:jc w:val="center"/>
        <w:rPr>
          <w:rFonts w:ascii="Arial" w:hAnsi="Arial" w:cs="Arial"/>
          <w:b/>
          <w:sz w:val="20"/>
          <w:szCs w:val="20"/>
        </w:rPr>
      </w:pPr>
      <w:r w:rsidRPr="00585BA9">
        <w:rPr>
          <w:rFonts w:ascii="Arial" w:hAnsi="Arial" w:cs="Arial"/>
          <w:b/>
          <w:sz w:val="20"/>
          <w:szCs w:val="20"/>
        </w:rPr>
        <w:t>SOSTENIBILIDAD DE PRECIOS</w:t>
      </w:r>
    </w:p>
    <w:p w14:paraId="1A583D84" w14:textId="77777777" w:rsidR="00730674" w:rsidRPr="00585BA9" w:rsidRDefault="00730674" w:rsidP="00691483">
      <w:pPr>
        <w:spacing w:after="0" w:line="240" w:lineRule="auto"/>
        <w:ind w:right="202"/>
        <w:jc w:val="center"/>
        <w:rPr>
          <w:rFonts w:ascii="Arial" w:hAnsi="Arial" w:cs="Arial"/>
          <w:b/>
          <w:sz w:val="20"/>
          <w:szCs w:val="20"/>
        </w:rPr>
      </w:pPr>
    </w:p>
    <w:p w14:paraId="463CB165" w14:textId="77777777" w:rsidR="00730674" w:rsidRPr="00585BA9" w:rsidRDefault="00730674" w:rsidP="00691483">
      <w:pPr>
        <w:spacing w:after="0" w:line="240" w:lineRule="auto"/>
        <w:ind w:right="202"/>
        <w:jc w:val="center"/>
        <w:rPr>
          <w:rFonts w:ascii="Arial" w:hAnsi="Arial" w:cs="Arial"/>
          <w:b/>
          <w:sz w:val="20"/>
          <w:szCs w:val="20"/>
        </w:rPr>
      </w:pPr>
    </w:p>
    <w:p w14:paraId="216E4244" w14:textId="77777777" w:rsidR="00330F97" w:rsidRPr="00585BA9" w:rsidRDefault="00330F97" w:rsidP="00691483">
      <w:pPr>
        <w:spacing w:after="0" w:line="240" w:lineRule="auto"/>
        <w:ind w:right="202"/>
        <w:rPr>
          <w:rFonts w:ascii="Arial" w:hAnsi="Arial" w:cs="Arial"/>
          <w:sz w:val="20"/>
          <w:szCs w:val="20"/>
        </w:rPr>
      </w:pPr>
    </w:p>
    <w:p w14:paraId="1DF0E4A0" w14:textId="77777777" w:rsidR="00730674" w:rsidRPr="00585BA9" w:rsidRDefault="00730674" w:rsidP="00691483">
      <w:pPr>
        <w:spacing w:after="0" w:line="240" w:lineRule="auto"/>
        <w:ind w:right="202"/>
        <w:rPr>
          <w:rFonts w:ascii="Arial" w:hAnsi="Arial" w:cs="Arial"/>
          <w:sz w:val="20"/>
          <w:szCs w:val="20"/>
        </w:rPr>
      </w:pPr>
      <w:r w:rsidRPr="00585BA9">
        <w:rPr>
          <w:rFonts w:ascii="Arial" w:hAnsi="Arial" w:cs="Arial"/>
          <w:sz w:val="20"/>
          <w:szCs w:val="20"/>
        </w:rPr>
        <w:t xml:space="preserve">Bogotá D.C.,    </w:t>
      </w:r>
      <w:r w:rsidR="00BD59E6" w:rsidRPr="00585BA9">
        <w:rPr>
          <w:rFonts w:ascii="Arial" w:hAnsi="Arial" w:cs="Arial"/>
          <w:sz w:val="20"/>
          <w:szCs w:val="20"/>
        </w:rPr>
        <w:t>______________ 2020</w:t>
      </w:r>
    </w:p>
    <w:p w14:paraId="3D7F9143" w14:textId="77777777" w:rsidR="00730674" w:rsidRPr="00585BA9" w:rsidRDefault="00730674" w:rsidP="00691483">
      <w:pPr>
        <w:spacing w:after="0" w:line="240" w:lineRule="auto"/>
        <w:ind w:right="202"/>
        <w:jc w:val="center"/>
        <w:rPr>
          <w:rFonts w:ascii="Arial" w:hAnsi="Arial" w:cs="Arial"/>
          <w:b/>
          <w:sz w:val="20"/>
          <w:szCs w:val="20"/>
        </w:rPr>
      </w:pPr>
    </w:p>
    <w:p w14:paraId="61F48796" w14:textId="77777777" w:rsidR="003A3E87" w:rsidRPr="00585BA9" w:rsidRDefault="003A3E87" w:rsidP="00691483">
      <w:pPr>
        <w:spacing w:after="0" w:line="240" w:lineRule="auto"/>
        <w:ind w:right="202"/>
        <w:jc w:val="center"/>
        <w:rPr>
          <w:rFonts w:ascii="Arial" w:hAnsi="Arial" w:cs="Arial"/>
          <w:b/>
          <w:sz w:val="20"/>
          <w:szCs w:val="20"/>
        </w:rPr>
      </w:pPr>
    </w:p>
    <w:p w14:paraId="7D0273EF" w14:textId="77777777" w:rsidR="00730674" w:rsidRPr="00585BA9" w:rsidRDefault="00730674" w:rsidP="00691483">
      <w:pPr>
        <w:spacing w:after="0" w:line="240" w:lineRule="auto"/>
        <w:ind w:right="202"/>
        <w:rPr>
          <w:rFonts w:ascii="Arial" w:hAnsi="Arial" w:cs="Arial"/>
          <w:sz w:val="20"/>
          <w:szCs w:val="20"/>
        </w:rPr>
      </w:pPr>
      <w:r w:rsidRPr="00585BA9">
        <w:rPr>
          <w:rFonts w:ascii="Arial" w:hAnsi="Arial" w:cs="Arial"/>
          <w:sz w:val="20"/>
          <w:szCs w:val="20"/>
        </w:rPr>
        <w:t xml:space="preserve">Señores </w:t>
      </w:r>
    </w:p>
    <w:p w14:paraId="62268DFC" w14:textId="77777777" w:rsidR="00730674" w:rsidRPr="00585BA9" w:rsidRDefault="00974ECE" w:rsidP="00691483">
      <w:pPr>
        <w:spacing w:after="0" w:line="240" w:lineRule="auto"/>
        <w:ind w:right="202"/>
        <w:rPr>
          <w:rFonts w:ascii="Arial" w:hAnsi="Arial" w:cs="Arial"/>
          <w:b/>
          <w:sz w:val="20"/>
          <w:szCs w:val="20"/>
        </w:rPr>
      </w:pPr>
      <w:r w:rsidRPr="00585BA9">
        <w:rPr>
          <w:rFonts w:ascii="Arial" w:hAnsi="Arial" w:cs="Arial"/>
          <w:b/>
          <w:sz w:val="20"/>
          <w:szCs w:val="20"/>
        </w:rPr>
        <w:t>HOSPITAL CENTRAL DE LA POLICIA NACIONAL</w:t>
      </w:r>
    </w:p>
    <w:p w14:paraId="7C21E79E" w14:textId="77777777" w:rsidR="00730674" w:rsidRPr="00585BA9" w:rsidRDefault="00730674" w:rsidP="00691483">
      <w:pPr>
        <w:spacing w:after="0" w:line="240" w:lineRule="auto"/>
        <w:ind w:right="202"/>
        <w:rPr>
          <w:rFonts w:ascii="Arial" w:hAnsi="Arial" w:cs="Arial"/>
          <w:sz w:val="20"/>
          <w:szCs w:val="20"/>
        </w:rPr>
      </w:pPr>
      <w:r w:rsidRPr="00585BA9">
        <w:rPr>
          <w:rFonts w:ascii="Arial" w:hAnsi="Arial" w:cs="Arial"/>
          <w:sz w:val="20"/>
          <w:szCs w:val="20"/>
        </w:rPr>
        <w:t xml:space="preserve">La Ciudad. </w:t>
      </w:r>
    </w:p>
    <w:p w14:paraId="3BBF87E4" w14:textId="77777777" w:rsidR="003A3E87" w:rsidRPr="00585BA9" w:rsidRDefault="003A3E87" w:rsidP="00691483">
      <w:pPr>
        <w:spacing w:after="0" w:line="240" w:lineRule="auto"/>
        <w:ind w:right="202"/>
        <w:rPr>
          <w:rFonts w:ascii="Arial" w:hAnsi="Arial" w:cs="Arial"/>
          <w:sz w:val="20"/>
          <w:szCs w:val="20"/>
        </w:rPr>
      </w:pPr>
    </w:p>
    <w:p w14:paraId="3DCD1A75" w14:textId="77777777" w:rsidR="00730674" w:rsidRPr="00585BA9" w:rsidRDefault="00730674" w:rsidP="00691483">
      <w:pPr>
        <w:spacing w:after="0" w:line="240" w:lineRule="auto"/>
        <w:ind w:right="202"/>
        <w:rPr>
          <w:rFonts w:ascii="Arial" w:hAnsi="Arial" w:cs="Arial"/>
          <w:b/>
          <w:sz w:val="20"/>
          <w:szCs w:val="20"/>
        </w:rPr>
      </w:pPr>
    </w:p>
    <w:p w14:paraId="007CD22D" w14:textId="77777777" w:rsidR="00330F97" w:rsidRPr="00585BA9" w:rsidRDefault="00330F97" w:rsidP="00691483">
      <w:pPr>
        <w:spacing w:after="0" w:line="240" w:lineRule="auto"/>
        <w:ind w:right="202"/>
        <w:rPr>
          <w:rFonts w:ascii="Arial" w:hAnsi="Arial" w:cs="Arial"/>
          <w:b/>
          <w:sz w:val="20"/>
          <w:szCs w:val="20"/>
        </w:rPr>
      </w:pPr>
    </w:p>
    <w:p w14:paraId="4F97A964" w14:textId="1599DFB9" w:rsidR="00974ECE" w:rsidRPr="00585BA9" w:rsidRDefault="00730674" w:rsidP="00691483">
      <w:pPr>
        <w:spacing w:after="0" w:line="240" w:lineRule="auto"/>
        <w:ind w:right="-57"/>
        <w:jc w:val="both"/>
        <w:rPr>
          <w:rFonts w:ascii="Arial" w:hAnsi="Arial" w:cs="Arial"/>
          <w:b/>
          <w:bCs/>
          <w:sz w:val="20"/>
          <w:szCs w:val="20"/>
          <w:lang w:val="es-MX"/>
        </w:rPr>
      </w:pPr>
      <w:r w:rsidRPr="00585BA9">
        <w:rPr>
          <w:rFonts w:ascii="Arial" w:hAnsi="Arial" w:cs="Arial"/>
          <w:sz w:val="20"/>
          <w:szCs w:val="20"/>
        </w:rPr>
        <w:t xml:space="preserve">La </w:t>
      </w:r>
      <w:r w:rsidR="007C7F3E" w:rsidRPr="00585BA9">
        <w:rPr>
          <w:rFonts w:ascii="Arial" w:hAnsi="Arial" w:cs="Arial"/>
          <w:sz w:val="20"/>
          <w:szCs w:val="20"/>
        </w:rPr>
        <w:t>firma…</w:t>
      </w:r>
      <w:r w:rsidRPr="00585BA9">
        <w:rPr>
          <w:rFonts w:ascii="Arial" w:hAnsi="Arial" w:cs="Arial"/>
          <w:sz w:val="20"/>
          <w:szCs w:val="20"/>
        </w:rPr>
        <w:t xml:space="preserve">……………………………………………………………… se compromete a sostener los precios ofertados dentro del proceso </w:t>
      </w:r>
      <w:r w:rsidR="00762DF0" w:rsidRPr="00585BA9">
        <w:rPr>
          <w:rFonts w:ascii="Arial" w:hAnsi="Arial" w:cs="Arial"/>
          <w:b/>
          <w:sz w:val="20"/>
          <w:szCs w:val="20"/>
        </w:rPr>
        <w:t>SELECCIÓN ABREVIADA</w:t>
      </w:r>
      <w:r w:rsidR="00193AB4" w:rsidRPr="00585BA9">
        <w:rPr>
          <w:rFonts w:ascii="Arial" w:hAnsi="Arial" w:cs="Arial"/>
          <w:b/>
          <w:sz w:val="20"/>
          <w:szCs w:val="20"/>
        </w:rPr>
        <w:t>-SUBASTA INVERSA</w:t>
      </w:r>
      <w:r w:rsidR="00762DF0" w:rsidRPr="00585BA9">
        <w:rPr>
          <w:rFonts w:ascii="Arial" w:hAnsi="Arial" w:cs="Arial"/>
          <w:b/>
          <w:sz w:val="20"/>
          <w:szCs w:val="20"/>
        </w:rPr>
        <w:t xml:space="preserve"> </w:t>
      </w:r>
      <w:r w:rsidR="00DE26DE" w:rsidRPr="00585BA9">
        <w:rPr>
          <w:rFonts w:ascii="Arial" w:hAnsi="Arial" w:cs="Arial"/>
          <w:b/>
          <w:sz w:val="20"/>
          <w:szCs w:val="20"/>
        </w:rPr>
        <w:t>PN-HOCEN SA 0</w:t>
      </w:r>
      <w:r w:rsidR="00015570" w:rsidRPr="00585BA9">
        <w:rPr>
          <w:rFonts w:ascii="Arial" w:hAnsi="Arial" w:cs="Arial"/>
          <w:b/>
          <w:sz w:val="20"/>
          <w:szCs w:val="20"/>
        </w:rPr>
        <w:t>2</w:t>
      </w:r>
      <w:r w:rsidR="00AA7A14" w:rsidRPr="00585BA9">
        <w:rPr>
          <w:rFonts w:ascii="Arial" w:hAnsi="Arial" w:cs="Arial"/>
          <w:b/>
          <w:sz w:val="20"/>
          <w:szCs w:val="20"/>
        </w:rPr>
        <w:t>1</w:t>
      </w:r>
      <w:r w:rsidR="00DE26DE" w:rsidRPr="00585BA9">
        <w:rPr>
          <w:rFonts w:ascii="Arial" w:hAnsi="Arial" w:cs="Arial"/>
          <w:b/>
          <w:sz w:val="20"/>
          <w:szCs w:val="20"/>
        </w:rPr>
        <w:t xml:space="preserve"> 2020</w:t>
      </w:r>
      <w:r w:rsidR="00762DF0" w:rsidRPr="00585BA9">
        <w:rPr>
          <w:rFonts w:ascii="Arial" w:hAnsi="Arial" w:cs="Arial"/>
          <w:sz w:val="20"/>
          <w:szCs w:val="20"/>
        </w:rPr>
        <w:t xml:space="preserve"> d</w:t>
      </w:r>
      <w:r w:rsidRPr="00585BA9">
        <w:rPr>
          <w:rFonts w:ascii="Arial" w:hAnsi="Arial" w:cs="Arial"/>
          <w:sz w:val="20"/>
          <w:szCs w:val="20"/>
        </w:rPr>
        <w:t>urante la vigencia del contrato si este se llegara a suscr</w:t>
      </w:r>
      <w:r w:rsidR="007E7808" w:rsidRPr="00585BA9">
        <w:rPr>
          <w:rFonts w:ascii="Arial" w:hAnsi="Arial" w:cs="Arial"/>
          <w:sz w:val="20"/>
          <w:szCs w:val="20"/>
        </w:rPr>
        <w:t>i</w:t>
      </w:r>
      <w:r w:rsidR="00BD59E6" w:rsidRPr="00585BA9">
        <w:rPr>
          <w:rFonts w:ascii="Arial" w:hAnsi="Arial" w:cs="Arial"/>
          <w:sz w:val="20"/>
          <w:szCs w:val="20"/>
        </w:rPr>
        <w:t xml:space="preserve">bir, el cual tiene por objeto </w:t>
      </w:r>
      <w:r w:rsidR="00AA7A14" w:rsidRPr="00585BA9">
        <w:rPr>
          <w:rFonts w:ascii="Arial" w:hAnsi="Arial" w:cs="Arial"/>
          <w:sz w:val="20"/>
          <w:szCs w:val="20"/>
        </w:rPr>
        <w:t>e</w:t>
      </w:r>
      <w:r w:rsidR="00BD59E6" w:rsidRPr="00585BA9">
        <w:rPr>
          <w:rFonts w:ascii="Arial" w:hAnsi="Arial" w:cs="Arial"/>
          <w:sz w:val="20"/>
          <w:szCs w:val="20"/>
        </w:rPr>
        <w:t>l</w:t>
      </w:r>
      <w:r w:rsidRPr="00585BA9">
        <w:rPr>
          <w:rFonts w:ascii="Arial" w:hAnsi="Arial" w:cs="Arial"/>
          <w:sz w:val="20"/>
          <w:szCs w:val="20"/>
        </w:rPr>
        <w:t xml:space="preserve"> </w:t>
      </w:r>
      <w:r w:rsidR="00AA7A14" w:rsidRPr="00585BA9">
        <w:rPr>
          <w:rFonts w:ascii="Arial" w:hAnsi="Arial" w:cs="Arial"/>
          <w:b/>
          <w:bCs/>
          <w:sz w:val="20"/>
          <w:szCs w:val="20"/>
        </w:rPr>
        <w:t xml:space="preserve">SUMINISTRO </w:t>
      </w:r>
      <w:proofErr w:type="gramStart"/>
      <w:r w:rsidR="00AA7A14" w:rsidRPr="00585BA9">
        <w:rPr>
          <w:rFonts w:ascii="Arial" w:hAnsi="Arial" w:cs="Arial"/>
          <w:b/>
          <w:bCs/>
          <w:sz w:val="20"/>
          <w:szCs w:val="20"/>
        </w:rPr>
        <w:t>DE  INSUMOS</w:t>
      </w:r>
      <w:proofErr w:type="gramEnd"/>
      <w:r w:rsidR="00AA7A14" w:rsidRPr="00585BA9">
        <w:rPr>
          <w:rFonts w:ascii="Arial" w:hAnsi="Arial" w:cs="Arial"/>
          <w:b/>
          <w:bCs/>
          <w:sz w:val="20"/>
          <w:szCs w:val="20"/>
        </w:rPr>
        <w:t xml:space="preserve"> PARA EL SERVICIO DE CLÍNICA DE HERIDAS DEL HOSPITAL CENTRAL DE LA POLICÍA NACIONAL</w:t>
      </w:r>
      <w:r w:rsidR="004B1F8B" w:rsidRPr="00585BA9">
        <w:rPr>
          <w:rFonts w:ascii="Arial" w:hAnsi="Arial" w:cs="Arial"/>
          <w:b/>
          <w:bCs/>
          <w:sz w:val="20"/>
          <w:szCs w:val="20"/>
        </w:rPr>
        <w:t>.</w:t>
      </w:r>
    </w:p>
    <w:p w14:paraId="084A3F25" w14:textId="77777777" w:rsidR="00730674" w:rsidRPr="00585BA9" w:rsidRDefault="00730674" w:rsidP="00691483">
      <w:pPr>
        <w:spacing w:after="0" w:line="240" w:lineRule="auto"/>
        <w:jc w:val="both"/>
        <w:rPr>
          <w:rFonts w:ascii="Arial" w:hAnsi="Arial" w:cs="Arial"/>
          <w:b/>
          <w:bCs/>
          <w:sz w:val="20"/>
          <w:szCs w:val="20"/>
        </w:rPr>
      </w:pPr>
    </w:p>
    <w:p w14:paraId="236516E8" w14:textId="77777777" w:rsidR="00730674" w:rsidRPr="00585BA9" w:rsidRDefault="00730674" w:rsidP="00691483">
      <w:pPr>
        <w:spacing w:after="0" w:line="240" w:lineRule="auto"/>
        <w:ind w:right="202"/>
        <w:rPr>
          <w:rFonts w:ascii="Arial" w:hAnsi="Arial" w:cs="Arial"/>
          <w:b/>
          <w:sz w:val="20"/>
          <w:szCs w:val="20"/>
        </w:rPr>
      </w:pPr>
    </w:p>
    <w:p w14:paraId="782C790D" w14:textId="77777777" w:rsidR="00730674" w:rsidRPr="00585BA9" w:rsidRDefault="00730674" w:rsidP="00691483">
      <w:pPr>
        <w:spacing w:after="0" w:line="240" w:lineRule="auto"/>
        <w:ind w:right="202"/>
        <w:rPr>
          <w:rFonts w:ascii="Arial" w:hAnsi="Arial" w:cs="Arial"/>
          <w:b/>
          <w:sz w:val="20"/>
          <w:szCs w:val="20"/>
        </w:rPr>
      </w:pPr>
      <w:r w:rsidRPr="00585BA9">
        <w:rPr>
          <w:rFonts w:ascii="Arial" w:hAnsi="Arial" w:cs="Arial"/>
          <w:b/>
          <w:sz w:val="20"/>
          <w:szCs w:val="20"/>
        </w:rPr>
        <w:t xml:space="preserve">Atentamente,      </w:t>
      </w:r>
    </w:p>
    <w:p w14:paraId="5D2CDF75" w14:textId="77777777" w:rsidR="00320292" w:rsidRPr="00585BA9" w:rsidRDefault="00320292" w:rsidP="00691483">
      <w:pPr>
        <w:spacing w:after="0" w:line="240" w:lineRule="auto"/>
        <w:ind w:right="202"/>
        <w:rPr>
          <w:rFonts w:ascii="Arial" w:hAnsi="Arial" w:cs="Arial"/>
          <w:b/>
          <w:sz w:val="20"/>
          <w:szCs w:val="20"/>
        </w:rPr>
      </w:pPr>
    </w:p>
    <w:p w14:paraId="1D856F89" w14:textId="77777777" w:rsidR="00320292" w:rsidRPr="00585BA9" w:rsidRDefault="00320292" w:rsidP="00691483">
      <w:pPr>
        <w:spacing w:after="0" w:line="240" w:lineRule="auto"/>
        <w:ind w:right="202"/>
        <w:rPr>
          <w:rFonts w:ascii="Arial" w:hAnsi="Arial" w:cs="Arial"/>
          <w:b/>
          <w:sz w:val="20"/>
          <w:szCs w:val="20"/>
        </w:rPr>
      </w:pPr>
    </w:p>
    <w:p w14:paraId="2314A10E" w14:textId="77777777" w:rsidR="00730674" w:rsidRPr="00585BA9" w:rsidRDefault="00730674" w:rsidP="00691483">
      <w:pPr>
        <w:spacing w:after="0" w:line="240" w:lineRule="auto"/>
        <w:ind w:right="202"/>
        <w:rPr>
          <w:rFonts w:ascii="Arial" w:hAnsi="Arial" w:cs="Arial"/>
          <w:b/>
          <w:sz w:val="20"/>
          <w:szCs w:val="20"/>
        </w:rPr>
      </w:pPr>
    </w:p>
    <w:p w14:paraId="69735818"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Nombre del proponente; ____________________________</w:t>
      </w:r>
    </w:p>
    <w:p w14:paraId="090791E6"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NIT o C.C.</w:t>
      </w:r>
      <w:r w:rsidRPr="00585BA9">
        <w:rPr>
          <w:rFonts w:ascii="Arial" w:hAnsi="Arial" w:cs="Arial"/>
          <w:bCs/>
          <w:sz w:val="20"/>
          <w:szCs w:val="20"/>
        </w:rPr>
        <w:tab/>
        <w:t>___________________________________</w:t>
      </w:r>
    </w:p>
    <w:p w14:paraId="0274DDBB"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 xml:space="preserve">Nombre del </w:t>
      </w:r>
      <w:proofErr w:type="gramStart"/>
      <w:r w:rsidRPr="00585BA9">
        <w:rPr>
          <w:rFonts w:ascii="Arial" w:hAnsi="Arial" w:cs="Arial"/>
          <w:bCs/>
          <w:sz w:val="20"/>
          <w:szCs w:val="20"/>
        </w:rPr>
        <w:t>representante  legal</w:t>
      </w:r>
      <w:proofErr w:type="gramEnd"/>
      <w:r w:rsidRPr="00585BA9">
        <w:rPr>
          <w:rFonts w:ascii="Arial" w:hAnsi="Arial" w:cs="Arial"/>
          <w:bCs/>
          <w:sz w:val="20"/>
          <w:szCs w:val="20"/>
        </w:rPr>
        <w:t>; _____________________</w:t>
      </w:r>
    </w:p>
    <w:p w14:paraId="586AF2C0"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Cedula; _________________________________________</w:t>
      </w:r>
    </w:p>
    <w:p w14:paraId="19EF82DA"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Firma del representante legal: _______________________</w:t>
      </w:r>
    </w:p>
    <w:p w14:paraId="147B9A2C" w14:textId="77777777" w:rsidR="0059651B" w:rsidRPr="00585BA9" w:rsidRDefault="0059651B" w:rsidP="00691483">
      <w:pPr>
        <w:spacing w:after="0" w:line="240" w:lineRule="auto"/>
        <w:ind w:left="142"/>
        <w:rPr>
          <w:rFonts w:ascii="Arial" w:hAnsi="Arial" w:cs="Arial"/>
          <w:bCs/>
          <w:sz w:val="20"/>
          <w:szCs w:val="20"/>
        </w:rPr>
      </w:pPr>
      <w:r w:rsidRPr="00585BA9">
        <w:rPr>
          <w:rFonts w:ascii="Arial" w:hAnsi="Arial" w:cs="Arial"/>
          <w:bCs/>
          <w:sz w:val="20"/>
          <w:szCs w:val="20"/>
        </w:rPr>
        <w:t>Dirección; _______________________________________</w:t>
      </w:r>
    </w:p>
    <w:p w14:paraId="64D64D91" w14:textId="77777777" w:rsidR="0059651B" w:rsidRPr="00585BA9" w:rsidRDefault="0059651B" w:rsidP="00691483">
      <w:pPr>
        <w:spacing w:after="0" w:line="240" w:lineRule="auto"/>
        <w:ind w:left="142"/>
        <w:rPr>
          <w:rFonts w:ascii="Arial" w:hAnsi="Arial" w:cs="Arial"/>
          <w:bCs/>
          <w:sz w:val="20"/>
          <w:szCs w:val="20"/>
          <w:lang w:val="pt-BR"/>
        </w:rPr>
      </w:pPr>
      <w:r w:rsidRPr="00585BA9">
        <w:rPr>
          <w:rFonts w:ascii="Arial" w:hAnsi="Arial" w:cs="Arial"/>
          <w:bCs/>
          <w:sz w:val="20"/>
          <w:szCs w:val="20"/>
          <w:lang w:val="pt-BR"/>
        </w:rPr>
        <w:t>Telefono; _______________________________________</w:t>
      </w:r>
    </w:p>
    <w:p w14:paraId="0C6AADBD" w14:textId="77777777" w:rsidR="001C66B4" w:rsidRPr="00585BA9" w:rsidRDefault="008F2220" w:rsidP="00691483">
      <w:pPr>
        <w:adjustRightInd w:val="0"/>
        <w:spacing w:after="0" w:line="240" w:lineRule="auto"/>
        <w:ind w:right="-91"/>
        <w:rPr>
          <w:rFonts w:ascii="Arial" w:hAnsi="Arial" w:cs="Arial"/>
          <w:b/>
          <w:sz w:val="20"/>
          <w:szCs w:val="20"/>
        </w:rPr>
      </w:pPr>
      <w:r w:rsidRPr="00585BA9">
        <w:rPr>
          <w:rFonts w:ascii="Arial" w:hAnsi="Arial" w:cs="Arial"/>
          <w:bCs/>
          <w:sz w:val="20"/>
          <w:szCs w:val="20"/>
          <w:lang w:val="pt-BR"/>
        </w:rPr>
        <w:t xml:space="preserve">   </w:t>
      </w:r>
      <w:r w:rsidR="0059651B" w:rsidRPr="00585BA9">
        <w:rPr>
          <w:rFonts w:ascii="Arial" w:hAnsi="Arial" w:cs="Arial"/>
          <w:bCs/>
          <w:sz w:val="20"/>
          <w:szCs w:val="20"/>
          <w:lang w:val="pt-BR"/>
        </w:rPr>
        <w:t>E-mail; _________________________________________</w:t>
      </w:r>
    </w:p>
    <w:p w14:paraId="7397DB03" w14:textId="77777777" w:rsidR="00322C6F" w:rsidRPr="00585BA9" w:rsidRDefault="00322C6F" w:rsidP="00691483">
      <w:pPr>
        <w:adjustRightInd w:val="0"/>
        <w:spacing w:after="0" w:line="240" w:lineRule="auto"/>
        <w:ind w:right="-91"/>
        <w:rPr>
          <w:rFonts w:ascii="Arial" w:hAnsi="Arial" w:cs="Arial"/>
          <w:b/>
          <w:sz w:val="20"/>
          <w:szCs w:val="20"/>
        </w:rPr>
      </w:pPr>
    </w:p>
    <w:p w14:paraId="23B9FA80" w14:textId="77777777" w:rsidR="00322C6F" w:rsidRPr="00585BA9" w:rsidRDefault="00322C6F" w:rsidP="00691483">
      <w:pPr>
        <w:adjustRightInd w:val="0"/>
        <w:spacing w:after="0" w:line="240" w:lineRule="auto"/>
        <w:ind w:right="-91"/>
        <w:rPr>
          <w:rFonts w:ascii="Arial" w:hAnsi="Arial" w:cs="Arial"/>
          <w:b/>
          <w:sz w:val="20"/>
          <w:szCs w:val="20"/>
        </w:rPr>
      </w:pPr>
    </w:p>
    <w:p w14:paraId="30CBD672" w14:textId="77777777" w:rsidR="00322C6F" w:rsidRPr="00585BA9" w:rsidRDefault="00322C6F" w:rsidP="00691483">
      <w:pPr>
        <w:adjustRightInd w:val="0"/>
        <w:spacing w:after="0" w:line="240" w:lineRule="auto"/>
        <w:ind w:right="-91"/>
        <w:rPr>
          <w:rFonts w:ascii="Arial" w:hAnsi="Arial" w:cs="Arial"/>
          <w:b/>
          <w:sz w:val="20"/>
          <w:szCs w:val="20"/>
        </w:rPr>
      </w:pPr>
    </w:p>
    <w:p w14:paraId="16EE9401" w14:textId="77777777" w:rsidR="00322C6F" w:rsidRPr="00585BA9" w:rsidRDefault="00322C6F" w:rsidP="00691483">
      <w:pPr>
        <w:adjustRightInd w:val="0"/>
        <w:spacing w:after="0" w:line="240" w:lineRule="auto"/>
        <w:ind w:right="-91"/>
        <w:rPr>
          <w:rFonts w:ascii="Arial" w:hAnsi="Arial" w:cs="Arial"/>
          <w:b/>
          <w:sz w:val="20"/>
          <w:szCs w:val="20"/>
        </w:rPr>
      </w:pPr>
    </w:p>
    <w:p w14:paraId="59B0B3DE" w14:textId="77777777" w:rsidR="00322C6F" w:rsidRPr="00585BA9" w:rsidRDefault="00322C6F" w:rsidP="00691483">
      <w:pPr>
        <w:adjustRightInd w:val="0"/>
        <w:spacing w:after="0" w:line="240" w:lineRule="auto"/>
        <w:ind w:right="-91"/>
        <w:rPr>
          <w:rFonts w:ascii="Arial" w:hAnsi="Arial" w:cs="Arial"/>
          <w:b/>
          <w:sz w:val="20"/>
          <w:szCs w:val="20"/>
        </w:rPr>
      </w:pPr>
    </w:p>
    <w:p w14:paraId="6AF12CC1" w14:textId="77777777" w:rsidR="00322C6F" w:rsidRPr="00585BA9" w:rsidRDefault="00322C6F" w:rsidP="00691483">
      <w:pPr>
        <w:adjustRightInd w:val="0"/>
        <w:spacing w:after="0" w:line="240" w:lineRule="auto"/>
        <w:ind w:right="-91"/>
        <w:rPr>
          <w:rFonts w:ascii="Arial" w:hAnsi="Arial" w:cs="Arial"/>
          <w:b/>
          <w:sz w:val="19"/>
          <w:szCs w:val="19"/>
        </w:rPr>
      </w:pPr>
    </w:p>
    <w:p w14:paraId="414ED18A" w14:textId="77777777" w:rsidR="00322C6F" w:rsidRPr="00585BA9" w:rsidRDefault="00322C6F" w:rsidP="00691483">
      <w:pPr>
        <w:adjustRightInd w:val="0"/>
        <w:spacing w:after="0" w:line="240" w:lineRule="auto"/>
        <w:ind w:right="-91"/>
        <w:rPr>
          <w:rFonts w:ascii="Arial" w:hAnsi="Arial" w:cs="Arial"/>
          <w:b/>
          <w:sz w:val="19"/>
          <w:szCs w:val="19"/>
        </w:rPr>
      </w:pPr>
    </w:p>
    <w:p w14:paraId="07C9647E" w14:textId="77777777" w:rsidR="00322C6F" w:rsidRPr="00585BA9" w:rsidRDefault="00322C6F" w:rsidP="00691483">
      <w:pPr>
        <w:adjustRightInd w:val="0"/>
        <w:spacing w:after="0" w:line="240" w:lineRule="auto"/>
        <w:ind w:right="-91"/>
        <w:rPr>
          <w:rFonts w:ascii="Arial" w:hAnsi="Arial" w:cs="Arial"/>
          <w:b/>
          <w:sz w:val="19"/>
          <w:szCs w:val="19"/>
        </w:rPr>
      </w:pPr>
    </w:p>
    <w:p w14:paraId="5420E294" w14:textId="77777777" w:rsidR="00322C6F" w:rsidRPr="00585BA9" w:rsidRDefault="00322C6F" w:rsidP="00691483">
      <w:pPr>
        <w:adjustRightInd w:val="0"/>
        <w:spacing w:after="0" w:line="240" w:lineRule="auto"/>
        <w:ind w:right="-91"/>
        <w:rPr>
          <w:rFonts w:ascii="Arial" w:hAnsi="Arial" w:cs="Arial"/>
          <w:b/>
          <w:sz w:val="19"/>
          <w:szCs w:val="19"/>
        </w:rPr>
      </w:pPr>
    </w:p>
    <w:p w14:paraId="0CA1396F" w14:textId="77777777" w:rsidR="0059651B" w:rsidRPr="00585BA9" w:rsidRDefault="0059651B" w:rsidP="00691483">
      <w:pPr>
        <w:adjustRightInd w:val="0"/>
        <w:spacing w:after="0" w:line="240" w:lineRule="auto"/>
        <w:ind w:right="-91"/>
        <w:rPr>
          <w:rFonts w:ascii="Arial" w:hAnsi="Arial" w:cs="Arial"/>
          <w:b/>
          <w:sz w:val="19"/>
          <w:szCs w:val="19"/>
        </w:rPr>
      </w:pPr>
    </w:p>
    <w:p w14:paraId="20251FDB" w14:textId="77777777" w:rsidR="0059651B" w:rsidRPr="00585BA9" w:rsidRDefault="0059651B" w:rsidP="00691483">
      <w:pPr>
        <w:adjustRightInd w:val="0"/>
        <w:spacing w:after="0" w:line="240" w:lineRule="auto"/>
        <w:ind w:right="-91"/>
        <w:rPr>
          <w:rFonts w:ascii="Arial" w:hAnsi="Arial" w:cs="Arial"/>
          <w:b/>
          <w:sz w:val="19"/>
          <w:szCs w:val="19"/>
        </w:rPr>
      </w:pPr>
    </w:p>
    <w:p w14:paraId="4B43E7CE" w14:textId="77777777" w:rsidR="0059651B" w:rsidRPr="00585BA9" w:rsidRDefault="0059651B" w:rsidP="00691483">
      <w:pPr>
        <w:adjustRightInd w:val="0"/>
        <w:spacing w:after="0" w:line="240" w:lineRule="auto"/>
        <w:ind w:right="-91"/>
        <w:rPr>
          <w:rFonts w:ascii="Arial" w:hAnsi="Arial" w:cs="Arial"/>
          <w:b/>
          <w:sz w:val="19"/>
          <w:szCs w:val="19"/>
        </w:rPr>
      </w:pPr>
    </w:p>
    <w:p w14:paraId="07209C1C" w14:textId="77777777" w:rsidR="0059651B" w:rsidRPr="00585BA9" w:rsidRDefault="0059651B" w:rsidP="00691483">
      <w:pPr>
        <w:adjustRightInd w:val="0"/>
        <w:spacing w:after="0" w:line="240" w:lineRule="auto"/>
        <w:ind w:right="-91"/>
        <w:rPr>
          <w:rFonts w:ascii="Arial" w:hAnsi="Arial" w:cs="Arial"/>
          <w:b/>
          <w:sz w:val="19"/>
          <w:szCs w:val="19"/>
        </w:rPr>
      </w:pPr>
    </w:p>
    <w:p w14:paraId="0911A296" w14:textId="77777777" w:rsidR="0059651B" w:rsidRPr="00585BA9" w:rsidRDefault="0059651B" w:rsidP="00691483">
      <w:pPr>
        <w:adjustRightInd w:val="0"/>
        <w:spacing w:after="0" w:line="240" w:lineRule="auto"/>
        <w:ind w:right="-91"/>
        <w:rPr>
          <w:rFonts w:ascii="Arial" w:hAnsi="Arial" w:cs="Arial"/>
          <w:b/>
          <w:sz w:val="19"/>
          <w:szCs w:val="19"/>
        </w:rPr>
      </w:pPr>
    </w:p>
    <w:p w14:paraId="049701C1" w14:textId="77777777" w:rsidR="00452D36" w:rsidRPr="00585BA9" w:rsidRDefault="00452D36" w:rsidP="00691483">
      <w:pPr>
        <w:adjustRightInd w:val="0"/>
        <w:spacing w:after="0" w:line="240" w:lineRule="auto"/>
        <w:ind w:right="-91"/>
        <w:rPr>
          <w:rFonts w:ascii="Arial" w:hAnsi="Arial" w:cs="Arial"/>
          <w:b/>
          <w:sz w:val="19"/>
          <w:szCs w:val="19"/>
        </w:rPr>
      </w:pPr>
    </w:p>
    <w:p w14:paraId="302AF180" w14:textId="77777777" w:rsidR="0059651B" w:rsidRPr="00585BA9" w:rsidRDefault="0059651B" w:rsidP="00691483">
      <w:pPr>
        <w:adjustRightInd w:val="0"/>
        <w:spacing w:after="0" w:line="240" w:lineRule="auto"/>
        <w:ind w:right="-91"/>
        <w:rPr>
          <w:rFonts w:ascii="Arial" w:hAnsi="Arial" w:cs="Arial"/>
          <w:b/>
          <w:sz w:val="19"/>
          <w:szCs w:val="19"/>
        </w:rPr>
      </w:pPr>
    </w:p>
    <w:p w14:paraId="7A7F91AA" w14:textId="77777777" w:rsidR="0059651B" w:rsidRPr="00585BA9" w:rsidRDefault="0059651B" w:rsidP="00691483">
      <w:pPr>
        <w:adjustRightInd w:val="0"/>
        <w:spacing w:after="0" w:line="240" w:lineRule="auto"/>
        <w:ind w:right="-91"/>
        <w:rPr>
          <w:rFonts w:ascii="Arial" w:hAnsi="Arial" w:cs="Arial"/>
          <w:b/>
          <w:sz w:val="19"/>
          <w:szCs w:val="19"/>
        </w:rPr>
      </w:pPr>
    </w:p>
    <w:sectPr w:rsidR="0059651B" w:rsidRPr="00585BA9" w:rsidSect="004C105E">
      <w:headerReference w:type="default" r:id="rId9"/>
      <w:footerReference w:type="default" r:id="rId10"/>
      <w:headerReference w:type="first" r:id="rId11"/>
      <w:footerReference w:type="first" r:id="rId12"/>
      <w:pgSz w:w="12240" w:h="15840" w:code="1"/>
      <w:pgMar w:top="2552" w:right="1185" w:bottom="1418" w:left="1247" w:header="624" w:footer="907"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CFFB96" w14:textId="77777777" w:rsidR="000D0DFF" w:rsidRDefault="000D0DFF">
      <w:r>
        <w:separator/>
      </w:r>
    </w:p>
  </w:endnote>
  <w:endnote w:type="continuationSeparator" w:id="0">
    <w:p w14:paraId="1E88BCF2" w14:textId="77777777" w:rsidR="000D0DFF" w:rsidRDefault="000D0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w Cen MT">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D7CC8" w14:textId="77777777" w:rsidR="00100938" w:rsidRPr="00901A78" w:rsidRDefault="00100938" w:rsidP="001A43C9">
    <w:pPr>
      <w:pStyle w:val="Piedepgina"/>
      <w:ind w:left="284"/>
      <w:jc w:val="center"/>
      <w:rPr>
        <w:rFonts w:ascii="Arial" w:hAnsi="Arial" w:cs="Arial"/>
        <w:sz w:val="19"/>
        <w:szCs w:val="19"/>
      </w:rPr>
    </w:pPr>
    <w:r w:rsidRPr="00901A78">
      <w:rPr>
        <w:rFonts w:ascii="Arial" w:hAnsi="Arial" w:cs="Arial"/>
        <w:sz w:val="19"/>
        <w:szCs w:val="19"/>
      </w:rPr>
      <w:t xml:space="preserve">Página </w:t>
    </w:r>
    <w:r w:rsidRPr="00901A78">
      <w:rPr>
        <w:rFonts w:ascii="Arial" w:hAnsi="Arial" w:cs="Arial"/>
        <w:b/>
        <w:sz w:val="19"/>
        <w:szCs w:val="19"/>
      </w:rPr>
      <w:fldChar w:fldCharType="begin"/>
    </w:r>
    <w:r w:rsidRPr="00901A78">
      <w:rPr>
        <w:rFonts w:ascii="Arial" w:hAnsi="Arial" w:cs="Arial"/>
        <w:b/>
        <w:sz w:val="19"/>
        <w:szCs w:val="19"/>
      </w:rPr>
      <w:instrText>PAGE</w:instrText>
    </w:r>
    <w:r w:rsidRPr="00901A78">
      <w:rPr>
        <w:rFonts w:ascii="Arial" w:hAnsi="Arial" w:cs="Arial"/>
        <w:b/>
        <w:sz w:val="19"/>
        <w:szCs w:val="19"/>
      </w:rPr>
      <w:fldChar w:fldCharType="separate"/>
    </w:r>
    <w:r>
      <w:rPr>
        <w:rFonts w:ascii="Arial" w:hAnsi="Arial" w:cs="Arial"/>
        <w:b/>
        <w:noProof/>
        <w:sz w:val="19"/>
        <w:szCs w:val="19"/>
      </w:rPr>
      <w:t>54</w:t>
    </w:r>
    <w:r w:rsidRPr="00901A78">
      <w:rPr>
        <w:rFonts w:ascii="Arial" w:hAnsi="Arial" w:cs="Arial"/>
        <w:b/>
        <w:sz w:val="19"/>
        <w:szCs w:val="19"/>
      </w:rPr>
      <w:fldChar w:fldCharType="end"/>
    </w:r>
    <w:r w:rsidRPr="00901A78">
      <w:rPr>
        <w:rFonts w:ascii="Arial" w:hAnsi="Arial" w:cs="Arial"/>
        <w:sz w:val="19"/>
        <w:szCs w:val="19"/>
      </w:rPr>
      <w:t xml:space="preserve"> de </w:t>
    </w:r>
    <w:r w:rsidRPr="00901A78">
      <w:rPr>
        <w:rFonts w:ascii="Arial" w:hAnsi="Arial" w:cs="Arial"/>
        <w:b/>
        <w:sz w:val="19"/>
        <w:szCs w:val="19"/>
      </w:rPr>
      <w:fldChar w:fldCharType="begin"/>
    </w:r>
    <w:r w:rsidRPr="00901A78">
      <w:rPr>
        <w:rFonts w:ascii="Arial" w:hAnsi="Arial" w:cs="Arial"/>
        <w:b/>
        <w:sz w:val="19"/>
        <w:szCs w:val="19"/>
      </w:rPr>
      <w:instrText>NUMPAGES</w:instrText>
    </w:r>
    <w:r w:rsidRPr="00901A78">
      <w:rPr>
        <w:rFonts w:ascii="Arial" w:hAnsi="Arial" w:cs="Arial"/>
        <w:b/>
        <w:sz w:val="19"/>
        <w:szCs w:val="19"/>
      </w:rPr>
      <w:fldChar w:fldCharType="separate"/>
    </w:r>
    <w:r>
      <w:rPr>
        <w:rFonts w:ascii="Arial" w:hAnsi="Arial" w:cs="Arial"/>
        <w:b/>
        <w:noProof/>
        <w:sz w:val="19"/>
        <w:szCs w:val="19"/>
      </w:rPr>
      <w:t>99</w:t>
    </w:r>
    <w:r w:rsidRPr="00901A78">
      <w:rPr>
        <w:rFonts w:ascii="Arial" w:hAnsi="Arial" w:cs="Arial"/>
        <w:b/>
        <w:sz w:val="19"/>
        <w:szCs w:val="1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AEB7D" w14:textId="77777777" w:rsidR="00100938" w:rsidRPr="000463C1" w:rsidRDefault="00100938" w:rsidP="000463C1">
    <w:pPr>
      <w:pStyle w:val="Piedepgina"/>
      <w:jc w:val="center"/>
      <w:rPr>
        <w:rFonts w:ascii="Arial" w:hAnsi="Arial" w:cs="Arial"/>
        <w:sz w:val="20"/>
        <w:szCs w:val="20"/>
      </w:rPr>
    </w:pPr>
    <w:r w:rsidRPr="000463C1">
      <w:rPr>
        <w:rFonts w:ascii="Arial" w:hAnsi="Arial" w:cs="Arial"/>
        <w:sz w:val="20"/>
        <w:szCs w:val="20"/>
      </w:rPr>
      <w:t xml:space="preserve">Página </w:t>
    </w:r>
    <w:r w:rsidRPr="000463C1">
      <w:rPr>
        <w:rFonts w:ascii="Arial" w:hAnsi="Arial" w:cs="Arial"/>
        <w:b/>
        <w:sz w:val="20"/>
        <w:szCs w:val="20"/>
      </w:rPr>
      <w:fldChar w:fldCharType="begin"/>
    </w:r>
    <w:r w:rsidRPr="000463C1">
      <w:rPr>
        <w:rFonts w:ascii="Arial" w:hAnsi="Arial" w:cs="Arial"/>
        <w:b/>
        <w:sz w:val="20"/>
        <w:szCs w:val="20"/>
      </w:rPr>
      <w:instrText>PAGE</w:instrText>
    </w:r>
    <w:r w:rsidRPr="000463C1">
      <w:rPr>
        <w:rFonts w:ascii="Arial" w:hAnsi="Arial" w:cs="Arial"/>
        <w:b/>
        <w:sz w:val="20"/>
        <w:szCs w:val="20"/>
      </w:rPr>
      <w:fldChar w:fldCharType="separate"/>
    </w:r>
    <w:r>
      <w:rPr>
        <w:rFonts w:ascii="Arial" w:hAnsi="Arial" w:cs="Arial"/>
        <w:b/>
        <w:noProof/>
        <w:sz w:val="20"/>
        <w:szCs w:val="20"/>
      </w:rPr>
      <w:t>1</w:t>
    </w:r>
    <w:r w:rsidRPr="000463C1">
      <w:rPr>
        <w:rFonts w:ascii="Arial" w:hAnsi="Arial" w:cs="Arial"/>
        <w:b/>
        <w:sz w:val="20"/>
        <w:szCs w:val="20"/>
      </w:rPr>
      <w:fldChar w:fldCharType="end"/>
    </w:r>
    <w:r w:rsidRPr="000463C1">
      <w:rPr>
        <w:rFonts w:ascii="Arial" w:hAnsi="Arial" w:cs="Arial"/>
        <w:sz w:val="20"/>
        <w:szCs w:val="20"/>
      </w:rPr>
      <w:t xml:space="preserve"> de </w:t>
    </w:r>
    <w:r w:rsidRPr="000463C1">
      <w:rPr>
        <w:rFonts w:ascii="Arial" w:hAnsi="Arial" w:cs="Arial"/>
        <w:b/>
        <w:sz w:val="20"/>
        <w:szCs w:val="20"/>
      </w:rPr>
      <w:fldChar w:fldCharType="begin"/>
    </w:r>
    <w:r w:rsidRPr="000463C1">
      <w:rPr>
        <w:rFonts w:ascii="Arial" w:hAnsi="Arial" w:cs="Arial"/>
        <w:b/>
        <w:sz w:val="20"/>
        <w:szCs w:val="20"/>
      </w:rPr>
      <w:instrText>NUMPAGES</w:instrText>
    </w:r>
    <w:r w:rsidRPr="000463C1">
      <w:rPr>
        <w:rFonts w:ascii="Arial" w:hAnsi="Arial" w:cs="Arial"/>
        <w:b/>
        <w:sz w:val="20"/>
        <w:szCs w:val="20"/>
      </w:rPr>
      <w:fldChar w:fldCharType="separate"/>
    </w:r>
    <w:r>
      <w:rPr>
        <w:rFonts w:ascii="Arial" w:hAnsi="Arial" w:cs="Arial"/>
        <w:b/>
        <w:noProof/>
        <w:sz w:val="20"/>
        <w:szCs w:val="20"/>
      </w:rPr>
      <w:t>99</w:t>
    </w:r>
    <w:r w:rsidRPr="000463C1">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85A615" w14:textId="77777777" w:rsidR="000D0DFF" w:rsidRDefault="000D0DFF">
      <w:r>
        <w:separator/>
      </w:r>
    </w:p>
  </w:footnote>
  <w:footnote w:type="continuationSeparator" w:id="0">
    <w:p w14:paraId="22C545A3" w14:textId="77777777" w:rsidR="000D0DFF" w:rsidRDefault="000D0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0"/>
      <w:gridCol w:w="5442"/>
      <w:gridCol w:w="2026"/>
    </w:tblGrid>
    <w:tr w:rsidR="00100938" w:rsidRPr="00293DF3" w14:paraId="5579FD7F" w14:textId="77777777" w:rsidTr="00B63C66">
      <w:trPr>
        <w:cantSplit/>
        <w:trHeight w:val="138"/>
        <w:jc w:val="center"/>
      </w:trPr>
      <w:tc>
        <w:tcPr>
          <w:tcW w:w="2360" w:type="dxa"/>
          <w:vAlign w:val="center"/>
        </w:tcPr>
        <w:p w14:paraId="6E935FC8" w14:textId="45AC956F" w:rsidR="00100938" w:rsidRPr="00B77447" w:rsidRDefault="00100938" w:rsidP="00AA30A0">
          <w:pPr>
            <w:pStyle w:val="Piedepgina"/>
            <w:rPr>
              <w:rFonts w:ascii="Arial" w:hAnsi="Arial" w:cs="Arial"/>
              <w:b/>
              <w:bCs/>
              <w:sz w:val="18"/>
              <w:szCs w:val="18"/>
            </w:rPr>
          </w:pPr>
          <w:proofErr w:type="spellStart"/>
          <w:r>
            <w:rPr>
              <w:rFonts w:ascii="Arial" w:hAnsi="Arial" w:cs="Arial"/>
              <w:sz w:val="19"/>
              <w:szCs w:val="19"/>
            </w:rPr>
            <w:t>Pagina</w:t>
          </w:r>
          <w:proofErr w:type="spellEnd"/>
          <w:r>
            <w:rPr>
              <w:rFonts w:ascii="Arial" w:hAnsi="Arial" w:cs="Arial"/>
              <w:sz w:val="19"/>
              <w:szCs w:val="19"/>
            </w:rPr>
            <w:t xml:space="preserve"> </w:t>
          </w:r>
          <w:r w:rsidRPr="00334E5E">
            <w:rPr>
              <w:rFonts w:ascii="Arial" w:hAnsi="Arial" w:cs="Arial"/>
              <w:b/>
              <w:sz w:val="19"/>
              <w:szCs w:val="19"/>
            </w:rPr>
            <w:fldChar w:fldCharType="begin"/>
          </w:r>
          <w:r w:rsidRPr="00334E5E">
            <w:rPr>
              <w:rFonts w:ascii="Arial" w:hAnsi="Arial" w:cs="Arial"/>
              <w:b/>
              <w:sz w:val="19"/>
              <w:szCs w:val="19"/>
            </w:rPr>
            <w:instrText>PAGE</w:instrText>
          </w:r>
          <w:r w:rsidRPr="00334E5E">
            <w:rPr>
              <w:rFonts w:ascii="Arial" w:hAnsi="Arial" w:cs="Arial"/>
              <w:b/>
              <w:sz w:val="19"/>
              <w:szCs w:val="19"/>
            </w:rPr>
            <w:fldChar w:fldCharType="separate"/>
          </w:r>
          <w:r>
            <w:rPr>
              <w:rFonts w:ascii="Arial" w:hAnsi="Arial" w:cs="Arial"/>
              <w:b/>
              <w:noProof/>
              <w:sz w:val="19"/>
              <w:szCs w:val="19"/>
            </w:rPr>
            <w:t>54</w:t>
          </w:r>
          <w:r w:rsidRPr="00334E5E">
            <w:rPr>
              <w:rFonts w:ascii="Arial" w:hAnsi="Arial" w:cs="Arial"/>
              <w:b/>
              <w:sz w:val="19"/>
              <w:szCs w:val="19"/>
            </w:rPr>
            <w:fldChar w:fldCharType="end"/>
          </w:r>
          <w:r w:rsidRPr="00334E5E">
            <w:rPr>
              <w:rFonts w:ascii="Arial" w:hAnsi="Arial" w:cs="Arial"/>
              <w:sz w:val="19"/>
              <w:szCs w:val="19"/>
            </w:rPr>
            <w:t xml:space="preserve"> de </w:t>
          </w:r>
          <w:r w:rsidRPr="00334E5E">
            <w:rPr>
              <w:rFonts w:ascii="Arial" w:hAnsi="Arial" w:cs="Arial"/>
              <w:b/>
              <w:sz w:val="19"/>
              <w:szCs w:val="19"/>
            </w:rPr>
            <w:fldChar w:fldCharType="begin"/>
          </w:r>
          <w:r w:rsidRPr="00334E5E">
            <w:rPr>
              <w:rFonts w:ascii="Arial" w:hAnsi="Arial" w:cs="Arial"/>
              <w:b/>
              <w:sz w:val="19"/>
              <w:szCs w:val="19"/>
            </w:rPr>
            <w:instrText>NUMPAGES</w:instrText>
          </w:r>
          <w:r w:rsidRPr="00334E5E">
            <w:rPr>
              <w:rFonts w:ascii="Arial" w:hAnsi="Arial" w:cs="Arial"/>
              <w:b/>
              <w:sz w:val="19"/>
              <w:szCs w:val="19"/>
            </w:rPr>
            <w:fldChar w:fldCharType="separate"/>
          </w:r>
          <w:r>
            <w:rPr>
              <w:rFonts w:ascii="Arial" w:hAnsi="Arial" w:cs="Arial"/>
              <w:b/>
              <w:noProof/>
              <w:sz w:val="19"/>
              <w:szCs w:val="19"/>
            </w:rPr>
            <w:t>99</w:t>
          </w:r>
          <w:r w:rsidRPr="00334E5E">
            <w:rPr>
              <w:rFonts w:ascii="Arial" w:hAnsi="Arial" w:cs="Arial"/>
              <w:b/>
              <w:sz w:val="19"/>
              <w:szCs w:val="19"/>
            </w:rPr>
            <w:fldChar w:fldCharType="end"/>
          </w:r>
        </w:p>
      </w:tc>
      <w:tc>
        <w:tcPr>
          <w:tcW w:w="5442" w:type="dxa"/>
          <w:vMerge w:val="restart"/>
          <w:vAlign w:val="center"/>
        </w:tcPr>
        <w:p w14:paraId="26CE76FD" w14:textId="77777777" w:rsidR="00100938" w:rsidRDefault="00100938" w:rsidP="00B7744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026" w:type="dxa"/>
          <w:vMerge w:val="restart"/>
          <w:vAlign w:val="center"/>
        </w:tcPr>
        <w:p w14:paraId="59B7A126" w14:textId="77777777" w:rsidR="00100938" w:rsidRPr="00293DF3" w:rsidRDefault="00100938" w:rsidP="00B77447">
          <w:pPr>
            <w:jc w:val="center"/>
            <w:rPr>
              <w:rFonts w:ascii="Arial" w:hAnsi="Arial" w:cs="Arial"/>
              <w:b/>
              <w:noProof/>
              <w:sz w:val="18"/>
              <w:szCs w:val="18"/>
            </w:rPr>
          </w:pPr>
          <w:r>
            <w:rPr>
              <w:rFonts w:ascii="Arial" w:hAnsi="Arial" w:cs="Arial"/>
              <w:b/>
              <w:noProof/>
              <w:sz w:val="18"/>
              <w:szCs w:val="18"/>
            </w:rPr>
            <w:drawing>
              <wp:inline distT="0" distB="0" distL="0" distR="0" wp14:anchorId="4CD82D11" wp14:editId="46DEEA0C">
                <wp:extent cx="695325" cy="685800"/>
                <wp:effectExtent l="0" t="0" r="0" b="0"/>
                <wp:docPr id="56" name="Imagen 5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inline>
            </w:drawing>
          </w:r>
        </w:p>
        <w:p w14:paraId="74AE1574" w14:textId="77777777" w:rsidR="00100938" w:rsidRPr="00293DF3" w:rsidRDefault="00100938" w:rsidP="00B77447">
          <w:pPr>
            <w:jc w:val="center"/>
            <w:rPr>
              <w:rFonts w:ascii="Arial" w:hAnsi="Arial" w:cs="Arial"/>
              <w:b/>
              <w:sz w:val="18"/>
              <w:szCs w:val="18"/>
            </w:rPr>
          </w:pPr>
          <w:r w:rsidRPr="00293DF3">
            <w:rPr>
              <w:rFonts w:ascii="Arial" w:hAnsi="Arial" w:cs="Arial"/>
              <w:b/>
              <w:sz w:val="18"/>
              <w:szCs w:val="18"/>
            </w:rPr>
            <w:t>POLICÍA NACIONAL</w:t>
          </w:r>
        </w:p>
      </w:tc>
    </w:tr>
    <w:tr w:rsidR="00100938" w:rsidRPr="00293DF3" w14:paraId="559422F6" w14:textId="77777777" w:rsidTr="00B63C66">
      <w:trPr>
        <w:cantSplit/>
        <w:trHeight w:val="263"/>
        <w:jc w:val="center"/>
      </w:trPr>
      <w:tc>
        <w:tcPr>
          <w:tcW w:w="2360" w:type="dxa"/>
          <w:vAlign w:val="center"/>
        </w:tcPr>
        <w:p w14:paraId="43FEE2CE" w14:textId="77777777" w:rsidR="00100938" w:rsidRPr="00293DF3" w:rsidRDefault="00100938" w:rsidP="00B7744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442" w:type="dxa"/>
          <w:vMerge/>
          <w:vAlign w:val="center"/>
        </w:tcPr>
        <w:p w14:paraId="244FC15E" w14:textId="77777777" w:rsidR="00100938" w:rsidRPr="00293DF3" w:rsidRDefault="00100938" w:rsidP="00B77447">
          <w:pPr>
            <w:pStyle w:val="Ttulo1"/>
            <w:rPr>
              <w:sz w:val="18"/>
              <w:szCs w:val="18"/>
            </w:rPr>
          </w:pPr>
        </w:p>
      </w:tc>
      <w:tc>
        <w:tcPr>
          <w:tcW w:w="2026" w:type="dxa"/>
          <w:vMerge/>
          <w:vAlign w:val="center"/>
        </w:tcPr>
        <w:p w14:paraId="22BA0665" w14:textId="77777777" w:rsidR="00100938" w:rsidRPr="00293DF3" w:rsidRDefault="00100938" w:rsidP="00B77447">
          <w:pPr>
            <w:jc w:val="center"/>
            <w:rPr>
              <w:rFonts w:ascii="Arial" w:hAnsi="Arial" w:cs="Arial"/>
              <w:b/>
              <w:noProof/>
              <w:sz w:val="18"/>
              <w:szCs w:val="18"/>
            </w:rPr>
          </w:pPr>
        </w:p>
      </w:tc>
    </w:tr>
    <w:tr w:rsidR="00100938" w:rsidRPr="00293DF3" w14:paraId="52F2C776" w14:textId="77777777" w:rsidTr="00B63C66">
      <w:trPr>
        <w:cantSplit/>
        <w:trHeight w:val="935"/>
        <w:jc w:val="center"/>
      </w:trPr>
      <w:tc>
        <w:tcPr>
          <w:tcW w:w="2360" w:type="dxa"/>
          <w:vAlign w:val="center"/>
        </w:tcPr>
        <w:p w14:paraId="2F0E2224" w14:textId="34CA1CC6" w:rsidR="00100938" w:rsidRPr="00293DF3" w:rsidRDefault="00100938" w:rsidP="00B7744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442" w:type="dxa"/>
          <w:vAlign w:val="center"/>
        </w:tcPr>
        <w:p w14:paraId="5A85AB78" w14:textId="73A44CA9" w:rsidR="00100938" w:rsidRDefault="00100938" w:rsidP="00D96C92">
          <w:pPr>
            <w:tabs>
              <w:tab w:val="left" w:pos="2035"/>
              <w:tab w:val="left" w:pos="10295"/>
              <w:tab w:val="left" w:pos="12615"/>
            </w:tabs>
            <w:jc w:val="center"/>
            <w:rPr>
              <w:rFonts w:ascii="Arial" w:hAnsi="Arial" w:cs="Arial"/>
              <w:b/>
              <w:sz w:val="18"/>
              <w:szCs w:val="18"/>
            </w:rPr>
          </w:pPr>
          <w:r w:rsidRPr="00696805">
            <w:rPr>
              <w:rFonts w:ascii="Arial" w:hAnsi="Arial" w:cs="Arial"/>
              <w:b/>
              <w:sz w:val="18"/>
              <w:szCs w:val="18"/>
            </w:rPr>
            <w:t xml:space="preserve">PLIEGO </w:t>
          </w:r>
          <w:r>
            <w:rPr>
              <w:rFonts w:ascii="Arial" w:hAnsi="Arial" w:cs="Arial"/>
              <w:b/>
              <w:sz w:val="18"/>
              <w:szCs w:val="18"/>
            </w:rPr>
            <w:t xml:space="preserve">DE </w:t>
          </w:r>
          <w:r w:rsidRPr="00696805">
            <w:rPr>
              <w:rFonts w:ascii="Arial" w:hAnsi="Arial" w:cs="Arial"/>
              <w:b/>
              <w:sz w:val="18"/>
              <w:szCs w:val="18"/>
            </w:rPr>
            <w:t>CONDICIONES SELECCIÓN ABREVIADA CARACTERÍSTICAS TÉCNICAS UNIFORME</w:t>
          </w:r>
          <w:r>
            <w:rPr>
              <w:rFonts w:ascii="Arial" w:hAnsi="Arial" w:cs="Arial"/>
              <w:b/>
              <w:sz w:val="18"/>
              <w:szCs w:val="18"/>
            </w:rPr>
            <w:t>S</w:t>
          </w:r>
        </w:p>
        <w:p w14:paraId="4C4092B3" w14:textId="53ECEB69" w:rsidR="00100938" w:rsidRPr="00D96C92" w:rsidRDefault="00100938" w:rsidP="00464573">
          <w:pPr>
            <w:tabs>
              <w:tab w:val="left" w:pos="2035"/>
              <w:tab w:val="left" w:pos="10295"/>
              <w:tab w:val="left" w:pos="12615"/>
            </w:tabs>
            <w:jc w:val="center"/>
            <w:rPr>
              <w:rFonts w:ascii="Arial" w:hAnsi="Arial" w:cs="Arial"/>
              <w:b/>
              <w:sz w:val="18"/>
              <w:szCs w:val="18"/>
            </w:rPr>
          </w:pPr>
          <w:r>
            <w:rPr>
              <w:rFonts w:ascii="Arial" w:hAnsi="Arial" w:cs="Arial"/>
              <w:b/>
              <w:sz w:val="18"/>
              <w:szCs w:val="18"/>
            </w:rPr>
            <w:t>PN SA 021 DE 2020</w:t>
          </w:r>
        </w:p>
      </w:tc>
      <w:tc>
        <w:tcPr>
          <w:tcW w:w="2026" w:type="dxa"/>
          <w:vMerge/>
          <w:vAlign w:val="center"/>
        </w:tcPr>
        <w:p w14:paraId="6448ABC6" w14:textId="77777777" w:rsidR="00100938" w:rsidRPr="00293DF3" w:rsidRDefault="00100938" w:rsidP="00B77447">
          <w:pPr>
            <w:jc w:val="center"/>
            <w:rPr>
              <w:rFonts w:ascii="Arial" w:hAnsi="Arial" w:cs="Arial"/>
              <w:b/>
              <w:noProof/>
              <w:sz w:val="18"/>
              <w:szCs w:val="18"/>
            </w:rPr>
          </w:pPr>
        </w:p>
      </w:tc>
    </w:tr>
  </w:tbl>
  <w:p w14:paraId="5BE00A37" w14:textId="78AB8517" w:rsidR="00100938" w:rsidRDefault="00100938" w:rsidP="00B63C66">
    <w:pPr>
      <w:pStyle w:val="Encabezado"/>
      <w:tabs>
        <w:tab w:val="clear" w:pos="4419"/>
        <w:tab w:val="clear" w:pos="8838"/>
        <w:tab w:val="left" w:pos="3005"/>
        <w:tab w:val="left" w:pos="4157"/>
      </w:tabs>
    </w:pPr>
    <w:r>
      <w:ptab w:relativeTo="indent" w:alignment="center"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1"/>
      <w:gridCol w:w="5395"/>
      <w:gridCol w:w="2129"/>
    </w:tblGrid>
    <w:tr w:rsidR="00100938" w:rsidRPr="00293DF3" w14:paraId="7AC18EBC" w14:textId="77777777" w:rsidTr="00D22CC9">
      <w:trPr>
        <w:cantSplit/>
        <w:trHeight w:val="337"/>
        <w:jc w:val="center"/>
      </w:trPr>
      <w:tc>
        <w:tcPr>
          <w:tcW w:w="2341" w:type="dxa"/>
          <w:vAlign w:val="center"/>
        </w:tcPr>
        <w:p w14:paraId="46465EA5" w14:textId="033D92C7" w:rsidR="00100938" w:rsidRPr="00293DF3" w:rsidRDefault="00100938" w:rsidP="00F3582F">
          <w:pPr>
            <w:rPr>
              <w:rFonts w:ascii="Arial" w:hAnsi="Arial" w:cs="Arial"/>
              <w:b/>
              <w:sz w:val="18"/>
              <w:szCs w:val="18"/>
            </w:rPr>
          </w:pPr>
          <w:r w:rsidRPr="00F3582F">
            <w:rPr>
              <w:rFonts w:ascii="Arial" w:hAnsi="Arial" w:cs="Arial"/>
              <w:b/>
              <w:sz w:val="18"/>
              <w:szCs w:val="18"/>
            </w:rPr>
            <w:t xml:space="preserve">Página </w:t>
          </w:r>
          <w:r>
            <w:rPr>
              <w:rFonts w:ascii="Arial" w:hAnsi="Arial" w:cs="Arial"/>
              <w:b/>
              <w:bCs/>
              <w:sz w:val="18"/>
              <w:szCs w:val="18"/>
            </w:rPr>
            <w:t>1</w:t>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Pr>
              <w:rFonts w:ascii="Arial" w:hAnsi="Arial" w:cs="Arial"/>
              <w:b/>
              <w:bCs/>
              <w:noProof/>
              <w:sz w:val="18"/>
              <w:szCs w:val="18"/>
            </w:rPr>
            <w:t>99</w:t>
          </w:r>
          <w:r w:rsidRPr="00F3582F">
            <w:rPr>
              <w:rFonts w:ascii="Arial" w:hAnsi="Arial" w:cs="Arial"/>
              <w:b/>
              <w:bCs/>
              <w:sz w:val="18"/>
              <w:szCs w:val="18"/>
            </w:rPr>
            <w:fldChar w:fldCharType="end"/>
          </w:r>
        </w:p>
      </w:tc>
      <w:tc>
        <w:tcPr>
          <w:tcW w:w="5395" w:type="dxa"/>
          <w:vMerge w:val="restart"/>
          <w:vAlign w:val="center"/>
        </w:tcPr>
        <w:p w14:paraId="14A9BA9C" w14:textId="77777777" w:rsidR="00100938" w:rsidRDefault="00100938" w:rsidP="003D6A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9" w:type="dxa"/>
          <w:vMerge w:val="restart"/>
          <w:vAlign w:val="center"/>
        </w:tcPr>
        <w:p w14:paraId="4E689DE8" w14:textId="6F452920" w:rsidR="00100938" w:rsidRPr="00293DF3" w:rsidRDefault="00100938" w:rsidP="003D6AE7">
          <w:pPr>
            <w:jc w:val="center"/>
            <w:rPr>
              <w:rFonts w:ascii="Arial" w:hAnsi="Arial" w:cs="Arial"/>
              <w:b/>
              <w:noProof/>
              <w:sz w:val="18"/>
              <w:szCs w:val="18"/>
            </w:rPr>
          </w:pPr>
          <w:r>
            <w:rPr>
              <w:rFonts w:ascii="Arial" w:hAnsi="Arial" w:cs="Arial"/>
              <w:b/>
              <w:noProof/>
              <w:sz w:val="18"/>
              <w:szCs w:val="18"/>
            </w:rPr>
            <w:drawing>
              <wp:inline distT="0" distB="0" distL="0" distR="0" wp14:anchorId="7411451A" wp14:editId="224C96E2">
                <wp:extent cx="695325" cy="685800"/>
                <wp:effectExtent l="0" t="0" r="0" b="0"/>
                <wp:docPr id="57" name="Imagen 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a:noFill/>
                        </a:ln>
                      </pic:spPr>
                    </pic:pic>
                  </a:graphicData>
                </a:graphic>
              </wp:inline>
            </w:drawing>
          </w:r>
        </w:p>
        <w:p w14:paraId="1E7E9FB4" w14:textId="77777777" w:rsidR="00100938" w:rsidRPr="00293DF3" w:rsidRDefault="00100938" w:rsidP="003D6AE7">
          <w:pPr>
            <w:jc w:val="center"/>
            <w:rPr>
              <w:rFonts w:ascii="Arial" w:hAnsi="Arial" w:cs="Arial"/>
              <w:b/>
              <w:sz w:val="18"/>
              <w:szCs w:val="18"/>
            </w:rPr>
          </w:pPr>
          <w:r w:rsidRPr="00293DF3">
            <w:rPr>
              <w:rFonts w:ascii="Arial" w:hAnsi="Arial" w:cs="Arial"/>
              <w:b/>
              <w:sz w:val="18"/>
              <w:szCs w:val="18"/>
            </w:rPr>
            <w:t>POLICÍA NACIONAL</w:t>
          </w:r>
        </w:p>
      </w:tc>
    </w:tr>
    <w:tr w:rsidR="00100938" w:rsidRPr="00293DF3" w14:paraId="6E6D449E" w14:textId="77777777" w:rsidTr="00693559">
      <w:trPr>
        <w:cantSplit/>
        <w:trHeight w:val="173"/>
        <w:jc w:val="center"/>
      </w:trPr>
      <w:tc>
        <w:tcPr>
          <w:tcW w:w="2341" w:type="dxa"/>
          <w:vAlign w:val="center"/>
        </w:tcPr>
        <w:p w14:paraId="6E8DB409" w14:textId="77777777" w:rsidR="00100938" w:rsidRPr="00293DF3" w:rsidRDefault="00100938" w:rsidP="003D6A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395" w:type="dxa"/>
          <w:vMerge/>
          <w:vAlign w:val="center"/>
        </w:tcPr>
        <w:p w14:paraId="4D40B348" w14:textId="77777777" w:rsidR="00100938" w:rsidRPr="00293DF3" w:rsidRDefault="00100938" w:rsidP="003D6AE7">
          <w:pPr>
            <w:pStyle w:val="Ttulo1"/>
            <w:rPr>
              <w:sz w:val="18"/>
              <w:szCs w:val="18"/>
            </w:rPr>
          </w:pPr>
        </w:p>
      </w:tc>
      <w:tc>
        <w:tcPr>
          <w:tcW w:w="2129" w:type="dxa"/>
          <w:vMerge/>
          <w:vAlign w:val="center"/>
        </w:tcPr>
        <w:p w14:paraId="462AAE4B" w14:textId="77777777" w:rsidR="00100938" w:rsidRPr="00293DF3" w:rsidRDefault="00100938" w:rsidP="003D6AE7">
          <w:pPr>
            <w:jc w:val="center"/>
            <w:rPr>
              <w:rFonts w:ascii="Arial" w:hAnsi="Arial" w:cs="Arial"/>
              <w:b/>
              <w:noProof/>
              <w:sz w:val="18"/>
              <w:szCs w:val="18"/>
            </w:rPr>
          </w:pPr>
        </w:p>
      </w:tc>
    </w:tr>
    <w:tr w:rsidR="00100938" w:rsidRPr="00293DF3" w14:paraId="009E50CD" w14:textId="77777777" w:rsidTr="00D22CC9">
      <w:trPr>
        <w:cantSplit/>
        <w:trHeight w:val="337"/>
        <w:jc w:val="center"/>
      </w:trPr>
      <w:tc>
        <w:tcPr>
          <w:tcW w:w="2341" w:type="dxa"/>
          <w:vAlign w:val="center"/>
        </w:tcPr>
        <w:p w14:paraId="70EE4546" w14:textId="77777777" w:rsidR="00100938" w:rsidRPr="00293DF3" w:rsidRDefault="00100938" w:rsidP="003D6AE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395" w:type="dxa"/>
          <w:vMerge w:val="restart"/>
          <w:vAlign w:val="center"/>
        </w:tcPr>
        <w:p w14:paraId="68A79824" w14:textId="68DC6DC1" w:rsidR="00100938" w:rsidRDefault="00100938" w:rsidP="00394D24">
          <w:pPr>
            <w:tabs>
              <w:tab w:val="left" w:pos="2035"/>
              <w:tab w:val="left" w:pos="10295"/>
              <w:tab w:val="left" w:pos="12615"/>
            </w:tabs>
            <w:jc w:val="center"/>
            <w:rPr>
              <w:rFonts w:ascii="Arial" w:hAnsi="Arial" w:cs="Arial"/>
              <w:b/>
              <w:sz w:val="18"/>
              <w:szCs w:val="18"/>
            </w:rPr>
          </w:pPr>
          <w:r w:rsidRPr="00696805">
            <w:rPr>
              <w:rFonts w:ascii="Arial" w:hAnsi="Arial" w:cs="Arial"/>
              <w:b/>
              <w:sz w:val="18"/>
              <w:szCs w:val="18"/>
            </w:rPr>
            <w:t xml:space="preserve">PLIEGO </w:t>
          </w:r>
          <w:r>
            <w:rPr>
              <w:rFonts w:ascii="Arial" w:hAnsi="Arial" w:cs="Arial"/>
              <w:b/>
              <w:sz w:val="18"/>
              <w:szCs w:val="18"/>
            </w:rPr>
            <w:t xml:space="preserve">DE </w:t>
          </w:r>
          <w:r w:rsidRPr="00696805">
            <w:rPr>
              <w:rFonts w:ascii="Arial" w:hAnsi="Arial" w:cs="Arial"/>
              <w:b/>
              <w:sz w:val="18"/>
              <w:szCs w:val="18"/>
            </w:rPr>
            <w:t>CONDICIONES SELECCIÓN ABREVIADA CARACTERÍSTICAS TÉCNICAS UNIFORMES</w:t>
          </w:r>
        </w:p>
        <w:p w14:paraId="7FE49393" w14:textId="3BEAD624" w:rsidR="00100938" w:rsidRPr="00696805" w:rsidRDefault="00100938" w:rsidP="00EC3F06">
          <w:pPr>
            <w:tabs>
              <w:tab w:val="left" w:pos="2035"/>
              <w:tab w:val="left" w:pos="10295"/>
              <w:tab w:val="left" w:pos="12615"/>
            </w:tabs>
            <w:jc w:val="center"/>
            <w:rPr>
              <w:rFonts w:ascii="Arial" w:hAnsi="Arial" w:cs="Arial"/>
              <w:b/>
              <w:bCs/>
              <w:sz w:val="18"/>
              <w:szCs w:val="18"/>
            </w:rPr>
          </w:pPr>
          <w:r>
            <w:rPr>
              <w:rFonts w:ascii="Arial" w:hAnsi="Arial" w:cs="Arial"/>
              <w:b/>
              <w:sz w:val="18"/>
              <w:szCs w:val="18"/>
            </w:rPr>
            <w:t>PN-HOCEN SA 021 2020</w:t>
          </w:r>
        </w:p>
      </w:tc>
      <w:tc>
        <w:tcPr>
          <w:tcW w:w="2129" w:type="dxa"/>
          <w:vMerge/>
          <w:vAlign w:val="center"/>
        </w:tcPr>
        <w:p w14:paraId="7EFE660F" w14:textId="77777777" w:rsidR="00100938" w:rsidRPr="00293DF3" w:rsidRDefault="00100938" w:rsidP="003D6AE7">
          <w:pPr>
            <w:jc w:val="center"/>
            <w:rPr>
              <w:rFonts w:ascii="Arial" w:hAnsi="Arial" w:cs="Arial"/>
              <w:b/>
              <w:noProof/>
              <w:sz w:val="18"/>
              <w:szCs w:val="18"/>
            </w:rPr>
          </w:pPr>
        </w:p>
      </w:tc>
    </w:tr>
    <w:tr w:rsidR="00100938" w:rsidRPr="00293DF3" w14:paraId="1E9756F4" w14:textId="77777777" w:rsidTr="00D22CC9">
      <w:trPr>
        <w:cantSplit/>
        <w:trHeight w:val="338"/>
        <w:jc w:val="center"/>
      </w:trPr>
      <w:tc>
        <w:tcPr>
          <w:tcW w:w="2341" w:type="dxa"/>
          <w:vAlign w:val="center"/>
        </w:tcPr>
        <w:p w14:paraId="548E8BFB" w14:textId="77777777" w:rsidR="00100938" w:rsidRPr="00293DF3" w:rsidRDefault="00100938" w:rsidP="003D6AE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95" w:type="dxa"/>
          <w:vMerge/>
          <w:vAlign w:val="center"/>
        </w:tcPr>
        <w:p w14:paraId="7B9D0F45" w14:textId="77777777" w:rsidR="00100938" w:rsidRPr="00293DF3" w:rsidRDefault="00100938" w:rsidP="003D6AE7">
          <w:pPr>
            <w:pStyle w:val="Ttulo1"/>
            <w:rPr>
              <w:sz w:val="18"/>
              <w:szCs w:val="18"/>
            </w:rPr>
          </w:pPr>
        </w:p>
      </w:tc>
      <w:tc>
        <w:tcPr>
          <w:tcW w:w="2129" w:type="dxa"/>
          <w:vMerge/>
          <w:vAlign w:val="center"/>
        </w:tcPr>
        <w:p w14:paraId="535FD5BB" w14:textId="77777777" w:rsidR="00100938" w:rsidRPr="00293DF3" w:rsidRDefault="00100938" w:rsidP="003D6AE7">
          <w:pPr>
            <w:jc w:val="center"/>
            <w:rPr>
              <w:rFonts w:ascii="Arial" w:hAnsi="Arial" w:cs="Arial"/>
              <w:b/>
              <w:noProof/>
              <w:sz w:val="18"/>
              <w:szCs w:val="18"/>
            </w:rPr>
          </w:pPr>
        </w:p>
      </w:tc>
    </w:tr>
  </w:tbl>
  <w:p w14:paraId="2EEF9753" w14:textId="55236FAE" w:rsidR="00100938" w:rsidRDefault="00100938" w:rsidP="00693559">
    <w:pPr>
      <w:pStyle w:val="Encabezado"/>
      <w:tabs>
        <w:tab w:val="clear" w:pos="4419"/>
        <w:tab w:val="clear" w:pos="8838"/>
        <w:tab w:val="left" w:pos="61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6"/>
    <w:multiLevelType w:val="multilevel"/>
    <w:tmpl w:val="00000026"/>
    <w:name w:val="WW8Num12"/>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6C6CC7"/>
    <w:multiLevelType w:val="hybridMultilevel"/>
    <w:tmpl w:val="CCBE4438"/>
    <w:name w:val="WW8Num19"/>
    <w:lvl w:ilvl="0" w:tplc="8A60EBF2">
      <w:start w:val="1"/>
      <w:numFmt w:val="bullet"/>
      <w:lvlText w:val=""/>
      <w:lvlJc w:val="left"/>
      <w:pPr>
        <w:tabs>
          <w:tab w:val="num" w:pos="417"/>
        </w:tabs>
        <w:ind w:left="360" w:hanging="303"/>
      </w:pPr>
      <w:rPr>
        <w:rFonts w:ascii="Symbol" w:hAnsi="Symbol" w:hint="default"/>
      </w:rPr>
    </w:lvl>
    <w:lvl w:ilvl="1" w:tplc="298EA6C2" w:tentative="1">
      <w:start w:val="1"/>
      <w:numFmt w:val="bullet"/>
      <w:lvlText w:val="o"/>
      <w:lvlJc w:val="left"/>
      <w:pPr>
        <w:tabs>
          <w:tab w:val="num" w:pos="1440"/>
        </w:tabs>
        <w:ind w:left="1440" w:hanging="360"/>
      </w:pPr>
      <w:rPr>
        <w:rFonts w:ascii="Courier New" w:hAnsi="Courier New" w:hint="default"/>
      </w:rPr>
    </w:lvl>
    <w:lvl w:ilvl="2" w:tplc="0D304E60" w:tentative="1">
      <w:start w:val="1"/>
      <w:numFmt w:val="bullet"/>
      <w:lvlText w:val=""/>
      <w:lvlJc w:val="left"/>
      <w:pPr>
        <w:tabs>
          <w:tab w:val="num" w:pos="2160"/>
        </w:tabs>
        <w:ind w:left="2160" w:hanging="360"/>
      </w:pPr>
      <w:rPr>
        <w:rFonts w:ascii="Wingdings" w:hAnsi="Wingdings" w:hint="default"/>
      </w:rPr>
    </w:lvl>
    <w:lvl w:ilvl="3" w:tplc="0D584698" w:tentative="1">
      <w:start w:val="1"/>
      <w:numFmt w:val="bullet"/>
      <w:lvlText w:val=""/>
      <w:lvlJc w:val="left"/>
      <w:pPr>
        <w:tabs>
          <w:tab w:val="num" w:pos="2880"/>
        </w:tabs>
        <w:ind w:left="2880" w:hanging="360"/>
      </w:pPr>
      <w:rPr>
        <w:rFonts w:ascii="Symbol" w:hAnsi="Symbol" w:hint="default"/>
      </w:rPr>
    </w:lvl>
    <w:lvl w:ilvl="4" w:tplc="8A624932" w:tentative="1">
      <w:start w:val="1"/>
      <w:numFmt w:val="bullet"/>
      <w:lvlText w:val="o"/>
      <w:lvlJc w:val="left"/>
      <w:pPr>
        <w:tabs>
          <w:tab w:val="num" w:pos="3600"/>
        </w:tabs>
        <w:ind w:left="3600" w:hanging="360"/>
      </w:pPr>
      <w:rPr>
        <w:rFonts w:ascii="Courier New" w:hAnsi="Courier New" w:hint="default"/>
      </w:rPr>
    </w:lvl>
    <w:lvl w:ilvl="5" w:tplc="82B03EB2" w:tentative="1">
      <w:start w:val="1"/>
      <w:numFmt w:val="bullet"/>
      <w:lvlText w:val=""/>
      <w:lvlJc w:val="left"/>
      <w:pPr>
        <w:tabs>
          <w:tab w:val="num" w:pos="4320"/>
        </w:tabs>
        <w:ind w:left="4320" w:hanging="360"/>
      </w:pPr>
      <w:rPr>
        <w:rFonts w:ascii="Wingdings" w:hAnsi="Wingdings" w:hint="default"/>
      </w:rPr>
    </w:lvl>
    <w:lvl w:ilvl="6" w:tplc="8332ACBC" w:tentative="1">
      <w:start w:val="1"/>
      <w:numFmt w:val="bullet"/>
      <w:lvlText w:val=""/>
      <w:lvlJc w:val="left"/>
      <w:pPr>
        <w:tabs>
          <w:tab w:val="num" w:pos="5040"/>
        </w:tabs>
        <w:ind w:left="5040" w:hanging="360"/>
      </w:pPr>
      <w:rPr>
        <w:rFonts w:ascii="Symbol" w:hAnsi="Symbol" w:hint="default"/>
      </w:rPr>
    </w:lvl>
    <w:lvl w:ilvl="7" w:tplc="3E861858" w:tentative="1">
      <w:start w:val="1"/>
      <w:numFmt w:val="bullet"/>
      <w:lvlText w:val="o"/>
      <w:lvlJc w:val="left"/>
      <w:pPr>
        <w:tabs>
          <w:tab w:val="num" w:pos="5760"/>
        </w:tabs>
        <w:ind w:left="5760" w:hanging="360"/>
      </w:pPr>
      <w:rPr>
        <w:rFonts w:ascii="Courier New" w:hAnsi="Courier New" w:hint="default"/>
      </w:rPr>
    </w:lvl>
    <w:lvl w:ilvl="8" w:tplc="6960E84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0B300A2"/>
    <w:multiLevelType w:val="hybridMultilevel"/>
    <w:tmpl w:val="E6F035A0"/>
    <w:name w:val="WW8Num22"/>
    <w:lvl w:ilvl="0" w:tplc="EC1471F6">
      <w:start w:val="1"/>
      <w:numFmt w:val="bullet"/>
      <w:lvlText w:val=""/>
      <w:lvlJc w:val="left"/>
      <w:pPr>
        <w:tabs>
          <w:tab w:val="num" w:pos="360"/>
        </w:tabs>
        <w:ind w:left="360" w:hanging="360"/>
      </w:pPr>
      <w:rPr>
        <w:rFonts w:ascii="Symbol" w:hAnsi="Symbol" w:hint="default"/>
      </w:rPr>
    </w:lvl>
    <w:lvl w:ilvl="1" w:tplc="72464EA0" w:tentative="1">
      <w:start w:val="1"/>
      <w:numFmt w:val="bullet"/>
      <w:lvlText w:val="o"/>
      <w:lvlJc w:val="left"/>
      <w:pPr>
        <w:tabs>
          <w:tab w:val="num" w:pos="1080"/>
        </w:tabs>
        <w:ind w:left="1080" w:hanging="360"/>
      </w:pPr>
      <w:rPr>
        <w:rFonts w:ascii="Courier New" w:hAnsi="Courier New" w:cs="Courier New" w:hint="default"/>
      </w:rPr>
    </w:lvl>
    <w:lvl w:ilvl="2" w:tplc="C8501C1C" w:tentative="1">
      <w:start w:val="1"/>
      <w:numFmt w:val="bullet"/>
      <w:lvlText w:val=""/>
      <w:lvlJc w:val="left"/>
      <w:pPr>
        <w:tabs>
          <w:tab w:val="num" w:pos="1800"/>
        </w:tabs>
        <w:ind w:left="1800" w:hanging="360"/>
      </w:pPr>
      <w:rPr>
        <w:rFonts w:ascii="Wingdings" w:hAnsi="Wingdings" w:hint="default"/>
      </w:rPr>
    </w:lvl>
    <w:lvl w:ilvl="3" w:tplc="DDB87C50" w:tentative="1">
      <w:start w:val="1"/>
      <w:numFmt w:val="bullet"/>
      <w:lvlText w:val=""/>
      <w:lvlJc w:val="left"/>
      <w:pPr>
        <w:tabs>
          <w:tab w:val="num" w:pos="2520"/>
        </w:tabs>
        <w:ind w:left="2520" w:hanging="360"/>
      </w:pPr>
      <w:rPr>
        <w:rFonts w:ascii="Symbol" w:hAnsi="Symbol" w:hint="default"/>
      </w:rPr>
    </w:lvl>
    <w:lvl w:ilvl="4" w:tplc="834A32EE" w:tentative="1">
      <w:start w:val="1"/>
      <w:numFmt w:val="bullet"/>
      <w:lvlText w:val="o"/>
      <w:lvlJc w:val="left"/>
      <w:pPr>
        <w:tabs>
          <w:tab w:val="num" w:pos="3240"/>
        </w:tabs>
        <w:ind w:left="3240" w:hanging="360"/>
      </w:pPr>
      <w:rPr>
        <w:rFonts w:ascii="Courier New" w:hAnsi="Courier New" w:cs="Courier New" w:hint="default"/>
      </w:rPr>
    </w:lvl>
    <w:lvl w:ilvl="5" w:tplc="3D066580" w:tentative="1">
      <w:start w:val="1"/>
      <w:numFmt w:val="bullet"/>
      <w:lvlText w:val=""/>
      <w:lvlJc w:val="left"/>
      <w:pPr>
        <w:tabs>
          <w:tab w:val="num" w:pos="3960"/>
        </w:tabs>
        <w:ind w:left="3960" w:hanging="360"/>
      </w:pPr>
      <w:rPr>
        <w:rFonts w:ascii="Wingdings" w:hAnsi="Wingdings" w:hint="default"/>
      </w:rPr>
    </w:lvl>
    <w:lvl w:ilvl="6" w:tplc="5D46BF56" w:tentative="1">
      <w:start w:val="1"/>
      <w:numFmt w:val="bullet"/>
      <w:lvlText w:val=""/>
      <w:lvlJc w:val="left"/>
      <w:pPr>
        <w:tabs>
          <w:tab w:val="num" w:pos="4680"/>
        </w:tabs>
        <w:ind w:left="4680" w:hanging="360"/>
      </w:pPr>
      <w:rPr>
        <w:rFonts w:ascii="Symbol" w:hAnsi="Symbol" w:hint="default"/>
      </w:rPr>
    </w:lvl>
    <w:lvl w:ilvl="7" w:tplc="BBF05B4A" w:tentative="1">
      <w:start w:val="1"/>
      <w:numFmt w:val="bullet"/>
      <w:lvlText w:val="o"/>
      <w:lvlJc w:val="left"/>
      <w:pPr>
        <w:tabs>
          <w:tab w:val="num" w:pos="5400"/>
        </w:tabs>
        <w:ind w:left="5400" w:hanging="360"/>
      </w:pPr>
      <w:rPr>
        <w:rFonts w:ascii="Courier New" w:hAnsi="Courier New" w:cs="Courier New" w:hint="default"/>
      </w:rPr>
    </w:lvl>
    <w:lvl w:ilvl="8" w:tplc="C310D24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E05200"/>
    <w:multiLevelType w:val="hybridMultilevel"/>
    <w:tmpl w:val="C11CDF42"/>
    <w:name w:val="WW8Num2"/>
    <w:lvl w:ilvl="0" w:tplc="D48217A6">
      <w:start w:val="1"/>
      <w:numFmt w:val="bullet"/>
      <w:lvlText w:val=""/>
      <w:lvlJc w:val="left"/>
      <w:pPr>
        <w:tabs>
          <w:tab w:val="num" w:pos="360"/>
        </w:tabs>
        <w:ind w:left="360" w:hanging="360"/>
      </w:pPr>
      <w:rPr>
        <w:rFonts w:ascii="Symbol" w:hAnsi="Symbol" w:hint="default"/>
      </w:rPr>
    </w:lvl>
    <w:lvl w:ilvl="1" w:tplc="B9AC7B50" w:tentative="1">
      <w:start w:val="1"/>
      <w:numFmt w:val="bullet"/>
      <w:lvlText w:val="o"/>
      <w:lvlJc w:val="left"/>
      <w:pPr>
        <w:tabs>
          <w:tab w:val="num" w:pos="1080"/>
        </w:tabs>
        <w:ind w:left="1080" w:hanging="360"/>
      </w:pPr>
      <w:rPr>
        <w:rFonts w:ascii="Courier New" w:hAnsi="Courier New" w:cs="Courier New" w:hint="default"/>
      </w:rPr>
    </w:lvl>
    <w:lvl w:ilvl="2" w:tplc="41E093CE" w:tentative="1">
      <w:start w:val="1"/>
      <w:numFmt w:val="bullet"/>
      <w:lvlText w:val=""/>
      <w:lvlJc w:val="left"/>
      <w:pPr>
        <w:tabs>
          <w:tab w:val="num" w:pos="1800"/>
        </w:tabs>
        <w:ind w:left="1800" w:hanging="360"/>
      </w:pPr>
      <w:rPr>
        <w:rFonts w:ascii="Wingdings" w:hAnsi="Wingdings" w:hint="default"/>
      </w:rPr>
    </w:lvl>
    <w:lvl w:ilvl="3" w:tplc="BF68865E" w:tentative="1">
      <w:start w:val="1"/>
      <w:numFmt w:val="bullet"/>
      <w:lvlText w:val=""/>
      <w:lvlJc w:val="left"/>
      <w:pPr>
        <w:tabs>
          <w:tab w:val="num" w:pos="2520"/>
        </w:tabs>
        <w:ind w:left="2520" w:hanging="360"/>
      </w:pPr>
      <w:rPr>
        <w:rFonts w:ascii="Symbol" w:hAnsi="Symbol" w:hint="default"/>
      </w:rPr>
    </w:lvl>
    <w:lvl w:ilvl="4" w:tplc="564042CA" w:tentative="1">
      <w:start w:val="1"/>
      <w:numFmt w:val="bullet"/>
      <w:lvlText w:val="o"/>
      <w:lvlJc w:val="left"/>
      <w:pPr>
        <w:tabs>
          <w:tab w:val="num" w:pos="3240"/>
        </w:tabs>
        <w:ind w:left="3240" w:hanging="360"/>
      </w:pPr>
      <w:rPr>
        <w:rFonts w:ascii="Courier New" w:hAnsi="Courier New" w:cs="Courier New" w:hint="default"/>
      </w:rPr>
    </w:lvl>
    <w:lvl w:ilvl="5" w:tplc="C5A295E4" w:tentative="1">
      <w:start w:val="1"/>
      <w:numFmt w:val="bullet"/>
      <w:lvlText w:val=""/>
      <w:lvlJc w:val="left"/>
      <w:pPr>
        <w:tabs>
          <w:tab w:val="num" w:pos="3960"/>
        </w:tabs>
        <w:ind w:left="3960" w:hanging="360"/>
      </w:pPr>
      <w:rPr>
        <w:rFonts w:ascii="Wingdings" w:hAnsi="Wingdings" w:hint="default"/>
      </w:rPr>
    </w:lvl>
    <w:lvl w:ilvl="6" w:tplc="E71A7170" w:tentative="1">
      <w:start w:val="1"/>
      <w:numFmt w:val="bullet"/>
      <w:lvlText w:val=""/>
      <w:lvlJc w:val="left"/>
      <w:pPr>
        <w:tabs>
          <w:tab w:val="num" w:pos="4680"/>
        </w:tabs>
        <w:ind w:left="4680" w:hanging="360"/>
      </w:pPr>
      <w:rPr>
        <w:rFonts w:ascii="Symbol" w:hAnsi="Symbol" w:hint="default"/>
      </w:rPr>
    </w:lvl>
    <w:lvl w:ilvl="7" w:tplc="5DCA83D6" w:tentative="1">
      <w:start w:val="1"/>
      <w:numFmt w:val="bullet"/>
      <w:lvlText w:val="o"/>
      <w:lvlJc w:val="left"/>
      <w:pPr>
        <w:tabs>
          <w:tab w:val="num" w:pos="5400"/>
        </w:tabs>
        <w:ind w:left="5400" w:hanging="360"/>
      </w:pPr>
      <w:rPr>
        <w:rFonts w:ascii="Courier New" w:hAnsi="Courier New" w:cs="Courier New" w:hint="default"/>
      </w:rPr>
    </w:lvl>
    <w:lvl w:ilvl="8" w:tplc="365CF782"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1B77EFE"/>
    <w:multiLevelType w:val="multilevel"/>
    <w:tmpl w:val="1EC61DD8"/>
    <w:lvl w:ilvl="0">
      <w:start w:val="1"/>
      <w:numFmt w:val="decimal"/>
      <w:lvlText w:val="%1."/>
      <w:lvlJc w:val="left"/>
      <w:pPr>
        <w:ind w:left="480" w:hanging="48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BB7891"/>
    <w:multiLevelType w:val="hybridMultilevel"/>
    <w:tmpl w:val="9ED4C1FE"/>
    <w:lvl w:ilvl="0" w:tplc="DFE604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3395EB3"/>
    <w:multiLevelType w:val="hybridMultilevel"/>
    <w:tmpl w:val="8BBAF0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406771F"/>
    <w:multiLevelType w:val="multilevel"/>
    <w:tmpl w:val="C3762B18"/>
    <w:name w:val="WW8Num17"/>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41F52E0"/>
    <w:multiLevelType w:val="hybridMultilevel"/>
    <w:tmpl w:val="3592B1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45F6D39"/>
    <w:multiLevelType w:val="hybridMultilevel"/>
    <w:tmpl w:val="CD3E3D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51E7F6F"/>
    <w:multiLevelType w:val="hybridMultilevel"/>
    <w:tmpl w:val="7DC212D6"/>
    <w:name w:val="WW8Num29"/>
    <w:lvl w:ilvl="0" w:tplc="63A2C506">
      <w:start w:val="1"/>
      <w:numFmt w:val="bullet"/>
      <w:lvlText w:val=""/>
      <w:lvlJc w:val="left"/>
      <w:pPr>
        <w:tabs>
          <w:tab w:val="num" w:pos="360"/>
        </w:tabs>
        <w:ind w:left="360" w:hanging="360"/>
      </w:pPr>
      <w:rPr>
        <w:rFonts w:ascii="Symbol" w:hAnsi="Symbol" w:hint="default"/>
      </w:rPr>
    </w:lvl>
    <w:lvl w:ilvl="1" w:tplc="1390F71C" w:tentative="1">
      <w:start w:val="1"/>
      <w:numFmt w:val="bullet"/>
      <w:lvlText w:val="o"/>
      <w:lvlJc w:val="left"/>
      <w:pPr>
        <w:tabs>
          <w:tab w:val="num" w:pos="1080"/>
        </w:tabs>
        <w:ind w:left="1080" w:hanging="360"/>
      </w:pPr>
      <w:rPr>
        <w:rFonts w:ascii="Courier New" w:hAnsi="Courier New" w:cs="Courier New" w:hint="default"/>
      </w:rPr>
    </w:lvl>
    <w:lvl w:ilvl="2" w:tplc="7E82C0AE" w:tentative="1">
      <w:start w:val="1"/>
      <w:numFmt w:val="bullet"/>
      <w:lvlText w:val=""/>
      <w:lvlJc w:val="left"/>
      <w:pPr>
        <w:tabs>
          <w:tab w:val="num" w:pos="1800"/>
        </w:tabs>
        <w:ind w:left="1800" w:hanging="360"/>
      </w:pPr>
      <w:rPr>
        <w:rFonts w:ascii="Wingdings" w:hAnsi="Wingdings" w:hint="default"/>
      </w:rPr>
    </w:lvl>
    <w:lvl w:ilvl="3" w:tplc="75DC12D4" w:tentative="1">
      <w:start w:val="1"/>
      <w:numFmt w:val="bullet"/>
      <w:lvlText w:val=""/>
      <w:lvlJc w:val="left"/>
      <w:pPr>
        <w:tabs>
          <w:tab w:val="num" w:pos="2520"/>
        </w:tabs>
        <w:ind w:left="2520" w:hanging="360"/>
      </w:pPr>
      <w:rPr>
        <w:rFonts w:ascii="Symbol" w:hAnsi="Symbol" w:hint="default"/>
      </w:rPr>
    </w:lvl>
    <w:lvl w:ilvl="4" w:tplc="AC86311E" w:tentative="1">
      <w:start w:val="1"/>
      <w:numFmt w:val="bullet"/>
      <w:lvlText w:val="o"/>
      <w:lvlJc w:val="left"/>
      <w:pPr>
        <w:tabs>
          <w:tab w:val="num" w:pos="3240"/>
        </w:tabs>
        <w:ind w:left="3240" w:hanging="360"/>
      </w:pPr>
      <w:rPr>
        <w:rFonts w:ascii="Courier New" w:hAnsi="Courier New" w:cs="Courier New" w:hint="default"/>
      </w:rPr>
    </w:lvl>
    <w:lvl w:ilvl="5" w:tplc="DC2ABED8" w:tentative="1">
      <w:start w:val="1"/>
      <w:numFmt w:val="bullet"/>
      <w:lvlText w:val=""/>
      <w:lvlJc w:val="left"/>
      <w:pPr>
        <w:tabs>
          <w:tab w:val="num" w:pos="3960"/>
        </w:tabs>
        <w:ind w:left="3960" w:hanging="360"/>
      </w:pPr>
      <w:rPr>
        <w:rFonts w:ascii="Wingdings" w:hAnsi="Wingdings" w:hint="default"/>
      </w:rPr>
    </w:lvl>
    <w:lvl w:ilvl="6" w:tplc="1C70429C" w:tentative="1">
      <w:start w:val="1"/>
      <w:numFmt w:val="bullet"/>
      <w:lvlText w:val=""/>
      <w:lvlJc w:val="left"/>
      <w:pPr>
        <w:tabs>
          <w:tab w:val="num" w:pos="4680"/>
        </w:tabs>
        <w:ind w:left="4680" w:hanging="360"/>
      </w:pPr>
      <w:rPr>
        <w:rFonts w:ascii="Symbol" w:hAnsi="Symbol" w:hint="default"/>
      </w:rPr>
    </w:lvl>
    <w:lvl w:ilvl="7" w:tplc="E5AEC868" w:tentative="1">
      <w:start w:val="1"/>
      <w:numFmt w:val="bullet"/>
      <w:lvlText w:val="o"/>
      <w:lvlJc w:val="left"/>
      <w:pPr>
        <w:tabs>
          <w:tab w:val="num" w:pos="5400"/>
        </w:tabs>
        <w:ind w:left="5400" w:hanging="360"/>
      </w:pPr>
      <w:rPr>
        <w:rFonts w:ascii="Courier New" w:hAnsi="Courier New" w:cs="Courier New" w:hint="default"/>
      </w:rPr>
    </w:lvl>
    <w:lvl w:ilvl="8" w:tplc="F948D06A"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5EC6D1F"/>
    <w:multiLevelType w:val="hybridMultilevel"/>
    <w:tmpl w:val="3FA6266C"/>
    <w:name w:val="WW8Num5"/>
    <w:lvl w:ilvl="0" w:tplc="7D4E9D76">
      <w:start w:val="1"/>
      <w:numFmt w:val="bullet"/>
      <w:lvlText w:val=""/>
      <w:lvlJc w:val="left"/>
      <w:pPr>
        <w:ind w:left="720" w:hanging="360"/>
      </w:pPr>
      <w:rPr>
        <w:rFonts w:ascii="Symbol" w:hAnsi="Symbol" w:hint="default"/>
      </w:rPr>
    </w:lvl>
    <w:lvl w:ilvl="1" w:tplc="5686B862" w:tentative="1">
      <w:start w:val="1"/>
      <w:numFmt w:val="bullet"/>
      <w:lvlText w:val="o"/>
      <w:lvlJc w:val="left"/>
      <w:pPr>
        <w:ind w:left="1440" w:hanging="360"/>
      </w:pPr>
      <w:rPr>
        <w:rFonts w:ascii="Courier New" w:hAnsi="Courier New" w:cs="Courier New" w:hint="default"/>
      </w:rPr>
    </w:lvl>
    <w:lvl w:ilvl="2" w:tplc="345AE996" w:tentative="1">
      <w:start w:val="1"/>
      <w:numFmt w:val="bullet"/>
      <w:lvlText w:val=""/>
      <w:lvlJc w:val="left"/>
      <w:pPr>
        <w:ind w:left="2160" w:hanging="360"/>
      </w:pPr>
      <w:rPr>
        <w:rFonts w:ascii="Wingdings" w:hAnsi="Wingdings" w:hint="default"/>
      </w:rPr>
    </w:lvl>
    <w:lvl w:ilvl="3" w:tplc="E0689E66" w:tentative="1">
      <w:start w:val="1"/>
      <w:numFmt w:val="bullet"/>
      <w:lvlText w:val=""/>
      <w:lvlJc w:val="left"/>
      <w:pPr>
        <w:ind w:left="2880" w:hanging="360"/>
      </w:pPr>
      <w:rPr>
        <w:rFonts w:ascii="Symbol" w:hAnsi="Symbol" w:hint="default"/>
      </w:rPr>
    </w:lvl>
    <w:lvl w:ilvl="4" w:tplc="35E0614E" w:tentative="1">
      <w:start w:val="1"/>
      <w:numFmt w:val="bullet"/>
      <w:lvlText w:val="o"/>
      <w:lvlJc w:val="left"/>
      <w:pPr>
        <w:ind w:left="3600" w:hanging="360"/>
      </w:pPr>
      <w:rPr>
        <w:rFonts w:ascii="Courier New" w:hAnsi="Courier New" w:cs="Courier New" w:hint="default"/>
      </w:rPr>
    </w:lvl>
    <w:lvl w:ilvl="5" w:tplc="7A3263D0" w:tentative="1">
      <w:start w:val="1"/>
      <w:numFmt w:val="bullet"/>
      <w:lvlText w:val=""/>
      <w:lvlJc w:val="left"/>
      <w:pPr>
        <w:ind w:left="4320" w:hanging="360"/>
      </w:pPr>
      <w:rPr>
        <w:rFonts w:ascii="Wingdings" w:hAnsi="Wingdings" w:hint="default"/>
      </w:rPr>
    </w:lvl>
    <w:lvl w:ilvl="6" w:tplc="85302558" w:tentative="1">
      <w:start w:val="1"/>
      <w:numFmt w:val="bullet"/>
      <w:lvlText w:val=""/>
      <w:lvlJc w:val="left"/>
      <w:pPr>
        <w:ind w:left="5040" w:hanging="360"/>
      </w:pPr>
      <w:rPr>
        <w:rFonts w:ascii="Symbol" w:hAnsi="Symbol" w:hint="default"/>
      </w:rPr>
    </w:lvl>
    <w:lvl w:ilvl="7" w:tplc="0E2602AA" w:tentative="1">
      <w:start w:val="1"/>
      <w:numFmt w:val="bullet"/>
      <w:lvlText w:val="o"/>
      <w:lvlJc w:val="left"/>
      <w:pPr>
        <w:ind w:left="5760" w:hanging="360"/>
      </w:pPr>
      <w:rPr>
        <w:rFonts w:ascii="Courier New" w:hAnsi="Courier New" w:cs="Courier New" w:hint="default"/>
      </w:rPr>
    </w:lvl>
    <w:lvl w:ilvl="8" w:tplc="B5B69576" w:tentative="1">
      <w:start w:val="1"/>
      <w:numFmt w:val="bullet"/>
      <w:lvlText w:val=""/>
      <w:lvlJc w:val="left"/>
      <w:pPr>
        <w:ind w:left="6480" w:hanging="360"/>
      </w:pPr>
      <w:rPr>
        <w:rFonts w:ascii="Wingdings" w:hAnsi="Wingdings" w:hint="default"/>
      </w:rPr>
    </w:lvl>
  </w:abstractNum>
  <w:abstractNum w:abstractNumId="14" w15:restartNumberingAfterBreak="0">
    <w:nsid w:val="05EE35FF"/>
    <w:multiLevelType w:val="hybridMultilevel"/>
    <w:tmpl w:val="8B5268CA"/>
    <w:name w:val="WW8Num6"/>
    <w:lvl w:ilvl="0" w:tplc="6C36DC6A">
      <w:start w:val="1"/>
      <w:numFmt w:val="decimal"/>
      <w:lvlText w:val="%1)"/>
      <w:lvlJc w:val="left"/>
      <w:pPr>
        <w:tabs>
          <w:tab w:val="num" w:pos="720"/>
        </w:tabs>
        <w:ind w:left="720" w:hanging="360"/>
      </w:pPr>
      <w:rPr>
        <w:rFonts w:hint="default"/>
      </w:rPr>
    </w:lvl>
    <w:lvl w:ilvl="1" w:tplc="711EE93C" w:tentative="1">
      <w:start w:val="1"/>
      <w:numFmt w:val="bullet"/>
      <w:lvlText w:val="o"/>
      <w:lvlJc w:val="left"/>
      <w:pPr>
        <w:tabs>
          <w:tab w:val="num" w:pos="1440"/>
        </w:tabs>
        <w:ind w:left="1440" w:hanging="360"/>
      </w:pPr>
      <w:rPr>
        <w:rFonts w:ascii="Courier New" w:hAnsi="Courier New" w:cs="Courier New" w:hint="default"/>
      </w:rPr>
    </w:lvl>
    <w:lvl w:ilvl="2" w:tplc="262489EA" w:tentative="1">
      <w:start w:val="1"/>
      <w:numFmt w:val="bullet"/>
      <w:lvlText w:val=""/>
      <w:lvlJc w:val="left"/>
      <w:pPr>
        <w:tabs>
          <w:tab w:val="num" w:pos="2160"/>
        </w:tabs>
        <w:ind w:left="2160" w:hanging="360"/>
      </w:pPr>
      <w:rPr>
        <w:rFonts w:ascii="Wingdings" w:hAnsi="Wingdings" w:hint="default"/>
      </w:rPr>
    </w:lvl>
    <w:lvl w:ilvl="3" w:tplc="5F720D40" w:tentative="1">
      <w:start w:val="1"/>
      <w:numFmt w:val="bullet"/>
      <w:lvlText w:val=""/>
      <w:lvlJc w:val="left"/>
      <w:pPr>
        <w:tabs>
          <w:tab w:val="num" w:pos="2880"/>
        </w:tabs>
        <w:ind w:left="2880" w:hanging="360"/>
      </w:pPr>
      <w:rPr>
        <w:rFonts w:ascii="Symbol" w:hAnsi="Symbol" w:hint="default"/>
      </w:rPr>
    </w:lvl>
    <w:lvl w:ilvl="4" w:tplc="B7060C50" w:tentative="1">
      <w:start w:val="1"/>
      <w:numFmt w:val="bullet"/>
      <w:lvlText w:val="o"/>
      <w:lvlJc w:val="left"/>
      <w:pPr>
        <w:tabs>
          <w:tab w:val="num" w:pos="3600"/>
        </w:tabs>
        <w:ind w:left="3600" w:hanging="360"/>
      </w:pPr>
      <w:rPr>
        <w:rFonts w:ascii="Courier New" w:hAnsi="Courier New" w:cs="Courier New" w:hint="default"/>
      </w:rPr>
    </w:lvl>
    <w:lvl w:ilvl="5" w:tplc="AE2E9DEE" w:tentative="1">
      <w:start w:val="1"/>
      <w:numFmt w:val="bullet"/>
      <w:lvlText w:val=""/>
      <w:lvlJc w:val="left"/>
      <w:pPr>
        <w:tabs>
          <w:tab w:val="num" w:pos="4320"/>
        </w:tabs>
        <w:ind w:left="4320" w:hanging="360"/>
      </w:pPr>
      <w:rPr>
        <w:rFonts w:ascii="Wingdings" w:hAnsi="Wingdings" w:hint="default"/>
      </w:rPr>
    </w:lvl>
    <w:lvl w:ilvl="6" w:tplc="2710D4B0" w:tentative="1">
      <w:start w:val="1"/>
      <w:numFmt w:val="bullet"/>
      <w:lvlText w:val=""/>
      <w:lvlJc w:val="left"/>
      <w:pPr>
        <w:tabs>
          <w:tab w:val="num" w:pos="5040"/>
        </w:tabs>
        <w:ind w:left="5040" w:hanging="360"/>
      </w:pPr>
      <w:rPr>
        <w:rFonts w:ascii="Symbol" w:hAnsi="Symbol" w:hint="default"/>
      </w:rPr>
    </w:lvl>
    <w:lvl w:ilvl="7" w:tplc="F1B43FC0" w:tentative="1">
      <w:start w:val="1"/>
      <w:numFmt w:val="bullet"/>
      <w:lvlText w:val="o"/>
      <w:lvlJc w:val="left"/>
      <w:pPr>
        <w:tabs>
          <w:tab w:val="num" w:pos="5760"/>
        </w:tabs>
        <w:ind w:left="5760" w:hanging="360"/>
      </w:pPr>
      <w:rPr>
        <w:rFonts w:ascii="Courier New" w:hAnsi="Courier New" w:cs="Courier New" w:hint="default"/>
      </w:rPr>
    </w:lvl>
    <w:lvl w:ilvl="8" w:tplc="2342EDF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6AE65B5"/>
    <w:multiLevelType w:val="hybridMultilevel"/>
    <w:tmpl w:val="3670E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07F33306"/>
    <w:multiLevelType w:val="hybridMultilevel"/>
    <w:tmpl w:val="4C2ED1F8"/>
    <w:name w:val="WW8Num4"/>
    <w:lvl w:ilvl="0" w:tplc="7040B702">
      <w:start w:val="1"/>
      <w:numFmt w:val="lowerLetter"/>
      <w:lvlText w:val="%1)"/>
      <w:lvlJc w:val="left"/>
      <w:pPr>
        <w:ind w:left="410" w:hanging="360"/>
      </w:pPr>
      <w:rPr>
        <w:rFonts w:hint="default"/>
        <w:b/>
      </w:rPr>
    </w:lvl>
    <w:lvl w:ilvl="1" w:tplc="413E440C" w:tentative="1">
      <w:start w:val="1"/>
      <w:numFmt w:val="lowerLetter"/>
      <w:lvlText w:val="%2."/>
      <w:lvlJc w:val="left"/>
      <w:pPr>
        <w:ind w:left="1130" w:hanging="360"/>
      </w:pPr>
    </w:lvl>
    <w:lvl w:ilvl="2" w:tplc="03F064E4" w:tentative="1">
      <w:start w:val="1"/>
      <w:numFmt w:val="lowerRoman"/>
      <w:lvlText w:val="%3."/>
      <w:lvlJc w:val="right"/>
      <w:pPr>
        <w:ind w:left="1850" w:hanging="180"/>
      </w:pPr>
    </w:lvl>
    <w:lvl w:ilvl="3" w:tplc="F2FA0172" w:tentative="1">
      <w:start w:val="1"/>
      <w:numFmt w:val="decimal"/>
      <w:lvlText w:val="%4."/>
      <w:lvlJc w:val="left"/>
      <w:pPr>
        <w:ind w:left="2570" w:hanging="360"/>
      </w:pPr>
    </w:lvl>
    <w:lvl w:ilvl="4" w:tplc="E7ECE79E" w:tentative="1">
      <w:start w:val="1"/>
      <w:numFmt w:val="lowerLetter"/>
      <w:lvlText w:val="%5."/>
      <w:lvlJc w:val="left"/>
      <w:pPr>
        <w:ind w:left="3290" w:hanging="360"/>
      </w:pPr>
    </w:lvl>
    <w:lvl w:ilvl="5" w:tplc="212E347E" w:tentative="1">
      <w:start w:val="1"/>
      <w:numFmt w:val="lowerRoman"/>
      <w:lvlText w:val="%6."/>
      <w:lvlJc w:val="right"/>
      <w:pPr>
        <w:ind w:left="4010" w:hanging="180"/>
      </w:pPr>
    </w:lvl>
    <w:lvl w:ilvl="6" w:tplc="0FC8F13E" w:tentative="1">
      <w:start w:val="1"/>
      <w:numFmt w:val="decimal"/>
      <w:lvlText w:val="%7."/>
      <w:lvlJc w:val="left"/>
      <w:pPr>
        <w:ind w:left="4730" w:hanging="360"/>
      </w:pPr>
    </w:lvl>
    <w:lvl w:ilvl="7" w:tplc="896A417A" w:tentative="1">
      <w:start w:val="1"/>
      <w:numFmt w:val="lowerLetter"/>
      <w:lvlText w:val="%8."/>
      <w:lvlJc w:val="left"/>
      <w:pPr>
        <w:ind w:left="5450" w:hanging="360"/>
      </w:pPr>
    </w:lvl>
    <w:lvl w:ilvl="8" w:tplc="35EC2AA6" w:tentative="1">
      <w:start w:val="1"/>
      <w:numFmt w:val="lowerRoman"/>
      <w:lvlText w:val="%9."/>
      <w:lvlJc w:val="right"/>
      <w:pPr>
        <w:ind w:left="6170" w:hanging="180"/>
      </w:pPr>
    </w:lvl>
  </w:abstractNum>
  <w:abstractNum w:abstractNumId="17" w15:restartNumberingAfterBreak="0">
    <w:nsid w:val="094D09D3"/>
    <w:multiLevelType w:val="hybridMultilevel"/>
    <w:tmpl w:val="05A615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09F1258B"/>
    <w:multiLevelType w:val="hybridMultilevel"/>
    <w:tmpl w:val="EEACE85E"/>
    <w:name w:val="WW8Num1"/>
    <w:lvl w:ilvl="0" w:tplc="328EB8D4">
      <w:start w:val="1"/>
      <w:numFmt w:val="decimal"/>
      <w:lvlText w:val="%1."/>
      <w:lvlJc w:val="left"/>
      <w:pPr>
        <w:tabs>
          <w:tab w:val="num" w:pos="720"/>
        </w:tabs>
        <w:ind w:left="720" w:hanging="360"/>
      </w:pPr>
      <w:rPr>
        <w:rFonts w:hint="default"/>
        <w:b/>
        <w:i w:val="0"/>
      </w:rPr>
    </w:lvl>
    <w:lvl w:ilvl="1" w:tplc="39364480">
      <w:start w:val="1"/>
      <w:numFmt w:val="bullet"/>
      <w:lvlText w:val=""/>
      <w:lvlJc w:val="left"/>
      <w:pPr>
        <w:tabs>
          <w:tab w:val="num" w:pos="1440"/>
        </w:tabs>
        <w:ind w:left="1440" w:hanging="360"/>
      </w:pPr>
      <w:rPr>
        <w:rFonts w:ascii="Symbol" w:hAnsi="Symbol" w:hint="default"/>
      </w:rPr>
    </w:lvl>
    <w:lvl w:ilvl="2" w:tplc="31A26084">
      <w:numFmt w:val="bullet"/>
      <w:lvlText w:val="-"/>
      <w:lvlJc w:val="left"/>
      <w:pPr>
        <w:tabs>
          <w:tab w:val="num" w:pos="2160"/>
        </w:tabs>
        <w:ind w:left="2160" w:hanging="360"/>
      </w:pPr>
      <w:rPr>
        <w:rFonts w:ascii="Times New Roman" w:eastAsia="Times New Roman" w:hAnsi="Times New Roman" w:cs="Times New Roman" w:hint="default"/>
      </w:rPr>
    </w:lvl>
    <w:lvl w:ilvl="3" w:tplc="3F32C772">
      <w:start w:val="1"/>
      <w:numFmt w:val="bullet"/>
      <w:lvlText w:val=""/>
      <w:lvlJc w:val="left"/>
      <w:pPr>
        <w:tabs>
          <w:tab w:val="num" w:pos="2860"/>
        </w:tabs>
        <w:ind w:left="2860" w:hanging="340"/>
      </w:pPr>
      <w:rPr>
        <w:rFonts w:ascii="Wingdings" w:hAnsi="Wingdings" w:hint="default"/>
      </w:rPr>
    </w:lvl>
    <w:lvl w:ilvl="4" w:tplc="09D6ADDE" w:tentative="1">
      <w:start w:val="1"/>
      <w:numFmt w:val="bullet"/>
      <w:lvlText w:val="o"/>
      <w:lvlJc w:val="left"/>
      <w:pPr>
        <w:tabs>
          <w:tab w:val="num" w:pos="3600"/>
        </w:tabs>
        <w:ind w:left="3600" w:hanging="360"/>
      </w:pPr>
      <w:rPr>
        <w:rFonts w:ascii="Courier New" w:hAnsi="Courier New" w:cs="Courier New" w:hint="default"/>
      </w:rPr>
    </w:lvl>
    <w:lvl w:ilvl="5" w:tplc="B00AFC60" w:tentative="1">
      <w:start w:val="1"/>
      <w:numFmt w:val="bullet"/>
      <w:lvlText w:val=""/>
      <w:lvlJc w:val="left"/>
      <w:pPr>
        <w:tabs>
          <w:tab w:val="num" w:pos="4320"/>
        </w:tabs>
        <w:ind w:left="4320" w:hanging="360"/>
      </w:pPr>
      <w:rPr>
        <w:rFonts w:ascii="Wingdings" w:hAnsi="Wingdings" w:hint="default"/>
      </w:rPr>
    </w:lvl>
    <w:lvl w:ilvl="6" w:tplc="BCF461D4" w:tentative="1">
      <w:start w:val="1"/>
      <w:numFmt w:val="bullet"/>
      <w:lvlText w:val=""/>
      <w:lvlJc w:val="left"/>
      <w:pPr>
        <w:tabs>
          <w:tab w:val="num" w:pos="5040"/>
        </w:tabs>
        <w:ind w:left="5040" w:hanging="360"/>
      </w:pPr>
      <w:rPr>
        <w:rFonts w:ascii="Symbol" w:hAnsi="Symbol" w:hint="default"/>
      </w:rPr>
    </w:lvl>
    <w:lvl w:ilvl="7" w:tplc="9BA0C240" w:tentative="1">
      <w:start w:val="1"/>
      <w:numFmt w:val="bullet"/>
      <w:lvlText w:val="o"/>
      <w:lvlJc w:val="left"/>
      <w:pPr>
        <w:tabs>
          <w:tab w:val="num" w:pos="5760"/>
        </w:tabs>
        <w:ind w:left="5760" w:hanging="360"/>
      </w:pPr>
      <w:rPr>
        <w:rFonts w:ascii="Courier New" w:hAnsi="Courier New" w:cs="Courier New" w:hint="default"/>
      </w:rPr>
    </w:lvl>
    <w:lvl w:ilvl="8" w:tplc="B8B6B40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BE2F4F"/>
    <w:multiLevelType w:val="hybridMultilevel"/>
    <w:tmpl w:val="2B70B9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0DCF6223"/>
    <w:multiLevelType w:val="hybridMultilevel"/>
    <w:tmpl w:val="81562C42"/>
    <w:lvl w:ilvl="0" w:tplc="244263CA">
      <w:start w:val="1"/>
      <w:numFmt w:val="lowerLetter"/>
      <w:lvlText w:val="%1."/>
      <w:lvlJc w:val="left"/>
      <w:pPr>
        <w:ind w:left="720" w:hanging="360"/>
      </w:pPr>
      <w:rPr>
        <w:rFonts w:ascii="Arial" w:eastAsia="Times New Roman" w:hAnsi="Arial" w:cs="Times New Roman"/>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7579D8"/>
    <w:multiLevelType w:val="hybridMultilevel"/>
    <w:tmpl w:val="3814B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109430D"/>
    <w:multiLevelType w:val="hybridMultilevel"/>
    <w:tmpl w:val="4D58BBC6"/>
    <w:name w:val="WW8Num34"/>
    <w:lvl w:ilvl="0" w:tplc="38C68BF8">
      <w:start w:val="1"/>
      <w:numFmt w:val="bullet"/>
      <w:lvlText w:val=""/>
      <w:lvlJc w:val="left"/>
      <w:pPr>
        <w:tabs>
          <w:tab w:val="num" w:pos="417"/>
        </w:tabs>
        <w:ind w:left="360" w:hanging="303"/>
      </w:pPr>
      <w:rPr>
        <w:rFonts w:ascii="Symbol" w:hAnsi="Symbol" w:hint="default"/>
      </w:rPr>
    </w:lvl>
    <w:lvl w:ilvl="1" w:tplc="29309FBA" w:tentative="1">
      <w:start w:val="1"/>
      <w:numFmt w:val="bullet"/>
      <w:lvlText w:val="o"/>
      <w:lvlJc w:val="left"/>
      <w:pPr>
        <w:tabs>
          <w:tab w:val="num" w:pos="1440"/>
        </w:tabs>
        <w:ind w:left="1440" w:hanging="360"/>
      </w:pPr>
      <w:rPr>
        <w:rFonts w:ascii="Courier New" w:hAnsi="Courier New" w:hint="default"/>
      </w:rPr>
    </w:lvl>
    <w:lvl w:ilvl="2" w:tplc="3F74CA12" w:tentative="1">
      <w:start w:val="1"/>
      <w:numFmt w:val="bullet"/>
      <w:lvlText w:val=""/>
      <w:lvlJc w:val="left"/>
      <w:pPr>
        <w:tabs>
          <w:tab w:val="num" w:pos="2160"/>
        </w:tabs>
        <w:ind w:left="2160" w:hanging="360"/>
      </w:pPr>
      <w:rPr>
        <w:rFonts w:ascii="Wingdings" w:hAnsi="Wingdings" w:hint="default"/>
      </w:rPr>
    </w:lvl>
    <w:lvl w:ilvl="3" w:tplc="8F50580C" w:tentative="1">
      <w:start w:val="1"/>
      <w:numFmt w:val="bullet"/>
      <w:lvlText w:val=""/>
      <w:lvlJc w:val="left"/>
      <w:pPr>
        <w:tabs>
          <w:tab w:val="num" w:pos="2880"/>
        </w:tabs>
        <w:ind w:left="2880" w:hanging="360"/>
      </w:pPr>
      <w:rPr>
        <w:rFonts w:ascii="Symbol" w:hAnsi="Symbol" w:hint="default"/>
      </w:rPr>
    </w:lvl>
    <w:lvl w:ilvl="4" w:tplc="468CEF36" w:tentative="1">
      <w:start w:val="1"/>
      <w:numFmt w:val="bullet"/>
      <w:lvlText w:val="o"/>
      <w:lvlJc w:val="left"/>
      <w:pPr>
        <w:tabs>
          <w:tab w:val="num" w:pos="3600"/>
        </w:tabs>
        <w:ind w:left="3600" w:hanging="360"/>
      </w:pPr>
      <w:rPr>
        <w:rFonts w:ascii="Courier New" w:hAnsi="Courier New" w:hint="default"/>
      </w:rPr>
    </w:lvl>
    <w:lvl w:ilvl="5" w:tplc="74460C08" w:tentative="1">
      <w:start w:val="1"/>
      <w:numFmt w:val="bullet"/>
      <w:lvlText w:val=""/>
      <w:lvlJc w:val="left"/>
      <w:pPr>
        <w:tabs>
          <w:tab w:val="num" w:pos="4320"/>
        </w:tabs>
        <w:ind w:left="4320" w:hanging="360"/>
      </w:pPr>
      <w:rPr>
        <w:rFonts w:ascii="Wingdings" w:hAnsi="Wingdings" w:hint="default"/>
      </w:rPr>
    </w:lvl>
    <w:lvl w:ilvl="6" w:tplc="E4A06148" w:tentative="1">
      <w:start w:val="1"/>
      <w:numFmt w:val="bullet"/>
      <w:lvlText w:val=""/>
      <w:lvlJc w:val="left"/>
      <w:pPr>
        <w:tabs>
          <w:tab w:val="num" w:pos="5040"/>
        </w:tabs>
        <w:ind w:left="5040" w:hanging="360"/>
      </w:pPr>
      <w:rPr>
        <w:rFonts w:ascii="Symbol" w:hAnsi="Symbol" w:hint="default"/>
      </w:rPr>
    </w:lvl>
    <w:lvl w:ilvl="7" w:tplc="8D267FB4" w:tentative="1">
      <w:start w:val="1"/>
      <w:numFmt w:val="bullet"/>
      <w:lvlText w:val="o"/>
      <w:lvlJc w:val="left"/>
      <w:pPr>
        <w:tabs>
          <w:tab w:val="num" w:pos="5760"/>
        </w:tabs>
        <w:ind w:left="5760" w:hanging="360"/>
      </w:pPr>
      <w:rPr>
        <w:rFonts w:ascii="Courier New" w:hAnsi="Courier New" w:hint="default"/>
      </w:rPr>
    </w:lvl>
    <w:lvl w:ilvl="8" w:tplc="885CB7F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192518D"/>
    <w:multiLevelType w:val="hybridMultilevel"/>
    <w:tmpl w:val="83EEB2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25164B5"/>
    <w:multiLevelType w:val="hybridMultilevel"/>
    <w:tmpl w:val="8F0E7E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127A7E06"/>
    <w:multiLevelType w:val="hybridMultilevel"/>
    <w:tmpl w:val="266EBB9A"/>
    <w:lvl w:ilvl="0" w:tplc="240A0001">
      <w:start w:val="1"/>
      <w:numFmt w:val="bullet"/>
      <w:lvlText w:val=""/>
      <w:lvlJc w:val="left"/>
      <w:pPr>
        <w:ind w:left="1211" w:hanging="360"/>
      </w:pPr>
      <w:rPr>
        <w:rFonts w:ascii="Symbol" w:hAnsi="Symbo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7" w15:restartNumberingAfterBreak="0">
    <w:nsid w:val="14036015"/>
    <w:multiLevelType w:val="hybridMultilevel"/>
    <w:tmpl w:val="7DEC26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14150AB9"/>
    <w:multiLevelType w:val="hybridMultilevel"/>
    <w:tmpl w:val="1B7819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15841CFC"/>
    <w:multiLevelType w:val="hybridMultilevel"/>
    <w:tmpl w:val="54C6AE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15E3686E"/>
    <w:multiLevelType w:val="hybridMultilevel"/>
    <w:tmpl w:val="273CA4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1628387F"/>
    <w:multiLevelType w:val="hybridMultilevel"/>
    <w:tmpl w:val="2D64CF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735799C"/>
    <w:multiLevelType w:val="hybridMultilevel"/>
    <w:tmpl w:val="2B50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1838632C"/>
    <w:multiLevelType w:val="multilevel"/>
    <w:tmpl w:val="B344E9D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87E5596"/>
    <w:multiLevelType w:val="hybridMultilevel"/>
    <w:tmpl w:val="6C72C6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1A7A6333"/>
    <w:multiLevelType w:val="hybridMultilevel"/>
    <w:tmpl w:val="DB6086B6"/>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6" w15:restartNumberingAfterBreak="0">
    <w:nsid w:val="1F4555C1"/>
    <w:multiLevelType w:val="hybridMultilevel"/>
    <w:tmpl w:val="3962ADE0"/>
    <w:lvl w:ilvl="0" w:tplc="0DE44E66">
      <w:start w:val="1"/>
      <w:numFmt w:val="decimal"/>
      <w:lvlText w:val="%1."/>
      <w:lvlJc w:val="left"/>
      <w:pPr>
        <w:ind w:left="360" w:hanging="360"/>
      </w:pPr>
      <w:rPr>
        <w:b/>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07F4F98"/>
    <w:multiLevelType w:val="hybridMultilevel"/>
    <w:tmpl w:val="66006B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2091234B"/>
    <w:multiLevelType w:val="hybridMultilevel"/>
    <w:tmpl w:val="49186A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20A92099"/>
    <w:multiLevelType w:val="hybridMultilevel"/>
    <w:tmpl w:val="77FED1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21753632"/>
    <w:multiLevelType w:val="hybridMultilevel"/>
    <w:tmpl w:val="B8123D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23083440"/>
    <w:multiLevelType w:val="hybridMultilevel"/>
    <w:tmpl w:val="8F02B130"/>
    <w:lvl w:ilvl="0" w:tplc="240A0001">
      <w:start w:val="1"/>
      <w:numFmt w:val="bullet"/>
      <w:lvlText w:val=""/>
      <w:lvlJc w:val="left"/>
      <w:pPr>
        <w:ind w:left="1069" w:hanging="360"/>
      </w:pPr>
      <w:rPr>
        <w:rFonts w:ascii="Symbol" w:hAnsi="Symbol" w:hint="default"/>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42" w15:restartNumberingAfterBreak="0">
    <w:nsid w:val="23761A91"/>
    <w:multiLevelType w:val="hybridMultilevel"/>
    <w:tmpl w:val="EA1852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23F531DB"/>
    <w:multiLevelType w:val="hybridMultilevel"/>
    <w:tmpl w:val="C4EADC2C"/>
    <w:lvl w:ilvl="0" w:tplc="61381B74">
      <w:start w:val="1"/>
      <w:numFmt w:val="decimal"/>
      <w:lvlText w:val="%1."/>
      <w:lvlJc w:val="left"/>
      <w:pPr>
        <w:tabs>
          <w:tab w:val="num" w:pos="720"/>
        </w:tabs>
        <w:ind w:left="720" w:hanging="360"/>
      </w:pPr>
      <w:rPr>
        <w:rFonts w:hint="default"/>
        <w:b/>
      </w:rPr>
    </w:lvl>
    <w:lvl w:ilvl="1" w:tplc="2D8EFD00">
      <w:start w:val="1"/>
      <w:numFmt w:val="lowerLetter"/>
      <w:lvlText w:val="%2."/>
      <w:lvlJc w:val="left"/>
      <w:pPr>
        <w:tabs>
          <w:tab w:val="num" w:pos="1440"/>
        </w:tabs>
        <w:ind w:left="1440" w:hanging="360"/>
      </w:pPr>
      <w:rPr>
        <w:b/>
      </w:rPr>
    </w:lvl>
    <w:lvl w:ilvl="2" w:tplc="0596A858" w:tentative="1">
      <w:start w:val="1"/>
      <w:numFmt w:val="lowerRoman"/>
      <w:lvlText w:val="%3."/>
      <w:lvlJc w:val="right"/>
      <w:pPr>
        <w:tabs>
          <w:tab w:val="num" w:pos="2160"/>
        </w:tabs>
        <w:ind w:left="2160" w:hanging="180"/>
      </w:pPr>
    </w:lvl>
    <w:lvl w:ilvl="3" w:tplc="84AE7454"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4" w15:restartNumberingAfterBreak="0">
    <w:nsid w:val="2452077B"/>
    <w:multiLevelType w:val="hybridMultilevel"/>
    <w:tmpl w:val="49DCE1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25B5501C"/>
    <w:multiLevelType w:val="hybridMultilevel"/>
    <w:tmpl w:val="F9D4F9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25FB3D68"/>
    <w:multiLevelType w:val="hybridMultilevel"/>
    <w:tmpl w:val="163C56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26194FE1"/>
    <w:multiLevelType w:val="hybridMultilevel"/>
    <w:tmpl w:val="40045294"/>
    <w:lvl w:ilvl="0" w:tplc="6C34A822">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8" w15:restartNumberingAfterBreak="0">
    <w:nsid w:val="27E25000"/>
    <w:multiLevelType w:val="hybridMultilevel"/>
    <w:tmpl w:val="C1E852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289220F0"/>
    <w:multiLevelType w:val="hybridMultilevel"/>
    <w:tmpl w:val="BA74AC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2AC167EA"/>
    <w:multiLevelType w:val="hybridMultilevel"/>
    <w:tmpl w:val="96AA6F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2AEF5B62"/>
    <w:multiLevelType w:val="hybridMultilevel"/>
    <w:tmpl w:val="0AC817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2B8B2F7D"/>
    <w:multiLevelType w:val="hybridMultilevel"/>
    <w:tmpl w:val="0AE0B8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2BF04689"/>
    <w:multiLevelType w:val="hybridMultilevel"/>
    <w:tmpl w:val="8D488A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4" w15:restartNumberingAfterBreak="0">
    <w:nsid w:val="2C044701"/>
    <w:multiLevelType w:val="hybridMultilevel"/>
    <w:tmpl w:val="4A8EA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D740193"/>
    <w:multiLevelType w:val="hybridMultilevel"/>
    <w:tmpl w:val="135E4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2DF67D33"/>
    <w:multiLevelType w:val="hybridMultilevel"/>
    <w:tmpl w:val="B70E32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2EB46F54"/>
    <w:multiLevelType w:val="hybridMultilevel"/>
    <w:tmpl w:val="78E8E0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2EF35977"/>
    <w:multiLevelType w:val="hybridMultilevel"/>
    <w:tmpl w:val="87E01744"/>
    <w:lvl w:ilvl="0" w:tplc="0CA6A6F4">
      <w:start w:val="1"/>
      <w:numFmt w:val="upperRoman"/>
      <w:lvlText w:val="%1."/>
      <w:lvlJc w:val="right"/>
      <w:pPr>
        <w:tabs>
          <w:tab w:val="num" w:pos="720"/>
        </w:tabs>
        <w:ind w:left="720" w:hanging="180"/>
      </w:pPr>
    </w:lvl>
    <w:lvl w:ilvl="1" w:tplc="0C0A0001" w:tentative="1">
      <w:start w:val="1"/>
      <w:numFmt w:val="lowerLetter"/>
      <w:lvlText w:val="%2."/>
      <w:lvlJc w:val="left"/>
      <w:pPr>
        <w:ind w:left="1440" w:hanging="360"/>
      </w:pPr>
    </w:lvl>
    <w:lvl w:ilvl="2" w:tplc="0596A858">
      <w:start w:val="1"/>
      <w:numFmt w:val="lowerRoman"/>
      <w:lvlText w:val="%3."/>
      <w:lvlJc w:val="right"/>
      <w:pPr>
        <w:ind w:left="2160" w:hanging="180"/>
      </w:pPr>
    </w:lvl>
    <w:lvl w:ilvl="3" w:tplc="84AE7454"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0" w15:restartNumberingAfterBreak="0">
    <w:nsid w:val="30502D3B"/>
    <w:multiLevelType w:val="hybridMultilevel"/>
    <w:tmpl w:val="29BC9C82"/>
    <w:lvl w:ilvl="0" w:tplc="3400545C">
      <w:start w:val="1"/>
      <w:numFmt w:val="lowerLetter"/>
      <w:lvlText w:val="%1."/>
      <w:lvlJc w:val="left"/>
      <w:pPr>
        <w:tabs>
          <w:tab w:val="num" w:pos="4320"/>
        </w:tabs>
        <w:ind w:left="4320" w:hanging="360"/>
      </w:pPr>
      <w:rPr>
        <w:b w:val="0"/>
      </w:rPr>
    </w:lvl>
    <w:lvl w:ilvl="1" w:tplc="BE08E5E0">
      <w:start w:val="1"/>
      <w:numFmt w:val="lowerLetter"/>
      <w:lvlText w:val="%2)"/>
      <w:lvlJc w:val="left"/>
      <w:pPr>
        <w:tabs>
          <w:tab w:val="num" w:pos="3600"/>
        </w:tabs>
        <w:ind w:left="3600" w:hanging="360"/>
      </w:pPr>
      <w:rPr>
        <w:rFonts w:hint="default"/>
      </w:rPr>
    </w:lvl>
    <w:lvl w:ilvl="2" w:tplc="721034A2" w:tentative="1">
      <w:start w:val="1"/>
      <w:numFmt w:val="lowerRoman"/>
      <w:lvlText w:val="%3."/>
      <w:lvlJc w:val="right"/>
      <w:pPr>
        <w:tabs>
          <w:tab w:val="num" w:pos="4320"/>
        </w:tabs>
        <w:ind w:left="4320" w:hanging="180"/>
      </w:pPr>
    </w:lvl>
    <w:lvl w:ilvl="3" w:tplc="75CCA4A6" w:tentative="1">
      <w:start w:val="1"/>
      <w:numFmt w:val="decimal"/>
      <w:lvlText w:val="%4."/>
      <w:lvlJc w:val="left"/>
      <w:pPr>
        <w:tabs>
          <w:tab w:val="num" w:pos="5040"/>
        </w:tabs>
        <w:ind w:left="5040" w:hanging="360"/>
      </w:pPr>
    </w:lvl>
    <w:lvl w:ilvl="4" w:tplc="E20C9448" w:tentative="1">
      <w:start w:val="1"/>
      <w:numFmt w:val="lowerLetter"/>
      <w:lvlText w:val="%5."/>
      <w:lvlJc w:val="left"/>
      <w:pPr>
        <w:tabs>
          <w:tab w:val="num" w:pos="5760"/>
        </w:tabs>
        <w:ind w:left="5760" w:hanging="360"/>
      </w:pPr>
    </w:lvl>
    <w:lvl w:ilvl="5" w:tplc="247054B6" w:tentative="1">
      <w:start w:val="1"/>
      <w:numFmt w:val="lowerRoman"/>
      <w:lvlText w:val="%6."/>
      <w:lvlJc w:val="right"/>
      <w:pPr>
        <w:tabs>
          <w:tab w:val="num" w:pos="6480"/>
        </w:tabs>
        <w:ind w:left="6480" w:hanging="180"/>
      </w:pPr>
    </w:lvl>
    <w:lvl w:ilvl="6" w:tplc="4560089E" w:tentative="1">
      <w:start w:val="1"/>
      <w:numFmt w:val="decimal"/>
      <w:lvlText w:val="%7."/>
      <w:lvlJc w:val="left"/>
      <w:pPr>
        <w:tabs>
          <w:tab w:val="num" w:pos="7200"/>
        </w:tabs>
        <w:ind w:left="7200" w:hanging="360"/>
      </w:pPr>
    </w:lvl>
    <w:lvl w:ilvl="7" w:tplc="DCA08744" w:tentative="1">
      <w:start w:val="1"/>
      <w:numFmt w:val="lowerLetter"/>
      <w:lvlText w:val="%8."/>
      <w:lvlJc w:val="left"/>
      <w:pPr>
        <w:tabs>
          <w:tab w:val="num" w:pos="7920"/>
        </w:tabs>
        <w:ind w:left="7920" w:hanging="360"/>
      </w:pPr>
    </w:lvl>
    <w:lvl w:ilvl="8" w:tplc="B0F40016" w:tentative="1">
      <w:start w:val="1"/>
      <w:numFmt w:val="lowerRoman"/>
      <w:lvlText w:val="%9."/>
      <w:lvlJc w:val="right"/>
      <w:pPr>
        <w:tabs>
          <w:tab w:val="num" w:pos="8640"/>
        </w:tabs>
        <w:ind w:left="8640" w:hanging="180"/>
      </w:pPr>
    </w:lvl>
  </w:abstractNum>
  <w:abstractNum w:abstractNumId="61" w15:restartNumberingAfterBreak="0">
    <w:nsid w:val="30F853FE"/>
    <w:multiLevelType w:val="hybridMultilevel"/>
    <w:tmpl w:val="F210F4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31694BA0"/>
    <w:multiLevelType w:val="hybridMultilevel"/>
    <w:tmpl w:val="5F1C37D0"/>
    <w:lvl w:ilvl="0" w:tplc="240A0015">
      <w:start w:val="1"/>
      <w:numFmt w:val="lowerLetter"/>
      <w:lvlText w:val="%1."/>
      <w:lvlJc w:val="left"/>
      <w:pPr>
        <w:ind w:left="720" w:hanging="360"/>
      </w:pPr>
      <w:rPr>
        <w:rFonts w:hint="default"/>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32523AFB"/>
    <w:multiLevelType w:val="hybridMultilevel"/>
    <w:tmpl w:val="529EE5F8"/>
    <w:lvl w:ilvl="0" w:tplc="E80830C2">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AC1D00"/>
    <w:multiLevelType w:val="hybridMultilevel"/>
    <w:tmpl w:val="5DDE82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331C074E"/>
    <w:multiLevelType w:val="hybridMultilevel"/>
    <w:tmpl w:val="F364CA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34D22559"/>
    <w:multiLevelType w:val="hybridMultilevel"/>
    <w:tmpl w:val="F558E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B711159"/>
    <w:multiLevelType w:val="multilevel"/>
    <w:tmpl w:val="872ADDC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3BCD7042"/>
    <w:multiLevelType w:val="hybridMultilevel"/>
    <w:tmpl w:val="C882C3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9" w15:restartNumberingAfterBreak="0">
    <w:nsid w:val="3BE15622"/>
    <w:multiLevelType w:val="hybridMultilevel"/>
    <w:tmpl w:val="3FBA3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0" w15:restartNumberingAfterBreak="0">
    <w:nsid w:val="3C0D0F09"/>
    <w:multiLevelType w:val="hybridMultilevel"/>
    <w:tmpl w:val="08982A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1" w15:restartNumberingAfterBreak="0">
    <w:nsid w:val="3D175070"/>
    <w:multiLevelType w:val="hybridMultilevel"/>
    <w:tmpl w:val="3AF2A5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2" w15:restartNumberingAfterBreak="0">
    <w:nsid w:val="3E9938A9"/>
    <w:multiLevelType w:val="hybridMultilevel"/>
    <w:tmpl w:val="C930E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3" w15:restartNumberingAfterBreak="0">
    <w:nsid w:val="3F8472A5"/>
    <w:multiLevelType w:val="hybridMultilevel"/>
    <w:tmpl w:val="EF8428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4" w15:restartNumberingAfterBreak="0">
    <w:nsid w:val="3FC64D4C"/>
    <w:multiLevelType w:val="hybridMultilevel"/>
    <w:tmpl w:val="310CEE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5" w15:restartNumberingAfterBreak="0">
    <w:nsid w:val="40105550"/>
    <w:multiLevelType w:val="hybridMultilevel"/>
    <w:tmpl w:val="3336EC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6" w15:restartNumberingAfterBreak="0">
    <w:nsid w:val="408F6E9A"/>
    <w:multiLevelType w:val="hybridMultilevel"/>
    <w:tmpl w:val="CA6E77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40CD2B7F"/>
    <w:multiLevelType w:val="hybridMultilevel"/>
    <w:tmpl w:val="C4C2D1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430D79DD"/>
    <w:multiLevelType w:val="hybridMultilevel"/>
    <w:tmpl w:val="7AC0A19C"/>
    <w:lvl w:ilvl="0" w:tplc="5AC83D8C">
      <w:start w:val="1"/>
      <w:numFmt w:val="decimal"/>
      <w:lvlText w:val="%1."/>
      <w:lvlJc w:val="left"/>
      <w:pPr>
        <w:ind w:left="502"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1419BB"/>
    <w:multiLevelType w:val="hybridMultilevel"/>
    <w:tmpl w:val="A18285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434E547E"/>
    <w:multiLevelType w:val="hybridMultilevel"/>
    <w:tmpl w:val="6C9AE8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43A13CB7"/>
    <w:multiLevelType w:val="hybridMultilevel"/>
    <w:tmpl w:val="D13ED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44E37498"/>
    <w:multiLevelType w:val="hybridMultilevel"/>
    <w:tmpl w:val="5A527F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3" w15:restartNumberingAfterBreak="0">
    <w:nsid w:val="46562408"/>
    <w:multiLevelType w:val="hybridMultilevel"/>
    <w:tmpl w:val="1354BB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91F5B59"/>
    <w:multiLevelType w:val="hybridMultilevel"/>
    <w:tmpl w:val="8362C0BA"/>
    <w:lvl w:ilvl="0" w:tplc="2CF29EEE">
      <w:start w:val="1"/>
      <w:numFmt w:val="bullet"/>
      <w:lvlText w:val=""/>
      <w:lvlJc w:val="left"/>
      <w:pPr>
        <w:ind w:left="720" w:hanging="360"/>
      </w:pPr>
      <w:rPr>
        <w:rFonts w:ascii="Symbol" w:hAnsi="Symbol" w:hint="default"/>
        <w:sz w:val="20"/>
        <w:szCs w:val="2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5" w15:restartNumberingAfterBreak="0">
    <w:nsid w:val="4A876D97"/>
    <w:multiLevelType w:val="hybridMultilevel"/>
    <w:tmpl w:val="EED028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86" w15:restartNumberingAfterBreak="0">
    <w:nsid w:val="4B1B1FBC"/>
    <w:multiLevelType w:val="hybridMultilevel"/>
    <w:tmpl w:val="5232CB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7" w15:restartNumberingAfterBreak="0">
    <w:nsid w:val="4BEA25AF"/>
    <w:multiLevelType w:val="hybridMultilevel"/>
    <w:tmpl w:val="D6CC06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4C1A5363"/>
    <w:multiLevelType w:val="hybridMultilevel"/>
    <w:tmpl w:val="8382A2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D0D4402"/>
    <w:multiLevelType w:val="hybridMultilevel"/>
    <w:tmpl w:val="2006095E"/>
    <w:lvl w:ilvl="0" w:tplc="B5E83BF6">
      <w:start w:val="1"/>
      <w:numFmt w:val="lowerLetter"/>
      <w:lvlText w:val="%1)"/>
      <w:lvlJc w:val="left"/>
      <w:pPr>
        <w:tabs>
          <w:tab w:val="num" w:pos="720"/>
        </w:tabs>
        <w:ind w:left="720" w:hanging="360"/>
      </w:pPr>
    </w:lvl>
    <w:lvl w:ilvl="1" w:tplc="B86211A2" w:tentative="1">
      <w:start w:val="1"/>
      <w:numFmt w:val="lowerLetter"/>
      <w:lvlText w:val="%2."/>
      <w:lvlJc w:val="left"/>
      <w:pPr>
        <w:tabs>
          <w:tab w:val="num" w:pos="1440"/>
        </w:tabs>
        <w:ind w:left="1440" w:hanging="360"/>
      </w:pPr>
    </w:lvl>
    <w:lvl w:ilvl="2" w:tplc="ED8A77F4" w:tentative="1">
      <w:start w:val="1"/>
      <w:numFmt w:val="lowerRoman"/>
      <w:lvlText w:val="%3."/>
      <w:lvlJc w:val="right"/>
      <w:pPr>
        <w:tabs>
          <w:tab w:val="num" w:pos="2160"/>
        </w:tabs>
        <w:ind w:left="2160" w:hanging="180"/>
      </w:pPr>
    </w:lvl>
    <w:lvl w:ilvl="3" w:tplc="62EA36E2" w:tentative="1">
      <w:start w:val="1"/>
      <w:numFmt w:val="decimal"/>
      <w:lvlText w:val="%4."/>
      <w:lvlJc w:val="left"/>
      <w:pPr>
        <w:tabs>
          <w:tab w:val="num" w:pos="2880"/>
        </w:tabs>
        <w:ind w:left="2880" w:hanging="360"/>
      </w:pPr>
    </w:lvl>
    <w:lvl w:ilvl="4" w:tplc="C5A621FA" w:tentative="1">
      <w:start w:val="1"/>
      <w:numFmt w:val="lowerLetter"/>
      <w:lvlText w:val="%5."/>
      <w:lvlJc w:val="left"/>
      <w:pPr>
        <w:tabs>
          <w:tab w:val="num" w:pos="3600"/>
        </w:tabs>
        <w:ind w:left="3600" w:hanging="360"/>
      </w:pPr>
    </w:lvl>
    <w:lvl w:ilvl="5" w:tplc="FE8CE5B4" w:tentative="1">
      <w:start w:val="1"/>
      <w:numFmt w:val="lowerRoman"/>
      <w:lvlText w:val="%6."/>
      <w:lvlJc w:val="right"/>
      <w:pPr>
        <w:tabs>
          <w:tab w:val="num" w:pos="4320"/>
        </w:tabs>
        <w:ind w:left="4320" w:hanging="180"/>
      </w:pPr>
    </w:lvl>
    <w:lvl w:ilvl="6" w:tplc="B7F83DEC" w:tentative="1">
      <w:start w:val="1"/>
      <w:numFmt w:val="decimal"/>
      <w:lvlText w:val="%7."/>
      <w:lvlJc w:val="left"/>
      <w:pPr>
        <w:tabs>
          <w:tab w:val="num" w:pos="5040"/>
        </w:tabs>
        <w:ind w:left="5040" w:hanging="360"/>
      </w:pPr>
    </w:lvl>
    <w:lvl w:ilvl="7" w:tplc="039E29E4" w:tentative="1">
      <w:start w:val="1"/>
      <w:numFmt w:val="lowerLetter"/>
      <w:lvlText w:val="%8."/>
      <w:lvlJc w:val="left"/>
      <w:pPr>
        <w:tabs>
          <w:tab w:val="num" w:pos="5760"/>
        </w:tabs>
        <w:ind w:left="5760" w:hanging="360"/>
      </w:pPr>
    </w:lvl>
    <w:lvl w:ilvl="8" w:tplc="781C6790" w:tentative="1">
      <w:start w:val="1"/>
      <w:numFmt w:val="lowerRoman"/>
      <w:lvlText w:val="%9."/>
      <w:lvlJc w:val="right"/>
      <w:pPr>
        <w:tabs>
          <w:tab w:val="num" w:pos="6480"/>
        </w:tabs>
        <w:ind w:left="6480" w:hanging="180"/>
      </w:pPr>
    </w:lvl>
  </w:abstractNum>
  <w:abstractNum w:abstractNumId="91" w15:restartNumberingAfterBreak="0">
    <w:nsid w:val="4D4336A1"/>
    <w:multiLevelType w:val="hybridMultilevel"/>
    <w:tmpl w:val="D446FF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4D75484E"/>
    <w:multiLevelType w:val="hybridMultilevel"/>
    <w:tmpl w:val="160E9B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3" w15:restartNumberingAfterBreak="0">
    <w:nsid w:val="4E6F4E78"/>
    <w:multiLevelType w:val="hybridMultilevel"/>
    <w:tmpl w:val="1B18EC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FA70C34"/>
    <w:multiLevelType w:val="hybridMultilevel"/>
    <w:tmpl w:val="B150D0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5" w15:restartNumberingAfterBreak="0">
    <w:nsid w:val="4FEE1A1C"/>
    <w:multiLevelType w:val="hybridMultilevel"/>
    <w:tmpl w:val="A31CFF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6" w15:restartNumberingAfterBreak="0">
    <w:nsid w:val="50AD505A"/>
    <w:multiLevelType w:val="hybridMultilevel"/>
    <w:tmpl w:val="AE2C60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7" w15:restartNumberingAfterBreak="0">
    <w:nsid w:val="519A537D"/>
    <w:multiLevelType w:val="hybridMultilevel"/>
    <w:tmpl w:val="3C0611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8" w15:restartNumberingAfterBreak="0">
    <w:nsid w:val="520E3468"/>
    <w:multiLevelType w:val="hybridMultilevel"/>
    <w:tmpl w:val="30DA75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2652179"/>
    <w:multiLevelType w:val="hybridMultilevel"/>
    <w:tmpl w:val="1E5AD0D0"/>
    <w:lvl w:ilvl="0" w:tplc="A2D695B0">
      <w:start w:val="1"/>
      <w:numFmt w:val="decimal"/>
      <w:lvlText w:val="%1."/>
      <w:lvlJc w:val="left"/>
      <w:pPr>
        <w:ind w:left="364" w:hanging="360"/>
      </w:pPr>
      <w:rPr>
        <w:rFonts w:hint="default"/>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00"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01" w15:restartNumberingAfterBreak="0">
    <w:nsid w:val="53245A9D"/>
    <w:multiLevelType w:val="hybridMultilevel"/>
    <w:tmpl w:val="F0A20C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54DB18D6"/>
    <w:multiLevelType w:val="hybridMultilevel"/>
    <w:tmpl w:val="ED1CE2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3" w15:restartNumberingAfterBreak="0">
    <w:nsid w:val="559D3733"/>
    <w:multiLevelType w:val="hybridMultilevel"/>
    <w:tmpl w:val="59D81B94"/>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63274B5"/>
    <w:multiLevelType w:val="hybridMultilevel"/>
    <w:tmpl w:val="3D402E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5" w15:restartNumberingAfterBreak="0">
    <w:nsid w:val="565658BB"/>
    <w:multiLevelType w:val="hybridMultilevel"/>
    <w:tmpl w:val="8A16E7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569F6715"/>
    <w:multiLevelType w:val="hybridMultilevel"/>
    <w:tmpl w:val="BD10B7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56E901CA"/>
    <w:multiLevelType w:val="multilevel"/>
    <w:tmpl w:val="F03256CE"/>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59247163"/>
    <w:multiLevelType w:val="hybridMultilevel"/>
    <w:tmpl w:val="6C42A1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9" w15:restartNumberingAfterBreak="0">
    <w:nsid w:val="5B5D5790"/>
    <w:multiLevelType w:val="hybridMultilevel"/>
    <w:tmpl w:val="CA3CD7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0" w15:restartNumberingAfterBreak="0">
    <w:nsid w:val="5BC272EA"/>
    <w:multiLevelType w:val="hybridMultilevel"/>
    <w:tmpl w:val="7782546C"/>
    <w:lvl w:ilvl="0" w:tplc="6156A0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D4D1335"/>
    <w:multiLevelType w:val="hybridMultilevel"/>
    <w:tmpl w:val="35F2D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2" w15:restartNumberingAfterBreak="0">
    <w:nsid w:val="5D6E0B4E"/>
    <w:multiLevelType w:val="hybridMultilevel"/>
    <w:tmpl w:val="E506BE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3" w15:restartNumberingAfterBreak="0">
    <w:nsid w:val="5DD8735D"/>
    <w:multiLevelType w:val="hybridMultilevel"/>
    <w:tmpl w:val="FC90E7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4" w15:restartNumberingAfterBreak="0">
    <w:nsid w:val="5E0E1BDD"/>
    <w:multiLevelType w:val="hybridMultilevel"/>
    <w:tmpl w:val="4D2CEF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5" w15:restartNumberingAfterBreak="0">
    <w:nsid w:val="5E331D49"/>
    <w:multiLevelType w:val="hybridMultilevel"/>
    <w:tmpl w:val="4D18E5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6" w15:restartNumberingAfterBreak="0">
    <w:nsid w:val="5E757B8C"/>
    <w:multiLevelType w:val="hybridMultilevel"/>
    <w:tmpl w:val="D3340B3A"/>
    <w:lvl w:ilvl="0" w:tplc="1684439C">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7" w15:restartNumberingAfterBreak="0">
    <w:nsid w:val="60492453"/>
    <w:multiLevelType w:val="hybridMultilevel"/>
    <w:tmpl w:val="84506E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8" w15:restartNumberingAfterBreak="0">
    <w:nsid w:val="63894C2D"/>
    <w:multiLevelType w:val="hybridMultilevel"/>
    <w:tmpl w:val="7F8A50B8"/>
    <w:lvl w:ilvl="0" w:tplc="68E0B866">
      <w:start w:val="1"/>
      <w:numFmt w:val="lowerLetter"/>
      <w:lvlText w:val="%1."/>
      <w:lvlJc w:val="left"/>
      <w:pPr>
        <w:ind w:left="720" w:hanging="360"/>
      </w:pPr>
      <w:rPr>
        <w:rFonts w:hint="default"/>
      </w:rPr>
    </w:lvl>
    <w:lvl w:ilvl="1" w:tplc="99AAACAA" w:tentative="1">
      <w:start w:val="1"/>
      <w:numFmt w:val="lowerLetter"/>
      <w:lvlText w:val="%2."/>
      <w:lvlJc w:val="left"/>
      <w:pPr>
        <w:ind w:left="1440" w:hanging="360"/>
      </w:pPr>
    </w:lvl>
    <w:lvl w:ilvl="2" w:tplc="9F46E70C" w:tentative="1">
      <w:start w:val="1"/>
      <w:numFmt w:val="lowerRoman"/>
      <w:lvlText w:val="%3."/>
      <w:lvlJc w:val="right"/>
      <w:pPr>
        <w:ind w:left="2160" w:hanging="180"/>
      </w:pPr>
    </w:lvl>
    <w:lvl w:ilvl="3" w:tplc="53544326" w:tentative="1">
      <w:start w:val="1"/>
      <w:numFmt w:val="decimal"/>
      <w:lvlText w:val="%4."/>
      <w:lvlJc w:val="left"/>
      <w:pPr>
        <w:ind w:left="2880" w:hanging="360"/>
      </w:pPr>
    </w:lvl>
    <w:lvl w:ilvl="4" w:tplc="74542C5C" w:tentative="1">
      <w:start w:val="1"/>
      <w:numFmt w:val="lowerLetter"/>
      <w:lvlText w:val="%5."/>
      <w:lvlJc w:val="left"/>
      <w:pPr>
        <w:ind w:left="3600" w:hanging="360"/>
      </w:pPr>
    </w:lvl>
    <w:lvl w:ilvl="5" w:tplc="24CAC8E4" w:tentative="1">
      <w:start w:val="1"/>
      <w:numFmt w:val="lowerRoman"/>
      <w:lvlText w:val="%6."/>
      <w:lvlJc w:val="right"/>
      <w:pPr>
        <w:ind w:left="4320" w:hanging="180"/>
      </w:pPr>
    </w:lvl>
    <w:lvl w:ilvl="6" w:tplc="54D02270" w:tentative="1">
      <w:start w:val="1"/>
      <w:numFmt w:val="decimal"/>
      <w:lvlText w:val="%7."/>
      <w:lvlJc w:val="left"/>
      <w:pPr>
        <w:ind w:left="5040" w:hanging="360"/>
      </w:pPr>
    </w:lvl>
    <w:lvl w:ilvl="7" w:tplc="947CDC0A" w:tentative="1">
      <w:start w:val="1"/>
      <w:numFmt w:val="lowerLetter"/>
      <w:lvlText w:val="%8."/>
      <w:lvlJc w:val="left"/>
      <w:pPr>
        <w:ind w:left="5760" w:hanging="360"/>
      </w:pPr>
    </w:lvl>
    <w:lvl w:ilvl="8" w:tplc="0F466BCA" w:tentative="1">
      <w:start w:val="1"/>
      <w:numFmt w:val="lowerRoman"/>
      <w:lvlText w:val="%9."/>
      <w:lvlJc w:val="right"/>
      <w:pPr>
        <w:ind w:left="6480" w:hanging="180"/>
      </w:pPr>
    </w:lvl>
  </w:abstractNum>
  <w:abstractNum w:abstractNumId="119" w15:restartNumberingAfterBreak="0">
    <w:nsid w:val="64CB1E07"/>
    <w:multiLevelType w:val="hybridMultilevel"/>
    <w:tmpl w:val="35FA16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0" w15:restartNumberingAfterBreak="0">
    <w:nsid w:val="672C419A"/>
    <w:multiLevelType w:val="hybridMultilevel"/>
    <w:tmpl w:val="084250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1" w15:restartNumberingAfterBreak="0">
    <w:nsid w:val="6738223C"/>
    <w:multiLevelType w:val="hybridMultilevel"/>
    <w:tmpl w:val="23B658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2" w15:restartNumberingAfterBreak="0">
    <w:nsid w:val="67531D0D"/>
    <w:multiLevelType w:val="hybridMultilevel"/>
    <w:tmpl w:val="73CA8F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3" w15:restartNumberingAfterBreak="0">
    <w:nsid w:val="680C582F"/>
    <w:multiLevelType w:val="hybridMultilevel"/>
    <w:tmpl w:val="87AEA8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4" w15:restartNumberingAfterBreak="0">
    <w:nsid w:val="6AAE72B4"/>
    <w:multiLevelType w:val="multilevel"/>
    <w:tmpl w:val="5FB4E0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6" w15:restartNumberingAfterBreak="0">
    <w:nsid w:val="6DE2371D"/>
    <w:multiLevelType w:val="hybridMultilevel"/>
    <w:tmpl w:val="0E88DE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7" w15:restartNumberingAfterBreak="0">
    <w:nsid w:val="6E061D8E"/>
    <w:multiLevelType w:val="hybridMultilevel"/>
    <w:tmpl w:val="F3BAEB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8" w15:restartNumberingAfterBreak="0">
    <w:nsid w:val="6E0F7504"/>
    <w:multiLevelType w:val="hybridMultilevel"/>
    <w:tmpl w:val="C5668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E643D0D"/>
    <w:multiLevelType w:val="hybridMultilevel"/>
    <w:tmpl w:val="9B5474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0" w15:restartNumberingAfterBreak="0">
    <w:nsid w:val="70912D58"/>
    <w:multiLevelType w:val="hybridMultilevel"/>
    <w:tmpl w:val="86EEF0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1" w15:restartNumberingAfterBreak="0">
    <w:nsid w:val="709A1282"/>
    <w:multiLevelType w:val="hybridMultilevel"/>
    <w:tmpl w:val="70B89B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2" w15:restartNumberingAfterBreak="0">
    <w:nsid w:val="713B3902"/>
    <w:multiLevelType w:val="hybridMultilevel"/>
    <w:tmpl w:val="761CAF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3" w15:restartNumberingAfterBreak="0">
    <w:nsid w:val="72322FBB"/>
    <w:multiLevelType w:val="hybridMultilevel"/>
    <w:tmpl w:val="9D2666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4" w15:restartNumberingAfterBreak="0">
    <w:nsid w:val="724F10C5"/>
    <w:multiLevelType w:val="hybridMultilevel"/>
    <w:tmpl w:val="1D3256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5" w15:restartNumberingAfterBreak="0">
    <w:nsid w:val="72DD4C7F"/>
    <w:multiLevelType w:val="hybridMultilevel"/>
    <w:tmpl w:val="AF40BC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6" w15:restartNumberingAfterBreak="0">
    <w:nsid w:val="74541A3B"/>
    <w:multiLevelType w:val="hybridMultilevel"/>
    <w:tmpl w:val="0694D9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7" w15:restartNumberingAfterBreak="0">
    <w:nsid w:val="74A411C4"/>
    <w:multiLevelType w:val="hybridMultilevel"/>
    <w:tmpl w:val="6A8290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8" w15:restartNumberingAfterBreak="0">
    <w:nsid w:val="74D01A9D"/>
    <w:multiLevelType w:val="hybridMultilevel"/>
    <w:tmpl w:val="456C8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9" w15:restartNumberingAfterBreak="0">
    <w:nsid w:val="7515005A"/>
    <w:multiLevelType w:val="hybridMultilevel"/>
    <w:tmpl w:val="63504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0" w15:restartNumberingAfterBreak="0">
    <w:nsid w:val="75BB4C57"/>
    <w:multiLevelType w:val="hybridMultilevel"/>
    <w:tmpl w:val="F60E34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1" w15:restartNumberingAfterBreak="0">
    <w:nsid w:val="75C4304E"/>
    <w:multiLevelType w:val="hybridMultilevel"/>
    <w:tmpl w:val="ACC803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43" w15:restartNumberingAfterBreak="0">
    <w:nsid w:val="781930FE"/>
    <w:multiLevelType w:val="hybridMultilevel"/>
    <w:tmpl w:val="98D22E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4" w15:restartNumberingAfterBreak="0">
    <w:nsid w:val="79D24449"/>
    <w:multiLevelType w:val="hybridMultilevel"/>
    <w:tmpl w:val="DEC4BE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5" w15:restartNumberingAfterBreak="0">
    <w:nsid w:val="7C604F1A"/>
    <w:multiLevelType w:val="hybridMultilevel"/>
    <w:tmpl w:val="BA2A83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6" w15:restartNumberingAfterBreak="0">
    <w:nsid w:val="7CA176B1"/>
    <w:multiLevelType w:val="hybridMultilevel"/>
    <w:tmpl w:val="516C33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7" w15:restartNumberingAfterBreak="0">
    <w:nsid w:val="7DF45E2A"/>
    <w:multiLevelType w:val="singleLevel"/>
    <w:tmpl w:val="85242008"/>
    <w:lvl w:ilvl="0">
      <w:start w:val="1"/>
      <w:numFmt w:val="lowerLetter"/>
      <w:lvlText w:val="%1."/>
      <w:lvlJc w:val="left"/>
      <w:pPr>
        <w:tabs>
          <w:tab w:val="num" w:pos="360"/>
        </w:tabs>
        <w:ind w:left="360" w:hanging="360"/>
      </w:pPr>
      <w:rPr>
        <w:rFonts w:hint="default"/>
      </w:rPr>
    </w:lvl>
  </w:abstractNum>
  <w:abstractNum w:abstractNumId="148" w15:restartNumberingAfterBreak="0">
    <w:nsid w:val="7E264F31"/>
    <w:multiLevelType w:val="hybridMultilevel"/>
    <w:tmpl w:val="C3120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9" w15:restartNumberingAfterBreak="0">
    <w:nsid w:val="7FC04D3C"/>
    <w:multiLevelType w:val="hybridMultilevel"/>
    <w:tmpl w:val="30DA756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FE53808"/>
    <w:multiLevelType w:val="hybridMultilevel"/>
    <w:tmpl w:val="B4B040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3"/>
  </w:num>
  <w:num w:numId="2">
    <w:abstractNumId w:val="60"/>
  </w:num>
  <w:num w:numId="3">
    <w:abstractNumId w:val="11"/>
  </w:num>
  <w:num w:numId="4">
    <w:abstractNumId w:val="100"/>
  </w:num>
  <w:num w:numId="5">
    <w:abstractNumId w:val="125"/>
    <w:lvlOverride w:ilvl="0">
      <w:startOverride w:val="1"/>
    </w:lvlOverride>
  </w:num>
  <w:num w:numId="6">
    <w:abstractNumId w:val="12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7">
    <w:abstractNumId w:val="142"/>
    <w:lvlOverride w:ilvl="0">
      <w:startOverride w:val="1"/>
    </w:lvlOverride>
  </w:num>
  <w:num w:numId="8">
    <w:abstractNumId w:val="35"/>
  </w:num>
  <w:num w:numId="9">
    <w:abstractNumId w:val="55"/>
  </w:num>
  <w:num w:numId="10">
    <w:abstractNumId w:val="147"/>
  </w:num>
  <w:num w:numId="11">
    <w:abstractNumId w:val="118"/>
  </w:num>
  <w:num w:numId="12">
    <w:abstractNumId w:val="62"/>
  </w:num>
  <w:num w:numId="13">
    <w:abstractNumId w:val="59"/>
  </w:num>
  <w:num w:numId="14">
    <w:abstractNumId w:val="5"/>
  </w:num>
  <w:num w:numId="15">
    <w:abstractNumId w:val="63"/>
  </w:num>
  <w:num w:numId="16">
    <w:abstractNumId w:val="33"/>
  </w:num>
  <w:num w:numId="17">
    <w:abstractNumId w:val="110"/>
  </w:num>
  <w:num w:numId="18">
    <w:abstractNumId w:val="67"/>
  </w:num>
  <w:num w:numId="19">
    <w:abstractNumId w:val="107"/>
  </w:num>
  <w:num w:numId="20">
    <w:abstractNumId w:val="21"/>
  </w:num>
  <w:num w:numId="21">
    <w:abstractNumId w:val="89"/>
  </w:num>
  <w:num w:numId="22">
    <w:abstractNumId w:val="103"/>
  </w:num>
  <w:num w:numId="23">
    <w:abstractNumId w:val="47"/>
  </w:num>
  <w:num w:numId="24">
    <w:abstractNumId w:val="116"/>
  </w:num>
  <w:num w:numId="25">
    <w:abstractNumId w:val="90"/>
  </w:num>
  <w:num w:numId="26">
    <w:abstractNumId w:val="124"/>
  </w:num>
  <w:num w:numId="27">
    <w:abstractNumId w:val="19"/>
  </w:num>
  <w:num w:numId="28">
    <w:abstractNumId w:val="98"/>
  </w:num>
  <w:num w:numId="29">
    <w:abstractNumId w:val="99"/>
  </w:num>
  <w:num w:numId="30">
    <w:abstractNumId w:val="78"/>
  </w:num>
  <w:num w:numId="31">
    <w:abstractNumId w:val="106"/>
  </w:num>
  <w:num w:numId="32">
    <w:abstractNumId w:val="113"/>
  </w:num>
  <w:num w:numId="33">
    <w:abstractNumId w:val="27"/>
  </w:num>
  <w:num w:numId="34">
    <w:abstractNumId w:val="32"/>
  </w:num>
  <w:num w:numId="35">
    <w:abstractNumId w:val="79"/>
  </w:num>
  <w:num w:numId="36">
    <w:abstractNumId w:val="130"/>
  </w:num>
  <w:num w:numId="37">
    <w:abstractNumId w:val="95"/>
  </w:num>
  <w:num w:numId="38">
    <w:abstractNumId w:val="74"/>
  </w:num>
  <w:num w:numId="39">
    <w:abstractNumId w:val="69"/>
  </w:num>
  <w:num w:numId="40">
    <w:abstractNumId w:val="15"/>
  </w:num>
  <w:num w:numId="41">
    <w:abstractNumId w:val="61"/>
  </w:num>
  <w:num w:numId="42">
    <w:abstractNumId w:val="44"/>
  </w:num>
  <w:num w:numId="43">
    <w:abstractNumId w:val="64"/>
  </w:num>
  <w:num w:numId="44">
    <w:abstractNumId w:val="139"/>
  </w:num>
  <w:num w:numId="45">
    <w:abstractNumId w:val="115"/>
  </w:num>
  <w:num w:numId="46">
    <w:abstractNumId w:val="104"/>
  </w:num>
  <w:num w:numId="47">
    <w:abstractNumId w:val="38"/>
  </w:num>
  <w:num w:numId="48">
    <w:abstractNumId w:val="121"/>
  </w:num>
  <w:num w:numId="49">
    <w:abstractNumId w:val="134"/>
  </w:num>
  <w:num w:numId="50">
    <w:abstractNumId w:val="145"/>
  </w:num>
  <w:num w:numId="51">
    <w:abstractNumId w:val="143"/>
  </w:num>
  <w:num w:numId="52">
    <w:abstractNumId w:val="109"/>
  </w:num>
  <w:num w:numId="53">
    <w:abstractNumId w:val="26"/>
  </w:num>
  <w:num w:numId="54">
    <w:abstractNumId w:val="105"/>
  </w:num>
  <w:num w:numId="55">
    <w:abstractNumId w:val="140"/>
  </w:num>
  <w:num w:numId="56">
    <w:abstractNumId w:val="70"/>
  </w:num>
  <w:num w:numId="57">
    <w:abstractNumId w:val="77"/>
  </w:num>
  <w:num w:numId="58">
    <w:abstractNumId w:val="133"/>
  </w:num>
  <w:num w:numId="59">
    <w:abstractNumId w:val="22"/>
  </w:num>
  <w:num w:numId="60">
    <w:abstractNumId w:val="24"/>
  </w:num>
  <w:num w:numId="61">
    <w:abstractNumId w:val="48"/>
  </w:num>
  <w:num w:numId="62">
    <w:abstractNumId w:val="41"/>
  </w:num>
  <w:num w:numId="63">
    <w:abstractNumId w:val="17"/>
  </w:num>
  <w:num w:numId="64">
    <w:abstractNumId w:val="87"/>
  </w:num>
  <w:num w:numId="65">
    <w:abstractNumId w:val="42"/>
  </w:num>
  <w:num w:numId="66">
    <w:abstractNumId w:val="93"/>
  </w:num>
  <w:num w:numId="67">
    <w:abstractNumId w:val="135"/>
  </w:num>
  <w:num w:numId="68">
    <w:abstractNumId w:val="83"/>
  </w:num>
  <w:num w:numId="69">
    <w:abstractNumId w:val="85"/>
  </w:num>
  <w:num w:numId="70">
    <w:abstractNumId w:val="28"/>
  </w:num>
  <w:num w:numId="71">
    <w:abstractNumId w:val="114"/>
  </w:num>
  <w:num w:numId="72">
    <w:abstractNumId w:val="10"/>
  </w:num>
  <w:num w:numId="73">
    <w:abstractNumId w:val="25"/>
  </w:num>
  <w:num w:numId="74">
    <w:abstractNumId w:val="117"/>
  </w:num>
  <w:num w:numId="75">
    <w:abstractNumId w:val="86"/>
  </w:num>
  <w:num w:numId="76">
    <w:abstractNumId w:val="65"/>
  </w:num>
  <w:num w:numId="77">
    <w:abstractNumId w:val="75"/>
  </w:num>
  <w:num w:numId="78">
    <w:abstractNumId w:val="137"/>
  </w:num>
  <w:num w:numId="79">
    <w:abstractNumId w:val="119"/>
  </w:num>
  <w:num w:numId="80">
    <w:abstractNumId w:val="141"/>
  </w:num>
  <w:num w:numId="81">
    <w:abstractNumId w:val="40"/>
  </w:num>
  <w:num w:numId="82">
    <w:abstractNumId w:val="82"/>
  </w:num>
  <w:num w:numId="83">
    <w:abstractNumId w:val="94"/>
  </w:num>
  <w:num w:numId="84">
    <w:abstractNumId w:val="9"/>
  </w:num>
  <w:num w:numId="85">
    <w:abstractNumId w:val="54"/>
  </w:num>
  <w:num w:numId="86">
    <w:abstractNumId w:val="108"/>
  </w:num>
  <w:num w:numId="87">
    <w:abstractNumId w:val="91"/>
  </w:num>
  <w:num w:numId="88">
    <w:abstractNumId w:val="7"/>
  </w:num>
  <w:num w:numId="89">
    <w:abstractNumId w:val="34"/>
  </w:num>
  <w:num w:numId="90">
    <w:abstractNumId w:val="76"/>
  </w:num>
  <w:num w:numId="91">
    <w:abstractNumId w:val="92"/>
  </w:num>
  <w:num w:numId="92">
    <w:abstractNumId w:val="150"/>
  </w:num>
  <w:num w:numId="93">
    <w:abstractNumId w:val="148"/>
  </w:num>
  <w:num w:numId="94">
    <w:abstractNumId w:val="29"/>
  </w:num>
  <w:num w:numId="95">
    <w:abstractNumId w:val="101"/>
  </w:num>
  <w:num w:numId="96">
    <w:abstractNumId w:val="20"/>
  </w:num>
  <w:num w:numId="97">
    <w:abstractNumId w:val="120"/>
  </w:num>
  <w:num w:numId="98">
    <w:abstractNumId w:val="51"/>
  </w:num>
  <w:num w:numId="99">
    <w:abstractNumId w:val="131"/>
  </w:num>
  <w:num w:numId="100">
    <w:abstractNumId w:val="80"/>
  </w:num>
  <w:num w:numId="101">
    <w:abstractNumId w:val="68"/>
  </w:num>
  <w:num w:numId="102">
    <w:abstractNumId w:val="56"/>
  </w:num>
  <w:num w:numId="103">
    <w:abstractNumId w:val="129"/>
  </w:num>
  <w:num w:numId="104">
    <w:abstractNumId w:val="46"/>
  </w:num>
  <w:num w:numId="105">
    <w:abstractNumId w:val="49"/>
  </w:num>
  <w:num w:numId="106">
    <w:abstractNumId w:val="88"/>
  </w:num>
  <w:num w:numId="107">
    <w:abstractNumId w:val="45"/>
  </w:num>
  <w:num w:numId="108">
    <w:abstractNumId w:val="122"/>
  </w:num>
  <w:num w:numId="109">
    <w:abstractNumId w:val="72"/>
  </w:num>
  <w:num w:numId="110">
    <w:abstractNumId w:val="111"/>
  </w:num>
  <w:num w:numId="111">
    <w:abstractNumId w:val="102"/>
  </w:num>
  <w:num w:numId="112">
    <w:abstractNumId w:val="31"/>
  </w:num>
  <w:num w:numId="113">
    <w:abstractNumId w:val="126"/>
  </w:num>
  <w:num w:numId="114">
    <w:abstractNumId w:val="39"/>
  </w:num>
  <w:num w:numId="115">
    <w:abstractNumId w:val="96"/>
  </w:num>
  <w:num w:numId="116">
    <w:abstractNumId w:val="127"/>
  </w:num>
  <w:num w:numId="117">
    <w:abstractNumId w:val="73"/>
  </w:num>
  <w:num w:numId="118">
    <w:abstractNumId w:val="52"/>
  </w:num>
  <w:num w:numId="119">
    <w:abstractNumId w:val="57"/>
  </w:num>
  <w:num w:numId="120">
    <w:abstractNumId w:val="30"/>
  </w:num>
  <w:num w:numId="121">
    <w:abstractNumId w:val="53"/>
  </w:num>
  <w:num w:numId="122">
    <w:abstractNumId w:val="144"/>
  </w:num>
  <w:num w:numId="123">
    <w:abstractNumId w:val="97"/>
  </w:num>
  <w:num w:numId="124">
    <w:abstractNumId w:val="37"/>
  </w:num>
  <w:num w:numId="125">
    <w:abstractNumId w:val="50"/>
  </w:num>
  <w:num w:numId="126">
    <w:abstractNumId w:val="146"/>
  </w:num>
  <w:num w:numId="127">
    <w:abstractNumId w:val="112"/>
  </w:num>
  <w:num w:numId="128">
    <w:abstractNumId w:val="58"/>
  </w:num>
  <w:num w:numId="129">
    <w:abstractNumId w:val="136"/>
  </w:num>
  <w:num w:numId="130">
    <w:abstractNumId w:val="132"/>
  </w:num>
  <w:num w:numId="131">
    <w:abstractNumId w:val="123"/>
  </w:num>
  <w:num w:numId="132">
    <w:abstractNumId w:val="71"/>
  </w:num>
  <w:num w:numId="133">
    <w:abstractNumId w:val="138"/>
  </w:num>
  <w:num w:numId="134">
    <w:abstractNumId w:val="81"/>
  </w:num>
  <w:num w:numId="135">
    <w:abstractNumId w:val="36"/>
  </w:num>
  <w:num w:numId="136">
    <w:abstractNumId w:val="84"/>
  </w:num>
  <w:num w:numId="137">
    <w:abstractNumId w:val="6"/>
  </w:num>
  <w:num w:numId="138">
    <w:abstractNumId w:val="149"/>
  </w:num>
  <w:num w:numId="139">
    <w:abstractNumId w:val="128"/>
  </w:num>
  <w:num w:numId="140">
    <w:abstractNumId w:val="66"/>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gutterAtTop/>
  <w:hideSpellingErrors/>
  <w:hideGrammatical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fr-BE" w:vendorID="64" w:dllVersion="6" w:nlCheck="1" w:checkStyle="1"/>
  <w:activeWritingStyle w:appName="MSWord" w:lang="es-AR"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793"/>
    <w:rsid w:val="00002447"/>
    <w:rsid w:val="00002457"/>
    <w:rsid w:val="00002514"/>
    <w:rsid w:val="00002517"/>
    <w:rsid w:val="000028D9"/>
    <w:rsid w:val="00003C91"/>
    <w:rsid w:val="000041DC"/>
    <w:rsid w:val="00004320"/>
    <w:rsid w:val="0000482B"/>
    <w:rsid w:val="00004A8E"/>
    <w:rsid w:val="000051EB"/>
    <w:rsid w:val="000058BF"/>
    <w:rsid w:val="00006B52"/>
    <w:rsid w:val="0000758B"/>
    <w:rsid w:val="000076DE"/>
    <w:rsid w:val="0000778D"/>
    <w:rsid w:val="000079A9"/>
    <w:rsid w:val="00011112"/>
    <w:rsid w:val="00011520"/>
    <w:rsid w:val="0001166A"/>
    <w:rsid w:val="00011EAC"/>
    <w:rsid w:val="0001204E"/>
    <w:rsid w:val="0001316F"/>
    <w:rsid w:val="00013309"/>
    <w:rsid w:val="00013916"/>
    <w:rsid w:val="0001391E"/>
    <w:rsid w:val="00013C8A"/>
    <w:rsid w:val="000140F7"/>
    <w:rsid w:val="00014499"/>
    <w:rsid w:val="000149D2"/>
    <w:rsid w:val="00014A22"/>
    <w:rsid w:val="00014D86"/>
    <w:rsid w:val="00014DBC"/>
    <w:rsid w:val="00014F53"/>
    <w:rsid w:val="000150BC"/>
    <w:rsid w:val="00015196"/>
    <w:rsid w:val="00015424"/>
    <w:rsid w:val="00015570"/>
    <w:rsid w:val="0001574D"/>
    <w:rsid w:val="00016142"/>
    <w:rsid w:val="00016297"/>
    <w:rsid w:val="000162A9"/>
    <w:rsid w:val="000163AF"/>
    <w:rsid w:val="00016595"/>
    <w:rsid w:val="00016A2A"/>
    <w:rsid w:val="00016A85"/>
    <w:rsid w:val="00016C25"/>
    <w:rsid w:val="000170B8"/>
    <w:rsid w:val="00017451"/>
    <w:rsid w:val="000174E5"/>
    <w:rsid w:val="00017C88"/>
    <w:rsid w:val="0002047A"/>
    <w:rsid w:val="000205BB"/>
    <w:rsid w:val="000212D1"/>
    <w:rsid w:val="000217DD"/>
    <w:rsid w:val="0002196D"/>
    <w:rsid w:val="00021A37"/>
    <w:rsid w:val="00021D77"/>
    <w:rsid w:val="0002210A"/>
    <w:rsid w:val="00022336"/>
    <w:rsid w:val="0002385B"/>
    <w:rsid w:val="00023A92"/>
    <w:rsid w:val="00023BA6"/>
    <w:rsid w:val="00024577"/>
    <w:rsid w:val="0002477E"/>
    <w:rsid w:val="00024C22"/>
    <w:rsid w:val="00024EFF"/>
    <w:rsid w:val="00025067"/>
    <w:rsid w:val="0002568C"/>
    <w:rsid w:val="00025CF9"/>
    <w:rsid w:val="00027270"/>
    <w:rsid w:val="00027488"/>
    <w:rsid w:val="000305E2"/>
    <w:rsid w:val="00030609"/>
    <w:rsid w:val="0003068C"/>
    <w:rsid w:val="000306EE"/>
    <w:rsid w:val="000307F7"/>
    <w:rsid w:val="00031165"/>
    <w:rsid w:val="00031FC6"/>
    <w:rsid w:val="000326CC"/>
    <w:rsid w:val="00032B7A"/>
    <w:rsid w:val="000330A4"/>
    <w:rsid w:val="000331FA"/>
    <w:rsid w:val="0003344A"/>
    <w:rsid w:val="0003396F"/>
    <w:rsid w:val="00033AAF"/>
    <w:rsid w:val="00034008"/>
    <w:rsid w:val="000345E4"/>
    <w:rsid w:val="0003493E"/>
    <w:rsid w:val="000349C3"/>
    <w:rsid w:val="00034FA2"/>
    <w:rsid w:val="000351B8"/>
    <w:rsid w:val="00035723"/>
    <w:rsid w:val="000361D1"/>
    <w:rsid w:val="00036256"/>
    <w:rsid w:val="000364A0"/>
    <w:rsid w:val="00036FC1"/>
    <w:rsid w:val="00037C19"/>
    <w:rsid w:val="00037DFF"/>
    <w:rsid w:val="00037EF9"/>
    <w:rsid w:val="0004032A"/>
    <w:rsid w:val="0004059E"/>
    <w:rsid w:val="00040717"/>
    <w:rsid w:val="00040915"/>
    <w:rsid w:val="00040ED5"/>
    <w:rsid w:val="00040FD7"/>
    <w:rsid w:val="00041318"/>
    <w:rsid w:val="00041526"/>
    <w:rsid w:val="00041565"/>
    <w:rsid w:val="00041C1E"/>
    <w:rsid w:val="00042567"/>
    <w:rsid w:val="00042C10"/>
    <w:rsid w:val="000434DF"/>
    <w:rsid w:val="000441A2"/>
    <w:rsid w:val="000445F3"/>
    <w:rsid w:val="00044A35"/>
    <w:rsid w:val="00045E9D"/>
    <w:rsid w:val="000463C1"/>
    <w:rsid w:val="000469C9"/>
    <w:rsid w:val="000500F7"/>
    <w:rsid w:val="0005036B"/>
    <w:rsid w:val="000505D3"/>
    <w:rsid w:val="00051059"/>
    <w:rsid w:val="000515B1"/>
    <w:rsid w:val="00051904"/>
    <w:rsid w:val="00052127"/>
    <w:rsid w:val="00052A28"/>
    <w:rsid w:val="000531E6"/>
    <w:rsid w:val="00053BD0"/>
    <w:rsid w:val="00053D5B"/>
    <w:rsid w:val="0005435B"/>
    <w:rsid w:val="00054673"/>
    <w:rsid w:val="000549A1"/>
    <w:rsid w:val="00054A7C"/>
    <w:rsid w:val="000553A2"/>
    <w:rsid w:val="00055553"/>
    <w:rsid w:val="000555DB"/>
    <w:rsid w:val="00056121"/>
    <w:rsid w:val="0005648A"/>
    <w:rsid w:val="000564F1"/>
    <w:rsid w:val="0005668E"/>
    <w:rsid w:val="000568B8"/>
    <w:rsid w:val="00056E0C"/>
    <w:rsid w:val="00057117"/>
    <w:rsid w:val="00057212"/>
    <w:rsid w:val="000574CC"/>
    <w:rsid w:val="00057E89"/>
    <w:rsid w:val="00060222"/>
    <w:rsid w:val="000607F4"/>
    <w:rsid w:val="0006091C"/>
    <w:rsid w:val="000610F4"/>
    <w:rsid w:val="00061287"/>
    <w:rsid w:val="0006176B"/>
    <w:rsid w:val="000618F1"/>
    <w:rsid w:val="00061BF7"/>
    <w:rsid w:val="00061F2A"/>
    <w:rsid w:val="000621C2"/>
    <w:rsid w:val="00062242"/>
    <w:rsid w:val="0006242C"/>
    <w:rsid w:val="00063097"/>
    <w:rsid w:val="000631EE"/>
    <w:rsid w:val="000637D2"/>
    <w:rsid w:val="00063BC8"/>
    <w:rsid w:val="00063C4C"/>
    <w:rsid w:val="00063EB5"/>
    <w:rsid w:val="000642A4"/>
    <w:rsid w:val="00064746"/>
    <w:rsid w:val="00064B4D"/>
    <w:rsid w:val="00064DB5"/>
    <w:rsid w:val="000657B7"/>
    <w:rsid w:val="00065BB2"/>
    <w:rsid w:val="00065D0A"/>
    <w:rsid w:val="0006608D"/>
    <w:rsid w:val="00066B19"/>
    <w:rsid w:val="00066B1E"/>
    <w:rsid w:val="000677B6"/>
    <w:rsid w:val="00067BFF"/>
    <w:rsid w:val="00067C63"/>
    <w:rsid w:val="000706EF"/>
    <w:rsid w:val="00070CC2"/>
    <w:rsid w:val="000710EB"/>
    <w:rsid w:val="00071425"/>
    <w:rsid w:val="00072115"/>
    <w:rsid w:val="00072BA5"/>
    <w:rsid w:val="00072F84"/>
    <w:rsid w:val="000734A5"/>
    <w:rsid w:val="00073EA9"/>
    <w:rsid w:val="0007434F"/>
    <w:rsid w:val="000747BC"/>
    <w:rsid w:val="00074EC0"/>
    <w:rsid w:val="00074F65"/>
    <w:rsid w:val="00074F69"/>
    <w:rsid w:val="000754D0"/>
    <w:rsid w:val="00075F80"/>
    <w:rsid w:val="000767FF"/>
    <w:rsid w:val="00076B8C"/>
    <w:rsid w:val="00077227"/>
    <w:rsid w:val="00077288"/>
    <w:rsid w:val="00077481"/>
    <w:rsid w:val="000777EF"/>
    <w:rsid w:val="00081411"/>
    <w:rsid w:val="0008187D"/>
    <w:rsid w:val="00081BFB"/>
    <w:rsid w:val="00082474"/>
    <w:rsid w:val="00082564"/>
    <w:rsid w:val="000826A9"/>
    <w:rsid w:val="00083262"/>
    <w:rsid w:val="000846A1"/>
    <w:rsid w:val="0008496E"/>
    <w:rsid w:val="00084980"/>
    <w:rsid w:val="00086124"/>
    <w:rsid w:val="00086171"/>
    <w:rsid w:val="00086767"/>
    <w:rsid w:val="00086C86"/>
    <w:rsid w:val="00086DCB"/>
    <w:rsid w:val="000873A8"/>
    <w:rsid w:val="00087496"/>
    <w:rsid w:val="0008750A"/>
    <w:rsid w:val="00087C00"/>
    <w:rsid w:val="00087CB6"/>
    <w:rsid w:val="00087F71"/>
    <w:rsid w:val="00090390"/>
    <w:rsid w:val="0009055E"/>
    <w:rsid w:val="00090679"/>
    <w:rsid w:val="00090A01"/>
    <w:rsid w:val="000919A8"/>
    <w:rsid w:val="00091CE2"/>
    <w:rsid w:val="00091F9E"/>
    <w:rsid w:val="000924B0"/>
    <w:rsid w:val="00092677"/>
    <w:rsid w:val="00092F34"/>
    <w:rsid w:val="000932AE"/>
    <w:rsid w:val="000933F4"/>
    <w:rsid w:val="00093F38"/>
    <w:rsid w:val="000949A2"/>
    <w:rsid w:val="00094A25"/>
    <w:rsid w:val="00094C73"/>
    <w:rsid w:val="00094D6E"/>
    <w:rsid w:val="000951AB"/>
    <w:rsid w:val="00095366"/>
    <w:rsid w:val="00095564"/>
    <w:rsid w:val="00095AAA"/>
    <w:rsid w:val="00095DC6"/>
    <w:rsid w:val="00096701"/>
    <w:rsid w:val="00096BFE"/>
    <w:rsid w:val="00097C76"/>
    <w:rsid w:val="00097CD9"/>
    <w:rsid w:val="00097D55"/>
    <w:rsid w:val="000A0093"/>
    <w:rsid w:val="000A00BC"/>
    <w:rsid w:val="000A0389"/>
    <w:rsid w:val="000A1601"/>
    <w:rsid w:val="000A205A"/>
    <w:rsid w:val="000A226E"/>
    <w:rsid w:val="000A2477"/>
    <w:rsid w:val="000A2B1F"/>
    <w:rsid w:val="000A2E3A"/>
    <w:rsid w:val="000A2E3D"/>
    <w:rsid w:val="000A3024"/>
    <w:rsid w:val="000A30B8"/>
    <w:rsid w:val="000A3642"/>
    <w:rsid w:val="000A38C6"/>
    <w:rsid w:val="000A3E48"/>
    <w:rsid w:val="000A4B42"/>
    <w:rsid w:val="000A4E24"/>
    <w:rsid w:val="000A5F4D"/>
    <w:rsid w:val="000A60B4"/>
    <w:rsid w:val="000A6131"/>
    <w:rsid w:val="000A6493"/>
    <w:rsid w:val="000A67C8"/>
    <w:rsid w:val="000A6B30"/>
    <w:rsid w:val="000A6B7E"/>
    <w:rsid w:val="000A6BD7"/>
    <w:rsid w:val="000A6C0B"/>
    <w:rsid w:val="000A7197"/>
    <w:rsid w:val="000A71E6"/>
    <w:rsid w:val="000A730F"/>
    <w:rsid w:val="000A7796"/>
    <w:rsid w:val="000A78DA"/>
    <w:rsid w:val="000B043F"/>
    <w:rsid w:val="000B07D8"/>
    <w:rsid w:val="000B086F"/>
    <w:rsid w:val="000B149D"/>
    <w:rsid w:val="000B1FD7"/>
    <w:rsid w:val="000B21CF"/>
    <w:rsid w:val="000B2CC7"/>
    <w:rsid w:val="000B2F19"/>
    <w:rsid w:val="000B346D"/>
    <w:rsid w:val="000B3C7F"/>
    <w:rsid w:val="000B3D0F"/>
    <w:rsid w:val="000B3FD2"/>
    <w:rsid w:val="000B4284"/>
    <w:rsid w:val="000B4473"/>
    <w:rsid w:val="000B44A4"/>
    <w:rsid w:val="000B44C3"/>
    <w:rsid w:val="000B47D5"/>
    <w:rsid w:val="000B4860"/>
    <w:rsid w:val="000B4DB8"/>
    <w:rsid w:val="000B4F1D"/>
    <w:rsid w:val="000B5D7D"/>
    <w:rsid w:val="000B6609"/>
    <w:rsid w:val="000B6E4E"/>
    <w:rsid w:val="000B73C2"/>
    <w:rsid w:val="000B7756"/>
    <w:rsid w:val="000B7829"/>
    <w:rsid w:val="000B7A70"/>
    <w:rsid w:val="000B7C9F"/>
    <w:rsid w:val="000B7E81"/>
    <w:rsid w:val="000C0D1A"/>
    <w:rsid w:val="000C0E07"/>
    <w:rsid w:val="000C108F"/>
    <w:rsid w:val="000C12BF"/>
    <w:rsid w:val="000C1933"/>
    <w:rsid w:val="000C1A77"/>
    <w:rsid w:val="000C1C81"/>
    <w:rsid w:val="000C1E16"/>
    <w:rsid w:val="000C1EDB"/>
    <w:rsid w:val="000C22E2"/>
    <w:rsid w:val="000C2C77"/>
    <w:rsid w:val="000C31F6"/>
    <w:rsid w:val="000C322A"/>
    <w:rsid w:val="000C3B55"/>
    <w:rsid w:val="000C3D40"/>
    <w:rsid w:val="000C3FFC"/>
    <w:rsid w:val="000C42D8"/>
    <w:rsid w:val="000C465C"/>
    <w:rsid w:val="000C4AA2"/>
    <w:rsid w:val="000C4BC3"/>
    <w:rsid w:val="000C4C8E"/>
    <w:rsid w:val="000C4E76"/>
    <w:rsid w:val="000C52BD"/>
    <w:rsid w:val="000C5440"/>
    <w:rsid w:val="000C56C7"/>
    <w:rsid w:val="000C5784"/>
    <w:rsid w:val="000C648B"/>
    <w:rsid w:val="000C6524"/>
    <w:rsid w:val="000C7C82"/>
    <w:rsid w:val="000C7D3E"/>
    <w:rsid w:val="000D00A2"/>
    <w:rsid w:val="000D0644"/>
    <w:rsid w:val="000D0745"/>
    <w:rsid w:val="000D0B8D"/>
    <w:rsid w:val="000D0D3F"/>
    <w:rsid w:val="000D0DFF"/>
    <w:rsid w:val="000D0E59"/>
    <w:rsid w:val="000D142E"/>
    <w:rsid w:val="000D1654"/>
    <w:rsid w:val="000D22AB"/>
    <w:rsid w:val="000D2432"/>
    <w:rsid w:val="000D297E"/>
    <w:rsid w:val="000D31F3"/>
    <w:rsid w:val="000D4998"/>
    <w:rsid w:val="000D4C32"/>
    <w:rsid w:val="000D5F41"/>
    <w:rsid w:val="000D5F6C"/>
    <w:rsid w:val="000D6C36"/>
    <w:rsid w:val="000D7031"/>
    <w:rsid w:val="000D7167"/>
    <w:rsid w:val="000D7730"/>
    <w:rsid w:val="000D7D24"/>
    <w:rsid w:val="000E00E0"/>
    <w:rsid w:val="000E016D"/>
    <w:rsid w:val="000E03EE"/>
    <w:rsid w:val="000E077B"/>
    <w:rsid w:val="000E0947"/>
    <w:rsid w:val="000E0CDB"/>
    <w:rsid w:val="000E0E31"/>
    <w:rsid w:val="000E111C"/>
    <w:rsid w:val="000E1971"/>
    <w:rsid w:val="000E23E5"/>
    <w:rsid w:val="000E24A6"/>
    <w:rsid w:val="000E294D"/>
    <w:rsid w:val="000E2AC7"/>
    <w:rsid w:val="000E320F"/>
    <w:rsid w:val="000E3764"/>
    <w:rsid w:val="000E39E3"/>
    <w:rsid w:val="000E4021"/>
    <w:rsid w:val="000E44CB"/>
    <w:rsid w:val="000E483E"/>
    <w:rsid w:val="000E4ABD"/>
    <w:rsid w:val="000E5149"/>
    <w:rsid w:val="000E5A03"/>
    <w:rsid w:val="000E5AC1"/>
    <w:rsid w:val="000E5C60"/>
    <w:rsid w:val="000E65A5"/>
    <w:rsid w:val="000E6607"/>
    <w:rsid w:val="000E7153"/>
    <w:rsid w:val="000E7247"/>
    <w:rsid w:val="000E77D3"/>
    <w:rsid w:val="000E792A"/>
    <w:rsid w:val="000E7BD2"/>
    <w:rsid w:val="000F06AD"/>
    <w:rsid w:val="000F0796"/>
    <w:rsid w:val="000F0B7E"/>
    <w:rsid w:val="000F0E70"/>
    <w:rsid w:val="000F1342"/>
    <w:rsid w:val="000F16F3"/>
    <w:rsid w:val="000F1757"/>
    <w:rsid w:val="000F194B"/>
    <w:rsid w:val="000F1D4A"/>
    <w:rsid w:val="000F1DC3"/>
    <w:rsid w:val="000F250E"/>
    <w:rsid w:val="000F2666"/>
    <w:rsid w:val="000F27A7"/>
    <w:rsid w:val="000F2B41"/>
    <w:rsid w:val="000F31B6"/>
    <w:rsid w:val="000F3524"/>
    <w:rsid w:val="000F3532"/>
    <w:rsid w:val="000F3749"/>
    <w:rsid w:val="000F3D84"/>
    <w:rsid w:val="000F45D2"/>
    <w:rsid w:val="000F4B21"/>
    <w:rsid w:val="000F4C58"/>
    <w:rsid w:val="000F535E"/>
    <w:rsid w:val="000F5E39"/>
    <w:rsid w:val="000F5F03"/>
    <w:rsid w:val="000F6F83"/>
    <w:rsid w:val="000F7044"/>
    <w:rsid w:val="000F7F11"/>
    <w:rsid w:val="00100419"/>
    <w:rsid w:val="00100938"/>
    <w:rsid w:val="00100AFE"/>
    <w:rsid w:val="00100B1A"/>
    <w:rsid w:val="00100C79"/>
    <w:rsid w:val="00100D27"/>
    <w:rsid w:val="00100F68"/>
    <w:rsid w:val="001010F2"/>
    <w:rsid w:val="001013EB"/>
    <w:rsid w:val="001016FF"/>
    <w:rsid w:val="0010185E"/>
    <w:rsid w:val="00102201"/>
    <w:rsid w:val="00102656"/>
    <w:rsid w:val="0010319C"/>
    <w:rsid w:val="0010325A"/>
    <w:rsid w:val="001034BC"/>
    <w:rsid w:val="0010390B"/>
    <w:rsid w:val="00103B32"/>
    <w:rsid w:val="00104161"/>
    <w:rsid w:val="001041B8"/>
    <w:rsid w:val="001044A9"/>
    <w:rsid w:val="00104EC6"/>
    <w:rsid w:val="0010506B"/>
    <w:rsid w:val="001057BC"/>
    <w:rsid w:val="00105899"/>
    <w:rsid w:val="00105D78"/>
    <w:rsid w:val="001110B1"/>
    <w:rsid w:val="00111392"/>
    <w:rsid w:val="00111B8E"/>
    <w:rsid w:val="0011202B"/>
    <w:rsid w:val="00112614"/>
    <w:rsid w:val="001127FF"/>
    <w:rsid w:val="001129BA"/>
    <w:rsid w:val="001129F7"/>
    <w:rsid w:val="00112BC7"/>
    <w:rsid w:val="00112D2E"/>
    <w:rsid w:val="00113385"/>
    <w:rsid w:val="00113C3B"/>
    <w:rsid w:val="00114275"/>
    <w:rsid w:val="001143FB"/>
    <w:rsid w:val="0011484A"/>
    <w:rsid w:val="00114890"/>
    <w:rsid w:val="00114EEF"/>
    <w:rsid w:val="001150FF"/>
    <w:rsid w:val="00115DC5"/>
    <w:rsid w:val="00116131"/>
    <w:rsid w:val="001166C5"/>
    <w:rsid w:val="001171C6"/>
    <w:rsid w:val="001172CF"/>
    <w:rsid w:val="00120641"/>
    <w:rsid w:val="00120962"/>
    <w:rsid w:val="00120F95"/>
    <w:rsid w:val="00121555"/>
    <w:rsid w:val="00121663"/>
    <w:rsid w:val="00121889"/>
    <w:rsid w:val="001218DD"/>
    <w:rsid w:val="0012288B"/>
    <w:rsid w:val="00123142"/>
    <w:rsid w:val="00123281"/>
    <w:rsid w:val="001233CE"/>
    <w:rsid w:val="00123474"/>
    <w:rsid w:val="0012354C"/>
    <w:rsid w:val="00123EDC"/>
    <w:rsid w:val="0012431D"/>
    <w:rsid w:val="001243CD"/>
    <w:rsid w:val="00124486"/>
    <w:rsid w:val="001248E4"/>
    <w:rsid w:val="00125733"/>
    <w:rsid w:val="001258D3"/>
    <w:rsid w:val="00125FD5"/>
    <w:rsid w:val="001260FF"/>
    <w:rsid w:val="001268EB"/>
    <w:rsid w:val="00126F4A"/>
    <w:rsid w:val="00127D3C"/>
    <w:rsid w:val="001302E1"/>
    <w:rsid w:val="0013040E"/>
    <w:rsid w:val="001305FA"/>
    <w:rsid w:val="00130C62"/>
    <w:rsid w:val="00131878"/>
    <w:rsid w:val="00132297"/>
    <w:rsid w:val="00132498"/>
    <w:rsid w:val="001325D3"/>
    <w:rsid w:val="001326EB"/>
    <w:rsid w:val="0013298E"/>
    <w:rsid w:val="001329D6"/>
    <w:rsid w:val="00132DE0"/>
    <w:rsid w:val="00132FEA"/>
    <w:rsid w:val="001330CE"/>
    <w:rsid w:val="001340EB"/>
    <w:rsid w:val="00135054"/>
    <w:rsid w:val="001352BE"/>
    <w:rsid w:val="00135F80"/>
    <w:rsid w:val="00136062"/>
    <w:rsid w:val="001365E1"/>
    <w:rsid w:val="00136B6B"/>
    <w:rsid w:val="00136E2B"/>
    <w:rsid w:val="00136E5B"/>
    <w:rsid w:val="0013701A"/>
    <w:rsid w:val="00137F70"/>
    <w:rsid w:val="00140400"/>
    <w:rsid w:val="001404C7"/>
    <w:rsid w:val="00140BD4"/>
    <w:rsid w:val="00140D03"/>
    <w:rsid w:val="001417C8"/>
    <w:rsid w:val="001417F6"/>
    <w:rsid w:val="001419D5"/>
    <w:rsid w:val="00141B81"/>
    <w:rsid w:val="00141FCE"/>
    <w:rsid w:val="001421E9"/>
    <w:rsid w:val="00142AC4"/>
    <w:rsid w:val="00142AD7"/>
    <w:rsid w:val="00142AF7"/>
    <w:rsid w:val="00142FF0"/>
    <w:rsid w:val="00143D27"/>
    <w:rsid w:val="00143E0E"/>
    <w:rsid w:val="00144555"/>
    <w:rsid w:val="00144B2E"/>
    <w:rsid w:val="001457EF"/>
    <w:rsid w:val="001458C1"/>
    <w:rsid w:val="00145EEF"/>
    <w:rsid w:val="00146039"/>
    <w:rsid w:val="00146390"/>
    <w:rsid w:val="001463CC"/>
    <w:rsid w:val="001475D4"/>
    <w:rsid w:val="00147EEB"/>
    <w:rsid w:val="001503B7"/>
    <w:rsid w:val="00150DF2"/>
    <w:rsid w:val="0015115B"/>
    <w:rsid w:val="00151599"/>
    <w:rsid w:val="00151A29"/>
    <w:rsid w:val="00151B19"/>
    <w:rsid w:val="00151C2C"/>
    <w:rsid w:val="00151CEB"/>
    <w:rsid w:val="00151D6D"/>
    <w:rsid w:val="00151E10"/>
    <w:rsid w:val="00152172"/>
    <w:rsid w:val="0015225B"/>
    <w:rsid w:val="00152656"/>
    <w:rsid w:val="00152658"/>
    <w:rsid w:val="0015298C"/>
    <w:rsid w:val="00152A47"/>
    <w:rsid w:val="00152A9C"/>
    <w:rsid w:val="00152ED7"/>
    <w:rsid w:val="0015393B"/>
    <w:rsid w:val="0015492C"/>
    <w:rsid w:val="00154CCE"/>
    <w:rsid w:val="0015540A"/>
    <w:rsid w:val="0015559E"/>
    <w:rsid w:val="001555D8"/>
    <w:rsid w:val="00155DB3"/>
    <w:rsid w:val="00155DE2"/>
    <w:rsid w:val="00155E33"/>
    <w:rsid w:val="0015658D"/>
    <w:rsid w:val="0015685D"/>
    <w:rsid w:val="00156965"/>
    <w:rsid w:val="00156A16"/>
    <w:rsid w:val="0015702D"/>
    <w:rsid w:val="00157344"/>
    <w:rsid w:val="00157774"/>
    <w:rsid w:val="00157C60"/>
    <w:rsid w:val="0016013B"/>
    <w:rsid w:val="00160F98"/>
    <w:rsid w:val="0016110E"/>
    <w:rsid w:val="001612EB"/>
    <w:rsid w:val="0016176B"/>
    <w:rsid w:val="00161B16"/>
    <w:rsid w:val="00161CDC"/>
    <w:rsid w:val="00161DD1"/>
    <w:rsid w:val="0016231A"/>
    <w:rsid w:val="00162654"/>
    <w:rsid w:val="001629B7"/>
    <w:rsid w:val="00162B4F"/>
    <w:rsid w:val="00162C0A"/>
    <w:rsid w:val="00162D99"/>
    <w:rsid w:val="001630BD"/>
    <w:rsid w:val="001635A5"/>
    <w:rsid w:val="00163840"/>
    <w:rsid w:val="00163C74"/>
    <w:rsid w:val="001644E6"/>
    <w:rsid w:val="00164581"/>
    <w:rsid w:val="00164646"/>
    <w:rsid w:val="00164874"/>
    <w:rsid w:val="00164933"/>
    <w:rsid w:val="00164B2A"/>
    <w:rsid w:val="00164CD6"/>
    <w:rsid w:val="00165350"/>
    <w:rsid w:val="00165649"/>
    <w:rsid w:val="00165934"/>
    <w:rsid w:val="00165956"/>
    <w:rsid w:val="0016706C"/>
    <w:rsid w:val="00170303"/>
    <w:rsid w:val="001704EC"/>
    <w:rsid w:val="00170910"/>
    <w:rsid w:val="00170D88"/>
    <w:rsid w:val="00170F47"/>
    <w:rsid w:val="0017109F"/>
    <w:rsid w:val="00171408"/>
    <w:rsid w:val="00171502"/>
    <w:rsid w:val="00171B0F"/>
    <w:rsid w:val="001720F6"/>
    <w:rsid w:val="0017225E"/>
    <w:rsid w:val="00172874"/>
    <w:rsid w:val="00172A90"/>
    <w:rsid w:val="00173D70"/>
    <w:rsid w:val="0017468E"/>
    <w:rsid w:val="00174961"/>
    <w:rsid w:val="00174981"/>
    <w:rsid w:val="00174AEF"/>
    <w:rsid w:val="00174CC2"/>
    <w:rsid w:val="00174EBB"/>
    <w:rsid w:val="001758C9"/>
    <w:rsid w:val="00176030"/>
    <w:rsid w:val="0017630E"/>
    <w:rsid w:val="0017687C"/>
    <w:rsid w:val="00176B7F"/>
    <w:rsid w:val="00176C49"/>
    <w:rsid w:val="00176EEF"/>
    <w:rsid w:val="00177421"/>
    <w:rsid w:val="00177C40"/>
    <w:rsid w:val="00180338"/>
    <w:rsid w:val="00180B2A"/>
    <w:rsid w:val="00180C80"/>
    <w:rsid w:val="001811F1"/>
    <w:rsid w:val="001818AA"/>
    <w:rsid w:val="00181C8A"/>
    <w:rsid w:val="0018222B"/>
    <w:rsid w:val="00182EB4"/>
    <w:rsid w:val="00183388"/>
    <w:rsid w:val="001833AB"/>
    <w:rsid w:val="00183496"/>
    <w:rsid w:val="001836B4"/>
    <w:rsid w:val="00183D3E"/>
    <w:rsid w:val="0018450C"/>
    <w:rsid w:val="001845B7"/>
    <w:rsid w:val="00185655"/>
    <w:rsid w:val="00185810"/>
    <w:rsid w:val="00185CAC"/>
    <w:rsid w:val="00186F47"/>
    <w:rsid w:val="00187BEB"/>
    <w:rsid w:val="00187EA9"/>
    <w:rsid w:val="00190E83"/>
    <w:rsid w:val="0019103A"/>
    <w:rsid w:val="001917D5"/>
    <w:rsid w:val="0019273C"/>
    <w:rsid w:val="00192A5D"/>
    <w:rsid w:val="00192CB6"/>
    <w:rsid w:val="0019308F"/>
    <w:rsid w:val="001937F8"/>
    <w:rsid w:val="00193AB4"/>
    <w:rsid w:val="00193AED"/>
    <w:rsid w:val="00193E25"/>
    <w:rsid w:val="00193EB9"/>
    <w:rsid w:val="0019403A"/>
    <w:rsid w:val="00194328"/>
    <w:rsid w:val="001954CA"/>
    <w:rsid w:val="001958F6"/>
    <w:rsid w:val="0019604D"/>
    <w:rsid w:val="00196345"/>
    <w:rsid w:val="00196531"/>
    <w:rsid w:val="00196B85"/>
    <w:rsid w:val="00196B87"/>
    <w:rsid w:val="00197063"/>
    <w:rsid w:val="001975A9"/>
    <w:rsid w:val="00197837"/>
    <w:rsid w:val="001A0053"/>
    <w:rsid w:val="001A11BB"/>
    <w:rsid w:val="001A1B29"/>
    <w:rsid w:val="001A25EA"/>
    <w:rsid w:val="001A2F59"/>
    <w:rsid w:val="001A319D"/>
    <w:rsid w:val="001A343B"/>
    <w:rsid w:val="001A34F0"/>
    <w:rsid w:val="001A43C9"/>
    <w:rsid w:val="001A44EE"/>
    <w:rsid w:val="001A47AF"/>
    <w:rsid w:val="001A48F7"/>
    <w:rsid w:val="001A493B"/>
    <w:rsid w:val="001A4AC7"/>
    <w:rsid w:val="001A4C1A"/>
    <w:rsid w:val="001A4E10"/>
    <w:rsid w:val="001A552A"/>
    <w:rsid w:val="001A5EA3"/>
    <w:rsid w:val="001A62A7"/>
    <w:rsid w:val="001A6420"/>
    <w:rsid w:val="001A64CE"/>
    <w:rsid w:val="001A6AC2"/>
    <w:rsid w:val="001A6DCD"/>
    <w:rsid w:val="001A7B10"/>
    <w:rsid w:val="001A7E32"/>
    <w:rsid w:val="001B0444"/>
    <w:rsid w:val="001B0E6D"/>
    <w:rsid w:val="001B1375"/>
    <w:rsid w:val="001B14D4"/>
    <w:rsid w:val="001B14F5"/>
    <w:rsid w:val="001B160D"/>
    <w:rsid w:val="001B1AB3"/>
    <w:rsid w:val="001B22E5"/>
    <w:rsid w:val="001B2321"/>
    <w:rsid w:val="001B2C2E"/>
    <w:rsid w:val="001B2DF7"/>
    <w:rsid w:val="001B2FE9"/>
    <w:rsid w:val="001B3D81"/>
    <w:rsid w:val="001B3E1D"/>
    <w:rsid w:val="001B44BD"/>
    <w:rsid w:val="001B4918"/>
    <w:rsid w:val="001B505E"/>
    <w:rsid w:val="001B5313"/>
    <w:rsid w:val="001B5606"/>
    <w:rsid w:val="001B5828"/>
    <w:rsid w:val="001B5B9F"/>
    <w:rsid w:val="001B5C74"/>
    <w:rsid w:val="001B5CD9"/>
    <w:rsid w:val="001B626F"/>
    <w:rsid w:val="001B6636"/>
    <w:rsid w:val="001B695F"/>
    <w:rsid w:val="001B77FE"/>
    <w:rsid w:val="001B7DAE"/>
    <w:rsid w:val="001B7F3C"/>
    <w:rsid w:val="001C080B"/>
    <w:rsid w:val="001C0840"/>
    <w:rsid w:val="001C109C"/>
    <w:rsid w:val="001C1115"/>
    <w:rsid w:val="001C16F4"/>
    <w:rsid w:val="001C19F3"/>
    <w:rsid w:val="001C1B38"/>
    <w:rsid w:val="001C1EA7"/>
    <w:rsid w:val="001C1FFE"/>
    <w:rsid w:val="001C2763"/>
    <w:rsid w:val="001C2B0A"/>
    <w:rsid w:val="001C2E96"/>
    <w:rsid w:val="001C308A"/>
    <w:rsid w:val="001C323E"/>
    <w:rsid w:val="001C3693"/>
    <w:rsid w:val="001C394B"/>
    <w:rsid w:val="001C3E25"/>
    <w:rsid w:val="001C43D3"/>
    <w:rsid w:val="001C4BA0"/>
    <w:rsid w:val="001C51C6"/>
    <w:rsid w:val="001C54EC"/>
    <w:rsid w:val="001C5B08"/>
    <w:rsid w:val="001C5F95"/>
    <w:rsid w:val="001C5FDB"/>
    <w:rsid w:val="001C6037"/>
    <w:rsid w:val="001C6061"/>
    <w:rsid w:val="001C60A8"/>
    <w:rsid w:val="001C66B4"/>
    <w:rsid w:val="001C68FA"/>
    <w:rsid w:val="001C6B68"/>
    <w:rsid w:val="001C6CFE"/>
    <w:rsid w:val="001C7571"/>
    <w:rsid w:val="001C7854"/>
    <w:rsid w:val="001D0533"/>
    <w:rsid w:val="001D0745"/>
    <w:rsid w:val="001D0879"/>
    <w:rsid w:val="001D0D1B"/>
    <w:rsid w:val="001D0F21"/>
    <w:rsid w:val="001D0FE1"/>
    <w:rsid w:val="001D1099"/>
    <w:rsid w:val="001D112A"/>
    <w:rsid w:val="001D15B0"/>
    <w:rsid w:val="001D1745"/>
    <w:rsid w:val="001D182A"/>
    <w:rsid w:val="001D2152"/>
    <w:rsid w:val="001D29BE"/>
    <w:rsid w:val="001D2A71"/>
    <w:rsid w:val="001D2ABA"/>
    <w:rsid w:val="001D2EA4"/>
    <w:rsid w:val="001D2F4F"/>
    <w:rsid w:val="001D36A2"/>
    <w:rsid w:val="001D3722"/>
    <w:rsid w:val="001D381E"/>
    <w:rsid w:val="001D396A"/>
    <w:rsid w:val="001D3982"/>
    <w:rsid w:val="001D403C"/>
    <w:rsid w:val="001D407B"/>
    <w:rsid w:val="001D43BB"/>
    <w:rsid w:val="001D455B"/>
    <w:rsid w:val="001D4583"/>
    <w:rsid w:val="001D474B"/>
    <w:rsid w:val="001D4A29"/>
    <w:rsid w:val="001D5174"/>
    <w:rsid w:val="001D52DD"/>
    <w:rsid w:val="001D533D"/>
    <w:rsid w:val="001D5E39"/>
    <w:rsid w:val="001D5F0B"/>
    <w:rsid w:val="001D6C05"/>
    <w:rsid w:val="001D6D35"/>
    <w:rsid w:val="001D70D6"/>
    <w:rsid w:val="001D7599"/>
    <w:rsid w:val="001E0009"/>
    <w:rsid w:val="001E0036"/>
    <w:rsid w:val="001E00B0"/>
    <w:rsid w:val="001E0A47"/>
    <w:rsid w:val="001E1269"/>
    <w:rsid w:val="001E183F"/>
    <w:rsid w:val="001E1E7B"/>
    <w:rsid w:val="001E22CF"/>
    <w:rsid w:val="001E234F"/>
    <w:rsid w:val="001E2C43"/>
    <w:rsid w:val="001E2C5A"/>
    <w:rsid w:val="001E3024"/>
    <w:rsid w:val="001E33CC"/>
    <w:rsid w:val="001E3423"/>
    <w:rsid w:val="001E35A0"/>
    <w:rsid w:val="001E3BA4"/>
    <w:rsid w:val="001E3EA4"/>
    <w:rsid w:val="001E3FE3"/>
    <w:rsid w:val="001E41C6"/>
    <w:rsid w:val="001E4370"/>
    <w:rsid w:val="001E4818"/>
    <w:rsid w:val="001E55D7"/>
    <w:rsid w:val="001E59DF"/>
    <w:rsid w:val="001E601C"/>
    <w:rsid w:val="001E62A5"/>
    <w:rsid w:val="001E6437"/>
    <w:rsid w:val="001E64D3"/>
    <w:rsid w:val="001E6A85"/>
    <w:rsid w:val="001E742F"/>
    <w:rsid w:val="001E74B6"/>
    <w:rsid w:val="001E7764"/>
    <w:rsid w:val="001E7F5A"/>
    <w:rsid w:val="001F0994"/>
    <w:rsid w:val="001F0A65"/>
    <w:rsid w:val="001F0AF4"/>
    <w:rsid w:val="001F0C92"/>
    <w:rsid w:val="001F0DF9"/>
    <w:rsid w:val="001F10B8"/>
    <w:rsid w:val="001F1755"/>
    <w:rsid w:val="001F1E10"/>
    <w:rsid w:val="001F226C"/>
    <w:rsid w:val="001F22DB"/>
    <w:rsid w:val="001F2642"/>
    <w:rsid w:val="001F26A5"/>
    <w:rsid w:val="001F26E9"/>
    <w:rsid w:val="001F2BED"/>
    <w:rsid w:val="001F2C6E"/>
    <w:rsid w:val="001F3009"/>
    <w:rsid w:val="001F39C0"/>
    <w:rsid w:val="001F3A7D"/>
    <w:rsid w:val="001F3B5C"/>
    <w:rsid w:val="001F3DF9"/>
    <w:rsid w:val="001F4084"/>
    <w:rsid w:val="001F4242"/>
    <w:rsid w:val="001F430C"/>
    <w:rsid w:val="001F4A6F"/>
    <w:rsid w:val="001F4D9A"/>
    <w:rsid w:val="001F4F1A"/>
    <w:rsid w:val="001F5384"/>
    <w:rsid w:val="001F62B9"/>
    <w:rsid w:val="001F686D"/>
    <w:rsid w:val="001F6D7E"/>
    <w:rsid w:val="001F6FFC"/>
    <w:rsid w:val="001F7849"/>
    <w:rsid w:val="001F7904"/>
    <w:rsid w:val="001F792E"/>
    <w:rsid w:val="001F799C"/>
    <w:rsid w:val="0020013F"/>
    <w:rsid w:val="00200396"/>
    <w:rsid w:val="00200B5D"/>
    <w:rsid w:val="00201087"/>
    <w:rsid w:val="002013E7"/>
    <w:rsid w:val="0020190F"/>
    <w:rsid w:val="002022B5"/>
    <w:rsid w:val="00202C39"/>
    <w:rsid w:val="00203015"/>
    <w:rsid w:val="0020310A"/>
    <w:rsid w:val="00203A60"/>
    <w:rsid w:val="00203BDF"/>
    <w:rsid w:val="00204058"/>
    <w:rsid w:val="0020437C"/>
    <w:rsid w:val="00204498"/>
    <w:rsid w:val="00204BEB"/>
    <w:rsid w:val="00204D70"/>
    <w:rsid w:val="002051EE"/>
    <w:rsid w:val="00205572"/>
    <w:rsid w:val="00205A51"/>
    <w:rsid w:val="002061F7"/>
    <w:rsid w:val="002065AF"/>
    <w:rsid w:val="00207118"/>
    <w:rsid w:val="00207144"/>
    <w:rsid w:val="002077C2"/>
    <w:rsid w:val="00207826"/>
    <w:rsid w:val="00207FA0"/>
    <w:rsid w:val="002102D9"/>
    <w:rsid w:val="002103A5"/>
    <w:rsid w:val="00210689"/>
    <w:rsid w:val="00210746"/>
    <w:rsid w:val="00210800"/>
    <w:rsid w:val="00210D83"/>
    <w:rsid w:val="00211832"/>
    <w:rsid w:val="00211E59"/>
    <w:rsid w:val="00212596"/>
    <w:rsid w:val="00212A59"/>
    <w:rsid w:val="002131FD"/>
    <w:rsid w:val="002138EC"/>
    <w:rsid w:val="00213EF5"/>
    <w:rsid w:val="0021401F"/>
    <w:rsid w:val="0021416A"/>
    <w:rsid w:val="002142EC"/>
    <w:rsid w:val="0021452E"/>
    <w:rsid w:val="00214545"/>
    <w:rsid w:val="00214C13"/>
    <w:rsid w:val="002153B1"/>
    <w:rsid w:val="002159C0"/>
    <w:rsid w:val="002159FD"/>
    <w:rsid w:val="00215C2B"/>
    <w:rsid w:val="0021611C"/>
    <w:rsid w:val="00216136"/>
    <w:rsid w:val="002163A4"/>
    <w:rsid w:val="00216744"/>
    <w:rsid w:val="00216CE7"/>
    <w:rsid w:val="00216DD8"/>
    <w:rsid w:val="00216EDE"/>
    <w:rsid w:val="00217002"/>
    <w:rsid w:val="002174C2"/>
    <w:rsid w:val="00217625"/>
    <w:rsid w:val="00217E97"/>
    <w:rsid w:val="00220272"/>
    <w:rsid w:val="0022088B"/>
    <w:rsid w:val="00220A73"/>
    <w:rsid w:val="002210B4"/>
    <w:rsid w:val="002213B9"/>
    <w:rsid w:val="00221655"/>
    <w:rsid w:val="0022186E"/>
    <w:rsid w:val="00221D1D"/>
    <w:rsid w:val="00221DAF"/>
    <w:rsid w:val="00221F15"/>
    <w:rsid w:val="00222017"/>
    <w:rsid w:val="002221B3"/>
    <w:rsid w:val="0022241D"/>
    <w:rsid w:val="002226F0"/>
    <w:rsid w:val="00222A13"/>
    <w:rsid w:val="00223660"/>
    <w:rsid w:val="00223886"/>
    <w:rsid w:val="002239D6"/>
    <w:rsid w:val="002243D1"/>
    <w:rsid w:val="00224436"/>
    <w:rsid w:val="0022483D"/>
    <w:rsid w:val="00224C3D"/>
    <w:rsid w:val="00224C71"/>
    <w:rsid w:val="00225869"/>
    <w:rsid w:val="00225BE0"/>
    <w:rsid w:val="002261B8"/>
    <w:rsid w:val="002263A5"/>
    <w:rsid w:val="00226873"/>
    <w:rsid w:val="00226D9F"/>
    <w:rsid w:val="00226E38"/>
    <w:rsid w:val="00226EBB"/>
    <w:rsid w:val="0022720F"/>
    <w:rsid w:val="002272CF"/>
    <w:rsid w:val="002274BE"/>
    <w:rsid w:val="002307EA"/>
    <w:rsid w:val="00230A5F"/>
    <w:rsid w:val="00230C83"/>
    <w:rsid w:val="00230F4D"/>
    <w:rsid w:val="002319C3"/>
    <w:rsid w:val="00231C6E"/>
    <w:rsid w:val="00231EF0"/>
    <w:rsid w:val="00232BF4"/>
    <w:rsid w:val="00232DEC"/>
    <w:rsid w:val="00233575"/>
    <w:rsid w:val="00233BF8"/>
    <w:rsid w:val="00234286"/>
    <w:rsid w:val="002346F3"/>
    <w:rsid w:val="0023495D"/>
    <w:rsid w:val="00235711"/>
    <w:rsid w:val="002359C2"/>
    <w:rsid w:val="00236186"/>
    <w:rsid w:val="00236646"/>
    <w:rsid w:val="002368AA"/>
    <w:rsid w:val="002369AD"/>
    <w:rsid w:val="00236C75"/>
    <w:rsid w:val="002375D5"/>
    <w:rsid w:val="00237A18"/>
    <w:rsid w:val="00240277"/>
    <w:rsid w:val="0024036B"/>
    <w:rsid w:val="0024053C"/>
    <w:rsid w:val="00240AF1"/>
    <w:rsid w:val="00240BF6"/>
    <w:rsid w:val="00240CC2"/>
    <w:rsid w:val="00240DD5"/>
    <w:rsid w:val="00241693"/>
    <w:rsid w:val="00241E04"/>
    <w:rsid w:val="00242292"/>
    <w:rsid w:val="00242E6B"/>
    <w:rsid w:val="00243390"/>
    <w:rsid w:val="00243753"/>
    <w:rsid w:val="00243AAE"/>
    <w:rsid w:val="0024413E"/>
    <w:rsid w:val="002443EC"/>
    <w:rsid w:val="002444F1"/>
    <w:rsid w:val="00244530"/>
    <w:rsid w:val="00244FCB"/>
    <w:rsid w:val="00245788"/>
    <w:rsid w:val="00245847"/>
    <w:rsid w:val="00245864"/>
    <w:rsid w:val="002462F0"/>
    <w:rsid w:val="00246AC3"/>
    <w:rsid w:val="00246C1E"/>
    <w:rsid w:val="00247202"/>
    <w:rsid w:val="00247E82"/>
    <w:rsid w:val="0025053D"/>
    <w:rsid w:val="00250699"/>
    <w:rsid w:val="002522AE"/>
    <w:rsid w:val="002525FE"/>
    <w:rsid w:val="002527BF"/>
    <w:rsid w:val="002528C7"/>
    <w:rsid w:val="00252B73"/>
    <w:rsid w:val="00252F00"/>
    <w:rsid w:val="002531C6"/>
    <w:rsid w:val="00253D58"/>
    <w:rsid w:val="002541C8"/>
    <w:rsid w:val="0025459D"/>
    <w:rsid w:val="002545B7"/>
    <w:rsid w:val="002545C3"/>
    <w:rsid w:val="00255149"/>
    <w:rsid w:val="0025563E"/>
    <w:rsid w:val="00255ADD"/>
    <w:rsid w:val="00255B49"/>
    <w:rsid w:val="00255D53"/>
    <w:rsid w:val="00256437"/>
    <w:rsid w:val="002566FB"/>
    <w:rsid w:val="0025691A"/>
    <w:rsid w:val="00256D31"/>
    <w:rsid w:val="0025782C"/>
    <w:rsid w:val="00257AD5"/>
    <w:rsid w:val="002608C1"/>
    <w:rsid w:val="00261DFF"/>
    <w:rsid w:val="00262251"/>
    <w:rsid w:val="0026247D"/>
    <w:rsid w:val="002624EE"/>
    <w:rsid w:val="00262520"/>
    <w:rsid w:val="002630D4"/>
    <w:rsid w:val="0026377D"/>
    <w:rsid w:val="00263E00"/>
    <w:rsid w:val="00264CA2"/>
    <w:rsid w:val="00264CB6"/>
    <w:rsid w:val="00264EFC"/>
    <w:rsid w:val="002659CF"/>
    <w:rsid w:val="00265C36"/>
    <w:rsid w:val="00265EB2"/>
    <w:rsid w:val="00265FB0"/>
    <w:rsid w:val="0026751C"/>
    <w:rsid w:val="002676C0"/>
    <w:rsid w:val="0026770D"/>
    <w:rsid w:val="0026772E"/>
    <w:rsid w:val="00267984"/>
    <w:rsid w:val="00267AD3"/>
    <w:rsid w:val="00267F4B"/>
    <w:rsid w:val="00270023"/>
    <w:rsid w:val="00270FEF"/>
    <w:rsid w:val="00271322"/>
    <w:rsid w:val="0027175D"/>
    <w:rsid w:val="00271EB9"/>
    <w:rsid w:val="00272A4F"/>
    <w:rsid w:val="00272E89"/>
    <w:rsid w:val="00273077"/>
    <w:rsid w:val="00273208"/>
    <w:rsid w:val="0027363F"/>
    <w:rsid w:val="00273A3F"/>
    <w:rsid w:val="00273EBB"/>
    <w:rsid w:val="00274927"/>
    <w:rsid w:val="002755D6"/>
    <w:rsid w:val="002759EA"/>
    <w:rsid w:val="00275AE7"/>
    <w:rsid w:val="00275C42"/>
    <w:rsid w:val="00275FFC"/>
    <w:rsid w:val="0027614F"/>
    <w:rsid w:val="0027623E"/>
    <w:rsid w:val="00276C94"/>
    <w:rsid w:val="0027735C"/>
    <w:rsid w:val="0027746E"/>
    <w:rsid w:val="00277623"/>
    <w:rsid w:val="00277817"/>
    <w:rsid w:val="00277939"/>
    <w:rsid w:val="00277A59"/>
    <w:rsid w:val="00277A77"/>
    <w:rsid w:val="00277D73"/>
    <w:rsid w:val="00280D4B"/>
    <w:rsid w:val="002812CA"/>
    <w:rsid w:val="00281327"/>
    <w:rsid w:val="0028177A"/>
    <w:rsid w:val="00282536"/>
    <w:rsid w:val="00282F24"/>
    <w:rsid w:val="00283CDF"/>
    <w:rsid w:val="002840F9"/>
    <w:rsid w:val="002844C8"/>
    <w:rsid w:val="002844D1"/>
    <w:rsid w:val="00285263"/>
    <w:rsid w:val="002856B6"/>
    <w:rsid w:val="00285858"/>
    <w:rsid w:val="00285934"/>
    <w:rsid w:val="00285A0E"/>
    <w:rsid w:val="00285C6B"/>
    <w:rsid w:val="00285EA6"/>
    <w:rsid w:val="0028627B"/>
    <w:rsid w:val="00286C6D"/>
    <w:rsid w:val="00286D1C"/>
    <w:rsid w:val="002875BC"/>
    <w:rsid w:val="00287768"/>
    <w:rsid w:val="00287F8A"/>
    <w:rsid w:val="0029026B"/>
    <w:rsid w:val="002904D4"/>
    <w:rsid w:val="00290911"/>
    <w:rsid w:val="00290949"/>
    <w:rsid w:val="00290C0F"/>
    <w:rsid w:val="00291A24"/>
    <w:rsid w:val="00291D18"/>
    <w:rsid w:val="00292310"/>
    <w:rsid w:val="002927AB"/>
    <w:rsid w:val="0029294A"/>
    <w:rsid w:val="00293786"/>
    <w:rsid w:val="00293B29"/>
    <w:rsid w:val="00293E9F"/>
    <w:rsid w:val="0029432B"/>
    <w:rsid w:val="002957C7"/>
    <w:rsid w:val="00295F49"/>
    <w:rsid w:val="002963E3"/>
    <w:rsid w:val="00296860"/>
    <w:rsid w:val="00296DE3"/>
    <w:rsid w:val="002970D7"/>
    <w:rsid w:val="002977DE"/>
    <w:rsid w:val="00297BE8"/>
    <w:rsid w:val="002A046B"/>
    <w:rsid w:val="002A05D7"/>
    <w:rsid w:val="002A0AA8"/>
    <w:rsid w:val="002A149A"/>
    <w:rsid w:val="002A14B5"/>
    <w:rsid w:val="002A1651"/>
    <w:rsid w:val="002A1763"/>
    <w:rsid w:val="002A17CC"/>
    <w:rsid w:val="002A1981"/>
    <w:rsid w:val="002A1A4A"/>
    <w:rsid w:val="002A1C51"/>
    <w:rsid w:val="002A22CB"/>
    <w:rsid w:val="002A23CD"/>
    <w:rsid w:val="002A2B68"/>
    <w:rsid w:val="002A3392"/>
    <w:rsid w:val="002A3413"/>
    <w:rsid w:val="002A3511"/>
    <w:rsid w:val="002A3779"/>
    <w:rsid w:val="002A4A9B"/>
    <w:rsid w:val="002A5042"/>
    <w:rsid w:val="002A69DA"/>
    <w:rsid w:val="002A6D74"/>
    <w:rsid w:val="002B0004"/>
    <w:rsid w:val="002B0176"/>
    <w:rsid w:val="002B05F2"/>
    <w:rsid w:val="002B0C80"/>
    <w:rsid w:val="002B175F"/>
    <w:rsid w:val="002B1BBB"/>
    <w:rsid w:val="002B1E52"/>
    <w:rsid w:val="002B1E9B"/>
    <w:rsid w:val="002B1F5E"/>
    <w:rsid w:val="002B230F"/>
    <w:rsid w:val="002B2409"/>
    <w:rsid w:val="002B2768"/>
    <w:rsid w:val="002B279E"/>
    <w:rsid w:val="002B2FB6"/>
    <w:rsid w:val="002B3157"/>
    <w:rsid w:val="002B3887"/>
    <w:rsid w:val="002B3F2E"/>
    <w:rsid w:val="002B3F84"/>
    <w:rsid w:val="002B414D"/>
    <w:rsid w:val="002B4231"/>
    <w:rsid w:val="002B4308"/>
    <w:rsid w:val="002B467B"/>
    <w:rsid w:val="002B4E01"/>
    <w:rsid w:val="002B4EA9"/>
    <w:rsid w:val="002B4F0A"/>
    <w:rsid w:val="002B518C"/>
    <w:rsid w:val="002B5418"/>
    <w:rsid w:val="002B5503"/>
    <w:rsid w:val="002B56FE"/>
    <w:rsid w:val="002B6088"/>
    <w:rsid w:val="002B611A"/>
    <w:rsid w:val="002B65F0"/>
    <w:rsid w:val="002B6939"/>
    <w:rsid w:val="002B6A0B"/>
    <w:rsid w:val="002B6B7B"/>
    <w:rsid w:val="002B7BF0"/>
    <w:rsid w:val="002B7E0A"/>
    <w:rsid w:val="002B7F3B"/>
    <w:rsid w:val="002C048A"/>
    <w:rsid w:val="002C07EC"/>
    <w:rsid w:val="002C0AA3"/>
    <w:rsid w:val="002C0E30"/>
    <w:rsid w:val="002C1796"/>
    <w:rsid w:val="002C17BE"/>
    <w:rsid w:val="002C18DB"/>
    <w:rsid w:val="002C199D"/>
    <w:rsid w:val="002C1A64"/>
    <w:rsid w:val="002C3267"/>
    <w:rsid w:val="002C4305"/>
    <w:rsid w:val="002C4969"/>
    <w:rsid w:val="002C4B3F"/>
    <w:rsid w:val="002C52A1"/>
    <w:rsid w:val="002C5590"/>
    <w:rsid w:val="002C5771"/>
    <w:rsid w:val="002C58C0"/>
    <w:rsid w:val="002C5CFA"/>
    <w:rsid w:val="002C5E0F"/>
    <w:rsid w:val="002C6264"/>
    <w:rsid w:val="002C63C4"/>
    <w:rsid w:val="002C64B1"/>
    <w:rsid w:val="002C693F"/>
    <w:rsid w:val="002C6AEE"/>
    <w:rsid w:val="002C6B4E"/>
    <w:rsid w:val="002C6BD2"/>
    <w:rsid w:val="002C71F9"/>
    <w:rsid w:val="002C73B4"/>
    <w:rsid w:val="002C761E"/>
    <w:rsid w:val="002C79AA"/>
    <w:rsid w:val="002D16C3"/>
    <w:rsid w:val="002D17FC"/>
    <w:rsid w:val="002D1E35"/>
    <w:rsid w:val="002D1E8B"/>
    <w:rsid w:val="002D1EBE"/>
    <w:rsid w:val="002D26CF"/>
    <w:rsid w:val="002D2C5E"/>
    <w:rsid w:val="002D2F35"/>
    <w:rsid w:val="002D38EC"/>
    <w:rsid w:val="002D3F82"/>
    <w:rsid w:val="002D4030"/>
    <w:rsid w:val="002D4A41"/>
    <w:rsid w:val="002D4B73"/>
    <w:rsid w:val="002D4CEA"/>
    <w:rsid w:val="002D5069"/>
    <w:rsid w:val="002D52D2"/>
    <w:rsid w:val="002D770B"/>
    <w:rsid w:val="002D7945"/>
    <w:rsid w:val="002D7EDE"/>
    <w:rsid w:val="002E020D"/>
    <w:rsid w:val="002E07CD"/>
    <w:rsid w:val="002E0F0E"/>
    <w:rsid w:val="002E13C3"/>
    <w:rsid w:val="002E1512"/>
    <w:rsid w:val="002E19A8"/>
    <w:rsid w:val="002E1A32"/>
    <w:rsid w:val="002E1BCE"/>
    <w:rsid w:val="002E22A3"/>
    <w:rsid w:val="002E2B03"/>
    <w:rsid w:val="002E2D7F"/>
    <w:rsid w:val="002E2F7C"/>
    <w:rsid w:val="002E32FB"/>
    <w:rsid w:val="002E340B"/>
    <w:rsid w:val="002E3A12"/>
    <w:rsid w:val="002E3A8B"/>
    <w:rsid w:val="002E3B22"/>
    <w:rsid w:val="002E44CA"/>
    <w:rsid w:val="002E5005"/>
    <w:rsid w:val="002E5238"/>
    <w:rsid w:val="002E5583"/>
    <w:rsid w:val="002E5863"/>
    <w:rsid w:val="002E5EB7"/>
    <w:rsid w:val="002E5F52"/>
    <w:rsid w:val="002E6145"/>
    <w:rsid w:val="002E614D"/>
    <w:rsid w:val="002E6A52"/>
    <w:rsid w:val="002E6CED"/>
    <w:rsid w:val="002E7066"/>
    <w:rsid w:val="002E789A"/>
    <w:rsid w:val="002F07D4"/>
    <w:rsid w:val="002F08CB"/>
    <w:rsid w:val="002F0CF6"/>
    <w:rsid w:val="002F12D1"/>
    <w:rsid w:val="002F1787"/>
    <w:rsid w:val="002F17B3"/>
    <w:rsid w:val="002F1867"/>
    <w:rsid w:val="002F20E5"/>
    <w:rsid w:val="002F2B20"/>
    <w:rsid w:val="002F3000"/>
    <w:rsid w:val="002F36DF"/>
    <w:rsid w:val="002F493B"/>
    <w:rsid w:val="002F4EF7"/>
    <w:rsid w:val="002F53E2"/>
    <w:rsid w:val="002F599A"/>
    <w:rsid w:val="002F5B4D"/>
    <w:rsid w:val="002F5D59"/>
    <w:rsid w:val="002F5F39"/>
    <w:rsid w:val="002F65F3"/>
    <w:rsid w:val="002F6743"/>
    <w:rsid w:val="002F6AAF"/>
    <w:rsid w:val="002F7A97"/>
    <w:rsid w:val="003005B0"/>
    <w:rsid w:val="00300A9D"/>
    <w:rsid w:val="00300DFE"/>
    <w:rsid w:val="00300E9C"/>
    <w:rsid w:val="003010D9"/>
    <w:rsid w:val="00301587"/>
    <w:rsid w:val="003019B4"/>
    <w:rsid w:val="00301A48"/>
    <w:rsid w:val="00301FDA"/>
    <w:rsid w:val="00302068"/>
    <w:rsid w:val="0030209D"/>
    <w:rsid w:val="003025C7"/>
    <w:rsid w:val="00302735"/>
    <w:rsid w:val="003027BD"/>
    <w:rsid w:val="00302820"/>
    <w:rsid w:val="00302948"/>
    <w:rsid w:val="00302E19"/>
    <w:rsid w:val="00302FB0"/>
    <w:rsid w:val="00303D4E"/>
    <w:rsid w:val="00303F84"/>
    <w:rsid w:val="003043E4"/>
    <w:rsid w:val="00304699"/>
    <w:rsid w:val="003051AD"/>
    <w:rsid w:val="003054FC"/>
    <w:rsid w:val="003058E8"/>
    <w:rsid w:val="003061BC"/>
    <w:rsid w:val="0030647C"/>
    <w:rsid w:val="00306595"/>
    <w:rsid w:val="00306916"/>
    <w:rsid w:val="00306DD4"/>
    <w:rsid w:val="0030790A"/>
    <w:rsid w:val="0031021D"/>
    <w:rsid w:val="00310DD4"/>
    <w:rsid w:val="00311D11"/>
    <w:rsid w:val="00312CBA"/>
    <w:rsid w:val="00312FEE"/>
    <w:rsid w:val="00313496"/>
    <w:rsid w:val="00313863"/>
    <w:rsid w:val="003138B9"/>
    <w:rsid w:val="00313DD1"/>
    <w:rsid w:val="00313F27"/>
    <w:rsid w:val="00314890"/>
    <w:rsid w:val="00314902"/>
    <w:rsid w:val="00315479"/>
    <w:rsid w:val="00315647"/>
    <w:rsid w:val="00315756"/>
    <w:rsid w:val="00315EBC"/>
    <w:rsid w:val="003164E5"/>
    <w:rsid w:val="00316590"/>
    <w:rsid w:val="00316EBC"/>
    <w:rsid w:val="00316F19"/>
    <w:rsid w:val="003173DF"/>
    <w:rsid w:val="00317B6B"/>
    <w:rsid w:val="00320292"/>
    <w:rsid w:val="0032156C"/>
    <w:rsid w:val="0032188A"/>
    <w:rsid w:val="003219D7"/>
    <w:rsid w:val="00321C8E"/>
    <w:rsid w:val="00321E90"/>
    <w:rsid w:val="0032222D"/>
    <w:rsid w:val="00322447"/>
    <w:rsid w:val="003224C5"/>
    <w:rsid w:val="00322509"/>
    <w:rsid w:val="00322C6F"/>
    <w:rsid w:val="00323495"/>
    <w:rsid w:val="00323BA6"/>
    <w:rsid w:val="00323BAF"/>
    <w:rsid w:val="00323C86"/>
    <w:rsid w:val="00324092"/>
    <w:rsid w:val="0032411B"/>
    <w:rsid w:val="00324695"/>
    <w:rsid w:val="00324A27"/>
    <w:rsid w:val="00324A70"/>
    <w:rsid w:val="00324DE3"/>
    <w:rsid w:val="00325599"/>
    <w:rsid w:val="00325BBD"/>
    <w:rsid w:val="00325C26"/>
    <w:rsid w:val="00325CE8"/>
    <w:rsid w:val="00326116"/>
    <w:rsid w:val="00326C44"/>
    <w:rsid w:val="00326F7E"/>
    <w:rsid w:val="00327001"/>
    <w:rsid w:val="00327524"/>
    <w:rsid w:val="00327C81"/>
    <w:rsid w:val="003306BE"/>
    <w:rsid w:val="00330726"/>
    <w:rsid w:val="003308F8"/>
    <w:rsid w:val="00330E23"/>
    <w:rsid w:val="00330F97"/>
    <w:rsid w:val="0033206D"/>
    <w:rsid w:val="0033256A"/>
    <w:rsid w:val="00332F9E"/>
    <w:rsid w:val="0033307E"/>
    <w:rsid w:val="003347BE"/>
    <w:rsid w:val="00334E5E"/>
    <w:rsid w:val="003350C6"/>
    <w:rsid w:val="003352C8"/>
    <w:rsid w:val="003352F9"/>
    <w:rsid w:val="003354E4"/>
    <w:rsid w:val="00335A5A"/>
    <w:rsid w:val="00335C00"/>
    <w:rsid w:val="00335EA1"/>
    <w:rsid w:val="00336E91"/>
    <w:rsid w:val="00337798"/>
    <w:rsid w:val="00337C4F"/>
    <w:rsid w:val="00337F2D"/>
    <w:rsid w:val="00340594"/>
    <w:rsid w:val="003406ED"/>
    <w:rsid w:val="00340BB1"/>
    <w:rsid w:val="00340C25"/>
    <w:rsid w:val="003412CB"/>
    <w:rsid w:val="003413CD"/>
    <w:rsid w:val="003419FE"/>
    <w:rsid w:val="00341C82"/>
    <w:rsid w:val="00341E73"/>
    <w:rsid w:val="0034271E"/>
    <w:rsid w:val="003429E3"/>
    <w:rsid w:val="00342C9E"/>
    <w:rsid w:val="003435FE"/>
    <w:rsid w:val="00343765"/>
    <w:rsid w:val="003442F4"/>
    <w:rsid w:val="00344459"/>
    <w:rsid w:val="00344753"/>
    <w:rsid w:val="00344820"/>
    <w:rsid w:val="00344948"/>
    <w:rsid w:val="00344E6D"/>
    <w:rsid w:val="00345118"/>
    <w:rsid w:val="0034517B"/>
    <w:rsid w:val="0034533D"/>
    <w:rsid w:val="003454D1"/>
    <w:rsid w:val="003454E7"/>
    <w:rsid w:val="00345CB1"/>
    <w:rsid w:val="0034620E"/>
    <w:rsid w:val="00346B35"/>
    <w:rsid w:val="00347680"/>
    <w:rsid w:val="00347770"/>
    <w:rsid w:val="00347F81"/>
    <w:rsid w:val="00347FE6"/>
    <w:rsid w:val="00350589"/>
    <w:rsid w:val="003507F7"/>
    <w:rsid w:val="003509FC"/>
    <w:rsid w:val="00351365"/>
    <w:rsid w:val="00351F81"/>
    <w:rsid w:val="0035235B"/>
    <w:rsid w:val="0035265F"/>
    <w:rsid w:val="00352B46"/>
    <w:rsid w:val="0035306E"/>
    <w:rsid w:val="0035376F"/>
    <w:rsid w:val="00353CAB"/>
    <w:rsid w:val="00354D83"/>
    <w:rsid w:val="00354DB1"/>
    <w:rsid w:val="003555C3"/>
    <w:rsid w:val="00355A4B"/>
    <w:rsid w:val="0035678D"/>
    <w:rsid w:val="00356CF4"/>
    <w:rsid w:val="00356EF6"/>
    <w:rsid w:val="00357A19"/>
    <w:rsid w:val="00357AD1"/>
    <w:rsid w:val="00357C60"/>
    <w:rsid w:val="00357C6D"/>
    <w:rsid w:val="00357D6C"/>
    <w:rsid w:val="00357F92"/>
    <w:rsid w:val="0036040D"/>
    <w:rsid w:val="0036166A"/>
    <w:rsid w:val="00361944"/>
    <w:rsid w:val="00361951"/>
    <w:rsid w:val="00361B33"/>
    <w:rsid w:val="003623E0"/>
    <w:rsid w:val="003628C2"/>
    <w:rsid w:val="003629FF"/>
    <w:rsid w:val="00362C13"/>
    <w:rsid w:val="003631CB"/>
    <w:rsid w:val="00363BFD"/>
    <w:rsid w:val="00363FB4"/>
    <w:rsid w:val="003641FF"/>
    <w:rsid w:val="00364243"/>
    <w:rsid w:val="0036455A"/>
    <w:rsid w:val="00364773"/>
    <w:rsid w:val="00364A5B"/>
    <w:rsid w:val="00364DA0"/>
    <w:rsid w:val="003654BE"/>
    <w:rsid w:val="00365793"/>
    <w:rsid w:val="00366628"/>
    <w:rsid w:val="00366BC7"/>
    <w:rsid w:val="00367534"/>
    <w:rsid w:val="00367657"/>
    <w:rsid w:val="003677EC"/>
    <w:rsid w:val="00367A55"/>
    <w:rsid w:val="003703DA"/>
    <w:rsid w:val="00370407"/>
    <w:rsid w:val="0037088E"/>
    <w:rsid w:val="0037124F"/>
    <w:rsid w:val="0037146C"/>
    <w:rsid w:val="0037175B"/>
    <w:rsid w:val="00371A82"/>
    <w:rsid w:val="00371A9E"/>
    <w:rsid w:val="00371C29"/>
    <w:rsid w:val="00371E4B"/>
    <w:rsid w:val="0037305F"/>
    <w:rsid w:val="003733D6"/>
    <w:rsid w:val="003739F7"/>
    <w:rsid w:val="00373C20"/>
    <w:rsid w:val="00373E6E"/>
    <w:rsid w:val="00373FAB"/>
    <w:rsid w:val="0037501A"/>
    <w:rsid w:val="003755B9"/>
    <w:rsid w:val="003757DA"/>
    <w:rsid w:val="0037584F"/>
    <w:rsid w:val="00375A3E"/>
    <w:rsid w:val="00375C1C"/>
    <w:rsid w:val="00375FE6"/>
    <w:rsid w:val="003760BD"/>
    <w:rsid w:val="00377412"/>
    <w:rsid w:val="003801E8"/>
    <w:rsid w:val="003814AC"/>
    <w:rsid w:val="0038275A"/>
    <w:rsid w:val="003829AE"/>
    <w:rsid w:val="003838D4"/>
    <w:rsid w:val="00383C20"/>
    <w:rsid w:val="00383EA9"/>
    <w:rsid w:val="003845E3"/>
    <w:rsid w:val="0038515D"/>
    <w:rsid w:val="0038555B"/>
    <w:rsid w:val="0038571B"/>
    <w:rsid w:val="0038623C"/>
    <w:rsid w:val="00386465"/>
    <w:rsid w:val="00386CD7"/>
    <w:rsid w:val="00387270"/>
    <w:rsid w:val="00387E45"/>
    <w:rsid w:val="003900C7"/>
    <w:rsid w:val="00390A65"/>
    <w:rsid w:val="00390C53"/>
    <w:rsid w:val="00390DA4"/>
    <w:rsid w:val="00390F42"/>
    <w:rsid w:val="0039150C"/>
    <w:rsid w:val="00391987"/>
    <w:rsid w:val="00391BC4"/>
    <w:rsid w:val="00391D6E"/>
    <w:rsid w:val="00391DA8"/>
    <w:rsid w:val="0039235E"/>
    <w:rsid w:val="0039273D"/>
    <w:rsid w:val="003928C0"/>
    <w:rsid w:val="00392E9F"/>
    <w:rsid w:val="0039308C"/>
    <w:rsid w:val="003930FC"/>
    <w:rsid w:val="00393C16"/>
    <w:rsid w:val="00393CAF"/>
    <w:rsid w:val="0039491D"/>
    <w:rsid w:val="00394A8C"/>
    <w:rsid w:val="00394BCF"/>
    <w:rsid w:val="00394D24"/>
    <w:rsid w:val="00394EDF"/>
    <w:rsid w:val="003950F7"/>
    <w:rsid w:val="003951EA"/>
    <w:rsid w:val="00395C1C"/>
    <w:rsid w:val="00395D79"/>
    <w:rsid w:val="00396132"/>
    <w:rsid w:val="003964DD"/>
    <w:rsid w:val="00396684"/>
    <w:rsid w:val="003974D6"/>
    <w:rsid w:val="00397565"/>
    <w:rsid w:val="0039796A"/>
    <w:rsid w:val="003979AB"/>
    <w:rsid w:val="00397B4F"/>
    <w:rsid w:val="00397BC3"/>
    <w:rsid w:val="00397F4A"/>
    <w:rsid w:val="003A0294"/>
    <w:rsid w:val="003A045E"/>
    <w:rsid w:val="003A0FFC"/>
    <w:rsid w:val="003A133B"/>
    <w:rsid w:val="003A2290"/>
    <w:rsid w:val="003A23CF"/>
    <w:rsid w:val="003A245A"/>
    <w:rsid w:val="003A2563"/>
    <w:rsid w:val="003A32B5"/>
    <w:rsid w:val="003A37CC"/>
    <w:rsid w:val="003A3C0E"/>
    <w:rsid w:val="003A3CFA"/>
    <w:rsid w:val="003A3E87"/>
    <w:rsid w:val="003A3EE2"/>
    <w:rsid w:val="003A4152"/>
    <w:rsid w:val="003A449F"/>
    <w:rsid w:val="003A47A6"/>
    <w:rsid w:val="003A4C43"/>
    <w:rsid w:val="003A4D51"/>
    <w:rsid w:val="003A5030"/>
    <w:rsid w:val="003A57FC"/>
    <w:rsid w:val="003A59C7"/>
    <w:rsid w:val="003A5CD4"/>
    <w:rsid w:val="003A6850"/>
    <w:rsid w:val="003A76BF"/>
    <w:rsid w:val="003A774F"/>
    <w:rsid w:val="003A7902"/>
    <w:rsid w:val="003A7E44"/>
    <w:rsid w:val="003B07BD"/>
    <w:rsid w:val="003B07F1"/>
    <w:rsid w:val="003B1036"/>
    <w:rsid w:val="003B1372"/>
    <w:rsid w:val="003B17F9"/>
    <w:rsid w:val="003B2B3D"/>
    <w:rsid w:val="003B2BDC"/>
    <w:rsid w:val="003B302A"/>
    <w:rsid w:val="003B3825"/>
    <w:rsid w:val="003B3ABA"/>
    <w:rsid w:val="003B3B85"/>
    <w:rsid w:val="003B44D0"/>
    <w:rsid w:val="003B4940"/>
    <w:rsid w:val="003B4EBB"/>
    <w:rsid w:val="003B4F31"/>
    <w:rsid w:val="003B5968"/>
    <w:rsid w:val="003B687D"/>
    <w:rsid w:val="003B6E3C"/>
    <w:rsid w:val="003B6ECD"/>
    <w:rsid w:val="003B6F50"/>
    <w:rsid w:val="003B71F4"/>
    <w:rsid w:val="003B7B7F"/>
    <w:rsid w:val="003C190A"/>
    <w:rsid w:val="003C19AF"/>
    <w:rsid w:val="003C1A14"/>
    <w:rsid w:val="003C1C1A"/>
    <w:rsid w:val="003C1E55"/>
    <w:rsid w:val="003C26D3"/>
    <w:rsid w:val="003C3A24"/>
    <w:rsid w:val="003C3BCF"/>
    <w:rsid w:val="003C3C51"/>
    <w:rsid w:val="003C3C95"/>
    <w:rsid w:val="003C3CC8"/>
    <w:rsid w:val="003C4195"/>
    <w:rsid w:val="003C4A66"/>
    <w:rsid w:val="003C4B09"/>
    <w:rsid w:val="003C4D9E"/>
    <w:rsid w:val="003C4DEC"/>
    <w:rsid w:val="003C4F3F"/>
    <w:rsid w:val="003C5C7B"/>
    <w:rsid w:val="003C5D55"/>
    <w:rsid w:val="003C6391"/>
    <w:rsid w:val="003C6A2F"/>
    <w:rsid w:val="003C6F12"/>
    <w:rsid w:val="003C755E"/>
    <w:rsid w:val="003D0317"/>
    <w:rsid w:val="003D08C0"/>
    <w:rsid w:val="003D0AE6"/>
    <w:rsid w:val="003D0B3F"/>
    <w:rsid w:val="003D0C73"/>
    <w:rsid w:val="003D0E9A"/>
    <w:rsid w:val="003D1394"/>
    <w:rsid w:val="003D15A5"/>
    <w:rsid w:val="003D15E2"/>
    <w:rsid w:val="003D188D"/>
    <w:rsid w:val="003D1D08"/>
    <w:rsid w:val="003D1E3C"/>
    <w:rsid w:val="003D2172"/>
    <w:rsid w:val="003D2B8D"/>
    <w:rsid w:val="003D2D65"/>
    <w:rsid w:val="003D3176"/>
    <w:rsid w:val="003D37C0"/>
    <w:rsid w:val="003D3EFB"/>
    <w:rsid w:val="003D4B02"/>
    <w:rsid w:val="003D4B22"/>
    <w:rsid w:val="003D4D42"/>
    <w:rsid w:val="003D547C"/>
    <w:rsid w:val="003D54BC"/>
    <w:rsid w:val="003D5710"/>
    <w:rsid w:val="003D57CC"/>
    <w:rsid w:val="003D59B1"/>
    <w:rsid w:val="003D63B2"/>
    <w:rsid w:val="003D65FE"/>
    <w:rsid w:val="003D6658"/>
    <w:rsid w:val="003D6AE7"/>
    <w:rsid w:val="003D6ED6"/>
    <w:rsid w:val="003D714B"/>
    <w:rsid w:val="003D73E7"/>
    <w:rsid w:val="003D7DFD"/>
    <w:rsid w:val="003E0228"/>
    <w:rsid w:val="003E0611"/>
    <w:rsid w:val="003E0991"/>
    <w:rsid w:val="003E0D2A"/>
    <w:rsid w:val="003E1044"/>
    <w:rsid w:val="003E1568"/>
    <w:rsid w:val="003E15FC"/>
    <w:rsid w:val="003E1927"/>
    <w:rsid w:val="003E19C2"/>
    <w:rsid w:val="003E1B0F"/>
    <w:rsid w:val="003E2903"/>
    <w:rsid w:val="003E362E"/>
    <w:rsid w:val="003E3A5A"/>
    <w:rsid w:val="003E46FB"/>
    <w:rsid w:val="003E47C6"/>
    <w:rsid w:val="003E48B3"/>
    <w:rsid w:val="003E490C"/>
    <w:rsid w:val="003E498E"/>
    <w:rsid w:val="003E49AB"/>
    <w:rsid w:val="003E4AEB"/>
    <w:rsid w:val="003E537B"/>
    <w:rsid w:val="003E620B"/>
    <w:rsid w:val="003E642F"/>
    <w:rsid w:val="003E776E"/>
    <w:rsid w:val="003E7D55"/>
    <w:rsid w:val="003F0727"/>
    <w:rsid w:val="003F0C2F"/>
    <w:rsid w:val="003F0C76"/>
    <w:rsid w:val="003F1913"/>
    <w:rsid w:val="003F1976"/>
    <w:rsid w:val="003F1A32"/>
    <w:rsid w:val="003F1EB6"/>
    <w:rsid w:val="003F214A"/>
    <w:rsid w:val="003F2320"/>
    <w:rsid w:val="003F26C9"/>
    <w:rsid w:val="003F3259"/>
    <w:rsid w:val="003F341C"/>
    <w:rsid w:val="003F3B23"/>
    <w:rsid w:val="003F3CB4"/>
    <w:rsid w:val="003F44E1"/>
    <w:rsid w:val="003F585F"/>
    <w:rsid w:val="003F586E"/>
    <w:rsid w:val="003F5D82"/>
    <w:rsid w:val="003F611E"/>
    <w:rsid w:val="003F6286"/>
    <w:rsid w:val="003F6500"/>
    <w:rsid w:val="003F6BEB"/>
    <w:rsid w:val="003F6D6C"/>
    <w:rsid w:val="003F7951"/>
    <w:rsid w:val="003F7B7E"/>
    <w:rsid w:val="004006FB"/>
    <w:rsid w:val="00400B16"/>
    <w:rsid w:val="0040104C"/>
    <w:rsid w:val="0040128C"/>
    <w:rsid w:val="004013A2"/>
    <w:rsid w:val="00401654"/>
    <w:rsid w:val="00401EA3"/>
    <w:rsid w:val="004020D5"/>
    <w:rsid w:val="00402732"/>
    <w:rsid w:val="00403195"/>
    <w:rsid w:val="004032B4"/>
    <w:rsid w:val="00404281"/>
    <w:rsid w:val="004043F0"/>
    <w:rsid w:val="0040490C"/>
    <w:rsid w:val="004049B2"/>
    <w:rsid w:val="00404C52"/>
    <w:rsid w:val="00404C58"/>
    <w:rsid w:val="004051E1"/>
    <w:rsid w:val="0040552C"/>
    <w:rsid w:val="00405D01"/>
    <w:rsid w:val="00405FB7"/>
    <w:rsid w:val="0040633F"/>
    <w:rsid w:val="00406926"/>
    <w:rsid w:val="00407876"/>
    <w:rsid w:val="004079F1"/>
    <w:rsid w:val="00410312"/>
    <w:rsid w:val="0041041C"/>
    <w:rsid w:val="00410666"/>
    <w:rsid w:val="004112B6"/>
    <w:rsid w:val="004112F0"/>
    <w:rsid w:val="00411D16"/>
    <w:rsid w:val="00411D98"/>
    <w:rsid w:val="00411F60"/>
    <w:rsid w:val="004126BA"/>
    <w:rsid w:val="00412707"/>
    <w:rsid w:val="00412B68"/>
    <w:rsid w:val="00412BBF"/>
    <w:rsid w:val="00412CCD"/>
    <w:rsid w:val="00413CA1"/>
    <w:rsid w:val="00413F33"/>
    <w:rsid w:val="00413F8A"/>
    <w:rsid w:val="00414507"/>
    <w:rsid w:val="00414CB2"/>
    <w:rsid w:val="00414F3B"/>
    <w:rsid w:val="00414F7B"/>
    <w:rsid w:val="00415556"/>
    <w:rsid w:val="00415A4A"/>
    <w:rsid w:val="004165E6"/>
    <w:rsid w:val="00416778"/>
    <w:rsid w:val="00416B53"/>
    <w:rsid w:val="00416D3B"/>
    <w:rsid w:val="004179D4"/>
    <w:rsid w:val="00417A02"/>
    <w:rsid w:val="00420119"/>
    <w:rsid w:val="00420619"/>
    <w:rsid w:val="004206B0"/>
    <w:rsid w:val="0042097E"/>
    <w:rsid w:val="00420AED"/>
    <w:rsid w:val="00420D92"/>
    <w:rsid w:val="00420FB7"/>
    <w:rsid w:val="004213A9"/>
    <w:rsid w:val="00421698"/>
    <w:rsid w:val="00421938"/>
    <w:rsid w:val="00421CD5"/>
    <w:rsid w:val="00421D48"/>
    <w:rsid w:val="00422D9E"/>
    <w:rsid w:val="00422E99"/>
    <w:rsid w:val="00423251"/>
    <w:rsid w:val="0042333C"/>
    <w:rsid w:val="004233D8"/>
    <w:rsid w:val="004234B1"/>
    <w:rsid w:val="00423685"/>
    <w:rsid w:val="004239AA"/>
    <w:rsid w:val="00423B83"/>
    <w:rsid w:val="00423D52"/>
    <w:rsid w:val="0042407B"/>
    <w:rsid w:val="004242A8"/>
    <w:rsid w:val="004248C8"/>
    <w:rsid w:val="00424921"/>
    <w:rsid w:val="004250E5"/>
    <w:rsid w:val="00425128"/>
    <w:rsid w:val="00425240"/>
    <w:rsid w:val="00425319"/>
    <w:rsid w:val="00425719"/>
    <w:rsid w:val="00425901"/>
    <w:rsid w:val="00425B1B"/>
    <w:rsid w:val="004261D3"/>
    <w:rsid w:val="00426695"/>
    <w:rsid w:val="00426808"/>
    <w:rsid w:val="00426993"/>
    <w:rsid w:val="00426AAF"/>
    <w:rsid w:val="0042739D"/>
    <w:rsid w:val="00430158"/>
    <w:rsid w:val="004304A7"/>
    <w:rsid w:val="00430614"/>
    <w:rsid w:val="00430646"/>
    <w:rsid w:val="004306E3"/>
    <w:rsid w:val="00431D13"/>
    <w:rsid w:val="00432091"/>
    <w:rsid w:val="00432814"/>
    <w:rsid w:val="00432852"/>
    <w:rsid w:val="00432BB8"/>
    <w:rsid w:val="00432D37"/>
    <w:rsid w:val="00432F3A"/>
    <w:rsid w:val="004330FA"/>
    <w:rsid w:val="00433A0C"/>
    <w:rsid w:val="00433D77"/>
    <w:rsid w:val="00433E57"/>
    <w:rsid w:val="0043405D"/>
    <w:rsid w:val="00434466"/>
    <w:rsid w:val="00434B7E"/>
    <w:rsid w:val="00435BCB"/>
    <w:rsid w:val="00435C47"/>
    <w:rsid w:val="00435DA5"/>
    <w:rsid w:val="00435FFD"/>
    <w:rsid w:val="00437109"/>
    <w:rsid w:val="004373AB"/>
    <w:rsid w:val="00440C44"/>
    <w:rsid w:val="00440FA5"/>
    <w:rsid w:val="00440FE2"/>
    <w:rsid w:val="004415A3"/>
    <w:rsid w:val="00441CAA"/>
    <w:rsid w:val="0044216C"/>
    <w:rsid w:val="004429FA"/>
    <w:rsid w:val="00442C27"/>
    <w:rsid w:val="00443E98"/>
    <w:rsid w:val="00444079"/>
    <w:rsid w:val="0044440B"/>
    <w:rsid w:val="00444A66"/>
    <w:rsid w:val="00444FC6"/>
    <w:rsid w:val="004458F9"/>
    <w:rsid w:val="00446584"/>
    <w:rsid w:val="00446771"/>
    <w:rsid w:val="00446F40"/>
    <w:rsid w:val="00447431"/>
    <w:rsid w:val="00447504"/>
    <w:rsid w:val="00447EAA"/>
    <w:rsid w:val="00447F20"/>
    <w:rsid w:val="00450436"/>
    <w:rsid w:val="00450560"/>
    <w:rsid w:val="00450DE4"/>
    <w:rsid w:val="00451A85"/>
    <w:rsid w:val="00452115"/>
    <w:rsid w:val="00452B82"/>
    <w:rsid w:val="00452D36"/>
    <w:rsid w:val="004530FE"/>
    <w:rsid w:val="004534CB"/>
    <w:rsid w:val="00453647"/>
    <w:rsid w:val="00453B32"/>
    <w:rsid w:val="004541FE"/>
    <w:rsid w:val="00454273"/>
    <w:rsid w:val="004548CD"/>
    <w:rsid w:val="00454C82"/>
    <w:rsid w:val="00454CCF"/>
    <w:rsid w:val="00454D67"/>
    <w:rsid w:val="00454E19"/>
    <w:rsid w:val="00455516"/>
    <w:rsid w:val="00455B65"/>
    <w:rsid w:val="00455C5D"/>
    <w:rsid w:val="004560EF"/>
    <w:rsid w:val="0045635D"/>
    <w:rsid w:val="00456801"/>
    <w:rsid w:val="00456A16"/>
    <w:rsid w:val="00456A1C"/>
    <w:rsid w:val="00456B1E"/>
    <w:rsid w:val="004572D5"/>
    <w:rsid w:val="004576D3"/>
    <w:rsid w:val="0045776D"/>
    <w:rsid w:val="00457996"/>
    <w:rsid w:val="00460036"/>
    <w:rsid w:val="00460177"/>
    <w:rsid w:val="004603D3"/>
    <w:rsid w:val="0046059E"/>
    <w:rsid w:val="004607EA"/>
    <w:rsid w:val="0046090A"/>
    <w:rsid w:val="00460C1D"/>
    <w:rsid w:val="00460C51"/>
    <w:rsid w:val="0046113F"/>
    <w:rsid w:val="0046131B"/>
    <w:rsid w:val="00461C91"/>
    <w:rsid w:val="0046258E"/>
    <w:rsid w:val="0046261A"/>
    <w:rsid w:val="0046274F"/>
    <w:rsid w:val="004636E7"/>
    <w:rsid w:val="0046370E"/>
    <w:rsid w:val="00464573"/>
    <w:rsid w:val="00465247"/>
    <w:rsid w:val="00465267"/>
    <w:rsid w:val="004652AB"/>
    <w:rsid w:val="00465528"/>
    <w:rsid w:val="0046585F"/>
    <w:rsid w:val="004659D5"/>
    <w:rsid w:val="00465A1A"/>
    <w:rsid w:val="00465A8E"/>
    <w:rsid w:val="00466205"/>
    <w:rsid w:val="004663A9"/>
    <w:rsid w:val="004666B4"/>
    <w:rsid w:val="00466983"/>
    <w:rsid w:val="00466DF6"/>
    <w:rsid w:val="00467547"/>
    <w:rsid w:val="004675DA"/>
    <w:rsid w:val="00470430"/>
    <w:rsid w:val="00470632"/>
    <w:rsid w:val="004708BD"/>
    <w:rsid w:val="00470953"/>
    <w:rsid w:val="00470954"/>
    <w:rsid w:val="00470A3B"/>
    <w:rsid w:val="00472641"/>
    <w:rsid w:val="0047265D"/>
    <w:rsid w:val="004728FC"/>
    <w:rsid w:val="00472EC3"/>
    <w:rsid w:val="004730A8"/>
    <w:rsid w:val="004734B5"/>
    <w:rsid w:val="00473DFC"/>
    <w:rsid w:val="00473E3B"/>
    <w:rsid w:val="004741F7"/>
    <w:rsid w:val="0047424A"/>
    <w:rsid w:val="0047440A"/>
    <w:rsid w:val="004754C6"/>
    <w:rsid w:val="004755E3"/>
    <w:rsid w:val="00475A7F"/>
    <w:rsid w:val="0047653E"/>
    <w:rsid w:val="00476B4F"/>
    <w:rsid w:val="00476ED9"/>
    <w:rsid w:val="00477286"/>
    <w:rsid w:val="004772EE"/>
    <w:rsid w:val="004775BB"/>
    <w:rsid w:val="00477E15"/>
    <w:rsid w:val="00477E78"/>
    <w:rsid w:val="004802B6"/>
    <w:rsid w:val="00480975"/>
    <w:rsid w:val="00480BA9"/>
    <w:rsid w:val="004820FB"/>
    <w:rsid w:val="004826C3"/>
    <w:rsid w:val="004827BF"/>
    <w:rsid w:val="004828B4"/>
    <w:rsid w:val="00483321"/>
    <w:rsid w:val="004833FA"/>
    <w:rsid w:val="00483859"/>
    <w:rsid w:val="00483A36"/>
    <w:rsid w:val="00483EC3"/>
    <w:rsid w:val="004840CB"/>
    <w:rsid w:val="004846C4"/>
    <w:rsid w:val="00484720"/>
    <w:rsid w:val="0048482C"/>
    <w:rsid w:val="004849DE"/>
    <w:rsid w:val="00485401"/>
    <w:rsid w:val="0048543F"/>
    <w:rsid w:val="00485494"/>
    <w:rsid w:val="00485F99"/>
    <w:rsid w:val="00486484"/>
    <w:rsid w:val="00486716"/>
    <w:rsid w:val="00486BE3"/>
    <w:rsid w:val="00486C6D"/>
    <w:rsid w:val="00486E8F"/>
    <w:rsid w:val="00486FD9"/>
    <w:rsid w:val="004872E7"/>
    <w:rsid w:val="00487B62"/>
    <w:rsid w:val="00487C9E"/>
    <w:rsid w:val="00487FC9"/>
    <w:rsid w:val="004900C8"/>
    <w:rsid w:val="0049030E"/>
    <w:rsid w:val="0049040F"/>
    <w:rsid w:val="00490467"/>
    <w:rsid w:val="004904E5"/>
    <w:rsid w:val="00490ACC"/>
    <w:rsid w:val="00490BDA"/>
    <w:rsid w:val="004916DF"/>
    <w:rsid w:val="00491B7F"/>
    <w:rsid w:val="00491DEF"/>
    <w:rsid w:val="00491E78"/>
    <w:rsid w:val="00491F3D"/>
    <w:rsid w:val="00492221"/>
    <w:rsid w:val="00492270"/>
    <w:rsid w:val="00492385"/>
    <w:rsid w:val="004927F9"/>
    <w:rsid w:val="00492E9B"/>
    <w:rsid w:val="00493322"/>
    <w:rsid w:val="0049397B"/>
    <w:rsid w:val="00493A18"/>
    <w:rsid w:val="00494279"/>
    <w:rsid w:val="00494C09"/>
    <w:rsid w:val="00494F56"/>
    <w:rsid w:val="0049535F"/>
    <w:rsid w:val="00495530"/>
    <w:rsid w:val="00495675"/>
    <w:rsid w:val="00495762"/>
    <w:rsid w:val="004957DB"/>
    <w:rsid w:val="00495946"/>
    <w:rsid w:val="00495D30"/>
    <w:rsid w:val="0049602E"/>
    <w:rsid w:val="004962FA"/>
    <w:rsid w:val="004965DF"/>
    <w:rsid w:val="004967BF"/>
    <w:rsid w:val="00496AB5"/>
    <w:rsid w:val="00496DB1"/>
    <w:rsid w:val="0049729A"/>
    <w:rsid w:val="00497697"/>
    <w:rsid w:val="00497796"/>
    <w:rsid w:val="00497992"/>
    <w:rsid w:val="004A0207"/>
    <w:rsid w:val="004A0A3E"/>
    <w:rsid w:val="004A1008"/>
    <w:rsid w:val="004A1744"/>
    <w:rsid w:val="004A180B"/>
    <w:rsid w:val="004A2415"/>
    <w:rsid w:val="004A2416"/>
    <w:rsid w:val="004A28C2"/>
    <w:rsid w:val="004A2E50"/>
    <w:rsid w:val="004A32BE"/>
    <w:rsid w:val="004A36F9"/>
    <w:rsid w:val="004A3CBD"/>
    <w:rsid w:val="004A3F0D"/>
    <w:rsid w:val="004A468C"/>
    <w:rsid w:val="004A4BA0"/>
    <w:rsid w:val="004A5D66"/>
    <w:rsid w:val="004A6977"/>
    <w:rsid w:val="004A7619"/>
    <w:rsid w:val="004A78AF"/>
    <w:rsid w:val="004A7D2D"/>
    <w:rsid w:val="004A7EAB"/>
    <w:rsid w:val="004B0287"/>
    <w:rsid w:val="004B0B88"/>
    <w:rsid w:val="004B1037"/>
    <w:rsid w:val="004B15FF"/>
    <w:rsid w:val="004B1805"/>
    <w:rsid w:val="004B1A60"/>
    <w:rsid w:val="004B1F8B"/>
    <w:rsid w:val="004B1FDB"/>
    <w:rsid w:val="004B2233"/>
    <w:rsid w:val="004B2A2D"/>
    <w:rsid w:val="004B3400"/>
    <w:rsid w:val="004B3434"/>
    <w:rsid w:val="004B3481"/>
    <w:rsid w:val="004B35A0"/>
    <w:rsid w:val="004B387B"/>
    <w:rsid w:val="004B3BD4"/>
    <w:rsid w:val="004B4171"/>
    <w:rsid w:val="004B49BD"/>
    <w:rsid w:val="004B4C28"/>
    <w:rsid w:val="004B4FB7"/>
    <w:rsid w:val="004B5040"/>
    <w:rsid w:val="004B5082"/>
    <w:rsid w:val="004B55D0"/>
    <w:rsid w:val="004B5F64"/>
    <w:rsid w:val="004B6490"/>
    <w:rsid w:val="004B64C0"/>
    <w:rsid w:val="004B6842"/>
    <w:rsid w:val="004B716C"/>
    <w:rsid w:val="004B77F5"/>
    <w:rsid w:val="004B7A5A"/>
    <w:rsid w:val="004B7A68"/>
    <w:rsid w:val="004B7AFC"/>
    <w:rsid w:val="004B7F66"/>
    <w:rsid w:val="004C0487"/>
    <w:rsid w:val="004C090B"/>
    <w:rsid w:val="004C0DED"/>
    <w:rsid w:val="004C0EFA"/>
    <w:rsid w:val="004C0F96"/>
    <w:rsid w:val="004C0FDA"/>
    <w:rsid w:val="004C105E"/>
    <w:rsid w:val="004C17D2"/>
    <w:rsid w:val="004C17DD"/>
    <w:rsid w:val="004C1871"/>
    <w:rsid w:val="004C27C6"/>
    <w:rsid w:val="004C28EE"/>
    <w:rsid w:val="004C3323"/>
    <w:rsid w:val="004C3436"/>
    <w:rsid w:val="004C3553"/>
    <w:rsid w:val="004C386D"/>
    <w:rsid w:val="004C39EB"/>
    <w:rsid w:val="004C3A39"/>
    <w:rsid w:val="004C3E39"/>
    <w:rsid w:val="004C3E49"/>
    <w:rsid w:val="004C4349"/>
    <w:rsid w:val="004C4C02"/>
    <w:rsid w:val="004C5B00"/>
    <w:rsid w:val="004C6BB7"/>
    <w:rsid w:val="004C761A"/>
    <w:rsid w:val="004C7C9C"/>
    <w:rsid w:val="004D0256"/>
    <w:rsid w:val="004D0530"/>
    <w:rsid w:val="004D09B6"/>
    <w:rsid w:val="004D0F19"/>
    <w:rsid w:val="004D0F38"/>
    <w:rsid w:val="004D171D"/>
    <w:rsid w:val="004D1851"/>
    <w:rsid w:val="004D2312"/>
    <w:rsid w:val="004D2984"/>
    <w:rsid w:val="004D2AEC"/>
    <w:rsid w:val="004D2B3C"/>
    <w:rsid w:val="004D2D74"/>
    <w:rsid w:val="004D3400"/>
    <w:rsid w:val="004D3781"/>
    <w:rsid w:val="004D3856"/>
    <w:rsid w:val="004D4012"/>
    <w:rsid w:val="004D4026"/>
    <w:rsid w:val="004D423A"/>
    <w:rsid w:val="004D4985"/>
    <w:rsid w:val="004D4C92"/>
    <w:rsid w:val="004D4D80"/>
    <w:rsid w:val="004D58EA"/>
    <w:rsid w:val="004D5D97"/>
    <w:rsid w:val="004D5E0B"/>
    <w:rsid w:val="004D654F"/>
    <w:rsid w:val="004D671C"/>
    <w:rsid w:val="004D6791"/>
    <w:rsid w:val="004D6D89"/>
    <w:rsid w:val="004D6E28"/>
    <w:rsid w:val="004D7181"/>
    <w:rsid w:val="004D7333"/>
    <w:rsid w:val="004D7A36"/>
    <w:rsid w:val="004E0773"/>
    <w:rsid w:val="004E0843"/>
    <w:rsid w:val="004E0F68"/>
    <w:rsid w:val="004E1654"/>
    <w:rsid w:val="004E1F64"/>
    <w:rsid w:val="004E1FEE"/>
    <w:rsid w:val="004E2086"/>
    <w:rsid w:val="004E225C"/>
    <w:rsid w:val="004E2669"/>
    <w:rsid w:val="004E2733"/>
    <w:rsid w:val="004E3854"/>
    <w:rsid w:val="004E3C80"/>
    <w:rsid w:val="004E3D65"/>
    <w:rsid w:val="004E4E2D"/>
    <w:rsid w:val="004E4E5F"/>
    <w:rsid w:val="004E4E7E"/>
    <w:rsid w:val="004E5A38"/>
    <w:rsid w:val="004E5ADE"/>
    <w:rsid w:val="004E5BE1"/>
    <w:rsid w:val="004E6178"/>
    <w:rsid w:val="004E6466"/>
    <w:rsid w:val="004E6674"/>
    <w:rsid w:val="004E6878"/>
    <w:rsid w:val="004E6BC6"/>
    <w:rsid w:val="004E6C89"/>
    <w:rsid w:val="004E6DAD"/>
    <w:rsid w:val="004E6E21"/>
    <w:rsid w:val="004E6E65"/>
    <w:rsid w:val="004E742F"/>
    <w:rsid w:val="004E7587"/>
    <w:rsid w:val="004E77B3"/>
    <w:rsid w:val="004E7D04"/>
    <w:rsid w:val="004F009D"/>
    <w:rsid w:val="004F06C1"/>
    <w:rsid w:val="004F0F0A"/>
    <w:rsid w:val="004F1870"/>
    <w:rsid w:val="004F1949"/>
    <w:rsid w:val="004F2013"/>
    <w:rsid w:val="004F24E8"/>
    <w:rsid w:val="004F2B6C"/>
    <w:rsid w:val="004F2CCC"/>
    <w:rsid w:val="004F2EC9"/>
    <w:rsid w:val="004F31A1"/>
    <w:rsid w:val="004F364F"/>
    <w:rsid w:val="004F37B0"/>
    <w:rsid w:val="004F3C5C"/>
    <w:rsid w:val="004F40A0"/>
    <w:rsid w:val="004F416D"/>
    <w:rsid w:val="004F424E"/>
    <w:rsid w:val="004F4F80"/>
    <w:rsid w:val="004F5697"/>
    <w:rsid w:val="004F5CA0"/>
    <w:rsid w:val="004F5DD5"/>
    <w:rsid w:val="004F619D"/>
    <w:rsid w:val="004F6386"/>
    <w:rsid w:val="004F66C4"/>
    <w:rsid w:val="004F69A5"/>
    <w:rsid w:val="004F6A2C"/>
    <w:rsid w:val="004F6FBF"/>
    <w:rsid w:val="004F790B"/>
    <w:rsid w:val="005008A2"/>
    <w:rsid w:val="00500B8A"/>
    <w:rsid w:val="00500BB3"/>
    <w:rsid w:val="00500D34"/>
    <w:rsid w:val="00500EE3"/>
    <w:rsid w:val="005010F5"/>
    <w:rsid w:val="00501D44"/>
    <w:rsid w:val="00501D6C"/>
    <w:rsid w:val="00501D6F"/>
    <w:rsid w:val="005022A7"/>
    <w:rsid w:val="0050268B"/>
    <w:rsid w:val="005027A2"/>
    <w:rsid w:val="00502D58"/>
    <w:rsid w:val="005040C6"/>
    <w:rsid w:val="0050480D"/>
    <w:rsid w:val="00504C58"/>
    <w:rsid w:val="00504F02"/>
    <w:rsid w:val="005051F5"/>
    <w:rsid w:val="0050611D"/>
    <w:rsid w:val="00506B2D"/>
    <w:rsid w:val="0050737A"/>
    <w:rsid w:val="00510118"/>
    <w:rsid w:val="00510224"/>
    <w:rsid w:val="005103E1"/>
    <w:rsid w:val="00510633"/>
    <w:rsid w:val="00510A39"/>
    <w:rsid w:val="00510DAF"/>
    <w:rsid w:val="005111E9"/>
    <w:rsid w:val="0051134C"/>
    <w:rsid w:val="00511DA5"/>
    <w:rsid w:val="00511E1E"/>
    <w:rsid w:val="005120B0"/>
    <w:rsid w:val="00512BBF"/>
    <w:rsid w:val="00512D6B"/>
    <w:rsid w:val="00512E7B"/>
    <w:rsid w:val="0051341C"/>
    <w:rsid w:val="0051341E"/>
    <w:rsid w:val="0051348C"/>
    <w:rsid w:val="0051352A"/>
    <w:rsid w:val="00513A40"/>
    <w:rsid w:val="00513D6D"/>
    <w:rsid w:val="005145DD"/>
    <w:rsid w:val="00514956"/>
    <w:rsid w:val="00514DD8"/>
    <w:rsid w:val="00515051"/>
    <w:rsid w:val="00515F74"/>
    <w:rsid w:val="00516044"/>
    <w:rsid w:val="00516484"/>
    <w:rsid w:val="005166BE"/>
    <w:rsid w:val="00516DF3"/>
    <w:rsid w:val="0051715E"/>
    <w:rsid w:val="005179E1"/>
    <w:rsid w:val="00521014"/>
    <w:rsid w:val="0052121E"/>
    <w:rsid w:val="0052138B"/>
    <w:rsid w:val="00521B24"/>
    <w:rsid w:val="00521C4B"/>
    <w:rsid w:val="00522886"/>
    <w:rsid w:val="00523960"/>
    <w:rsid w:val="005245FE"/>
    <w:rsid w:val="0052469B"/>
    <w:rsid w:val="005249B8"/>
    <w:rsid w:val="00524B00"/>
    <w:rsid w:val="00526549"/>
    <w:rsid w:val="0052664E"/>
    <w:rsid w:val="00526D05"/>
    <w:rsid w:val="00527B9B"/>
    <w:rsid w:val="00527DB0"/>
    <w:rsid w:val="005300F4"/>
    <w:rsid w:val="0053016E"/>
    <w:rsid w:val="0053018D"/>
    <w:rsid w:val="00530512"/>
    <w:rsid w:val="005305D2"/>
    <w:rsid w:val="0053061B"/>
    <w:rsid w:val="005306F5"/>
    <w:rsid w:val="00530E5C"/>
    <w:rsid w:val="00530F82"/>
    <w:rsid w:val="005315B0"/>
    <w:rsid w:val="00531C47"/>
    <w:rsid w:val="00531D30"/>
    <w:rsid w:val="00532154"/>
    <w:rsid w:val="0053230E"/>
    <w:rsid w:val="00532575"/>
    <w:rsid w:val="00532669"/>
    <w:rsid w:val="00532F0B"/>
    <w:rsid w:val="00532F3B"/>
    <w:rsid w:val="0053351E"/>
    <w:rsid w:val="005335F2"/>
    <w:rsid w:val="005336A0"/>
    <w:rsid w:val="005336B5"/>
    <w:rsid w:val="0053374D"/>
    <w:rsid w:val="00533882"/>
    <w:rsid w:val="00533A49"/>
    <w:rsid w:val="005345F3"/>
    <w:rsid w:val="00534771"/>
    <w:rsid w:val="00534FF7"/>
    <w:rsid w:val="00535ED2"/>
    <w:rsid w:val="005360DE"/>
    <w:rsid w:val="005361C4"/>
    <w:rsid w:val="00536570"/>
    <w:rsid w:val="00536BEF"/>
    <w:rsid w:val="00537388"/>
    <w:rsid w:val="00537610"/>
    <w:rsid w:val="005378B3"/>
    <w:rsid w:val="005404C3"/>
    <w:rsid w:val="005405AC"/>
    <w:rsid w:val="005405AF"/>
    <w:rsid w:val="00540B55"/>
    <w:rsid w:val="00540B99"/>
    <w:rsid w:val="00540C03"/>
    <w:rsid w:val="0054175E"/>
    <w:rsid w:val="00541E01"/>
    <w:rsid w:val="00542049"/>
    <w:rsid w:val="00542391"/>
    <w:rsid w:val="005424C4"/>
    <w:rsid w:val="00542FDA"/>
    <w:rsid w:val="005432EF"/>
    <w:rsid w:val="00543CCE"/>
    <w:rsid w:val="00543FAD"/>
    <w:rsid w:val="005454E1"/>
    <w:rsid w:val="00545824"/>
    <w:rsid w:val="00545D85"/>
    <w:rsid w:val="005469B3"/>
    <w:rsid w:val="00546B35"/>
    <w:rsid w:val="00546D09"/>
    <w:rsid w:val="005479C0"/>
    <w:rsid w:val="005500F5"/>
    <w:rsid w:val="0055022C"/>
    <w:rsid w:val="00551039"/>
    <w:rsid w:val="00551910"/>
    <w:rsid w:val="00551937"/>
    <w:rsid w:val="00551BDE"/>
    <w:rsid w:val="00551EA9"/>
    <w:rsid w:val="00552295"/>
    <w:rsid w:val="00552671"/>
    <w:rsid w:val="00552708"/>
    <w:rsid w:val="0055274A"/>
    <w:rsid w:val="005527B1"/>
    <w:rsid w:val="005534EA"/>
    <w:rsid w:val="00553616"/>
    <w:rsid w:val="0055389C"/>
    <w:rsid w:val="005540CC"/>
    <w:rsid w:val="00554157"/>
    <w:rsid w:val="00554567"/>
    <w:rsid w:val="00554D2A"/>
    <w:rsid w:val="00554EA3"/>
    <w:rsid w:val="00555328"/>
    <w:rsid w:val="00555645"/>
    <w:rsid w:val="0055580A"/>
    <w:rsid w:val="0055613D"/>
    <w:rsid w:val="00556235"/>
    <w:rsid w:val="005565BF"/>
    <w:rsid w:val="00556820"/>
    <w:rsid w:val="00556BEB"/>
    <w:rsid w:val="005571B7"/>
    <w:rsid w:val="00557992"/>
    <w:rsid w:val="00557A43"/>
    <w:rsid w:val="00557CF5"/>
    <w:rsid w:val="00560169"/>
    <w:rsid w:val="005603ED"/>
    <w:rsid w:val="005605B3"/>
    <w:rsid w:val="00560758"/>
    <w:rsid w:val="00560D03"/>
    <w:rsid w:val="00560DAD"/>
    <w:rsid w:val="00560EAB"/>
    <w:rsid w:val="00561650"/>
    <w:rsid w:val="005616FF"/>
    <w:rsid w:val="00561882"/>
    <w:rsid w:val="00561EAC"/>
    <w:rsid w:val="00562515"/>
    <w:rsid w:val="0056266A"/>
    <w:rsid w:val="005627A8"/>
    <w:rsid w:val="005628E2"/>
    <w:rsid w:val="005630DA"/>
    <w:rsid w:val="00563A01"/>
    <w:rsid w:val="00563B05"/>
    <w:rsid w:val="00563D28"/>
    <w:rsid w:val="00563FBA"/>
    <w:rsid w:val="00563FF5"/>
    <w:rsid w:val="00564097"/>
    <w:rsid w:val="00564DF7"/>
    <w:rsid w:val="00564EC5"/>
    <w:rsid w:val="00564EF5"/>
    <w:rsid w:val="00565109"/>
    <w:rsid w:val="0056579C"/>
    <w:rsid w:val="005657EB"/>
    <w:rsid w:val="00565884"/>
    <w:rsid w:val="00565E9C"/>
    <w:rsid w:val="0056625B"/>
    <w:rsid w:val="00567419"/>
    <w:rsid w:val="00567560"/>
    <w:rsid w:val="005678C1"/>
    <w:rsid w:val="00567E45"/>
    <w:rsid w:val="005701DE"/>
    <w:rsid w:val="00570AB4"/>
    <w:rsid w:val="00570AFF"/>
    <w:rsid w:val="00570B22"/>
    <w:rsid w:val="00571300"/>
    <w:rsid w:val="005714E0"/>
    <w:rsid w:val="00571724"/>
    <w:rsid w:val="00572973"/>
    <w:rsid w:val="005729DE"/>
    <w:rsid w:val="005729E2"/>
    <w:rsid w:val="00572A93"/>
    <w:rsid w:val="00572ABF"/>
    <w:rsid w:val="00572DDB"/>
    <w:rsid w:val="0057346A"/>
    <w:rsid w:val="0057372C"/>
    <w:rsid w:val="00573B6D"/>
    <w:rsid w:val="00574041"/>
    <w:rsid w:val="005744C1"/>
    <w:rsid w:val="00574587"/>
    <w:rsid w:val="00574A33"/>
    <w:rsid w:val="00574BB7"/>
    <w:rsid w:val="00574C20"/>
    <w:rsid w:val="0057513C"/>
    <w:rsid w:val="0057516E"/>
    <w:rsid w:val="0057551E"/>
    <w:rsid w:val="0057555F"/>
    <w:rsid w:val="00575946"/>
    <w:rsid w:val="00575A40"/>
    <w:rsid w:val="00575EF2"/>
    <w:rsid w:val="00576062"/>
    <w:rsid w:val="0057630E"/>
    <w:rsid w:val="005764DB"/>
    <w:rsid w:val="00576B36"/>
    <w:rsid w:val="00577068"/>
    <w:rsid w:val="00577543"/>
    <w:rsid w:val="00577ABC"/>
    <w:rsid w:val="00577AFF"/>
    <w:rsid w:val="0058092B"/>
    <w:rsid w:val="00580ABC"/>
    <w:rsid w:val="00580BD7"/>
    <w:rsid w:val="00580FEF"/>
    <w:rsid w:val="00581771"/>
    <w:rsid w:val="00581BCD"/>
    <w:rsid w:val="00581E27"/>
    <w:rsid w:val="00581F2E"/>
    <w:rsid w:val="005825D0"/>
    <w:rsid w:val="005825E8"/>
    <w:rsid w:val="0058260B"/>
    <w:rsid w:val="005835F5"/>
    <w:rsid w:val="0058373C"/>
    <w:rsid w:val="00583C83"/>
    <w:rsid w:val="00584448"/>
    <w:rsid w:val="0058449C"/>
    <w:rsid w:val="0058476E"/>
    <w:rsid w:val="00584840"/>
    <w:rsid w:val="005849A2"/>
    <w:rsid w:val="00584FCA"/>
    <w:rsid w:val="00585BA9"/>
    <w:rsid w:val="00585D46"/>
    <w:rsid w:val="00585E0B"/>
    <w:rsid w:val="0058645B"/>
    <w:rsid w:val="00587129"/>
    <w:rsid w:val="00587357"/>
    <w:rsid w:val="00587385"/>
    <w:rsid w:val="005874CC"/>
    <w:rsid w:val="00587696"/>
    <w:rsid w:val="00587863"/>
    <w:rsid w:val="00587A9F"/>
    <w:rsid w:val="005915B1"/>
    <w:rsid w:val="0059190A"/>
    <w:rsid w:val="00591C02"/>
    <w:rsid w:val="005924DF"/>
    <w:rsid w:val="0059287D"/>
    <w:rsid w:val="005930E6"/>
    <w:rsid w:val="0059313F"/>
    <w:rsid w:val="00593AD0"/>
    <w:rsid w:val="00593CD9"/>
    <w:rsid w:val="00594287"/>
    <w:rsid w:val="005945E1"/>
    <w:rsid w:val="0059497B"/>
    <w:rsid w:val="00594A81"/>
    <w:rsid w:val="00594C6F"/>
    <w:rsid w:val="005951BA"/>
    <w:rsid w:val="0059548C"/>
    <w:rsid w:val="00595762"/>
    <w:rsid w:val="00595B92"/>
    <w:rsid w:val="00595D53"/>
    <w:rsid w:val="00596283"/>
    <w:rsid w:val="0059644C"/>
    <w:rsid w:val="0059651B"/>
    <w:rsid w:val="00596546"/>
    <w:rsid w:val="00596981"/>
    <w:rsid w:val="00597041"/>
    <w:rsid w:val="005973A2"/>
    <w:rsid w:val="005974CA"/>
    <w:rsid w:val="00597509"/>
    <w:rsid w:val="0059767E"/>
    <w:rsid w:val="00597906"/>
    <w:rsid w:val="00597C27"/>
    <w:rsid w:val="005A043F"/>
    <w:rsid w:val="005A0595"/>
    <w:rsid w:val="005A08B7"/>
    <w:rsid w:val="005A0D96"/>
    <w:rsid w:val="005A0E3E"/>
    <w:rsid w:val="005A1BC6"/>
    <w:rsid w:val="005A1F9D"/>
    <w:rsid w:val="005A2355"/>
    <w:rsid w:val="005A2761"/>
    <w:rsid w:val="005A2C67"/>
    <w:rsid w:val="005A3126"/>
    <w:rsid w:val="005A34F1"/>
    <w:rsid w:val="005A3665"/>
    <w:rsid w:val="005A3FD4"/>
    <w:rsid w:val="005A4965"/>
    <w:rsid w:val="005A4B9F"/>
    <w:rsid w:val="005A4DB1"/>
    <w:rsid w:val="005A4E68"/>
    <w:rsid w:val="005A4FF1"/>
    <w:rsid w:val="005A5772"/>
    <w:rsid w:val="005A5AAC"/>
    <w:rsid w:val="005A65A9"/>
    <w:rsid w:val="005A6736"/>
    <w:rsid w:val="005A677E"/>
    <w:rsid w:val="005A6997"/>
    <w:rsid w:val="005A6AEB"/>
    <w:rsid w:val="005A7370"/>
    <w:rsid w:val="005A7624"/>
    <w:rsid w:val="005A7667"/>
    <w:rsid w:val="005A7E85"/>
    <w:rsid w:val="005B00FF"/>
    <w:rsid w:val="005B0E6F"/>
    <w:rsid w:val="005B220F"/>
    <w:rsid w:val="005B2A32"/>
    <w:rsid w:val="005B2C0D"/>
    <w:rsid w:val="005B31ED"/>
    <w:rsid w:val="005B387C"/>
    <w:rsid w:val="005B3921"/>
    <w:rsid w:val="005B4103"/>
    <w:rsid w:val="005B4321"/>
    <w:rsid w:val="005B4FF8"/>
    <w:rsid w:val="005B50F5"/>
    <w:rsid w:val="005B57B2"/>
    <w:rsid w:val="005B5F49"/>
    <w:rsid w:val="005B6213"/>
    <w:rsid w:val="005B66EC"/>
    <w:rsid w:val="005B6B1C"/>
    <w:rsid w:val="005B7317"/>
    <w:rsid w:val="005B77F3"/>
    <w:rsid w:val="005C00D1"/>
    <w:rsid w:val="005C02E3"/>
    <w:rsid w:val="005C0A78"/>
    <w:rsid w:val="005C0ECC"/>
    <w:rsid w:val="005C0F48"/>
    <w:rsid w:val="005C0F5F"/>
    <w:rsid w:val="005C1497"/>
    <w:rsid w:val="005C15E0"/>
    <w:rsid w:val="005C164A"/>
    <w:rsid w:val="005C1765"/>
    <w:rsid w:val="005C18A1"/>
    <w:rsid w:val="005C1AB1"/>
    <w:rsid w:val="005C1C67"/>
    <w:rsid w:val="005C2A25"/>
    <w:rsid w:val="005C3836"/>
    <w:rsid w:val="005C39D8"/>
    <w:rsid w:val="005C405C"/>
    <w:rsid w:val="005C41BD"/>
    <w:rsid w:val="005C46F4"/>
    <w:rsid w:val="005C476C"/>
    <w:rsid w:val="005C4AC3"/>
    <w:rsid w:val="005C4F03"/>
    <w:rsid w:val="005C5173"/>
    <w:rsid w:val="005C559D"/>
    <w:rsid w:val="005C61E8"/>
    <w:rsid w:val="005C648E"/>
    <w:rsid w:val="005C7124"/>
    <w:rsid w:val="005C770D"/>
    <w:rsid w:val="005C7D39"/>
    <w:rsid w:val="005D0A72"/>
    <w:rsid w:val="005D111D"/>
    <w:rsid w:val="005D1893"/>
    <w:rsid w:val="005D19CE"/>
    <w:rsid w:val="005D1B4B"/>
    <w:rsid w:val="005D2701"/>
    <w:rsid w:val="005D2D0F"/>
    <w:rsid w:val="005D2DB8"/>
    <w:rsid w:val="005D301D"/>
    <w:rsid w:val="005D338C"/>
    <w:rsid w:val="005D4B17"/>
    <w:rsid w:val="005D5108"/>
    <w:rsid w:val="005D517F"/>
    <w:rsid w:val="005D5504"/>
    <w:rsid w:val="005D5694"/>
    <w:rsid w:val="005D5819"/>
    <w:rsid w:val="005D59CC"/>
    <w:rsid w:val="005D5C8F"/>
    <w:rsid w:val="005D5EEE"/>
    <w:rsid w:val="005D6165"/>
    <w:rsid w:val="005D65EC"/>
    <w:rsid w:val="005D670E"/>
    <w:rsid w:val="005D767A"/>
    <w:rsid w:val="005D7C56"/>
    <w:rsid w:val="005D7E5B"/>
    <w:rsid w:val="005E023B"/>
    <w:rsid w:val="005E07D5"/>
    <w:rsid w:val="005E0931"/>
    <w:rsid w:val="005E0C16"/>
    <w:rsid w:val="005E0D3C"/>
    <w:rsid w:val="005E136E"/>
    <w:rsid w:val="005E1C39"/>
    <w:rsid w:val="005E1DB4"/>
    <w:rsid w:val="005E22BD"/>
    <w:rsid w:val="005E26A1"/>
    <w:rsid w:val="005E272F"/>
    <w:rsid w:val="005E2A77"/>
    <w:rsid w:val="005E2ADE"/>
    <w:rsid w:val="005E3124"/>
    <w:rsid w:val="005E3B32"/>
    <w:rsid w:val="005E417E"/>
    <w:rsid w:val="005E4254"/>
    <w:rsid w:val="005E43B2"/>
    <w:rsid w:val="005E4854"/>
    <w:rsid w:val="005E4A5A"/>
    <w:rsid w:val="005E5495"/>
    <w:rsid w:val="005E5525"/>
    <w:rsid w:val="005E59F9"/>
    <w:rsid w:val="005E5AE7"/>
    <w:rsid w:val="005E5C6C"/>
    <w:rsid w:val="005E74F0"/>
    <w:rsid w:val="005F04EA"/>
    <w:rsid w:val="005F04FC"/>
    <w:rsid w:val="005F0EF1"/>
    <w:rsid w:val="005F11B6"/>
    <w:rsid w:val="005F1428"/>
    <w:rsid w:val="005F1B9D"/>
    <w:rsid w:val="005F1C21"/>
    <w:rsid w:val="005F1F7D"/>
    <w:rsid w:val="005F24B3"/>
    <w:rsid w:val="005F254C"/>
    <w:rsid w:val="005F2843"/>
    <w:rsid w:val="005F2AEB"/>
    <w:rsid w:val="005F304D"/>
    <w:rsid w:val="005F3148"/>
    <w:rsid w:val="005F325C"/>
    <w:rsid w:val="005F364A"/>
    <w:rsid w:val="005F404F"/>
    <w:rsid w:val="005F4597"/>
    <w:rsid w:val="005F4880"/>
    <w:rsid w:val="005F4A1D"/>
    <w:rsid w:val="005F519F"/>
    <w:rsid w:val="005F594A"/>
    <w:rsid w:val="005F598E"/>
    <w:rsid w:val="005F5BDD"/>
    <w:rsid w:val="005F5C46"/>
    <w:rsid w:val="005F5EB6"/>
    <w:rsid w:val="005F62DC"/>
    <w:rsid w:val="005F6637"/>
    <w:rsid w:val="005F6D84"/>
    <w:rsid w:val="005F6EBF"/>
    <w:rsid w:val="005F76A6"/>
    <w:rsid w:val="005F779F"/>
    <w:rsid w:val="005F7BD3"/>
    <w:rsid w:val="005F7F95"/>
    <w:rsid w:val="00600414"/>
    <w:rsid w:val="006007BF"/>
    <w:rsid w:val="006009DF"/>
    <w:rsid w:val="00600F0F"/>
    <w:rsid w:val="006014BF"/>
    <w:rsid w:val="00601544"/>
    <w:rsid w:val="00601AE6"/>
    <w:rsid w:val="006022A3"/>
    <w:rsid w:val="00602519"/>
    <w:rsid w:val="006034E9"/>
    <w:rsid w:val="006039C7"/>
    <w:rsid w:val="0060408B"/>
    <w:rsid w:val="0060493A"/>
    <w:rsid w:val="006049FD"/>
    <w:rsid w:val="00604A6D"/>
    <w:rsid w:val="00605531"/>
    <w:rsid w:val="006055E1"/>
    <w:rsid w:val="00605989"/>
    <w:rsid w:val="00605B53"/>
    <w:rsid w:val="00605C72"/>
    <w:rsid w:val="00605F4D"/>
    <w:rsid w:val="00606B19"/>
    <w:rsid w:val="006072B0"/>
    <w:rsid w:val="00607A0D"/>
    <w:rsid w:val="00610023"/>
    <w:rsid w:val="00610195"/>
    <w:rsid w:val="0061025C"/>
    <w:rsid w:val="00610586"/>
    <w:rsid w:val="00610853"/>
    <w:rsid w:val="0061126A"/>
    <w:rsid w:val="00611B5E"/>
    <w:rsid w:val="00611F98"/>
    <w:rsid w:val="00612256"/>
    <w:rsid w:val="00612944"/>
    <w:rsid w:val="00612CC5"/>
    <w:rsid w:val="00613C01"/>
    <w:rsid w:val="00613C6C"/>
    <w:rsid w:val="00613EDA"/>
    <w:rsid w:val="0061443B"/>
    <w:rsid w:val="006148F9"/>
    <w:rsid w:val="0061495E"/>
    <w:rsid w:val="00614A4D"/>
    <w:rsid w:val="00614DC8"/>
    <w:rsid w:val="00614F95"/>
    <w:rsid w:val="006165E5"/>
    <w:rsid w:val="00616681"/>
    <w:rsid w:val="00617108"/>
    <w:rsid w:val="00620594"/>
    <w:rsid w:val="00620658"/>
    <w:rsid w:val="006207D9"/>
    <w:rsid w:val="006207FC"/>
    <w:rsid w:val="00620EE8"/>
    <w:rsid w:val="0062169D"/>
    <w:rsid w:val="00621D8F"/>
    <w:rsid w:val="00621F4C"/>
    <w:rsid w:val="00621FDD"/>
    <w:rsid w:val="0062221A"/>
    <w:rsid w:val="00622702"/>
    <w:rsid w:val="0062270C"/>
    <w:rsid w:val="0062283D"/>
    <w:rsid w:val="00622872"/>
    <w:rsid w:val="00622A0A"/>
    <w:rsid w:val="00622A4C"/>
    <w:rsid w:val="006236AC"/>
    <w:rsid w:val="00623935"/>
    <w:rsid w:val="00623DCF"/>
    <w:rsid w:val="00624082"/>
    <w:rsid w:val="0062498E"/>
    <w:rsid w:val="0062511C"/>
    <w:rsid w:val="0062541D"/>
    <w:rsid w:val="00625428"/>
    <w:rsid w:val="00625644"/>
    <w:rsid w:val="00625992"/>
    <w:rsid w:val="00625DDF"/>
    <w:rsid w:val="00625FA9"/>
    <w:rsid w:val="00626041"/>
    <w:rsid w:val="0062649C"/>
    <w:rsid w:val="006269D7"/>
    <w:rsid w:val="00626D9C"/>
    <w:rsid w:val="0062700F"/>
    <w:rsid w:val="0062730C"/>
    <w:rsid w:val="00627366"/>
    <w:rsid w:val="006277BE"/>
    <w:rsid w:val="006278FE"/>
    <w:rsid w:val="00627AD1"/>
    <w:rsid w:val="00627E27"/>
    <w:rsid w:val="00627E65"/>
    <w:rsid w:val="00630206"/>
    <w:rsid w:val="006302CD"/>
    <w:rsid w:val="006305F8"/>
    <w:rsid w:val="00630823"/>
    <w:rsid w:val="0063085A"/>
    <w:rsid w:val="00630BB3"/>
    <w:rsid w:val="00630FC3"/>
    <w:rsid w:val="00631234"/>
    <w:rsid w:val="0063159F"/>
    <w:rsid w:val="00631D97"/>
    <w:rsid w:val="006320B4"/>
    <w:rsid w:val="0063237B"/>
    <w:rsid w:val="0063240B"/>
    <w:rsid w:val="00632613"/>
    <w:rsid w:val="00632CAD"/>
    <w:rsid w:val="00632D11"/>
    <w:rsid w:val="00633838"/>
    <w:rsid w:val="00633904"/>
    <w:rsid w:val="00633E55"/>
    <w:rsid w:val="00634145"/>
    <w:rsid w:val="00634318"/>
    <w:rsid w:val="00634349"/>
    <w:rsid w:val="006344BF"/>
    <w:rsid w:val="0063455B"/>
    <w:rsid w:val="00634CD0"/>
    <w:rsid w:val="00634ED7"/>
    <w:rsid w:val="00635AD3"/>
    <w:rsid w:val="00635C8D"/>
    <w:rsid w:val="00635F98"/>
    <w:rsid w:val="00636F57"/>
    <w:rsid w:val="00637DA9"/>
    <w:rsid w:val="00637DC3"/>
    <w:rsid w:val="00640349"/>
    <w:rsid w:val="00640DA5"/>
    <w:rsid w:val="006418AE"/>
    <w:rsid w:val="006419B8"/>
    <w:rsid w:val="00641AB1"/>
    <w:rsid w:val="00641B4D"/>
    <w:rsid w:val="00641D3C"/>
    <w:rsid w:val="006421D4"/>
    <w:rsid w:val="00642260"/>
    <w:rsid w:val="00642C02"/>
    <w:rsid w:val="00642DEE"/>
    <w:rsid w:val="00642EB1"/>
    <w:rsid w:val="00642F24"/>
    <w:rsid w:val="00643058"/>
    <w:rsid w:val="006440CF"/>
    <w:rsid w:val="0064423F"/>
    <w:rsid w:val="006444B9"/>
    <w:rsid w:val="006448FD"/>
    <w:rsid w:val="00644AF8"/>
    <w:rsid w:val="006452BF"/>
    <w:rsid w:val="00646871"/>
    <w:rsid w:val="00647332"/>
    <w:rsid w:val="00647BB5"/>
    <w:rsid w:val="00647E55"/>
    <w:rsid w:val="00647F67"/>
    <w:rsid w:val="00650D8E"/>
    <w:rsid w:val="00650F36"/>
    <w:rsid w:val="00651917"/>
    <w:rsid w:val="0065272C"/>
    <w:rsid w:val="00652DA3"/>
    <w:rsid w:val="00653164"/>
    <w:rsid w:val="006539F9"/>
    <w:rsid w:val="00653B2E"/>
    <w:rsid w:val="00653EE9"/>
    <w:rsid w:val="00653F3D"/>
    <w:rsid w:val="00654499"/>
    <w:rsid w:val="006544FF"/>
    <w:rsid w:val="0065478B"/>
    <w:rsid w:val="00654A0A"/>
    <w:rsid w:val="00655A70"/>
    <w:rsid w:val="00656483"/>
    <w:rsid w:val="00656C22"/>
    <w:rsid w:val="00656C95"/>
    <w:rsid w:val="006570F3"/>
    <w:rsid w:val="006570FD"/>
    <w:rsid w:val="0065718D"/>
    <w:rsid w:val="0065755D"/>
    <w:rsid w:val="00657934"/>
    <w:rsid w:val="00657ADC"/>
    <w:rsid w:val="00660088"/>
    <w:rsid w:val="006601D6"/>
    <w:rsid w:val="006602D0"/>
    <w:rsid w:val="00660A3F"/>
    <w:rsid w:val="00660ACC"/>
    <w:rsid w:val="00660D9E"/>
    <w:rsid w:val="00661706"/>
    <w:rsid w:val="00661A97"/>
    <w:rsid w:val="00661AD9"/>
    <w:rsid w:val="00661D66"/>
    <w:rsid w:val="00662836"/>
    <w:rsid w:val="00663295"/>
    <w:rsid w:val="0066337C"/>
    <w:rsid w:val="0066346E"/>
    <w:rsid w:val="006635AC"/>
    <w:rsid w:val="0066435D"/>
    <w:rsid w:val="00664933"/>
    <w:rsid w:val="00664AE0"/>
    <w:rsid w:val="00664B84"/>
    <w:rsid w:val="00664EFD"/>
    <w:rsid w:val="00665530"/>
    <w:rsid w:val="00665632"/>
    <w:rsid w:val="006659C5"/>
    <w:rsid w:val="006666F2"/>
    <w:rsid w:val="00666B9F"/>
    <w:rsid w:val="006670AF"/>
    <w:rsid w:val="00667849"/>
    <w:rsid w:val="00667D67"/>
    <w:rsid w:val="00667DB8"/>
    <w:rsid w:val="00667E82"/>
    <w:rsid w:val="00667F40"/>
    <w:rsid w:val="00667F72"/>
    <w:rsid w:val="0067012D"/>
    <w:rsid w:val="00670816"/>
    <w:rsid w:val="00670F61"/>
    <w:rsid w:val="006712C5"/>
    <w:rsid w:val="00671A36"/>
    <w:rsid w:val="00671D2A"/>
    <w:rsid w:val="00671DB5"/>
    <w:rsid w:val="00672124"/>
    <w:rsid w:val="006731EE"/>
    <w:rsid w:val="0067328B"/>
    <w:rsid w:val="00673C81"/>
    <w:rsid w:val="00674544"/>
    <w:rsid w:val="006745F0"/>
    <w:rsid w:val="006746A0"/>
    <w:rsid w:val="006746A6"/>
    <w:rsid w:val="00674834"/>
    <w:rsid w:val="00674944"/>
    <w:rsid w:val="00674F3B"/>
    <w:rsid w:val="00675851"/>
    <w:rsid w:val="00675A9A"/>
    <w:rsid w:val="00675CA3"/>
    <w:rsid w:val="00675EB8"/>
    <w:rsid w:val="006762D1"/>
    <w:rsid w:val="00676725"/>
    <w:rsid w:val="00676975"/>
    <w:rsid w:val="00676AC7"/>
    <w:rsid w:val="00677BEE"/>
    <w:rsid w:val="00677C82"/>
    <w:rsid w:val="00677F66"/>
    <w:rsid w:val="00680466"/>
    <w:rsid w:val="006804AC"/>
    <w:rsid w:val="00680AC4"/>
    <w:rsid w:val="006814F0"/>
    <w:rsid w:val="006818DB"/>
    <w:rsid w:val="006828D2"/>
    <w:rsid w:val="00682DC4"/>
    <w:rsid w:val="00682E46"/>
    <w:rsid w:val="00682EE4"/>
    <w:rsid w:val="0068337E"/>
    <w:rsid w:val="00683B49"/>
    <w:rsid w:val="00683C3D"/>
    <w:rsid w:val="00683D7E"/>
    <w:rsid w:val="00683DEF"/>
    <w:rsid w:val="006841FD"/>
    <w:rsid w:val="00684EFC"/>
    <w:rsid w:val="0068575A"/>
    <w:rsid w:val="006857C8"/>
    <w:rsid w:val="006857CB"/>
    <w:rsid w:val="00685E66"/>
    <w:rsid w:val="00685EDC"/>
    <w:rsid w:val="00685FF1"/>
    <w:rsid w:val="00686023"/>
    <w:rsid w:val="00686898"/>
    <w:rsid w:val="006868C1"/>
    <w:rsid w:val="00686BCE"/>
    <w:rsid w:val="00686F95"/>
    <w:rsid w:val="00686FA0"/>
    <w:rsid w:val="0069005A"/>
    <w:rsid w:val="0069038D"/>
    <w:rsid w:val="00690583"/>
    <w:rsid w:val="00690B86"/>
    <w:rsid w:val="00690B9E"/>
    <w:rsid w:val="00691483"/>
    <w:rsid w:val="006915D5"/>
    <w:rsid w:val="006916A1"/>
    <w:rsid w:val="00692DBA"/>
    <w:rsid w:val="00693247"/>
    <w:rsid w:val="00693559"/>
    <w:rsid w:val="00693920"/>
    <w:rsid w:val="00693CAA"/>
    <w:rsid w:val="006940B8"/>
    <w:rsid w:val="00694717"/>
    <w:rsid w:val="00694B3C"/>
    <w:rsid w:val="00694C77"/>
    <w:rsid w:val="00695012"/>
    <w:rsid w:val="0069506F"/>
    <w:rsid w:val="0069536F"/>
    <w:rsid w:val="00695648"/>
    <w:rsid w:val="006958DE"/>
    <w:rsid w:val="00695D71"/>
    <w:rsid w:val="00695EBD"/>
    <w:rsid w:val="00696115"/>
    <w:rsid w:val="006967DA"/>
    <w:rsid w:val="00696805"/>
    <w:rsid w:val="006968CD"/>
    <w:rsid w:val="00697405"/>
    <w:rsid w:val="00697906"/>
    <w:rsid w:val="00697983"/>
    <w:rsid w:val="00697D67"/>
    <w:rsid w:val="00697EA2"/>
    <w:rsid w:val="006A031C"/>
    <w:rsid w:val="006A03DF"/>
    <w:rsid w:val="006A0FBF"/>
    <w:rsid w:val="006A2538"/>
    <w:rsid w:val="006A2628"/>
    <w:rsid w:val="006A2893"/>
    <w:rsid w:val="006A2A9A"/>
    <w:rsid w:val="006A2E15"/>
    <w:rsid w:val="006A2E44"/>
    <w:rsid w:val="006A30E9"/>
    <w:rsid w:val="006A33C9"/>
    <w:rsid w:val="006A3794"/>
    <w:rsid w:val="006A3943"/>
    <w:rsid w:val="006A39C0"/>
    <w:rsid w:val="006A39CC"/>
    <w:rsid w:val="006A3BF4"/>
    <w:rsid w:val="006A3F02"/>
    <w:rsid w:val="006A4083"/>
    <w:rsid w:val="006A441A"/>
    <w:rsid w:val="006A4525"/>
    <w:rsid w:val="006A4546"/>
    <w:rsid w:val="006A4F7E"/>
    <w:rsid w:val="006A51FB"/>
    <w:rsid w:val="006A561E"/>
    <w:rsid w:val="006A561F"/>
    <w:rsid w:val="006A5893"/>
    <w:rsid w:val="006A5DB5"/>
    <w:rsid w:val="006A6197"/>
    <w:rsid w:val="006A6355"/>
    <w:rsid w:val="006A7092"/>
    <w:rsid w:val="006A73FC"/>
    <w:rsid w:val="006A74D5"/>
    <w:rsid w:val="006A766E"/>
    <w:rsid w:val="006A7B63"/>
    <w:rsid w:val="006A7B70"/>
    <w:rsid w:val="006A7DCD"/>
    <w:rsid w:val="006B00FF"/>
    <w:rsid w:val="006B0584"/>
    <w:rsid w:val="006B07F6"/>
    <w:rsid w:val="006B1324"/>
    <w:rsid w:val="006B236B"/>
    <w:rsid w:val="006B242D"/>
    <w:rsid w:val="006B2CC1"/>
    <w:rsid w:val="006B3213"/>
    <w:rsid w:val="006B32EE"/>
    <w:rsid w:val="006B443C"/>
    <w:rsid w:val="006B4805"/>
    <w:rsid w:val="006B5059"/>
    <w:rsid w:val="006B5103"/>
    <w:rsid w:val="006B54FC"/>
    <w:rsid w:val="006B5C43"/>
    <w:rsid w:val="006B69AF"/>
    <w:rsid w:val="006B726C"/>
    <w:rsid w:val="006B72C0"/>
    <w:rsid w:val="006B793A"/>
    <w:rsid w:val="006B7D2F"/>
    <w:rsid w:val="006B7DE0"/>
    <w:rsid w:val="006B7ECA"/>
    <w:rsid w:val="006C01D3"/>
    <w:rsid w:val="006C03F2"/>
    <w:rsid w:val="006C04B3"/>
    <w:rsid w:val="006C06CA"/>
    <w:rsid w:val="006C1583"/>
    <w:rsid w:val="006C1768"/>
    <w:rsid w:val="006C1A18"/>
    <w:rsid w:val="006C1BA4"/>
    <w:rsid w:val="006C1C70"/>
    <w:rsid w:val="006C2370"/>
    <w:rsid w:val="006C248D"/>
    <w:rsid w:val="006C2D89"/>
    <w:rsid w:val="006C2F1D"/>
    <w:rsid w:val="006C4000"/>
    <w:rsid w:val="006C417A"/>
    <w:rsid w:val="006C4682"/>
    <w:rsid w:val="006C4A93"/>
    <w:rsid w:val="006C4ADE"/>
    <w:rsid w:val="006C5473"/>
    <w:rsid w:val="006C56D3"/>
    <w:rsid w:val="006C5E62"/>
    <w:rsid w:val="006C6128"/>
    <w:rsid w:val="006C62B8"/>
    <w:rsid w:val="006C632B"/>
    <w:rsid w:val="006C6893"/>
    <w:rsid w:val="006C68D4"/>
    <w:rsid w:val="006C6D67"/>
    <w:rsid w:val="006C6FA0"/>
    <w:rsid w:val="006C6FB8"/>
    <w:rsid w:val="006C7192"/>
    <w:rsid w:val="006C7BDD"/>
    <w:rsid w:val="006C7D5C"/>
    <w:rsid w:val="006C7F1F"/>
    <w:rsid w:val="006D0B79"/>
    <w:rsid w:val="006D0D2D"/>
    <w:rsid w:val="006D13FF"/>
    <w:rsid w:val="006D1572"/>
    <w:rsid w:val="006D177C"/>
    <w:rsid w:val="006D20F2"/>
    <w:rsid w:val="006D236D"/>
    <w:rsid w:val="006D2530"/>
    <w:rsid w:val="006D2696"/>
    <w:rsid w:val="006D2BD1"/>
    <w:rsid w:val="006D352A"/>
    <w:rsid w:val="006D41EA"/>
    <w:rsid w:val="006D43F8"/>
    <w:rsid w:val="006D4B13"/>
    <w:rsid w:val="006D5339"/>
    <w:rsid w:val="006D5A5D"/>
    <w:rsid w:val="006D5C64"/>
    <w:rsid w:val="006D5CE4"/>
    <w:rsid w:val="006D6A0E"/>
    <w:rsid w:val="006D6D45"/>
    <w:rsid w:val="006D73FC"/>
    <w:rsid w:val="006D7470"/>
    <w:rsid w:val="006D7E8C"/>
    <w:rsid w:val="006D7F60"/>
    <w:rsid w:val="006E049C"/>
    <w:rsid w:val="006E0976"/>
    <w:rsid w:val="006E09EF"/>
    <w:rsid w:val="006E0BBE"/>
    <w:rsid w:val="006E1339"/>
    <w:rsid w:val="006E156F"/>
    <w:rsid w:val="006E1B15"/>
    <w:rsid w:val="006E1B9C"/>
    <w:rsid w:val="006E1D09"/>
    <w:rsid w:val="006E2266"/>
    <w:rsid w:val="006E2739"/>
    <w:rsid w:val="006E2A16"/>
    <w:rsid w:val="006E2F2A"/>
    <w:rsid w:val="006E306C"/>
    <w:rsid w:val="006E33CF"/>
    <w:rsid w:val="006E3917"/>
    <w:rsid w:val="006E3C83"/>
    <w:rsid w:val="006E47B4"/>
    <w:rsid w:val="006E4964"/>
    <w:rsid w:val="006E4D93"/>
    <w:rsid w:val="006E54B3"/>
    <w:rsid w:val="006E61AE"/>
    <w:rsid w:val="006E6DCA"/>
    <w:rsid w:val="006E6E02"/>
    <w:rsid w:val="006E78A2"/>
    <w:rsid w:val="006E7B68"/>
    <w:rsid w:val="006E7CDD"/>
    <w:rsid w:val="006F00CA"/>
    <w:rsid w:val="006F022A"/>
    <w:rsid w:val="006F0A81"/>
    <w:rsid w:val="006F14AE"/>
    <w:rsid w:val="006F150B"/>
    <w:rsid w:val="006F18C6"/>
    <w:rsid w:val="006F241A"/>
    <w:rsid w:val="006F3120"/>
    <w:rsid w:val="006F31C9"/>
    <w:rsid w:val="006F33BB"/>
    <w:rsid w:val="006F3938"/>
    <w:rsid w:val="006F3E1E"/>
    <w:rsid w:val="006F3E88"/>
    <w:rsid w:val="006F3F75"/>
    <w:rsid w:val="006F4577"/>
    <w:rsid w:val="006F472A"/>
    <w:rsid w:val="006F4C1A"/>
    <w:rsid w:val="006F557E"/>
    <w:rsid w:val="006F571C"/>
    <w:rsid w:val="006F5B01"/>
    <w:rsid w:val="006F5BEC"/>
    <w:rsid w:val="006F63C5"/>
    <w:rsid w:val="006F6871"/>
    <w:rsid w:val="006F765F"/>
    <w:rsid w:val="00700331"/>
    <w:rsid w:val="007008A4"/>
    <w:rsid w:val="00700A8B"/>
    <w:rsid w:val="00700C4C"/>
    <w:rsid w:val="00700E5E"/>
    <w:rsid w:val="00701670"/>
    <w:rsid w:val="00701C1F"/>
    <w:rsid w:val="007020FD"/>
    <w:rsid w:val="00702183"/>
    <w:rsid w:val="00702390"/>
    <w:rsid w:val="007027CF"/>
    <w:rsid w:val="0070295B"/>
    <w:rsid w:val="00703643"/>
    <w:rsid w:val="0070371A"/>
    <w:rsid w:val="0070399D"/>
    <w:rsid w:val="00703B03"/>
    <w:rsid w:val="00703C31"/>
    <w:rsid w:val="00704149"/>
    <w:rsid w:val="007043CE"/>
    <w:rsid w:val="007048EB"/>
    <w:rsid w:val="00704C2E"/>
    <w:rsid w:val="00704E3E"/>
    <w:rsid w:val="007050AC"/>
    <w:rsid w:val="00705471"/>
    <w:rsid w:val="00705D5D"/>
    <w:rsid w:val="007060EF"/>
    <w:rsid w:val="00706431"/>
    <w:rsid w:val="007068D8"/>
    <w:rsid w:val="00706A4F"/>
    <w:rsid w:val="00707591"/>
    <w:rsid w:val="0070765D"/>
    <w:rsid w:val="0070775E"/>
    <w:rsid w:val="00707823"/>
    <w:rsid w:val="007078F1"/>
    <w:rsid w:val="007101A6"/>
    <w:rsid w:val="007101F1"/>
    <w:rsid w:val="00710406"/>
    <w:rsid w:val="00710F0D"/>
    <w:rsid w:val="00711536"/>
    <w:rsid w:val="00711723"/>
    <w:rsid w:val="00711887"/>
    <w:rsid w:val="00711C36"/>
    <w:rsid w:val="00712120"/>
    <w:rsid w:val="007125C1"/>
    <w:rsid w:val="00712728"/>
    <w:rsid w:val="00712971"/>
    <w:rsid w:val="00712B12"/>
    <w:rsid w:val="00712BD8"/>
    <w:rsid w:val="00712C82"/>
    <w:rsid w:val="00713C63"/>
    <w:rsid w:val="00713E89"/>
    <w:rsid w:val="007146A6"/>
    <w:rsid w:val="00714CDD"/>
    <w:rsid w:val="00714D27"/>
    <w:rsid w:val="00714D7D"/>
    <w:rsid w:val="00715ADE"/>
    <w:rsid w:val="0071662B"/>
    <w:rsid w:val="00716C5D"/>
    <w:rsid w:val="007170DA"/>
    <w:rsid w:val="007173B5"/>
    <w:rsid w:val="007174B6"/>
    <w:rsid w:val="0071755C"/>
    <w:rsid w:val="00717B14"/>
    <w:rsid w:val="0072020F"/>
    <w:rsid w:val="00720498"/>
    <w:rsid w:val="007207B9"/>
    <w:rsid w:val="007209AD"/>
    <w:rsid w:val="0072153B"/>
    <w:rsid w:val="00721588"/>
    <w:rsid w:val="0072178D"/>
    <w:rsid w:val="0072193C"/>
    <w:rsid w:val="00721A15"/>
    <w:rsid w:val="007220FC"/>
    <w:rsid w:val="007225BA"/>
    <w:rsid w:val="0072272F"/>
    <w:rsid w:val="00722D63"/>
    <w:rsid w:val="00722EE0"/>
    <w:rsid w:val="00723354"/>
    <w:rsid w:val="007235CB"/>
    <w:rsid w:val="00723779"/>
    <w:rsid w:val="00723CE5"/>
    <w:rsid w:val="00724165"/>
    <w:rsid w:val="00724C3C"/>
    <w:rsid w:val="00724D49"/>
    <w:rsid w:val="00724ED1"/>
    <w:rsid w:val="00725395"/>
    <w:rsid w:val="00726350"/>
    <w:rsid w:val="007265A7"/>
    <w:rsid w:val="0072692A"/>
    <w:rsid w:val="00726A51"/>
    <w:rsid w:val="00726C94"/>
    <w:rsid w:val="00726CDB"/>
    <w:rsid w:val="00726E0F"/>
    <w:rsid w:val="007301C8"/>
    <w:rsid w:val="00730461"/>
    <w:rsid w:val="00730674"/>
    <w:rsid w:val="00730707"/>
    <w:rsid w:val="00730C29"/>
    <w:rsid w:val="00730CCC"/>
    <w:rsid w:val="0073128B"/>
    <w:rsid w:val="0073175D"/>
    <w:rsid w:val="00732577"/>
    <w:rsid w:val="00732757"/>
    <w:rsid w:val="007327FA"/>
    <w:rsid w:val="00732802"/>
    <w:rsid w:val="007329FC"/>
    <w:rsid w:val="00732EFF"/>
    <w:rsid w:val="00733CD8"/>
    <w:rsid w:val="00733F16"/>
    <w:rsid w:val="00734B2D"/>
    <w:rsid w:val="00734B31"/>
    <w:rsid w:val="00734B37"/>
    <w:rsid w:val="00734E33"/>
    <w:rsid w:val="0073502E"/>
    <w:rsid w:val="007351AF"/>
    <w:rsid w:val="00735A83"/>
    <w:rsid w:val="00735DE3"/>
    <w:rsid w:val="0073604C"/>
    <w:rsid w:val="00736132"/>
    <w:rsid w:val="00736506"/>
    <w:rsid w:val="0073680C"/>
    <w:rsid w:val="00736FCF"/>
    <w:rsid w:val="0073749B"/>
    <w:rsid w:val="007376E5"/>
    <w:rsid w:val="00737A50"/>
    <w:rsid w:val="00737D5C"/>
    <w:rsid w:val="00737F7D"/>
    <w:rsid w:val="007405B4"/>
    <w:rsid w:val="0074086A"/>
    <w:rsid w:val="00740965"/>
    <w:rsid w:val="00741156"/>
    <w:rsid w:val="00741394"/>
    <w:rsid w:val="007415E3"/>
    <w:rsid w:val="00741A48"/>
    <w:rsid w:val="00742053"/>
    <w:rsid w:val="007421DD"/>
    <w:rsid w:val="007427CC"/>
    <w:rsid w:val="00742BBE"/>
    <w:rsid w:val="007439A1"/>
    <w:rsid w:val="00743B11"/>
    <w:rsid w:val="00744651"/>
    <w:rsid w:val="00744662"/>
    <w:rsid w:val="00745302"/>
    <w:rsid w:val="007458ED"/>
    <w:rsid w:val="00745921"/>
    <w:rsid w:val="00745F11"/>
    <w:rsid w:val="00745F56"/>
    <w:rsid w:val="0074612B"/>
    <w:rsid w:val="007465F0"/>
    <w:rsid w:val="00746C1C"/>
    <w:rsid w:val="007472EE"/>
    <w:rsid w:val="00747343"/>
    <w:rsid w:val="007474C3"/>
    <w:rsid w:val="007479D4"/>
    <w:rsid w:val="0075088B"/>
    <w:rsid w:val="00751E60"/>
    <w:rsid w:val="00752467"/>
    <w:rsid w:val="00753D5F"/>
    <w:rsid w:val="00753F6F"/>
    <w:rsid w:val="00754409"/>
    <w:rsid w:val="0075446C"/>
    <w:rsid w:val="007547BB"/>
    <w:rsid w:val="00754819"/>
    <w:rsid w:val="007553F8"/>
    <w:rsid w:val="007556C4"/>
    <w:rsid w:val="007557F0"/>
    <w:rsid w:val="00755B4B"/>
    <w:rsid w:val="00755E87"/>
    <w:rsid w:val="00756A4C"/>
    <w:rsid w:val="00757406"/>
    <w:rsid w:val="00757417"/>
    <w:rsid w:val="00757896"/>
    <w:rsid w:val="00757A3F"/>
    <w:rsid w:val="00757D71"/>
    <w:rsid w:val="00757ED3"/>
    <w:rsid w:val="0076013B"/>
    <w:rsid w:val="0076024A"/>
    <w:rsid w:val="007604C5"/>
    <w:rsid w:val="007605EF"/>
    <w:rsid w:val="007607B5"/>
    <w:rsid w:val="0076088B"/>
    <w:rsid w:val="00761102"/>
    <w:rsid w:val="00761F6C"/>
    <w:rsid w:val="00761FA9"/>
    <w:rsid w:val="00762615"/>
    <w:rsid w:val="0076276D"/>
    <w:rsid w:val="00762CC3"/>
    <w:rsid w:val="00762DF0"/>
    <w:rsid w:val="007632A1"/>
    <w:rsid w:val="0076395A"/>
    <w:rsid w:val="00764097"/>
    <w:rsid w:val="007643BD"/>
    <w:rsid w:val="007649E6"/>
    <w:rsid w:val="00764D6E"/>
    <w:rsid w:val="00764DBA"/>
    <w:rsid w:val="00765959"/>
    <w:rsid w:val="00765974"/>
    <w:rsid w:val="00765D41"/>
    <w:rsid w:val="00765E7E"/>
    <w:rsid w:val="00767233"/>
    <w:rsid w:val="007678EC"/>
    <w:rsid w:val="00767C0B"/>
    <w:rsid w:val="00770207"/>
    <w:rsid w:val="00770C7D"/>
    <w:rsid w:val="007715A1"/>
    <w:rsid w:val="007717E8"/>
    <w:rsid w:val="007724D6"/>
    <w:rsid w:val="007726CD"/>
    <w:rsid w:val="00772B81"/>
    <w:rsid w:val="00772D45"/>
    <w:rsid w:val="0077330A"/>
    <w:rsid w:val="00773592"/>
    <w:rsid w:val="007735C9"/>
    <w:rsid w:val="00773AA0"/>
    <w:rsid w:val="00773DA0"/>
    <w:rsid w:val="0077445F"/>
    <w:rsid w:val="007745D0"/>
    <w:rsid w:val="00774E8E"/>
    <w:rsid w:val="00774FDC"/>
    <w:rsid w:val="00775515"/>
    <w:rsid w:val="00775E72"/>
    <w:rsid w:val="00775FF1"/>
    <w:rsid w:val="0077658F"/>
    <w:rsid w:val="0077687A"/>
    <w:rsid w:val="00776B6E"/>
    <w:rsid w:val="00777870"/>
    <w:rsid w:val="007779F7"/>
    <w:rsid w:val="00780357"/>
    <w:rsid w:val="00781DAA"/>
    <w:rsid w:val="007823BB"/>
    <w:rsid w:val="0078326F"/>
    <w:rsid w:val="0078499F"/>
    <w:rsid w:val="00784B0B"/>
    <w:rsid w:val="00784EB4"/>
    <w:rsid w:val="00784F22"/>
    <w:rsid w:val="007851AC"/>
    <w:rsid w:val="007852E4"/>
    <w:rsid w:val="0078552D"/>
    <w:rsid w:val="007859F5"/>
    <w:rsid w:val="00785E15"/>
    <w:rsid w:val="00785EE2"/>
    <w:rsid w:val="007866B7"/>
    <w:rsid w:val="00786866"/>
    <w:rsid w:val="00786970"/>
    <w:rsid w:val="00786CA5"/>
    <w:rsid w:val="007873A6"/>
    <w:rsid w:val="00790BED"/>
    <w:rsid w:val="007917CF"/>
    <w:rsid w:val="00791A62"/>
    <w:rsid w:val="00791B3E"/>
    <w:rsid w:val="00791BFB"/>
    <w:rsid w:val="00791D68"/>
    <w:rsid w:val="007925CA"/>
    <w:rsid w:val="0079291C"/>
    <w:rsid w:val="00792C81"/>
    <w:rsid w:val="00792D3E"/>
    <w:rsid w:val="00792E39"/>
    <w:rsid w:val="00792F1B"/>
    <w:rsid w:val="00792FE3"/>
    <w:rsid w:val="007934E1"/>
    <w:rsid w:val="007936B0"/>
    <w:rsid w:val="00793E6D"/>
    <w:rsid w:val="0079405F"/>
    <w:rsid w:val="00794251"/>
    <w:rsid w:val="0079457A"/>
    <w:rsid w:val="0079466C"/>
    <w:rsid w:val="00795260"/>
    <w:rsid w:val="0079563C"/>
    <w:rsid w:val="00796A7B"/>
    <w:rsid w:val="00796C95"/>
    <w:rsid w:val="00796E6B"/>
    <w:rsid w:val="0079751B"/>
    <w:rsid w:val="00797A7C"/>
    <w:rsid w:val="007A0763"/>
    <w:rsid w:val="007A0D94"/>
    <w:rsid w:val="007A1D95"/>
    <w:rsid w:val="007A2960"/>
    <w:rsid w:val="007A2DF1"/>
    <w:rsid w:val="007A2E8A"/>
    <w:rsid w:val="007A2F54"/>
    <w:rsid w:val="007A31CD"/>
    <w:rsid w:val="007A3231"/>
    <w:rsid w:val="007A3A2C"/>
    <w:rsid w:val="007A3B99"/>
    <w:rsid w:val="007A3BD5"/>
    <w:rsid w:val="007A3D90"/>
    <w:rsid w:val="007A3DBD"/>
    <w:rsid w:val="007A4038"/>
    <w:rsid w:val="007A431E"/>
    <w:rsid w:val="007A4337"/>
    <w:rsid w:val="007A48FD"/>
    <w:rsid w:val="007A4EF6"/>
    <w:rsid w:val="007A511A"/>
    <w:rsid w:val="007A5753"/>
    <w:rsid w:val="007A5D72"/>
    <w:rsid w:val="007A5F4D"/>
    <w:rsid w:val="007A766A"/>
    <w:rsid w:val="007A7A0E"/>
    <w:rsid w:val="007B0149"/>
    <w:rsid w:val="007B054A"/>
    <w:rsid w:val="007B0690"/>
    <w:rsid w:val="007B0B36"/>
    <w:rsid w:val="007B0E1B"/>
    <w:rsid w:val="007B0E4A"/>
    <w:rsid w:val="007B1040"/>
    <w:rsid w:val="007B13AF"/>
    <w:rsid w:val="007B1B28"/>
    <w:rsid w:val="007B27C4"/>
    <w:rsid w:val="007B2A8D"/>
    <w:rsid w:val="007B2AD4"/>
    <w:rsid w:val="007B3144"/>
    <w:rsid w:val="007B382B"/>
    <w:rsid w:val="007B3883"/>
    <w:rsid w:val="007B3972"/>
    <w:rsid w:val="007B3FE3"/>
    <w:rsid w:val="007B40E5"/>
    <w:rsid w:val="007B414F"/>
    <w:rsid w:val="007B43AA"/>
    <w:rsid w:val="007B4459"/>
    <w:rsid w:val="007B5156"/>
    <w:rsid w:val="007B538D"/>
    <w:rsid w:val="007B55D6"/>
    <w:rsid w:val="007B5A0C"/>
    <w:rsid w:val="007B5A63"/>
    <w:rsid w:val="007B5B91"/>
    <w:rsid w:val="007B6115"/>
    <w:rsid w:val="007B6EFE"/>
    <w:rsid w:val="007B73FA"/>
    <w:rsid w:val="007B7569"/>
    <w:rsid w:val="007B75EA"/>
    <w:rsid w:val="007B79B2"/>
    <w:rsid w:val="007B7D69"/>
    <w:rsid w:val="007B7DDC"/>
    <w:rsid w:val="007C0962"/>
    <w:rsid w:val="007C102F"/>
    <w:rsid w:val="007C135D"/>
    <w:rsid w:val="007C1434"/>
    <w:rsid w:val="007C1686"/>
    <w:rsid w:val="007C1800"/>
    <w:rsid w:val="007C1D51"/>
    <w:rsid w:val="007C1D9B"/>
    <w:rsid w:val="007C2019"/>
    <w:rsid w:val="007C232E"/>
    <w:rsid w:val="007C2E01"/>
    <w:rsid w:val="007C2F04"/>
    <w:rsid w:val="007C319A"/>
    <w:rsid w:val="007C320E"/>
    <w:rsid w:val="007C3AE7"/>
    <w:rsid w:val="007C48CE"/>
    <w:rsid w:val="007C4F2E"/>
    <w:rsid w:val="007C51A7"/>
    <w:rsid w:val="007C61D8"/>
    <w:rsid w:val="007C6645"/>
    <w:rsid w:val="007C7199"/>
    <w:rsid w:val="007C749C"/>
    <w:rsid w:val="007C7622"/>
    <w:rsid w:val="007C7672"/>
    <w:rsid w:val="007C77F7"/>
    <w:rsid w:val="007C7F3E"/>
    <w:rsid w:val="007C7F7D"/>
    <w:rsid w:val="007C7F84"/>
    <w:rsid w:val="007D02C6"/>
    <w:rsid w:val="007D09B9"/>
    <w:rsid w:val="007D0D97"/>
    <w:rsid w:val="007D0F53"/>
    <w:rsid w:val="007D1767"/>
    <w:rsid w:val="007D1BEB"/>
    <w:rsid w:val="007D1EE3"/>
    <w:rsid w:val="007D20F9"/>
    <w:rsid w:val="007D2D8D"/>
    <w:rsid w:val="007D2FB8"/>
    <w:rsid w:val="007D317A"/>
    <w:rsid w:val="007D3362"/>
    <w:rsid w:val="007D33AA"/>
    <w:rsid w:val="007D3BA3"/>
    <w:rsid w:val="007D3BB9"/>
    <w:rsid w:val="007D3E66"/>
    <w:rsid w:val="007D404F"/>
    <w:rsid w:val="007D438A"/>
    <w:rsid w:val="007D447D"/>
    <w:rsid w:val="007D4B92"/>
    <w:rsid w:val="007D4FF2"/>
    <w:rsid w:val="007D55BA"/>
    <w:rsid w:val="007D59FD"/>
    <w:rsid w:val="007D739C"/>
    <w:rsid w:val="007D773D"/>
    <w:rsid w:val="007D77B4"/>
    <w:rsid w:val="007D783C"/>
    <w:rsid w:val="007D7ABB"/>
    <w:rsid w:val="007E02C6"/>
    <w:rsid w:val="007E0480"/>
    <w:rsid w:val="007E0C02"/>
    <w:rsid w:val="007E0F02"/>
    <w:rsid w:val="007E0F76"/>
    <w:rsid w:val="007E12B3"/>
    <w:rsid w:val="007E13D8"/>
    <w:rsid w:val="007E1A20"/>
    <w:rsid w:val="007E2846"/>
    <w:rsid w:val="007E290A"/>
    <w:rsid w:val="007E2A5A"/>
    <w:rsid w:val="007E2E5D"/>
    <w:rsid w:val="007E2FD0"/>
    <w:rsid w:val="007E42B0"/>
    <w:rsid w:val="007E444B"/>
    <w:rsid w:val="007E48F6"/>
    <w:rsid w:val="007E4BE4"/>
    <w:rsid w:val="007E4D31"/>
    <w:rsid w:val="007E5A97"/>
    <w:rsid w:val="007E5F3D"/>
    <w:rsid w:val="007E64F7"/>
    <w:rsid w:val="007E6537"/>
    <w:rsid w:val="007E68BC"/>
    <w:rsid w:val="007E692C"/>
    <w:rsid w:val="007E6931"/>
    <w:rsid w:val="007E6FE9"/>
    <w:rsid w:val="007E753B"/>
    <w:rsid w:val="007E7808"/>
    <w:rsid w:val="007E79D9"/>
    <w:rsid w:val="007F033C"/>
    <w:rsid w:val="007F0773"/>
    <w:rsid w:val="007F123A"/>
    <w:rsid w:val="007F1377"/>
    <w:rsid w:val="007F1F07"/>
    <w:rsid w:val="007F2B39"/>
    <w:rsid w:val="007F3CD6"/>
    <w:rsid w:val="007F4335"/>
    <w:rsid w:val="007F47C3"/>
    <w:rsid w:val="007F4AAE"/>
    <w:rsid w:val="007F4F5B"/>
    <w:rsid w:val="007F4F77"/>
    <w:rsid w:val="007F55F5"/>
    <w:rsid w:val="007F5888"/>
    <w:rsid w:val="007F5E0E"/>
    <w:rsid w:val="007F65A2"/>
    <w:rsid w:val="007F6BCE"/>
    <w:rsid w:val="007F6D45"/>
    <w:rsid w:val="007F6E65"/>
    <w:rsid w:val="007F71E5"/>
    <w:rsid w:val="007F78A1"/>
    <w:rsid w:val="007F7D46"/>
    <w:rsid w:val="007F7D85"/>
    <w:rsid w:val="008001D1"/>
    <w:rsid w:val="008009AC"/>
    <w:rsid w:val="008009AF"/>
    <w:rsid w:val="00801472"/>
    <w:rsid w:val="008017FD"/>
    <w:rsid w:val="00801943"/>
    <w:rsid w:val="00801AA9"/>
    <w:rsid w:val="0080274F"/>
    <w:rsid w:val="00802752"/>
    <w:rsid w:val="00802AF1"/>
    <w:rsid w:val="00802DB7"/>
    <w:rsid w:val="00802EBC"/>
    <w:rsid w:val="00803138"/>
    <w:rsid w:val="00803376"/>
    <w:rsid w:val="008037E8"/>
    <w:rsid w:val="008038A8"/>
    <w:rsid w:val="008038D9"/>
    <w:rsid w:val="00803B5A"/>
    <w:rsid w:val="0080427D"/>
    <w:rsid w:val="00804990"/>
    <w:rsid w:val="00804E9D"/>
    <w:rsid w:val="00805324"/>
    <w:rsid w:val="008057DC"/>
    <w:rsid w:val="0080595F"/>
    <w:rsid w:val="00805C1F"/>
    <w:rsid w:val="00805D9E"/>
    <w:rsid w:val="00806077"/>
    <w:rsid w:val="00806992"/>
    <w:rsid w:val="00806DBA"/>
    <w:rsid w:val="00807ED3"/>
    <w:rsid w:val="00810273"/>
    <w:rsid w:val="0081079F"/>
    <w:rsid w:val="008118D9"/>
    <w:rsid w:val="00811BB7"/>
    <w:rsid w:val="00811C94"/>
    <w:rsid w:val="00811EEC"/>
    <w:rsid w:val="008129B7"/>
    <w:rsid w:val="00812BFD"/>
    <w:rsid w:val="008136EE"/>
    <w:rsid w:val="008139D5"/>
    <w:rsid w:val="00813A0B"/>
    <w:rsid w:val="00814523"/>
    <w:rsid w:val="00814D9A"/>
    <w:rsid w:val="00815523"/>
    <w:rsid w:val="00815C10"/>
    <w:rsid w:val="00815E09"/>
    <w:rsid w:val="00816069"/>
    <w:rsid w:val="00816C5A"/>
    <w:rsid w:val="00816D43"/>
    <w:rsid w:val="00817128"/>
    <w:rsid w:val="00817329"/>
    <w:rsid w:val="0081748B"/>
    <w:rsid w:val="008175B0"/>
    <w:rsid w:val="008178CA"/>
    <w:rsid w:val="00817A86"/>
    <w:rsid w:val="00820032"/>
    <w:rsid w:val="008209DC"/>
    <w:rsid w:val="00820D4A"/>
    <w:rsid w:val="008210CD"/>
    <w:rsid w:val="00821216"/>
    <w:rsid w:val="00822A1E"/>
    <w:rsid w:val="00823024"/>
    <w:rsid w:val="00823771"/>
    <w:rsid w:val="008237C2"/>
    <w:rsid w:val="00823C71"/>
    <w:rsid w:val="008240AB"/>
    <w:rsid w:val="008242AB"/>
    <w:rsid w:val="0082480C"/>
    <w:rsid w:val="00824C85"/>
    <w:rsid w:val="00824F16"/>
    <w:rsid w:val="0082515F"/>
    <w:rsid w:val="0082554F"/>
    <w:rsid w:val="00825847"/>
    <w:rsid w:val="008259A5"/>
    <w:rsid w:val="00825D2D"/>
    <w:rsid w:val="00825E47"/>
    <w:rsid w:val="0082695C"/>
    <w:rsid w:val="00826B26"/>
    <w:rsid w:val="008274BB"/>
    <w:rsid w:val="00827B72"/>
    <w:rsid w:val="00827D42"/>
    <w:rsid w:val="008302BC"/>
    <w:rsid w:val="00830A8E"/>
    <w:rsid w:val="00830AC2"/>
    <w:rsid w:val="00830B3F"/>
    <w:rsid w:val="00830C66"/>
    <w:rsid w:val="00830D9B"/>
    <w:rsid w:val="00831789"/>
    <w:rsid w:val="00831836"/>
    <w:rsid w:val="0083227F"/>
    <w:rsid w:val="008322D2"/>
    <w:rsid w:val="008328AC"/>
    <w:rsid w:val="00832952"/>
    <w:rsid w:val="0083350D"/>
    <w:rsid w:val="00833AE1"/>
    <w:rsid w:val="008340AD"/>
    <w:rsid w:val="0083414E"/>
    <w:rsid w:val="0083423A"/>
    <w:rsid w:val="0083478A"/>
    <w:rsid w:val="00834EDC"/>
    <w:rsid w:val="0083550E"/>
    <w:rsid w:val="0083701A"/>
    <w:rsid w:val="00837817"/>
    <w:rsid w:val="008378F1"/>
    <w:rsid w:val="00837A74"/>
    <w:rsid w:val="00837C27"/>
    <w:rsid w:val="00837CD5"/>
    <w:rsid w:val="00837EE9"/>
    <w:rsid w:val="00837F9A"/>
    <w:rsid w:val="00840442"/>
    <w:rsid w:val="008406A1"/>
    <w:rsid w:val="00840A61"/>
    <w:rsid w:val="00840D6A"/>
    <w:rsid w:val="00840DF5"/>
    <w:rsid w:val="00841756"/>
    <w:rsid w:val="00841D1C"/>
    <w:rsid w:val="00842189"/>
    <w:rsid w:val="008425D4"/>
    <w:rsid w:val="00842788"/>
    <w:rsid w:val="00842E20"/>
    <w:rsid w:val="0084323D"/>
    <w:rsid w:val="00843A27"/>
    <w:rsid w:val="0084453B"/>
    <w:rsid w:val="00844DC6"/>
    <w:rsid w:val="00844E7A"/>
    <w:rsid w:val="008455B1"/>
    <w:rsid w:val="008455C0"/>
    <w:rsid w:val="008456BB"/>
    <w:rsid w:val="00845D1A"/>
    <w:rsid w:val="00845F67"/>
    <w:rsid w:val="00846515"/>
    <w:rsid w:val="00846C42"/>
    <w:rsid w:val="00846FE5"/>
    <w:rsid w:val="00847395"/>
    <w:rsid w:val="00847763"/>
    <w:rsid w:val="0084777C"/>
    <w:rsid w:val="00847B1B"/>
    <w:rsid w:val="00850920"/>
    <w:rsid w:val="00850D59"/>
    <w:rsid w:val="008513AC"/>
    <w:rsid w:val="0085169A"/>
    <w:rsid w:val="008517B4"/>
    <w:rsid w:val="00851BD7"/>
    <w:rsid w:val="00852552"/>
    <w:rsid w:val="00852567"/>
    <w:rsid w:val="008528D1"/>
    <w:rsid w:val="00852B92"/>
    <w:rsid w:val="00852CA0"/>
    <w:rsid w:val="00852CD6"/>
    <w:rsid w:val="00853026"/>
    <w:rsid w:val="008536EA"/>
    <w:rsid w:val="008539C0"/>
    <w:rsid w:val="00853A63"/>
    <w:rsid w:val="00854912"/>
    <w:rsid w:val="008557F1"/>
    <w:rsid w:val="008557F2"/>
    <w:rsid w:val="008558C8"/>
    <w:rsid w:val="00856179"/>
    <w:rsid w:val="00856E14"/>
    <w:rsid w:val="00856EA0"/>
    <w:rsid w:val="00857162"/>
    <w:rsid w:val="00857892"/>
    <w:rsid w:val="0086064C"/>
    <w:rsid w:val="008608D5"/>
    <w:rsid w:val="00861208"/>
    <w:rsid w:val="00861649"/>
    <w:rsid w:val="00861780"/>
    <w:rsid w:val="008617D4"/>
    <w:rsid w:val="0086217C"/>
    <w:rsid w:val="008623B9"/>
    <w:rsid w:val="008624B6"/>
    <w:rsid w:val="0086266A"/>
    <w:rsid w:val="00862977"/>
    <w:rsid w:val="00862DEB"/>
    <w:rsid w:val="00862E46"/>
    <w:rsid w:val="008635AA"/>
    <w:rsid w:val="008637CE"/>
    <w:rsid w:val="00863978"/>
    <w:rsid w:val="00863AB0"/>
    <w:rsid w:val="00864218"/>
    <w:rsid w:val="0086441F"/>
    <w:rsid w:val="00864CFC"/>
    <w:rsid w:val="0086506E"/>
    <w:rsid w:val="008650FE"/>
    <w:rsid w:val="00865453"/>
    <w:rsid w:val="0086667F"/>
    <w:rsid w:val="00866790"/>
    <w:rsid w:val="008669CA"/>
    <w:rsid w:val="00866F1D"/>
    <w:rsid w:val="0086728D"/>
    <w:rsid w:val="008672B2"/>
    <w:rsid w:val="00867ABF"/>
    <w:rsid w:val="00867C17"/>
    <w:rsid w:val="00867E76"/>
    <w:rsid w:val="0087014D"/>
    <w:rsid w:val="008701B8"/>
    <w:rsid w:val="00870762"/>
    <w:rsid w:val="0087095A"/>
    <w:rsid w:val="00870978"/>
    <w:rsid w:val="00870FAF"/>
    <w:rsid w:val="00871014"/>
    <w:rsid w:val="0087150F"/>
    <w:rsid w:val="00871AC0"/>
    <w:rsid w:val="00871E36"/>
    <w:rsid w:val="00871FD5"/>
    <w:rsid w:val="0087219E"/>
    <w:rsid w:val="0087254E"/>
    <w:rsid w:val="00872636"/>
    <w:rsid w:val="00873099"/>
    <w:rsid w:val="0087324F"/>
    <w:rsid w:val="00873873"/>
    <w:rsid w:val="00873B98"/>
    <w:rsid w:val="00873DF4"/>
    <w:rsid w:val="00873E13"/>
    <w:rsid w:val="00873E8C"/>
    <w:rsid w:val="008742D9"/>
    <w:rsid w:val="00874488"/>
    <w:rsid w:val="00874E36"/>
    <w:rsid w:val="00874E56"/>
    <w:rsid w:val="00874F4B"/>
    <w:rsid w:val="0087535D"/>
    <w:rsid w:val="0087577A"/>
    <w:rsid w:val="00875FF7"/>
    <w:rsid w:val="00876018"/>
    <w:rsid w:val="008761A9"/>
    <w:rsid w:val="00876AA2"/>
    <w:rsid w:val="008774C5"/>
    <w:rsid w:val="0087792B"/>
    <w:rsid w:val="008804B3"/>
    <w:rsid w:val="00880549"/>
    <w:rsid w:val="0088078C"/>
    <w:rsid w:val="00880801"/>
    <w:rsid w:val="008808FF"/>
    <w:rsid w:val="00880A1B"/>
    <w:rsid w:val="00880CBB"/>
    <w:rsid w:val="00881466"/>
    <w:rsid w:val="0088158B"/>
    <w:rsid w:val="0088165E"/>
    <w:rsid w:val="00881782"/>
    <w:rsid w:val="008818F6"/>
    <w:rsid w:val="00881C2E"/>
    <w:rsid w:val="00881F0B"/>
    <w:rsid w:val="008824AE"/>
    <w:rsid w:val="00882991"/>
    <w:rsid w:val="00882F7A"/>
    <w:rsid w:val="00883202"/>
    <w:rsid w:val="00883886"/>
    <w:rsid w:val="008843AD"/>
    <w:rsid w:val="008845B8"/>
    <w:rsid w:val="00884825"/>
    <w:rsid w:val="0088513E"/>
    <w:rsid w:val="00885854"/>
    <w:rsid w:val="00885A0F"/>
    <w:rsid w:val="00885E73"/>
    <w:rsid w:val="008863DD"/>
    <w:rsid w:val="008866C7"/>
    <w:rsid w:val="00886E29"/>
    <w:rsid w:val="00886F25"/>
    <w:rsid w:val="008875EA"/>
    <w:rsid w:val="00887618"/>
    <w:rsid w:val="008876F8"/>
    <w:rsid w:val="00887AAD"/>
    <w:rsid w:val="00887B16"/>
    <w:rsid w:val="00890056"/>
    <w:rsid w:val="008900FF"/>
    <w:rsid w:val="00890333"/>
    <w:rsid w:val="00891B2B"/>
    <w:rsid w:val="00891EC4"/>
    <w:rsid w:val="00892141"/>
    <w:rsid w:val="0089282D"/>
    <w:rsid w:val="00892909"/>
    <w:rsid w:val="008931F8"/>
    <w:rsid w:val="00893202"/>
    <w:rsid w:val="008935CA"/>
    <w:rsid w:val="0089372F"/>
    <w:rsid w:val="008937DE"/>
    <w:rsid w:val="00894086"/>
    <w:rsid w:val="00894363"/>
    <w:rsid w:val="008945B4"/>
    <w:rsid w:val="00894F25"/>
    <w:rsid w:val="008956DC"/>
    <w:rsid w:val="008957B0"/>
    <w:rsid w:val="00895BBA"/>
    <w:rsid w:val="00895FE9"/>
    <w:rsid w:val="008963D1"/>
    <w:rsid w:val="0089666D"/>
    <w:rsid w:val="0089667B"/>
    <w:rsid w:val="008966EA"/>
    <w:rsid w:val="00896926"/>
    <w:rsid w:val="008969B7"/>
    <w:rsid w:val="00896EAD"/>
    <w:rsid w:val="00896F75"/>
    <w:rsid w:val="00897006"/>
    <w:rsid w:val="00897266"/>
    <w:rsid w:val="008972EC"/>
    <w:rsid w:val="00897873"/>
    <w:rsid w:val="00897E01"/>
    <w:rsid w:val="00897EC0"/>
    <w:rsid w:val="00897FDC"/>
    <w:rsid w:val="008A044C"/>
    <w:rsid w:val="008A1B7B"/>
    <w:rsid w:val="008A1C70"/>
    <w:rsid w:val="008A208A"/>
    <w:rsid w:val="008A2CC2"/>
    <w:rsid w:val="008A3DAB"/>
    <w:rsid w:val="008A55E7"/>
    <w:rsid w:val="008A560C"/>
    <w:rsid w:val="008A5EE5"/>
    <w:rsid w:val="008A62FB"/>
    <w:rsid w:val="008A63EE"/>
    <w:rsid w:val="008A641E"/>
    <w:rsid w:val="008A6468"/>
    <w:rsid w:val="008A7541"/>
    <w:rsid w:val="008B05BB"/>
    <w:rsid w:val="008B0C0C"/>
    <w:rsid w:val="008B0CAA"/>
    <w:rsid w:val="008B16DA"/>
    <w:rsid w:val="008B1A38"/>
    <w:rsid w:val="008B1BB8"/>
    <w:rsid w:val="008B1D7B"/>
    <w:rsid w:val="008B1DAA"/>
    <w:rsid w:val="008B23CC"/>
    <w:rsid w:val="008B26DE"/>
    <w:rsid w:val="008B2A8A"/>
    <w:rsid w:val="008B30DA"/>
    <w:rsid w:val="008B33C8"/>
    <w:rsid w:val="008B3BAB"/>
    <w:rsid w:val="008B3F4D"/>
    <w:rsid w:val="008B49EE"/>
    <w:rsid w:val="008B4FA6"/>
    <w:rsid w:val="008B53E9"/>
    <w:rsid w:val="008B5C8F"/>
    <w:rsid w:val="008B5EF2"/>
    <w:rsid w:val="008B604E"/>
    <w:rsid w:val="008B623E"/>
    <w:rsid w:val="008B63BA"/>
    <w:rsid w:val="008B72EE"/>
    <w:rsid w:val="008B7351"/>
    <w:rsid w:val="008B7584"/>
    <w:rsid w:val="008B78AB"/>
    <w:rsid w:val="008C000F"/>
    <w:rsid w:val="008C06AF"/>
    <w:rsid w:val="008C0A49"/>
    <w:rsid w:val="008C0F33"/>
    <w:rsid w:val="008C0FBC"/>
    <w:rsid w:val="008C1182"/>
    <w:rsid w:val="008C1D4F"/>
    <w:rsid w:val="008C1FA7"/>
    <w:rsid w:val="008C2042"/>
    <w:rsid w:val="008C2F8A"/>
    <w:rsid w:val="008C394D"/>
    <w:rsid w:val="008C3A62"/>
    <w:rsid w:val="008C3BCD"/>
    <w:rsid w:val="008C475C"/>
    <w:rsid w:val="008C4F7B"/>
    <w:rsid w:val="008C51F0"/>
    <w:rsid w:val="008C5B37"/>
    <w:rsid w:val="008C5F1C"/>
    <w:rsid w:val="008C6D10"/>
    <w:rsid w:val="008C6D7E"/>
    <w:rsid w:val="008C72FB"/>
    <w:rsid w:val="008C7A43"/>
    <w:rsid w:val="008C7A6F"/>
    <w:rsid w:val="008C7F93"/>
    <w:rsid w:val="008D023B"/>
    <w:rsid w:val="008D069D"/>
    <w:rsid w:val="008D0B93"/>
    <w:rsid w:val="008D0FC6"/>
    <w:rsid w:val="008D112B"/>
    <w:rsid w:val="008D12B4"/>
    <w:rsid w:val="008D13BD"/>
    <w:rsid w:val="008D1713"/>
    <w:rsid w:val="008D177C"/>
    <w:rsid w:val="008D182A"/>
    <w:rsid w:val="008D1EF8"/>
    <w:rsid w:val="008D1F00"/>
    <w:rsid w:val="008D1F72"/>
    <w:rsid w:val="008D228B"/>
    <w:rsid w:val="008D23F2"/>
    <w:rsid w:val="008D27AD"/>
    <w:rsid w:val="008D2E72"/>
    <w:rsid w:val="008D2F7B"/>
    <w:rsid w:val="008D343B"/>
    <w:rsid w:val="008D3BB1"/>
    <w:rsid w:val="008D4168"/>
    <w:rsid w:val="008D42AE"/>
    <w:rsid w:val="008D4417"/>
    <w:rsid w:val="008D4634"/>
    <w:rsid w:val="008D4AAB"/>
    <w:rsid w:val="008D4D24"/>
    <w:rsid w:val="008D4DCF"/>
    <w:rsid w:val="008D5261"/>
    <w:rsid w:val="008D5422"/>
    <w:rsid w:val="008D5599"/>
    <w:rsid w:val="008D5964"/>
    <w:rsid w:val="008D6048"/>
    <w:rsid w:val="008D6B48"/>
    <w:rsid w:val="008D6EC2"/>
    <w:rsid w:val="008D70C1"/>
    <w:rsid w:val="008D74E0"/>
    <w:rsid w:val="008D78E6"/>
    <w:rsid w:val="008D7CE7"/>
    <w:rsid w:val="008E0647"/>
    <w:rsid w:val="008E0DED"/>
    <w:rsid w:val="008E0FA6"/>
    <w:rsid w:val="008E1483"/>
    <w:rsid w:val="008E26A0"/>
    <w:rsid w:val="008E29CA"/>
    <w:rsid w:val="008E2F09"/>
    <w:rsid w:val="008E3029"/>
    <w:rsid w:val="008E3330"/>
    <w:rsid w:val="008E3524"/>
    <w:rsid w:val="008E37B2"/>
    <w:rsid w:val="008E3AFF"/>
    <w:rsid w:val="008E3DE9"/>
    <w:rsid w:val="008E4B7C"/>
    <w:rsid w:val="008E4F92"/>
    <w:rsid w:val="008E5480"/>
    <w:rsid w:val="008E5777"/>
    <w:rsid w:val="008E58FC"/>
    <w:rsid w:val="008E5B6F"/>
    <w:rsid w:val="008E6198"/>
    <w:rsid w:val="008E656C"/>
    <w:rsid w:val="008E658C"/>
    <w:rsid w:val="008E684A"/>
    <w:rsid w:val="008E6882"/>
    <w:rsid w:val="008E6E79"/>
    <w:rsid w:val="008E7E88"/>
    <w:rsid w:val="008E7EF4"/>
    <w:rsid w:val="008E7FC3"/>
    <w:rsid w:val="008F0CEE"/>
    <w:rsid w:val="008F0DC6"/>
    <w:rsid w:val="008F0EC1"/>
    <w:rsid w:val="008F1039"/>
    <w:rsid w:val="008F1083"/>
    <w:rsid w:val="008F1261"/>
    <w:rsid w:val="008F2187"/>
    <w:rsid w:val="008F2220"/>
    <w:rsid w:val="008F2488"/>
    <w:rsid w:val="008F2959"/>
    <w:rsid w:val="008F2B7E"/>
    <w:rsid w:val="008F35C8"/>
    <w:rsid w:val="008F41BF"/>
    <w:rsid w:val="008F4E3C"/>
    <w:rsid w:val="008F54B7"/>
    <w:rsid w:val="008F625F"/>
    <w:rsid w:val="008F6333"/>
    <w:rsid w:val="008F6684"/>
    <w:rsid w:val="008F6C02"/>
    <w:rsid w:val="008F72CE"/>
    <w:rsid w:val="008F7455"/>
    <w:rsid w:val="008F7626"/>
    <w:rsid w:val="008F7B92"/>
    <w:rsid w:val="00900580"/>
    <w:rsid w:val="009007EC"/>
    <w:rsid w:val="00900EEF"/>
    <w:rsid w:val="0090108C"/>
    <w:rsid w:val="009012CB"/>
    <w:rsid w:val="00901728"/>
    <w:rsid w:val="00901828"/>
    <w:rsid w:val="0090188F"/>
    <w:rsid w:val="00901A78"/>
    <w:rsid w:val="00901B0D"/>
    <w:rsid w:val="00901B8D"/>
    <w:rsid w:val="00902281"/>
    <w:rsid w:val="00902395"/>
    <w:rsid w:val="009024B3"/>
    <w:rsid w:val="0090280A"/>
    <w:rsid w:val="00902CF7"/>
    <w:rsid w:val="00902D9C"/>
    <w:rsid w:val="00902F15"/>
    <w:rsid w:val="00903D14"/>
    <w:rsid w:val="00903D43"/>
    <w:rsid w:val="009042C7"/>
    <w:rsid w:val="0090452F"/>
    <w:rsid w:val="009047CB"/>
    <w:rsid w:val="00904C84"/>
    <w:rsid w:val="00905D6A"/>
    <w:rsid w:val="009061F0"/>
    <w:rsid w:val="009069FA"/>
    <w:rsid w:val="00906EAA"/>
    <w:rsid w:val="00906F20"/>
    <w:rsid w:val="009070D2"/>
    <w:rsid w:val="00907362"/>
    <w:rsid w:val="0090772A"/>
    <w:rsid w:val="009078E9"/>
    <w:rsid w:val="00907EF6"/>
    <w:rsid w:val="009106C0"/>
    <w:rsid w:val="00910CF2"/>
    <w:rsid w:val="009118C7"/>
    <w:rsid w:val="00911A59"/>
    <w:rsid w:val="00911A5F"/>
    <w:rsid w:val="0091275C"/>
    <w:rsid w:val="00913850"/>
    <w:rsid w:val="0091481B"/>
    <w:rsid w:val="00914A44"/>
    <w:rsid w:val="00915F2A"/>
    <w:rsid w:val="00916174"/>
    <w:rsid w:val="009168F6"/>
    <w:rsid w:val="009172DB"/>
    <w:rsid w:val="00917776"/>
    <w:rsid w:val="00917D11"/>
    <w:rsid w:val="00920388"/>
    <w:rsid w:val="0092055D"/>
    <w:rsid w:val="009205FD"/>
    <w:rsid w:val="00920821"/>
    <w:rsid w:val="00921B5D"/>
    <w:rsid w:val="00921C90"/>
    <w:rsid w:val="00922336"/>
    <w:rsid w:val="00922B15"/>
    <w:rsid w:val="00922EB9"/>
    <w:rsid w:val="00924622"/>
    <w:rsid w:val="009249DD"/>
    <w:rsid w:val="00924A5B"/>
    <w:rsid w:val="00924B8F"/>
    <w:rsid w:val="00924BFA"/>
    <w:rsid w:val="00924FF3"/>
    <w:rsid w:val="00925081"/>
    <w:rsid w:val="009257E0"/>
    <w:rsid w:val="00925BF0"/>
    <w:rsid w:val="00926446"/>
    <w:rsid w:val="00926ED0"/>
    <w:rsid w:val="00927280"/>
    <w:rsid w:val="009272D7"/>
    <w:rsid w:val="00927755"/>
    <w:rsid w:val="009277D7"/>
    <w:rsid w:val="009277E7"/>
    <w:rsid w:val="00930384"/>
    <w:rsid w:val="009307F1"/>
    <w:rsid w:val="00931510"/>
    <w:rsid w:val="009316CE"/>
    <w:rsid w:val="00931AEC"/>
    <w:rsid w:val="00931D26"/>
    <w:rsid w:val="00931DB2"/>
    <w:rsid w:val="00931E28"/>
    <w:rsid w:val="0093237B"/>
    <w:rsid w:val="0093239D"/>
    <w:rsid w:val="009324B6"/>
    <w:rsid w:val="0093291B"/>
    <w:rsid w:val="00932CEC"/>
    <w:rsid w:val="00933B49"/>
    <w:rsid w:val="009340BA"/>
    <w:rsid w:val="00934285"/>
    <w:rsid w:val="0093430D"/>
    <w:rsid w:val="009349CE"/>
    <w:rsid w:val="009352EC"/>
    <w:rsid w:val="00935743"/>
    <w:rsid w:val="00935791"/>
    <w:rsid w:val="00936222"/>
    <w:rsid w:val="009362A0"/>
    <w:rsid w:val="00936610"/>
    <w:rsid w:val="00936D11"/>
    <w:rsid w:val="00936D55"/>
    <w:rsid w:val="00937246"/>
    <w:rsid w:val="009372D6"/>
    <w:rsid w:val="00937302"/>
    <w:rsid w:val="009375F7"/>
    <w:rsid w:val="00937809"/>
    <w:rsid w:val="00937A97"/>
    <w:rsid w:val="00937EE5"/>
    <w:rsid w:val="0094054E"/>
    <w:rsid w:val="00940845"/>
    <w:rsid w:val="0094084B"/>
    <w:rsid w:val="00940F2B"/>
    <w:rsid w:val="00942392"/>
    <w:rsid w:val="00942587"/>
    <w:rsid w:val="009425A8"/>
    <w:rsid w:val="009425E7"/>
    <w:rsid w:val="00942781"/>
    <w:rsid w:val="00942C12"/>
    <w:rsid w:val="00943070"/>
    <w:rsid w:val="009432D6"/>
    <w:rsid w:val="009435C1"/>
    <w:rsid w:val="00943656"/>
    <w:rsid w:val="00943A96"/>
    <w:rsid w:val="00943D30"/>
    <w:rsid w:val="00944407"/>
    <w:rsid w:val="009444EA"/>
    <w:rsid w:val="00944768"/>
    <w:rsid w:val="00944F39"/>
    <w:rsid w:val="009454D5"/>
    <w:rsid w:val="0094554B"/>
    <w:rsid w:val="00945701"/>
    <w:rsid w:val="00945CC7"/>
    <w:rsid w:val="00946212"/>
    <w:rsid w:val="0094674D"/>
    <w:rsid w:val="00946B63"/>
    <w:rsid w:val="00946FD6"/>
    <w:rsid w:val="0094719D"/>
    <w:rsid w:val="009473B6"/>
    <w:rsid w:val="00947995"/>
    <w:rsid w:val="00947B8E"/>
    <w:rsid w:val="00950196"/>
    <w:rsid w:val="0095019D"/>
    <w:rsid w:val="009503BA"/>
    <w:rsid w:val="009505D6"/>
    <w:rsid w:val="00950837"/>
    <w:rsid w:val="00950E1D"/>
    <w:rsid w:val="009514C9"/>
    <w:rsid w:val="00951FB5"/>
    <w:rsid w:val="009521AC"/>
    <w:rsid w:val="009526B0"/>
    <w:rsid w:val="00952734"/>
    <w:rsid w:val="00952C14"/>
    <w:rsid w:val="00952F3D"/>
    <w:rsid w:val="009536D8"/>
    <w:rsid w:val="0095433A"/>
    <w:rsid w:val="00954D26"/>
    <w:rsid w:val="009557FA"/>
    <w:rsid w:val="009557FB"/>
    <w:rsid w:val="00955C72"/>
    <w:rsid w:val="00955D7D"/>
    <w:rsid w:val="00955DF6"/>
    <w:rsid w:val="00956095"/>
    <w:rsid w:val="009567AC"/>
    <w:rsid w:val="00956AB9"/>
    <w:rsid w:val="00956DE8"/>
    <w:rsid w:val="009572A8"/>
    <w:rsid w:val="00957854"/>
    <w:rsid w:val="00960713"/>
    <w:rsid w:val="00960CE9"/>
    <w:rsid w:val="00960E98"/>
    <w:rsid w:val="0096175E"/>
    <w:rsid w:val="0096183E"/>
    <w:rsid w:val="00961EB3"/>
    <w:rsid w:val="00962844"/>
    <w:rsid w:val="0096366A"/>
    <w:rsid w:val="0096376B"/>
    <w:rsid w:val="00963E4E"/>
    <w:rsid w:val="009648BB"/>
    <w:rsid w:val="00964E45"/>
    <w:rsid w:val="00965348"/>
    <w:rsid w:val="0096545B"/>
    <w:rsid w:val="00965D44"/>
    <w:rsid w:val="00965D7B"/>
    <w:rsid w:val="0096645C"/>
    <w:rsid w:val="00966D0D"/>
    <w:rsid w:val="00966D76"/>
    <w:rsid w:val="0096701C"/>
    <w:rsid w:val="009679E5"/>
    <w:rsid w:val="00967A1D"/>
    <w:rsid w:val="009700BA"/>
    <w:rsid w:val="009707BC"/>
    <w:rsid w:val="009708CD"/>
    <w:rsid w:val="00970B77"/>
    <w:rsid w:val="00970F69"/>
    <w:rsid w:val="0097128F"/>
    <w:rsid w:val="00972027"/>
    <w:rsid w:val="009721D2"/>
    <w:rsid w:val="00972763"/>
    <w:rsid w:val="00972BB9"/>
    <w:rsid w:val="00972E9F"/>
    <w:rsid w:val="0097357C"/>
    <w:rsid w:val="00973B13"/>
    <w:rsid w:val="00973D43"/>
    <w:rsid w:val="00974895"/>
    <w:rsid w:val="00974C6D"/>
    <w:rsid w:val="00974DC2"/>
    <w:rsid w:val="00974EBE"/>
    <w:rsid w:val="00974ECE"/>
    <w:rsid w:val="00977691"/>
    <w:rsid w:val="00977E0A"/>
    <w:rsid w:val="009800F4"/>
    <w:rsid w:val="009807EC"/>
    <w:rsid w:val="00980821"/>
    <w:rsid w:val="00980D2C"/>
    <w:rsid w:val="00980FE4"/>
    <w:rsid w:val="00981750"/>
    <w:rsid w:val="00981DD6"/>
    <w:rsid w:val="00982DC2"/>
    <w:rsid w:val="009831ED"/>
    <w:rsid w:val="009836BE"/>
    <w:rsid w:val="00983E7C"/>
    <w:rsid w:val="00984770"/>
    <w:rsid w:val="00984BD4"/>
    <w:rsid w:val="00984E11"/>
    <w:rsid w:val="009850E2"/>
    <w:rsid w:val="009855B5"/>
    <w:rsid w:val="009856EE"/>
    <w:rsid w:val="00985734"/>
    <w:rsid w:val="00985D95"/>
    <w:rsid w:val="0098668E"/>
    <w:rsid w:val="00986A26"/>
    <w:rsid w:val="00987067"/>
    <w:rsid w:val="0098785A"/>
    <w:rsid w:val="0099012A"/>
    <w:rsid w:val="009909D7"/>
    <w:rsid w:val="00991584"/>
    <w:rsid w:val="00991BF1"/>
    <w:rsid w:val="00991CE6"/>
    <w:rsid w:val="0099258F"/>
    <w:rsid w:val="0099262A"/>
    <w:rsid w:val="009928D8"/>
    <w:rsid w:val="00992DDA"/>
    <w:rsid w:val="009932AB"/>
    <w:rsid w:val="00993906"/>
    <w:rsid w:val="00993C65"/>
    <w:rsid w:val="00993F0B"/>
    <w:rsid w:val="0099426E"/>
    <w:rsid w:val="0099429C"/>
    <w:rsid w:val="00995322"/>
    <w:rsid w:val="009956AC"/>
    <w:rsid w:val="00995AD5"/>
    <w:rsid w:val="00996126"/>
    <w:rsid w:val="00996160"/>
    <w:rsid w:val="00997381"/>
    <w:rsid w:val="009A02C6"/>
    <w:rsid w:val="009A1ED0"/>
    <w:rsid w:val="009A223E"/>
    <w:rsid w:val="009A2606"/>
    <w:rsid w:val="009A41DB"/>
    <w:rsid w:val="009A4652"/>
    <w:rsid w:val="009A4774"/>
    <w:rsid w:val="009A48FA"/>
    <w:rsid w:val="009A4DB9"/>
    <w:rsid w:val="009A4E1C"/>
    <w:rsid w:val="009A5224"/>
    <w:rsid w:val="009A581C"/>
    <w:rsid w:val="009A5885"/>
    <w:rsid w:val="009A607D"/>
    <w:rsid w:val="009A6912"/>
    <w:rsid w:val="009A69DF"/>
    <w:rsid w:val="009A7063"/>
    <w:rsid w:val="009A734D"/>
    <w:rsid w:val="009A7732"/>
    <w:rsid w:val="009A7A08"/>
    <w:rsid w:val="009A7B40"/>
    <w:rsid w:val="009A7C14"/>
    <w:rsid w:val="009B01B0"/>
    <w:rsid w:val="009B0944"/>
    <w:rsid w:val="009B0C61"/>
    <w:rsid w:val="009B1197"/>
    <w:rsid w:val="009B122D"/>
    <w:rsid w:val="009B1DFF"/>
    <w:rsid w:val="009B277B"/>
    <w:rsid w:val="009B2CC5"/>
    <w:rsid w:val="009B2D93"/>
    <w:rsid w:val="009B2EA8"/>
    <w:rsid w:val="009B3084"/>
    <w:rsid w:val="009B30A6"/>
    <w:rsid w:val="009B330B"/>
    <w:rsid w:val="009B34A6"/>
    <w:rsid w:val="009B387B"/>
    <w:rsid w:val="009B3C10"/>
    <w:rsid w:val="009B3EC8"/>
    <w:rsid w:val="009B49DC"/>
    <w:rsid w:val="009B502E"/>
    <w:rsid w:val="009B56A5"/>
    <w:rsid w:val="009B5BBD"/>
    <w:rsid w:val="009B600C"/>
    <w:rsid w:val="009B6145"/>
    <w:rsid w:val="009B6327"/>
    <w:rsid w:val="009B634F"/>
    <w:rsid w:val="009B6481"/>
    <w:rsid w:val="009B763A"/>
    <w:rsid w:val="009B7677"/>
    <w:rsid w:val="009B78C2"/>
    <w:rsid w:val="009B78F4"/>
    <w:rsid w:val="009B79CA"/>
    <w:rsid w:val="009B7C9A"/>
    <w:rsid w:val="009B7D28"/>
    <w:rsid w:val="009B7EED"/>
    <w:rsid w:val="009C0059"/>
    <w:rsid w:val="009C02C6"/>
    <w:rsid w:val="009C08A7"/>
    <w:rsid w:val="009C08DE"/>
    <w:rsid w:val="009C0BBA"/>
    <w:rsid w:val="009C0E4C"/>
    <w:rsid w:val="009C114F"/>
    <w:rsid w:val="009C2A72"/>
    <w:rsid w:val="009C2BD0"/>
    <w:rsid w:val="009C2F05"/>
    <w:rsid w:val="009C330C"/>
    <w:rsid w:val="009C3436"/>
    <w:rsid w:val="009C34BC"/>
    <w:rsid w:val="009C438D"/>
    <w:rsid w:val="009C4A66"/>
    <w:rsid w:val="009C5376"/>
    <w:rsid w:val="009C6038"/>
    <w:rsid w:val="009C6568"/>
    <w:rsid w:val="009C6661"/>
    <w:rsid w:val="009C6742"/>
    <w:rsid w:val="009C68C5"/>
    <w:rsid w:val="009C7027"/>
    <w:rsid w:val="009C72F3"/>
    <w:rsid w:val="009C767C"/>
    <w:rsid w:val="009C76EE"/>
    <w:rsid w:val="009C7883"/>
    <w:rsid w:val="009C7C8E"/>
    <w:rsid w:val="009D01D3"/>
    <w:rsid w:val="009D04AE"/>
    <w:rsid w:val="009D0A5E"/>
    <w:rsid w:val="009D0FB4"/>
    <w:rsid w:val="009D136E"/>
    <w:rsid w:val="009D1421"/>
    <w:rsid w:val="009D18BB"/>
    <w:rsid w:val="009D1CA9"/>
    <w:rsid w:val="009D20ED"/>
    <w:rsid w:val="009D2441"/>
    <w:rsid w:val="009D253D"/>
    <w:rsid w:val="009D2548"/>
    <w:rsid w:val="009D259A"/>
    <w:rsid w:val="009D2ED3"/>
    <w:rsid w:val="009D2EDA"/>
    <w:rsid w:val="009D3333"/>
    <w:rsid w:val="009D33A8"/>
    <w:rsid w:val="009D42E2"/>
    <w:rsid w:val="009D463D"/>
    <w:rsid w:val="009D4F97"/>
    <w:rsid w:val="009D562D"/>
    <w:rsid w:val="009D5A7E"/>
    <w:rsid w:val="009D5B73"/>
    <w:rsid w:val="009D5C0B"/>
    <w:rsid w:val="009D5D07"/>
    <w:rsid w:val="009D5F3B"/>
    <w:rsid w:val="009D5FA9"/>
    <w:rsid w:val="009D60E5"/>
    <w:rsid w:val="009D623F"/>
    <w:rsid w:val="009D6303"/>
    <w:rsid w:val="009D65E0"/>
    <w:rsid w:val="009D6C5C"/>
    <w:rsid w:val="009D6E0F"/>
    <w:rsid w:val="009D7438"/>
    <w:rsid w:val="009D7CEE"/>
    <w:rsid w:val="009D7E7B"/>
    <w:rsid w:val="009D7F14"/>
    <w:rsid w:val="009D7F53"/>
    <w:rsid w:val="009E031B"/>
    <w:rsid w:val="009E0757"/>
    <w:rsid w:val="009E0C74"/>
    <w:rsid w:val="009E0D2D"/>
    <w:rsid w:val="009E1344"/>
    <w:rsid w:val="009E1B5B"/>
    <w:rsid w:val="009E1B73"/>
    <w:rsid w:val="009E2F6C"/>
    <w:rsid w:val="009E39D3"/>
    <w:rsid w:val="009E3DE4"/>
    <w:rsid w:val="009E4260"/>
    <w:rsid w:val="009E4ADB"/>
    <w:rsid w:val="009E4E01"/>
    <w:rsid w:val="009E4F8D"/>
    <w:rsid w:val="009E4FCD"/>
    <w:rsid w:val="009E5872"/>
    <w:rsid w:val="009E5B6C"/>
    <w:rsid w:val="009E5C3B"/>
    <w:rsid w:val="009E5C54"/>
    <w:rsid w:val="009E5DD7"/>
    <w:rsid w:val="009E5EC2"/>
    <w:rsid w:val="009E6ED6"/>
    <w:rsid w:val="009E7324"/>
    <w:rsid w:val="009E799E"/>
    <w:rsid w:val="009F0161"/>
    <w:rsid w:val="009F0833"/>
    <w:rsid w:val="009F10BD"/>
    <w:rsid w:val="009F1268"/>
    <w:rsid w:val="009F1C07"/>
    <w:rsid w:val="009F1C68"/>
    <w:rsid w:val="009F1DFE"/>
    <w:rsid w:val="009F23F5"/>
    <w:rsid w:val="009F24B9"/>
    <w:rsid w:val="009F2746"/>
    <w:rsid w:val="009F2AD9"/>
    <w:rsid w:val="009F2C0C"/>
    <w:rsid w:val="009F2C85"/>
    <w:rsid w:val="009F3704"/>
    <w:rsid w:val="009F3917"/>
    <w:rsid w:val="009F3C0B"/>
    <w:rsid w:val="009F3D45"/>
    <w:rsid w:val="009F3EBA"/>
    <w:rsid w:val="009F413A"/>
    <w:rsid w:val="009F432A"/>
    <w:rsid w:val="009F45C1"/>
    <w:rsid w:val="009F45D7"/>
    <w:rsid w:val="009F48F3"/>
    <w:rsid w:val="009F4BE1"/>
    <w:rsid w:val="009F4C97"/>
    <w:rsid w:val="009F4DD2"/>
    <w:rsid w:val="009F5440"/>
    <w:rsid w:val="009F556C"/>
    <w:rsid w:val="009F56D3"/>
    <w:rsid w:val="009F5B3C"/>
    <w:rsid w:val="009F5C2F"/>
    <w:rsid w:val="009F688E"/>
    <w:rsid w:val="009F69F1"/>
    <w:rsid w:val="009F70C9"/>
    <w:rsid w:val="009F7454"/>
    <w:rsid w:val="009F779B"/>
    <w:rsid w:val="009F7C32"/>
    <w:rsid w:val="00A00768"/>
    <w:rsid w:val="00A0122D"/>
    <w:rsid w:val="00A0134D"/>
    <w:rsid w:val="00A01D65"/>
    <w:rsid w:val="00A0272E"/>
    <w:rsid w:val="00A02932"/>
    <w:rsid w:val="00A02EB1"/>
    <w:rsid w:val="00A02FF1"/>
    <w:rsid w:val="00A03036"/>
    <w:rsid w:val="00A03126"/>
    <w:rsid w:val="00A037E8"/>
    <w:rsid w:val="00A03BA7"/>
    <w:rsid w:val="00A043B4"/>
    <w:rsid w:val="00A04B9B"/>
    <w:rsid w:val="00A04DF0"/>
    <w:rsid w:val="00A052F9"/>
    <w:rsid w:val="00A05B95"/>
    <w:rsid w:val="00A06654"/>
    <w:rsid w:val="00A06C58"/>
    <w:rsid w:val="00A06D8A"/>
    <w:rsid w:val="00A07600"/>
    <w:rsid w:val="00A10F58"/>
    <w:rsid w:val="00A1107A"/>
    <w:rsid w:val="00A11229"/>
    <w:rsid w:val="00A117CC"/>
    <w:rsid w:val="00A11FE6"/>
    <w:rsid w:val="00A121EC"/>
    <w:rsid w:val="00A12670"/>
    <w:rsid w:val="00A12B22"/>
    <w:rsid w:val="00A132CB"/>
    <w:rsid w:val="00A13397"/>
    <w:rsid w:val="00A1341C"/>
    <w:rsid w:val="00A13E3B"/>
    <w:rsid w:val="00A13FCA"/>
    <w:rsid w:val="00A14250"/>
    <w:rsid w:val="00A142DC"/>
    <w:rsid w:val="00A14C10"/>
    <w:rsid w:val="00A14C56"/>
    <w:rsid w:val="00A14E2C"/>
    <w:rsid w:val="00A15084"/>
    <w:rsid w:val="00A155D7"/>
    <w:rsid w:val="00A15CE1"/>
    <w:rsid w:val="00A16486"/>
    <w:rsid w:val="00A174D5"/>
    <w:rsid w:val="00A175EE"/>
    <w:rsid w:val="00A178AC"/>
    <w:rsid w:val="00A17B87"/>
    <w:rsid w:val="00A200FD"/>
    <w:rsid w:val="00A20DD8"/>
    <w:rsid w:val="00A20E04"/>
    <w:rsid w:val="00A21105"/>
    <w:rsid w:val="00A21594"/>
    <w:rsid w:val="00A215EF"/>
    <w:rsid w:val="00A21EF0"/>
    <w:rsid w:val="00A22780"/>
    <w:rsid w:val="00A22F72"/>
    <w:rsid w:val="00A235F2"/>
    <w:rsid w:val="00A2371B"/>
    <w:rsid w:val="00A23C73"/>
    <w:rsid w:val="00A2405D"/>
    <w:rsid w:val="00A245E2"/>
    <w:rsid w:val="00A24A10"/>
    <w:rsid w:val="00A24AAA"/>
    <w:rsid w:val="00A24D60"/>
    <w:rsid w:val="00A24D77"/>
    <w:rsid w:val="00A24F24"/>
    <w:rsid w:val="00A24FD6"/>
    <w:rsid w:val="00A2556B"/>
    <w:rsid w:val="00A25CA9"/>
    <w:rsid w:val="00A2632A"/>
    <w:rsid w:val="00A2659B"/>
    <w:rsid w:val="00A265B5"/>
    <w:rsid w:val="00A27312"/>
    <w:rsid w:val="00A273B0"/>
    <w:rsid w:val="00A275F6"/>
    <w:rsid w:val="00A27693"/>
    <w:rsid w:val="00A276AE"/>
    <w:rsid w:val="00A27D95"/>
    <w:rsid w:val="00A27F49"/>
    <w:rsid w:val="00A301DA"/>
    <w:rsid w:val="00A3075F"/>
    <w:rsid w:val="00A30F16"/>
    <w:rsid w:val="00A31450"/>
    <w:rsid w:val="00A31570"/>
    <w:rsid w:val="00A31812"/>
    <w:rsid w:val="00A318CC"/>
    <w:rsid w:val="00A320E7"/>
    <w:rsid w:val="00A32536"/>
    <w:rsid w:val="00A32710"/>
    <w:rsid w:val="00A32862"/>
    <w:rsid w:val="00A32EAE"/>
    <w:rsid w:val="00A3309F"/>
    <w:rsid w:val="00A3355F"/>
    <w:rsid w:val="00A33818"/>
    <w:rsid w:val="00A33DF8"/>
    <w:rsid w:val="00A34848"/>
    <w:rsid w:val="00A34C77"/>
    <w:rsid w:val="00A34DBF"/>
    <w:rsid w:val="00A352D6"/>
    <w:rsid w:val="00A3590E"/>
    <w:rsid w:val="00A3636E"/>
    <w:rsid w:val="00A366C8"/>
    <w:rsid w:val="00A369BE"/>
    <w:rsid w:val="00A36BBF"/>
    <w:rsid w:val="00A3722E"/>
    <w:rsid w:val="00A37770"/>
    <w:rsid w:val="00A37ACB"/>
    <w:rsid w:val="00A41874"/>
    <w:rsid w:val="00A41DA0"/>
    <w:rsid w:val="00A42640"/>
    <w:rsid w:val="00A42976"/>
    <w:rsid w:val="00A42BEA"/>
    <w:rsid w:val="00A42CFF"/>
    <w:rsid w:val="00A4349C"/>
    <w:rsid w:val="00A434FF"/>
    <w:rsid w:val="00A436E1"/>
    <w:rsid w:val="00A438B9"/>
    <w:rsid w:val="00A43976"/>
    <w:rsid w:val="00A43A18"/>
    <w:rsid w:val="00A43BBE"/>
    <w:rsid w:val="00A447AF"/>
    <w:rsid w:val="00A45C04"/>
    <w:rsid w:val="00A45DEA"/>
    <w:rsid w:val="00A45EE1"/>
    <w:rsid w:val="00A46538"/>
    <w:rsid w:val="00A466AD"/>
    <w:rsid w:val="00A46ACA"/>
    <w:rsid w:val="00A46BDA"/>
    <w:rsid w:val="00A472AF"/>
    <w:rsid w:val="00A47364"/>
    <w:rsid w:val="00A477D5"/>
    <w:rsid w:val="00A50462"/>
    <w:rsid w:val="00A50501"/>
    <w:rsid w:val="00A506D8"/>
    <w:rsid w:val="00A5078F"/>
    <w:rsid w:val="00A51605"/>
    <w:rsid w:val="00A5176A"/>
    <w:rsid w:val="00A51C0E"/>
    <w:rsid w:val="00A51C74"/>
    <w:rsid w:val="00A51D27"/>
    <w:rsid w:val="00A51E3F"/>
    <w:rsid w:val="00A520ED"/>
    <w:rsid w:val="00A522C7"/>
    <w:rsid w:val="00A524F1"/>
    <w:rsid w:val="00A52678"/>
    <w:rsid w:val="00A52679"/>
    <w:rsid w:val="00A52913"/>
    <w:rsid w:val="00A52AD3"/>
    <w:rsid w:val="00A52B46"/>
    <w:rsid w:val="00A53835"/>
    <w:rsid w:val="00A538C6"/>
    <w:rsid w:val="00A53918"/>
    <w:rsid w:val="00A54552"/>
    <w:rsid w:val="00A54605"/>
    <w:rsid w:val="00A54D97"/>
    <w:rsid w:val="00A54F92"/>
    <w:rsid w:val="00A55C99"/>
    <w:rsid w:val="00A55F3E"/>
    <w:rsid w:val="00A567C8"/>
    <w:rsid w:val="00A56C6C"/>
    <w:rsid w:val="00A56E7A"/>
    <w:rsid w:val="00A573FE"/>
    <w:rsid w:val="00A575CD"/>
    <w:rsid w:val="00A57A04"/>
    <w:rsid w:val="00A57C42"/>
    <w:rsid w:val="00A6018A"/>
    <w:rsid w:val="00A6097A"/>
    <w:rsid w:val="00A60BB2"/>
    <w:rsid w:val="00A610C5"/>
    <w:rsid w:val="00A615A5"/>
    <w:rsid w:val="00A61A4F"/>
    <w:rsid w:val="00A61CA2"/>
    <w:rsid w:val="00A62640"/>
    <w:rsid w:val="00A6271D"/>
    <w:rsid w:val="00A62D03"/>
    <w:rsid w:val="00A63193"/>
    <w:rsid w:val="00A63851"/>
    <w:rsid w:val="00A640D3"/>
    <w:rsid w:val="00A647F1"/>
    <w:rsid w:val="00A6490A"/>
    <w:rsid w:val="00A64AF1"/>
    <w:rsid w:val="00A64E71"/>
    <w:rsid w:val="00A64FB3"/>
    <w:rsid w:val="00A6538D"/>
    <w:rsid w:val="00A654A6"/>
    <w:rsid w:val="00A65BBF"/>
    <w:rsid w:val="00A65CF4"/>
    <w:rsid w:val="00A65D99"/>
    <w:rsid w:val="00A66ACA"/>
    <w:rsid w:val="00A67395"/>
    <w:rsid w:val="00A678ED"/>
    <w:rsid w:val="00A70D96"/>
    <w:rsid w:val="00A71891"/>
    <w:rsid w:val="00A72035"/>
    <w:rsid w:val="00A72618"/>
    <w:rsid w:val="00A7264E"/>
    <w:rsid w:val="00A726C5"/>
    <w:rsid w:val="00A72A6C"/>
    <w:rsid w:val="00A72BF1"/>
    <w:rsid w:val="00A72C7D"/>
    <w:rsid w:val="00A72FB0"/>
    <w:rsid w:val="00A73472"/>
    <w:rsid w:val="00A7358F"/>
    <w:rsid w:val="00A73786"/>
    <w:rsid w:val="00A73D16"/>
    <w:rsid w:val="00A74453"/>
    <w:rsid w:val="00A747AD"/>
    <w:rsid w:val="00A74949"/>
    <w:rsid w:val="00A749C2"/>
    <w:rsid w:val="00A755E7"/>
    <w:rsid w:val="00A75B1D"/>
    <w:rsid w:val="00A75C53"/>
    <w:rsid w:val="00A75CCC"/>
    <w:rsid w:val="00A76ACE"/>
    <w:rsid w:val="00A76B09"/>
    <w:rsid w:val="00A76BA4"/>
    <w:rsid w:val="00A76C0D"/>
    <w:rsid w:val="00A76E3D"/>
    <w:rsid w:val="00A76EDD"/>
    <w:rsid w:val="00A770FE"/>
    <w:rsid w:val="00A771AB"/>
    <w:rsid w:val="00A772D5"/>
    <w:rsid w:val="00A77740"/>
    <w:rsid w:val="00A7796C"/>
    <w:rsid w:val="00A77EDB"/>
    <w:rsid w:val="00A80BC7"/>
    <w:rsid w:val="00A811F0"/>
    <w:rsid w:val="00A81BDB"/>
    <w:rsid w:val="00A81CBA"/>
    <w:rsid w:val="00A82705"/>
    <w:rsid w:val="00A82EDF"/>
    <w:rsid w:val="00A836B1"/>
    <w:rsid w:val="00A83800"/>
    <w:rsid w:val="00A83827"/>
    <w:rsid w:val="00A83C31"/>
    <w:rsid w:val="00A841D0"/>
    <w:rsid w:val="00A845A7"/>
    <w:rsid w:val="00A8476F"/>
    <w:rsid w:val="00A84E95"/>
    <w:rsid w:val="00A85206"/>
    <w:rsid w:val="00A8599B"/>
    <w:rsid w:val="00A85B4F"/>
    <w:rsid w:val="00A85B85"/>
    <w:rsid w:val="00A85EA8"/>
    <w:rsid w:val="00A86925"/>
    <w:rsid w:val="00A86C21"/>
    <w:rsid w:val="00A86E3B"/>
    <w:rsid w:val="00A90083"/>
    <w:rsid w:val="00A900E0"/>
    <w:rsid w:val="00A90277"/>
    <w:rsid w:val="00A902AD"/>
    <w:rsid w:val="00A902DB"/>
    <w:rsid w:val="00A90A86"/>
    <w:rsid w:val="00A90CCD"/>
    <w:rsid w:val="00A90E5E"/>
    <w:rsid w:val="00A9152C"/>
    <w:rsid w:val="00A91993"/>
    <w:rsid w:val="00A91B59"/>
    <w:rsid w:val="00A92198"/>
    <w:rsid w:val="00A923D2"/>
    <w:rsid w:val="00A92C35"/>
    <w:rsid w:val="00A93340"/>
    <w:rsid w:val="00A93B49"/>
    <w:rsid w:val="00A93C42"/>
    <w:rsid w:val="00A9464C"/>
    <w:rsid w:val="00A95798"/>
    <w:rsid w:val="00A95AB2"/>
    <w:rsid w:val="00A95D34"/>
    <w:rsid w:val="00A96463"/>
    <w:rsid w:val="00A96723"/>
    <w:rsid w:val="00A96C15"/>
    <w:rsid w:val="00A97255"/>
    <w:rsid w:val="00A9740E"/>
    <w:rsid w:val="00A9776D"/>
    <w:rsid w:val="00A97AD7"/>
    <w:rsid w:val="00A97D9C"/>
    <w:rsid w:val="00A97F89"/>
    <w:rsid w:val="00AA050E"/>
    <w:rsid w:val="00AA0A51"/>
    <w:rsid w:val="00AA1159"/>
    <w:rsid w:val="00AA13FD"/>
    <w:rsid w:val="00AA17F1"/>
    <w:rsid w:val="00AA1A22"/>
    <w:rsid w:val="00AA1E1C"/>
    <w:rsid w:val="00AA205A"/>
    <w:rsid w:val="00AA2C71"/>
    <w:rsid w:val="00AA2E36"/>
    <w:rsid w:val="00AA30A0"/>
    <w:rsid w:val="00AA3AF5"/>
    <w:rsid w:val="00AA40CB"/>
    <w:rsid w:val="00AA4259"/>
    <w:rsid w:val="00AA4AA5"/>
    <w:rsid w:val="00AA4AE0"/>
    <w:rsid w:val="00AA4C7B"/>
    <w:rsid w:val="00AA4F34"/>
    <w:rsid w:val="00AA4F37"/>
    <w:rsid w:val="00AA54D4"/>
    <w:rsid w:val="00AA5EC9"/>
    <w:rsid w:val="00AA62E7"/>
    <w:rsid w:val="00AA67EC"/>
    <w:rsid w:val="00AA7125"/>
    <w:rsid w:val="00AA720E"/>
    <w:rsid w:val="00AA7447"/>
    <w:rsid w:val="00AA779A"/>
    <w:rsid w:val="00AA7A14"/>
    <w:rsid w:val="00AB11D9"/>
    <w:rsid w:val="00AB17F3"/>
    <w:rsid w:val="00AB1C43"/>
    <w:rsid w:val="00AB1EE5"/>
    <w:rsid w:val="00AB1EFD"/>
    <w:rsid w:val="00AB2019"/>
    <w:rsid w:val="00AB20D1"/>
    <w:rsid w:val="00AB33C4"/>
    <w:rsid w:val="00AB3C76"/>
    <w:rsid w:val="00AB4625"/>
    <w:rsid w:val="00AB4BF6"/>
    <w:rsid w:val="00AB4D7A"/>
    <w:rsid w:val="00AB500E"/>
    <w:rsid w:val="00AB556B"/>
    <w:rsid w:val="00AB5767"/>
    <w:rsid w:val="00AB5B7E"/>
    <w:rsid w:val="00AB5D2E"/>
    <w:rsid w:val="00AB6550"/>
    <w:rsid w:val="00AB66BD"/>
    <w:rsid w:val="00AB6F55"/>
    <w:rsid w:val="00AB7335"/>
    <w:rsid w:val="00AB7E8A"/>
    <w:rsid w:val="00AC0219"/>
    <w:rsid w:val="00AC07A7"/>
    <w:rsid w:val="00AC0935"/>
    <w:rsid w:val="00AC0EF5"/>
    <w:rsid w:val="00AC14A4"/>
    <w:rsid w:val="00AC1E7F"/>
    <w:rsid w:val="00AC2007"/>
    <w:rsid w:val="00AC20CC"/>
    <w:rsid w:val="00AC237D"/>
    <w:rsid w:val="00AC23DF"/>
    <w:rsid w:val="00AC29F8"/>
    <w:rsid w:val="00AC2A73"/>
    <w:rsid w:val="00AC2BAD"/>
    <w:rsid w:val="00AC3367"/>
    <w:rsid w:val="00AC392D"/>
    <w:rsid w:val="00AC3BC6"/>
    <w:rsid w:val="00AC44CE"/>
    <w:rsid w:val="00AC49CA"/>
    <w:rsid w:val="00AC4BA0"/>
    <w:rsid w:val="00AC51B2"/>
    <w:rsid w:val="00AC5342"/>
    <w:rsid w:val="00AC53B5"/>
    <w:rsid w:val="00AC56EC"/>
    <w:rsid w:val="00AC58BB"/>
    <w:rsid w:val="00AC5C0F"/>
    <w:rsid w:val="00AC5D02"/>
    <w:rsid w:val="00AC662E"/>
    <w:rsid w:val="00AC6A2C"/>
    <w:rsid w:val="00AC6A9C"/>
    <w:rsid w:val="00AC6EDA"/>
    <w:rsid w:val="00AC7035"/>
    <w:rsid w:val="00AC7159"/>
    <w:rsid w:val="00AC72FC"/>
    <w:rsid w:val="00AD0109"/>
    <w:rsid w:val="00AD0879"/>
    <w:rsid w:val="00AD132A"/>
    <w:rsid w:val="00AD1384"/>
    <w:rsid w:val="00AD1BF9"/>
    <w:rsid w:val="00AD1F2D"/>
    <w:rsid w:val="00AD2381"/>
    <w:rsid w:val="00AD24DD"/>
    <w:rsid w:val="00AD2BFF"/>
    <w:rsid w:val="00AD2C98"/>
    <w:rsid w:val="00AD314E"/>
    <w:rsid w:val="00AD31F0"/>
    <w:rsid w:val="00AD364E"/>
    <w:rsid w:val="00AD3860"/>
    <w:rsid w:val="00AD3D33"/>
    <w:rsid w:val="00AD4178"/>
    <w:rsid w:val="00AD4195"/>
    <w:rsid w:val="00AD4457"/>
    <w:rsid w:val="00AD4C5D"/>
    <w:rsid w:val="00AD4FC7"/>
    <w:rsid w:val="00AD5389"/>
    <w:rsid w:val="00AD63FA"/>
    <w:rsid w:val="00AD64C5"/>
    <w:rsid w:val="00AD651D"/>
    <w:rsid w:val="00AD675A"/>
    <w:rsid w:val="00AD70C4"/>
    <w:rsid w:val="00AD7117"/>
    <w:rsid w:val="00AD72F2"/>
    <w:rsid w:val="00AD7518"/>
    <w:rsid w:val="00AD7B41"/>
    <w:rsid w:val="00AE03CD"/>
    <w:rsid w:val="00AE045F"/>
    <w:rsid w:val="00AE05F5"/>
    <w:rsid w:val="00AE0CF7"/>
    <w:rsid w:val="00AE0DA8"/>
    <w:rsid w:val="00AE11F1"/>
    <w:rsid w:val="00AE1481"/>
    <w:rsid w:val="00AE1485"/>
    <w:rsid w:val="00AE1A09"/>
    <w:rsid w:val="00AE320A"/>
    <w:rsid w:val="00AE3402"/>
    <w:rsid w:val="00AE350E"/>
    <w:rsid w:val="00AE3F17"/>
    <w:rsid w:val="00AE45D4"/>
    <w:rsid w:val="00AE51A9"/>
    <w:rsid w:val="00AE5584"/>
    <w:rsid w:val="00AE5973"/>
    <w:rsid w:val="00AE5A13"/>
    <w:rsid w:val="00AE6CC5"/>
    <w:rsid w:val="00AE6E58"/>
    <w:rsid w:val="00AE7144"/>
    <w:rsid w:val="00AE71B7"/>
    <w:rsid w:val="00AE7299"/>
    <w:rsid w:val="00AE7801"/>
    <w:rsid w:val="00AF012D"/>
    <w:rsid w:val="00AF05C3"/>
    <w:rsid w:val="00AF09CB"/>
    <w:rsid w:val="00AF0A49"/>
    <w:rsid w:val="00AF0E79"/>
    <w:rsid w:val="00AF0F36"/>
    <w:rsid w:val="00AF12E2"/>
    <w:rsid w:val="00AF1F8D"/>
    <w:rsid w:val="00AF20F0"/>
    <w:rsid w:val="00AF2D56"/>
    <w:rsid w:val="00AF3161"/>
    <w:rsid w:val="00AF3EF4"/>
    <w:rsid w:val="00AF3F8E"/>
    <w:rsid w:val="00AF4B37"/>
    <w:rsid w:val="00AF5050"/>
    <w:rsid w:val="00AF56D8"/>
    <w:rsid w:val="00AF597C"/>
    <w:rsid w:val="00AF5BFA"/>
    <w:rsid w:val="00AF60F9"/>
    <w:rsid w:val="00AF611E"/>
    <w:rsid w:val="00AF6996"/>
    <w:rsid w:val="00AF69D0"/>
    <w:rsid w:val="00AF6EBB"/>
    <w:rsid w:val="00AF7733"/>
    <w:rsid w:val="00B00257"/>
    <w:rsid w:val="00B00557"/>
    <w:rsid w:val="00B00592"/>
    <w:rsid w:val="00B01389"/>
    <w:rsid w:val="00B01480"/>
    <w:rsid w:val="00B0153A"/>
    <w:rsid w:val="00B016F7"/>
    <w:rsid w:val="00B018FA"/>
    <w:rsid w:val="00B019F8"/>
    <w:rsid w:val="00B01F29"/>
    <w:rsid w:val="00B01FFA"/>
    <w:rsid w:val="00B02A38"/>
    <w:rsid w:val="00B02E9D"/>
    <w:rsid w:val="00B02F72"/>
    <w:rsid w:val="00B03031"/>
    <w:rsid w:val="00B03169"/>
    <w:rsid w:val="00B033DE"/>
    <w:rsid w:val="00B033ED"/>
    <w:rsid w:val="00B03503"/>
    <w:rsid w:val="00B038EB"/>
    <w:rsid w:val="00B041F7"/>
    <w:rsid w:val="00B05844"/>
    <w:rsid w:val="00B05D10"/>
    <w:rsid w:val="00B05D69"/>
    <w:rsid w:val="00B05EF7"/>
    <w:rsid w:val="00B063D7"/>
    <w:rsid w:val="00B066A6"/>
    <w:rsid w:val="00B06A67"/>
    <w:rsid w:val="00B06A8F"/>
    <w:rsid w:val="00B07298"/>
    <w:rsid w:val="00B072DD"/>
    <w:rsid w:val="00B07867"/>
    <w:rsid w:val="00B07962"/>
    <w:rsid w:val="00B07D32"/>
    <w:rsid w:val="00B1004C"/>
    <w:rsid w:val="00B1052E"/>
    <w:rsid w:val="00B1056D"/>
    <w:rsid w:val="00B10D26"/>
    <w:rsid w:val="00B11598"/>
    <w:rsid w:val="00B11AA6"/>
    <w:rsid w:val="00B11ECE"/>
    <w:rsid w:val="00B11F2A"/>
    <w:rsid w:val="00B1260A"/>
    <w:rsid w:val="00B128AD"/>
    <w:rsid w:val="00B1291C"/>
    <w:rsid w:val="00B12C68"/>
    <w:rsid w:val="00B13113"/>
    <w:rsid w:val="00B13BC7"/>
    <w:rsid w:val="00B13C56"/>
    <w:rsid w:val="00B141A3"/>
    <w:rsid w:val="00B141ED"/>
    <w:rsid w:val="00B14406"/>
    <w:rsid w:val="00B1467B"/>
    <w:rsid w:val="00B14698"/>
    <w:rsid w:val="00B1474C"/>
    <w:rsid w:val="00B14808"/>
    <w:rsid w:val="00B14AE0"/>
    <w:rsid w:val="00B14C16"/>
    <w:rsid w:val="00B14CE4"/>
    <w:rsid w:val="00B150EE"/>
    <w:rsid w:val="00B15624"/>
    <w:rsid w:val="00B15ADB"/>
    <w:rsid w:val="00B15B54"/>
    <w:rsid w:val="00B15B68"/>
    <w:rsid w:val="00B16149"/>
    <w:rsid w:val="00B16402"/>
    <w:rsid w:val="00B16412"/>
    <w:rsid w:val="00B16943"/>
    <w:rsid w:val="00B16E16"/>
    <w:rsid w:val="00B1744F"/>
    <w:rsid w:val="00B1759E"/>
    <w:rsid w:val="00B17F27"/>
    <w:rsid w:val="00B20352"/>
    <w:rsid w:val="00B20AF5"/>
    <w:rsid w:val="00B20D8A"/>
    <w:rsid w:val="00B21191"/>
    <w:rsid w:val="00B21281"/>
    <w:rsid w:val="00B21498"/>
    <w:rsid w:val="00B215AA"/>
    <w:rsid w:val="00B21D06"/>
    <w:rsid w:val="00B21D5F"/>
    <w:rsid w:val="00B21E93"/>
    <w:rsid w:val="00B21ED9"/>
    <w:rsid w:val="00B22033"/>
    <w:rsid w:val="00B22639"/>
    <w:rsid w:val="00B23292"/>
    <w:rsid w:val="00B23D77"/>
    <w:rsid w:val="00B24301"/>
    <w:rsid w:val="00B24624"/>
    <w:rsid w:val="00B24CDB"/>
    <w:rsid w:val="00B24E21"/>
    <w:rsid w:val="00B25456"/>
    <w:rsid w:val="00B25502"/>
    <w:rsid w:val="00B25711"/>
    <w:rsid w:val="00B259E3"/>
    <w:rsid w:val="00B25BE1"/>
    <w:rsid w:val="00B2623F"/>
    <w:rsid w:val="00B2644D"/>
    <w:rsid w:val="00B264C7"/>
    <w:rsid w:val="00B26DF0"/>
    <w:rsid w:val="00B26F6A"/>
    <w:rsid w:val="00B2706D"/>
    <w:rsid w:val="00B271F1"/>
    <w:rsid w:val="00B274A1"/>
    <w:rsid w:val="00B27645"/>
    <w:rsid w:val="00B314C8"/>
    <w:rsid w:val="00B319F7"/>
    <w:rsid w:val="00B31B3C"/>
    <w:rsid w:val="00B31D4F"/>
    <w:rsid w:val="00B31FB3"/>
    <w:rsid w:val="00B32398"/>
    <w:rsid w:val="00B325CA"/>
    <w:rsid w:val="00B3264D"/>
    <w:rsid w:val="00B3280D"/>
    <w:rsid w:val="00B328F8"/>
    <w:rsid w:val="00B32DD3"/>
    <w:rsid w:val="00B33D54"/>
    <w:rsid w:val="00B33F07"/>
    <w:rsid w:val="00B33F4F"/>
    <w:rsid w:val="00B34030"/>
    <w:rsid w:val="00B341C3"/>
    <w:rsid w:val="00B3424A"/>
    <w:rsid w:val="00B34604"/>
    <w:rsid w:val="00B3616D"/>
    <w:rsid w:val="00B3671A"/>
    <w:rsid w:val="00B36CCD"/>
    <w:rsid w:val="00B373B4"/>
    <w:rsid w:val="00B375A6"/>
    <w:rsid w:val="00B37679"/>
    <w:rsid w:val="00B400CB"/>
    <w:rsid w:val="00B40268"/>
    <w:rsid w:val="00B404C3"/>
    <w:rsid w:val="00B4067A"/>
    <w:rsid w:val="00B406FB"/>
    <w:rsid w:val="00B41384"/>
    <w:rsid w:val="00B42410"/>
    <w:rsid w:val="00B429EF"/>
    <w:rsid w:val="00B43011"/>
    <w:rsid w:val="00B430B7"/>
    <w:rsid w:val="00B4312A"/>
    <w:rsid w:val="00B432BD"/>
    <w:rsid w:val="00B432FF"/>
    <w:rsid w:val="00B43440"/>
    <w:rsid w:val="00B43485"/>
    <w:rsid w:val="00B43C61"/>
    <w:rsid w:val="00B43E27"/>
    <w:rsid w:val="00B43F3B"/>
    <w:rsid w:val="00B44822"/>
    <w:rsid w:val="00B44B15"/>
    <w:rsid w:val="00B45179"/>
    <w:rsid w:val="00B454A0"/>
    <w:rsid w:val="00B4578C"/>
    <w:rsid w:val="00B45F11"/>
    <w:rsid w:val="00B462AD"/>
    <w:rsid w:val="00B46E41"/>
    <w:rsid w:val="00B47197"/>
    <w:rsid w:val="00B475FE"/>
    <w:rsid w:val="00B479BE"/>
    <w:rsid w:val="00B50545"/>
    <w:rsid w:val="00B508EE"/>
    <w:rsid w:val="00B50D73"/>
    <w:rsid w:val="00B50E16"/>
    <w:rsid w:val="00B50F17"/>
    <w:rsid w:val="00B5253D"/>
    <w:rsid w:val="00B52580"/>
    <w:rsid w:val="00B52643"/>
    <w:rsid w:val="00B52AE3"/>
    <w:rsid w:val="00B52CBA"/>
    <w:rsid w:val="00B5320D"/>
    <w:rsid w:val="00B53555"/>
    <w:rsid w:val="00B53B35"/>
    <w:rsid w:val="00B53DA6"/>
    <w:rsid w:val="00B54005"/>
    <w:rsid w:val="00B541AD"/>
    <w:rsid w:val="00B554C0"/>
    <w:rsid w:val="00B55678"/>
    <w:rsid w:val="00B55956"/>
    <w:rsid w:val="00B55D44"/>
    <w:rsid w:val="00B55DCF"/>
    <w:rsid w:val="00B55EA2"/>
    <w:rsid w:val="00B56546"/>
    <w:rsid w:val="00B5701F"/>
    <w:rsid w:val="00B572DF"/>
    <w:rsid w:val="00B579A6"/>
    <w:rsid w:val="00B57F41"/>
    <w:rsid w:val="00B605C4"/>
    <w:rsid w:val="00B608A4"/>
    <w:rsid w:val="00B60F01"/>
    <w:rsid w:val="00B6113C"/>
    <w:rsid w:val="00B614A8"/>
    <w:rsid w:val="00B61852"/>
    <w:rsid w:val="00B61905"/>
    <w:rsid w:val="00B61D72"/>
    <w:rsid w:val="00B62018"/>
    <w:rsid w:val="00B628BD"/>
    <w:rsid w:val="00B6294C"/>
    <w:rsid w:val="00B62B4F"/>
    <w:rsid w:val="00B63C66"/>
    <w:rsid w:val="00B64282"/>
    <w:rsid w:val="00B642EB"/>
    <w:rsid w:val="00B643B7"/>
    <w:rsid w:val="00B643D5"/>
    <w:rsid w:val="00B65313"/>
    <w:rsid w:val="00B655DE"/>
    <w:rsid w:val="00B65673"/>
    <w:rsid w:val="00B659DD"/>
    <w:rsid w:val="00B65A80"/>
    <w:rsid w:val="00B673B8"/>
    <w:rsid w:val="00B673DF"/>
    <w:rsid w:val="00B676B4"/>
    <w:rsid w:val="00B67811"/>
    <w:rsid w:val="00B6791E"/>
    <w:rsid w:val="00B67DE7"/>
    <w:rsid w:val="00B70105"/>
    <w:rsid w:val="00B70344"/>
    <w:rsid w:val="00B7049C"/>
    <w:rsid w:val="00B7074C"/>
    <w:rsid w:val="00B70BC8"/>
    <w:rsid w:val="00B70D13"/>
    <w:rsid w:val="00B71411"/>
    <w:rsid w:val="00B7142B"/>
    <w:rsid w:val="00B7186F"/>
    <w:rsid w:val="00B72A2F"/>
    <w:rsid w:val="00B73638"/>
    <w:rsid w:val="00B739AB"/>
    <w:rsid w:val="00B73A5B"/>
    <w:rsid w:val="00B743AE"/>
    <w:rsid w:val="00B7449F"/>
    <w:rsid w:val="00B74E72"/>
    <w:rsid w:val="00B751C2"/>
    <w:rsid w:val="00B75E05"/>
    <w:rsid w:val="00B76270"/>
    <w:rsid w:val="00B762B5"/>
    <w:rsid w:val="00B76E02"/>
    <w:rsid w:val="00B7722B"/>
    <w:rsid w:val="00B77447"/>
    <w:rsid w:val="00B77988"/>
    <w:rsid w:val="00B80522"/>
    <w:rsid w:val="00B80FBB"/>
    <w:rsid w:val="00B81141"/>
    <w:rsid w:val="00B818ED"/>
    <w:rsid w:val="00B81CB9"/>
    <w:rsid w:val="00B823A9"/>
    <w:rsid w:val="00B82BE1"/>
    <w:rsid w:val="00B82C32"/>
    <w:rsid w:val="00B834E8"/>
    <w:rsid w:val="00B8390D"/>
    <w:rsid w:val="00B83A31"/>
    <w:rsid w:val="00B84193"/>
    <w:rsid w:val="00B84964"/>
    <w:rsid w:val="00B84C43"/>
    <w:rsid w:val="00B850C3"/>
    <w:rsid w:val="00B85340"/>
    <w:rsid w:val="00B85CAB"/>
    <w:rsid w:val="00B86194"/>
    <w:rsid w:val="00B861FA"/>
    <w:rsid w:val="00B86604"/>
    <w:rsid w:val="00B86C8F"/>
    <w:rsid w:val="00B873F6"/>
    <w:rsid w:val="00B87514"/>
    <w:rsid w:val="00B875C9"/>
    <w:rsid w:val="00B87B48"/>
    <w:rsid w:val="00B908A3"/>
    <w:rsid w:val="00B908ED"/>
    <w:rsid w:val="00B90913"/>
    <w:rsid w:val="00B90ADF"/>
    <w:rsid w:val="00B91303"/>
    <w:rsid w:val="00B91A3D"/>
    <w:rsid w:val="00B91C24"/>
    <w:rsid w:val="00B923DF"/>
    <w:rsid w:val="00B92539"/>
    <w:rsid w:val="00B92619"/>
    <w:rsid w:val="00B92884"/>
    <w:rsid w:val="00B92F90"/>
    <w:rsid w:val="00B92F9B"/>
    <w:rsid w:val="00B9391C"/>
    <w:rsid w:val="00B9392E"/>
    <w:rsid w:val="00B93CAF"/>
    <w:rsid w:val="00B94149"/>
    <w:rsid w:val="00B94AF4"/>
    <w:rsid w:val="00B94D37"/>
    <w:rsid w:val="00B95573"/>
    <w:rsid w:val="00B955BC"/>
    <w:rsid w:val="00B95E31"/>
    <w:rsid w:val="00B95EB6"/>
    <w:rsid w:val="00B9618B"/>
    <w:rsid w:val="00B96812"/>
    <w:rsid w:val="00B96C47"/>
    <w:rsid w:val="00B96E1C"/>
    <w:rsid w:val="00B9774E"/>
    <w:rsid w:val="00B9781B"/>
    <w:rsid w:val="00B979F6"/>
    <w:rsid w:val="00B97B64"/>
    <w:rsid w:val="00B97C30"/>
    <w:rsid w:val="00BA0137"/>
    <w:rsid w:val="00BA0C76"/>
    <w:rsid w:val="00BA0D7F"/>
    <w:rsid w:val="00BA106C"/>
    <w:rsid w:val="00BA2094"/>
    <w:rsid w:val="00BA2100"/>
    <w:rsid w:val="00BA269C"/>
    <w:rsid w:val="00BA2A26"/>
    <w:rsid w:val="00BA2BD2"/>
    <w:rsid w:val="00BA3061"/>
    <w:rsid w:val="00BA31C5"/>
    <w:rsid w:val="00BA34DF"/>
    <w:rsid w:val="00BA3C81"/>
    <w:rsid w:val="00BA3FC1"/>
    <w:rsid w:val="00BA46A1"/>
    <w:rsid w:val="00BA5279"/>
    <w:rsid w:val="00BA5352"/>
    <w:rsid w:val="00BA5A6E"/>
    <w:rsid w:val="00BA5AF0"/>
    <w:rsid w:val="00BA5C3B"/>
    <w:rsid w:val="00BA5FD6"/>
    <w:rsid w:val="00BA6BC0"/>
    <w:rsid w:val="00BA7CBB"/>
    <w:rsid w:val="00BB037F"/>
    <w:rsid w:val="00BB04DB"/>
    <w:rsid w:val="00BB082E"/>
    <w:rsid w:val="00BB09E6"/>
    <w:rsid w:val="00BB1745"/>
    <w:rsid w:val="00BB1A2D"/>
    <w:rsid w:val="00BB29C7"/>
    <w:rsid w:val="00BB2EF0"/>
    <w:rsid w:val="00BB34AE"/>
    <w:rsid w:val="00BB379D"/>
    <w:rsid w:val="00BB3B66"/>
    <w:rsid w:val="00BB3F6A"/>
    <w:rsid w:val="00BB447F"/>
    <w:rsid w:val="00BB463E"/>
    <w:rsid w:val="00BB4A8C"/>
    <w:rsid w:val="00BB4B35"/>
    <w:rsid w:val="00BB56D3"/>
    <w:rsid w:val="00BB5A3E"/>
    <w:rsid w:val="00BB626F"/>
    <w:rsid w:val="00BB644B"/>
    <w:rsid w:val="00BB6753"/>
    <w:rsid w:val="00BB6B38"/>
    <w:rsid w:val="00BB6D3E"/>
    <w:rsid w:val="00BB6E32"/>
    <w:rsid w:val="00BB7F9B"/>
    <w:rsid w:val="00BC0019"/>
    <w:rsid w:val="00BC00F5"/>
    <w:rsid w:val="00BC015A"/>
    <w:rsid w:val="00BC06FD"/>
    <w:rsid w:val="00BC08E3"/>
    <w:rsid w:val="00BC0ABC"/>
    <w:rsid w:val="00BC0BBC"/>
    <w:rsid w:val="00BC104A"/>
    <w:rsid w:val="00BC1202"/>
    <w:rsid w:val="00BC15BB"/>
    <w:rsid w:val="00BC1904"/>
    <w:rsid w:val="00BC434A"/>
    <w:rsid w:val="00BC4662"/>
    <w:rsid w:val="00BC5144"/>
    <w:rsid w:val="00BC529F"/>
    <w:rsid w:val="00BC5747"/>
    <w:rsid w:val="00BC5B49"/>
    <w:rsid w:val="00BC5C9E"/>
    <w:rsid w:val="00BC5EE7"/>
    <w:rsid w:val="00BC68AC"/>
    <w:rsid w:val="00BC6B94"/>
    <w:rsid w:val="00BC6C9D"/>
    <w:rsid w:val="00BC72B7"/>
    <w:rsid w:val="00BC72F8"/>
    <w:rsid w:val="00BC730E"/>
    <w:rsid w:val="00BC776A"/>
    <w:rsid w:val="00BD0769"/>
    <w:rsid w:val="00BD0AED"/>
    <w:rsid w:val="00BD0CBF"/>
    <w:rsid w:val="00BD0E1F"/>
    <w:rsid w:val="00BD1A19"/>
    <w:rsid w:val="00BD1A4C"/>
    <w:rsid w:val="00BD2169"/>
    <w:rsid w:val="00BD253C"/>
    <w:rsid w:val="00BD2A2F"/>
    <w:rsid w:val="00BD37EB"/>
    <w:rsid w:val="00BD39D3"/>
    <w:rsid w:val="00BD3A5C"/>
    <w:rsid w:val="00BD467A"/>
    <w:rsid w:val="00BD46AF"/>
    <w:rsid w:val="00BD47F5"/>
    <w:rsid w:val="00BD51F2"/>
    <w:rsid w:val="00BD53EE"/>
    <w:rsid w:val="00BD59E6"/>
    <w:rsid w:val="00BD60E4"/>
    <w:rsid w:val="00BD6181"/>
    <w:rsid w:val="00BD633E"/>
    <w:rsid w:val="00BD6811"/>
    <w:rsid w:val="00BD6978"/>
    <w:rsid w:val="00BD6C36"/>
    <w:rsid w:val="00BD6CBB"/>
    <w:rsid w:val="00BD6F24"/>
    <w:rsid w:val="00BD735C"/>
    <w:rsid w:val="00BD7914"/>
    <w:rsid w:val="00BE0039"/>
    <w:rsid w:val="00BE0B81"/>
    <w:rsid w:val="00BE17AB"/>
    <w:rsid w:val="00BE1A06"/>
    <w:rsid w:val="00BE201D"/>
    <w:rsid w:val="00BE2DD0"/>
    <w:rsid w:val="00BE2E85"/>
    <w:rsid w:val="00BE346F"/>
    <w:rsid w:val="00BE34BB"/>
    <w:rsid w:val="00BE38CE"/>
    <w:rsid w:val="00BE3D7C"/>
    <w:rsid w:val="00BE3E2C"/>
    <w:rsid w:val="00BE3E47"/>
    <w:rsid w:val="00BE4D8C"/>
    <w:rsid w:val="00BE572A"/>
    <w:rsid w:val="00BE580A"/>
    <w:rsid w:val="00BE5BC0"/>
    <w:rsid w:val="00BE5DDD"/>
    <w:rsid w:val="00BE6532"/>
    <w:rsid w:val="00BE7648"/>
    <w:rsid w:val="00BE7D2D"/>
    <w:rsid w:val="00BE7DAB"/>
    <w:rsid w:val="00BE7DD5"/>
    <w:rsid w:val="00BE7DDB"/>
    <w:rsid w:val="00BE7F29"/>
    <w:rsid w:val="00BF00E0"/>
    <w:rsid w:val="00BF0231"/>
    <w:rsid w:val="00BF0715"/>
    <w:rsid w:val="00BF07D2"/>
    <w:rsid w:val="00BF0817"/>
    <w:rsid w:val="00BF0964"/>
    <w:rsid w:val="00BF0BCD"/>
    <w:rsid w:val="00BF1433"/>
    <w:rsid w:val="00BF1706"/>
    <w:rsid w:val="00BF196C"/>
    <w:rsid w:val="00BF1DFC"/>
    <w:rsid w:val="00BF21CA"/>
    <w:rsid w:val="00BF21CB"/>
    <w:rsid w:val="00BF29FB"/>
    <w:rsid w:val="00BF2D16"/>
    <w:rsid w:val="00BF32E2"/>
    <w:rsid w:val="00BF3CA2"/>
    <w:rsid w:val="00BF3D94"/>
    <w:rsid w:val="00BF4FDC"/>
    <w:rsid w:val="00BF5A52"/>
    <w:rsid w:val="00BF614F"/>
    <w:rsid w:val="00BF61F3"/>
    <w:rsid w:val="00BF6A0A"/>
    <w:rsid w:val="00BF6A28"/>
    <w:rsid w:val="00BF6B35"/>
    <w:rsid w:val="00BF6F70"/>
    <w:rsid w:val="00BF720C"/>
    <w:rsid w:val="00BF730D"/>
    <w:rsid w:val="00C00328"/>
    <w:rsid w:val="00C0039C"/>
    <w:rsid w:val="00C00754"/>
    <w:rsid w:val="00C00CCF"/>
    <w:rsid w:val="00C01203"/>
    <w:rsid w:val="00C0203B"/>
    <w:rsid w:val="00C02085"/>
    <w:rsid w:val="00C0211D"/>
    <w:rsid w:val="00C02222"/>
    <w:rsid w:val="00C0228B"/>
    <w:rsid w:val="00C02619"/>
    <w:rsid w:val="00C029D4"/>
    <w:rsid w:val="00C02B6C"/>
    <w:rsid w:val="00C0328F"/>
    <w:rsid w:val="00C036B7"/>
    <w:rsid w:val="00C03722"/>
    <w:rsid w:val="00C0373B"/>
    <w:rsid w:val="00C0428B"/>
    <w:rsid w:val="00C044F4"/>
    <w:rsid w:val="00C04B2C"/>
    <w:rsid w:val="00C054DC"/>
    <w:rsid w:val="00C055E5"/>
    <w:rsid w:val="00C059F0"/>
    <w:rsid w:val="00C05B24"/>
    <w:rsid w:val="00C065B6"/>
    <w:rsid w:val="00C06959"/>
    <w:rsid w:val="00C06E0D"/>
    <w:rsid w:val="00C075C5"/>
    <w:rsid w:val="00C077F5"/>
    <w:rsid w:val="00C10BC8"/>
    <w:rsid w:val="00C10CB2"/>
    <w:rsid w:val="00C11298"/>
    <w:rsid w:val="00C11AFC"/>
    <w:rsid w:val="00C11DC0"/>
    <w:rsid w:val="00C11EA8"/>
    <w:rsid w:val="00C1230A"/>
    <w:rsid w:val="00C1255A"/>
    <w:rsid w:val="00C12861"/>
    <w:rsid w:val="00C129CC"/>
    <w:rsid w:val="00C129D8"/>
    <w:rsid w:val="00C12B67"/>
    <w:rsid w:val="00C13245"/>
    <w:rsid w:val="00C13382"/>
    <w:rsid w:val="00C13631"/>
    <w:rsid w:val="00C136B6"/>
    <w:rsid w:val="00C139E9"/>
    <w:rsid w:val="00C1414B"/>
    <w:rsid w:val="00C145CB"/>
    <w:rsid w:val="00C14AA6"/>
    <w:rsid w:val="00C14E61"/>
    <w:rsid w:val="00C1506A"/>
    <w:rsid w:val="00C16649"/>
    <w:rsid w:val="00C16B86"/>
    <w:rsid w:val="00C16BF3"/>
    <w:rsid w:val="00C174A6"/>
    <w:rsid w:val="00C17D2C"/>
    <w:rsid w:val="00C17FE6"/>
    <w:rsid w:val="00C2091A"/>
    <w:rsid w:val="00C20D08"/>
    <w:rsid w:val="00C21A58"/>
    <w:rsid w:val="00C21AC6"/>
    <w:rsid w:val="00C21B0C"/>
    <w:rsid w:val="00C234DD"/>
    <w:rsid w:val="00C23922"/>
    <w:rsid w:val="00C23D1F"/>
    <w:rsid w:val="00C23E52"/>
    <w:rsid w:val="00C24027"/>
    <w:rsid w:val="00C240C8"/>
    <w:rsid w:val="00C24310"/>
    <w:rsid w:val="00C2435E"/>
    <w:rsid w:val="00C24705"/>
    <w:rsid w:val="00C24BDB"/>
    <w:rsid w:val="00C25114"/>
    <w:rsid w:val="00C25433"/>
    <w:rsid w:val="00C25726"/>
    <w:rsid w:val="00C25D0E"/>
    <w:rsid w:val="00C265AA"/>
    <w:rsid w:val="00C2664E"/>
    <w:rsid w:val="00C26CE8"/>
    <w:rsid w:val="00C26E3C"/>
    <w:rsid w:val="00C27121"/>
    <w:rsid w:val="00C27B14"/>
    <w:rsid w:val="00C30259"/>
    <w:rsid w:val="00C307C1"/>
    <w:rsid w:val="00C30C0D"/>
    <w:rsid w:val="00C32CF3"/>
    <w:rsid w:val="00C32FCF"/>
    <w:rsid w:val="00C333A1"/>
    <w:rsid w:val="00C335FE"/>
    <w:rsid w:val="00C33AE4"/>
    <w:rsid w:val="00C33C71"/>
    <w:rsid w:val="00C33D5A"/>
    <w:rsid w:val="00C3415B"/>
    <w:rsid w:val="00C34253"/>
    <w:rsid w:val="00C344B9"/>
    <w:rsid w:val="00C347FB"/>
    <w:rsid w:val="00C348A2"/>
    <w:rsid w:val="00C349AB"/>
    <w:rsid w:val="00C34ADF"/>
    <w:rsid w:val="00C34D28"/>
    <w:rsid w:val="00C35771"/>
    <w:rsid w:val="00C35CDB"/>
    <w:rsid w:val="00C3634E"/>
    <w:rsid w:val="00C36B06"/>
    <w:rsid w:val="00C3742D"/>
    <w:rsid w:val="00C37A47"/>
    <w:rsid w:val="00C4010A"/>
    <w:rsid w:val="00C4064E"/>
    <w:rsid w:val="00C409B1"/>
    <w:rsid w:val="00C41409"/>
    <w:rsid w:val="00C4171A"/>
    <w:rsid w:val="00C41CE7"/>
    <w:rsid w:val="00C41E0B"/>
    <w:rsid w:val="00C41F4A"/>
    <w:rsid w:val="00C42213"/>
    <w:rsid w:val="00C4241D"/>
    <w:rsid w:val="00C42AEE"/>
    <w:rsid w:val="00C43880"/>
    <w:rsid w:val="00C44164"/>
    <w:rsid w:val="00C4491C"/>
    <w:rsid w:val="00C45054"/>
    <w:rsid w:val="00C45664"/>
    <w:rsid w:val="00C45ECB"/>
    <w:rsid w:val="00C4653E"/>
    <w:rsid w:val="00C46665"/>
    <w:rsid w:val="00C467A4"/>
    <w:rsid w:val="00C46A88"/>
    <w:rsid w:val="00C46B29"/>
    <w:rsid w:val="00C46E29"/>
    <w:rsid w:val="00C46E6A"/>
    <w:rsid w:val="00C46FC7"/>
    <w:rsid w:val="00C46FCD"/>
    <w:rsid w:val="00C473E3"/>
    <w:rsid w:val="00C47427"/>
    <w:rsid w:val="00C474D1"/>
    <w:rsid w:val="00C47973"/>
    <w:rsid w:val="00C47C34"/>
    <w:rsid w:val="00C47EF8"/>
    <w:rsid w:val="00C50108"/>
    <w:rsid w:val="00C514D5"/>
    <w:rsid w:val="00C51B89"/>
    <w:rsid w:val="00C51CB7"/>
    <w:rsid w:val="00C528EE"/>
    <w:rsid w:val="00C52C3D"/>
    <w:rsid w:val="00C52E74"/>
    <w:rsid w:val="00C536CF"/>
    <w:rsid w:val="00C53846"/>
    <w:rsid w:val="00C53E52"/>
    <w:rsid w:val="00C5490E"/>
    <w:rsid w:val="00C549FC"/>
    <w:rsid w:val="00C54CF4"/>
    <w:rsid w:val="00C552B8"/>
    <w:rsid w:val="00C5577D"/>
    <w:rsid w:val="00C55851"/>
    <w:rsid w:val="00C5585A"/>
    <w:rsid w:val="00C559F4"/>
    <w:rsid w:val="00C55DBC"/>
    <w:rsid w:val="00C55F93"/>
    <w:rsid w:val="00C561B0"/>
    <w:rsid w:val="00C562B0"/>
    <w:rsid w:val="00C57064"/>
    <w:rsid w:val="00C57A10"/>
    <w:rsid w:val="00C60A9F"/>
    <w:rsid w:val="00C61233"/>
    <w:rsid w:val="00C61C11"/>
    <w:rsid w:val="00C61D5D"/>
    <w:rsid w:val="00C61DA6"/>
    <w:rsid w:val="00C6202A"/>
    <w:rsid w:val="00C620BB"/>
    <w:rsid w:val="00C626D1"/>
    <w:rsid w:val="00C626F6"/>
    <w:rsid w:val="00C62A14"/>
    <w:rsid w:val="00C62BBE"/>
    <w:rsid w:val="00C63389"/>
    <w:rsid w:val="00C633A9"/>
    <w:rsid w:val="00C63802"/>
    <w:rsid w:val="00C63C55"/>
    <w:rsid w:val="00C63DD9"/>
    <w:rsid w:val="00C6423C"/>
    <w:rsid w:val="00C645BD"/>
    <w:rsid w:val="00C66035"/>
    <w:rsid w:val="00C66524"/>
    <w:rsid w:val="00C6664F"/>
    <w:rsid w:val="00C66BE8"/>
    <w:rsid w:val="00C66D78"/>
    <w:rsid w:val="00C66DCF"/>
    <w:rsid w:val="00C67517"/>
    <w:rsid w:val="00C67B6F"/>
    <w:rsid w:val="00C67D52"/>
    <w:rsid w:val="00C67DD0"/>
    <w:rsid w:val="00C7032E"/>
    <w:rsid w:val="00C704E9"/>
    <w:rsid w:val="00C70606"/>
    <w:rsid w:val="00C7096E"/>
    <w:rsid w:val="00C70BE4"/>
    <w:rsid w:val="00C711E1"/>
    <w:rsid w:val="00C7175D"/>
    <w:rsid w:val="00C7223A"/>
    <w:rsid w:val="00C724FE"/>
    <w:rsid w:val="00C7289A"/>
    <w:rsid w:val="00C72943"/>
    <w:rsid w:val="00C72DB8"/>
    <w:rsid w:val="00C72E7D"/>
    <w:rsid w:val="00C7349D"/>
    <w:rsid w:val="00C7371C"/>
    <w:rsid w:val="00C73736"/>
    <w:rsid w:val="00C73A1C"/>
    <w:rsid w:val="00C7418D"/>
    <w:rsid w:val="00C74348"/>
    <w:rsid w:val="00C74603"/>
    <w:rsid w:val="00C74C63"/>
    <w:rsid w:val="00C75202"/>
    <w:rsid w:val="00C754E0"/>
    <w:rsid w:val="00C758F8"/>
    <w:rsid w:val="00C75935"/>
    <w:rsid w:val="00C75B7B"/>
    <w:rsid w:val="00C75D2E"/>
    <w:rsid w:val="00C75F3A"/>
    <w:rsid w:val="00C76035"/>
    <w:rsid w:val="00C76432"/>
    <w:rsid w:val="00C76576"/>
    <w:rsid w:val="00C76741"/>
    <w:rsid w:val="00C7678B"/>
    <w:rsid w:val="00C76EB0"/>
    <w:rsid w:val="00C77263"/>
    <w:rsid w:val="00C773FC"/>
    <w:rsid w:val="00C77560"/>
    <w:rsid w:val="00C775E1"/>
    <w:rsid w:val="00C77C5C"/>
    <w:rsid w:val="00C77CFD"/>
    <w:rsid w:val="00C77D55"/>
    <w:rsid w:val="00C80B44"/>
    <w:rsid w:val="00C814D9"/>
    <w:rsid w:val="00C81A0F"/>
    <w:rsid w:val="00C81FE3"/>
    <w:rsid w:val="00C8227B"/>
    <w:rsid w:val="00C82552"/>
    <w:rsid w:val="00C8288C"/>
    <w:rsid w:val="00C83178"/>
    <w:rsid w:val="00C83708"/>
    <w:rsid w:val="00C84131"/>
    <w:rsid w:val="00C846A3"/>
    <w:rsid w:val="00C84CDF"/>
    <w:rsid w:val="00C858E9"/>
    <w:rsid w:val="00C858FA"/>
    <w:rsid w:val="00C85952"/>
    <w:rsid w:val="00C85E24"/>
    <w:rsid w:val="00C8635A"/>
    <w:rsid w:val="00C86BE6"/>
    <w:rsid w:val="00C86C90"/>
    <w:rsid w:val="00C86E30"/>
    <w:rsid w:val="00C86FF9"/>
    <w:rsid w:val="00C87403"/>
    <w:rsid w:val="00C874A4"/>
    <w:rsid w:val="00C87D00"/>
    <w:rsid w:val="00C90249"/>
    <w:rsid w:val="00C904E8"/>
    <w:rsid w:val="00C9075C"/>
    <w:rsid w:val="00C910F0"/>
    <w:rsid w:val="00C91137"/>
    <w:rsid w:val="00C92D1E"/>
    <w:rsid w:val="00C93108"/>
    <w:rsid w:val="00C932B7"/>
    <w:rsid w:val="00C932EF"/>
    <w:rsid w:val="00C935C5"/>
    <w:rsid w:val="00C936EC"/>
    <w:rsid w:val="00C93F31"/>
    <w:rsid w:val="00C941FF"/>
    <w:rsid w:val="00C94391"/>
    <w:rsid w:val="00C947BA"/>
    <w:rsid w:val="00C954EC"/>
    <w:rsid w:val="00C95E5C"/>
    <w:rsid w:val="00C96388"/>
    <w:rsid w:val="00C9648A"/>
    <w:rsid w:val="00C968D4"/>
    <w:rsid w:val="00C96CE3"/>
    <w:rsid w:val="00C97568"/>
    <w:rsid w:val="00C976AD"/>
    <w:rsid w:val="00C97A7A"/>
    <w:rsid w:val="00C97DBD"/>
    <w:rsid w:val="00CA03F6"/>
    <w:rsid w:val="00CA041D"/>
    <w:rsid w:val="00CA0A19"/>
    <w:rsid w:val="00CA0AF7"/>
    <w:rsid w:val="00CA0DC6"/>
    <w:rsid w:val="00CA0E25"/>
    <w:rsid w:val="00CA11F1"/>
    <w:rsid w:val="00CA1473"/>
    <w:rsid w:val="00CA14FA"/>
    <w:rsid w:val="00CA1548"/>
    <w:rsid w:val="00CA1D0A"/>
    <w:rsid w:val="00CA2912"/>
    <w:rsid w:val="00CA3281"/>
    <w:rsid w:val="00CA334B"/>
    <w:rsid w:val="00CA337B"/>
    <w:rsid w:val="00CA3A1B"/>
    <w:rsid w:val="00CA3D2A"/>
    <w:rsid w:val="00CA441B"/>
    <w:rsid w:val="00CA44E4"/>
    <w:rsid w:val="00CA472D"/>
    <w:rsid w:val="00CA4FCE"/>
    <w:rsid w:val="00CA54B3"/>
    <w:rsid w:val="00CA5746"/>
    <w:rsid w:val="00CA620C"/>
    <w:rsid w:val="00CA6AC5"/>
    <w:rsid w:val="00CA6D9E"/>
    <w:rsid w:val="00CA6E35"/>
    <w:rsid w:val="00CA7831"/>
    <w:rsid w:val="00CA7DB1"/>
    <w:rsid w:val="00CA7E72"/>
    <w:rsid w:val="00CA7FC6"/>
    <w:rsid w:val="00CB0931"/>
    <w:rsid w:val="00CB0F0D"/>
    <w:rsid w:val="00CB0F1B"/>
    <w:rsid w:val="00CB1ECD"/>
    <w:rsid w:val="00CB21E6"/>
    <w:rsid w:val="00CB2674"/>
    <w:rsid w:val="00CB272E"/>
    <w:rsid w:val="00CB2896"/>
    <w:rsid w:val="00CB319B"/>
    <w:rsid w:val="00CB32CE"/>
    <w:rsid w:val="00CB5078"/>
    <w:rsid w:val="00CB5543"/>
    <w:rsid w:val="00CB575F"/>
    <w:rsid w:val="00CB57B6"/>
    <w:rsid w:val="00CB5806"/>
    <w:rsid w:val="00CB583C"/>
    <w:rsid w:val="00CB5CF7"/>
    <w:rsid w:val="00CB5DB7"/>
    <w:rsid w:val="00CB64A1"/>
    <w:rsid w:val="00CB6566"/>
    <w:rsid w:val="00CB6787"/>
    <w:rsid w:val="00CB6BC8"/>
    <w:rsid w:val="00CB6EF8"/>
    <w:rsid w:val="00CB7FFD"/>
    <w:rsid w:val="00CC02FE"/>
    <w:rsid w:val="00CC0BBF"/>
    <w:rsid w:val="00CC0BCF"/>
    <w:rsid w:val="00CC13C8"/>
    <w:rsid w:val="00CC13D6"/>
    <w:rsid w:val="00CC13ED"/>
    <w:rsid w:val="00CC15D9"/>
    <w:rsid w:val="00CC1AB3"/>
    <w:rsid w:val="00CC27F8"/>
    <w:rsid w:val="00CC2C68"/>
    <w:rsid w:val="00CC354E"/>
    <w:rsid w:val="00CC35A7"/>
    <w:rsid w:val="00CC3BB8"/>
    <w:rsid w:val="00CC3D1D"/>
    <w:rsid w:val="00CC419C"/>
    <w:rsid w:val="00CC491F"/>
    <w:rsid w:val="00CC49F8"/>
    <w:rsid w:val="00CC4B0F"/>
    <w:rsid w:val="00CC507C"/>
    <w:rsid w:val="00CC52E2"/>
    <w:rsid w:val="00CC53CA"/>
    <w:rsid w:val="00CC59F5"/>
    <w:rsid w:val="00CC5A3D"/>
    <w:rsid w:val="00CC5D70"/>
    <w:rsid w:val="00CC6B88"/>
    <w:rsid w:val="00CC6DBE"/>
    <w:rsid w:val="00CC7659"/>
    <w:rsid w:val="00CD03DA"/>
    <w:rsid w:val="00CD0C03"/>
    <w:rsid w:val="00CD140D"/>
    <w:rsid w:val="00CD19EA"/>
    <w:rsid w:val="00CD2496"/>
    <w:rsid w:val="00CD2F9D"/>
    <w:rsid w:val="00CD3427"/>
    <w:rsid w:val="00CD3FD6"/>
    <w:rsid w:val="00CD5202"/>
    <w:rsid w:val="00CD524A"/>
    <w:rsid w:val="00CD5406"/>
    <w:rsid w:val="00CD5442"/>
    <w:rsid w:val="00CD54E3"/>
    <w:rsid w:val="00CD57C6"/>
    <w:rsid w:val="00CD5839"/>
    <w:rsid w:val="00CD58D8"/>
    <w:rsid w:val="00CD5934"/>
    <w:rsid w:val="00CD5FE8"/>
    <w:rsid w:val="00CD6A2F"/>
    <w:rsid w:val="00CD7297"/>
    <w:rsid w:val="00CD7888"/>
    <w:rsid w:val="00CE023D"/>
    <w:rsid w:val="00CE0588"/>
    <w:rsid w:val="00CE061B"/>
    <w:rsid w:val="00CE0C34"/>
    <w:rsid w:val="00CE0E76"/>
    <w:rsid w:val="00CE100A"/>
    <w:rsid w:val="00CE1058"/>
    <w:rsid w:val="00CE168F"/>
    <w:rsid w:val="00CE1805"/>
    <w:rsid w:val="00CE24C6"/>
    <w:rsid w:val="00CE2D3D"/>
    <w:rsid w:val="00CE34B0"/>
    <w:rsid w:val="00CE461E"/>
    <w:rsid w:val="00CE4926"/>
    <w:rsid w:val="00CE4961"/>
    <w:rsid w:val="00CE4E8B"/>
    <w:rsid w:val="00CE50F5"/>
    <w:rsid w:val="00CE510C"/>
    <w:rsid w:val="00CE5734"/>
    <w:rsid w:val="00CE58AC"/>
    <w:rsid w:val="00CE64F1"/>
    <w:rsid w:val="00CE7736"/>
    <w:rsid w:val="00CE796E"/>
    <w:rsid w:val="00CE7BE4"/>
    <w:rsid w:val="00CF0B74"/>
    <w:rsid w:val="00CF1309"/>
    <w:rsid w:val="00CF1951"/>
    <w:rsid w:val="00CF1A1C"/>
    <w:rsid w:val="00CF1A90"/>
    <w:rsid w:val="00CF2537"/>
    <w:rsid w:val="00CF2817"/>
    <w:rsid w:val="00CF3079"/>
    <w:rsid w:val="00CF31B0"/>
    <w:rsid w:val="00CF320B"/>
    <w:rsid w:val="00CF3EAB"/>
    <w:rsid w:val="00CF49EE"/>
    <w:rsid w:val="00CF4C94"/>
    <w:rsid w:val="00CF55D9"/>
    <w:rsid w:val="00CF6AAC"/>
    <w:rsid w:val="00CF6B9D"/>
    <w:rsid w:val="00CF6FAE"/>
    <w:rsid w:val="00CF71D1"/>
    <w:rsid w:val="00CF78CE"/>
    <w:rsid w:val="00CF7A83"/>
    <w:rsid w:val="00CF7D1B"/>
    <w:rsid w:val="00CF7DB2"/>
    <w:rsid w:val="00CF7DC0"/>
    <w:rsid w:val="00D003C7"/>
    <w:rsid w:val="00D00AD7"/>
    <w:rsid w:val="00D010EA"/>
    <w:rsid w:val="00D01A87"/>
    <w:rsid w:val="00D01B96"/>
    <w:rsid w:val="00D01FB9"/>
    <w:rsid w:val="00D0250F"/>
    <w:rsid w:val="00D0285F"/>
    <w:rsid w:val="00D02DBA"/>
    <w:rsid w:val="00D032EF"/>
    <w:rsid w:val="00D03C16"/>
    <w:rsid w:val="00D040AE"/>
    <w:rsid w:val="00D04590"/>
    <w:rsid w:val="00D05061"/>
    <w:rsid w:val="00D05266"/>
    <w:rsid w:val="00D055F7"/>
    <w:rsid w:val="00D057B9"/>
    <w:rsid w:val="00D0589C"/>
    <w:rsid w:val="00D05B67"/>
    <w:rsid w:val="00D05E73"/>
    <w:rsid w:val="00D0642A"/>
    <w:rsid w:val="00D066CF"/>
    <w:rsid w:val="00D06D42"/>
    <w:rsid w:val="00D06FC9"/>
    <w:rsid w:val="00D070E7"/>
    <w:rsid w:val="00D074D9"/>
    <w:rsid w:val="00D075D4"/>
    <w:rsid w:val="00D07797"/>
    <w:rsid w:val="00D07849"/>
    <w:rsid w:val="00D07D7E"/>
    <w:rsid w:val="00D10202"/>
    <w:rsid w:val="00D1055A"/>
    <w:rsid w:val="00D1067C"/>
    <w:rsid w:val="00D10732"/>
    <w:rsid w:val="00D10AC5"/>
    <w:rsid w:val="00D10FEC"/>
    <w:rsid w:val="00D11618"/>
    <w:rsid w:val="00D11655"/>
    <w:rsid w:val="00D118C8"/>
    <w:rsid w:val="00D11A94"/>
    <w:rsid w:val="00D12DE0"/>
    <w:rsid w:val="00D12FA9"/>
    <w:rsid w:val="00D13E08"/>
    <w:rsid w:val="00D14064"/>
    <w:rsid w:val="00D1424A"/>
    <w:rsid w:val="00D14978"/>
    <w:rsid w:val="00D1535B"/>
    <w:rsid w:val="00D15A3A"/>
    <w:rsid w:val="00D15F28"/>
    <w:rsid w:val="00D15FB6"/>
    <w:rsid w:val="00D15FE2"/>
    <w:rsid w:val="00D1624E"/>
    <w:rsid w:val="00D16B10"/>
    <w:rsid w:val="00D16EFF"/>
    <w:rsid w:val="00D17168"/>
    <w:rsid w:val="00D17527"/>
    <w:rsid w:val="00D17818"/>
    <w:rsid w:val="00D17CE0"/>
    <w:rsid w:val="00D2004C"/>
    <w:rsid w:val="00D20352"/>
    <w:rsid w:val="00D203AB"/>
    <w:rsid w:val="00D203CE"/>
    <w:rsid w:val="00D20BBF"/>
    <w:rsid w:val="00D20DA2"/>
    <w:rsid w:val="00D213F4"/>
    <w:rsid w:val="00D21672"/>
    <w:rsid w:val="00D216B9"/>
    <w:rsid w:val="00D225D9"/>
    <w:rsid w:val="00D225DB"/>
    <w:rsid w:val="00D2266D"/>
    <w:rsid w:val="00D22733"/>
    <w:rsid w:val="00D22AD9"/>
    <w:rsid w:val="00D22CC9"/>
    <w:rsid w:val="00D2383B"/>
    <w:rsid w:val="00D24031"/>
    <w:rsid w:val="00D24105"/>
    <w:rsid w:val="00D24146"/>
    <w:rsid w:val="00D24F04"/>
    <w:rsid w:val="00D252F8"/>
    <w:rsid w:val="00D258C6"/>
    <w:rsid w:val="00D25E06"/>
    <w:rsid w:val="00D25F0D"/>
    <w:rsid w:val="00D26820"/>
    <w:rsid w:val="00D26948"/>
    <w:rsid w:val="00D26959"/>
    <w:rsid w:val="00D270FD"/>
    <w:rsid w:val="00D27BFE"/>
    <w:rsid w:val="00D3015C"/>
    <w:rsid w:val="00D30745"/>
    <w:rsid w:val="00D3075C"/>
    <w:rsid w:val="00D308CA"/>
    <w:rsid w:val="00D30E65"/>
    <w:rsid w:val="00D30FB8"/>
    <w:rsid w:val="00D31063"/>
    <w:rsid w:val="00D31247"/>
    <w:rsid w:val="00D31693"/>
    <w:rsid w:val="00D31B33"/>
    <w:rsid w:val="00D31D7F"/>
    <w:rsid w:val="00D322AB"/>
    <w:rsid w:val="00D32391"/>
    <w:rsid w:val="00D329BE"/>
    <w:rsid w:val="00D3315C"/>
    <w:rsid w:val="00D331FF"/>
    <w:rsid w:val="00D3348B"/>
    <w:rsid w:val="00D33685"/>
    <w:rsid w:val="00D3392A"/>
    <w:rsid w:val="00D3429E"/>
    <w:rsid w:val="00D343BE"/>
    <w:rsid w:val="00D344B7"/>
    <w:rsid w:val="00D34C5D"/>
    <w:rsid w:val="00D35361"/>
    <w:rsid w:val="00D35E61"/>
    <w:rsid w:val="00D36345"/>
    <w:rsid w:val="00D36583"/>
    <w:rsid w:val="00D36C44"/>
    <w:rsid w:val="00D36D51"/>
    <w:rsid w:val="00D3753C"/>
    <w:rsid w:val="00D375F7"/>
    <w:rsid w:val="00D37B3C"/>
    <w:rsid w:val="00D37E7F"/>
    <w:rsid w:val="00D37EAC"/>
    <w:rsid w:val="00D37ED2"/>
    <w:rsid w:val="00D37EF0"/>
    <w:rsid w:val="00D37FAA"/>
    <w:rsid w:val="00D40BF3"/>
    <w:rsid w:val="00D40C93"/>
    <w:rsid w:val="00D4131B"/>
    <w:rsid w:val="00D414B1"/>
    <w:rsid w:val="00D41887"/>
    <w:rsid w:val="00D41C5A"/>
    <w:rsid w:val="00D41DB8"/>
    <w:rsid w:val="00D41E76"/>
    <w:rsid w:val="00D41F9B"/>
    <w:rsid w:val="00D42350"/>
    <w:rsid w:val="00D42BAD"/>
    <w:rsid w:val="00D42CB1"/>
    <w:rsid w:val="00D42E6B"/>
    <w:rsid w:val="00D42F28"/>
    <w:rsid w:val="00D43040"/>
    <w:rsid w:val="00D4330B"/>
    <w:rsid w:val="00D43E4A"/>
    <w:rsid w:val="00D43F21"/>
    <w:rsid w:val="00D44055"/>
    <w:rsid w:val="00D442A2"/>
    <w:rsid w:val="00D44801"/>
    <w:rsid w:val="00D453A2"/>
    <w:rsid w:val="00D45760"/>
    <w:rsid w:val="00D45C49"/>
    <w:rsid w:val="00D45CF7"/>
    <w:rsid w:val="00D45D73"/>
    <w:rsid w:val="00D46475"/>
    <w:rsid w:val="00D46785"/>
    <w:rsid w:val="00D46DB8"/>
    <w:rsid w:val="00D47160"/>
    <w:rsid w:val="00D47789"/>
    <w:rsid w:val="00D47BC6"/>
    <w:rsid w:val="00D47D35"/>
    <w:rsid w:val="00D47E2F"/>
    <w:rsid w:val="00D5008D"/>
    <w:rsid w:val="00D50750"/>
    <w:rsid w:val="00D5079C"/>
    <w:rsid w:val="00D50CD7"/>
    <w:rsid w:val="00D51165"/>
    <w:rsid w:val="00D51AB4"/>
    <w:rsid w:val="00D52C3C"/>
    <w:rsid w:val="00D5325C"/>
    <w:rsid w:val="00D535BF"/>
    <w:rsid w:val="00D53A15"/>
    <w:rsid w:val="00D53ACC"/>
    <w:rsid w:val="00D53CBF"/>
    <w:rsid w:val="00D542FB"/>
    <w:rsid w:val="00D54388"/>
    <w:rsid w:val="00D5461F"/>
    <w:rsid w:val="00D54770"/>
    <w:rsid w:val="00D5479D"/>
    <w:rsid w:val="00D54D49"/>
    <w:rsid w:val="00D54D80"/>
    <w:rsid w:val="00D55513"/>
    <w:rsid w:val="00D55CA0"/>
    <w:rsid w:val="00D55D01"/>
    <w:rsid w:val="00D56036"/>
    <w:rsid w:val="00D56A2C"/>
    <w:rsid w:val="00D56E2D"/>
    <w:rsid w:val="00D56E66"/>
    <w:rsid w:val="00D571A9"/>
    <w:rsid w:val="00D57423"/>
    <w:rsid w:val="00D57C80"/>
    <w:rsid w:val="00D60752"/>
    <w:rsid w:val="00D60CBB"/>
    <w:rsid w:val="00D60E98"/>
    <w:rsid w:val="00D60F1C"/>
    <w:rsid w:val="00D611A6"/>
    <w:rsid w:val="00D6139A"/>
    <w:rsid w:val="00D6172D"/>
    <w:rsid w:val="00D61A38"/>
    <w:rsid w:val="00D6246B"/>
    <w:rsid w:val="00D62A3C"/>
    <w:rsid w:val="00D62DDF"/>
    <w:rsid w:val="00D62E5D"/>
    <w:rsid w:val="00D6334F"/>
    <w:rsid w:val="00D63496"/>
    <w:rsid w:val="00D636AB"/>
    <w:rsid w:val="00D637BB"/>
    <w:rsid w:val="00D63D31"/>
    <w:rsid w:val="00D63EAF"/>
    <w:rsid w:val="00D64113"/>
    <w:rsid w:val="00D64348"/>
    <w:rsid w:val="00D643FC"/>
    <w:rsid w:val="00D64B9B"/>
    <w:rsid w:val="00D64C27"/>
    <w:rsid w:val="00D64D7F"/>
    <w:rsid w:val="00D651B8"/>
    <w:rsid w:val="00D65262"/>
    <w:rsid w:val="00D652BC"/>
    <w:rsid w:val="00D652CD"/>
    <w:rsid w:val="00D654C9"/>
    <w:rsid w:val="00D65B16"/>
    <w:rsid w:val="00D65CC9"/>
    <w:rsid w:val="00D66E2E"/>
    <w:rsid w:val="00D67284"/>
    <w:rsid w:val="00D6771F"/>
    <w:rsid w:val="00D67846"/>
    <w:rsid w:val="00D67FB0"/>
    <w:rsid w:val="00D703E0"/>
    <w:rsid w:val="00D70C32"/>
    <w:rsid w:val="00D70C40"/>
    <w:rsid w:val="00D71089"/>
    <w:rsid w:val="00D71DC7"/>
    <w:rsid w:val="00D71F59"/>
    <w:rsid w:val="00D722FD"/>
    <w:rsid w:val="00D725A9"/>
    <w:rsid w:val="00D7271D"/>
    <w:rsid w:val="00D72877"/>
    <w:rsid w:val="00D72B00"/>
    <w:rsid w:val="00D72CB9"/>
    <w:rsid w:val="00D73B11"/>
    <w:rsid w:val="00D74083"/>
    <w:rsid w:val="00D74131"/>
    <w:rsid w:val="00D757FC"/>
    <w:rsid w:val="00D75810"/>
    <w:rsid w:val="00D75812"/>
    <w:rsid w:val="00D76116"/>
    <w:rsid w:val="00D7686B"/>
    <w:rsid w:val="00D76928"/>
    <w:rsid w:val="00D76984"/>
    <w:rsid w:val="00D769CF"/>
    <w:rsid w:val="00D7731C"/>
    <w:rsid w:val="00D776CE"/>
    <w:rsid w:val="00D77CAE"/>
    <w:rsid w:val="00D77DEC"/>
    <w:rsid w:val="00D80685"/>
    <w:rsid w:val="00D80932"/>
    <w:rsid w:val="00D809AC"/>
    <w:rsid w:val="00D80A47"/>
    <w:rsid w:val="00D81997"/>
    <w:rsid w:val="00D82C62"/>
    <w:rsid w:val="00D83C6B"/>
    <w:rsid w:val="00D83D60"/>
    <w:rsid w:val="00D83E58"/>
    <w:rsid w:val="00D84081"/>
    <w:rsid w:val="00D84EFF"/>
    <w:rsid w:val="00D8572C"/>
    <w:rsid w:val="00D85C4A"/>
    <w:rsid w:val="00D862EF"/>
    <w:rsid w:val="00D866F3"/>
    <w:rsid w:val="00D86794"/>
    <w:rsid w:val="00D86EBC"/>
    <w:rsid w:val="00D86FA9"/>
    <w:rsid w:val="00D87048"/>
    <w:rsid w:val="00D876FA"/>
    <w:rsid w:val="00D87D77"/>
    <w:rsid w:val="00D87E10"/>
    <w:rsid w:val="00D9030A"/>
    <w:rsid w:val="00D90393"/>
    <w:rsid w:val="00D9056E"/>
    <w:rsid w:val="00D91040"/>
    <w:rsid w:val="00D91077"/>
    <w:rsid w:val="00D92F42"/>
    <w:rsid w:val="00D92F80"/>
    <w:rsid w:val="00D93E63"/>
    <w:rsid w:val="00D940A2"/>
    <w:rsid w:val="00D9442D"/>
    <w:rsid w:val="00D94445"/>
    <w:rsid w:val="00D9450F"/>
    <w:rsid w:val="00D950F1"/>
    <w:rsid w:val="00D9524B"/>
    <w:rsid w:val="00D95A8F"/>
    <w:rsid w:val="00D9601B"/>
    <w:rsid w:val="00D96021"/>
    <w:rsid w:val="00D9607B"/>
    <w:rsid w:val="00D961AE"/>
    <w:rsid w:val="00D964EE"/>
    <w:rsid w:val="00D965A2"/>
    <w:rsid w:val="00D96C92"/>
    <w:rsid w:val="00D97794"/>
    <w:rsid w:val="00DA08A2"/>
    <w:rsid w:val="00DA0BF1"/>
    <w:rsid w:val="00DA1546"/>
    <w:rsid w:val="00DA21F0"/>
    <w:rsid w:val="00DA227D"/>
    <w:rsid w:val="00DA3740"/>
    <w:rsid w:val="00DA3D63"/>
    <w:rsid w:val="00DA4FA7"/>
    <w:rsid w:val="00DA4FEB"/>
    <w:rsid w:val="00DA51D8"/>
    <w:rsid w:val="00DA5CEB"/>
    <w:rsid w:val="00DA6124"/>
    <w:rsid w:val="00DA6135"/>
    <w:rsid w:val="00DA6181"/>
    <w:rsid w:val="00DA6339"/>
    <w:rsid w:val="00DA63AB"/>
    <w:rsid w:val="00DA6C9B"/>
    <w:rsid w:val="00DA7339"/>
    <w:rsid w:val="00DA7FC3"/>
    <w:rsid w:val="00DB0283"/>
    <w:rsid w:val="00DB05AC"/>
    <w:rsid w:val="00DB0A08"/>
    <w:rsid w:val="00DB0F65"/>
    <w:rsid w:val="00DB1466"/>
    <w:rsid w:val="00DB157C"/>
    <w:rsid w:val="00DB1733"/>
    <w:rsid w:val="00DB1C69"/>
    <w:rsid w:val="00DB2253"/>
    <w:rsid w:val="00DB29A6"/>
    <w:rsid w:val="00DB2BF9"/>
    <w:rsid w:val="00DB3CF7"/>
    <w:rsid w:val="00DB3D5B"/>
    <w:rsid w:val="00DB40FB"/>
    <w:rsid w:val="00DB4AFC"/>
    <w:rsid w:val="00DB4D19"/>
    <w:rsid w:val="00DB4D5E"/>
    <w:rsid w:val="00DB501E"/>
    <w:rsid w:val="00DB5225"/>
    <w:rsid w:val="00DB580D"/>
    <w:rsid w:val="00DB584D"/>
    <w:rsid w:val="00DB5CB1"/>
    <w:rsid w:val="00DB5D69"/>
    <w:rsid w:val="00DB5DAA"/>
    <w:rsid w:val="00DB65B9"/>
    <w:rsid w:val="00DB67E6"/>
    <w:rsid w:val="00DB6B91"/>
    <w:rsid w:val="00DB6E75"/>
    <w:rsid w:val="00DB7487"/>
    <w:rsid w:val="00DB7488"/>
    <w:rsid w:val="00DB7643"/>
    <w:rsid w:val="00DC0300"/>
    <w:rsid w:val="00DC0C21"/>
    <w:rsid w:val="00DC0E80"/>
    <w:rsid w:val="00DC18A5"/>
    <w:rsid w:val="00DC1C42"/>
    <w:rsid w:val="00DC1FB0"/>
    <w:rsid w:val="00DC2B35"/>
    <w:rsid w:val="00DC36F0"/>
    <w:rsid w:val="00DC37F0"/>
    <w:rsid w:val="00DC4425"/>
    <w:rsid w:val="00DC4570"/>
    <w:rsid w:val="00DC48BF"/>
    <w:rsid w:val="00DC494E"/>
    <w:rsid w:val="00DC4E3B"/>
    <w:rsid w:val="00DC4FC8"/>
    <w:rsid w:val="00DC5DB7"/>
    <w:rsid w:val="00DC6038"/>
    <w:rsid w:val="00DC60F4"/>
    <w:rsid w:val="00DC6429"/>
    <w:rsid w:val="00DC6C95"/>
    <w:rsid w:val="00DC6D47"/>
    <w:rsid w:val="00DC757A"/>
    <w:rsid w:val="00DC761C"/>
    <w:rsid w:val="00DC7678"/>
    <w:rsid w:val="00DC7EE2"/>
    <w:rsid w:val="00DC7F42"/>
    <w:rsid w:val="00DD079E"/>
    <w:rsid w:val="00DD0FD0"/>
    <w:rsid w:val="00DD125B"/>
    <w:rsid w:val="00DD13E7"/>
    <w:rsid w:val="00DD15F7"/>
    <w:rsid w:val="00DD1887"/>
    <w:rsid w:val="00DD1C89"/>
    <w:rsid w:val="00DD2533"/>
    <w:rsid w:val="00DD25E8"/>
    <w:rsid w:val="00DD272A"/>
    <w:rsid w:val="00DD2795"/>
    <w:rsid w:val="00DD2D0D"/>
    <w:rsid w:val="00DD2F98"/>
    <w:rsid w:val="00DD3167"/>
    <w:rsid w:val="00DD33DE"/>
    <w:rsid w:val="00DD358A"/>
    <w:rsid w:val="00DD3A4A"/>
    <w:rsid w:val="00DD3F10"/>
    <w:rsid w:val="00DD4582"/>
    <w:rsid w:val="00DD4B4D"/>
    <w:rsid w:val="00DD4CC0"/>
    <w:rsid w:val="00DD518B"/>
    <w:rsid w:val="00DD52EE"/>
    <w:rsid w:val="00DD5403"/>
    <w:rsid w:val="00DD6220"/>
    <w:rsid w:val="00DD6936"/>
    <w:rsid w:val="00DD69EA"/>
    <w:rsid w:val="00DD6A6E"/>
    <w:rsid w:val="00DD6C47"/>
    <w:rsid w:val="00DD719C"/>
    <w:rsid w:val="00DD76B9"/>
    <w:rsid w:val="00DD7BF8"/>
    <w:rsid w:val="00DD7FFD"/>
    <w:rsid w:val="00DE0A08"/>
    <w:rsid w:val="00DE0E66"/>
    <w:rsid w:val="00DE0ED6"/>
    <w:rsid w:val="00DE171A"/>
    <w:rsid w:val="00DE1862"/>
    <w:rsid w:val="00DE1874"/>
    <w:rsid w:val="00DE2424"/>
    <w:rsid w:val="00DE26DE"/>
    <w:rsid w:val="00DE2B4A"/>
    <w:rsid w:val="00DE3974"/>
    <w:rsid w:val="00DE3F5B"/>
    <w:rsid w:val="00DE506C"/>
    <w:rsid w:val="00DE5464"/>
    <w:rsid w:val="00DE5598"/>
    <w:rsid w:val="00DE56DA"/>
    <w:rsid w:val="00DE62A0"/>
    <w:rsid w:val="00DE6432"/>
    <w:rsid w:val="00DE6728"/>
    <w:rsid w:val="00DE7307"/>
    <w:rsid w:val="00DE7612"/>
    <w:rsid w:val="00DE7AA3"/>
    <w:rsid w:val="00DF009B"/>
    <w:rsid w:val="00DF0180"/>
    <w:rsid w:val="00DF0772"/>
    <w:rsid w:val="00DF09C0"/>
    <w:rsid w:val="00DF09F4"/>
    <w:rsid w:val="00DF0DBB"/>
    <w:rsid w:val="00DF0E4F"/>
    <w:rsid w:val="00DF1354"/>
    <w:rsid w:val="00DF1471"/>
    <w:rsid w:val="00DF18C1"/>
    <w:rsid w:val="00DF1AC3"/>
    <w:rsid w:val="00DF24B8"/>
    <w:rsid w:val="00DF2F56"/>
    <w:rsid w:val="00DF3A2E"/>
    <w:rsid w:val="00DF3AAB"/>
    <w:rsid w:val="00DF4423"/>
    <w:rsid w:val="00DF44C9"/>
    <w:rsid w:val="00DF4659"/>
    <w:rsid w:val="00DF4A55"/>
    <w:rsid w:val="00DF4FE1"/>
    <w:rsid w:val="00DF60C5"/>
    <w:rsid w:val="00DF68A3"/>
    <w:rsid w:val="00DF69DB"/>
    <w:rsid w:val="00DF6D93"/>
    <w:rsid w:val="00DF6EC3"/>
    <w:rsid w:val="00DF75F6"/>
    <w:rsid w:val="00DF762D"/>
    <w:rsid w:val="00E0144D"/>
    <w:rsid w:val="00E015F1"/>
    <w:rsid w:val="00E01760"/>
    <w:rsid w:val="00E02303"/>
    <w:rsid w:val="00E024A2"/>
    <w:rsid w:val="00E0277A"/>
    <w:rsid w:val="00E032C9"/>
    <w:rsid w:val="00E03929"/>
    <w:rsid w:val="00E03A84"/>
    <w:rsid w:val="00E03D4A"/>
    <w:rsid w:val="00E03EA6"/>
    <w:rsid w:val="00E04359"/>
    <w:rsid w:val="00E04483"/>
    <w:rsid w:val="00E045F3"/>
    <w:rsid w:val="00E05030"/>
    <w:rsid w:val="00E053E4"/>
    <w:rsid w:val="00E0545E"/>
    <w:rsid w:val="00E05578"/>
    <w:rsid w:val="00E05DD4"/>
    <w:rsid w:val="00E062D3"/>
    <w:rsid w:val="00E066D4"/>
    <w:rsid w:val="00E0687B"/>
    <w:rsid w:val="00E06ADB"/>
    <w:rsid w:val="00E06CC7"/>
    <w:rsid w:val="00E073A2"/>
    <w:rsid w:val="00E0742A"/>
    <w:rsid w:val="00E0775A"/>
    <w:rsid w:val="00E07802"/>
    <w:rsid w:val="00E078F9"/>
    <w:rsid w:val="00E10298"/>
    <w:rsid w:val="00E10EAA"/>
    <w:rsid w:val="00E1153E"/>
    <w:rsid w:val="00E1157A"/>
    <w:rsid w:val="00E117DD"/>
    <w:rsid w:val="00E11873"/>
    <w:rsid w:val="00E11D79"/>
    <w:rsid w:val="00E11F85"/>
    <w:rsid w:val="00E1218F"/>
    <w:rsid w:val="00E124D5"/>
    <w:rsid w:val="00E125B4"/>
    <w:rsid w:val="00E125BC"/>
    <w:rsid w:val="00E12B7B"/>
    <w:rsid w:val="00E13149"/>
    <w:rsid w:val="00E1319C"/>
    <w:rsid w:val="00E133E0"/>
    <w:rsid w:val="00E13514"/>
    <w:rsid w:val="00E13E3C"/>
    <w:rsid w:val="00E13F38"/>
    <w:rsid w:val="00E14006"/>
    <w:rsid w:val="00E14749"/>
    <w:rsid w:val="00E14E8A"/>
    <w:rsid w:val="00E14FAC"/>
    <w:rsid w:val="00E14FDD"/>
    <w:rsid w:val="00E15365"/>
    <w:rsid w:val="00E1544F"/>
    <w:rsid w:val="00E1606A"/>
    <w:rsid w:val="00E16815"/>
    <w:rsid w:val="00E16BED"/>
    <w:rsid w:val="00E174C6"/>
    <w:rsid w:val="00E176C6"/>
    <w:rsid w:val="00E1791D"/>
    <w:rsid w:val="00E1792C"/>
    <w:rsid w:val="00E202F0"/>
    <w:rsid w:val="00E2083A"/>
    <w:rsid w:val="00E20AC6"/>
    <w:rsid w:val="00E211FA"/>
    <w:rsid w:val="00E2172B"/>
    <w:rsid w:val="00E22863"/>
    <w:rsid w:val="00E2318D"/>
    <w:rsid w:val="00E231A1"/>
    <w:rsid w:val="00E23217"/>
    <w:rsid w:val="00E23491"/>
    <w:rsid w:val="00E23C51"/>
    <w:rsid w:val="00E23DEA"/>
    <w:rsid w:val="00E24455"/>
    <w:rsid w:val="00E24675"/>
    <w:rsid w:val="00E24A7C"/>
    <w:rsid w:val="00E24BA3"/>
    <w:rsid w:val="00E24F3A"/>
    <w:rsid w:val="00E25451"/>
    <w:rsid w:val="00E25B87"/>
    <w:rsid w:val="00E261E9"/>
    <w:rsid w:val="00E26496"/>
    <w:rsid w:val="00E26B0A"/>
    <w:rsid w:val="00E26B3E"/>
    <w:rsid w:val="00E26F6F"/>
    <w:rsid w:val="00E2723C"/>
    <w:rsid w:val="00E272A8"/>
    <w:rsid w:val="00E2732C"/>
    <w:rsid w:val="00E27569"/>
    <w:rsid w:val="00E27A72"/>
    <w:rsid w:val="00E27B77"/>
    <w:rsid w:val="00E31D87"/>
    <w:rsid w:val="00E31DF0"/>
    <w:rsid w:val="00E32126"/>
    <w:rsid w:val="00E32AD2"/>
    <w:rsid w:val="00E32F66"/>
    <w:rsid w:val="00E331AE"/>
    <w:rsid w:val="00E3364F"/>
    <w:rsid w:val="00E337E3"/>
    <w:rsid w:val="00E33BA5"/>
    <w:rsid w:val="00E340AE"/>
    <w:rsid w:val="00E342D6"/>
    <w:rsid w:val="00E34359"/>
    <w:rsid w:val="00E34902"/>
    <w:rsid w:val="00E34903"/>
    <w:rsid w:val="00E35169"/>
    <w:rsid w:val="00E351F2"/>
    <w:rsid w:val="00E35BD3"/>
    <w:rsid w:val="00E35D9B"/>
    <w:rsid w:val="00E366A2"/>
    <w:rsid w:val="00E36BA5"/>
    <w:rsid w:val="00E376B8"/>
    <w:rsid w:val="00E3789E"/>
    <w:rsid w:val="00E37A04"/>
    <w:rsid w:val="00E37F0A"/>
    <w:rsid w:val="00E4004F"/>
    <w:rsid w:val="00E408A5"/>
    <w:rsid w:val="00E409CC"/>
    <w:rsid w:val="00E41049"/>
    <w:rsid w:val="00E413B8"/>
    <w:rsid w:val="00E41889"/>
    <w:rsid w:val="00E41BE3"/>
    <w:rsid w:val="00E41BEC"/>
    <w:rsid w:val="00E41D38"/>
    <w:rsid w:val="00E41EED"/>
    <w:rsid w:val="00E4304E"/>
    <w:rsid w:val="00E44008"/>
    <w:rsid w:val="00E44025"/>
    <w:rsid w:val="00E4413F"/>
    <w:rsid w:val="00E4448E"/>
    <w:rsid w:val="00E4455C"/>
    <w:rsid w:val="00E44784"/>
    <w:rsid w:val="00E44AEC"/>
    <w:rsid w:val="00E44BA9"/>
    <w:rsid w:val="00E44EE3"/>
    <w:rsid w:val="00E459A9"/>
    <w:rsid w:val="00E45A8A"/>
    <w:rsid w:val="00E45C05"/>
    <w:rsid w:val="00E45DFE"/>
    <w:rsid w:val="00E464DB"/>
    <w:rsid w:val="00E465F1"/>
    <w:rsid w:val="00E46B6F"/>
    <w:rsid w:val="00E46D4B"/>
    <w:rsid w:val="00E46E2C"/>
    <w:rsid w:val="00E4762F"/>
    <w:rsid w:val="00E47884"/>
    <w:rsid w:val="00E478CC"/>
    <w:rsid w:val="00E47AF4"/>
    <w:rsid w:val="00E47DEF"/>
    <w:rsid w:val="00E47EAC"/>
    <w:rsid w:val="00E506AE"/>
    <w:rsid w:val="00E50E52"/>
    <w:rsid w:val="00E5187F"/>
    <w:rsid w:val="00E51FB5"/>
    <w:rsid w:val="00E52DAB"/>
    <w:rsid w:val="00E5344F"/>
    <w:rsid w:val="00E5360F"/>
    <w:rsid w:val="00E539F4"/>
    <w:rsid w:val="00E53D51"/>
    <w:rsid w:val="00E53FF1"/>
    <w:rsid w:val="00E54271"/>
    <w:rsid w:val="00E54377"/>
    <w:rsid w:val="00E5467F"/>
    <w:rsid w:val="00E54A73"/>
    <w:rsid w:val="00E5502D"/>
    <w:rsid w:val="00E5538D"/>
    <w:rsid w:val="00E5567F"/>
    <w:rsid w:val="00E55680"/>
    <w:rsid w:val="00E558BC"/>
    <w:rsid w:val="00E55C4A"/>
    <w:rsid w:val="00E5631E"/>
    <w:rsid w:val="00E56ECF"/>
    <w:rsid w:val="00E56FCB"/>
    <w:rsid w:val="00E57142"/>
    <w:rsid w:val="00E57326"/>
    <w:rsid w:val="00E57377"/>
    <w:rsid w:val="00E5742B"/>
    <w:rsid w:val="00E57776"/>
    <w:rsid w:val="00E57A12"/>
    <w:rsid w:val="00E57AD3"/>
    <w:rsid w:val="00E57DBC"/>
    <w:rsid w:val="00E601E5"/>
    <w:rsid w:val="00E605C2"/>
    <w:rsid w:val="00E60C19"/>
    <w:rsid w:val="00E60CDA"/>
    <w:rsid w:val="00E6107E"/>
    <w:rsid w:val="00E61203"/>
    <w:rsid w:val="00E612B0"/>
    <w:rsid w:val="00E61CE0"/>
    <w:rsid w:val="00E61ECD"/>
    <w:rsid w:val="00E61F6D"/>
    <w:rsid w:val="00E62162"/>
    <w:rsid w:val="00E62209"/>
    <w:rsid w:val="00E624C2"/>
    <w:rsid w:val="00E62594"/>
    <w:rsid w:val="00E625DE"/>
    <w:rsid w:val="00E628DB"/>
    <w:rsid w:val="00E6295A"/>
    <w:rsid w:val="00E636C5"/>
    <w:rsid w:val="00E639C9"/>
    <w:rsid w:val="00E63C27"/>
    <w:rsid w:val="00E63C3C"/>
    <w:rsid w:val="00E63C8D"/>
    <w:rsid w:val="00E63FD1"/>
    <w:rsid w:val="00E640FE"/>
    <w:rsid w:val="00E642E2"/>
    <w:rsid w:val="00E64A31"/>
    <w:rsid w:val="00E64E80"/>
    <w:rsid w:val="00E659B3"/>
    <w:rsid w:val="00E6616B"/>
    <w:rsid w:val="00E665E0"/>
    <w:rsid w:val="00E66914"/>
    <w:rsid w:val="00E66A0C"/>
    <w:rsid w:val="00E66B71"/>
    <w:rsid w:val="00E66D56"/>
    <w:rsid w:val="00E6775A"/>
    <w:rsid w:val="00E67788"/>
    <w:rsid w:val="00E679DB"/>
    <w:rsid w:val="00E67D7A"/>
    <w:rsid w:val="00E67F78"/>
    <w:rsid w:val="00E70B2C"/>
    <w:rsid w:val="00E70EBA"/>
    <w:rsid w:val="00E710E2"/>
    <w:rsid w:val="00E711BB"/>
    <w:rsid w:val="00E716EB"/>
    <w:rsid w:val="00E71777"/>
    <w:rsid w:val="00E71912"/>
    <w:rsid w:val="00E71C86"/>
    <w:rsid w:val="00E72252"/>
    <w:rsid w:val="00E725FE"/>
    <w:rsid w:val="00E7260E"/>
    <w:rsid w:val="00E72611"/>
    <w:rsid w:val="00E72911"/>
    <w:rsid w:val="00E72D69"/>
    <w:rsid w:val="00E73305"/>
    <w:rsid w:val="00E734E5"/>
    <w:rsid w:val="00E73501"/>
    <w:rsid w:val="00E735AD"/>
    <w:rsid w:val="00E735E2"/>
    <w:rsid w:val="00E74814"/>
    <w:rsid w:val="00E74E4D"/>
    <w:rsid w:val="00E74F90"/>
    <w:rsid w:val="00E7503E"/>
    <w:rsid w:val="00E75734"/>
    <w:rsid w:val="00E7596D"/>
    <w:rsid w:val="00E75EA9"/>
    <w:rsid w:val="00E75FBB"/>
    <w:rsid w:val="00E763D7"/>
    <w:rsid w:val="00E7650F"/>
    <w:rsid w:val="00E773C4"/>
    <w:rsid w:val="00E777A0"/>
    <w:rsid w:val="00E77AF1"/>
    <w:rsid w:val="00E80322"/>
    <w:rsid w:val="00E805DE"/>
    <w:rsid w:val="00E80F5D"/>
    <w:rsid w:val="00E819BD"/>
    <w:rsid w:val="00E81AA3"/>
    <w:rsid w:val="00E81B1C"/>
    <w:rsid w:val="00E81F1E"/>
    <w:rsid w:val="00E82224"/>
    <w:rsid w:val="00E8276F"/>
    <w:rsid w:val="00E827B3"/>
    <w:rsid w:val="00E828C3"/>
    <w:rsid w:val="00E82A00"/>
    <w:rsid w:val="00E82B20"/>
    <w:rsid w:val="00E82D5E"/>
    <w:rsid w:val="00E83929"/>
    <w:rsid w:val="00E83C8C"/>
    <w:rsid w:val="00E8498E"/>
    <w:rsid w:val="00E85C4E"/>
    <w:rsid w:val="00E85CD2"/>
    <w:rsid w:val="00E85FF5"/>
    <w:rsid w:val="00E86132"/>
    <w:rsid w:val="00E86CB5"/>
    <w:rsid w:val="00E87129"/>
    <w:rsid w:val="00E87507"/>
    <w:rsid w:val="00E87743"/>
    <w:rsid w:val="00E8796A"/>
    <w:rsid w:val="00E87B48"/>
    <w:rsid w:val="00E87F12"/>
    <w:rsid w:val="00E90B24"/>
    <w:rsid w:val="00E90B5F"/>
    <w:rsid w:val="00E910C8"/>
    <w:rsid w:val="00E9116E"/>
    <w:rsid w:val="00E92675"/>
    <w:rsid w:val="00E94171"/>
    <w:rsid w:val="00E946AD"/>
    <w:rsid w:val="00E94829"/>
    <w:rsid w:val="00E9486B"/>
    <w:rsid w:val="00E94979"/>
    <w:rsid w:val="00E954EB"/>
    <w:rsid w:val="00E955FD"/>
    <w:rsid w:val="00E95FBF"/>
    <w:rsid w:val="00E960B2"/>
    <w:rsid w:val="00E96590"/>
    <w:rsid w:val="00E97B00"/>
    <w:rsid w:val="00EA014B"/>
    <w:rsid w:val="00EA0410"/>
    <w:rsid w:val="00EA0A8A"/>
    <w:rsid w:val="00EA0F40"/>
    <w:rsid w:val="00EA14D6"/>
    <w:rsid w:val="00EA1C6E"/>
    <w:rsid w:val="00EA3355"/>
    <w:rsid w:val="00EA35FD"/>
    <w:rsid w:val="00EA365F"/>
    <w:rsid w:val="00EA383D"/>
    <w:rsid w:val="00EA3A45"/>
    <w:rsid w:val="00EA41D1"/>
    <w:rsid w:val="00EA4836"/>
    <w:rsid w:val="00EA4A02"/>
    <w:rsid w:val="00EA5E40"/>
    <w:rsid w:val="00EA6ADA"/>
    <w:rsid w:val="00EA77B4"/>
    <w:rsid w:val="00EA782A"/>
    <w:rsid w:val="00EA7A96"/>
    <w:rsid w:val="00EA7EDE"/>
    <w:rsid w:val="00EB0023"/>
    <w:rsid w:val="00EB013A"/>
    <w:rsid w:val="00EB042A"/>
    <w:rsid w:val="00EB0553"/>
    <w:rsid w:val="00EB078F"/>
    <w:rsid w:val="00EB0ADE"/>
    <w:rsid w:val="00EB0EB1"/>
    <w:rsid w:val="00EB0F64"/>
    <w:rsid w:val="00EB1481"/>
    <w:rsid w:val="00EB1CC3"/>
    <w:rsid w:val="00EB20E5"/>
    <w:rsid w:val="00EB269B"/>
    <w:rsid w:val="00EB2948"/>
    <w:rsid w:val="00EB39CA"/>
    <w:rsid w:val="00EB3BCE"/>
    <w:rsid w:val="00EB3C64"/>
    <w:rsid w:val="00EB4A7A"/>
    <w:rsid w:val="00EB4B1C"/>
    <w:rsid w:val="00EB518E"/>
    <w:rsid w:val="00EB519F"/>
    <w:rsid w:val="00EB5392"/>
    <w:rsid w:val="00EB5AD0"/>
    <w:rsid w:val="00EB60B2"/>
    <w:rsid w:val="00EB64B3"/>
    <w:rsid w:val="00EB67CE"/>
    <w:rsid w:val="00EB6A32"/>
    <w:rsid w:val="00EB6C20"/>
    <w:rsid w:val="00EB6FF4"/>
    <w:rsid w:val="00EB7E8D"/>
    <w:rsid w:val="00EC00C0"/>
    <w:rsid w:val="00EC0375"/>
    <w:rsid w:val="00EC03D1"/>
    <w:rsid w:val="00EC0CA5"/>
    <w:rsid w:val="00EC0EE4"/>
    <w:rsid w:val="00EC1E08"/>
    <w:rsid w:val="00EC1E56"/>
    <w:rsid w:val="00EC271C"/>
    <w:rsid w:val="00EC277C"/>
    <w:rsid w:val="00EC2811"/>
    <w:rsid w:val="00EC2AEB"/>
    <w:rsid w:val="00EC2D7D"/>
    <w:rsid w:val="00EC2F7C"/>
    <w:rsid w:val="00EC3238"/>
    <w:rsid w:val="00EC3A73"/>
    <w:rsid w:val="00EC3F06"/>
    <w:rsid w:val="00EC4126"/>
    <w:rsid w:val="00EC4652"/>
    <w:rsid w:val="00EC4701"/>
    <w:rsid w:val="00EC48D6"/>
    <w:rsid w:val="00EC49A7"/>
    <w:rsid w:val="00EC4B4C"/>
    <w:rsid w:val="00EC4CB8"/>
    <w:rsid w:val="00EC5411"/>
    <w:rsid w:val="00EC5A7B"/>
    <w:rsid w:val="00EC5B25"/>
    <w:rsid w:val="00EC5FE0"/>
    <w:rsid w:val="00EC68F3"/>
    <w:rsid w:val="00EC6E09"/>
    <w:rsid w:val="00EC6E6A"/>
    <w:rsid w:val="00EC6FDE"/>
    <w:rsid w:val="00EC735A"/>
    <w:rsid w:val="00EC7523"/>
    <w:rsid w:val="00EC7F69"/>
    <w:rsid w:val="00ED02C2"/>
    <w:rsid w:val="00ED039E"/>
    <w:rsid w:val="00ED08E9"/>
    <w:rsid w:val="00ED0A1A"/>
    <w:rsid w:val="00ED0ADC"/>
    <w:rsid w:val="00ED0E9E"/>
    <w:rsid w:val="00ED113E"/>
    <w:rsid w:val="00ED114E"/>
    <w:rsid w:val="00ED1188"/>
    <w:rsid w:val="00ED18B3"/>
    <w:rsid w:val="00ED1FF2"/>
    <w:rsid w:val="00ED2038"/>
    <w:rsid w:val="00ED2259"/>
    <w:rsid w:val="00ED2A30"/>
    <w:rsid w:val="00ED321A"/>
    <w:rsid w:val="00ED40DC"/>
    <w:rsid w:val="00ED4589"/>
    <w:rsid w:val="00ED48C5"/>
    <w:rsid w:val="00ED513A"/>
    <w:rsid w:val="00ED5671"/>
    <w:rsid w:val="00ED5CD5"/>
    <w:rsid w:val="00ED610B"/>
    <w:rsid w:val="00ED66C0"/>
    <w:rsid w:val="00ED735A"/>
    <w:rsid w:val="00ED758D"/>
    <w:rsid w:val="00ED76A6"/>
    <w:rsid w:val="00ED7735"/>
    <w:rsid w:val="00ED7C58"/>
    <w:rsid w:val="00ED7DD0"/>
    <w:rsid w:val="00EE004A"/>
    <w:rsid w:val="00EE00BC"/>
    <w:rsid w:val="00EE0778"/>
    <w:rsid w:val="00EE0CF6"/>
    <w:rsid w:val="00EE1F68"/>
    <w:rsid w:val="00EE295F"/>
    <w:rsid w:val="00EE2BC6"/>
    <w:rsid w:val="00EE373A"/>
    <w:rsid w:val="00EE384D"/>
    <w:rsid w:val="00EE3E78"/>
    <w:rsid w:val="00EE4061"/>
    <w:rsid w:val="00EE43D1"/>
    <w:rsid w:val="00EE46BC"/>
    <w:rsid w:val="00EE4A97"/>
    <w:rsid w:val="00EE4CB7"/>
    <w:rsid w:val="00EE50D9"/>
    <w:rsid w:val="00EE50DA"/>
    <w:rsid w:val="00EE52EB"/>
    <w:rsid w:val="00EE588D"/>
    <w:rsid w:val="00EE5C7F"/>
    <w:rsid w:val="00EE5D6B"/>
    <w:rsid w:val="00EE5F20"/>
    <w:rsid w:val="00EE60E1"/>
    <w:rsid w:val="00EE62E4"/>
    <w:rsid w:val="00EE6359"/>
    <w:rsid w:val="00EE65C0"/>
    <w:rsid w:val="00EE76D0"/>
    <w:rsid w:val="00EF13AB"/>
    <w:rsid w:val="00EF13D8"/>
    <w:rsid w:val="00EF1F72"/>
    <w:rsid w:val="00EF2221"/>
    <w:rsid w:val="00EF2328"/>
    <w:rsid w:val="00EF287A"/>
    <w:rsid w:val="00EF2BF7"/>
    <w:rsid w:val="00EF340D"/>
    <w:rsid w:val="00EF347F"/>
    <w:rsid w:val="00EF35B2"/>
    <w:rsid w:val="00EF363E"/>
    <w:rsid w:val="00EF3712"/>
    <w:rsid w:val="00EF38A4"/>
    <w:rsid w:val="00EF4022"/>
    <w:rsid w:val="00EF41DE"/>
    <w:rsid w:val="00EF4DC9"/>
    <w:rsid w:val="00EF4ECC"/>
    <w:rsid w:val="00EF4F87"/>
    <w:rsid w:val="00EF66E8"/>
    <w:rsid w:val="00EF6793"/>
    <w:rsid w:val="00EF6898"/>
    <w:rsid w:val="00EF6B41"/>
    <w:rsid w:val="00EF6F8D"/>
    <w:rsid w:val="00EF71A4"/>
    <w:rsid w:val="00EF7AA1"/>
    <w:rsid w:val="00F004C7"/>
    <w:rsid w:val="00F006EB"/>
    <w:rsid w:val="00F008C0"/>
    <w:rsid w:val="00F00B69"/>
    <w:rsid w:val="00F00F21"/>
    <w:rsid w:val="00F00F49"/>
    <w:rsid w:val="00F013A9"/>
    <w:rsid w:val="00F013F2"/>
    <w:rsid w:val="00F014D7"/>
    <w:rsid w:val="00F01594"/>
    <w:rsid w:val="00F0194F"/>
    <w:rsid w:val="00F01F50"/>
    <w:rsid w:val="00F01FB0"/>
    <w:rsid w:val="00F01FC1"/>
    <w:rsid w:val="00F021F3"/>
    <w:rsid w:val="00F02388"/>
    <w:rsid w:val="00F023E8"/>
    <w:rsid w:val="00F02EA6"/>
    <w:rsid w:val="00F03758"/>
    <w:rsid w:val="00F03EBC"/>
    <w:rsid w:val="00F042FD"/>
    <w:rsid w:val="00F04351"/>
    <w:rsid w:val="00F0470C"/>
    <w:rsid w:val="00F047C8"/>
    <w:rsid w:val="00F04969"/>
    <w:rsid w:val="00F04B14"/>
    <w:rsid w:val="00F05327"/>
    <w:rsid w:val="00F055EE"/>
    <w:rsid w:val="00F0646F"/>
    <w:rsid w:val="00F06CF5"/>
    <w:rsid w:val="00F079D7"/>
    <w:rsid w:val="00F07BFA"/>
    <w:rsid w:val="00F10299"/>
    <w:rsid w:val="00F10537"/>
    <w:rsid w:val="00F107E9"/>
    <w:rsid w:val="00F10E88"/>
    <w:rsid w:val="00F111C5"/>
    <w:rsid w:val="00F1183C"/>
    <w:rsid w:val="00F11BD7"/>
    <w:rsid w:val="00F11D56"/>
    <w:rsid w:val="00F11ED7"/>
    <w:rsid w:val="00F12024"/>
    <w:rsid w:val="00F129BC"/>
    <w:rsid w:val="00F12D13"/>
    <w:rsid w:val="00F12E14"/>
    <w:rsid w:val="00F12E35"/>
    <w:rsid w:val="00F13367"/>
    <w:rsid w:val="00F13D30"/>
    <w:rsid w:val="00F13D51"/>
    <w:rsid w:val="00F147AF"/>
    <w:rsid w:val="00F14C35"/>
    <w:rsid w:val="00F14F38"/>
    <w:rsid w:val="00F14FE2"/>
    <w:rsid w:val="00F1550A"/>
    <w:rsid w:val="00F156CA"/>
    <w:rsid w:val="00F15806"/>
    <w:rsid w:val="00F15884"/>
    <w:rsid w:val="00F2004E"/>
    <w:rsid w:val="00F202A9"/>
    <w:rsid w:val="00F20938"/>
    <w:rsid w:val="00F210AE"/>
    <w:rsid w:val="00F2125D"/>
    <w:rsid w:val="00F21568"/>
    <w:rsid w:val="00F21BCC"/>
    <w:rsid w:val="00F22159"/>
    <w:rsid w:val="00F225EA"/>
    <w:rsid w:val="00F226CC"/>
    <w:rsid w:val="00F2277E"/>
    <w:rsid w:val="00F22BBC"/>
    <w:rsid w:val="00F22D38"/>
    <w:rsid w:val="00F2321D"/>
    <w:rsid w:val="00F236C2"/>
    <w:rsid w:val="00F23781"/>
    <w:rsid w:val="00F23BFD"/>
    <w:rsid w:val="00F24ED8"/>
    <w:rsid w:val="00F24EFB"/>
    <w:rsid w:val="00F25308"/>
    <w:rsid w:val="00F2546B"/>
    <w:rsid w:val="00F255BF"/>
    <w:rsid w:val="00F260BD"/>
    <w:rsid w:val="00F260BE"/>
    <w:rsid w:val="00F26376"/>
    <w:rsid w:val="00F2685E"/>
    <w:rsid w:val="00F271DB"/>
    <w:rsid w:val="00F27236"/>
    <w:rsid w:val="00F27A09"/>
    <w:rsid w:val="00F27ABD"/>
    <w:rsid w:val="00F27C65"/>
    <w:rsid w:val="00F30403"/>
    <w:rsid w:val="00F30DCF"/>
    <w:rsid w:val="00F3287E"/>
    <w:rsid w:val="00F32A2D"/>
    <w:rsid w:val="00F32C5E"/>
    <w:rsid w:val="00F33528"/>
    <w:rsid w:val="00F335EE"/>
    <w:rsid w:val="00F337A0"/>
    <w:rsid w:val="00F338D7"/>
    <w:rsid w:val="00F33AE0"/>
    <w:rsid w:val="00F33F09"/>
    <w:rsid w:val="00F341A4"/>
    <w:rsid w:val="00F35211"/>
    <w:rsid w:val="00F35446"/>
    <w:rsid w:val="00F35667"/>
    <w:rsid w:val="00F357D5"/>
    <w:rsid w:val="00F3582F"/>
    <w:rsid w:val="00F3586A"/>
    <w:rsid w:val="00F361A8"/>
    <w:rsid w:val="00F36CA5"/>
    <w:rsid w:val="00F37090"/>
    <w:rsid w:val="00F37324"/>
    <w:rsid w:val="00F37381"/>
    <w:rsid w:val="00F376E4"/>
    <w:rsid w:val="00F37D4E"/>
    <w:rsid w:val="00F40083"/>
    <w:rsid w:val="00F4025D"/>
    <w:rsid w:val="00F40275"/>
    <w:rsid w:val="00F40A60"/>
    <w:rsid w:val="00F40A6B"/>
    <w:rsid w:val="00F410F2"/>
    <w:rsid w:val="00F411E7"/>
    <w:rsid w:val="00F41461"/>
    <w:rsid w:val="00F41471"/>
    <w:rsid w:val="00F41602"/>
    <w:rsid w:val="00F41639"/>
    <w:rsid w:val="00F418E0"/>
    <w:rsid w:val="00F41E18"/>
    <w:rsid w:val="00F41FFF"/>
    <w:rsid w:val="00F428E7"/>
    <w:rsid w:val="00F42AA0"/>
    <w:rsid w:val="00F42B25"/>
    <w:rsid w:val="00F43198"/>
    <w:rsid w:val="00F43496"/>
    <w:rsid w:val="00F434E9"/>
    <w:rsid w:val="00F43548"/>
    <w:rsid w:val="00F43726"/>
    <w:rsid w:val="00F43C10"/>
    <w:rsid w:val="00F43DA8"/>
    <w:rsid w:val="00F43DC9"/>
    <w:rsid w:val="00F43EE1"/>
    <w:rsid w:val="00F43F36"/>
    <w:rsid w:val="00F4405F"/>
    <w:rsid w:val="00F44352"/>
    <w:rsid w:val="00F44CA6"/>
    <w:rsid w:val="00F454DC"/>
    <w:rsid w:val="00F45896"/>
    <w:rsid w:val="00F459D2"/>
    <w:rsid w:val="00F460FC"/>
    <w:rsid w:val="00F463F2"/>
    <w:rsid w:val="00F467B4"/>
    <w:rsid w:val="00F467F4"/>
    <w:rsid w:val="00F469B9"/>
    <w:rsid w:val="00F46E0E"/>
    <w:rsid w:val="00F471E9"/>
    <w:rsid w:val="00F47223"/>
    <w:rsid w:val="00F47299"/>
    <w:rsid w:val="00F4779A"/>
    <w:rsid w:val="00F47B4A"/>
    <w:rsid w:val="00F505DB"/>
    <w:rsid w:val="00F50601"/>
    <w:rsid w:val="00F507C6"/>
    <w:rsid w:val="00F509BD"/>
    <w:rsid w:val="00F50A58"/>
    <w:rsid w:val="00F50F99"/>
    <w:rsid w:val="00F516EA"/>
    <w:rsid w:val="00F51EDD"/>
    <w:rsid w:val="00F521F8"/>
    <w:rsid w:val="00F52848"/>
    <w:rsid w:val="00F52D61"/>
    <w:rsid w:val="00F52F21"/>
    <w:rsid w:val="00F52F52"/>
    <w:rsid w:val="00F53FCD"/>
    <w:rsid w:val="00F541A4"/>
    <w:rsid w:val="00F5476F"/>
    <w:rsid w:val="00F54AF9"/>
    <w:rsid w:val="00F54DBC"/>
    <w:rsid w:val="00F561CB"/>
    <w:rsid w:val="00F56746"/>
    <w:rsid w:val="00F567C7"/>
    <w:rsid w:val="00F5691C"/>
    <w:rsid w:val="00F56B81"/>
    <w:rsid w:val="00F56EA5"/>
    <w:rsid w:val="00F56FF2"/>
    <w:rsid w:val="00F57275"/>
    <w:rsid w:val="00F57332"/>
    <w:rsid w:val="00F57416"/>
    <w:rsid w:val="00F60DCF"/>
    <w:rsid w:val="00F61924"/>
    <w:rsid w:val="00F619D9"/>
    <w:rsid w:val="00F61F2F"/>
    <w:rsid w:val="00F61F70"/>
    <w:rsid w:val="00F621E7"/>
    <w:rsid w:val="00F63B72"/>
    <w:rsid w:val="00F63CC0"/>
    <w:rsid w:val="00F63D3E"/>
    <w:rsid w:val="00F63F2C"/>
    <w:rsid w:val="00F63F84"/>
    <w:rsid w:val="00F645E8"/>
    <w:rsid w:val="00F64904"/>
    <w:rsid w:val="00F649FF"/>
    <w:rsid w:val="00F65FDF"/>
    <w:rsid w:val="00F662D3"/>
    <w:rsid w:val="00F66BAA"/>
    <w:rsid w:val="00F673DE"/>
    <w:rsid w:val="00F67427"/>
    <w:rsid w:val="00F70977"/>
    <w:rsid w:val="00F70C19"/>
    <w:rsid w:val="00F7169F"/>
    <w:rsid w:val="00F718E7"/>
    <w:rsid w:val="00F7192C"/>
    <w:rsid w:val="00F71D34"/>
    <w:rsid w:val="00F71D50"/>
    <w:rsid w:val="00F71D9C"/>
    <w:rsid w:val="00F720AE"/>
    <w:rsid w:val="00F72648"/>
    <w:rsid w:val="00F72BA1"/>
    <w:rsid w:val="00F73679"/>
    <w:rsid w:val="00F737C9"/>
    <w:rsid w:val="00F74470"/>
    <w:rsid w:val="00F744FB"/>
    <w:rsid w:val="00F74640"/>
    <w:rsid w:val="00F7489D"/>
    <w:rsid w:val="00F757BB"/>
    <w:rsid w:val="00F75ABF"/>
    <w:rsid w:val="00F75C53"/>
    <w:rsid w:val="00F75DA5"/>
    <w:rsid w:val="00F7609D"/>
    <w:rsid w:val="00F76FF4"/>
    <w:rsid w:val="00F77112"/>
    <w:rsid w:val="00F77369"/>
    <w:rsid w:val="00F773F5"/>
    <w:rsid w:val="00F775A0"/>
    <w:rsid w:val="00F77E31"/>
    <w:rsid w:val="00F77E79"/>
    <w:rsid w:val="00F80133"/>
    <w:rsid w:val="00F805B7"/>
    <w:rsid w:val="00F80E41"/>
    <w:rsid w:val="00F81D85"/>
    <w:rsid w:val="00F81FC7"/>
    <w:rsid w:val="00F82118"/>
    <w:rsid w:val="00F825E8"/>
    <w:rsid w:val="00F827F5"/>
    <w:rsid w:val="00F82A12"/>
    <w:rsid w:val="00F82A23"/>
    <w:rsid w:val="00F82C5B"/>
    <w:rsid w:val="00F82FCA"/>
    <w:rsid w:val="00F83047"/>
    <w:rsid w:val="00F830D0"/>
    <w:rsid w:val="00F83181"/>
    <w:rsid w:val="00F83BCE"/>
    <w:rsid w:val="00F83BF2"/>
    <w:rsid w:val="00F83FBF"/>
    <w:rsid w:val="00F84564"/>
    <w:rsid w:val="00F853BB"/>
    <w:rsid w:val="00F856C0"/>
    <w:rsid w:val="00F85A70"/>
    <w:rsid w:val="00F85B5E"/>
    <w:rsid w:val="00F85B79"/>
    <w:rsid w:val="00F866E8"/>
    <w:rsid w:val="00F86A21"/>
    <w:rsid w:val="00F86C17"/>
    <w:rsid w:val="00F86CD1"/>
    <w:rsid w:val="00F87061"/>
    <w:rsid w:val="00F875BA"/>
    <w:rsid w:val="00F901C0"/>
    <w:rsid w:val="00F9040F"/>
    <w:rsid w:val="00F9090D"/>
    <w:rsid w:val="00F91033"/>
    <w:rsid w:val="00F91380"/>
    <w:rsid w:val="00F91740"/>
    <w:rsid w:val="00F91EDC"/>
    <w:rsid w:val="00F91EF5"/>
    <w:rsid w:val="00F92846"/>
    <w:rsid w:val="00F92894"/>
    <w:rsid w:val="00F92A1A"/>
    <w:rsid w:val="00F92B2E"/>
    <w:rsid w:val="00F92C63"/>
    <w:rsid w:val="00F92DCB"/>
    <w:rsid w:val="00F93079"/>
    <w:rsid w:val="00F930FE"/>
    <w:rsid w:val="00F93636"/>
    <w:rsid w:val="00F93F27"/>
    <w:rsid w:val="00F9417D"/>
    <w:rsid w:val="00F94380"/>
    <w:rsid w:val="00F9565C"/>
    <w:rsid w:val="00F9581A"/>
    <w:rsid w:val="00F95CF7"/>
    <w:rsid w:val="00F960D1"/>
    <w:rsid w:val="00F96287"/>
    <w:rsid w:val="00F9659C"/>
    <w:rsid w:val="00F968FF"/>
    <w:rsid w:val="00F9692D"/>
    <w:rsid w:val="00F96A93"/>
    <w:rsid w:val="00F9743E"/>
    <w:rsid w:val="00F974E2"/>
    <w:rsid w:val="00FA0318"/>
    <w:rsid w:val="00FA0B55"/>
    <w:rsid w:val="00FA0C81"/>
    <w:rsid w:val="00FA0D47"/>
    <w:rsid w:val="00FA0F0B"/>
    <w:rsid w:val="00FA17A9"/>
    <w:rsid w:val="00FA2157"/>
    <w:rsid w:val="00FA22DD"/>
    <w:rsid w:val="00FA2769"/>
    <w:rsid w:val="00FA2A0C"/>
    <w:rsid w:val="00FA2D8F"/>
    <w:rsid w:val="00FA2E56"/>
    <w:rsid w:val="00FA3194"/>
    <w:rsid w:val="00FA3D0A"/>
    <w:rsid w:val="00FA47D5"/>
    <w:rsid w:val="00FA4E47"/>
    <w:rsid w:val="00FA50FF"/>
    <w:rsid w:val="00FA51CA"/>
    <w:rsid w:val="00FA55DA"/>
    <w:rsid w:val="00FA5F3D"/>
    <w:rsid w:val="00FA6062"/>
    <w:rsid w:val="00FA6270"/>
    <w:rsid w:val="00FA73B8"/>
    <w:rsid w:val="00FA7493"/>
    <w:rsid w:val="00FA7601"/>
    <w:rsid w:val="00FA7CDB"/>
    <w:rsid w:val="00FB031E"/>
    <w:rsid w:val="00FB05FD"/>
    <w:rsid w:val="00FB064F"/>
    <w:rsid w:val="00FB0691"/>
    <w:rsid w:val="00FB08EE"/>
    <w:rsid w:val="00FB1201"/>
    <w:rsid w:val="00FB1701"/>
    <w:rsid w:val="00FB1808"/>
    <w:rsid w:val="00FB2629"/>
    <w:rsid w:val="00FB2927"/>
    <w:rsid w:val="00FB294E"/>
    <w:rsid w:val="00FB2CB9"/>
    <w:rsid w:val="00FB2E8B"/>
    <w:rsid w:val="00FB3906"/>
    <w:rsid w:val="00FB44B1"/>
    <w:rsid w:val="00FB52CA"/>
    <w:rsid w:val="00FB577E"/>
    <w:rsid w:val="00FB5971"/>
    <w:rsid w:val="00FB5E47"/>
    <w:rsid w:val="00FB5F1A"/>
    <w:rsid w:val="00FB6230"/>
    <w:rsid w:val="00FB73C6"/>
    <w:rsid w:val="00FB7C54"/>
    <w:rsid w:val="00FC0073"/>
    <w:rsid w:val="00FC06B8"/>
    <w:rsid w:val="00FC0D5E"/>
    <w:rsid w:val="00FC10B8"/>
    <w:rsid w:val="00FC1512"/>
    <w:rsid w:val="00FC1A61"/>
    <w:rsid w:val="00FC1C2E"/>
    <w:rsid w:val="00FC1CBF"/>
    <w:rsid w:val="00FC3C85"/>
    <w:rsid w:val="00FC4409"/>
    <w:rsid w:val="00FC4792"/>
    <w:rsid w:val="00FC4860"/>
    <w:rsid w:val="00FC54C1"/>
    <w:rsid w:val="00FC6281"/>
    <w:rsid w:val="00FC69C2"/>
    <w:rsid w:val="00FC6C3B"/>
    <w:rsid w:val="00FC6D20"/>
    <w:rsid w:val="00FC76D3"/>
    <w:rsid w:val="00FC7895"/>
    <w:rsid w:val="00FC7A70"/>
    <w:rsid w:val="00FC7E00"/>
    <w:rsid w:val="00FD0B53"/>
    <w:rsid w:val="00FD1359"/>
    <w:rsid w:val="00FD1680"/>
    <w:rsid w:val="00FD1A66"/>
    <w:rsid w:val="00FD2216"/>
    <w:rsid w:val="00FD2B0B"/>
    <w:rsid w:val="00FD2D1F"/>
    <w:rsid w:val="00FD3133"/>
    <w:rsid w:val="00FD3B73"/>
    <w:rsid w:val="00FD3F35"/>
    <w:rsid w:val="00FD408D"/>
    <w:rsid w:val="00FD40EA"/>
    <w:rsid w:val="00FD4788"/>
    <w:rsid w:val="00FD4C6A"/>
    <w:rsid w:val="00FD5486"/>
    <w:rsid w:val="00FD5CB9"/>
    <w:rsid w:val="00FD5FFE"/>
    <w:rsid w:val="00FD621D"/>
    <w:rsid w:val="00FD6344"/>
    <w:rsid w:val="00FD6BAA"/>
    <w:rsid w:val="00FD6C35"/>
    <w:rsid w:val="00FD6CF0"/>
    <w:rsid w:val="00FD6CFD"/>
    <w:rsid w:val="00FD7061"/>
    <w:rsid w:val="00FD7090"/>
    <w:rsid w:val="00FD71AC"/>
    <w:rsid w:val="00FD7496"/>
    <w:rsid w:val="00FD7594"/>
    <w:rsid w:val="00FD7D98"/>
    <w:rsid w:val="00FE03B4"/>
    <w:rsid w:val="00FE0892"/>
    <w:rsid w:val="00FE0B3E"/>
    <w:rsid w:val="00FE106F"/>
    <w:rsid w:val="00FE17E2"/>
    <w:rsid w:val="00FE19F9"/>
    <w:rsid w:val="00FE1E32"/>
    <w:rsid w:val="00FE2033"/>
    <w:rsid w:val="00FE2850"/>
    <w:rsid w:val="00FE2B27"/>
    <w:rsid w:val="00FE332D"/>
    <w:rsid w:val="00FE3FF0"/>
    <w:rsid w:val="00FE4FE1"/>
    <w:rsid w:val="00FE507A"/>
    <w:rsid w:val="00FE5489"/>
    <w:rsid w:val="00FE58A3"/>
    <w:rsid w:val="00FE687D"/>
    <w:rsid w:val="00FE6B10"/>
    <w:rsid w:val="00FE6EE9"/>
    <w:rsid w:val="00FE6F14"/>
    <w:rsid w:val="00FE713F"/>
    <w:rsid w:val="00FE797A"/>
    <w:rsid w:val="00FF0142"/>
    <w:rsid w:val="00FF0482"/>
    <w:rsid w:val="00FF0660"/>
    <w:rsid w:val="00FF0AFF"/>
    <w:rsid w:val="00FF0C83"/>
    <w:rsid w:val="00FF0DF4"/>
    <w:rsid w:val="00FF1043"/>
    <w:rsid w:val="00FF1483"/>
    <w:rsid w:val="00FF18B2"/>
    <w:rsid w:val="00FF1938"/>
    <w:rsid w:val="00FF1CB6"/>
    <w:rsid w:val="00FF2B60"/>
    <w:rsid w:val="00FF2C35"/>
    <w:rsid w:val="00FF3EAA"/>
    <w:rsid w:val="00FF439D"/>
    <w:rsid w:val="00FF48AD"/>
    <w:rsid w:val="00FF4B92"/>
    <w:rsid w:val="00FF51AC"/>
    <w:rsid w:val="00FF5EF9"/>
    <w:rsid w:val="00FF628C"/>
    <w:rsid w:val="00FF6737"/>
    <w:rsid w:val="00FF6B38"/>
    <w:rsid w:val="00FF6D4F"/>
    <w:rsid w:val="00FF73C6"/>
    <w:rsid w:val="00FF73F5"/>
    <w:rsid w:val="00FF75C6"/>
    <w:rsid w:val="00FF7A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A97CF"/>
  <w15:docId w15:val="{45B59E04-FD0C-4E91-93C3-69AB7A28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835"/>
  </w:style>
  <w:style w:type="paragraph" w:styleId="Ttulo1">
    <w:name w:val="heading 1"/>
    <w:aliases w:val="título 1,Pregunta,MT1"/>
    <w:basedOn w:val="Normal"/>
    <w:next w:val="Normal"/>
    <w:link w:val="Ttulo1Car"/>
    <w:qFormat/>
    <w:rsid w:val="00A5383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aliases w:val="MT2,título 2,Edgar 2"/>
    <w:basedOn w:val="Normal"/>
    <w:next w:val="Normal"/>
    <w:link w:val="Ttulo2Car"/>
    <w:uiPriority w:val="9"/>
    <w:unhideWhenUsed/>
    <w:qFormat/>
    <w:rsid w:val="00A5383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A5383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tulo4">
    <w:name w:val="heading 4"/>
    <w:aliases w:val="Edgar 4"/>
    <w:basedOn w:val="Normal"/>
    <w:next w:val="Normal"/>
    <w:link w:val="Ttulo4Car"/>
    <w:unhideWhenUsed/>
    <w:qFormat/>
    <w:rsid w:val="00A5383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nhideWhenUsed/>
    <w:qFormat/>
    <w:rsid w:val="00A5383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nhideWhenUsed/>
    <w:qFormat/>
    <w:rsid w:val="00A5383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aliases w:val=" Car"/>
    <w:basedOn w:val="Normal"/>
    <w:next w:val="Normal"/>
    <w:link w:val="Ttulo7Car"/>
    <w:unhideWhenUsed/>
    <w:qFormat/>
    <w:rsid w:val="00A5383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basedOn w:val="Normal"/>
    <w:next w:val="Normal"/>
    <w:link w:val="Ttulo8Car"/>
    <w:unhideWhenUsed/>
    <w:qFormat/>
    <w:rsid w:val="00A5383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nhideWhenUsed/>
    <w:qFormat/>
    <w:rsid w:val="00A5383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A53835"/>
    <w:rPr>
      <w:rFonts w:asciiTheme="majorHAnsi" w:eastAsiaTheme="majorEastAsia" w:hAnsiTheme="majorHAnsi" w:cstheme="majorBidi"/>
      <w:color w:val="1F3864" w:themeColor="accent1" w:themeShade="80"/>
      <w:sz w:val="36"/>
      <w:szCs w:val="36"/>
    </w:rPr>
  </w:style>
  <w:style w:type="character" w:customStyle="1" w:styleId="Ttulo2Car">
    <w:name w:val="Título 2 Car"/>
    <w:aliases w:val="MT2 Car,título 2 Car,Edgar 2 Car"/>
    <w:basedOn w:val="Fuentedeprrafopredeter"/>
    <w:link w:val="Ttulo2"/>
    <w:uiPriority w:val="9"/>
    <w:rsid w:val="00A53835"/>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A53835"/>
    <w:rPr>
      <w:rFonts w:asciiTheme="majorHAnsi" w:eastAsiaTheme="majorEastAsia" w:hAnsiTheme="majorHAnsi" w:cstheme="majorBidi"/>
      <w:color w:val="2F5496" w:themeColor="accent1" w:themeShade="BF"/>
      <w:sz w:val="28"/>
      <w:szCs w:val="28"/>
    </w:rPr>
  </w:style>
  <w:style w:type="character" w:customStyle="1" w:styleId="Ttulo4Car">
    <w:name w:val="Título 4 Car"/>
    <w:aliases w:val="Edgar 4 Car"/>
    <w:basedOn w:val="Fuentedeprrafopredeter"/>
    <w:link w:val="Ttulo4"/>
    <w:rsid w:val="00A53835"/>
    <w:rPr>
      <w:rFonts w:asciiTheme="majorHAnsi" w:eastAsiaTheme="majorEastAsia" w:hAnsiTheme="majorHAnsi" w:cstheme="majorBidi"/>
      <w:color w:val="2F5496" w:themeColor="accent1" w:themeShade="BF"/>
      <w:sz w:val="24"/>
      <w:szCs w:val="24"/>
    </w:rPr>
  </w:style>
  <w:style w:type="character" w:customStyle="1" w:styleId="Ttulo5Car">
    <w:name w:val="Título 5 Car"/>
    <w:basedOn w:val="Fuentedeprrafopredeter"/>
    <w:link w:val="Ttulo5"/>
    <w:rsid w:val="00A53835"/>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rsid w:val="00A53835"/>
    <w:rPr>
      <w:rFonts w:asciiTheme="majorHAnsi" w:eastAsiaTheme="majorEastAsia" w:hAnsiTheme="majorHAnsi" w:cstheme="majorBidi"/>
      <w:i/>
      <w:iCs/>
      <w:caps/>
      <w:color w:val="1F3864" w:themeColor="accent1" w:themeShade="80"/>
    </w:rPr>
  </w:style>
  <w:style w:type="character" w:customStyle="1" w:styleId="Ttulo7Car">
    <w:name w:val="Título 7 Car"/>
    <w:aliases w:val=" Car Car"/>
    <w:basedOn w:val="Fuentedeprrafopredeter"/>
    <w:link w:val="Ttulo7"/>
    <w:rsid w:val="00A53835"/>
    <w:rPr>
      <w:rFonts w:asciiTheme="majorHAnsi" w:eastAsiaTheme="majorEastAsia" w:hAnsiTheme="majorHAnsi" w:cstheme="majorBidi"/>
      <w:b/>
      <w:bCs/>
      <w:color w:val="1F3864" w:themeColor="accent1" w:themeShade="80"/>
    </w:rPr>
  </w:style>
  <w:style w:type="character" w:customStyle="1" w:styleId="Ttulo8Car">
    <w:name w:val="Título 8 Car"/>
    <w:basedOn w:val="Fuentedeprrafopredeter"/>
    <w:link w:val="Ttulo8"/>
    <w:rsid w:val="00A53835"/>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rsid w:val="00A53835"/>
    <w:rPr>
      <w:rFonts w:asciiTheme="majorHAnsi" w:eastAsiaTheme="majorEastAsia" w:hAnsiTheme="majorHAnsi" w:cstheme="majorBidi"/>
      <w:i/>
      <w:iCs/>
      <w:color w:val="1F3864" w:themeColor="accent1" w:themeShade="80"/>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aliases w:val="Car3"/>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3 Car"/>
    <w:link w:val="Textoindependiente2"/>
    <w:rsid w:val="003E0611"/>
    <w:rPr>
      <w:rFonts w:ascii="Arial"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rsid w:val="00B77988"/>
    <w:rPr>
      <w:rFonts w:ascii="Arial" w:hAnsi="Arial" w:cs="Arial"/>
      <w:sz w:val="24"/>
      <w:szCs w:val="24"/>
      <w:lang w:val="es-ES" w:eastAsia="es-ES" w:bidi="ar-SA"/>
    </w:rPr>
  </w:style>
  <w:style w:type="paragraph" w:customStyle="1" w:styleId="Puesto1">
    <w:name w:val="Puesto1"/>
    <w:aliases w:val="Title"/>
    <w:basedOn w:val="Normal"/>
    <w:link w:val="TtuloCar"/>
    <w:uiPriority w:val="10"/>
    <w:qFormat/>
    <w:rsid w:val="00FC4860"/>
    <w:pPr>
      <w:jc w:val="center"/>
    </w:pPr>
    <w:rPr>
      <w:rFonts w:ascii="Arial" w:hAnsi="Arial" w:cs="Arial"/>
      <w:b/>
      <w:bCs/>
      <w:sz w:val="28"/>
    </w:rPr>
  </w:style>
  <w:style w:type="character" w:customStyle="1" w:styleId="TtuloCar4">
    <w:name w:val="Título Car4"/>
    <w:basedOn w:val="Fuentedeprrafopredeter"/>
    <w:link w:val="Ttulo"/>
    <w:uiPriority w:val="10"/>
    <w:rsid w:val="00A53835"/>
    <w:rPr>
      <w:rFonts w:asciiTheme="majorHAnsi" w:eastAsiaTheme="majorEastAsia" w:hAnsiTheme="majorHAnsi" w:cstheme="majorBidi"/>
      <w:caps/>
      <w:color w:val="44546A" w:themeColor="text2"/>
      <w:spacing w:val="-15"/>
      <w:sz w:val="72"/>
      <w:szCs w:val="72"/>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next w:val="Normal"/>
    <w:link w:val="SubttuloCar"/>
    <w:qFormat/>
    <w:rsid w:val="00A5383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rsid w:val="00A53835"/>
    <w:rPr>
      <w:rFonts w:asciiTheme="majorHAnsi" w:eastAsiaTheme="majorEastAsia" w:hAnsiTheme="majorHAnsi" w:cstheme="majorBidi"/>
      <w:color w:val="4472C4" w:themeColor="accent1"/>
      <w:sz w:val="28"/>
      <w:szCs w:val="28"/>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Cuadrícula media 1 - Énfasis 21,Use Case List Paragraph,Ha,titulo 3,HOJA,Bolita,BOLADEF,BOLA,Nivel 1 OS,Normal_viñetas_ICONTEC,Elabor,Elabora,Normal1,Lista multicolor - Énfasis 11"/>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Cuadrícula media 1 - Énfasis 21 Car,Use Case List Paragraph Car,Ha Car,titulo 3 Car,HOJA Car,Bolita Car,BOLADEF Car,BOLA Car,Nivel 1 OS Car,Elabor Car"/>
    <w:link w:val="Prrafodelista"/>
    <w:uiPriority w:val="34"/>
    <w:qFormat/>
    <w:rsid w:val="00146390"/>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line="240" w:lineRule="exact"/>
    </w:pPr>
    <w:rPr>
      <w:rFonts w:ascii="Verdana" w:hAnsi="Verdana" w:cs="Verdana"/>
      <w:sz w:val="20"/>
      <w:szCs w:val="20"/>
      <w:lang w:eastAsia="en-US"/>
    </w:rPr>
  </w:style>
  <w:style w:type="paragraph" w:styleId="Sinespaciado">
    <w:name w:val="No Spacing"/>
    <w:aliases w:val="Aries,k"/>
    <w:link w:val="SinespaciadoCar"/>
    <w:uiPriority w:val="1"/>
    <w:qFormat/>
    <w:rsid w:val="00A53835"/>
    <w:pPr>
      <w:spacing w:after="0" w:line="240" w:lineRule="auto"/>
    </w:pPr>
  </w:style>
  <w:style w:type="character" w:customStyle="1" w:styleId="SinespaciadoCar">
    <w:name w:val="Sin espaciado Car"/>
    <w:aliases w:val="Aries Car,k Car"/>
    <w:link w:val="Sinespaciado"/>
    <w:uiPriority w:val="1"/>
    <w:rsid w:val="009C0E4C"/>
  </w:style>
  <w:style w:type="character" w:styleId="Textoennegrita">
    <w:name w:val="Strong"/>
    <w:basedOn w:val="Fuentedeprrafopredeter"/>
    <w:uiPriority w:val="22"/>
    <w:qFormat/>
    <w:rsid w:val="00A53835"/>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0441A2"/>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lang w:eastAsia="en-US"/>
    </w:rPr>
  </w:style>
  <w:style w:type="paragraph" w:customStyle="1" w:styleId="Prrafodelista1">
    <w:name w:val="Párrafo de lista1"/>
    <w:basedOn w:val="Normal"/>
    <w:qFormat/>
    <w:rsid w:val="00EF6B41"/>
    <w:pPr>
      <w:ind w:left="720"/>
      <w:contextualSpacing/>
    </w:pPr>
  </w:style>
  <w:style w:type="paragraph" w:styleId="Listaconvietas2">
    <w:name w:val="List Bullet 2"/>
    <w:basedOn w:val="Normal"/>
    <w:rsid w:val="00BC015A"/>
    <w:pPr>
      <w:tabs>
        <w:tab w:val="num" w:pos="643"/>
      </w:tabs>
      <w:ind w:left="643" w:hanging="360"/>
      <w:contextualSpacing/>
    </w:pPr>
  </w:style>
  <w:style w:type="paragraph" w:styleId="Listaconvietas">
    <w:name w:val="List Bullet"/>
    <w:basedOn w:val="Normal"/>
    <w:rsid w:val="00D9030A"/>
    <w:pPr>
      <w:tabs>
        <w:tab w:val="num" w:pos="360"/>
      </w:tabs>
      <w:ind w:left="360" w:hanging="360"/>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lang w:eastAsia="en-US"/>
    </w:rPr>
  </w:style>
  <w:style w:type="paragraph" w:customStyle="1" w:styleId="Car">
    <w:name w:val="Car"/>
    <w:basedOn w:val="Normal"/>
    <w:rsid w:val="00204BEB"/>
    <w:pPr>
      <w:spacing w:line="240" w:lineRule="exact"/>
    </w:pPr>
    <w:rPr>
      <w:rFonts w:ascii="Verdana" w:hAnsi="Verdana"/>
      <w:sz w:val="20"/>
      <w:szCs w:val="20"/>
      <w:lang w:val="en-US" w:eastAsia="en-US"/>
    </w:rPr>
  </w:style>
  <w:style w:type="character" w:customStyle="1" w:styleId="CarCar">
    <w:name w:val="Car Car"/>
    <w:aliases w:val="Título 7 Car1"/>
    <w:rsid w:val="00204BEB"/>
    <w:rPr>
      <w:sz w:val="24"/>
      <w:szCs w:val="24"/>
      <w:lang w:val="es-CO" w:eastAsia="es-ES" w:bidi="ar-SA"/>
    </w:rPr>
  </w:style>
  <w:style w:type="paragraph" w:styleId="Descripcin">
    <w:name w:val="caption"/>
    <w:aliases w:val="Epígrafe"/>
    <w:basedOn w:val="Normal"/>
    <w:next w:val="Normal"/>
    <w:unhideWhenUsed/>
    <w:qFormat/>
    <w:rsid w:val="00A53835"/>
    <w:pPr>
      <w:spacing w:line="240" w:lineRule="auto"/>
    </w:pPr>
    <w:rPr>
      <w:b/>
      <w:bCs/>
      <w:smallCaps/>
      <w:color w:val="44546A" w:themeColor="text2"/>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rPr>
  </w:style>
  <w:style w:type="paragraph" w:customStyle="1" w:styleId="BodyTextIndent1">
    <w:name w:val="Body Text Indent1"/>
    <w:basedOn w:val="Normal"/>
    <w:rsid w:val="00683B49"/>
    <w:pPr>
      <w:autoSpaceDE w:val="0"/>
      <w:autoSpaceDN w:val="0"/>
      <w:ind w:left="426"/>
      <w:jc w:val="both"/>
    </w:pPr>
    <w:rPr>
      <w:rFonts w:ascii="Arial" w:hAnsi="Arial" w:cs="Arial"/>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Car6 Car Car Car Car1,Car6 Car1 Car Car1,Car6 Car Car1,Car6 Car2"/>
    <w:rsid w:val="00683B49"/>
    <w:rPr>
      <w:lang w:val="es-ES" w:eastAsia="es-ES"/>
    </w:rPr>
  </w:style>
  <w:style w:type="paragraph" w:customStyle="1" w:styleId="CarCarCar4">
    <w:name w:val="Car Car Car4"/>
    <w:basedOn w:val="Normal"/>
    <w:rsid w:val="00B52AE3"/>
    <w:pPr>
      <w:spacing w:line="240" w:lineRule="exact"/>
    </w:pPr>
    <w:rPr>
      <w:rFonts w:ascii="Verdana" w:hAnsi="Verdana"/>
      <w:sz w:val="20"/>
      <w:szCs w:val="20"/>
      <w:lang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rPr>
  </w:style>
  <w:style w:type="paragraph" w:customStyle="1" w:styleId="Textoindependiente33">
    <w:name w:val="Texto independiente 33"/>
    <w:basedOn w:val="Normal"/>
    <w:rsid w:val="00A1341C"/>
    <w:pPr>
      <w:jc w:val="both"/>
    </w:pPr>
    <w:rPr>
      <w:rFonts w:ascii="Arial" w:hAnsi="Arial"/>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line="240" w:lineRule="exact"/>
    </w:pPr>
    <w:rPr>
      <w:rFonts w:ascii="Verdana" w:hAnsi="Verdana" w:cs="Verdana"/>
      <w:sz w:val="20"/>
      <w:szCs w:val="20"/>
      <w:lang w:eastAsia="en-US"/>
    </w:rPr>
  </w:style>
  <w:style w:type="character" w:customStyle="1" w:styleId="SangradetextonormalCar1">
    <w:name w:val="Sangría de texto normal Car1"/>
    <w:aliases w:val=" Car1 Car1, Car11 Car1,Car1 Car1,Car2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style>
  <w:style w:type="paragraph" w:styleId="Continuarlista5">
    <w:name w:val="List Continue 5"/>
    <w:basedOn w:val="Normal"/>
    <w:rsid w:val="00A1107A"/>
    <w:pPr>
      <w:spacing w:after="120"/>
      <w:ind w:left="1415"/>
    </w:p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rPr>
  </w:style>
  <w:style w:type="paragraph" w:customStyle="1" w:styleId="BodyTextIndent11">
    <w:name w:val="Body Text Indent11"/>
    <w:basedOn w:val="Normal"/>
    <w:rsid w:val="00A1107A"/>
    <w:pPr>
      <w:autoSpaceDE w:val="0"/>
      <w:autoSpaceDN w:val="0"/>
      <w:ind w:left="426"/>
      <w:jc w:val="both"/>
    </w:pPr>
    <w:rPr>
      <w:rFonts w:ascii="Arial" w:hAnsi="Arial" w:cs="Arial"/>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Cs w:val="20"/>
    </w:rPr>
  </w:style>
  <w:style w:type="character" w:styleId="nfasis">
    <w:name w:val="Emphasis"/>
    <w:basedOn w:val="Fuentedeprrafopredeter"/>
    <w:uiPriority w:val="20"/>
    <w:qFormat/>
    <w:rsid w:val="00A53835"/>
    <w:rPr>
      <w:i/>
      <w:i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rPr>
  </w:style>
  <w:style w:type="paragraph" w:customStyle="1" w:styleId="CarCarCar2">
    <w:name w:val="Car Car Car2"/>
    <w:basedOn w:val="Normal"/>
    <w:rsid w:val="00A1107A"/>
    <w:pPr>
      <w:spacing w:line="240" w:lineRule="exact"/>
    </w:pPr>
    <w:rPr>
      <w:rFonts w:ascii="Verdana" w:hAnsi="Verdana"/>
      <w:sz w:val="20"/>
      <w:szCs w:val="20"/>
      <w:lang w:eastAsia="en-US"/>
    </w:rPr>
  </w:style>
  <w:style w:type="paragraph" w:customStyle="1" w:styleId="Textoindependiente25">
    <w:name w:val="Texto independiente 25"/>
    <w:basedOn w:val="Normal"/>
    <w:rsid w:val="00A1107A"/>
    <w:pPr>
      <w:spacing w:line="360" w:lineRule="auto"/>
      <w:jc w:val="both"/>
    </w:pPr>
    <w:rPr>
      <w:rFonts w:ascii="Arial" w:hAnsi="Arial"/>
      <w:szCs w:val="20"/>
    </w:rPr>
  </w:style>
  <w:style w:type="paragraph" w:customStyle="1" w:styleId="CarCarCarCar2CarCar">
    <w:name w:val="Car Car Car Car2 Car Car"/>
    <w:basedOn w:val="Normal"/>
    <w:rsid w:val="00A1107A"/>
    <w:pPr>
      <w:spacing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rPr>
  </w:style>
  <w:style w:type="paragraph" w:customStyle="1" w:styleId="CarCarCarCar2">
    <w:name w:val="Car Car Car Car2"/>
    <w:basedOn w:val="Normal"/>
    <w:rsid w:val="00A1107A"/>
    <w:pPr>
      <w:spacing w:line="240" w:lineRule="exact"/>
    </w:pPr>
    <w:rPr>
      <w:rFonts w:ascii="Verdana" w:hAnsi="Verdana"/>
      <w:sz w:val="20"/>
      <w:lang w:val="en-US" w:eastAsia="en-US"/>
    </w:rPr>
  </w:style>
  <w:style w:type="paragraph" w:customStyle="1" w:styleId="CarCarCarCar1">
    <w:name w:val="Car Car Car Car1"/>
    <w:basedOn w:val="Normal"/>
    <w:rsid w:val="00A1107A"/>
    <w:pPr>
      <w:spacing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paragraph" w:customStyle="1" w:styleId="ListParagraph1">
    <w:name w:val="List Paragraph1"/>
    <w:basedOn w:val="Normal"/>
    <w:uiPriority w:val="99"/>
    <w:rsid w:val="00146390"/>
    <w:pPr>
      <w:ind w:left="720"/>
    </w:pPr>
  </w:style>
  <w:style w:type="paragraph" w:customStyle="1" w:styleId="Listavistosa-nfasis11">
    <w:name w:val="Lista vistosa - Énfasis 11"/>
    <w:aliases w:val="NORMAL"/>
    <w:basedOn w:val="Normal"/>
    <w:link w:val="Listavistosa-nfasis1Car"/>
    <w:qFormat/>
    <w:rsid w:val="008617D4"/>
    <w:pPr>
      <w:ind w:left="720"/>
      <w:contextualSpacing/>
    </w:pPr>
    <w:rPr>
      <w:lang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style>
  <w:style w:type="paragraph" w:customStyle="1" w:styleId="Car1">
    <w:name w:val="Car1"/>
    <w:basedOn w:val="Normal"/>
    <w:rsid w:val="009C0E4C"/>
    <w:pPr>
      <w:spacing w:line="240" w:lineRule="exact"/>
    </w:pPr>
    <w:rPr>
      <w:rFonts w:ascii="Verdana" w:hAnsi="Verdana" w:cs="Verdana"/>
      <w:sz w:val="20"/>
      <w:szCs w:val="20"/>
      <w:lang w:eastAsia="en-US"/>
    </w:rPr>
  </w:style>
  <w:style w:type="paragraph" w:customStyle="1" w:styleId="Pa39">
    <w:name w:val="Pa39"/>
    <w:basedOn w:val="Normal"/>
    <w:next w:val="Normal"/>
    <w:rsid w:val="009C0E4C"/>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C0E4C"/>
    <w:pPr>
      <w:suppressAutoHyphens/>
      <w:autoSpaceDN/>
      <w:adjustRightInd/>
      <w:spacing w:line="191" w:lineRule="atLeast"/>
    </w:pPr>
    <w:rPr>
      <w:rFonts w:ascii="Times New Roman" w:eastAsia="Calibri" w:hAnsi="Times New Roman"/>
      <w:color w:val="auto"/>
      <w:lang w:val="es-CO" w:eastAsia="ar-SA"/>
    </w:rPr>
  </w:style>
  <w:style w:type="character" w:customStyle="1" w:styleId="ext-mb-text">
    <w:name w:val="ext-mb-text"/>
    <w:rsid w:val="009C0E4C"/>
  </w:style>
  <w:style w:type="paragraph" w:customStyle="1" w:styleId="xl216">
    <w:name w:val="xl216"/>
    <w:basedOn w:val="Normal"/>
    <w:rsid w:val="009C0E4C"/>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7">
    <w:name w:val="xl217"/>
    <w:basedOn w:val="Normal"/>
    <w:rsid w:val="009C0E4C"/>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8">
    <w:name w:val="xl21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219">
    <w:name w:val="xl21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rPr>
  </w:style>
  <w:style w:type="paragraph" w:customStyle="1" w:styleId="xl220">
    <w:name w:val="xl220"/>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221">
    <w:name w:val="xl221"/>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22">
    <w:name w:val="xl222"/>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23">
    <w:name w:val="xl223"/>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4">
    <w:name w:val="xl224"/>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25">
    <w:name w:val="xl225"/>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6">
    <w:name w:val="xl226"/>
    <w:basedOn w:val="Normal"/>
    <w:rsid w:val="009C0E4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7">
    <w:name w:val="xl227"/>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228">
    <w:name w:val="xl228"/>
    <w:basedOn w:val="Normal"/>
    <w:rsid w:val="009C0E4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29">
    <w:name w:val="xl229"/>
    <w:basedOn w:val="Normal"/>
    <w:rsid w:val="009C0E4C"/>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0">
    <w:name w:val="xl230"/>
    <w:basedOn w:val="Normal"/>
    <w:rsid w:val="009C0E4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1">
    <w:name w:val="xl231"/>
    <w:basedOn w:val="Normal"/>
    <w:rsid w:val="009C0E4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2">
    <w:name w:val="xl232"/>
    <w:basedOn w:val="Normal"/>
    <w:rsid w:val="009C0E4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3">
    <w:name w:val="xl233"/>
    <w:basedOn w:val="Normal"/>
    <w:rsid w:val="009C0E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4">
    <w:name w:val="xl234"/>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5">
    <w:name w:val="xl235"/>
    <w:basedOn w:val="Normal"/>
    <w:rsid w:val="009C0E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7">
    <w:name w:val="xl237"/>
    <w:basedOn w:val="Normal"/>
    <w:rsid w:val="009C0E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39">
    <w:name w:val="xl239"/>
    <w:basedOn w:val="Normal"/>
    <w:rsid w:val="009C0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rsid w:val="009C0E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9C0E4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3">
    <w:name w:val="xl243"/>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244">
    <w:name w:val="xl244"/>
    <w:basedOn w:val="Normal"/>
    <w:rsid w:val="009C0E4C"/>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5">
    <w:name w:val="xl245"/>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46">
    <w:name w:val="xl246"/>
    <w:basedOn w:val="Normal"/>
    <w:rsid w:val="009C0E4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47">
    <w:name w:val="xl247"/>
    <w:basedOn w:val="Normal"/>
    <w:rsid w:val="009C0E4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rsid w:val="009C0E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50">
    <w:name w:val="xl250"/>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51">
    <w:name w:val="xl251"/>
    <w:basedOn w:val="Normal"/>
    <w:rsid w:val="009C0E4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2">
    <w:name w:val="xl252"/>
    <w:basedOn w:val="Normal"/>
    <w:rsid w:val="009C0E4C"/>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rPr>
  </w:style>
  <w:style w:type="paragraph" w:customStyle="1" w:styleId="xl253">
    <w:name w:val="xl253"/>
    <w:basedOn w:val="Normal"/>
    <w:rsid w:val="009C0E4C"/>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rPr>
  </w:style>
  <w:style w:type="paragraph" w:customStyle="1" w:styleId="xl254">
    <w:name w:val="xl254"/>
    <w:basedOn w:val="Normal"/>
    <w:rsid w:val="009C0E4C"/>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rsid w:val="009C0E4C"/>
    <w:rPr>
      <w:rFonts w:ascii="Arial" w:hAnsi="Arial" w:cs="Arial"/>
      <w:sz w:val="28"/>
      <w:szCs w:val="24"/>
      <w:lang w:val="es-ES" w:eastAsia="es-ES"/>
    </w:rPr>
  </w:style>
  <w:style w:type="paragraph" w:customStyle="1" w:styleId="CarCarCarCarCarCar1Car">
    <w:name w:val="Car Car Car Car Car Car1 Car"/>
    <w:basedOn w:val="Normal"/>
    <w:rsid w:val="009C0E4C"/>
    <w:pPr>
      <w:spacing w:line="240" w:lineRule="exact"/>
    </w:pPr>
    <w:rPr>
      <w:rFonts w:ascii="Verdana" w:hAnsi="Verdana"/>
      <w:sz w:val="20"/>
      <w:szCs w:val="20"/>
      <w:lang w:val="en-US" w:eastAsia="en-US"/>
    </w:rPr>
  </w:style>
  <w:style w:type="character" w:styleId="Referenciaintensa">
    <w:name w:val="Intense Reference"/>
    <w:basedOn w:val="Fuentedeprrafopredeter"/>
    <w:uiPriority w:val="32"/>
    <w:qFormat/>
    <w:rsid w:val="00A53835"/>
    <w:rPr>
      <w:b/>
      <w:bCs/>
      <w:smallCaps/>
      <w:color w:val="44546A" w:themeColor="text2"/>
      <w:u w:val="single"/>
    </w:rPr>
  </w:style>
  <w:style w:type="paragraph" w:customStyle="1" w:styleId="Direccininterior">
    <w:name w:val="Dirección interior"/>
    <w:basedOn w:val="Normal"/>
    <w:rsid w:val="005F1C21"/>
  </w:style>
  <w:style w:type="paragraph" w:customStyle="1" w:styleId="Lneadereferencia">
    <w:name w:val="Línea de referencia"/>
    <w:basedOn w:val="Textoindependiente"/>
    <w:rsid w:val="005F1C21"/>
  </w:style>
  <w:style w:type="paragraph" w:customStyle="1" w:styleId="Textoindependiente35">
    <w:name w:val="Texto independiente 35"/>
    <w:basedOn w:val="Normal"/>
    <w:rsid w:val="00697906"/>
    <w:pPr>
      <w:overflowPunct w:val="0"/>
      <w:autoSpaceDE w:val="0"/>
      <w:autoSpaceDN w:val="0"/>
      <w:adjustRightInd w:val="0"/>
      <w:jc w:val="both"/>
      <w:textAlignment w:val="baseline"/>
    </w:pPr>
    <w:rPr>
      <w:rFonts w:ascii="Arial" w:hAnsi="Arial"/>
      <w:szCs w:val="20"/>
    </w:rPr>
  </w:style>
  <w:style w:type="paragraph" w:customStyle="1" w:styleId="CarCarCar5">
    <w:name w:val="Car Car Car5"/>
    <w:basedOn w:val="Normal"/>
    <w:rsid w:val="008D7CE7"/>
    <w:pPr>
      <w:spacing w:line="240" w:lineRule="exact"/>
    </w:pPr>
    <w:rPr>
      <w:rFonts w:ascii="Verdana" w:hAnsi="Verdana"/>
      <w:sz w:val="20"/>
      <w:szCs w:val="20"/>
      <w:lang w:eastAsia="en-US"/>
    </w:rPr>
  </w:style>
  <w:style w:type="paragraph" w:customStyle="1" w:styleId="Char84">
    <w:name w:val="Char84"/>
    <w:basedOn w:val="Normal"/>
    <w:rsid w:val="008D7CE7"/>
    <w:pPr>
      <w:spacing w:line="240" w:lineRule="exact"/>
    </w:pPr>
    <w:rPr>
      <w:rFonts w:ascii="Verdana" w:hAnsi="Verdana"/>
      <w:sz w:val="20"/>
      <w:szCs w:val="20"/>
      <w:lang w:eastAsia="en-US"/>
    </w:rPr>
  </w:style>
  <w:style w:type="paragraph" w:customStyle="1" w:styleId="CarCarCar1Car3">
    <w:name w:val="Car Car Car1 Car3"/>
    <w:basedOn w:val="Normal"/>
    <w:rsid w:val="008D7CE7"/>
    <w:pPr>
      <w:spacing w:line="240" w:lineRule="exact"/>
    </w:pPr>
    <w:rPr>
      <w:rFonts w:ascii="Verdana" w:hAnsi="Verdana" w:cs="Verdana"/>
      <w:sz w:val="20"/>
      <w:szCs w:val="20"/>
      <w:lang w:eastAsia="en-US"/>
    </w:rPr>
  </w:style>
  <w:style w:type="paragraph" w:customStyle="1" w:styleId="subtitulos">
    <w:name w:val="subtitulos"/>
    <w:basedOn w:val="Normal"/>
    <w:rsid w:val="008D7CE7"/>
    <w:pPr>
      <w:spacing w:before="100" w:beforeAutospacing="1" w:after="100" w:afterAutospacing="1"/>
    </w:pPr>
  </w:style>
  <w:style w:type="character" w:customStyle="1" w:styleId="PuestoCar">
    <w:name w:val="Puesto Car"/>
    <w:uiPriority w:val="10"/>
    <w:rsid w:val="00232BF4"/>
    <w:rPr>
      <w:rFonts w:ascii="Arial" w:hAnsi="Arial"/>
      <w:b/>
      <w:sz w:val="24"/>
      <w:lang w:val="es-ES" w:eastAsia="es-ES"/>
    </w:rPr>
  </w:style>
  <w:style w:type="table" w:styleId="Tablaclsica2">
    <w:name w:val="Table Classic 2"/>
    <w:basedOn w:val="Tablanormal"/>
    <w:rsid w:val="00232BF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32BF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232BF4"/>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232BF4"/>
  </w:style>
  <w:style w:type="character" w:styleId="Textodelmarcadordeposicin">
    <w:name w:val="Placeholder Text"/>
    <w:uiPriority w:val="99"/>
    <w:semiHidden/>
    <w:rsid w:val="00232BF4"/>
    <w:rPr>
      <w:color w:val="808080"/>
    </w:rPr>
  </w:style>
  <w:style w:type="paragraph" w:customStyle="1" w:styleId="CarCarCar1Car1">
    <w:name w:val="Car Car Car1 Car1"/>
    <w:basedOn w:val="Normal"/>
    <w:rsid w:val="006277BE"/>
    <w:pPr>
      <w:spacing w:line="240" w:lineRule="exact"/>
    </w:pPr>
    <w:rPr>
      <w:rFonts w:ascii="Verdana" w:hAnsi="Verdana" w:cs="Verdana"/>
      <w:sz w:val="20"/>
      <w:szCs w:val="20"/>
      <w:lang w:eastAsia="en-US"/>
    </w:rPr>
  </w:style>
  <w:style w:type="paragraph" w:customStyle="1" w:styleId="Car2">
    <w:name w:val="Car2"/>
    <w:basedOn w:val="Normal"/>
    <w:rsid w:val="006277BE"/>
    <w:pPr>
      <w:spacing w:line="240" w:lineRule="exact"/>
    </w:pPr>
    <w:rPr>
      <w:rFonts w:ascii="Verdana" w:hAnsi="Verdana"/>
      <w:sz w:val="20"/>
      <w:szCs w:val="20"/>
      <w:lang w:eastAsia="en-US"/>
    </w:rPr>
  </w:style>
  <w:style w:type="character" w:customStyle="1" w:styleId="content">
    <w:name w:val="content"/>
    <w:rsid w:val="006277BE"/>
  </w:style>
  <w:style w:type="paragraph" w:customStyle="1" w:styleId="pchartsubheadcmt">
    <w:name w:val="pchart_subheadcmt"/>
    <w:basedOn w:val="Normal"/>
    <w:rsid w:val="006277BE"/>
    <w:pPr>
      <w:spacing w:before="100" w:beforeAutospacing="1" w:after="100" w:afterAutospacing="1"/>
    </w:pPr>
  </w:style>
  <w:style w:type="paragraph" w:customStyle="1" w:styleId="pbullet2cmt">
    <w:name w:val="pbullet2cmt"/>
    <w:basedOn w:val="Normal"/>
    <w:rsid w:val="006277BE"/>
    <w:pPr>
      <w:spacing w:before="100" w:beforeAutospacing="1" w:after="100" w:afterAutospacing="1"/>
    </w:pPr>
  </w:style>
  <w:style w:type="paragraph" w:customStyle="1" w:styleId="pbulletcmt">
    <w:name w:val="pbulletcmt"/>
    <w:basedOn w:val="Normal"/>
    <w:rsid w:val="006277BE"/>
    <w:pPr>
      <w:spacing w:before="100" w:beforeAutospacing="1" w:after="100" w:afterAutospacing="1"/>
    </w:pPr>
  </w:style>
  <w:style w:type="character" w:customStyle="1" w:styleId="smallfont">
    <w:name w:val="smallfont"/>
    <w:rsid w:val="006277BE"/>
  </w:style>
  <w:style w:type="character" w:customStyle="1" w:styleId="FontStyle117">
    <w:name w:val="Font Style117"/>
    <w:uiPriority w:val="99"/>
    <w:rsid w:val="003C3CC8"/>
    <w:rPr>
      <w:rFonts w:ascii="Arial" w:hAnsi="Arial" w:cs="Arial"/>
      <w:sz w:val="18"/>
      <w:szCs w:val="18"/>
    </w:rPr>
  </w:style>
  <w:style w:type="paragraph" w:customStyle="1" w:styleId="Style1">
    <w:name w:val="Style1"/>
    <w:basedOn w:val="Normal"/>
    <w:uiPriority w:val="99"/>
    <w:rsid w:val="003C3CC8"/>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3C3CC8"/>
    <w:rPr>
      <w:rFonts w:ascii="Arial" w:hAnsi="Arial" w:cs="Arial"/>
      <w:b/>
      <w:bCs/>
      <w:sz w:val="18"/>
      <w:szCs w:val="18"/>
    </w:rPr>
  </w:style>
  <w:style w:type="paragraph" w:customStyle="1" w:styleId="Style15">
    <w:name w:val="Style1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3C3CC8"/>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3C3CC8"/>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3C3CC8"/>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3C3CC8"/>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3C3CC8"/>
    <w:rPr>
      <w:rFonts w:ascii="Arial Narrow" w:hAnsi="Arial Narrow" w:cs="Arial Narrow"/>
      <w:b/>
      <w:bCs/>
      <w:sz w:val="24"/>
      <w:szCs w:val="24"/>
    </w:rPr>
  </w:style>
  <w:style w:type="paragraph" w:customStyle="1" w:styleId="Style6">
    <w:name w:val="Style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3C3CC8"/>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3C3CC8"/>
    <w:rPr>
      <w:rFonts w:ascii="Times New Roman" w:hAnsi="Times New Roman" w:cs="Times New Roman"/>
      <w:b/>
      <w:bCs/>
      <w:sz w:val="20"/>
      <w:szCs w:val="20"/>
    </w:rPr>
  </w:style>
  <w:style w:type="paragraph" w:customStyle="1" w:styleId="CarCarCar3">
    <w:name w:val="Car Car Car3"/>
    <w:basedOn w:val="Normal"/>
    <w:rsid w:val="001F4A6F"/>
    <w:pPr>
      <w:spacing w:line="240" w:lineRule="exact"/>
      <w:jc w:val="both"/>
    </w:pPr>
    <w:rPr>
      <w:rFonts w:ascii="Verdana" w:hAnsi="Verdana"/>
      <w:sz w:val="20"/>
      <w:szCs w:val="20"/>
      <w:lang w:eastAsia="en-US"/>
    </w:rPr>
  </w:style>
  <w:style w:type="table" w:customStyle="1" w:styleId="Tablaconcuadrcula1">
    <w:name w:val="Tabla con cuadrícula1"/>
    <w:basedOn w:val="Tablanormal"/>
    <w:next w:val="Tablaconcuadrcula"/>
    <w:uiPriority w:val="59"/>
    <w:rsid w:val="001F4A6F"/>
    <w:rPr>
      <w:rFonts w:ascii="Calibri" w:eastAsia="Calibri" w:hAnsi="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1F4A6F"/>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1F4A6F"/>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1F4A6F"/>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1F4A6F"/>
    <w:rPr>
      <w:rFonts w:ascii="Arial" w:hAnsi="Arial" w:cs="Arial"/>
      <w:b/>
      <w:bCs/>
      <w:sz w:val="18"/>
      <w:szCs w:val="18"/>
    </w:rPr>
  </w:style>
  <w:style w:type="paragraph" w:customStyle="1" w:styleId="Style19">
    <w:name w:val="Style19"/>
    <w:basedOn w:val="Normal"/>
    <w:uiPriority w:val="99"/>
    <w:rsid w:val="001F4A6F"/>
    <w:pPr>
      <w:widowControl w:val="0"/>
      <w:autoSpaceDE w:val="0"/>
      <w:autoSpaceDN w:val="0"/>
      <w:adjustRightInd w:val="0"/>
      <w:jc w:val="both"/>
    </w:pPr>
    <w:rPr>
      <w:rFonts w:ascii="Arial" w:hAnsi="Arial" w:cs="Arial"/>
      <w:lang w:val="en-US" w:eastAsia="en-US"/>
    </w:rPr>
  </w:style>
  <w:style w:type="character" w:customStyle="1" w:styleId="apple-converted-space">
    <w:name w:val="apple-converted-space"/>
    <w:rsid w:val="001F4A6F"/>
  </w:style>
  <w:style w:type="table" w:customStyle="1" w:styleId="Tablaconcuadrcula2">
    <w:name w:val="Tabla con cuadrícula2"/>
    <w:basedOn w:val="Tablanormal"/>
    <w:next w:val="Tablaconcuadrcula"/>
    <w:uiPriority w:val="59"/>
    <w:rsid w:val="0062736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627366"/>
    <w:pPr>
      <w:spacing w:before="100" w:beforeAutospacing="1" w:after="100" w:afterAutospacing="1"/>
    </w:pPr>
  </w:style>
  <w:style w:type="paragraph" w:customStyle="1" w:styleId="Style3">
    <w:name w:val="Style3"/>
    <w:basedOn w:val="Normal"/>
    <w:uiPriority w:val="99"/>
    <w:rsid w:val="00053D5B"/>
    <w:pPr>
      <w:widowControl w:val="0"/>
      <w:autoSpaceDE w:val="0"/>
      <w:autoSpaceDN w:val="0"/>
      <w:adjustRightInd w:val="0"/>
      <w:spacing w:line="248" w:lineRule="exact"/>
      <w:jc w:val="both"/>
    </w:pPr>
    <w:rPr>
      <w:rFonts w:ascii="Arial" w:hAnsi="Arial" w:cs="Arial"/>
    </w:rPr>
  </w:style>
  <w:style w:type="character" w:customStyle="1" w:styleId="FontStyle21">
    <w:name w:val="Font Style21"/>
    <w:uiPriority w:val="99"/>
    <w:rsid w:val="00053D5B"/>
    <w:rPr>
      <w:rFonts w:ascii="Arial" w:hAnsi="Arial" w:cs="Arial"/>
      <w:i/>
      <w:iCs/>
      <w:sz w:val="16"/>
      <w:szCs w:val="16"/>
    </w:rPr>
  </w:style>
  <w:style w:type="paragraph" w:customStyle="1" w:styleId="Prrafodelista6">
    <w:name w:val="Párrafo de lista6"/>
    <w:basedOn w:val="Normal"/>
    <w:qFormat/>
    <w:rsid w:val="00053D5B"/>
    <w:pPr>
      <w:ind w:left="720"/>
    </w:pPr>
    <w:rPr>
      <w:rFonts w:eastAsia="Calibri"/>
    </w:rPr>
  </w:style>
  <w:style w:type="paragraph" w:customStyle="1" w:styleId="paragraph">
    <w:name w:val="paragraph"/>
    <w:basedOn w:val="Normal"/>
    <w:uiPriority w:val="99"/>
    <w:rsid w:val="00053D5B"/>
    <w:pPr>
      <w:spacing w:before="100" w:beforeAutospacing="1" w:after="100" w:afterAutospacing="1"/>
    </w:pPr>
  </w:style>
  <w:style w:type="character" w:customStyle="1" w:styleId="normaltextrun">
    <w:name w:val="normaltextrun"/>
    <w:rsid w:val="00053D5B"/>
  </w:style>
  <w:style w:type="character" w:customStyle="1" w:styleId="eop">
    <w:name w:val="eop"/>
    <w:rsid w:val="00053D5B"/>
  </w:style>
  <w:style w:type="paragraph" w:customStyle="1" w:styleId="xmsonormal">
    <w:name w:val="x_msonormal"/>
    <w:basedOn w:val="Normal"/>
    <w:rsid w:val="00053D5B"/>
    <w:pPr>
      <w:spacing w:before="100" w:beforeAutospacing="1" w:after="100" w:afterAutospacing="1"/>
    </w:pPr>
  </w:style>
  <w:style w:type="paragraph" w:customStyle="1" w:styleId="2">
    <w:name w:val="2"/>
    <w:basedOn w:val="Normal"/>
    <w:next w:val="Normal"/>
    <w:qFormat/>
    <w:rsid w:val="00053D5B"/>
    <w:pPr>
      <w:jc w:val="center"/>
    </w:pPr>
    <w:rPr>
      <w:rFonts w:ascii="Arial" w:eastAsia="Calibri" w:hAnsi="Arial"/>
      <w:b/>
    </w:rPr>
  </w:style>
  <w:style w:type="paragraph" w:customStyle="1" w:styleId="Prrafodelista12">
    <w:name w:val="Párrafo de lista12"/>
    <w:basedOn w:val="Normal"/>
    <w:rsid w:val="00053D5B"/>
    <w:pPr>
      <w:ind w:left="720"/>
    </w:pPr>
    <w:rPr>
      <w:rFonts w:eastAsia="Calibri"/>
    </w:rPr>
  </w:style>
  <w:style w:type="paragraph" w:customStyle="1" w:styleId="CM42">
    <w:name w:val="CM42"/>
    <w:basedOn w:val="Default"/>
    <w:next w:val="Default"/>
    <w:uiPriority w:val="99"/>
    <w:rsid w:val="00053D5B"/>
    <w:pPr>
      <w:spacing w:after="563"/>
    </w:pPr>
    <w:rPr>
      <w:rFonts w:ascii="Arial" w:eastAsia="Calibri" w:hAnsi="Arial" w:cs="Arial"/>
      <w:color w:val="auto"/>
    </w:rPr>
  </w:style>
  <w:style w:type="paragraph" w:customStyle="1" w:styleId="Prrafodelista11">
    <w:name w:val="Párrafo de lista11"/>
    <w:basedOn w:val="Normal"/>
    <w:qFormat/>
    <w:rsid w:val="00053D5B"/>
    <w:pPr>
      <w:spacing w:after="200" w:line="276" w:lineRule="auto"/>
      <w:ind w:left="720"/>
    </w:pPr>
    <w:rPr>
      <w:rFonts w:ascii="Calibri" w:hAnsi="Calibri" w:cs="Calibri"/>
      <w:lang w:eastAsia="en-US"/>
    </w:rPr>
  </w:style>
  <w:style w:type="paragraph" w:customStyle="1" w:styleId="western">
    <w:name w:val="western"/>
    <w:basedOn w:val="Normal"/>
    <w:rsid w:val="00053D5B"/>
    <w:pPr>
      <w:spacing w:before="100" w:beforeAutospacing="1" w:after="100" w:afterAutospacing="1"/>
    </w:pPr>
  </w:style>
  <w:style w:type="paragraph" w:customStyle="1" w:styleId="CM17">
    <w:name w:val="CM17"/>
    <w:basedOn w:val="Default"/>
    <w:next w:val="Default"/>
    <w:uiPriority w:val="99"/>
    <w:rsid w:val="00053D5B"/>
    <w:pPr>
      <w:spacing w:line="273" w:lineRule="atLeast"/>
    </w:pPr>
    <w:rPr>
      <w:rFonts w:ascii="Arial" w:hAnsi="Arial" w:cs="Arial"/>
      <w:color w:val="auto"/>
    </w:rPr>
  </w:style>
  <w:style w:type="character" w:customStyle="1" w:styleId="BodyText2Char">
    <w:name w:val="Body Text 2 Char"/>
    <w:locked/>
    <w:rsid w:val="00053D5B"/>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053D5B"/>
    <w:pPr>
      <w:spacing w:line="240" w:lineRule="exact"/>
    </w:pPr>
    <w:rPr>
      <w:rFonts w:ascii="Verdana" w:hAnsi="Verdana"/>
      <w:sz w:val="20"/>
      <w:szCs w:val="20"/>
      <w:lang w:val="en-US" w:eastAsia="en-US"/>
    </w:rPr>
  </w:style>
  <w:style w:type="paragraph" w:customStyle="1" w:styleId="Prrafodelista21">
    <w:name w:val="Párrafo de lista21"/>
    <w:basedOn w:val="Normal"/>
    <w:rsid w:val="00053D5B"/>
    <w:pPr>
      <w:ind w:left="720"/>
    </w:pPr>
    <w:rPr>
      <w:rFonts w:eastAsia="Calibri"/>
    </w:rPr>
  </w:style>
  <w:style w:type="character" w:customStyle="1" w:styleId="CarCar5">
    <w:name w:val="Car Car5"/>
    <w:rsid w:val="00053D5B"/>
    <w:rPr>
      <w:sz w:val="24"/>
      <w:szCs w:val="24"/>
      <w:lang w:val="es-ES" w:eastAsia="es-ES"/>
    </w:rPr>
  </w:style>
  <w:style w:type="paragraph" w:customStyle="1" w:styleId="Sangradetextonormal31">
    <w:name w:val="Sangría de texto normal31"/>
    <w:basedOn w:val="Normal"/>
    <w:rsid w:val="00053D5B"/>
    <w:pPr>
      <w:autoSpaceDE w:val="0"/>
      <w:autoSpaceDN w:val="0"/>
      <w:ind w:left="426"/>
      <w:jc w:val="both"/>
    </w:pPr>
    <w:rPr>
      <w:rFonts w:ascii="Arial" w:hAnsi="Arial" w:cs="Arial"/>
    </w:rPr>
  </w:style>
  <w:style w:type="paragraph" w:customStyle="1" w:styleId="Char83">
    <w:name w:val="Char83"/>
    <w:basedOn w:val="Normal"/>
    <w:rsid w:val="00053D5B"/>
    <w:pPr>
      <w:spacing w:line="240" w:lineRule="exact"/>
    </w:pPr>
    <w:rPr>
      <w:rFonts w:ascii="Verdana" w:hAnsi="Verdana"/>
      <w:sz w:val="20"/>
      <w:szCs w:val="20"/>
      <w:lang w:eastAsia="en-US"/>
    </w:rPr>
  </w:style>
  <w:style w:type="paragraph" w:customStyle="1" w:styleId="CarCarCar1Car2">
    <w:name w:val="Car Car Car1 Car2"/>
    <w:basedOn w:val="Normal"/>
    <w:rsid w:val="00053D5B"/>
    <w:pPr>
      <w:spacing w:line="240" w:lineRule="exact"/>
    </w:pPr>
    <w:rPr>
      <w:rFonts w:ascii="Verdana" w:hAnsi="Verdana" w:cs="Verdana"/>
      <w:sz w:val="20"/>
      <w:szCs w:val="20"/>
      <w:lang w:eastAsia="en-US"/>
    </w:rPr>
  </w:style>
  <w:style w:type="paragraph" w:customStyle="1" w:styleId="Textoindependiente351">
    <w:name w:val="Texto independiente 351"/>
    <w:basedOn w:val="Normal"/>
    <w:rsid w:val="00053D5B"/>
    <w:pPr>
      <w:overflowPunct w:val="0"/>
      <w:autoSpaceDE w:val="0"/>
      <w:autoSpaceDN w:val="0"/>
      <w:adjustRightInd w:val="0"/>
      <w:jc w:val="both"/>
      <w:textAlignment w:val="baseline"/>
    </w:pPr>
    <w:rPr>
      <w:rFonts w:ascii="Arial" w:hAnsi="Arial"/>
      <w:szCs w:val="20"/>
    </w:rPr>
  </w:style>
  <w:style w:type="paragraph" w:customStyle="1" w:styleId="Car71">
    <w:name w:val="Car71"/>
    <w:basedOn w:val="Normal"/>
    <w:rsid w:val="00053D5B"/>
    <w:pPr>
      <w:spacing w:line="240" w:lineRule="exact"/>
    </w:pPr>
    <w:rPr>
      <w:rFonts w:ascii="Verdana" w:hAnsi="Verdana"/>
      <w:sz w:val="20"/>
      <w:szCs w:val="20"/>
      <w:lang w:val="en-US" w:eastAsia="en-US"/>
    </w:rPr>
  </w:style>
  <w:style w:type="character" w:customStyle="1" w:styleId="CarCar91">
    <w:name w:val="Car Car91"/>
    <w:rsid w:val="00053D5B"/>
    <w:rPr>
      <w:rFonts w:ascii="Times New Roman" w:hAnsi="Times New Roman" w:cs="Times New Roman"/>
      <w:sz w:val="24"/>
      <w:szCs w:val="24"/>
      <w:lang w:val="es-CO" w:eastAsia="x-none"/>
    </w:rPr>
  </w:style>
  <w:style w:type="character" w:customStyle="1" w:styleId="CarCar71">
    <w:name w:val="Car Car71"/>
    <w:rsid w:val="00053D5B"/>
    <w:rPr>
      <w:rFonts w:ascii="Times New Roman" w:hAnsi="Times New Roman" w:cs="Times New Roman"/>
      <w:sz w:val="24"/>
      <w:szCs w:val="24"/>
      <w:lang w:val="es-CO" w:eastAsia="x-none"/>
    </w:rPr>
  </w:style>
  <w:style w:type="character" w:customStyle="1" w:styleId="CarCar81">
    <w:name w:val="Car Car81"/>
    <w:rsid w:val="00053D5B"/>
    <w:rPr>
      <w:sz w:val="24"/>
      <w:szCs w:val="24"/>
      <w:lang w:val="es-ES" w:eastAsia="es-ES" w:bidi="ar-SA"/>
    </w:rPr>
  </w:style>
  <w:style w:type="character" w:customStyle="1" w:styleId="CarCar121">
    <w:name w:val="Car Car121"/>
    <w:rsid w:val="00053D5B"/>
    <w:rPr>
      <w:rFonts w:ascii="Century Schoolbook" w:hAnsi="Century Schoolbook" w:cs="Century Schoolbook"/>
      <w:b/>
      <w:bCs/>
      <w:i/>
      <w:iCs/>
      <w:lang w:val="es-ES" w:eastAsia="es-ES" w:bidi="ar-SA"/>
    </w:rPr>
  </w:style>
  <w:style w:type="character" w:customStyle="1" w:styleId="CarCar101">
    <w:name w:val="Car Car101"/>
    <w:rsid w:val="00053D5B"/>
    <w:rPr>
      <w:lang w:val="es-ES" w:eastAsia="es-ES" w:bidi="ar-SA"/>
    </w:rPr>
  </w:style>
  <w:style w:type="paragraph" w:customStyle="1" w:styleId="CM5">
    <w:name w:val="CM5"/>
    <w:basedOn w:val="Default"/>
    <w:next w:val="Default"/>
    <w:uiPriority w:val="99"/>
    <w:rsid w:val="00053D5B"/>
    <w:pPr>
      <w:spacing w:line="276" w:lineRule="atLeast"/>
    </w:pPr>
    <w:rPr>
      <w:rFonts w:ascii="Arial" w:hAnsi="Arial" w:cs="Arial"/>
      <w:color w:val="auto"/>
    </w:rPr>
  </w:style>
  <w:style w:type="character" w:customStyle="1" w:styleId="BodyText3Char">
    <w:name w:val="Body Text 3 Char"/>
    <w:locked/>
    <w:rsid w:val="00053D5B"/>
    <w:rPr>
      <w:rFonts w:ascii="Times New Roman" w:hAnsi="Times New Roman" w:cs="Times New Roman"/>
      <w:sz w:val="16"/>
      <w:szCs w:val="16"/>
      <w:lang w:val="es-ES" w:eastAsia="es-ES"/>
    </w:rPr>
  </w:style>
  <w:style w:type="paragraph" w:customStyle="1" w:styleId="Char82">
    <w:name w:val="Char82"/>
    <w:basedOn w:val="Normal"/>
    <w:rsid w:val="00053D5B"/>
    <w:pPr>
      <w:spacing w:line="240" w:lineRule="exact"/>
    </w:pPr>
    <w:rPr>
      <w:rFonts w:ascii="Verdana" w:hAnsi="Verdana"/>
      <w:sz w:val="20"/>
      <w:szCs w:val="20"/>
      <w:lang w:eastAsia="en-US"/>
    </w:rPr>
  </w:style>
  <w:style w:type="paragraph" w:customStyle="1" w:styleId="Sangra2detindependiente21">
    <w:name w:val="Sangría 2 de t. independiente21"/>
    <w:basedOn w:val="Normal"/>
    <w:rsid w:val="00053D5B"/>
    <w:pPr>
      <w:widowControl w:val="0"/>
      <w:overflowPunct w:val="0"/>
      <w:autoSpaceDE w:val="0"/>
      <w:autoSpaceDN w:val="0"/>
      <w:adjustRightInd w:val="0"/>
      <w:ind w:left="360"/>
      <w:jc w:val="both"/>
      <w:textAlignment w:val="baseline"/>
    </w:pPr>
    <w:rPr>
      <w:rFonts w:ascii="Arial" w:hAnsi="Arial"/>
      <w:szCs w:val="20"/>
    </w:rPr>
  </w:style>
  <w:style w:type="paragraph" w:customStyle="1" w:styleId="Textoindependiente251">
    <w:name w:val="Texto independiente 251"/>
    <w:basedOn w:val="Normal"/>
    <w:rsid w:val="00053D5B"/>
    <w:pPr>
      <w:spacing w:line="360" w:lineRule="auto"/>
      <w:jc w:val="both"/>
    </w:pPr>
    <w:rPr>
      <w:rFonts w:ascii="Arial" w:hAnsi="Arial"/>
      <w:szCs w:val="20"/>
    </w:rPr>
  </w:style>
  <w:style w:type="paragraph" w:customStyle="1" w:styleId="CarCarCarCar2CarCar1">
    <w:name w:val="Car Car Car Car2 Car Car1"/>
    <w:basedOn w:val="Normal"/>
    <w:rsid w:val="00053D5B"/>
    <w:pPr>
      <w:spacing w:line="240" w:lineRule="exact"/>
    </w:pPr>
    <w:rPr>
      <w:rFonts w:ascii="Verdana" w:hAnsi="Verdana"/>
      <w:sz w:val="20"/>
      <w:szCs w:val="20"/>
      <w:lang w:val="en-US" w:eastAsia="en-US"/>
    </w:rPr>
  </w:style>
  <w:style w:type="paragraph" w:customStyle="1" w:styleId="CarCarCarCar21">
    <w:name w:val="Car Car Car Car21"/>
    <w:basedOn w:val="Normal"/>
    <w:rsid w:val="00053D5B"/>
    <w:pPr>
      <w:spacing w:line="240" w:lineRule="exact"/>
    </w:pPr>
    <w:rPr>
      <w:rFonts w:ascii="Verdana" w:hAnsi="Verdana"/>
      <w:sz w:val="20"/>
      <w:lang w:val="en-US" w:eastAsia="en-US"/>
    </w:rPr>
  </w:style>
  <w:style w:type="paragraph" w:customStyle="1" w:styleId="CarCarCarCar11">
    <w:name w:val="Car Car Car Car11"/>
    <w:basedOn w:val="Normal"/>
    <w:rsid w:val="00053D5B"/>
    <w:pPr>
      <w:spacing w:line="240" w:lineRule="exact"/>
    </w:pPr>
    <w:rPr>
      <w:rFonts w:ascii="Verdana" w:hAnsi="Verdana"/>
      <w:sz w:val="20"/>
      <w:lang w:val="en-US" w:eastAsia="en-US"/>
    </w:rPr>
  </w:style>
  <w:style w:type="character" w:styleId="Nmerodelnea">
    <w:name w:val="line number"/>
    <w:rsid w:val="00053D5B"/>
  </w:style>
  <w:style w:type="paragraph" w:customStyle="1" w:styleId="xl122">
    <w:name w:val="xl122"/>
    <w:basedOn w:val="Normal"/>
    <w:rsid w:val="00053D5B"/>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rPr>
  </w:style>
  <w:style w:type="paragraph" w:customStyle="1" w:styleId="xl123">
    <w:name w:val="xl123"/>
    <w:basedOn w:val="Normal"/>
    <w:rsid w:val="00053D5B"/>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rPr>
  </w:style>
  <w:style w:type="paragraph" w:customStyle="1" w:styleId="xl124">
    <w:name w:val="xl124"/>
    <w:basedOn w:val="Normal"/>
    <w:rsid w:val="00053D5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25">
    <w:name w:val="xl125"/>
    <w:basedOn w:val="Normal"/>
    <w:rsid w:val="00053D5B"/>
    <w:pPr>
      <w:pBdr>
        <w:top w:val="single" w:sz="4" w:space="0" w:color="auto"/>
        <w:lef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6">
    <w:name w:val="xl126"/>
    <w:basedOn w:val="Normal"/>
    <w:rsid w:val="00053D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rPr>
  </w:style>
  <w:style w:type="paragraph" w:customStyle="1" w:styleId="xl127">
    <w:name w:val="xl127"/>
    <w:basedOn w:val="Normal"/>
    <w:rsid w:val="00053D5B"/>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rPr>
  </w:style>
  <w:style w:type="paragraph" w:customStyle="1" w:styleId="xl128">
    <w:name w:val="xl128"/>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rPr>
  </w:style>
  <w:style w:type="paragraph" w:customStyle="1" w:styleId="xl129">
    <w:name w:val="xl129"/>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rPr>
  </w:style>
  <w:style w:type="character" w:customStyle="1" w:styleId="GRUCO">
    <w:name w:val="GRUCO"/>
    <w:semiHidden/>
    <w:rsid w:val="00CB32CE"/>
    <w:rPr>
      <w:rFonts w:ascii="Arial" w:hAnsi="Arial" w:cs="Arial"/>
      <w:color w:val="auto"/>
      <w:sz w:val="20"/>
      <w:szCs w:val="20"/>
    </w:rPr>
  </w:style>
  <w:style w:type="paragraph" w:customStyle="1" w:styleId="ecxmsolistparagraph">
    <w:name w:val="ecxmsolistparagraph"/>
    <w:basedOn w:val="Normal"/>
    <w:rsid w:val="007C0962"/>
    <w:pPr>
      <w:spacing w:before="100" w:beforeAutospacing="1" w:after="100" w:afterAutospacing="1"/>
    </w:pPr>
  </w:style>
  <w:style w:type="character" w:customStyle="1" w:styleId="rpcj1">
    <w:name w:val="_rpc_j1"/>
    <w:rsid w:val="00C473E3"/>
  </w:style>
  <w:style w:type="paragraph" w:customStyle="1" w:styleId="Contenidodelatabla">
    <w:name w:val="Contenido de la tabla"/>
    <w:basedOn w:val="Normal"/>
    <w:rsid w:val="00B24E21"/>
    <w:pPr>
      <w:widowControl w:val="0"/>
      <w:suppressLineNumbers/>
      <w:suppressAutoHyphens/>
    </w:pPr>
    <w:rPr>
      <w:rFonts w:eastAsia="Arial Unicode MS" w:cs="Arial Unicode MS"/>
      <w:kern w:val="1"/>
      <w:lang w:eastAsia="hi-IN" w:bidi="hi-IN"/>
    </w:rPr>
  </w:style>
  <w:style w:type="paragraph" w:styleId="HTMLconformatoprevio">
    <w:name w:val="HTML Preformatted"/>
    <w:basedOn w:val="Normal"/>
    <w:link w:val="HTMLconformatoprevioCar"/>
    <w:rsid w:val="00760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link w:val="HTMLconformatoprevio"/>
    <w:rsid w:val="0076088B"/>
    <w:rPr>
      <w:rFonts w:ascii="Courier New" w:hAnsi="Courier New"/>
      <w:lang w:val="x-none" w:eastAsia="ar-SA"/>
    </w:rPr>
  </w:style>
  <w:style w:type="paragraph" w:customStyle="1" w:styleId="Car1CarCarCarCarCarCar">
    <w:name w:val="Car1 Car Car Car Car Car Car"/>
    <w:basedOn w:val="Normal"/>
    <w:rsid w:val="000441A2"/>
    <w:pPr>
      <w:spacing w:line="240" w:lineRule="exact"/>
    </w:pPr>
    <w:rPr>
      <w:rFonts w:ascii="Verdana" w:hAnsi="Verdana"/>
      <w:sz w:val="20"/>
      <w:lang w:val="en-US" w:eastAsia="en-US"/>
    </w:rPr>
  </w:style>
  <w:style w:type="character" w:customStyle="1" w:styleId="yshortcuts">
    <w:name w:val="yshortcuts"/>
    <w:basedOn w:val="Fuentedeprrafopredeter"/>
    <w:rsid w:val="000441A2"/>
  </w:style>
  <w:style w:type="paragraph" w:customStyle="1" w:styleId="textonormal0">
    <w:name w:val="texto_normal"/>
    <w:basedOn w:val="Normal"/>
    <w:rsid w:val="000441A2"/>
    <w:pPr>
      <w:spacing w:before="100" w:beforeAutospacing="1" w:after="100" w:afterAutospacing="1"/>
    </w:pPr>
  </w:style>
  <w:style w:type="paragraph" w:styleId="TDC1">
    <w:name w:val="toc 1"/>
    <w:basedOn w:val="Normal"/>
    <w:next w:val="Normal"/>
    <w:autoRedefine/>
    <w:uiPriority w:val="39"/>
    <w:qFormat/>
    <w:rsid w:val="000441A2"/>
    <w:pPr>
      <w:spacing w:after="100"/>
    </w:pPr>
  </w:style>
  <w:style w:type="paragraph" w:styleId="TDC3">
    <w:name w:val="toc 3"/>
    <w:basedOn w:val="Normal"/>
    <w:next w:val="Normal"/>
    <w:autoRedefine/>
    <w:uiPriority w:val="39"/>
    <w:qFormat/>
    <w:rsid w:val="000441A2"/>
    <w:pPr>
      <w:spacing w:after="100"/>
      <w:ind w:left="480"/>
    </w:pPr>
  </w:style>
  <w:style w:type="paragraph" w:customStyle="1" w:styleId="Ttulo32">
    <w:name w:val="Título 32"/>
    <w:basedOn w:val="Normal"/>
    <w:rsid w:val="000441A2"/>
    <w:pPr>
      <w:spacing w:before="18" w:after="18"/>
      <w:outlineLvl w:val="3"/>
    </w:pPr>
    <w:rPr>
      <w:b/>
      <w:bCs/>
      <w:color w:val="54328A"/>
      <w:sz w:val="25"/>
      <w:szCs w:val="25"/>
    </w:rPr>
  </w:style>
  <w:style w:type="paragraph" w:customStyle="1" w:styleId="s1ninos">
    <w:name w:val="s1ninos"/>
    <w:basedOn w:val="Normal"/>
    <w:rsid w:val="000441A2"/>
    <w:pPr>
      <w:spacing w:before="100" w:beforeAutospacing="1" w:after="100" w:afterAutospacing="1" w:line="270" w:lineRule="atLeast"/>
    </w:pPr>
    <w:rPr>
      <w:rFonts w:ascii="Verdana" w:hAnsi="Verdana"/>
      <w:color w:val="FF6666"/>
      <w:sz w:val="17"/>
      <w:szCs w:val="17"/>
    </w:rPr>
  </w:style>
  <w:style w:type="paragraph" w:customStyle="1" w:styleId="Pa0">
    <w:name w:val="Pa0"/>
    <w:basedOn w:val="Normal"/>
    <w:next w:val="Normal"/>
    <w:uiPriority w:val="99"/>
    <w:rsid w:val="000441A2"/>
    <w:pPr>
      <w:autoSpaceDE w:val="0"/>
      <w:autoSpaceDN w:val="0"/>
      <w:adjustRightInd w:val="0"/>
      <w:spacing w:line="221" w:lineRule="atLeast"/>
    </w:pPr>
    <w:rPr>
      <w:rFonts w:ascii="CastleT" w:eastAsia="Calibri" w:hAnsi="CastleT"/>
      <w:lang w:eastAsia="en-US"/>
    </w:rPr>
  </w:style>
  <w:style w:type="paragraph" w:customStyle="1" w:styleId="TtulodeTDC1">
    <w:name w:val="Título de TDC1"/>
    <w:aliases w:val="TOC Heading"/>
    <w:basedOn w:val="Ttulo1"/>
    <w:next w:val="Normal"/>
    <w:uiPriority w:val="39"/>
    <w:unhideWhenUsed/>
    <w:qFormat/>
    <w:rsid w:val="000441A2"/>
    <w:pPr>
      <w:spacing w:before="480" w:line="276" w:lineRule="auto"/>
      <w:outlineLvl w:val="9"/>
    </w:pPr>
    <w:rPr>
      <w:rFonts w:ascii="Cambria" w:hAnsi="Cambria" w:cs="Times New Roman"/>
      <w:b/>
      <w:bCs/>
      <w:color w:val="365F91"/>
      <w:szCs w:val="28"/>
      <w:lang w:eastAsia="en-US"/>
    </w:rPr>
  </w:style>
  <w:style w:type="paragraph" w:styleId="TDC2">
    <w:name w:val="toc 2"/>
    <w:basedOn w:val="Normal"/>
    <w:next w:val="Normal"/>
    <w:autoRedefine/>
    <w:uiPriority w:val="39"/>
    <w:unhideWhenUsed/>
    <w:qFormat/>
    <w:rsid w:val="000441A2"/>
    <w:pPr>
      <w:spacing w:before="240"/>
    </w:pPr>
    <w:rPr>
      <w:rFonts w:ascii="Calibri" w:hAnsi="Calibri"/>
      <w:b/>
      <w:bCs/>
      <w:sz w:val="20"/>
      <w:szCs w:val="20"/>
    </w:rPr>
  </w:style>
  <w:style w:type="paragraph" w:styleId="TDC4">
    <w:name w:val="toc 4"/>
    <w:basedOn w:val="Normal"/>
    <w:next w:val="Normal"/>
    <w:autoRedefine/>
    <w:uiPriority w:val="39"/>
    <w:unhideWhenUsed/>
    <w:rsid w:val="000441A2"/>
    <w:pPr>
      <w:ind w:left="480"/>
    </w:pPr>
    <w:rPr>
      <w:rFonts w:ascii="Calibri" w:hAnsi="Calibri"/>
      <w:sz w:val="20"/>
      <w:szCs w:val="20"/>
    </w:rPr>
  </w:style>
  <w:style w:type="paragraph" w:styleId="TDC6">
    <w:name w:val="toc 6"/>
    <w:basedOn w:val="Normal"/>
    <w:next w:val="Normal"/>
    <w:autoRedefine/>
    <w:uiPriority w:val="39"/>
    <w:unhideWhenUsed/>
    <w:rsid w:val="000441A2"/>
    <w:pPr>
      <w:ind w:left="960"/>
    </w:pPr>
    <w:rPr>
      <w:rFonts w:ascii="Calibri" w:hAnsi="Calibri"/>
      <w:sz w:val="20"/>
      <w:szCs w:val="20"/>
    </w:rPr>
  </w:style>
  <w:style w:type="paragraph" w:styleId="TDC7">
    <w:name w:val="toc 7"/>
    <w:basedOn w:val="Normal"/>
    <w:next w:val="Normal"/>
    <w:autoRedefine/>
    <w:uiPriority w:val="39"/>
    <w:unhideWhenUsed/>
    <w:rsid w:val="000441A2"/>
    <w:pPr>
      <w:ind w:left="1200"/>
    </w:pPr>
    <w:rPr>
      <w:rFonts w:ascii="Calibri" w:hAnsi="Calibri"/>
      <w:sz w:val="20"/>
      <w:szCs w:val="20"/>
    </w:rPr>
  </w:style>
  <w:style w:type="paragraph" w:styleId="TDC8">
    <w:name w:val="toc 8"/>
    <w:basedOn w:val="Normal"/>
    <w:next w:val="Normal"/>
    <w:autoRedefine/>
    <w:uiPriority w:val="39"/>
    <w:unhideWhenUsed/>
    <w:rsid w:val="000441A2"/>
    <w:pPr>
      <w:ind w:left="1440"/>
    </w:pPr>
    <w:rPr>
      <w:rFonts w:ascii="Calibri" w:hAnsi="Calibri"/>
      <w:sz w:val="20"/>
      <w:szCs w:val="20"/>
    </w:rPr>
  </w:style>
  <w:style w:type="paragraph" w:styleId="TDC9">
    <w:name w:val="toc 9"/>
    <w:basedOn w:val="Normal"/>
    <w:next w:val="Normal"/>
    <w:autoRedefine/>
    <w:uiPriority w:val="39"/>
    <w:unhideWhenUsed/>
    <w:rsid w:val="000441A2"/>
    <w:pPr>
      <w:ind w:left="1680"/>
    </w:pPr>
    <w:rPr>
      <w:rFonts w:ascii="Calibri" w:hAnsi="Calibri"/>
      <w:sz w:val="20"/>
      <w:szCs w:val="20"/>
    </w:rPr>
  </w:style>
  <w:style w:type="paragraph" w:customStyle="1" w:styleId="Pa19">
    <w:name w:val="Pa19"/>
    <w:basedOn w:val="Default"/>
    <w:next w:val="Default"/>
    <w:uiPriority w:val="99"/>
    <w:rsid w:val="000441A2"/>
    <w:pPr>
      <w:spacing w:line="241" w:lineRule="atLeast"/>
    </w:pPr>
    <w:rPr>
      <w:rFonts w:ascii="Tw Cen MT" w:eastAsia="Calibri" w:hAnsi="Tw Cen MT"/>
      <w:color w:val="auto"/>
    </w:rPr>
  </w:style>
  <w:style w:type="paragraph" w:customStyle="1" w:styleId="Pa20">
    <w:name w:val="Pa20"/>
    <w:basedOn w:val="Default"/>
    <w:next w:val="Default"/>
    <w:uiPriority w:val="99"/>
    <w:rsid w:val="000441A2"/>
    <w:pPr>
      <w:spacing w:line="241" w:lineRule="atLeast"/>
    </w:pPr>
    <w:rPr>
      <w:rFonts w:ascii="Tw Cen MT" w:eastAsia="Calibri" w:hAnsi="Tw Cen MT"/>
      <w:color w:val="auto"/>
    </w:rPr>
  </w:style>
  <w:style w:type="character" w:customStyle="1" w:styleId="A14">
    <w:name w:val="A14"/>
    <w:uiPriority w:val="99"/>
    <w:rsid w:val="000441A2"/>
    <w:rPr>
      <w:rFonts w:cs="Tw Cen MT"/>
      <w:color w:val="000000"/>
    </w:rPr>
  </w:style>
  <w:style w:type="character" w:customStyle="1" w:styleId="contenidos1">
    <w:name w:val="contenidos1"/>
    <w:rsid w:val="000441A2"/>
    <w:rPr>
      <w:rFonts w:ascii="Verdana" w:hAnsi="Verdana" w:hint="default"/>
      <w:b/>
      <w:bCs/>
      <w:i w:val="0"/>
      <w:iCs w:val="0"/>
      <w:color w:val="030303"/>
      <w:sz w:val="14"/>
      <w:szCs w:val="14"/>
    </w:rPr>
  </w:style>
  <w:style w:type="character" w:customStyle="1" w:styleId="tiulares1">
    <w:name w:val="tiulares1"/>
    <w:rsid w:val="000441A2"/>
    <w:rPr>
      <w:rFonts w:ascii="Verdana" w:hAnsi="Verdana" w:hint="default"/>
      <w:b/>
      <w:bCs/>
      <w:color w:val="3C95DD"/>
      <w:sz w:val="14"/>
      <w:szCs w:val="14"/>
    </w:rPr>
  </w:style>
  <w:style w:type="character" w:customStyle="1" w:styleId="style131">
    <w:name w:val="style131"/>
    <w:rsid w:val="000441A2"/>
    <w:rPr>
      <w:sz w:val="14"/>
      <w:szCs w:val="14"/>
    </w:rPr>
  </w:style>
  <w:style w:type="paragraph" w:customStyle="1" w:styleId="Listavistosa-nfasis12">
    <w:name w:val="Lista vistosa - Énfasis 12"/>
    <w:basedOn w:val="Normal"/>
    <w:uiPriority w:val="34"/>
    <w:qFormat/>
    <w:rsid w:val="000441A2"/>
    <w:pPr>
      <w:ind w:left="720"/>
      <w:contextualSpacing/>
    </w:pPr>
    <w:rPr>
      <w:lang w:val="x-none"/>
    </w:rPr>
  </w:style>
  <w:style w:type="paragraph" w:customStyle="1" w:styleId="rtejustify">
    <w:name w:val="rtejustify"/>
    <w:basedOn w:val="Normal"/>
    <w:rsid w:val="000441A2"/>
    <w:pPr>
      <w:spacing w:before="100" w:beforeAutospacing="1" w:after="100" w:afterAutospacing="1"/>
    </w:pPr>
  </w:style>
  <w:style w:type="paragraph" w:customStyle="1" w:styleId="TableParagraph">
    <w:name w:val="Table Paragraph"/>
    <w:basedOn w:val="Normal"/>
    <w:uiPriority w:val="1"/>
    <w:qFormat/>
    <w:rsid w:val="000441A2"/>
    <w:pPr>
      <w:widowControl w:val="0"/>
      <w:autoSpaceDE w:val="0"/>
      <w:autoSpaceDN w:val="0"/>
    </w:pPr>
    <w:rPr>
      <w:rFonts w:ascii="Arial" w:eastAsia="Arial" w:hAnsi="Arial" w:cs="Arial"/>
      <w:lang w:bidi="es-ES"/>
    </w:rPr>
  </w:style>
  <w:style w:type="character" w:customStyle="1" w:styleId="vortaltagspan">
    <w:name w:val="vortaltagspan"/>
    <w:basedOn w:val="Fuentedeprrafopredeter"/>
    <w:rsid w:val="000441A2"/>
  </w:style>
  <w:style w:type="character" w:customStyle="1" w:styleId="icon">
    <w:name w:val="icon"/>
    <w:basedOn w:val="Fuentedeprrafopredeter"/>
    <w:rsid w:val="000441A2"/>
  </w:style>
  <w:style w:type="character" w:customStyle="1" w:styleId="contact-emailto">
    <w:name w:val="contact-emailto"/>
    <w:rsid w:val="000441A2"/>
  </w:style>
  <w:style w:type="character" w:customStyle="1" w:styleId="contact-street">
    <w:name w:val="contact-street"/>
    <w:rsid w:val="000441A2"/>
  </w:style>
  <w:style w:type="character" w:customStyle="1" w:styleId="contact-suburb">
    <w:name w:val="contact-suburb"/>
    <w:rsid w:val="000441A2"/>
  </w:style>
  <w:style w:type="paragraph" w:customStyle="1" w:styleId="no-space">
    <w:name w:val="no-space"/>
    <w:basedOn w:val="Normal"/>
    <w:rsid w:val="000441A2"/>
    <w:pPr>
      <w:spacing w:before="100" w:beforeAutospacing="1" w:after="100" w:afterAutospacing="1"/>
    </w:pPr>
  </w:style>
  <w:style w:type="character" w:customStyle="1" w:styleId="category">
    <w:name w:val="category"/>
    <w:rsid w:val="000441A2"/>
  </w:style>
  <w:style w:type="paragraph" w:customStyle="1" w:styleId="paragraphstyle5">
    <w:name w:val="paragraph_style_5"/>
    <w:basedOn w:val="Normal"/>
    <w:rsid w:val="000441A2"/>
    <w:pPr>
      <w:spacing w:before="100" w:beforeAutospacing="1" w:after="100" w:afterAutospacing="1"/>
    </w:pPr>
  </w:style>
  <w:style w:type="paragraph" w:customStyle="1" w:styleId="paragraphstyle6">
    <w:name w:val="paragraph_style_6"/>
    <w:basedOn w:val="Normal"/>
    <w:rsid w:val="000441A2"/>
    <w:pPr>
      <w:spacing w:before="100" w:beforeAutospacing="1" w:after="100" w:afterAutospacing="1"/>
    </w:pPr>
  </w:style>
  <w:style w:type="character" w:customStyle="1" w:styleId="unsafesenderemail">
    <w:name w:val="unsafesenderemail"/>
    <w:rsid w:val="000441A2"/>
  </w:style>
  <w:style w:type="character" w:customStyle="1" w:styleId="mw-headline">
    <w:name w:val="mw-headline"/>
    <w:rsid w:val="000441A2"/>
  </w:style>
  <w:style w:type="character" w:styleId="CitaHTML">
    <w:name w:val="HTML Cite"/>
    <w:uiPriority w:val="99"/>
    <w:unhideWhenUsed/>
    <w:rsid w:val="000441A2"/>
    <w:rPr>
      <w:i/>
      <w:iCs/>
    </w:rPr>
  </w:style>
  <w:style w:type="character" w:customStyle="1" w:styleId="TtuloCar1">
    <w:name w:val="Título Car1"/>
    <w:uiPriority w:val="10"/>
    <w:rsid w:val="000441A2"/>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690583"/>
    <w:rPr>
      <w:rFonts w:ascii="Calibri" w:eastAsia="Calibri" w:hAnsi="Calibri"/>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detablaclara1">
    <w:name w:val="Cuadrícula de tabla clara1"/>
    <w:aliases w:val="Grid Table Light"/>
    <w:basedOn w:val="Tablanormal"/>
    <w:uiPriority w:val="40"/>
    <w:rsid w:val="0069058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box">
    <w:name w:val="vortaltextbox"/>
    <w:rsid w:val="005F304D"/>
  </w:style>
  <w:style w:type="character" w:customStyle="1" w:styleId="CarCar20">
    <w:name w:val="Car Car20"/>
    <w:rsid w:val="005F304D"/>
    <w:rPr>
      <w:sz w:val="24"/>
      <w:szCs w:val="24"/>
      <w:lang w:val="es-ES" w:eastAsia="es-ES"/>
    </w:rPr>
  </w:style>
  <w:style w:type="character" w:customStyle="1" w:styleId="CarCar21">
    <w:name w:val="Car Car21"/>
    <w:rsid w:val="005F304D"/>
    <w:rPr>
      <w:lang w:eastAsia="es-ES"/>
    </w:rPr>
  </w:style>
  <w:style w:type="character" w:customStyle="1" w:styleId="CarCar19">
    <w:name w:val="Car Car19"/>
    <w:rsid w:val="005F304D"/>
    <w:rPr>
      <w:sz w:val="24"/>
      <w:szCs w:val="24"/>
      <w:lang w:eastAsia="es-ES"/>
    </w:rPr>
  </w:style>
  <w:style w:type="character" w:customStyle="1" w:styleId="CarCar18">
    <w:name w:val="Car Car18"/>
    <w:rsid w:val="005F304D"/>
    <w:rPr>
      <w:sz w:val="24"/>
      <w:szCs w:val="24"/>
      <w:lang w:eastAsia="es-ES"/>
    </w:rPr>
  </w:style>
  <w:style w:type="character" w:customStyle="1" w:styleId="CarCar22">
    <w:name w:val="Car Car22"/>
    <w:rsid w:val="005F304D"/>
    <w:rPr>
      <w:sz w:val="24"/>
      <w:szCs w:val="24"/>
      <w:lang w:val="es-ES" w:eastAsia="es-ES"/>
    </w:rPr>
  </w:style>
  <w:style w:type="character" w:customStyle="1" w:styleId="CarCar26">
    <w:name w:val="Car Car26"/>
    <w:rsid w:val="005F304D"/>
    <w:rPr>
      <w:rFonts w:ascii="Arial" w:hAnsi="Arial" w:cs="Arial"/>
      <w:b/>
      <w:bCs/>
      <w:sz w:val="24"/>
      <w:szCs w:val="24"/>
      <w:lang w:val="es-CO"/>
    </w:rPr>
  </w:style>
  <w:style w:type="character" w:customStyle="1" w:styleId="CarCar23">
    <w:name w:val="Car Car23"/>
    <w:rsid w:val="005F304D"/>
    <w:rPr>
      <w:rFonts w:ascii="Century Schoolbook" w:hAnsi="Century Schoolbook" w:cs="Century Schoolbook"/>
      <w:b/>
      <w:bCs/>
      <w:i/>
      <w:iCs/>
    </w:rPr>
  </w:style>
  <w:style w:type="character" w:customStyle="1" w:styleId="CarCar16">
    <w:name w:val="Car Car16"/>
    <w:rsid w:val="005F304D"/>
    <w:rPr>
      <w:sz w:val="24"/>
      <w:szCs w:val="24"/>
    </w:rPr>
  </w:style>
  <w:style w:type="paragraph" w:customStyle="1" w:styleId="Textoindependiente211">
    <w:name w:val="Texto independiente 211"/>
    <w:basedOn w:val="Normal"/>
    <w:rsid w:val="005F304D"/>
    <w:pPr>
      <w:jc w:val="both"/>
    </w:pPr>
    <w:rPr>
      <w:rFonts w:ascii="Arial" w:hAnsi="Arial"/>
      <w:szCs w:val="20"/>
    </w:rPr>
  </w:style>
  <w:style w:type="character" w:customStyle="1" w:styleId="CarCar14">
    <w:name w:val="Car Car14"/>
    <w:rsid w:val="005F304D"/>
    <w:rPr>
      <w:rFonts w:ascii="Arial" w:hAnsi="Arial"/>
      <w:sz w:val="24"/>
      <w:lang w:val="es-ES_tradnl"/>
    </w:rPr>
  </w:style>
  <w:style w:type="character" w:customStyle="1" w:styleId="CarCar11">
    <w:name w:val="Car Car11"/>
    <w:rsid w:val="005F304D"/>
    <w:rPr>
      <w:rFonts w:ascii="Arial" w:hAnsi="Arial" w:cs="Arial"/>
      <w:i/>
      <w:iCs/>
      <w:sz w:val="24"/>
      <w:szCs w:val="24"/>
    </w:rPr>
  </w:style>
  <w:style w:type="character" w:customStyle="1" w:styleId="current">
    <w:name w:val="current"/>
    <w:rsid w:val="005F304D"/>
  </w:style>
  <w:style w:type="paragraph" w:customStyle="1" w:styleId="textoarticulo">
    <w:name w:val="textoarticulo"/>
    <w:basedOn w:val="Normal"/>
    <w:rsid w:val="005F304D"/>
    <w:pPr>
      <w:spacing w:before="100" w:beforeAutospacing="1" w:after="100" w:afterAutospacing="1"/>
    </w:pPr>
  </w:style>
  <w:style w:type="character" w:customStyle="1" w:styleId="businesscardtext">
    <w:name w:val="businesscardtext"/>
    <w:rsid w:val="005F304D"/>
  </w:style>
  <w:style w:type="character" w:customStyle="1" w:styleId="vortalspan">
    <w:name w:val="vortalspan"/>
    <w:rsid w:val="005F304D"/>
  </w:style>
  <w:style w:type="character" w:customStyle="1" w:styleId="vortalpaginatorselectedpagespan">
    <w:name w:val="vortalpaginatorselectedpagespan"/>
    <w:rsid w:val="005F304D"/>
  </w:style>
  <w:style w:type="character" w:customStyle="1" w:styleId="businesscardcategory">
    <w:name w:val="businesscardcategory"/>
    <w:rsid w:val="005F304D"/>
  </w:style>
  <w:style w:type="paragraph" w:customStyle="1" w:styleId="xmsolistparagraph">
    <w:name w:val="x_msolistparagraph"/>
    <w:basedOn w:val="Normal"/>
    <w:rsid w:val="005F304D"/>
    <w:pPr>
      <w:spacing w:before="100" w:beforeAutospacing="1" w:after="100" w:afterAutospacing="1"/>
    </w:pPr>
  </w:style>
  <w:style w:type="paragraph" w:customStyle="1" w:styleId="3">
    <w:name w:val="3"/>
    <w:basedOn w:val="Normal"/>
    <w:rsid w:val="00E71777"/>
    <w:rPr>
      <w:rFonts w:ascii="Arial" w:hAnsi="Arial" w:cs="Arial"/>
      <w:b/>
      <w:bCs/>
      <w:sz w:val="28"/>
    </w:rPr>
  </w:style>
  <w:style w:type="paragraph" w:customStyle="1" w:styleId="Car72">
    <w:name w:val="Car72"/>
    <w:basedOn w:val="Normal"/>
    <w:rsid w:val="00E71777"/>
    <w:pPr>
      <w:spacing w:line="240" w:lineRule="exact"/>
    </w:pPr>
    <w:rPr>
      <w:rFonts w:ascii="Verdana" w:hAnsi="Verdana"/>
      <w:sz w:val="20"/>
      <w:szCs w:val="20"/>
      <w:lang w:val="en-US" w:eastAsia="en-US"/>
    </w:rPr>
  </w:style>
  <w:style w:type="paragraph" w:customStyle="1" w:styleId="Prrafodelista5">
    <w:name w:val="Párrafo de lista5"/>
    <w:basedOn w:val="Normal"/>
    <w:rsid w:val="00E71777"/>
    <w:pPr>
      <w:ind w:left="720"/>
    </w:pPr>
    <w:rPr>
      <w:rFonts w:eastAsia="Calibri"/>
    </w:rPr>
  </w:style>
  <w:style w:type="paragraph" w:customStyle="1" w:styleId="4">
    <w:name w:val="4"/>
    <w:rsid w:val="00E71777"/>
  </w:style>
  <w:style w:type="paragraph" w:customStyle="1" w:styleId="CarCarCarCar4">
    <w:name w:val="Car Car Car Car4"/>
    <w:basedOn w:val="Normal"/>
    <w:rsid w:val="00E71777"/>
    <w:pPr>
      <w:spacing w:line="240" w:lineRule="exact"/>
    </w:pPr>
    <w:rPr>
      <w:rFonts w:ascii="Verdana" w:hAnsi="Verdana"/>
      <w:sz w:val="20"/>
      <w:lang w:val="en-US" w:eastAsia="en-US"/>
    </w:rPr>
  </w:style>
  <w:style w:type="paragraph" w:customStyle="1" w:styleId="CarCarCarCar12">
    <w:name w:val="Car Car Car Car12"/>
    <w:basedOn w:val="Normal"/>
    <w:rsid w:val="00E71777"/>
    <w:pPr>
      <w:spacing w:line="240" w:lineRule="exact"/>
    </w:pPr>
    <w:rPr>
      <w:rFonts w:ascii="Verdana" w:hAnsi="Verdana"/>
      <w:sz w:val="20"/>
      <w:lang w:val="en-US" w:eastAsia="en-US"/>
    </w:rPr>
  </w:style>
  <w:style w:type="paragraph" w:customStyle="1" w:styleId="Car73">
    <w:name w:val="Car73"/>
    <w:basedOn w:val="Normal"/>
    <w:rsid w:val="00E71777"/>
    <w:pPr>
      <w:spacing w:line="240" w:lineRule="exact"/>
    </w:pPr>
    <w:rPr>
      <w:rFonts w:ascii="Verdana" w:hAnsi="Verdana"/>
      <w:sz w:val="20"/>
      <w:szCs w:val="20"/>
      <w:lang w:val="en-US" w:eastAsia="en-US"/>
    </w:rPr>
  </w:style>
  <w:style w:type="character" w:customStyle="1" w:styleId="fs16">
    <w:name w:val="fs16"/>
    <w:basedOn w:val="Fuentedeprrafopredeter"/>
    <w:rsid w:val="00E71777"/>
  </w:style>
  <w:style w:type="paragraph" w:customStyle="1" w:styleId="xxmsonormal">
    <w:name w:val="x_x_msonormal"/>
    <w:basedOn w:val="Normal"/>
    <w:uiPriority w:val="99"/>
    <w:rsid w:val="00E71777"/>
    <w:pPr>
      <w:spacing w:before="100" w:beforeAutospacing="1" w:after="100" w:afterAutospacing="1"/>
    </w:pPr>
  </w:style>
  <w:style w:type="character" w:customStyle="1" w:styleId="Ttulo1Car1">
    <w:name w:val="Título 1 Car1"/>
    <w:aliases w:val="título 1 Car1,Pregunta Car1,MT1 Car1"/>
    <w:rsid w:val="004C0FDA"/>
    <w:rPr>
      <w:rFonts w:ascii="Calibri Light" w:eastAsia="Times New Roman" w:hAnsi="Calibri Light" w:cs="Times New Roman" w:hint="default"/>
      <w:color w:val="2E74B5"/>
      <w:sz w:val="32"/>
      <w:szCs w:val="32"/>
      <w:lang w:eastAsia="es-ES"/>
    </w:rPr>
  </w:style>
  <w:style w:type="character" w:customStyle="1" w:styleId="Ttulo2Car1">
    <w:name w:val="Título 2 Car1"/>
    <w:aliases w:val="título 2 Car1,Edgar 2 Car1,MT2 Car1"/>
    <w:uiPriority w:val="9"/>
    <w:semiHidden/>
    <w:rsid w:val="004C0FDA"/>
    <w:rPr>
      <w:rFonts w:ascii="Calibri Light" w:eastAsia="Times New Roman" w:hAnsi="Calibri Light" w:cs="Times New Roman" w:hint="default"/>
      <w:color w:val="2E74B5"/>
      <w:sz w:val="26"/>
      <w:szCs w:val="26"/>
      <w:lang w:eastAsia="es-ES"/>
    </w:rPr>
  </w:style>
  <w:style w:type="character" w:customStyle="1" w:styleId="Ttulo3Car1">
    <w:name w:val="Título 3 Car1"/>
    <w:aliases w:val="MT3 Car1,título 3 Car1"/>
    <w:semiHidden/>
    <w:rsid w:val="004C0FDA"/>
    <w:rPr>
      <w:rFonts w:ascii="Calibri Light" w:eastAsia="Times New Roman" w:hAnsi="Calibri Light" w:cs="Times New Roman" w:hint="default"/>
      <w:color w:val="1F4D78"/>
      <w:sz w:val="24"/>
      <w:szCs w:val="24"/>
      <w:lang w:eastAsia="es-ES"/>
    </w:rPr>
  </w:style>
  <w:style w:type="character" w:customStyle="1" w:styleId="Ttulo4Car1">
    <w:name w:val="Título 4 Car1"/>
    <w:aliases w:val="Edgar 4 Car1"/>
    <w:semiHidden/>
    <w:rsid w:val="004C0FDA"/>
    <w:rPr>
      <w:rFonts w:ascii="Calibri Light" w:eastAsia="Times New Roman" w:hAnsi="Calibri Light" w:cs="Times New Roman" w:hint="default"/>
      <w:i/>
      <w:iCs/>
      <w:color w:val="2E74B5"/>
      <w:sz w:val="24"/>
      <w:szCs w:val="24"/>
      <w:lang w:eastAsia="es-ES"/>
    </w:rPr>
  </w:style>
  <w:style w:type="paragraph" w:customStyle="1" w:styleId="msonormal0">
    <w:name w:val="msonormal"/>
    <w:basedOn w:val="Normal"/>
    <w:uiPriority w:val="99"/>
    <w:rsid w:val="004C0FDA"/>
    <w:pPr>
      <w:spacing w:before="100" w:beforeAutospacing="1" w:after="100" w:afterAutospacing="1"/>
    </w:pPr>
  </w:style>
  <w:style w:type="character" w:customStyle="1" w:styleId="PiedepginaCar1">
    <w:name w:val="Pie de página Car1"/>
    <w:aliases w:val="pie de página Car1"/>
    <w:uiPriority w:val="99"/>
    <w:semiHidden/>
    <w:rsid w:val="004C0FDA"/>
    <w:rPr>
      <w:sz w:val="24"/>
      <w:szCs w:val="24"/>
      <w:lang w:eastAsia="es-ES"/>
    </w:rPr>
  </w:style>
  <w:style w:type="character" w:customStyle="1" w:styleId="Textoindependiente2Car1">
    <w:name w:val="Texto independiente 2 Car1"/>
    <w:aliases w:val="Car3 Car1"/>
    <w:semiHidden/>
    <w:rsid w:val="004C0FDA"/>
    <w:rPr>
      <w:sz w:val="24"/>
      <w:szCs w:val="24"/>
      <w:lang w:eastAsia="es-ES"/>
    </w:rPr>
  </w:style>
  <w:style w:type="character" w:customStyle="1" w:styleId="TextoindependienteCar2">
    <w:name w:val="Texto independiente Car2"/>
    <w:aliases w:val=" Car Car Car1"/>
    <w:rsid w:val="004C0FDA"/>
    <w:rPr>
      <w:sz w:val="24"/>
      <w:szCs w:val="24"/>
      <w:lang w:eastAsia="es-ES"/>
    </w:rPr>
  </w:style>
  <w:style w:type="character" w:customStyle="1" w:styleId="TextoindependienteCar3">
    <w:name w:val="Texto independiente Car3"/>
    <w:uiPriority w:val="99"/>
    <w:semiHidden/>
    <w:rsid w:val="004C0FDA"/>
    <w:rPr>
      <w:sz w:val="24"/>
      <w:szCs w:val="24"/>
      <w:lang w:eastAsia="es-ES"/>
    </w:rPr>
  </w:style>
  <w:style w:type="paragraph" w:customStyle="1" w:styleId="Ttulo10">
    <w:name w:val="Título1"/>
    <w:basedOn w:val="Normal"/>
    <w:qFormat/>
    <w:rsid w:val="00D1424A"/>
    <w:pPr>
      <w:jc w:val="center"/>
    </w:pPr>
    <w:rPr>
      <w:rFonts w:ascii="Arial" w:hAnsi="Arial"/>
      <w:b/>
      <w:szCs w:val="20"/>
    </w:rPr>
  </w:style>
  <w:style w:type="paragraph" w:customStyle="1" w:styleId="Prrafodelista22">
    <w:name w:val="Párrafo de lista22"/>
    <w:basedOn w:val="Normal"/>
    <w:rsid w:val="00D1424A"/>
    <w:pPr>
      <w:ind w:left="720"/>
    </w:pPr>
    <w:rPr>
      <w:rFonts w:eastAsia="Calibri"/>
    </w:rPr>
  </w:style>
  <w:style w:type="paragraph" w:customStyle="1" w:styleId="Textoindependiente341">
    <w:name w:val="Texto independiente 341"/>
    <w:basedOn w:val="Normal"/>
    <w:rsid w:val="00D1424A"/>
    <w:pPr>
      <w:overflowPunct w:val="0"/>
      <w:autoSpaceDE w:val="0"/>
      <w:autoSpaceDN w:val="0"/>
      <w:adjustRightInd w:val="0"/>
      <w:jc w:val="both"/>
      <w:textAlignment w:val="baseline"/>
    </w:pPr>
    <w:rPr>
      <w:rFonts w:ascii="Arial" w:hAnsi="Arial"/>
      <w:szCs w:val="20"/>
    </w:rPr>
  </w:style>
  <w:style w:type="paragraph" w:customStyle="1" w:styleId="Sangradetextonormal41">
    <w:name w:val="Sangría de texto normal41"/>
    <w:basedOn w:val="Normal"/>
    <w:rsid w:val="00D1424A"/>
    <w:pPr>
      <w:autoSpaceDE w:val="0"/>
      <w:autoSpaceDN w:val="0"/>
      <w:ind w:left="426"/>
      <w:jc w:val="both"/>
    </w:pPr>
    <w:rPr>
      <w:rFonts w:ascii="Arial" w:hAnsi="Arial" w:cs="Arial"/>
    </w:rPr>
  </w:style>
  <w:style w:type="character" w:customStyle="1" w:styleId="contentline-75">
    <w:name w:val="contentline-75"/>
    <w:basedOn w:val="Fuentedeprrafopredeter"/>
    <w:rsid w:val="00D1424A"/>
  </w:style>
  <w:style w:type="paragraph" w:customStyle="1" w:styleId="xdefault">
    <w:name w:val="x_default"/>
    <w:basedOn w:val="Normal"/>
    <w:uiPriority w:val="99"/>
    <w:rsid w:val="00D1424A"/>
    <w:pPr>
      <w:spacing w:before="100" w:beforeAutospacing="1" w:after="100" w:afterAutospacing="1"/>
    </w:pPr>
  </w:style>
  <w:style w:type="character" w:customStyle="1" w:styleId="TtuloCar2">
    <w:name w:val="Título Car2"/>
    <w:uiPriority w:val="10"/>
    <w:rsid w:val="00D1424A"/>
    <w:rPr>
      <w:rFonts w:ascii="Arial" w:hAnsi="Arial" w:cs="Arial"/>
      <w:b/>
      <w:bCs/>
      <w:sz w:val="28"/>
      <w:szCs w:val="24"/>
      <w:lang w:eastAsia="es-ES"/>
    </w:rPr>
  </w:style>
  <w:style w:type="table" w:styleId="Tablaweb3">
    <w:name w:val="Table Web 3"/>
    <w:basedOn w:val="Tablanormal"/>
    <w:rsid w:val="00D1424A"/>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uiPriority w:val="99"/>
    <w:rsid w:val="00D1424A"/>
    <w:rPr>
      <w:lang w:val="es-CO"/>
    </w:rPr>
  </w:style>
  <w:style w:type="paragraph" w:customStyle="1" w:styleId="Encabezadodetda">
    <w:name w:val="Encabezado de tda"/>
    <w:basedOn w:val="Normal"/>
    <w:uiPriority w:val="99"/>
    <w:rsid w:val="00D1424A"/>
    <w:pPr>
      <w:widowControl w:val="0"/>
      <w:tabs>
        <w:tab w:val="right" w:pos="9360"/>
      </w:tabs>
      <w:suppressAutoHyphens/>
      <w:autoSpaceDE w:val="0"/>
      <w:autoSpaceDN w:val="0"/>
      <w:adjustRightInd w:val="0"/>
      <w:spacing w:line="240" w:lineRule="atLeast"/>
    </w:pPr>
    <w:rPr>
      <w:lang w:val="en-US"/>
    </w:rPr>
  </w:style>
  <w:style w:type="paragraph" w:customStyle="1" w:styleId="ResponderoreenviarADeFecha">
    <w:name w:val="Responder o reenviar A: De: Fecha:"/>
    <w:basedOn w:val="Normal"/>
    <w:uiPriority w:val="99"/>
    <w:rsid w:val="00D1424A"/>
    <w:rPr>
      <w:sz w:val="20"/>
      <w:szCs w:val="20"/>
    </w:rPr>
  </w:style>
  <w:style w:type="paragraph" w:customStyle="1" w:styleId="Encabezadodemensaje1">
    <w:name w:val="Encabezado de mensaje1"/>
    <w:basedOn w:val="Normal"/>
    <w:uiPriority w:val="99"/>
    <w:rsid w:val="00D1424A"/>
    <w:pPr>
      <w:suppressAutoHyphens/>
      <w:ind w:left="1134" w:hanging="1134"/>
    </w:pPr>
    <w:rPr>
      <w:rFonts w:ascii="Arial" w:hAnsi="Arial"/>
      <w:szCs w:val="20"/>
      <w:lang w:val="es-ES_tradnl" w:eastAsia="ar-SA"/>
    </w:rPr>
  </w:style>
  <w:style w:type="character" w:customStyle="1" w:styleId="CierreCar1">
    <w:name w:val="Cierre Car1"/>
    <w:uiPriority w:val="99"/>
    <w:semiHidden/>
    <w:rsid w:val="00D1424A"/>
    <w:rPr>
      <w:sz w:val="24"/>
      <w:szCs w:val="24"/>
    </w:rPr>
  </w:style>
  <w:style w:type="character" w:customStyle="1" w:styleId="AsuntodelcomentarioCar1">
    <w:name w:val="Asunto del comentario Car1"/>
    <w:uiPriority w:val="99"/>
    <w:rsid w:val="00D1424A"/>
    <w:rPr>
      <w:lang w:val="es-CO"/>
    </w:rPr>
  </w:style>
  <w:style w:type="paragraph" w:customStyle="1" w:styleId="CarCarCar11">
    <w:name w:val="Car Car Car11"/>
    <w:basedOn w:val="Normal"/>
    <w:uiPriority w:val="99"/>
    <w:rsid w:val="00D1424A"/>
    <w:pPr>
      <w:spacing w:line="240" w:lineRule="exact"/>
    </w:pPr>
    <w:rPr>
      <w:rFonts w:ascii="Verdana" w:hAnsi="Verdana" w:cs="Verdana"/>
      <w:sz w:val="20"/>
      <w:szCs w:val="20"/>
      <w:lang w:eastAsia="en-US"/>
    </w:rPr>
  </w:style>
  <w:style w:type="character" w:customStyle="1" w:styleId="z-PrincipiodelformularioCar1">
    <w:name w:val="z-Principio del formulario Car1"/>
    <w:uiPriority w:val="99"/>
    <w:semiHidden/>
    <w:rsid w:val="00D1424A"/>
    <w:rPr>
      <w:rFonts w:ascii="Arial" w:hAnsi="Arial" w:cs="Arial"/>
      <w:vanish/>
      <w:sz w:val="16"/>
      <w:szCs w:val="16"/>
    </w:rPr>
  </w:style>
  <w:style w:type="character" w:customStyle="1" w:styleId="z-FinaldelformularioCar1">
    <w:name w:val="z-Final del formulario Car1"/>
    <w:uiPriority w:val="99"/>
    <w:semiHidden/>
    <w:rsid w:val="00D1424A"/>
    <w:rPr>
      <w:rFonts w:ascii="Arial" w:hAnsi="Arial" w:cs="Arial"/>
      <w:vanish/>
      <w:sz w:val="16"/>
      <w:szCs w:val="16"/>
    </w:rPr>
  </w:style>
  <w:style w:type="character" w:customStyle="1" w:styleId="linkc">
    <w:name w:val="linkc"/>
    <w:basedOn w:val="Fuentedeprrafopredeter"/>
    <w:rsid w:val="00D1424A"/>
  </w:style>
  <w:style w:type="character" w:customStyle="1" w:styleId="special-font">
    <w:name w:val="special-font"/>
    <w:basedOn w:val="Fuentedeprrafopredeter"/>
    <w:rsid w:val="00D1424A"/>
  </w:style>
  <w:style w:type="character" w:customStyle="1" w:styleId="pie2">
    <w:name w:val="pie2"/>
    <w:rsid w:val="00D1424A"/>
  </w:style>
  <w:style w:type="paragraph" w:customStyle="1" w:styleId="Textoindependiente26">
    <w:name w:val="Texto independiente 26"/>
    <w:basedOn w:val="Normal"/>
    <w:uiPriority w:val="99"/>
    <w:rsid w:val="00D1424A"/>
    <w:pPr>
      <w:spacing w:line="360" w:lineRule="auto"/>
      <w:jc w:val="both"/>
    </w:pPr>
    <w:rPr>
      <w:rFonts w:ascii="Arial" w:hAnsi="Arial"/>
      <w:szCs w:val="20"/>
    </w:rPr>
  </w:style>
  <w:style w:type="paragraph" w:customStyle="1" w:styleId="Textoindependiente36">
    <w:name w:val="Texto independiente 36"/>
    <w:basedOn w:val="Normal"/>
    <w:uiPriority w:val="99"/>
    <w:rsid w:val="00D1424A"/>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uiPriority w:val="99"/>
    <w:rsid w:val="00D1424A"/>
    <w:pPr>
      <w:autoSpaceDE w:val="0"/>
      <w:autoSpaceDN w:val="0"/>
      <w:ind w:left="426"/>
      <w:jc w:val="both"/>
    </w:pPr>
    <w:rPr>
      <w:rFonts w:ascii="Arial" w:hAnsi="Arial" w:cs="Arial"/>
    </w:rPr>
  </w:style>
  <w:style w:type="paragraph" w:styleId="Revisin">
    <w:name w:val="Revision"/>
    <w:hidden/>
    <w:uiPriority w:val="99"/>
    <w:semiHidden/>
    <w:rsid w:val="005A34F1"/>
    <w:rPr>
      <w:sz w:val="24"/>
      <w:szCs w:val="24"/>
      <w:lang w:val="es-ES" w:eastAsia="es-ES"/>
    </w:rPr>
  </w:style>
  <w:style w:type="paragraph" w:styleId="Ttulo">
    <w:name w:val="Title"/>
    <w:basedOn w:val="Normal"/>
    <w:next w:val="Normal"/>
    <w:link w:val="TtuloCar4"/>
    <w:uiPriority w:val="10"/>
    <w:qFormat/>
    <w:rsid w:val="00A5383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3">
    <w:name w:val="Título Car3"/>
    <w:basedOn w:val="Fuentedeprrafopredeter"/>
    <w:uiPriority w:val="10"/>
    <w:rsid w:val="00A53835"/>
    <w:rPr>
      <w:rFonts w:asciiTheme="majorHAnsi" w:eastAsiaTheme="majorEastAsia" w:hAnsiTheme="majorHAnsi" w:cstheme="majorBidi"/>
      <w:spacing w:val="-10"/>
      <w:kern w:val="28"/>
      <w:sz w:val="56"/>
      <w:szCs w:val="56"/>
    </w:rPr>
  </w:style>
  <w:style w:type="paragraph" w:styleId="Cita">
    <w:name w:val="Quote"/>
    <w:basedOn w:val="Normal"/>
    <w:next w:val="Normal"/>
    <w:link w:val="CitaCar"/>
    <w:uiPriority w:val="29"/>
    <w:qFormat/>
    <w:rsid w:val="00A53835"/>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A53835"/>
    <w:rPr>
      <w:color w:val="44546A" w:themeColor="text2"/>
      <w:sz w:val="24"/>
      <w:szCs w:val="24"/>
    </w:rPr>
  </w:style>
  <w:style w:type="paragraph" w:styleId="Citadestacada">
    <w:name w:val="Intense Quote"/>
    <w:basedOn w:val="Normal"/>
    <w:next w:val="Normal"/>
    <w:link w:val="CitadestacadaCar"/>
    <w:uiPriority w:val="30"/>
    <w:qFormat/>
    <w:rsid w:val="00A5383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A53835"/>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A53835"/>
    <w:rPr>
      <w:i/>
      <w:iCs/>
      <w:color w:val="595959" w:themeColor="text1" w:themeTint="A6"/>
    </w:rPr>
  </w:style>
  <w:style w:type="character" w:styleId="nfasisintenso">
    <w:name w:val="Intense Emphasis"/>
    <w:basedOn w:val="Fuentedeprrafopredeter"/>
    <w:uiPriority w:val="21"/>
    <w:qFormat/>
    <w:rsid w:val="00A53835"/>
    <w:rPr>
      <w:b/>
      <w:bCs/>
      <w:i/>
      <w:iCs/>
    </w:rPr>
  </w:style>
  <w:style w:type="character" w:styleId="Referenciasutil">
    <w:name w:val="Subtle Reference"/>
    <w:basedOn w:val="Fuentedeprrafopredeter"/>
    <w:uiPriority w:val="31"/>
    <w:qFormat/>
    <w:rsid w:val="00A53835"/>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A53835"/>
    <w:rPr>
      <w:b/>
      <w:bCs/>
      <w:smallCaps/>
      <w:spacing w:val="10"/>
    </w:rPr>
  </w:style>
  <w:style w:type="paragraph" w:styleId="TtuloTDC">
    <w:name w:val="TOC Heading"/>
    <w:basedOn w:val="Ttulo1"/>
    <w:next w:val="Normal"/>
    <w:uiPriority w:val="39"/>
    <w:unhideWhenUsed/>
    <w:qFormat/>
    <w:rsid w:val="00A53835"/>
    <w:pPr>
      <w:outlineLvl w:val="9"/>
    </w:pPr>
  </w:style>
  <w:style w:type="character" w:customStyle="1" w:styleId="TtuloCar">
    <w:name w:val="Título Car"/>
    <w:link w:val="Puesto1"/>
    <w:rsid w:val="00C846A3"/>
    <w:rPr>
      <w:rFonts w:ascii="Arial" w:hAnsi="Arial" w:cs="Arial"/>
      <w:b/>
      <w:bCs/>
      <w:sz w:val="28"/>
    </w:rPr>
  </w:style>
  <w:style w:type="table" w:customStyle="1" w:styleId="Cuadrculadetablaclara2">
    <w:name w:val="Cuadrícula de tabla clara2"/>
    <w:basedOn w:val="Tablanormal"/>
    <w:uiPriority w:val="40"/>
    <w:rsid w:val="00B32DD3"/>
    <w:pPr>
      <w:spacing w:after="0" w:line="240" w:lineRule="auto"/>
    </w:pPr>
    <w:rPr>
      <w:rFonts w:ascii="Times New Roman" w:eastAsia="Times New Roman" w:hAnsi="Times New Roman"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5B31ED"/>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10">
    <w:name w:val="font10"/>
    <w:basedOn w:val="Normal"/>
    <w:rsid w:val="005B31ED"/>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11">
    <w:name w:val="font11"/>
    <w:basedOn w:val="Normal"/>
    <w:rsid w:val="005B31ED"/>
    <w:pPr>
      <w:spacing w:before="100" w:beforeAutospacing="1" w:after="100" w:afterAutospacing="1" w:line="240" w:lineRule="auto"/>
    </w:pPr>
    <w:rPr>
      <w:rFonts w:ascii="Calibri" w:eastAsia="Times New Roman" w:hAnsi="Calibri" w:cs="Calibri"/>
      <w:color w:val="000000"/>
      <w:sz w:val="20"/>
      <w:szCs w:val="20"/>
    </w:rPr>
  </w:style>
  <w:style w:type="paragraph" w:customStyle="1" w:styleId="font12">
    <w:name w:val="font12"/>
    <w:basedOn w:val="Normal"/>
    <w:rsid w:val="005B31ED"/>
    <w:pPr>
      <w:spacing w:before="100" w:beforeAutospacing="1" w:after="100" w:afterAutospacing="1" w:line="240" w:lineRule="auto"/>
    </w:pPr>
    <w:rPr>
      <w:rFonts w:ascii="Times New Roman" w:eastAsia="Times New Roman" w:hAnsi="Times New Roman" w:cs="Times New Roman"/>
      <w:sz w:val="14"/>
      <w:szCs w:val="14"/>
    </w:rPr>
  </w:style>
  <w:style w:type="paragraph" w:customStyle="1" w:styleId="xl130">
    <w:name w:val="xl130"/>
    <w:basedOn w:val="Normal"/>
    <w:rsid w:val="005B31ED"/>
    <w:pPr>
      <w:pBdr>
        <w:top w:val="double" w:sz="6" w:space="0" w:color="auto"/>
        <w:left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131">
    <w:name w:val="xl131"/>
    <w:basedOn w:val="Normal"/>
    <w:rsid w:val="005B31ED"/>
    <w:pPr>
      <w:pBdr>
        <w:top w:val="double" w:sz="6"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132">
    <w:name w:val="xl132"/>
    <w:basedOn w:val="Normal"/>
    <w:rsid w:val="005B31ED"/>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33">
    <w:name w:val="xl133"/>
    <w:basedOn w:val="Normal"/>
    <w:rsid w:val="005B31ED"/>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34">
    <w:name w:val="xl134"/>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35">
    <w:name w:val="xl135"/>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36">
    <w:name w:val="xl136"/>
    <w:basedOn w:val="Normal"/>
    <w:rsid w:val="005B31E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7">
    <w:name w:val="xl137"/>
    <w:basedOn w:val="Normal"/>
    <w:rsid w:val="005B31ED"/>
    <w:pPr>
      <w:pBdr>
        <w:left w:val="double" w:sz="6"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38">
    <w:name w:val="xl138"/>
    <w:basedOn w:val="Normal"/>
    <w:rsid w:val="005B31ED"/>
    <w:pPr>
      <w:pBdr>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39">
    <w:name w:val="xl139"/>
    <w:basedOn w:val="Normal"/>
    <w:rsid w:val="005B31ED"/>
    <w:pPr>
      <w:pBdr>
        <w:left w:val="single" w:sz="4" w:space="0" w:color="auto"/>
        <w:bottom w:val="single" w:sz="4" w:space="0" w:color="auto"/>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40">
    <w:name w:val="xl140"/>
    <w:basedOn w:val="Normal"/>
    <w:rsid w:val="005B31ED"/>
    <w:pPr>
      <w:pBdr>
        <w:left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41">
    <w:name w:val="xl141"/>
    <w:basedOn w:val="Normal"/>
    <w:rsid w:val="005B31ED"/>
    <w:pPr>
      <w:pBdr>
        <w:right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42">
    <w:name w:val="xl142"/>
    <w:basedOn w:val="Normal"/>
    <w:rsid w:val="005B31ED"/>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3">
    <w:name w:val="xl143"/>
    <w:basedOn w:val="Normal"/>
    <w:rsid w:val="005B31ED"/>
    <w:pPr>
      <w:pBdr>
        <w:top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4">
    <w:name w:val="xl144"/>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45">
    <w:name w:val="xl145"/>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6">
    <w:name w:val="xl146"/>
    <w:basedOn w:val="Normal"/>
    <w:rsid w:val="005B31ED"/>
    <w:pPr>
      <w:pBdr>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7">
    <w:name w:val="xl147"/>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8">
    <w:name w:val="xl148"/>
    <w:basedOn w:val="Normal"/>
    <w:rsid w:val="005B31ED"/>
    <w:pPr>
      <w:pBdr>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49">
    <w:name w:val="xl149"/>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50">
    <w:name w:val="xl150"/>
    <w:basedOn w:val="Normal"/>
    <w:rsid w:val="005B31ED"/>
    <w:pPr>
      <w:pBdr>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51">
    <w:name w:val="xl151"/>
    <w:basedOn w:val="Normal"/>
    <w:rsid w:val="005B31E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52">
    <w:name w:val="xl152"/>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53">
    <w:name w:val="xl153"/>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54">
    <w:name w:val="xl154"/>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155">
    <w:name w:val="xl155"/>
    <w:basedOn w:val="Normal"/>
    <w:rsid w:val="005B31ED"/>
    <w:pPr>
      <w:pBdr>
        <w:top w:val="double" w:sz="6"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56">
    <w:name w:val="xl156"/>
    <w:basedOn w:val="Normal"/>
    <w:rsid w:val="005B31E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57">
    <w:name w:val="xl157"/>
    <w:basedOn w:val="Normal"/>
    <w:rsid w:val="005B31E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58">
    <w:name w:val="xl158"/>
    <w:basedOn w:val="Normal"/>
    <w:rsid w:val="005B31ED"/>
    <w:pPr>
      <w:pBdr>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59">
    <w:name w:val="xl159"/>
    <w:basedOn w:val="Normal"/>
    <w:rsid w:val="005B31ED"/>
    <w:pPr>
      <w:pBdr>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60">
    <w:name w:val="xl160"/>
    <w:basedOn w:val="Normal"/>
    <w:rsid w:val="005B31ED"/>
    <w:pPr>
      <w:pBdr>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61">
    <w:name w:val="xl161"/>
    <w:basedOn w:val="Normal"/>
    <w:rsid w:val="005B31ED"/>
    <w:pPr>
      <w:pBdr>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62">
    <w:name w:val="xl162"/>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63">
    <w:name w:val="xl163"/>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64">
    <w:name w:val="xl164"/>
    <w:basedOn w:val="Normal"/>
    <w:rsid w:val="005B31ED"/>
    <w:pPr>
      <w:pBdr>
        <w:left w:val="single" w:sz="8"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65">
    <w:name w:val="xl165"/>
    <w:basedOn w:val="Normal"/>
    <w:rsid w:val="005B31ED"/>
    <w:pPr>
      <w:pBdr>
        <w:bottom w:val="single" w:sz="8" w:space="0" w:color="auto"/>
        <w:right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166">
    <w:name w:val="xl166"/>
    <w:basedOn w:val="Normal"/>
    <w:rsid w:val="005B31E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67">
    <w:name w:val="xl167"/>
    <w:basedOn w:val="Normal"/>
    <w:rsid w:val="005B31ED"/>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68">
    <w:name w:val="xl168"/>
    <w:basedOn w:val="Normal"/>
    <w:rsid w:val="005B31E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69">
    <w:name w:val="xl169"/>
    <w:basedOn w:val="Normal"/>
    <w:rsid w:val="005B31E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0">
    <w:name w:val="xl170"/>
    <w:basedOn w:val="Normal"/>
    <w:rsid w:val="005B31E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1">
    <w:name w:val="xl171"/>
    <w:basedOn w:val="Normal"/>
    <w:rsid w:val="005B31ED"/>
    <w:pPr>
      <w:pBdr>
        <w:top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2">
    <w:name w:val="xl172"/>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3">
    <w:name w:val="xl173"/>
    <w:basedOn w:val="Normal"/>
    <w:rsid w:val="005B31E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4">
    <w:name w:val="xl174"/>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75">
    <w:name w:val="xl175"/>
    <w:basedOn w:val="Normal"/>
    <w:rsid w:val="005B31E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76">
    <w:name w:val="xl176"/>
    <w:basedOn w:val="Normal"/>
    <w:rsid w:val="005B31E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77">
    <w:name w:val="xl177"/>
    <w:basedOn w:val="Normal"/>
    <w:rsid w:val="005B31E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78">
    <w:name w:val="xl178"/>
    <w:basedOn w:val="Normal"/>
    <w:rsid w:val="005B31ED"/>
    <w:pPr>
      <w:pBdr>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79">
    <w:name w:val="xl179"/>
    <w:basedOn w:val="Normal"/>
    <w:rsid w:val="005B31ED"/>
    <w:pPr>
      <w:pBdr>
        <w:bottom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0">
    <w:name w:val="xl180"/>
    <w:basedOn w:val="Normal"/>
    <w:rsid w:val="005B31ED"/>
    <w:pPr>
      <w:pBdr>
        <w:left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1">
    <w:name w:val="xl181"/>
    <w:basedOn w:val="Normal"/>
    <w:rsid w:val="005B31ED"/>
    <w:pPr>
      <w:pBdr>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2">
    <w:name w:val="xl182"/>
    <w:basedOn w:val="Normal"/>
    <w:rsid w:val="005B31E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83">
    <w:name w:val="xl183"/>
    <w:basedOn w:val="Normal"/>
    <w:rsid w:val="005B31E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84">
    <w:name w:val="xl184"/>
    <w:basedOn w:val="Normal"/>
    <w:rsid w:val="005B31E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5">
    <w:name w:val="xl185"/>
    <w:basedOn w:val="Normal"/>
    <w:rsid w:val="005B31E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6">
    <w:name w:val="xl186"/>
    <w:basedOn w:val="Normal"/>
    <w:rsid w:val="005B31ED"/>
    <w:pPr>
      <w:pBdr>
        <w:top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7">
    <w:name w:val="xl187"/>
    <w:basedOn w:val="Normal"/>
    <w:rsid w:val="005B31ED"/>
    <w:pPr>
      <w:spacing w:before="100" w:beforeAutospacing="1" w:after="100" w:afterAutospacing="1" w:line="240" w:lineRule="auto"/>
      <w:jc w:val="center"/>
    </w:pPr>
    <w:rPr>
      <w:rFonts w:ascii="Arial" w:eastAsia="Times New Roman" w:hAnsi="Arial" w:cs="Arial"/>
      <w:b/>
      <w:bCs/>
      <w:sz w:val="16"/>
      <w:szCs w:val="16"/>
    </w:rPr>
  </w:style>
  <w:style w:type="paragraph" w:customStyle="1" w:styleId="xl188">
    <w:name w:val="xl188"/>
    <w:basedOn w:val="Normal"/>
    <w:rsid w:val="005B31ED"/>
    <w:pPr>
      <w:pBdr>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89">
    <w:name w:val="xl189"/>
    <w:basedOn w:val="Normal"/>
    <w:rsid w:val="005B31E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0">
    <w:name w:val="xl190"/>
    <w:basedOn w:val="Normal"/>
    <w:rsid w:val="005B31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1">
    <w:name w:val="xl191"/>
    <w:basedOn w:val="Normal"/>
    <w:rsid w:val="005B31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2">
    <w:name w:val="xl192"/>
    <w:basedOn w:val="Normal"/>
    <w:rsid w:val="005B31ED"/>
    <w:pPr>
      <w:pBdr>
        <w:top w:val="double" w:sz="6" w:space="0" w:color="auto"/>
        <w:left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3">
    <w:name w:val="xl193"/>
    <w:basedOn w:val="Normal"/>
    <w:rsid w:val="005B31E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94">
    <w:name w:val="xl194"/>
    <w:basedOn w:val="Normal"/>
    <w:rsid w:val="005B31E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5">
    <w:name w:val="xl195"/>
    <w:basedOn w:val="Normal"/>
    <w:rsid w:val="005B31E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6">
    <w:name w:val="xl196"/>
    <w:basedOn w:val="Normal"/>
    <w:rsid w:val="005B31E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197">
    <w:name w:val="xl197"/>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198">
    <w:name w:val="xl198"/>
    <w:basedOn w:val="Normal"/>
    <w:rsid w:val="005B31ED"/>
    <w:pPr>
      <w:pBdr>
        <w:top w:val="double" w:sz="6" w:space="0" w:color="auto"/>
        <w:left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199">
    <w:name w:val="xl199"/>
    <w:basedOn w:val="Normal"/>
    <w:rsid w:val="005B31ED"/>
    <w:pPr>
      <w:pBdr>
        <w:top w:val="double" w:sz="6" w:space="0" w:color="auto"/>
        <w:right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200">
    <w:name w:val="xl200"/>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01">
    <w:name w:val="xl201"/>
    <w:basedOn w:val="Normal"/>
    <w:rsid w:val="005B31ED"/>
    <w:pPr>
      <w:pBdr>
        <w:left w:val="double" w:sz="6"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02">
    <w:name w:val="xl202"/>
    <w:basedOn w:val="Normal"/>
    <w:rsid w:val="005B31ED"/>
    <w:pP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03">
    <w:name w:val="xl203"/>
    <w:basedOn w:val="Normal"/>
    <w:rsid w:val="005B31ED"/>
    <w:pPr>
      <w:pBdr>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4">
    <w:name w:val="xl204"/>
    <w:basedOn w:val="Normal"/>
    <w:rsid w:val="005B31ED"/>
    <w:pPr>
      <w:pBdr>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5">
    <w:name w:val="xl205"/>
    <w:basedOn w:val="Normal"/>
    <w:rsid w:val="005B31ED"/>
    <w:pPr>
      <w:pBdr>
        <w:top w:val="single" w:sz="4"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06">
    <w:name w:val="xl206"/>
    <w:basedOn w:val="Normal"/>
    <w:rsid w:val="005B31ED"/>
    <w:pPr>
      <w:pBdr>
        <w:top w:val="single" w:sz="4" w:space="0" w:color="auto"/>
        <w:left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07">
    <w:name w:val="xl207"/>
    <w:basedOn w:val="Normal"/>
    <w:rsid w:val="005B31ED"/>
    <w:pPr>
      <w:pBdr>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8">
    <w:name w:val="xl208"/>
    <w:basedOn w:val="Normal"/>
    <w:rsid w:val="005B31ED"/>
    <w:pPr>
      <w:pBdr>
        <w:left w:val="single" w:sz="4"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09">
    <w:name w:val="xl209"/>
    <w:basedOn w:val="Normal"/>
    <w:rsid w:val="005B31ED"/>
    <w:pPr>
      <w:pBdr>
        <w:left w:val="single" w:sz="4"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0">
    <w:name w:val="xl210"/>
    <w:basedOn w:val="Normal"/>
    <w:rsid w:val="005B31ED"/>
    <w:pPr>
      <w:pBdr>
        <w:top w:val="single" w:sz="4" w:space="0" w:color="auto"/>
        <w:left w:val="single" w:sz="4" w:space="0" w:color="auto"/>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11">
    <w:name w:val="xl211"/>
    <w:basedOn w:val="Normal"/>
    <w:rsid w:val="005B31E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12">
    <w:name w:val="xl212"/>
    <w:basedOn w:val="Normal"/>
    <w:rsid w:val="005B31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13">
    <w:name w:val="xl213"/>
    <w:basedOn w:val="Normal"/>
    <w:rsid w:val="005B31ED"/>
    <w:pPr>
      <w:pBdr>
        <w:left w:val="single" w:sz="4" w:space="0" w:color="auto"/>
        <w:bottom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14">
    <w:name w:val="xl214"/>
    <w:basedOn w:val="Normal"/>
    <w:rsid w:val="005B31ED"/>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15">
    <w:name w:val="xl215"/>
    <w:basedOn w:val="Normal"/>
    <w:rsid w:val="005B31ED"/>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5">
    <w:name w:val="xl255"/>
    <w:basedOn w:val="Normal"/>
    <w:rsid w:val="005B31ED"/>
    <w:pPr>
      <w:pBdr>
        <w:left w:val="double" w:sz="6" w:space="0" w:color="auto"/>
      </w:pBdr>
      <w:spacing w:before="100" w:beforeAutospacing="1" w:after="100" w:afterAutospacing="1" w:line="240" w:lineRule="auto"/>
    </w:pPr>
    <w:rPr>
      <w:rFonts w:ascii="Arial" w:eastAsia="Times New Roman" w:hAnsi="Arial" w:cs="Arial"/>
      <w:sz w:val="16"/>
      <w:szCs w:val="16"/>
    </w:rPr>
  </w:style>
  <w:style w:type="paragraph" w:customStyle="1" w:styleId="xl256">
    <w:name w:val="xl256"/>
    <w:basedOn w:val="Normal"/>
    <w:rsid w:val="005B31ED"/>
    <w:pPr>
      <w:pBdr>
        <w:right w:val="double" w:sz="6" w:space="0" w:color="auto"/>
      </w:pBdr>
      <w:spacing w:before="100" w:beforeAutospacing="1" w:after="100" w:afterAutospacing="1" w:line="240" w:lineRule="auto"/>
    </w:pPr>
    <w:rPr>
      <w:rFonts w:ascii="Arial" w:eastAsia="Times New Roman" w:hAnsi="Arial" w:cs="Arial"/>
      <w:sz w:val="16"/>
      <w:szCs w:val="16"/>
    </w:rPr>
  </w:style>
  <w:style w:type="paragraph" w:customStyle="1" w:styleId="xl257">
    <w:name w:val="xl257"/>
    <w:basedOn w:val="Normal"/>
    <w:rsid w:val="005B31E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258">
    <w:name w:val="xl258"/>
    <w:basedOn w:val="Normal"/>
    <w:rsid w:val="005B31ED"/>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259">
    <w:name w:val="xl259"/>
    <w:basedOn w:val="Normal"/>
    <w:rsid w:val="005B31ED"/>
    <w:pPr>
      <w:pBdr>
        <w:top w:val="double" w:sz="6"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60">
    <w:name w:val="xl260"/>
    <w:basedOn w:val="Normal"/>
    <w:rsid w:val="005B31ED"/>
    <w:pPr>
      <w:pBdr>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61">
    <w:name w:val="xl261"/>
    <w:basedOn w:val="Normal"/>
    <w:rsid w:val="005B31ED"/>
    <w:pPr>
      <w:pBdr>
        <w:top w:val="double" w:sz="6" w:space="0" w:color="auto"/>
        <w:left w:val="double" w:sz="6" w:space="0" w:color="auto"/>
        <w:right w:val="double" w:sz="6"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262">
    <w:name w:val="xl262"/>
    <w:basedOn w:val="Normal"/>
    <w:rsid w:val="005B31ED"/>
    <w:pPr>
      <w:pBdr>
        <w:left w:val="double" w:sz="6" w:space="0" w:color="auto"/>
        <w:right w:val="double" w:sz="6"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263">
    <w:name w:val="xl263"/>
    <w:basedOn w:val="Normal"/>
    <w:rsid w:val="005B31ED"/>
    <w:pPr>
      <w:pBdr>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264">
    <w:name w:val="xl264"/>
    <w:basedOn w:val="Normal"/>
    <w:rsid w:val="005B31ED"/>
    <w:pPr>
      <w:pBdr>
        <w:right w:val="double" w:sz="6" w:space="0" w:color="auto"/>
      </w:pBdr>
      <w:spacing w:before="100" w:beforeAutospacing="1" w:after="100" w:afterAutospacing="1" w:line="240" w:lineRule="auto"/>
    </w:pPr>
    <w:rPr>
      <w:rFonts w:ascii="Arial" w:eastAsia="Times New Roman" w:hAnsi="Arial" w:cs="Arial"/>
      <w:sz w:val="16"/>
      <w:szCs w:val="16"/>
    </w:rPr>
  </w:style>
  <w:style w:type="paragraph" w:customStyle="1" w:styleId="xl265">
    <w:name w:val="xl265"/>
    <w:basedOn w:val="Normal"/>
    <w:rsid w:val="005B31ED"/>
    <w:pPr>
      <w:pBdr>
        <w:left w:val="double" w:sz="6" w:space="0" w:color="auto"/>
      </w:pBdr>
      <w:spacing w:before="100" w:beforeAutospacing="1" w:after="100" w:afterAutospacing="1" w:line="240" w:lineRule="auto"/>
    </w:pPr>
    <w:rPr>
      <w:rFonts w:ascii="Arial" w:eastAsia="Times New Roman" w:hAnsi="Arial" w:cs="Arial"/>
      <w:sz w:val="20"/>
      <w:szCs w:val="20"/>
    </w:rPr>
  </w:style>
  <w:style w:type="paragraph" w:customStyle="1" w:styleId="xl266">
    <w:name w:val="xl266"/>
    <w:basedOn w:val="Normal"/>
    <w:rsid w:val="005B31ED"/>
    <w:pPr>
      <w:pBdr>
        <w:top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67">
    <w:name w:val="xl267"/>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14"/>
      <w:szCs w:val="14"/>
    </w:rPr>
  </w:style>
  <w:style w:type="paragraph" w:customStyle="1" w:styleId="xl268">
    <w:name w:val="xl268"/>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4"/>
      <w:szCs w:val="14"/>
    </w:rPr>
  </w:style>
  <w:style w:type="paragraph" w:customStyle="1" w:styleId="xl269">
    <w:name w:val="xl269"/>
    <w:basedOn w:val="Normal"/>
    <w:rsid w:val="005B31ED"/>
    <w:pPr>
      <w:pBdr>
        <w:top w:val="single" w:sz="8"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70">
    <w:name w:val="xl270"/>
    <w:basedOn w:val="Normal"/>
    <w:rsid w:val="005B31ED"/>
    <w:pPr>
      <w:pBdr>
        <w:top w:val="single" w:sz="8"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71">
    <w:name w:val="xl271"/>
    <w:basedOn w:val="Normal"/>
    <w:rsid w:val="005B31ED"/>
    <w:pPr>
      <w:pBdr>
        <w:top w:val="single" w:sz="8" w:space="0" w:color="auto"/>
        <w:left w:val="double" w:sz="6"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72">
    <w:name w:val="xl272"/>
    <w:basedOn w:val="Normal"/>
    <w:rsid w:val="005B31ED"/>
    <w:pPr>
      <w:pBdr>
        <w:top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73">
    <w:name w:val="xl273"/>
    <w:basedOn w:val="Normal"/>
    <w:rsid w:val="005B31ED"/>
    <w:pPr>
      <w:pBdr>
        <w:left w:val="double" w:sz="6"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74">
    <w:name w:val="xl274"/>
    <w:basedOn w:val="Normal"/>
    <w:rsid w:val="005B31ED"/>
    <w:pPr>
      <w:pBdr>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75">
    <w:name w:val="xl275"/>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76">
    <w:name w:val="xl276"/>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77">
    <w:name w:val="xl277"/>
    <w:basedOn w:val="Normal"/>
    <w:rsid w:val="005B31ED"/>
    <w:pPr>
      <w:pBdr>
        <w:left w:val="single" w:sz="8" w:space="0" w:color="auto"/>
        <w:righ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78">
    <w:name w:val="xl278"/>
    <w:basedOn w:val="Normal"/>
    <w:rsid w:val="005B31ED"/>
    <w:pPr>
      <w:pBdr>
        <w:top w:val="single" w:sz="8" w:space="0" w:color="auto"/>
        <w:left w:val="double" w:sz="6" w:space="0" w:color="auto"/>
        <w:bottom w:val="single" w:sz="8" w:space="0" w:color="auto"/>
      </w:pBdr>
      <w:spacing w:before="100" w:beforeAutospacing="1" w:after="100" w:afterAutospacing="1" w:line="240" w:lineRule="auto"/>
    </w:pPr>
    <w:rPr>
      <w:rFonts w:ascii="Arial" w:eastAsia="Times New Roman" w:hAnsi="Arial" w:cs="Arial"/>
      <w:b/>
      <w:bCs/>
      <w:color w:val="000000"/>
      <w:sz w:val="14"/>
      <w:szCs w:val="14"/>
    </w:rPr>
  </w:style>
  <w:style w:type="paragraph" w:customStyle="1" w:styleId="xl279">
    <w:name w:val="xl279"/>
    <w:basedOn w:val="Normal"/>
    <w:rsid w:val="005B31ED"/>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color w:val="000000"/>
      <w:sz w:val="14"/>
      <w:szCs w:val="14"/>
    </w:rPr>
  </w:style>
  <w:style w:type="paragraph" w:customStyle="1" w:styleId="xl280">
    <w:name w:val="xl280"/>
    <w:basedOn w:val="Normal"/>
    <w:rsid w:val="005B31ED"/>
    <w:pPr>
      <w:pBdr>
        <w:top w:val="single" w:sz="8" w:space="0" w:color="auto"/>
        <w:left w:val="double" w:sz="6"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281">
    <w:name w:val="xl281"/>
    <w:basedOn w:val="Normal"/>
    <w:rsid w:val="005B31ED"/>
    <w:pPr>
      <w:pBdr>
        <w:top w:val="single" w:sz="8"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282">
    <w:name w:val="xl282"/>
    <w:basedOn w:val="Normal"/>
    <w:rsid w:val="005B31E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83">
    <w:name w:val="xl283"/>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84">
    <w:name w:val="xl284"/>
    <w:basedOn w:val="Normal"/>
    <w:rsid w:val="005B31E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85">
    <w:name w:val="xl285"/>
    <w:basedOn w:val="Normal"/>
    <w:rsid w:val="005B31ED"/>
    <w:pPr>
      <w:pBdr>
        <w:top w:val="single" w:sz="8" w:space="0" w:color="auto"/>
        <w:left w:val="double" w:sz="6" w:space="0" w:color="auto"/>
        <w:bottom w:val="single" w:sz="8"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xl286">
    <w:name w:val="xl286"/>
    <w:basedOn w:val="Normal"/>
    <w:rsid w:val="005B31ED"/>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xl287">
    <w:name w:val="xl287"/>
    <w:basedOn w:val="Normal"/>
    <w:rsid w:val="005B31E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88">
    <w:name w:val="xl288"/>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89">
    <w:name w:val="xl289"/>
    <w:basedOn w:val="Normal"/>
    <w:rsid w:val="005B31ED"/>
    <w:pP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90">
    <w:name w:val="xl290"/>
    <w:basedOn w:val="Normal"/>
    <w:rsid w:val="005B31ED"/>
    <w:pPr>
      <w:pBdr>
        <w:top w:val="double" w:sz="6" w:space="0" w:color="auto"/>
        <w:lef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91">
    <w:name w:val="xl291"/>
    <w:basedOn w:val="Normal"/>
    <w:rsid w:val="005B31ED"/>
    <w:pPr>
      <w:pBdr>
        <w:left w:val="double" w:sz="6" w:space="0" w:color="auto"/>
        <w:bottom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92">
    <w:name w:val="xl292"/>
    <w:basedOn w:val="Normal"/>
    <w:rsid w:val="005B31ED"/>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xl293">
    <w:name w:val="xl293"/>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94">
    <w:name w:val="xl294"/>
    <w:basedOn w:val="Normal"/>
    <w:rsid w:val="005B31ED"/>
    <w:pPr>
      <w:pBdr>
        <w:top w:val="single" w:sz="8"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295">
    <w:name w:val="xl295"/>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96">
    <w:name w:val="xl296"/>
    <w:basedOn w:val="Normal"/>
    <w:rsid w:val="005B31ED"/>
    <w:pPr>
      <w:pBdr>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97">
    <w:name w:val="xl297"/>
    <w:basedOn w:val="Normal"/>
    <w:rsid w:val="005B31ED"/>
    <w:pPr>
      <w:pBdr>
        <w:bottom w:val="single" w:sz="8" w:space="0" w:color="auto"/>
      </w:pBdr>
      <w:spacing w:before="100" w:beforeAutospacing="1" w:after="100" w:afterAutospacing="1" w:line="240" w:lineRule="auto"/>
      <w:jc w:val="center"/>
    </w:pPr>
    <w:rPr>
      <w:rFonts w:ascii="Arial" w:eastAsia="Times New Roman" w:hAnsi="Arial" w:cs="Arial"/>
      <w:sz w:val="14"/>
      <w:szCs w:val="14"/>
    </w:rPr>
  </w:style>
  <w:style w:type="paragraph" w:customStyle="1" w:styleId="xl298">
    <w:name w:val="xl298"/>
    <w:basedOn w:val="Normal"/>
    <w:rsid w:val="005B31E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299">
    <w:name w:val="xl299"/>
    <w:basedOn w:val="Normal"/>
    <w:rsid w:val="005B31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00">
    <w:name w:val="xl300"/>
    <w:basedOn w:val="Normal"/>
    <w:rsid w:val="005B31E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01">
    <w:name w:val="xl301"/>
    <w:basedOn w:val="Normal"/>
    <w:rsid w:val="005B31ED"/>
    <w:pPr>
      <w:pBdr>
        <w:left w:val="double" w:sz="6"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02">
    <w:name w:val="xl302"/>
    <w:basedOn w:val="Normal"/>
    <w:rsid w:val="005B31ED"/>
    <w:pPr>
      <w:pBdr>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03">
    <w:name w:val="xl303"/>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04">
    <w:name w:val="xl304"/>
    <w:basedOn w:val="Normal"/>
    <w:rsid w:val="005B31E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05">
    <w:name w:val="xl305"/>
    <w:basedOn w:val="Normal"/>
    <w:rsid w:val="005B31ED"/>
    <w:pPr>
      <w:pBdr>
        <w:top w:val="single" w:sz="8" w:space="0" w:color="auto"/>
        <w:left w:val="double" w:sz="6"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06">
    <w:name w:val="xl306"/>
    <w:basedOn w:val="Normal"/>
    <w:rsid w:val="005B31ED"/>
    <w:pPr>
      <w:pBdr>
        <w:top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07">
    <w:name w:val="xl307"/>
    <w:basedOn w:val="Normal"/>
    <w:rsid w:val="005B31ED"/>
    <w:pPr>
      <w:pBdr>
        <w:top w:val="double" w:sz="6" w:space="0" w:color="auto"/>
        <w:left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08">
    <w:name w:val="xl308"/>
    <w:basedOn w:val="Normal"/>
    <w:rsid w:val="005B31ED"/>
    <w:pPr>
      <w:pBdr>
        <w:top w:val="double" w:sz="6" w:space="0" w:color="auto"/>
        <w:right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09">
    <w:name w:val="xl309"/>
    <w:basedOn w:val="Normal"/>
    <w:rsid w:val="005B31ED"/>
    <w:pPr>
      <w:pBdr>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0">
    <w:name w:val="xl310"/>
    <w:basedOn w:val="Normal"/>
    <w:rsid w:val="005B31ED"/>
    <w:pPr>
      <w:pBdr>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1">
    <w:name w:val="xl311"/>
    <w:basedOn w:val="Normal"/>
    <w:rsid w:val="005B31ED"/>
    <w:pPr>
      <w:pBdr>
        <w:top w:val="single" w:sz="8" w:space="0" w:color="auto"/>
        <w:left w:val="double" w:sz="6"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2">
    <w:name w:val="xl312"/>
    <w:basedOn w:val="Normal"/>
    <w:rsid w:val="005B31E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3">
    <w:name w:val="xl313"/>
    <w:basedOn w:val="Normal"/>
    <w:rsid w:val="005B31ED"/>
    <w:pPr>
      <w:pBdr>
        <w:top w:val="single" w:sz="8"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14">
    <w:name w:val="xl314"/>
    <w:basedOn w:val="Normal"/>
    <w:rsid w:val="005B31ED"/>
    <w:pPr>
      <w:pBdr>
        <w:top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15">
    <w:name w:val="xl315"/>
    <w:basedOn w:val="Normal"/>
    <w:rsid w:val="005B31ED"/>
    <w:pPr>
      <w:pBdr>
        <w:top w:val="single" w:sz="4" w:space="0" w:color="auto"/>
        <w:left w:val="single" w:sz="8" w:space="0" w:color="auto"/>
        <w:bottom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16">
    <w:name w:val="xl316"/>
    <w:basedOn w:val="Normal"/>
    <w:rsid w:val="005B31ED"/>
    <w:pPr>
      <w:pBdr>
        <w:top w:val="single" w:sz="4" w:space="0" w:color="auto"/>
        <w:bottom w:val="single" w:sz="8" w:space="0" w:color="auto"/>
        <w:right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17">
    <w:name w:val="xl317"/>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8">
    <w:name w:val="xl318"/>
    <w:basedOn w:val="Normal"/>
    <w:rsid w:val="005B31ED"/>
    <w:pPr>
      <w:pBdr>
        <w:left w:val="double" w:sz="6"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19">
    <w:name w:val="xl319"/>
    <w:basedOn w:val="Normal"/>
    <w:rsid w:val="005B31E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20">
    <w:name w:val="xl320"/>
    <w:basedOn w:val="Normal"/>
    <w:rsid w:val="005B31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21">
    <w:name w:val="xl321"/>
    <w:basedOn w:val="Normal"/>
    <w:rsid w:val="005B31E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22">
    <w:name w:val="xl322"/>
    <w:basedOn w:val="Normal"/>
    <w:rsid w:val="005B31ED"/>
    <w:pPr>
      <w:pBdr>
        <w:left w:val="single" w:sz="8" w:space="0" w:color="auto"/>
        <w:bottom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23">
    <w:name w:val="xl323"/>
    <w:basedOn w:val="Normal"/>
    <w:rsid w:val="005B31ED"/>
    <w:pPr>
      <w:pBdr>
        <w:bottom w:val="single" w:sz="4" w:space="0" w:color="auto"/>
        <w:right w:val="single" w:sz="8"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24">
    <w:name w:val="xl324"/>
    <w:basedOn w:val="Normal"/>
    <w:rsid w:val="005B31ED"/>
    <w:pPr>
      <w:pBdr>
        <w:left w:val="single" w:sz="4" w:space="0" w:color="auto"/>
        <w:bottom w:val="single" w:sz="4" w:space="0" w:color="auto"/>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25">
    <w:name w:val="xl325"/>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26">
    <w:name w:val="xl326"/>
    <w:basedOn w:val="Normal"/>
    <w:rsid w:val="005B31ED"/>
    <w:pPr>
      <w:pBdr>
        <w:left w:val="single" w:sz="4" w:space="0" w:color="auto"/>
      </w:pBdr>
      <w:spacing w:before="100" w:beforeAutospacing="1" w:after="100" w:afterAutospacing="1" w:line="240" w:lineRule="auto"/>
      <w:jc w:val="center"/>
    </w:pPr>
    <w:rPr>
      <w:rFonts w:ascii="Wingdings" w:eastAsia="Times New Roman" w:hAnsi="Wingdings" w:cs="Times New Roman"/>
      <w:sz w:val="16"/>
      <w:szCs w:val="16"/>
    </w:rPr>
  </w:style>
  <w:style w:type="paragraph" w:customStyle="1" w:styleId="xl327">
    <w:name w:val="xl327"/>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28">
    <w:name w:val="xl328"/>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329">
    <w:name w:val="xl329"/>
    <w:basedOn w:val="Normal"/>
    <w:rsid w:val="005B31E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30">
    <w:name w:val="xl330"/>
    <w:basedOn w:val="Normal"/>
    <w:rsid w:val="005B31ED"/>
    <w:pPr>
      <w:pBdr>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1">
    <w:name w:val="xl331"/>
    <w:basedOn w:val="Normal"/>
    <w:rsid w:val="005B31ED"/>
    <w:pPr>
      <w:pBdr>
        <w:right w:val="single" w:sz="8" w:space="0" w:color="auto"/>
      </w:pBdr>
      <w:spacing w:before="100" w:beforeAutospacing="1" w:after="100" w:afterAutospacing="1" w:line="240" w:lineRule="auto"/>
      <w:jc w:val="center"/>
    </w:pPr>
    <w:rPr>
      <w:rFonts w:ascii="Arial" w:eastAsia="Times New Roman" w:hAnsi="Arial" w:cs="Arial"/>
      <w:color w:val="FF0000"/>
      <w:sz w:val="16"/>
      <w:szCs w:val="16"/>
    </w:rPr>
  </w:style>
  <w:style w:type="paragraph" w:customStyle="1" w:styleId="xl332">
    <w:name w:val="xl332"/>
    <w:basedOn w:val="Normal"/>
    <w:rsid w:val="005B31E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3">
    <w:name w:val="xl333"/>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4">
    <w:name w:val="xl334"/>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5">
    <w:name w:val="xl335"/>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6">
    <w:name w:val="xl336"/>
    <w:basedOn w:val="Normal"/>
    <w:rsid w:val="005B31E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7">
    <w:name w:val="xl337"/>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8">
    <w:name w:val="xl338"/>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39">
    <w:name w:val="xl339"/>
    <w:basedOn w:val="Normal"/>
    <w:rsid w:val="005B31ED"/>
    <w:pPr>
      <w:pBdr>
        <w:top w:val="single" w:sz="8"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40">
    <w:name w:val="xl340"/>
    <w:basedOn w:val="Normal"/>
    <w:rsid w:val="005B31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41">
    <w:name w:val="xl341"/>
    <w:basedOn w:val="Normal"/>
    <w:rsid w:val="005B31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42">
    <w:name w:val="xl342"/>
    <w:basedOn w:val="Normal"/>
    <w:rsid w:val="005B31E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43">
    <w:name w:val="xl343"/>
    <w:basedOn w:val="Normal"/>
    <w:rsid w:val="005B31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44">
    <w:name w:val="xl344"/>
    <w:basedOn w:val="Normal"/>
    <w:rsid w:val="005B31ED"/>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345">
    <w:name w:val="xl345"/>
    <w:basedOn w:val="Normal"/>
    <w:rsid w:val="005B31ED"/>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rPr>
  </w:style>
  <w:style w:type="paragraph" w:customStyle="1" w:styleId="xl346">
    <w:name w:val="xl346"/>
    <w:basedOn w:val="Normal"/>
    <w:rsid w:val="005B31E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347">
    <w:name w:val="xl347"/>
    <w:basedOn w:val="Normal"/>
    <w:rsid w:val="005B31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348">
    <w:name w:val="xl348"/>
    <w:basedOn w:val="Normal"/>
    <w:rsid w:val="005B31E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49">
    <w:name w:val="xl349"/>
    <w:basedOn w:val="Normal"/>
    <w:rsid w:val="005B31E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0">
    <w:name w:val="xl350"/>
    <w:basedOn w:val="Normal"/>
    <w:rsid w:val="005B31ED"/>
    <w:pPr>
      <w:pBdr>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51">
    <w:name w:val="xl351"/>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352">
    <w:name w:val="xl352"/>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353">
    <w:name w:val="xl353"/>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354">
    <w:name w:val="xl354"/>
    <w:basedOn w:val="Normal"/>
    <w:rsid w:val="005B31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5">
    <w:name w:val="xl355"/>
    <w:basedOn w:val="Normal"/>
    <w:rsid w:val="005B31ED"/>
    <w:pPr>
      <w:pBdr>
        <w:left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6">
    <w:name w:val="xl356"/>
    <w:basedOn w:val="Normal"/>
    <w:rsid w:val="005B31ED"/>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7">
    <w:name w:val="xl357"/>
    <w:basedOn w:val="Normal"/>
    <w:rsid w:val="005B31E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8">
    <w:name w:val="xl358"/>
    <w:basedOn w:val="Normal"/>
    <w:rsid w:val="005B31E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59">
    <w:name w:val="xl359"/>
    <w:basedOn w:val="Normal"/>
    <w:rsid w:val="005B31ED"/>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0">
    <w:name w:val="xl360"/>
    <w:basedOn w:val="Normal"/>
    <w:rsid w:val="005B31ED"/>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1">
    <w:name w:val="xl361"/>
    <w:basedOn w:val="Normal"/>
    <w:rsid w:val="005B31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2">
    <w:name w:val="xl362"/>
    <w:basedOn w:val="Normal"/>
    <w:rsid w:val="005B31E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3">
    <w:name w:val="xl363"/>
    <w:basedOn w:val="Normal"/>
    <w:rsid w:val="005B31E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4">
    <w:name w:val="xl364"/>
    <w:basedOn w:val="Normal"/>
    <w:rsid w:val="005B31ED"/>
    <w:pPr>
      <w:pBdr>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5">
    <w:name w:val="xl365"/>
    <w:basedOn w:val="Normal"/>
    <w:rsid w:val="005B31ED"/>
    <w:pPr>
      <w:spacing w:before="100" w:beforeAutospacing="1" w:after="100" w:afterAutospacing="1" w:line="240" w:lineRule="auto"/>
      <w:jc w:val="center"/>
    </w:pPr>
    <w:rPr>
      <w:rFonts w:ascii="Arial" w:eastAsia="Times New Roman" w:hAnsi="Arial" w:cs="Arial"/>
      <w:sz w:val="16"/>
      <w:szCs w:val="16"/>
    </w:rPr>
  </w:style>
  <w:style w:type="paragraph" w:customStyle="1" w:styleId="xl366">
    <w:name w:val="xl366"/>
    <w:basedOn w:val="Normal"/>
    <w:rsid w:val="005B31ED"/>
    <w:pPr>
      <w:pBdr>
        <w:left w:val="double" w:sz="6" w:space="0" w:color="auto"/>
        <w:bottom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7">
    <w:name w:val="xl367"/>
    <w:basedOn w:val="Normal"/>
    <w:rsid w:val="005B31ED"/>
    <w:pPr>
      <w:pBdr>
        <w:bottom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68">
    <w:name w:val="xl368"/>
    <w:basedOn w:val="Normal"/>
    <w:rsid w:val="005B31ED"/>
    <w:pPr>
      <w:pBdr>
        <w:top w:val="double" w:sz="6" w:space="0" w:color="auto"/>
        <w:left w:val="double" w:sz="6" w:space="0" w:color="auto"/>
        <w:bottom w:val="single" w:sz="8"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69">
    <w:name w:val="xl369"/>
    <w:basedOn w:val="Normal"/>
    <w:rsid w:val="005B31ED"/>
    <w:pPr>
      <w:pBdr>
        <w:top w:val="double" w:sz="6" w:space="0" w:color="auto"/>
        <w:bottom w:val="single" w:sz="8" w:space="0" w:color="auto"/>
        <w:right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70">
    <w:name w:val="xl370"/>
    <w:basedOn w:val="Normal"/>
    <w:rsid w:val="005B31ED"/>
    <w:pPr>
      <w:pBdr>
        <w:top w:val="single" w:sz="8"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71">
    <w:name w:val="xl371"/>
    <w:basedOn w:val="Normal"/>
    <w:rsid w:val="005B31ED"/>
    <w:pPr>
      <w:pBdr>
        <w:top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72">
    <w:name w:val="xl372"/>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73">
    <w:name w:val="xl373"/>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74">
    <w:name w:val="xl374"/>
    <w:basedOn w:val="Normal"/>
    <w:rsid w:val="005B3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75">
    <w:name w:val="xl375"/>
    <w:basedOn w:val="Normal"/>
    <w:rsid w:val="005B31ED"/>
    <w:pPr>
      <w:pBdr>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76">
    <w:name w:val="xl376"/>
    <w:basedOn w:val="Normal"/>
    <w:rsid w:val="005B31E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77">
    <w:name w:val="xl377"/>
    <w:basedOn w:val="Normal"/>
    <w:rsid w:val="005B31E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8">
    <w:name w:val="xl378"/>
    <w:basedOn w:val="Normal"/>
    <w:rsid w:val="005B31ED"/>
    <w:pPr>
      <w:pBdr>
        <w:top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9">
    <w:name w:val="xl379"/>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80">
    <w:name w:val="xl380"/>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381">
    <w:name w:val="xl381"/>
    <w:basedOn w:val="Normal"/>
    <w:rsid w:val="005B31ED"/>
    <w:pPr>
      <w:pBdr>
        <w:left w:val="double" w:sz="6" w:space="0" w:color="auto"/>
        <w:bottom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82">
    <w:name w:val="xl382"/>
    <w:basedOn w:val="Normal"/>
    <w:rsid w:val="005B31ED"/>
    <w:pPr>
      <w:pBdr>
        <w:bottom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83">
    <w:name w:val="xl383"/>
    <w:basedOn w:val="Normal"/>
    <w:rsid w:val="005B31ED"/>
    <w:pPr>
      <w:pBdr>
        <w:top w:val="double" w:sz="6"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384">
    <w:name w:val="xl384"/>
    <w:basedOn w:val="Normal"/>
    <w:rsid w:val="005B31ED"/>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385">
    <w:name w:val="xl385"/>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86">
    <w:name w:val="xl386"/>
    <w:basedOn w:val="Normal"/>
    <w:rsid w:val="005B31ED"/>
    <w:pPr>
      <w:pBdr>
        <w:left w:val="double" w:sz="6"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87">
    <w:name w:val="xl387"/>
    <w:basedOn w:val="Normal"/>
    <w:rsid w:val="005B31E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88">
    <w:name w:val="xl388"/>
    <w:basedOn w:val="Normal"/>
    <w:rsid w:val="005B31E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89">
    <w:name w:val="xl389"/>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390">
    <w:name w:val="xl390"/>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391">
    <w:name w:val="xl391"/>
    <w:basedOn w:val="Normal"/>
    <w:rsid w:val="005B31ED"/>
    <w:pPr>
      <w:pBdr>
        <w:top w:val="single" w:sz="4"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92">
    <w:name w:val="xl392"/>
    <w:basedOn w:val="Normal"/>
    <w:rsid w:val="005B31E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93">
    <w:name w:val="xl393"/>
    <w:basedOn w:val="Normal"/>
    <w:rsid w:val="005B31ED"/>
    <w:pPr>
      <w:pBdr>
        <w:bottom w:val="single" w:sz="8"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94">
    <w:name w:val="xl394"/>
    <w:basedOn w:val="Normal"/>
    <w:rsid w:val="005B31ED"/>
    <w:pPr>
      <w:pBdr>
        <w:top w:val="single" w:sz="8" w:space="0" w:color="auto"/>
        <w:left w:val="single" w:sz="8" w:space="0" w:color="auto"/>
        <w:bottom w:val="single" w:sz="8"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95">
    <w:name w:val="xl395"/>
    <w:basedOn w:val="Normal"/>
    <w:rsid w:val="005B31ED"/>
    <w:pPr>
      <w:pBdr>
        <w:top w:val="single" w:sz="8" w:space="0" w:color="auto"/>
        <w:bottom w:val="single" w:sz="8" w:space="0" w:color="auto"/>
        <w:right w:val="single" w:sz="8"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396">
    <w:name w:val="xl396"/>
    <w:basedOn w:val="Normal"/>
    <w:rsid w:val="005B31E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97">
    <w:name w:val="xl397"/>
    <w:basedOn w:val="Normal"/>
    <w:rsid w:val="005B31E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98">
    <w:name w:val="xl398"/>
    <w:basedOn w:val="Normal"/>
    <w:rsid w:val="005B31ED"/>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399">
    <w:name w:val="xl399"/>
    <w:basedOn w:val="Normal"/>
    <w:rsid w:val="005B31ED"/>
    <w:pPr>
      <w:pBdr>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00">
    <w:name w:val="xl400"/>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01">
    <w:name w:val="xl401"/>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02">
    <w:name w:val="xl402"/>
    <w:basedOn w:val="Normal"/>
    <w:rsid w:val="005B31ED"/>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03">
    <w:name w:val="xl403"/>
    <w:basedOn w:val="Normal"/>
    <w:rsid w:val="005B31ED"/>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04">
    <w:name w:val="xl404"/>
    <w:basedOn w:val="Normal"/>
    <w:rsid w:val="005B31ED"/>
    <w:pPr>
      <w:pBdr>
        <w:top w:val="double" w:sz="6" w:space="0" w:color="auto"/>
        <w:left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05">
    <w:name w:val="xl405"/>
    <w:basedOn w:val="Normal"/>
    <w:rsid w:val="005B31ED"/>
    <w:pPr>
      <w:pBdr>
        <w:top w:val="double" w:sz="6"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06">
    <w:name w:val="xl406"/>
    <w:basedOn w:val="Normal"/>
    <w:rsid w:val="005B31ED"/>
    <w:pPr>
      <w:pBdr>
        <w:left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07">
    <w:name w:val="xl407"/>
    <w:basedOn w:val="Normal"/>
    <w:rsid w:val="005B31ED"/>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08">
    <w:name w:val="xl408"/>
    <w:basedOn w:val="Normal"/>
    <w:rsid w:val="005B31ED"/>
    <w:pPr>
      <w:pBdr>
        <w:left w:val="double" w:sz="6" w:space="0" w:color="auto"/>
        <w:bottom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09">
    <w:name w:val="xl409"/>
    <w:basedOn w:val="Normal"/>
    <w:rsid w:val="005B31ED"/>
    <w:pPr>
      <w:pBdr>
        <w:bottom w:val="double" w:sz="6"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10">
    <w:name w:val="xl410"/>
    <w:basedOn w:val="Normal"/>
    <w:rsid w:val="005B31ED"/>
    <w:pPr>
      <w:pBdr>
        <w:top w:val="double" w:sz="6" w:space="0" w:color="auto"/>
        <w:left w:val="double" w:sz="6" w:space="0" w:color="auto"/>
        <w:bottom w:val="double" w:sz="6"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rPr>
  </w:style>
  <w:style w:type="paragraph" w:customStyle="1" w:styleId="xl411">
    <w:name w:val="xl411"/>
    <w:basedOn w:val="Normal"/>
    <w:rsid w:val="005B31ED"/>
    <w:pPr>
      <w:pBdr>
        <w:top w:val="double" w:sz="6" w:space="0" w:color="auto"/>
        <w:bottom w:val="double" w:sz="6"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rPr>
  </w:style>
  <w:style w:type="paragraph" w:customStyle="1" w:styleId="xl412">
    <w:name w:val="xl412"/>
    <w:basedOn w:val="Normal"/>
    <w:rsid w:val="005B31ED"/>
    <w:pPr>
      <w:pBdr>
        <w:bottom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13">
    <w:name w:val="xl413"/>
    <w:basedOn w:val="Normal"/>
    <w:rsid w:val="005B31ED"/>
    <w:pPr>
      <w:pBdr>
        <w:left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14">
    <w:name w:val="xl414"/>
    <w:basedOn w:val="Normal"/>
    <w:rsid w:val="005B31ED"/>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15">
    <w:name w:val="xl415"/>
    <w:basedOn w:val="Normal"/>
    <w:rsid w:val="005B31ED"/>
    <w:pPr>
      <w:pBdr>
        <w:left w:val="double" w:sz="6" w:space="0" w:color="auto"/>
        <w:bottom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16">
    <w:name w:val="xl416"/>
    <w:basedOn w:val="Normal"/>
    <w:rsid w:val="005B31ED"/>
    <w:pPr>
      <w:pBdr>
        <w:bottom w:val="double" w:sz="6"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17">
    <w:name w:val="xl417"/>
    <w:basedOn w:val="Normal"/>
    <w:rsid w:val="005B31ED"/>
    <w:pPr>
      <w:pBdr>
        <w:top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18">
    <w:name w:val="xl418"/>
    <w:basedOn w:val="Normal"/>
    <w:rsid w:val="005B31ED"/>
    <w:pPr>
      <w:pBdr>
        <w:left w:val="double" w:sz="6" w:space="0" w:color="auto"/>
        <w:bottom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19">
    <w:name w:val="xl419"/>
    <w:basedOn w:val="Normal"/>
    <w:rsid w:val="005B31ED"/>
    <w:pPr>
      <w:pBdr>
        <w:bottom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0">
    <w:name w:val="xl420"/>
    <w:basedOn w:val="Normal"/>
    <w:rsid w:val="005B31ED"/>
    <w:pPr>
      <w:pBdr>
        <w:top w:val="double" w:sz="6" w:space="0" w:color="auto"/>
        <w:left w:val="double" w:sz="6" w:space="0" w:color="auto"/>
        <w:bottom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21">
    <w:name w:val="xl421"/>
    <w:basedOn w:val="Normal"/>
    <w:rsid w:val="005B31ED"/>
    <w:pPr>
      <w:pBdr>
        <w:top w:val="double" w:sz="6" w:space="0" w:color="auto"/>
        <w:bottom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422">
    <w:name w:val="xl422"/>
    <w:basedOn w:val="Normal"/>
    <w:rsid w:val="005B31ED"/>
    <w:pPr>
      <w:pBdr>
        <w:top w:val="double" w:sz="6"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3">
    <w:name w:val="xl423"/>
    <w:basedOn w:val="Normal"/>
    <w:rsid w:val="005B31ED"/>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4">
    <w:name w:val="xl424"/>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5">
    <w:name w:val="xl425"/>
    <w:basedOn w:val="Normal"/>
    <w:rsid w:val="005B31ED"/>
    <w:pPr>
      <w:pBdr>
        <w:left w:val="double" w:sz="6"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26">
    <w:name w:val="xl426"/>
    <w:basedOn w:val="Normal"/>
    <w:rsid w:val="005B31ED"/>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27">
    <w:name w:val="xl427"/>
    <w:basedOn w:val="Normal"/>
    <w:rsid w:val="005B31ED"/>
    <w:pPr>
      <w:pBdr>
        <w:top w:val="single" w:sz="4" w:space="0" w:color="auto"/>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8">
    <w:name w:val="xl428"/>
    <w:basedOn w:val="Normal"/>
    <w:rsid w:val="005B31ED"/>
    <w:pPr>
      <w:pBdr>
        <w:top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29">
    <w:name w:val="xl429"/>
    <w:basedOn w:val="Normal"/>
    <w:rsid w:val="005B31ED"/>
    <w:pPr>
      <w:pBdr>
        <w:lef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0">
    <w:name w:val="xl430"/>
    <w:basedOn w:val="Normal"/>
    <w:rsid w:val="005B31ED"/>
    <w:pPr>
      <w:pBdr>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1">
    <w:name w:val="xl431"/>
    <w:basedOn w:val="Normal"/>
    <w:rsid w:val="005B31E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2">
    <w:name w:val="xl432"/>
    <w:basedOn w:val="Normal"/>
    <w:rsid w:val="005B31E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3">
    <w:name w:val="xl433"/>
    <w:basedOn w:val="Normal"/>
    <w:rsid w:val="005B31ED"/>
    <w:pPr>
      <w:pBdr>
        <w:left w:val="single" w:sz="8" w:space="0" w:color="000000"/>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434">
    <w:name w:val="xl434"/>
    <w:basedOn w:val="Normal"/>
    <w:rsid w:val="005B31ED"/>
    <w:pPr>
      <w:pBdr>
        <w:right w:val="single" w:sz="8"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435">
    <w:name w:val="xl435"/>
    <w:basedOn w:val="Normal"/>
    <w:rsid w:val="005B31ED"/>
    <w:pPr>
      <w:pBdr>
        <w:top w:val="double" w:sz="6" w:space="0" w:color="auto"/>
        <w:left w:val="double" w:sz="6"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6">
    <w:name w:val="xl436"/>
    <w:basedOn w:val="Normal"/>
    <w:rsid w:val="005B31ED"/>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37">
    <w:name w:val="xl437"/>
    <w:basedOn w:val="Normal"/>
    <w:rsid w:val="005B31E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438">
    <w:name w:val="xl438"/>
    <w:basedOn w:val="Normal"/>
    <w:rsid w:val="005B31E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439">
    <w:name w:val="xl439"/>
    <w:basedOn w:val="Normal"/>
    <w:rsid w:val="005B31ED"/>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40">
    <w:name w:val="xl440"/>
    <w:basedOn w:val="Normal"/>
    <w:rsid w:val="005B31ED"/>
    <w:pPr>
      <w:pBdr>
        <w:top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41">
    <w:name w:val="xl441"/>
    <w:basedOn w:val="Normal"/>
    <w:rsid w:val="005B31ED"/>
    <w:pPr>
      <w:pBdr>
        <w:top w:val="single" w:sz="8" w:space="0" w:color="auto"/>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rPr>
  </w:style>
  <w:style w:type="paragraph" w:customStyle="1" w:styleId="xl442">
    <w:name w:val="xl442"/>
    <w:basedOn w:val="Normal"/>
    <w:rsid w:val="005B31ED"/>
    <w:pPr>
      <w:pBdr>
        <w:top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rPr>
  </w:style>
  <w:style w:type="paragraph" w:customStyle="1" w:styleId="xl443">
    <w:name w:val="xl443"/>
    <w:basedOn w:val="Normal"/>
    <w:rsid w:val="005B31ED"/>
    <w:pPr>
      <w:pBdr>
        <w:left w:val="double" w:sz="6"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44">
    <w:name w:val="xl444"/>
    <w:basedOn w:val="Normal"/>
    <w:rsid w:val="005B31E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45">
    <w:name w:val="xl445"/>
    <w:basedOn w:val="Normal"/>
    <w:rsid w:val="005B31E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46">
    <w:name w:val="xl446"/>
    <w:basedOn w:val="Normal"/>
    <w:rsid w:val="005B31ED"/>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447">
    <w:name w:val="xl447"/>
    <w:basedOn w:val="Normal"/>
    <w:rsid w:val="005B31ED"/>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rPr>
  </w:style>
  <w:style w:type="paragraph" w:customStyle="1" w:styleId="xl448">
    <w:name w:val="xl448"/>
    <w:basedOn w:val="Normal"/>
    <w:rsid w:val="005B31ED"/>
    <w:pPr>
      <w:pBdr>
        <w:top w:val="single" w:sz="4" w:space="0" w:color="auto"/>
        <w:left w:val="single" w:sz="8"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49">
    <w:name w:val="xl449"/>
    <w:basedOn w:val="Normal"/>
    <w:rsid w:val="005B31ED"/>
    <w:pPr>
      <w:pBdr>
        <w:top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50">
    <w:name w:val="xl450"/>
    <w:basedOn w:val="Normal"/>
    <w:rsid w:val="005B31ED"/>
    <w:pPr>
      <w:pBdr>
        <w:top w:val="single" w:sz="4" w:space="0" w:color="auto"/>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51">
    <w:name w:val="xl451"/>
    <w:basedOn w:val="Normal"/>
    <w:rsid w:val="005B31ED"/>
    <w:pPr>
      <w:pBdr>
        <w:top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52">
    <w:name w:val="xl452"/>
    <w:basedOn w:val="Normal"/>
    <w:rsid w:val="005B31ED"/>
    <w:pPr>
      <w:pBdr>
        <w:top w:val="single" w:sz="8" w:space="0" w:color="auto"/>
        <w:lef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3">
    <w:name w:val="xl453"/>
    <w:basedOn w:val="Normal"/>
    <w:rsid w:val="005B31ED"/>
    <w:pPr>
      <w:pBdr>
        <w:top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4">
    <w:name w:val="xl454"/>
    <w:basedOn w:val="Normal"/>
    <w:rsid w:val="005B31ED"/>
    <w:pPr>
      <w:pBdr>
        <w:lef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5">
    <w:name w:val="xl455"/>
    <w:basedOn w:val="Normal"/>
    <w:rsid w:val="005B31ED"/>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6">
    <w:name w:val="xl456"/>
    <w:basedOn w:val="Normal"/>
    <w:rsid w:val="005B31ED"/>
    <w:pPr>
      <w:pBdr>
        <w:left w:val="single" w:sz="8" w:space="0" w:color="000000"/>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7">
    <w:name w:val="xl457"/>
    <w:basedOn w:val="Normal"/>
    <w:rsid w:val="005B31ED"/>
    <w:pPr>
      <w:pBdr>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8">
    <w:name w:val="xl458"/>
    <w:basedOn w:val="Normal"/>
    <w:rsid w:val="005B31E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59">
    <w:name w:val="xl459"/>
    <w:basedOn w:val="Normal"/>
    <w:rsid w:val="005B31ED"/>
    <w:pPr>
      <w:pBdr>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60">
    <w:name w:val="xl460"/>
    <w:basedOn w:val="Normal"/>
    <w:rsid w:val="005B31E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rPr>
  </w:style>
  <w:style w:type="paragraph" w:customStyle="1" w:styleId="xl461">
    <w:name w:val="xl461"/>
    <w:basedOn w:val="Normal"/>
    <w:rsid w:val="005B31ED"/>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62">
    <w:name w:val="xl462"/>
    <w:basedOn w:val="Normal"/>
    <w:rsid w:val="005B31ED"/>
    <w:pPr>
      <w:pBdr>
        <w:top w:val="single" w:sz="8" w:space="0" w:color="auto"/>
        <w:left w:val="single" w:sz="4" w:space="0" w:color="auto"/>
        <w:bottom w:val="double" w:sz="6"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463">
    <w:name w:val="xl463"/>
    <w:basedOn w:val="Normal"/>
    <w:rsid w:val="005B31ED"/>
    <w:pPr>
      <w:pBdr>
        <w:top w:val="single" w:sz="8"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464">
    <w:name w:val="xl464"/>
    <w:basedOn w:val="Normal"/>
    <w:rsid w:val="005B31ED"/>
    <w:pPr>
      <w:pBdr>
        <w:top w:val="double" w:sz="6" w:space="0" w:color="auto"/>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65">
    <w:name w:val="xl465"/>
    <w:basedOn w:val="Normal"/>
    <w:rsid w:val="005B31ED"/>
    <w:pPr>
      <w:pBdr>
        <w:top w:val="single" w:sz="4" w:space="0" w:color="auto"/>
        <w:left w:val="double" w:sz="6"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66">
    <w:name w:val="xl466"/>
    <w:basedOn w:val="Normal"/>
    <w:rsid w:val="005B31E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67">
    <w:name w:val="xl467"/>
    <w:basedOn w:val="Normal"/>
    <w:rsid w:val="005B31ED"/>
    <w:pPr>
      <w:pBdr>
        <w:top w:val="single" w:sz="4" w:space="0" w:color="auto"/>
        <w:left w:val="double" w:sz="6"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68">
    <w:name w:val="xl468"/>
    <w:basedOn w:val="Normal"/>
    <w:rsid w:val="005B31ED"/>
    <w:pPr>
      <w:pBdr>
        <w:top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69">
    <w:name w:val="xl469"/>
    <w:basedOn w:val="Normal"/>
    <w:rsid w:val="005B31ED"/>
    <w:pPr>
      <w:pBdr>
        <w:top w:val="single" w:sz="8"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0">
    <w:name w:val="xl470"/>
    <w:basedOn w:val="Normal"/>
    <w:rsid w:val="005B31ED"/>
    <w:pPr>
      <w:pBdr>
        <w:top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1">
    <w:name w:val="xl471"/>
    <w:basedOn w:val="Normal"/>
    <w:rsid w:val="005B31ED"/>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2">
    <w:name w:val="xl472"/>
    <w:basedOn w:val="Normal"/>
    <w:rsid w:val="005B31ED"/>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3">
    <w:name w:val="xl473"/>
    <w:basedOn w:val="Normal"/>
    <w:rsid w:val="005B31E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474">
    <w:name w:val="xl474"/>
    <w:basedOn w:val="Normal"/>
    <w:rsid w:val="005B31ED"/>
    <w:pPr>
      <w:pBdr>
        <w:top w:val="single" w:sz="4" w:space="0" w:color="auto"/>
        <w:bottom w:val="double" w:sz="6"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475">
    <w:name w:val="xl475"/>
    <w:basedOn w:val="Normal"/>
    <w:rsid w:val="005B31ED"/>
    <w:pPr>
      <w:pBdr>
        <w:top w:val="single" w:sz="8" w:space="0" w:color="auto"/>
        <w:left w:val="double" w:sz="6"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6">
    <w:name w:val="xl476"/>
    <w:basedOn w:val="Normal"/>
    <w:rsid w:val="005B31ED"/>
    <w:pPr>
      <w:pBdr>
        <w:top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77">
    <w:name w:val="xl477"/>
    <w:basedOn w:val="Normal"/>
    <w:rsid w:val="005B31E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78">
    <w:name w:val="xl478"/>
    <w:basedOn w:val="Normal"/>
    <w:rsid w:val="005B31ED"/>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79">
    <w:name w:val="xl479"/>
    <w:basedOn w:val="Normal"/>
    <w:rsid w:val="005B31ED"/>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0">
    <w:name w:val="xl480"/>
    <w:basedOn w:val="Normal"/>
    <w:rsid w:val="005B31ED"/>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1">
    <w:name w:val="xl481"/>
    <w:basedOn w:val="Normal"/>
    <w:rsid w:val="005B31E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2">
    <w:name w:val="xl482"/>
    <w:basedOn w:val="Normal"/>
    <w:rsid w:val="005B31ED"/>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3">
    <w:name w:val="xl483"/>
    <w:basedOn w:val="Normal"/>
    <w:rsid w:val="005B31ED"/>
    <w:pPr>
      <w:pBdr>
        <w:top w:val="single" w:sz="8" w:space="0" w:color="auto"/>
        <w:left w:val="single" w:sz="4" w:space="0" w:color="auto"/>
        <w:bottom w:val="double" w:sz="6"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4">
    <w:name w:val="xl484"/>
    <w:basedOn w:val="Normal"/>
    <w:rsid w:val="005B31ED"/>
    <w:pPr>
      <w:pBdr>
        <w:top w:val="single" w:sz="8" w:space="0" w:color="auto"/>
        <w:bottom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5">
    <w:name w:val="xl485"/>
    <w:basedOn w:val="Normal"/>
    <w:rsid w:val="005B31ED"/>
    <w:pPr>
      <w:pBdr>
        <w:top w:val="double" w:sz="6" w:space="0" w:color="auto"/>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86">
    <w:name w:val="xl486"/>
    <w:basedOn w:val="Normal"/>
    <w:rsid w:val="005B31ED"/>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87">
    <w:name w:val="xl487"/>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88">
    <w:name w:val="xl488"/>
    <w:basedOn w:val="Normal"/>
    <w:rsid w:val="005B31ED"/>
    <w:pPr>
      <w:pBdr>
        <w:lef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489">
    <w:name w:val="xl489"/>
    <w:basedOn w:val="Normal"/>
    <w:rsid w:val="005B31ED"/>
    <w:pPr>
      <w:pBdr>
        <w:top w:val="single" w:sz="8" w:space="0" w:color="auto"/>
        <w:left w:val="single" w:sz="8" w:space="0" w:color="000000"/>
      </w:pBdr>
      <w:spacing w:before="100" w:beforeAutospacing="1" w:after="100" w:afterAutospacing="1" w:line="240" w:lineRule="auto"/>
      <w:jc w:val="center"/>
    </w:pPr>
    <w:rPr>
      <w:rFonts w:ascii="Arial" w:eastAsia="Times New Roman" w:hAnsi="Arial" w:cs="Arial"/>
      <w:sz w:val="16"/>
      <w:szCs w:val="16"/>
    </w:rPr>
  </w:style>
  <w:style w:type="paragraph" w:customStyle="1" w:styleId="xl490">
    <w:name w:val="xl490"/>
    <w:basedOn w:val="Normal"/>
    <w:rsid w:val="005B31ED"/>
    <w:pPr>
      <w:pBdr>
        <w:left w:val="single" w:sz="8" w:space="0" w:color="000000"/>
      </w:pBdr>
      <w:spacing w:before="100" w:beforeAutospacing="1" w:after="100" w:afterAutospacing="1" w:line="240" w:lineRule="auto"/>
      <w:jc w:val="center"/>
    </w:pPr>
    <w:rPr>
      <w:rFonts w:ascii="Arial" w:eastAsia="Times New Roman" w:hAnsi="Arial" w:cs="Arial"/>
      <w:sz w:val="16"/>
      <w:szCs w:val="16"/>
    </w:rPr>
  </w:style>
  <w:style w:type="paragraph" w:customStyle="1" w:styleId="xl491">
    <w:name w:val="xl491"/>
    <w:basedOn w:val="Normal"/>
    <w:rsid w:val="005B31ED"/>
    <w:pPr>
      <w:pBdr>
        <w:left w:val="single" w:sz="8" w:space="0" w:color="000000"/>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492">
    <w:name w:val="xl492"/>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493">
    <w:name w:val="xl493"/>
    <w:basedOn w:val="Normal"/>
    <w:rsid w:val="005B31ED"/>
    <w:pPr>
      <w:pBdr>
        <w:left w:val="single" w:sz="8" w:space="0" w:color="000000"/>
        <w:bottom w:val="single" w:sz="8"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494">
    <w:name w:val="xl494"/>
    <w:basedOn w:val="Normal"/>
    <w:rsid w:val="005B31E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rPr>
  </w:style>
  <w:style w:type="paragraph" w:customStyle="1" w:styleId="xl495">
    <w:name w:val="xl495"/>
    <w:basedOn w:val="Normal"/>
    <w:rsid w:val="005B31ED"/>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96">
    <w:name w:val="xl496"/>
    <w:basedOn w:val="Normal"/>
    <w:rsid w:val="005B31E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97">
    <w:name w:val="xl497"/>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98">
    <w:name w:val="xl498"/>
    <w:basedOn w:val="Normal"/>
    <w:rsid w:val="005B31E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499">
    <w:name w:val="xl499"/>
    <w:basedOn w:val="Normal"/>
    <w:rsid w:val="005B31E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500">
    <w:name w:val="xl500"/>
    <w:basedOn w:val="Normal"/>
    <w:rsid w:val="005B31ED"/>
    <w:pPr>
      <w:pBdr>
        <w:top w:val="single" w:sz="4" w:space="0" w:color="auto"/>
        <w:left w:val="single" w:sz="4" w:space="0" w:color="auto"/>
        <w:bottom w:val="double" w:sz="6"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501">
    <w:name w:val="xl501"/>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02">
    <w:name w:val="xl502"/>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03">
    <w:name w:val="xl503"/>
    <w:basedOn w:val="Normal"/>
    <w:rsid w:val="005B31E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4">
    <w:name w:val="xl504"/>
    <w:basedOn w:val="Normal"/>
    <w:rsid w:val="005B31E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5">
    <w:name w:val="xl505"/>
    <w:basedOn w:val="Normal"/>
    <w:rsid w:val="005B31ED"/>
    <w:pPr>
      <w:pBdr>
        <w:top w:val="double" w:sz="6"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6">
    <w:name w:val="xl506"/>
    <w:basedOn w:val="Normal"/>
    <w:rsid w:val="005B31ED"/>
    <w:pPr>
      <w:pBdr>
        <w:top w:val="double" w:sz="6"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07">
    <w:name w:val="xl507"/>
    <w:basedOn w:val="Normal"/>
    <w:rsid w:val="005B31ED"/>
    <w:pPr>
      <w:pBdr>
        <w:lef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08">
    <w:name w:val="xl508"/>
    <w:basedOn w:val="Normal"/>
    <w:rsid w:val="005B31ED"/>
    <w:pPr>
      <w:pBdr>
        <w:left w:val="single" w:sz="4"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09">
    <w:name w:val="xl509"/>
    <w:basedOn w:val="Normal"/>
    <w:rsid w:val="005B31ED"/>
    <w:pPr>
      <w:pBdr>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0">
    <w:name w:val="xl510"/>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511">
    <w:name w:val="xl511"/>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512">
    <w:name w:val="xl512"/>
    <w:basedOn w:val="Normal"/>
    <w:rsid w:val="005B31ED"/>
    <w:pPr>
      <w:pBdr>
        <w:lef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513">
    <w:name w:val="xl513"/>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514">
    <w:name w:val="xl514"/>
    <w:basedOn w:val="Normal"/>
    <w:rsid w:val="005B31ED"/>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515">
    <w:name w:val="xl515"/>
    <w:basedOn w:val="Normal"/>
    <w:rsid w:val="005B31ED"/>
    <w:pPr>
      <w:pBdr>
        <w:top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516">
    <w:name w:val="xl516"/>
    <w:basedOn w:val="Normal"/>
    <w:rsid w:val="005B31ED"/>
    <w:pPr>
      <w:pBdr>
        <w:top w:val="single" w:sz="8" w:space="0" w:color="auto"/>
        <w:lef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7">
    <w:name w:val="xl517"/>
    <w:basedOn w:val="Normal"/>
    <w:rsid w:val="005B31ED"/>
    <w:pPr>
      <w:pBdr>
        <w:top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18">
    <w:name w:val="xl518"/>
    <w:basedOn w:val="Normal"/>
    <w:rsid w:val="005B31ED"/>
    <w:pPr>
      <w:pBdr>
        <w:top w:val="single" w:sz="8" w:space="0" w:color="auto"/>
        <w:left w:val="single" w:sz="8" w:space="0" w:color="000000"/>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19">
    <w:name w:val="xl519"/>
    <w:basedOn w:val="Normal"/>
    <w:rsid w:val="005B31ED"/>
    <w:pPr>
      <w:pBdr>
        <w:top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20">
    <w:name w:val="xl520"/>
    <w:basedOn w:val="Normal"/>
    <w:rsid w:val="005B31ED"/>
    <w:pPr>
      <w:pBdr>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21">
    <w:name w:val="xl521"/>
    <w:basedOn w:val="Normal"/>
    <w:rsid w:val="005B31ED"/>
    <w:pPr>
      <w:pBdr>
        <w:left w:val="single" w:sz="8" w:space="0" w:color="000000"/>
        <w:bottom w:val="single" w:sz="8"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22">
    <w:name w:val="xl522"/>
    <w:basedOn w:val="Normal"/>
    <w:rsid w:val="005B31ED"/>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523">
    <w:name w:val="xl523"/>
    <w:basedOn w:val="Normal"/>
    <w:rsid w:val="005B31ED"/>
    <w:pPr>
      <w:pBdr>
        <w:top w:val="double" w:sz="6" w:space="0" w:color="auto"/>
        <w:left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524">
    <w:name w:val="xl524"/>
    <w:basedOn w:val="Normal"/>
    <w:rsid w:val="005B31ED"/>
    <w:pPr>
      <w:pBdr>
        <w:left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525">
    <w:name w:val="xl525"/>
    <w:basedOn w:val="Normal"/>
    <w:rsid w:val="005B31ED"/>
    <w:pPr>
      <w:pBdr>
        <w:left w:val="double" w:sz="6" w:space="0" w:color="auto"/>
        <w:bottom w:val="double" w:sz="6" w:space="0" w:color="auto"/>
      </w:pBdr>
      <w:spacing w:before="100" w:beforeAutospacing="1" w:after="100" w:afterAutospacing="1" w:line="240" w:lineRule="auto"/>
      <w:jc w:val="center"/>
    </w:pPr>
    <w:rPr>
      <w:rFonts w:ascii="Arial" w:eastAsia="Times New Roman" w:hAnsi="Arial" w:cs="Arial"/>
      <w:b/>
      <w:bCs/>
      <w:sz w:val="16"/>
      <w:szCs w:val="16"/>
    </w:rPr>
  </w:style>
  <w:style w:type="paragraph" w:customStyle="1" w:styleId="xl526">
    <w:name w:val="xl526"/>
    <w:basedOn w:val="Normal"/>
    <w:rsid w:val="005B31ED"/>
    <w:pPr>
      <w:spacing w:before="100" w:beforeAutospacing="1" w:after="100" w:afterAutospacing="1" w:line="240" w:lineRule="auto"/>
      <w:jc w:val="center"/>
    </w:pPr>
    <w:rPr>
      <w:rFonts w:ascii="Arial" w:eastAsia="Times New Roman" w:hAnsi="Arial" w:cs="Arial"/>
      <w:b/>
      <w:bCs/>
      <w:sz w:val="16"/>
      <w:szCs w:val="16"/>
    </w:rPr>
  </w:style>
  <w:style w:type="paragraph" w:customStyle="1" w:styleId="xl527">
    <w:name w:val="xl527"/>
    <w:basedOn w:val="Normal"/>
    <w:rsid w:val="005B31ED"/>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8">
    <w:name w:val="xl528"/>
    <w:basedOn w:val="Normal"/>
    <w:rsid w:val="005B31ED"/>
    <w:pPr>
      <w:pBdr>
        <w:top w:val="double" w:sz="6"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9">
    <w:name w:val="xl529"/>
    <w:basedOn w:val="Normal"/>
    <w:rsid w:val="005B31ED"/>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0">
    <w:name w:val="xl530"/>
    <w:basedOn w:val="Normal"/>
    <w:rsid w:val="005B31ED"/>
    <w:pPr>
      <w:pBdr>
        <w:right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1">
    <w:name w:val="xl531"/>
    <w:basedOn w:val="Normal"/>
    <w:rsid w:val="005B31ED"/>
    <w:pPr>
      <w:pBdr>
        <w:bottom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2">
    <w:name w:val="xl532"/>
    <w:basedOn w:val="Normal"/>
    <w:rsid w:val="005B31ED"/>
    <w:pPr>
      <w:pBdr>
        <w:top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3">
    <w:name w:val="xl533"/>
    <w:basedOn w:val="Normal"/>
    <w:rsid w:val="005B31ED"/>
    <w:pPr>
      <w:pBdr>
        <w:top w:val="double" w:sz="6" w:space="0" w:color="auto"/>
        <w:right w:val="double" w:sz="6"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4">
    <w:name w:val="xl534"/>
    <w:basedOn w:val="Normal"/>
    <w:rsid w:val="005B31ED"/>
    <w:pPr>
      <w:pBdr>
        <w:top w:val="single" w:sz="4" w:space="0" w:color="auto"/>
        <w:bottom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8"/>
      <w:szCs w:val="18"/>
    </w:rPr>
  </w:style>
  <w:style w:type="paragraph" w:customStyle="1" w:styleId="xl535">
    <w:name w:val="xl535"/>
    <w:basedOn w:val="Normal"/>
    <w:rsid w:val="005B31ED"/>
    <w:pPr>
      <w:pBdr>
        <w:top w:val="single" w:sz="4" w:space="0" w:color="auto"/>
        <w:bottom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536">
    <w:name w:val="xl536"/>
    <w:basedOn w:val="Normal"/>
    <w:rsid w:val="005B31ED"/>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37">
    <w:name w:val="xl537"/>
    <w:basedOn w:val="Normal"/>
    <w:rsid w:val="005B31ED"/>
    <w:pPr>
      <w:pBdr>
        <w:top w:val="single" w:sz="8" w:space="0" w:color="auto"/>
        <w:lef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38">
    <w:name w:val="xl538"/>
    <w:basedOn w:val="Normal"/>
    <w:rsid w:val="005B31ED"/>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39">
    <w:name w:val="xl539"/>
    <w:basedOn w:val="Normal"/>
    <w:rsid w:val="005B31ED"/>
    <w:pPr>
      <w:pBdr>
        <w:left w:val="single" w:sz="8"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40">
    <w:name w:val="xl540"/>
    <w:basedOn w:val="Normal"/>
    <w:rsid w:val="005B31ED"/>
    <w:pPr>
      <w:pBdr>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rPr>
  </w:style>
  <w:style w:type="paragraph" w:customStyle="1" w:styleId="xl541">
    <w:name w:val="xl541"/>
    <w:basedOn w:val="Normal"/>
    <w:rsid w:val="005B31ED"/>
    <w:pPr>
      <w:pBdr>
        <w:top w:val="single" w:sz="8" w:space="0" w:color="auto"/>
        <w:bottom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 w:type="paragraph" w:customStyle="1" w:styleId="xl542">
    <w:name w:val="xl542"/>
    <w:basedOn w:val="Normal"/>
    <w:rsid w:val="005B31ED"/>
    <w:pPr>
      <w:pBdr>
        <w:top w:val="single" w:sz="4" w:space="0" w:color="auto"/>
        <w:left w:val="double" w:sz="6" w:space="0" w:color="auto"/>
        <w:bottom w:val="double" w:sz="6" w:space="0" w:color="auto"/>
      </w:pBdr>
      <w:shd w:val="clear" w:color="auto" w:fill="A6A6A6"/>
      <w:spacing w:before="100" w:beforeAutospacing="1" w:after="100" w:afterAutospacing="1" w:line="240" w:lineRule="auto"/>
      <w:jc w:val="center"/>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9648920">
      <w:bodyDiv w:val="1"/>
      <w:marLeft w:val="0"/>
      <w:marRight w:val="0"/>
      <w:marTop w:val="0"/>
      <w:marBottom w:val="0"/>
      <w:divBdr>
        <w:top w:val="none" w:sz="0" w:space="0" w:color="auto"/>
        <w:left w:val="none" w:sz="0" w:space="0" w:color="auto"/>
        <w:bottom w:val="none" w:sz="0" w:space="0" w:color="auto"/>
        <w:right w:val="none" w:sz="0" w:space="0" w:color="auto"/>
      </w:divBdr>
    </w:div>
    <w:div w:id="54360684">
      <w:bodyDiv w:val="1"/>
      <w:marLeft w:val="0"/>
      <w:marRight w:val="0"/>
      <w:marTop w:val="0"/>
      <w:marBottom w:val="0"/>
      <w:divBdr>
        <w:top w:val="none" w:sz="0" w:space="0" w:color="auto"/>
        <w:left w:val="none" w:sz="0" w:space="0" w:color="auto"/>
        <w:bottom w:val="none" w:sz="0" w:space="0" w:color="auto"/>
        <w:right w:val="none" w:sz="0" w:space="0" w:color="auto"/>
      </w:divBdr>
    </w:div>
    <w:div w:id="7374202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106705904">
      <w:bodyDiv w:val="1"/>
      <w:marLeft w:val="0"/>
      <w:marRight w:val="0"/>
      <w:marTop w:val="0"/>
      <w:marBottom w:val="0"/>
      <w:divBdr>
        <w:top w:val="none" w:sz="0" w:space="0" w:color="auto"/>
        <w:left w:val="none" w:sz="0" w:space="0" w:color="auto"/>
        <w:bottom w:val="none" w:sz="0" w:space="0" w:color="auto"/>
        <w:right w:val="none" w:sz="0" w:space="0" w:color="auto"/>
      </w:divBdr>
    </w:div>
    <w:div w:id="115681466">
      <w:bodyDiv w:val="1"/>
      <w:marLeft w:val="0"/>
      <w:marRight w:val="0"/>
      <w:marTop w:val="0"/>
      <w:marBottom w:val="0"/>
      <w:divBdr>
        <w:top w:val="none" w:sz="0" w:space="0" w:color="auto"/>
        <w:left w:val="none" w:sz="0" w:space="0" w:color="auto"/>
        <w:bottom w:val="none" w:sz="0" w:space="0" w:color="auto"/>
        <w:right w:val="none" w:sz="0" w:space="0" w:color="auto"/>
      </w:divBdr>
    </w:div>
    <w:div w:id="132334038">
      <w:bodyDiv w:val="1"/>
      <w:marLeft w:val="0"/>
      <w:marRight w:val="0"/>
      <w:marTop w:val="0"/>
      <w:marBottom w:val="0"/>
      <w:divBdr>
        <w:top w:val="none" w:sz="0" w:space="0" w:color="auto"/>
        <w:left w:val="none" w:sz="0" w:space="0" w:color="auto"/>
        <w:bottom w:val="none" w:sz="0" w:space="0" w:color="auto"/>
        <w:right w:val="none" w:sz="0" w:space="0" w:color="auto"/>
      </w:divBdr>
    </w:div>
    <w:div w:id="137458210">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60775715">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02402928">
      <w:bodyDiv w:val="1"/>
      <w:marLeft w:val="0"/>
      <w:marRight w:val="0"/>
      <w:marTop w:val="0"/>
      <w:marBottom w:val="0"/>
      <w:divBdr>
        <w:top w:val="none" w:sz="0" w:space="0" w:color="auto"/>
        <w:left w:val="none" w:sz="0" w:space="0" w:color="auto"/>
        <w:bottom w:val="none" w:sz="0" w:space="0" w:color="auto"/>
        <w:right w:val="none" w:sz="0" w:space="0" w:color="auto"/>
      </w:divBdr>
    </w:div>
    <w:div w:id="210045239">
      <w:bodyDiv w:val="1"/>
      <w:marLeft w:val="0"/>
      <w:marRight w:val="0"/>
      <w:marTop w:val="0"/>
      <w:marBottom w:val="0"/>
      <w:divBdr>
        <w:top w:val="none" w:sz="0" w:space="0" w:color="auto"/>
        <w:left w:val="none" w:sz="0" w:space="0" w:color="auto"/>
        <w:bottom w:val="none" w:sz="0" w:space="0" w:color="auto"/>
        <w:right w:val="none" w:sz="0" w:space="0" w:color="auto"/>
      </w:divBdr>
    </w:div>
    <w:div w:id="218324999">
      <w:bodyDiv w:val="1"/>
      <w:marLeft w:val="0"/>
      <w:marRight w:val="0"/>
      <w:marTop w:val="0"/>
      <w:marBottom w:val="0"/>
      <w:divBdr>
        <w:top w:val="none" w:sz="0" w:space="0" w:color="auto"/>
        <w:left w:val="none" w:sz="0" w:space="0" w:color="auto"/>
        <w:bottom w:val="none" w:sz="0" w:space="0" w:color="auto"/>
        <w:right w:val="none" w:sz="0" w:space="0" w:color="auto"/>
      </w:divBdr>
    </w:div>
    <w:div w:id="265037457">
      <w:bodyDiv w:val="1"/>
      <w:marLeft w:val="0"/>
      <w:marRight w:val="0"/>
      <w:marTop w:val="0"/>
      <w:marBottom w:val="0"/>
      <w:divBdr>
        <w:top w:val="none" w:sz="0" w:space="0" w:color="auto"/>
        <w:left w:val="none" w:sz="0" w:space="0" w:color="auto"/>
        <w:bottom w:val="none" w:sz="0" w:space="0" w:color="auto"/>
        <w:right w:val="none" w:sz="0" w:space="0" w:color="auto"/>
      </w:divBdr>
    </w:div>
    <w:div w:id="272328067">
      <w:bodyDiv w:val="1"/>
      <w:marLeft w:val="0"/>
      <w:marRight w:val="0"/>
      <w:marTop w:val="0"/>
      <w:marBottom w:val="0"/>
      <w:divBdr>
        <w:top w:val="none" w:sz="0" w:space="0" w:color="auto"/>
        <w:left w:val="none" w:sz="0" w:space="0" w:color="auto"/>
        <w:bottom w:val="none" w:sz="0" w:space="0" w:color="auto"/>
        <w:right w:val="none" w:sz="0" w:space="0" w:color="auto"/>
      </w:divBdr>
    </w:div>
    <w:div w:id="276570397">
      <w:bodyDiv w:val="1"/>
      <w:marLeft w:val="0"/>
      <w:marRight w:val="0"/>
      <w:marTop w:val="0"/>
      <w:marBottom w:val="0"/>
      <w:divBdr>
        <w:top w:val="none" w:sz="0" w:space="0" w:color="auto"/>
        <w:left w:val="none" w:sz="0" w:space="0" w:color="auto"/>
        <w:bottom w:val="none" w:sz="0" w:space="0" w:color="auto"/>
        <w:right w:val="none" w:sz="0" w:space="0" w:color="auto"/>
      </w:divBdr>
    </w:div>
    <w:div w:id="284122641">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41317944">
      <w:bodyDiv w:val="1"/>
      <w:marLeft w:val="0"/>
      <w:marRight w:val="0"/>
      <w:marTop w:val="0"/>
      <w:marBottom w:val="0"/>
      <w:divBdr>
        <w:top w:val="none" w:sz="0" w:space="0" w:color="auto"/>
        <w:left w:val="none" w:sz="0" w:space="0" w:color="auto"/>
        <w:bottom w:val="none" w:sz="0" w:space="0" w:color="auto"/>
        <w:right w:val="none" w:sz="0" w:space="0" w:color="auto"/>
      </w:divBdr>
    </w:div>
    <w:div w:id="362899576">
      <w:bodyDiv w:val="1"/>
      <w:marLeft w:val="0"/>
      <w:marRight w:val="0"/>
      <w:marTop w:val="0"/>
      <w:marBottom w:val="0"/>
      <w:divBdr>
        <w:top w:val="none" w:sz="0" w:space="0" w:color="auto"/>
        <w:left w:val="none" w:sz="0" w:space="0" w:color="auto"/>
        <w:bottom w:val="none" w:sz="0" w:space="0" w:color="auto"/>
        <w:right w:val="none" w:sz="0" w:space="0" w:color="auto"/>
      </w:divBdr>
      <w:divsChild>
        <w:div w:id="77406682">
          <w:marLeft w:val="0"/>
          <w:marRight w:val="0"/>
          <w:marTop w:val="0"/>
          <w:marBottom w:val="0"/>
          <w:divBdr>
            <w:top w:val="none" w:sz="0" w:space="0" w:color="auto"/>
            <w:left w:val="none" w:sz="0" w:space="0" w:color="auto"/>
            <w:bottom w:val="none" w:sz="0" w:space="0" w:color="auto"/>
            <w:right w:val="none" w:sz="0" w:space="0" w:color="auto"/>
          </w:divBdr>
        </w:div>
        <w:div w:id="675957486">
          <w:marLeft w:val="0"/>
          <w:marRight w:val="0"/>
          <w:marTop w:val="0"/>
          <w:marBottom w:val="0"/>
          <w:divBdr>
            <w:top w:val="none" w:sz="0" w:space="0" w:color="auto"/>
            <w:left w:val="none" w:sz="0" w:space="0" w:color="auto"/>
            <w:bottom w:val="none" w:sz="0" w:space="0" w:color="auto"/>
            <w:right w:val="none" w:sz="0" w:space="0" w:color="auto"/>
          </w:divBdr>
        </w:div>
        <w:div w:id="922879953">
          <w:marLeft w:val="0"/>
          <w:marRight w:val="0"/>
          <w:marTop w:val="0"/>
          <w:marBottom w:val="0"/>
          <w:divBdr>
            <w:top w:val="none" w:sz="0" w:space="0" w:color="auto"/>
            <w:left w:val="none" w:sz="0" w:space="0" w:color="auto"/>
            <w:bottom w:val="none" w:sz="0" w:space="0" w:color="auto"/>
            <w:right w:val="none" w:sz="0" w:space="0" w:color="auto"/>
          </w:divBdr>
        </w:div>
        <w:div w:id="1027291987">
          <w:marLeft w:val="0"/>
          <w:marRight w:val="0"/>
          <w:marTop w:val="0"/>
          <w:marBottom w:val="0"/>
          <w:divBdr>
            <w:top w:val="none" w:sz="0" w:space="0" w:color="auto"/>
            <w:left w:val="none" w:sz="0" w:space="0" w:color="auto"/>
            <w:bottom w:val="none" w:sz="0" w:space="0" w:color="auto"/>
            <w:right w:val="none" w:sz="0" w:space="0" w:color="auto"/>
          </w:divBdr>
        </w:div>
        <w:div w:id="1764916513">
          <w:marLeft w:val="0"/>
          <w:marRight w:val="0"/>
          <w:marTop w:val="0"/>
          <w:marBottom w:val="0"/>
          <w:divBdr>
            <w:top w:val="none" w:sz="0" w:space="0" w:color="auto"/>
            <w:left w:val="none" w:sz="0" w:space="0" w:color="auto"/>
            <w:bottom w:val="none" w:sz="0" w:space="0" w:color="auto"/>
            <w:right w:val="none" w:sz="0" w:space="0" w:color="auto"/>
          </w:divBdr>
        </w:div>
      </w:divsChild>
    </w:div>
    <w:div w:id="403144046">
      <w:bodyDiv w:val="1"/>
      <w:marLeft w:val="0"/>
      <w:marRight w:val="0"/>
      <w:marTop w:val="0"/>
      <w:marBottom w:val="0"/>
      <w:divBdr>
        <w:top w:val="none" w:sz="0" w:space="0" w:color="auto"/>
        <w:left w:val="none" w:sz="0" w:space="0" w:color="auto"/>
        <w:bottom w:val="none" w:sz="0" w:space="0" w:color="auto"/>
        <w:right w:val="none" w:sz="0" w:space="0" w:color="auto"/>
      </w:divBdr>
    </w:div>
    <w:div w:id="414860236">
      <w:bodyDiv w:val="1"/>
      <w:marLeft w:val="0"/>
      <w:marRight w:val="0"/>
      <w:marTop w:val="0"/>
      <w:marBottom w:val="0"/>
      <w:divBdr>
        <w:top w:val="none" w:sz="0" w:space="0" w:color="auto"/>
        <w:left w:val="none" w:sz="0" w:space="0" w:color="auto"/>
        <w:bottom w:val="none" w:sz="0" w:space="0" w:color="auto"/>
        <w:right w:val="none" w:sz="0" w:space="0" w:color="auto"/>
      </w:divBdr>
    </w:div>
    <w:div w:id="428159795">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554954">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58228628">
      <w:bodyDiv w:val="1"/>
      <w:marLeft w:val="0"/>
      <w:marRight w:val="0"/>
      <w:marTop w:val="0"/>
      <w:marBottom w:val="0"/>
      <w:divBdr>
        <w:top w:val="none" w:sz="0" w:space="0" w:color="auto"/>
        <w:left w:val="none" w:sz="0" w:space="0" w:color="auto"/>
        <w:bottom w:val="none" w:sz="0" w:space="0" w:color="auto"/>
        <w:right w:val="none" w:sz="0" w:space="0" w:color="auto"/>
      </w:divBdr>
    </w:div>
    <w:div w:id="463890487">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1728875">
      <w:bodyDiv w:val="1"/>
      <w:marLeft w:val="0"/>
      <w:marRight w:val="0"/>
      <w:marTop w:val="0"/>
      <w:marBottom w:val="0"/>
      <w:divBdr>
        <w:top w:val="none" w:sz="0" w:space="0" w:color="auto"/>
        <w:left w:val="none" w:sz="0" w:space="0" w:color="auto"/>
        <w:bottom w:val="none" w:sz="0" w:space="0" w:color="auto"/>
        <w:right w:val="none" w:sz="0" w:space="0" w:color="auto"/>
      </w:divBdr>
    </w:div>
    <w:div w:id="514882763">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17542751">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0994802">
      <w:bodyDiv w:val="1"/>
      <w:marLeft w:val="0"/>
      <w:marRight w:val="0"/>
      <w:marTop w:val="0"/>
      <w:marBottom w:val="0"/>
      <w:divBdr>
        <w:top w:val="none" w:sz="0" w:space="0" w:color="auto"/>
        <w:left w:val="none" w:sz="0" w:space="0" w:color="auto"/>
        <w:bottom w:val="none" w:sz="0" w:space="0" w:color="auto"/>
        <w:right w:val="none" w:sz="0" w:space="0" w:color="auto"/>
      </w:divBdr>
    </w:div>
    <w:div w:id="540750701">
      <w:bodyDiv w:val="1"/>
      <w:marLeft w:val="0"/>
      <w:marRight w:val="0"/>
      <w:marTop w:val="0"/>
      <w:marBottom w:val="0"/>
      <w:divBdr>
        <w:top w:val="none" w:sz="0" w:space="0" w:color="auto"/>
        <w:left w:val="none" w:sz="0" w:space="0" w:color="auto"/>
        <w:bottom w:val="none" w:sz="0" w:space="0" w:color="auto"/>
        <w:right w:val="none" w:sz="0" w:space="0" w:color="auto"/>
      </w:divBdr>
    </w:div>
    <w:div w:id="546185478">
      <w:bodyDiv w:val="1"/>
      <w:marLeft w:val="0"/>
      <w:marRight w:val="0"/>
      <w:marTop w:val="0"/>
      <w:marBottom w:val="0"/>
      <w:divBdr>
        <w:top w:val="none" w:sz="0" w:space="0" w:color="auto"/>
        <w:left w:val="none" w:sz="0" w:space="0" w:color="auto"/>
        <w:bottom w:val="none" w:sz="0" w:space="0" w:color="auto"/>
        <w:right w:val="none" w:sz="0" w:space="0" w:color="auto"/>
      </w:divBdr>
    </w:div>
    <w:div w:id="547381642">
      <w:bodyDiv w:val="1"/>
      <w:marLeft w:val="0"/>
      <w:marRight w:val="0"/>
      <w:marTop w:val="0"/>
      <w:marBottom w:val="0"/>
      <w:divBdr>
        <w:top w:val="none" w:sz="0" w:space="0" w:color="auto"/>
        <w:left w:val="none" w:sz="0" w:space="0" w:color="auto"/>
        <w:bottom w:val="none" w:sz="0" w:space="0" w:color="auto"/>
        <w:right w:val="none" w:sz="0" w:space="0" w:color="auto"/>
      </w:divBdr>
    </w:div>
    <w:div w:id="554395009">
      <w:bodyDiv w:val="1"/>
      <w:marLeft w:val="0"/>
      <w:marRight w:val="0"/>
      <w:marTop w:val="0"/>
      <w:marBottom w:val="0"/>
      <w:divBdr>
        <w:top w:val="none" w:sz="0" w:space="0" w:color="auto"/>
        <w:left w:val="none" w:sz="0" w:space="0" w:color="auto"/>
        <w:bottom w:val="none" w:sz="0" w:space="0" w:color="auto"/>
        <w:right w:val="none" w:sz="0" w:space="0" w:color="auto"/>
      </w:divBdr>
    </w:div>
    <w:div w:id="564417249">
      <w:bodyDiv w:val="1"/>
      <w:marLeft w:val="0"/>
      <w:marRight w:val="0"/>
      <w:marTop w:val="0"/>
      <w:marBottom w:val="0"/>
      <w:divBdr>
        <w:top w:val="none" w:sz="0" w:space="0" w:color="auto"/>
        <w:left w:val="none" w:sz="0" w:space="0" w:color="auto"/>
        <w:bottom w:val="none" w:sz="0" w:space="0" w:color="auto"/>
        <w:right w:val="none" w:sz="0" w:space="0" w:color="auto"/>
      </w:divBdr>
    </w:div>
    <w:div w:id="578901529">
      <w:bodyDiv w:val="1"/>
      <w:marLeft w:val="0"/>
      <w:marRight w:val="0"/>
      <w:marTop w:val="0"/>
      <w:marBottom w:val="0"/>
      <w:divBdr>
        <w:top w:val="none" w:sz="0" w:space="0" w:color="auto"/>
        <w:left w:val="none" w:sz="0" w:space="0" w:color="auto"/>
        <w:bottom w:val="none" w:sz="0" w:space="0" w:color="auto"/>
        <w:right w:val="none" w:sz="0" w:space="0" w:color="auto"/>
      </w:divBdr>
    </w:div>
    <w:div w:id="591864521">
      <w:bodyDiv w:val="1"/>
      <w:marLeft w:val="0"/>
      <w:marRight w:val="0"/>
      <w:marTop w:val="0"/>
      <w:marBottom w:val="0"/>
      <w:divBdr>
        <w:top w:val="none" w:sz="0" w:space="0" w:color="auto"/>
        <w:left w:val="none" w:sz="0" w:space="0" w:color="auto"/>
        <w:bottom w:val="none" w:sz="0" w:space="0" w:color="auto"/>
        <w:right w:val="none" w:sz="0" w:space="0" w:color="auto"/>
      </w:divBdr>
      <w:divsChild>
        <w:div w:id="216287781">
          <w:marLeft w:val="0"/>
          <w:marRight w:val="0"/>
          <w:marTop w:val="0"/>
          <w:marBottom w:val="0"/>
          <w:divBdr>
            <w:top w:val="none" w:sz="0" w:space="0" w:color="auto"/>
            <w:left w:val="none" w:sz="0" w:space="0" w:color="auto"/>
            <w:bottom w:val="none" w:sz="0" w:space="0" w:color="auto"/>
            <w:right w:val="none" w:sz="0" w:space="0" w:color="auto"/>
          </w:divBdr>
        </w:div>
        <w:div w:id="222373953">
          <w:marLeft w:val="0"/>
          <w:marRight w:val="0"/>
          <w:marTop w:val="0"/>
          <w:marBottom w:val="0"/>
          <w:divBdr>
            <w:top w:val="none" w:sz="0" w:space="0" w:color="auto"/>
            <w:left w:val="none" w:sz="0" w:space="0" w:color="auto"/>
            <w:bottom w:val="none" w:sz="0" w:space="0" w:color="auto"/>
            <w:right w:val="none" w:sz="0" w:space="0" w:color="auto"/>
          </w:divBdr>
        </w:div>
        <w:div w:id="1610896931">
          <w:marLeft w:val="0"/>
          <w:marRight w:val="0"/>
          <w:marTop w:val="0"/>
          <w:marBottom w:val="0"/>
          <w:divBdr>
            <w:top w:val="none" w:sz="0" w:space="0" w:color="auto"/>
            <w:left w:val="none" w:sz="0" w:space="0" w:color="auto"/>
            <w:bottom w:val="none" w:sz="0" w:space="0" w:color="auto"/>
            <w:right w:val="none" w:sz="0" w:space="0" w:color="auto"/>
          </w:divBdr>
        </w:div>
      </w:divsChild>
    </w:div>
    <w:div w:id="608008168">
      <w:bodyDiv w:val="1"/>
      <w:marLeft w:val="0"/>
      <w:marRight w:val="0"/>
      <w:marTop w:val="0"/>
      <w:marBottom w:val="0"/>
      <w:divBdr>
        <w:top w:val="none" w:sz="0" w:space="0" w:color="auto"/>
        <w:left w:val="none" w:sz="0" w:space="0" w:color="auto"/>
        <w:bottom w:val="none" w:sz="0" w:space="0" w:color="auto"/>
        <w:right w:val="none" w:sz="0" w:space="0" w:color="auto"/>
      </w:divBdr>
    </w:div>
    <w:div w:id="619916624">
      <w:bodyDiv w:val="1"/>
      <w:marLeft w:val="0"/>
      <w:marRight w:val="0"/>
      <w:marTop w:val="0"/>
      <w:marBottom w:val="0"/>
      <w:divBdr>
        <w:top w:val="none" w:sz="0" w:space="0" w:color="auto"/>
        <w:left w:val="none" w:sz="0" w:space="0" w:color="auto"/>
        <w:bottom w:val="none" w:sz="0" w:space="0" w:color="auto"/>
        <w:right w:val="none" w:sz="0" w:space="0" w:color="auto"/>
      </w:divBdr>
    </w:div>
    <w:div w:id="621305470">
      <w:bodyDiv w:val="1"/>
      <w:marLeft w:val="0"/>
      <w:marRight w:val="0"/>
      <w:marTop w:val="0"/>
      <w:marBottom w:val="0"/>
      <w:divBdr>
        <w:top w:val="none" w:sz="0" w:space="0" w:color="auto"/>
        <w:left w:val="none" w:sz="0" w:space="0" w:color="auto"/>
        <w:bottom w:val="none" w:sz="0" w:space="0" w:color="auto"/>
        <w:right w:val="none" w:sz="0" w:space="0" w:color="auto"/>
      </w:divBdr>
    </w:div>
    <w:div w:id="625889115">
      <w:bodyDiv w:val="1"/>
      <w:marLeft w:val="0"/>
      <w:marRight w:val="0"/>
      <w:marTop w:val="0"/>
      <w:marBottom w:val="0"/>
      <w:divBdr>
        <w:top w:val="none" w:sz="0" w:space="0" w:color="auto"/>
        <w:left w:val="none" w:sz="0" w:space="0" w:color="auto"/>
        <w:bottom w:val="none" w:sz="0" w:space="0" w:color="auto"/>
        <w:right w:val="none" w:sz="0" w:space="0" w:color="auto"/>
      </w:divBdr>
    </w:div>
    <w:div w:id="637147924">
      <w:bodyDiv w:val="1"/>
      <w:marLeft w:val="0"/>
      <w:marRight w:val="0"/>
      <w:marTop w:val="0"/>
      <w:marBottom w:val="0"/>
      <w:divBdr>
        <w:top w:val="none" w:sz="0" w:space="0" w:color="auto"/>
        <w:left w:val="none" w:sz="0" w:space="0" w:color="auto"/>
        <w:bottom w:val="none" w:sz="0" w:space="0" w:color="auto"/>
        <w:right w:val="none" w:sz="0" w:space="0" w:color="auto"/>
      </w:divBdr>
    </w:div>
    <w:div w:id="646477157">
      <w:bodyDiv w:val="1"/>
      <w:marLeft w:val="0"/>
      <w:marRight w:val="0"/>
      <w:marTop w:val="0"/>
      <w:marBottom w:val="0"/>
      <w:divBdr>
        <w:top w:val="none" w:sz="0" w:space="0" w:color="auto"/>
        <w:left w:val="none" w:sz="0" w:space="0" w:color="auto"/>
        <w:bottom w:val="none" w:sz="0" w:space="0" w:color="auto"/>
        <w:right w:val="none" w:sz="0" w:space="0" w:color="auto"/>
      </w:divBdr>
    </w:div>
    <w:div w:id="653140160">
      <w:bodyDiv w:val="1"/>
      <w:marLeft w:val="0"/>
      <w:marRight w:val="0"/>
      <w:marTop w:val="0"/>
      <w:marBottom w:val="0"/>
      <w:divBdr>
        <w:top w:val="none" w:sz="0" w:space="0" w:color="auto"/>
        <w:left w:val="none" w:sz="0" w:space="0" w:color="auto"/>
        <w:bottom w:val="none" w:sz="0" w:space="0" w:color="auto"/>
        <w:right w:val="none" w:sz="0" w:space="0" w:color="auto"/>
      </w:divBdr>
    </w:div>
    <w:div w:id="656032149">
      <w:bodyDiv w:val="1"/>
      <w:marLeft w:val="0"/>
      <w:marRight w:val="0"/>
      <w:marTop w:val="0"/>
      <w:marBottom w:val="0"/>
      <w:divBdr>
        <w:top w:val="none" w:sz="0" w:space="0" w:color="auto"/>
        <w:left w:val="none" w:sz="0" w:space="0" w:color="auto"/>
        <w:bottom w:val="none" w:sz="0" w:space="0" w:color="auto"/>
        <w:right w:val="none" w:sz="0" w:space="0" w:color="auto"/>
      </w:divBdr>
    </w:div>
    <w:div w:id="659120834">
      <w:bodyDiv w:val="1"/>
      <w:marLeft w:val="0"/>
      <w:marRight w:val="0"/>
      <w:marTop w:val="0"/>
      <w:marBottom w:val="0"/>
      <w:divBdr>
        <w:top w:val="none" w:sz="0" w:space="0" w:color="auto"/>
        <w:left w:val="none" w:sz="0" w:space="0" w:color="auto"/>
        <w:bottom w:val="none" w:sz="0" w:space="0" w:color="auto"/>
        <w:right w:val="none" w:sz="0" w:space="0" w:color="auto"/>
      </w:divBdr>
    </w:div>
    <w:div w:id="684936827">
      <w:bodyDiv w:val="1"/>
      <w:marLeft w:val="0"/>
      <w:marRight w:val="0"/>
      <w:marTop w:val="0"/>
      <w:marBottom w:val="0"/>
      <w:divBdr>
        <w:top w:val="none" w:sz="0" w:space="0" w:color="auto"/>
        <w:left w:val="none" w:sz="0" w:space="0" w:color="auto"/>
        <w:bottom w:val="none" w:sz="0" w:space="0" w:color="auto"/>
        <w:right w:val="none" w:sz="0" w:space="0" w:color="auto"/>
      </w:divBdr>
    </w:div>
    <w:div w:id="696152837">
      <w:bodyDiv w:val="1"/>
      <w:marLeft w:val="0"/>
      <w:marRight w:val="0"/>
      <w:marTop w:val="0"/>
      <w:marBottom w:val="0"/>
      <w:divBdr>
        <w:top w:val="none" w:sz="0" w:space="0" w:color="auto"/>
        <w:left w:val="none" w:sz="0" w:space="0" w:color="auto"/>
        <w:bottom w:val="none" w:sz="0" w:space="0" w:color="auto"/>
        <w:right w:val="none" w:sz="0" w:space="0" w:color="auto"/>
      </w:divBdr>
    </w:div>
    <w:div w:id="703821996">
      <w:bodyDiv w:val="1"/>
      <w:marLeft w:val="0"/>
      <w:marRight w:val="0"/>
      <w:marTop w:val="0"/>
      <w:marBottom w:val="0"/>
      <w:divBdr>
        <w:top w:val="none" w:sz="0" w:space="0" w:color="auto"/>
        <w:left w:val="none" w:sz="0" w:space="0" w:color="auto"/>
        <w:bottom w:val="none" w:sz="0" w:space="0" w:color="auto"/>
        <w:right w:val="none" w:sz="0" w:space="0" w:color="auto"/>
      </w:divBdr>
    </w:div>
    <w:div w:id="742486587">
      <w:bodyDiv w:val="1"/>
      <w:marLeft w:val="0"/>
      <w:marRight w:val="0"/>
      <w:marTop w:val="0"/>
      <w:marBottom w:val="0"/>
      <w:divBdr>
        <w:top w:val="none" w:sz="0" w:space="0" w:color="auto"/>
        <w:left w:val="none" w:sz="0" w:space="0" w:color="auto"/>
        <w:bottom w:val="none" w:sz="0" w:space="0" w:color="auto"/>
        <w:right w:val="none" w:sz="0" w:space="0" w:color="auto"/>
      </w:divBdr>
    </w:div>
    <w:div w:id="744187334">
      <w:bodyDiv w:val="1"/>
      <w:marLeft w:val="0"/>
      <w:marRight w:val="0"/>
      <w:marTop w:val="0"/>
      <w:marBottom w:val="0"/>
      <w:divBdr>
        <w:top w:val="none" w:sz="0" w:space="0" w:color="auto"/>
        <w:left w:val="none" w:sz="0" w:space="0" w:color="auto"/>
        <w:bottom w:val="none" w:sz="0" w:space="0" w:color="auto"/>
        <w:right w:val="none" w:sz="0" w:space="0" w:color="auto"/>
      </w:divBdr>
    </w:div>
    <w:div w:id="794107561">
      <w:bodyDiv w:val="1"/>
      <w:marLeft w:val="0"/>
      <w:marRight w:val="0"/>
      <w:marTop w:val="0"/>
      <w:marBottom w:val="0"/>
      <w:divBdr>
        <w:top w:val="none" w:sz="0" w:space="0" w:color="auto"/>
        <w:left w:val="none" w:sz="0" w:space="0" w:color="auto"/>
        <w:bottom w:val="none" w:sz="0" w:space="0" w:color="auto"/>
        <w:right w:val="none" w:sz="0" w:space="0" w:color="auto"/>
      </w:divBdr>
    </w:div>
    <w:div w:id="797722245">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13835506">
      <w:bodyDiv w:val="1"/>
      <w:marLeft w:val="0"/>
      <w:marRight w:val="0"/>
      <w:marTop w:val="0"/>
      <w:marBottom w:val="0"/>
      <w:divBdr>
        <w:top w:val="none" w:sz="0" w:space="0" w:color="auto"/>
        <w:left w:val="none" w:sz="0" w:space="0" w:color="auto"/>
        <w:bottom w:val="none" w:sz="0" w:space="0" w:color="auto"/>
        <w:right w:val="none" w:sz="0" w:space="0" w:color="auto"/>
      </w:divBdr>
    </w:div>
    <w:div w:id="821577538">
      <w:bodyDiv w:val="1"/>
      <w:marLeft w:val="0"/>
      <w:marRight w:val="0"/>
      <w:marTop w:val="0"/>
      <w:marBottom w:val="0"/>
      <w:divBdr>
        <w:top w:val="none" w:sz="0" w:space="0" w:color="auto"/>
        <w:left w:val="none" w:sz="0" w:space="0" w:color="auto"/>
        <w:bottom w:val="none" w:sz="0" w:space="0" w:color="auto"/>
        <w:right w:val="none" w:sz="0" w:space="0" w:color="auto"/>
      </w:divBdr>
    </w:div>
    <w:div w:id="849880804">
      <w:bodyDiv w:val="1"/>
      <w:marLeft w:val="0"/>
      <w:marRight w:val="0"/>
      <w:marTop w:val="0"/>
      <w:marBottom w:val="0"/>
      <w:divBdr>
        <w:top w:val="none" w:sz="0" w:space="0" w:color="auto"/>
        <w:left w:val="none" w:sz="0" w:space="0" w:color="auto"/>
        <w:bottom w:val="none" w:sz="0" w:space="0" w:color="auto"/>
        <w:right w:val="none" w:sz="0" w:space="0" w:color="auto"/>
      </w:divBdr>
    </w:div>
    <w:div w:id="850603373">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56970205">
      <w:bodyDiv w:val="1"/>
      <w:marLeft w:val="0"/>
      <w:marRight w:val="0"/>
      <w:marTop w:val="0"/>
      <w:marBottom w:val="0"/>
      <w:divBdr>
        <w:top w:val="none" w:sz="0" w:space="0" w:color="auto"/>
        <w:left w:val="none" w:sz="0" w:space="0" w:color="auto"/>
        <w:bottom w:val="none" w:sz="0" w:space="0" w:color="auto"/>
        <w:right w:val="none" w:sz="0" w:space="0" w:color="auto"/>
      </w:divBdr>
    </w:div>
    <w:div w:id="87912431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899364917">
      <w:bodyDiv w:val="1"/>
      <w:marLeft w:val="0"/>
      <w:marRight w:val="0"/>
      <w:marTop w:val="0"/>
      <w:marBottom w:val="0"/>
      <w:divBdr>
        <w:top w:val="none" w:sz="0" w:space="0" w:color="auto"/>
        <w:left w:val="none" w:sz="0" w:space="0" w:color="auto"/>
        <w:bottom w:val="none" w:sz="0" w:space="0" w:color="auto"/>
        <w:right w:val="none" w:sz="0" w:space="0" w:color="auto"/>
      </w:divBdr>
    </w:div>
    <w:div w:id="930308936">
      <w:bodyDiv w:val="1"/>
      <w:marLeft w:val="0"/>
      <w:marRight w:val="0"/>
      <w:marTop w:val="0"/>
      <w:marBottom w:val="0"/>
      <w:divBdr>
        <w:top w:val="none" w:sz="0" w:space="0" w:color="auto"/>
        <w:left w:val="none" w:sz="0" w:space="0" w:color="auto"/>
        <w:bottom w:val="none" w:sz="0" w:space="0" w:color="auto"/>
        <w:right w:val="none" w:sz="0" w:space="0" w:color="auto"/>
      </w:divBdr>
    </w:div>
    <w:div w:id="966087029">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1544857">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5419774">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83334939">
      <w:bodyDiv w:val="1"/>
      <w:marLeft w:val="0"/>
      <w:marRight w:val="0"/>
      <w:marTop w:val="0"/>
      <w:marBottom w:val="0"/>
      <w:divBdr>
        <w:top w:val="none" w:sz="0" w:space="0" w:color="auto"/>
        <w:left w:val="none" w:sz="0" w:space="0" w:color="auto"/>
        <w:bottom w:val="none" w:sz="0" w:space="0" w:color="auto"/>
        <w:right w:val="none" w:sz="0" w:space="0" w:color="auto"/>
      </w:divBdr>
    </w:div>
    <w:div w:id="1113284280">
      <w:bodyDiv w:val="1"/>
      <w:marLeft w:val="0"/>
      <w:marRight w:val="0"/>
      <w:marTop w:val="0"/>
      <w:marBottom w:val="0"/>
      <w:divBdr>
        <w:top w:val="none" w:sz="0" w:space="0" w:color="auto"/>
        <w:left w:val="none" w:sz="0" w:space="0" w:color="auto"/>
        <w:bottom w:val="none" w:sz="0" w:space="0" w:color="auto"/>
        <w:right w:val="none" w:sz="0" w:space="0" w:color="auto"/>
      </w:divBdr>
    </w:div>
    <w:div w:id="1119766282">
      <w:bodyDiv w:val="1"/>
      <w:marLeft w:val="0"/>
      <w:marRight w:val="0"/>
      <w:marTop w:val="0"/>
      <w:marBottom w:val="0"/>
      <w:divBdr>
        <w:top w:val="none" w:sz="0" w:space="0" w:color="auto"/>
        <w:left w:val="none" w:sz="0" w:space="0" w:color="auto"/>
        <w:bottom w:val="none" w:sz="0" w:space="0" w:color="auto"/>
        <w:right w:val="none" w:sz="0" w:space="0" w:color="auto"/>
      </w:divBdr>
    </w:div>
    <w:div w:id="1129863097">
      <w:bodyDiv w:val="1"/>
      <w:marLeft w:val="0"/>
      <w:marRight w:val="0"/>
      <w:marTop w:val="0"/>
      <w:marBottom w:val="0"/>
      <w:divBdr>
        <w:top w:val="none" w:sz="0" w:space="0" w:color="auto"/>
        <w:left w:val="none" w:sz="0" w:space="0" w:color="auto"/>
        <w:bottom w:val="none" w:sz="0" w:space="0" w:color="auto"/>
        <w:right w:val="none" w:sz="0" w:space="0" w:color="auto"/>
      </w:divBdr>
    </w:div>
    <w:div w:id="1147824387">
      <w:bodyDiv w:val="1"/>
      <w:marLeft w:val="0"/>
      <w:marRight w:val="0"/>
      <w:marTop w:val="0"/>
      <w:marBottom w:val="0"/>
      <w:divBdr>
        <w:top w:val="none" w:sz="0" w:space="0" w:color="auto"/>
        <w:left w:val="none" w:sz="0" w:space="0" w:color="auto"/>
        <w:bottom w:val="none" w:sz="0" w:space="0" w:color="auto"/>
        <w:right w:val="none" w:sz="0" w:space="0" w:color="auto"/>
      </w:divBdr>
    </w:div>
    <w:div w:id="1163200566">
      <w:bodyDiv w:val="1"/>
      <w:marLeft w:val="0"/>
      <w:marRight w:val="0"/>
      <w:marTop w:val="0"/>
      <w:marBottom w:val="0"/>
      <w:divBdr>
        <w:top w:val="none" w:sz="0" w:space="0" w:color="auto"/>
        <w:left w:val="none" w:sz="0" w:space="0" w:color="auto"/>
        <w:bottom w:val="none" w:sz="0" w:space="0" w:color="auto"/>
        <w:right w:val="none" w:sz="0" w:space="0" w:color="auto"/>
      </w:divBdr>
    </w:div>
    <w:div w:id="1168325680">
      <w:bodyDiv w:val="1"/>
      <w:marLeft w:val="0"/>
      <w:marRight w:val="0"/>
      <w:marTop w:val="0"/>
      <w:marBottom w:val="0"/>
      <w:divBdr>
        <w:top w:val="none" w:sz="0" w:space="0" w:color="auto"/>
        <w:left w:val="none" w:sz="0" w:space="0" w:color="auto"/>
        <w:bottom w:val="none" w:sz="0" w:space="0" w:color="auto"/>
        <w:right w:val="none" w:sz="0" w:space="0" w:color="auto"/>
      </w:divBdr>
    </w:div>
    <w:div w:id="1179201331">
      <w:bodyDiv w:val="1"/>
      <w:marLeft w:val="0"/>
      <w:marRight w:val="0"/>
      <w:marTop w:val="0"/>
      <w:marBottom w:val="0"/>
      <w:divBdr>
        <w:top w:val="none" w:sz="0" w:space="0" w:color="auto"/>
        <w:left w:val="none" w:sz="0" w:space="0" w:color="auto"/>
        <w:bottom w:val="none" w:sz="0" w:space="0" w:color="auto"/>
        <w:right w:val="none" w:sz="0" w:space="0" w:color="auto"/>
      </w:divBdr>
    </w:div>
    <w:div w:id="1184439363">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5945906">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38325955">
      <w:bodyDiv w:val="1"/>
      <w:marLeft w:val="0"/>
      <w:marRight w:val="0"/>
      <w:marTop w:val="0"/>
      <w:marBottom w:val="0"/>
      <w:divBdr>
        <w:top w:val="none" w:sz="0" w:space="0" w:color="auto"/>
        <w:left w:val="none" w:sz="0" w:space="0" w:color="auto"/>
        <w:bottom w:val="none" w:sz="0" w:space="0" w:color="auto"/>
        <w:right w:val="none" w:sz="0" w:space="0" w:color="auto"/>
      </w:divBdr>
    </w:div>
    <w:div w:id="1238710350">
      <w:bodyDiv w:val="1"/>
      <w:marLeft w:val="0"/>
      <w:marRight w:val="0"/>
      <w:marTop w:val="0"/>
      <w:marBottom w:val="0"/>
      <w:divBdr>
        <w:top w:val="none" w:sz="0" w:space="0" w:color="auto"/>
        <w:left w:val="none" w:sz="0" w:space="0" w:color="auto"/>
        <w:bottom w:val="none" w:sz="0" w:space="0" w:color="auto"/>
        <w:right w:val="none" w:sz="0" w:space="0" w:color="auto"/>
      </w:divBdr>
    </w:div>
    <w:div w:id="1243181614">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275403668">
      <w:bodyDiv w:val="1"/>
      <w:marLeft w:val="0"/>
      <w:marRight w:val="0"/>
      <w:marTop w:val="0"/>
      <w:marBottom w:val="0"/>
      <w:divBdr>
        <w:top w:val="none" w:sz="0" w:space="0" w:color="auto"/>
        <w:left w:val="none" w:sz="0" w:space="0" w:color="auto"/>
        <w:bottom w:val="none" w:sz="0" w:space="0" w:color="auto"/>
        <w:right w:val="none" w:sz="0" w:space="0" w:color="auto"/>
      </w:divBdr>
    </w:div>
    <w:div w:id="1278367331">
      <w:bodyDiv w:val="1"/>
      <w:marLeft w:val="0"/>
      <w:marRight w:val="0"/>
      <w:marTop w:val="0"/>
      <w:marBottom w:val="0"/>
      <w:divBdr>
        <w:top w:val="none" w:sz="0" w:space="0" w:color="auto"/>
        <w:left w:val="none" w:sz="0" w:space="0" w:color="auto"/>
        <w:bottom w:val="none" w:sz="0" w:space="0" w:color="auto"/>
        <w:right w:val="none" w:sz="0" w:space="0" w:color="auto"/>
      </w:divBdr>
    </w:div>
    <w:div w:id="1283225532">
      <w:bodyDiv w:val="1"/>
      <w:marLeft w:val="0"/>
      <w:marRight w:val="0"/>
      <w:marTop w:val="0"/>
      <w:marBottom w:val="0"/>
      <w:divBdr>
        <w:top w:val="none" w:sz="0" w:space="0" w:color="auto"/>
        <w:left w:val="none" w:sz="0" w:space="0" w:color="auto"/>
        <w:bottom w:val="none" w:sz="0" w:space="0" w:color="auto"/>
        <w:right w:val="none" w:sz="0" w:space="0" w:color="auto"/>
      </w:divBdr>
    </w:div>
    <w:div w:id="1290749192">
      <w:bodyDiv w:val="1"/>
      <w:marLeft w:val="0"/>
      <w:marRight w:val="0"/>
      <w:marTop w:val="0"/>
      <w:marBottom w:val="0"/>
      <w:divBdr>
        <w:top w:val="none" w:sz="0" w:space="0" w:color="auto"/>
        <w:left w:val="none" w:sz="0" w:space="0" w:color="auto"/>
        <w:bottom w:val="none" w:sz="0" w:space="0" w:color="auto"/>
        <w:right w:val="none" w:sz="0" w:space="0" w:color="auto"/>
      </w:divBdr>
    </w:div>
    <w:div w:id="1293442723">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31374713">
      <w:bodyDiv w:val="1"/>
      <w:marLeft w:val="0"/>
      <w:marRight w:val="0"/>
      <w:marTop w:val="0"/>
      <w:marBottom w:val="0"/>
      <w:divBdr>
        <w:top w:val="none" w:sz="0" w:space="0" w:color="auto"/>
        <w:left w:val="none" w:sz="0" w:space="0" w:color="auto"/>
        <w:bottom w:val="none" w:sz="0" w:space="0" w:color="auto"/>
        <w:right w:val="none" w:sz="0" w:space="0" w:color="auto"/>
      </w:divBdr>
    </w:div>
    <w:div w:id="1341661508">
      <w:bodyDiv w:val="1"/>
      <w:marLeft w:val="0"/>
      <w:marRight w:val="0"/>
      <w:marTop w:val="0"/>
      <w:marBottom w:val="0"/>
      <w:divBdr>
        <w:top w:val="none" w:sz="0" w:space="0" w:color="auto"/>
        <w:left w:val="none" w:sz="0" w:space="0" w:color="auto"/>
        <w:bottom w:val="none" w:sz="0" w:space="0" w:color="auto"/>
        <w:right w:val="none" w:sz="0" w:space="0" w:color="auto"/>
      </w:divBdr>
    </w:div>
    <w:div w:id="1342703628">
      <w:bodyDiv w:val="1"/>
      <w:marLeft w:val="0"/>
      <w:marRight w:val="0"/>
      <w:marTop w:val="0"/>
      <w:marBottom w:val="0"/>
      <w:divBdr>
        <w:top w:val="none" w:sz="0" w:space="0" w:color="auto"/>
        <w:left w:val="none" w:sz="0" w:space="0" w:color="auto"/>
        <w:bottom w:val="none" w:sz="0" w:space="0" w:color="auto"/>
        <w:right w:val="none" w:sz="0" w:space="0" w:color="auto"/>
      </w:divBdr>
    </w:div>
    <w:div w:id="1350372063">
      <w:bodyDiv w:val="1"/>
      <w:marLeft w:val="0"/>
      <w:marRight w:val="0"/>
      <w:marTop w:val="0"/>
      <w:marBottom w:val="0"/>
      <w:divBdr>
        <w:top w:val="none" w:sz="0" w:space="0" w:color="auto"/>
        <w:left w:val="none" w:sz="0" w:space="0" w:color="auto"/>
        <w:bottom w:val="none" w:sz="0" w:space="0" w:color="auto"/>
        <w:right w:val="none" w:sz="0" w:space="0" w:color="auto"/>
      </w:divBdr>
    </w:div>
    <w:div w:id="1360624499">
      <w:bodyDiv w:val="1"/>
      <w:marLeft w:val="0"/>
      <w:marRight w:val="0"/>
      <w:marTop w:val="0"/>
      <w:marBottom w:val="0"/>
      <w:divBdr>
        <w:top w:val="none" w:sz="0" w:space="0" w:color="auto"/>
        <w:left w:val="none" w:sz="0" w:space="0" w:color="auto"/>
        <w:bottom w:val="none" w:sz="0" w:space="0" w:color="auto"/>
        <w:right w:val="none" w:sz="0" w:space="0" w:color="auto"/>
      </w:divBdr>
    </w:div>
    <w:div w:id="1372152944">
      <w:bodyDiv w:val="1"/>
      <w:marLeft w:val="0"/>
      <w:marRight w:val="0"/>
      <w:marTop w:val="0"/>
      <w:marBottom w:val="0"/>
      <w:divBdr>
        <w:top w:val="none" w:sz="0" w:space="0" w:color="auto"/>
        <w:left w:val="none" w:sz="0" w:space="0" w:color="auto"/>
        <w:bottom w:val="none" w:sz="0" w:space="0" w:color="auto"/>
        <w:right w:val="none" w:sz="0" w:space="0" w:color="auto"/>
      </w:divBdr>
    </w:div>
    <w:div w:id="1375083371">
      <w:bodyDiv w:val="1"/>
      <w:marLeft w:val="0"/>
      <w:marRight w:val="0"/>
      <w:marTop w:val="0"/>
      <w:marBottom w:val="0"/>
      <w:divBdr>
        <w:top w:val="none" w:sz="0" w:space="0" w:color="auto"/>
        <w:left w:val="none" w:sz="0" w:space="0" w:color="auto"/>
        <w:bottom w:val="none" w:sz="0" w:space="0" w:color="auto"/>
        <w:right w:val="none" w:sz="0" w:space="0" w:color="auto"/>
      </w:divBdr>
    </w:div>
    <w:div w:id="1381972595">
      <w:bodyDiv w:val="1"/>
      <w:marLeft w:val="0"/>
      <w:marRight w:val="0"/>
      <w:marTop w:val="0"/>
      <w:marBottom w:val="0"/>
      <w:divBdr>
        <w:top w:val="none" w:sz="0" w:space="0" w:color="auto"/>
        <w:left w:val="none" w:sz="0" w:space="0" w:color="auto"/>
        <w:bottom w:val="none" w:sz="0" w:space="0" w:color="auto"/>
        <w:right w:val="none" w:sz="0" w:space="0" w:color="auto"/>
      </w:divBdr>
    </w:div>
    <w:div w:id="1396465776">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2755219">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11586925">
      <w:bodyDiv w:val="1"/>
      <w:marLeft w:val="0"/>
      <w:marRight w:val="0"/>
      <w:marTop w:val="0"/>
      <w:marBottom w:val="0"/>
      <w:divBdr>
        <w:top w:val="none" w:sz="0" w:space="0" w:color="auto"/>
        <w:left w:val="none" w:sz="0" w:space="0" w:color="auto"/>
        <w:bottom w:val="none" w:sz="0" w:space="0" w:color="auto"/>
        <w:right w:val="none" w:sz="0" w:space="0" w:color="auto"/>
      </w:divBdr>
    </w:div>
    <w:div w:id="1426148585">
      <w:bodyDiv w:val="1"/>
      <w:marLeft w:val="0"/>
      <w:marRight w:val="0"/>
      <w:marTop w:val="0"/>
      <w:marBottom w:val="0"/>
      <w:divBdr>
        <w:top w:val="none" w:sz="0" w:space="0" w:color="auto"/>
        <w:left w:val="none" w:sz="0" w:space="0" w:color="auto"/>
        <w:bottom w:val="none" w:sz="0" w:space="0" w:color="auto"/>
        <w:right w:val="none" w:sz="0" w:space="0" w:color="auto"/>
      </w:divBdr>
    </w:div>
    <w:div w:id="142804042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2602769">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4954807">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58740164">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140772">
      <w:bodyDiv w:val="1"/>
      <w:marLeft w:val="0"/>
      <w:marRight w:val="0"/>
      <w:marTop w:val="0"/>
      <w:marBottom w:val="0"/>
      <w:divBdr>
        <w:top w:val="none" w:sz="0" w:space="0" w:color="auto"/>
        <w:left w:val="none" w:sz="0" w:space="0" w:color="auto"/>
        <w:bottom w:val="none" w:sz="0" w:space="0" w:color="auto"/>
        <w:right w:val="none" w:sz="0" w:space="0" w:color="auto"/>
      </w:divBdr>
    </w:div>
    <w:div w:id="1575357140">
      <w:bodyDiv w:val="1"/>
      <w:marLeft w:val="0"/>
      <w:marRight w:val="0"/>
      <w:marTop w:val="0"/>
      <w:marBottom w:val="0"/>
      <w:divBdr>
        <w:top w:val="none" w:sz="0" w:space="0" w:color="auto"/>
        <w:left w:val="none" w:sz="0" w:space="0" w:color="auto"/>
        <w:bottom w:val="none" w:sz="0" w:space="0" w:color="auto"/>
        <w:right w:val="none" w:sz="0" w:space="0" w:color="auto"/>
      </w:divBdr>
    </w:div>
    <w:div w:id="1577202915">
      <w:bodyDiv w:val="1"/>
      <w:marLeft w:val="0"/>
      <w:marRight w:val="0"/>
      <w:marTop w:val="0"/>
      <w:marBottom w:val="0"/>
      <w:divBdr>
        <w:top w:val="none" w:sz="0" w:space="0" w:color="auto"/>
        <w:left w:val="none" w:sz="0" w:space="0" w:color="auto"/>
        <w:bottom w:val="none" w:sz="0" w:space="0" w:color="auto"/>
        <w:right w:val="none" w:sz="0" w:space="0" w:color="auto"/>
      </w:divBdr>
    </w:div>
    <w:div w:id="1581675745">
      <w:bodyDiv w:val="1"/>
      <w:marLeft w:val="0"/>
      <w:marRight w:val="0"/>
      <w:marTop w:val="0"/>
      <w:marBottom w:val="0"/>
      <w:divBdr>
        <w:top w:val="none" w:sz="0" w:space="0" w:color="auto"/>
        <w:left w:val="none" w:sz="0" w:space="0" w:color="auto"/>
        <w:bottom w:val="none" w:sz="0" w:space="0" w:color="auto"/>
        <w:right w:val="none" w:sz="0" w:space="0" w:color="auto"/>
      </w:divBdr>
    </w:div>
    <w:div w:id="1590576164">
      <w:bodyDiv w:val="1"/>
      <w:marLeft w:val="0"/>
      <w:marRight w:val="0"/>
      <w:marTop w:val="0"/>
      <w:marBottom w:val="0"/>
      <w:divBdr>
        <w:top w:val="none" w:sz="0" w:space="0" w:color="auto"/>
        <w:left w:val="none" w:sz="0" w:space="0" w:color="auto"/>
        <w:bottom w:val="none" w:sz="0" w:space="0" w:color="auto"/>
        <w:right w:val="none" w:sz="0" w:space="0" w:color="auto"/>
      </w:divBdr>
    </w:div>
    <w:div w:id="1597055333">
      <w:bodyDiv w:val="1"/>
      <w:marLeft w:val="0"/>
      <w:marRight w:val="0"/>
      <w:marTop w:val="0"/>
      <w:marBottom w:val="0"/>
      <w:divBdr>
        <w:top w:val="none" w:sz="0" w:space="0" w:color="auto"/>
        <w:left w:val="none" w:sz="0" w:space="0" w:color="auto"/>
        <w:bottom w:val="none" w:sz="0" w:space="0" w:color="auto"/>
        <w:right w:val="none" w:sz="0" w:space="0" w:color="auto"/>
      </w:divBdr>
    </w:div>
    <w:div w:id="1611818288">
      <w:bodyDiv w:val="1"/>
      <w:marLeft w:val="0"/>
      <w:marRight w:val="0"/>
      <w:marTop w:val="0"/>
      <w:marBottom w:val="0"/>
      <w:divBdr>
        <w:top w:val="none" w:sz="0" w:space="0" w:color="auto"/>
        <w:left w:val="none" w:sz="0" w:space="0" w:color="auto"/>
        <w:bottom w:val="none" w:sz="0" w:space="0" w:color="auto"/>
        <w:right w:val="none" w:sz="0" w:space="0" w:color="auto"/>
      </w:divBdr>
    </w:div>
    <w:div w:id="1619294214">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43726389">
      <w:bodyDiv w:val="1"/>
      <w:marLeft w:val="0"/>
      <w:marRight w:val="0"/>
      <w:marTop w:val="0"/>
      <w:marBottom w:val="0"/>
      <w:divBdr>
        <w:top w:val="none" w:sz="0" w:space="0" w:color="auto"/>
        <w:left w:val="none" w:sz="0" w:space="0" w:color="auto"/>
        <w:bottom w:val="none" w:sz="0" w:space="0" w:color="auto"/>
        <w:right w:val="none" w:sz="0" w:space="0" w:color="auto"/>
      </w:divBdr>
    </w:div>
    <w:div w:id="1668512029">
      <w:bodyDiv w:val="1"/>
      <w:marLeft w:val="0"/>
      <w:marRight w:val="0"/>
      <w:marTop w:val="0"/>
      <w:marBottom w:val="0"/>
      <w:divBdr>
        <w:top w:val="none" w:sz="0" w:space="0" w:color="auto"/>
        <w:left w:val="none" w:sz="0" w:space="0" w:color="auto"/>
        <w:bottom w:val="none" w:sz="0" w:space="0" w:color="auto"/>
        <w:right w:val="none" w:sz="0" w:space="0" w:color="auto"/>
      </w:divBdr>
    </w:div>
    <w:div w:id="1679040677">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5444182">
      <w:bodyDiv w:val="1"/>
      <w:marLeft w:val="0"/>
      <w:marRight w:val="0"/>
      <w:marTop w:val="0"/>
      <w:marBottom w:val="0"/>
      <w:divBdr>
        <w:top w:val="none" w:sz="0" w:space="0" w:color="auto"/>
        <w:left w:val="none" w:sz="0" w:space="0" w:color="auto"/>
        <w:bottom w:val="none" w:sz="0" w:space="0" w:color="auto"/>
        <w:right w:val="none" w:sz="0" w:space="0" w:color="auto"/>
      </w:divBdr>
    </w:div>
    <w:div w:id="1719358734">
      <w:bodyDiv w:val="1"/>
      <w:marLeft w:val="0"/>
      <w:marRight w:val="0"/>
      <w:marTop w:val="0"/>
      <w:marBottom w:val="0"/>
      <w:divBdr>
        <w:top w:val="none" w:sz="0" w:space="0" w:color="auto"/>
        <w:left w:val="none" w:sz="0" w:space="0" w:color="auto"/>
        <w:bottom w:val="none" w:sz="0" w:space="0" w:color="auto"/>
        <w:right w:val="none" w:sz="0" w:space="0" w:color="auto"/>
      </w:divBdr>
    </w:div>
    <w:div w:id="1721395910">
      <w:bodyDiv w:val="1"/>
      <w:marLeft w:val="0"/>
      <w:marRight w:val="0"/>
      <w:marTop w:val="0"/>
      <w:marBottom w:val="0"/>
      <w:divBdr>
        <w:top w:val="none" w:sz="0" w:space="0" w:color="auto"/>
        <w:left w:val="none" w:sz="0" w:space="0" w:color="auto"/>
        <w:bottom w:val="none" w:sz="0" w:space="0" w:color="auto"/>
        <w:right w:val="none" w:sz="0" w:space="0" w:color="auto"/>
      </w:divBdr>
    </w:div>
    <w:div w:id="1740051070">
      <w:bodyDiv w:val="1"/>
      <w:marLeft w:val="0"/>
      <w:marRight w:val="0"/>
      <w:marTop w:val="0"/>
      <w:marBottom w:val="0"/>
      <w:divBdr>
        <w:top w:val="none" w:sz="0" w:space="0" w:color="auto"/>
        <w:left w:val="none" w:sz="0" w:space="0" w:color="auto"/>
        <w:bottom w:val="none" w:sz="0" w:space="0" w:color="auto"/>
        <w:right w:val="none" w:sz="0" w:space="0" w:color="auto"/>
      </w:divBdr>
    </w:div>
    <w:div w:id="1748532985">
      <w:bodyDiv w:val="1"/>
      <w:marLeft w:val="0"/>
      <w:marRight w:val="0"/>
      <w:marTop w:val="0"/>
      <w:marBottom w:val="0"/>
      <w:divBdr>
        <w:top w:val="none" w:sz="0" w:space="0" w:color="auto"/>
        <w:left w:val="none" w:sz="0" w:space="0" w:color="auto"/>
        <w:bottom w:val="none" w:sz="0" w:space="0" w:color="auto"/>
        <w:right w:val="none" w:sz="0" w:space="0" w:color="auto"/>
      </w:divBdr>
    </w:div>
    <w:div w:id="1755663864">
      <w:bodyDiv w:val="1"/>
      <w:marLeft w:val="0"/>
      <w:marRight w:val="0"/>
      <w:marTop w:val="0"/>
      <w:marBottom w:val="0"/>
      <w:divBdr>
        <w:top w:val="none" w:sz="0" w:space="0" w:color="auto"/>
        <w:left w:val="none" w:sz="0" w:space="0" w:color="auto"/>
        <w:bottom w:val="none" w:sz="0" w:space="0" w:color="auto"/>
        <w:right w:val="none" w:sz="0" w:space="0" w:color="auto"/>
      </w:divBdr>
    </w:div>
    <w:div w:id="1771972547">
      <w:bodyDiv w:val="1"/>
      <w:marLeft w:val="0"/>
      <w:marRight w:val="0"/>
      <w:marTop w:val="0"/>
      <w:marBottom w:val="0"/>
      <w:divBdr>
        <w:top w:val="none" w:sz="0" w:space="0" w:color="auto"/>
        <w:left w:val="none" w:sz="0" w:space="0" w:color="auto"/>
        <w:bottom w:val="none" w:sz="0" w:space="0" w:color="auto"/>
        <w:right w:val="none" w:sz="0" w:space="0" w:color="auto"/>
      </w:divBdr>
    </w:div>
    <w:div w:id="1842348207">
      <w:bodyDiv w:val="1"/>
      <w:marLeft w:val="0"/>
      <w:marRight w:val="0"/>
      <w:marTop w:val="0"/>
      <w:marBottom w:val="0"/>
      <w:divBdr>
        <w:top w:val="none" w:sz="0" w:space="0" w:color="auto"/>
        <w:left w:val="none" w:sz="0" w:space="0" w:color="auto"/>
        <w:bottom w:val="none" w:sz="0" w:space="0" w:color="auto"/>
        <w:right w:val="none" w:sz="0" w:space="0" w:color="auto"/>
      </w:divBdr>
    </w:div>
    <w:div w:id="1852908345">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79781935">
      <w:bodyDiv w:val="1"/>
      <w:marLeft w:val="0"/>
      <w:marRight w:val="0"/>
      <w:marTop w:val="0"/>
      <w:marBottom w:val="0"/>
      <w:divBdr>
        <w:top w:val="none" w:sz="0" w:space="0" w:color="auto"/>
        <w:left w:val="none" w:sz="0" w:space="0" w:color="auto"/>
        <w:bottom w:val="none" w:sz="0" w:space="0" w:color="auto"/>
        <w:right w:val="none" w:sz="0" w:space="0" w:color="auto"/>
      </w:divBdr>
    </w:div>
    <w:div w:id="189072756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899514831">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7741016">
      <w:bodyDiv w:val="1"/>
      <w:marLeft w:val="0"/>
      <w:marRight w:val="0"/>
      <w:marTop w:val="0"/>
      <w:marBottom w:val="0"/>
      <w:divBdr>
        <w:top w:val="none" w:sz="0" w:space="0" w:color="auto"/>
        <w:left w:val="none" w:sz="0" w:space="0" w:color="auto"/>
        <w:bottom w:val="none" w:sz="0" w:space="0" w:color="auto"/>
        <w:right w:val="none" w:sz="0" w:space="0" w:color="auto"/>
      </w:divBdr>
    </w:div>
    <w:div w:id="1921602107">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23442474">
      <w:bodyDiv w:val="1"/>
      <w:marLeft w:val="0"/>
      <w:marRight w:val="0"/>
      <w:marTop w:val="0"/>
      <w:marBottom w:val="0"/>
      <w:divBdr>
        <w:top w:val="none" w:sz="0" w:space="0" w:color="auto"/>
        <w:left w:val="none" w:sz="0" w:space="0" w:color="auto"/>
        <w:bottom w:val="none" w:sz="0" w:space="0" w:color="auto"/>
        <w:right w:val="none" w:sz="0" w:space="0" w:color="auto"/>
      </w:divBdr>
    </w:div>
    <w:div w:id="1957177291">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2588162">
      <w:bodyDiv w:val="1"/>
      <w:marLeft w:val="0"/>
      <w:marRight w:val="0"/>
      <w:marTop w:val="0"/>
      <w:marBottom w:val="0"/>
      <w:divBdr>
        <w:top w:val="none" w:sz="0" w:space="0" w:color="auto"/>
        <w:left w:val="none" w:sz="0" w:space="0" w:color="auto"/>
        <w:bottom w:val="none" w:sz="0" w:space="0" w:color="auto"/>
        <w:right w:val="none" w:sz="0" w:space="0" w:color="auto"/>
      </w:divBdr>
    </w:div>
    <w:div w:id="1997372278">
      <w:bodyDiv w:val="1"/>
      <w:marLeft w:val="0"/>
      <w:marRight w:val="0"/>
      <w:marTop w:val="0"/>
      <w:marBottom w:val="0"/>
      <w:divBdr>
        <w:top w:val="none" w:sz="0" w:space="0" w:color="auto"/>
        <w:left w:val="none" w:sz="0" w:space="0" w:color="auto"/>
        <w:bottom w:val="none" w:sz="0" w:space="0" w:color="auto"/>
        <w:right w:val="none" w:sz="0" w:space="0" w:color="auto"/>
      </w:divBdr>
    </w:div>
    <w:div w:id="2005470355">
      <w:bodyDiv w:val="1"/>
      <w:marLeft w:val="0"/>
      <w:marRight w:val="0"/>
      <w:marTop w:val="0"/>
      <w:marBottom w:val="0"/>
      <w:divBdr>
        <w:top w:val="none" w:sz="0" w:space="0" w:color="auto"/>
        <w:left w:val="none" w:sz="0" w:space="0" w:color="auto"/>
        <w:bottom w:val="none" w:sz="0" w:space="0" w:color="auto"/>
        <w:right w:val="none" w:sz="0" w:space="0" w:color="auto"/>
      </w:divBdr>
    </w:div>
    <w:div w:id="201464336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44280701">
      <w:bodyDiv w:val="1"/>
      <w:marLeft w:val="0"/>
      <w:marRight w:val="0"/>
      <w:marTop w:val="0"/>
      <w:marBottom w:val="0"/>
      <w:divBdr>
        <w:top w:val="none" w:sz="0" w:space="0" w:color="auto"/>
        <w:left w:val="none" w:sz="0" w:space="0" w:color="auto"/>
        <w:bottom w:val="none" w:sz="0" w:space="0" w:color="auto"/>
        <w:right w:val="none" w:sz="0" w:space="0" w:color="auto"/>
      </w:divBdr>
    </w:div>
    <w:div w:id="2054882153">
      <w:bodyDiv w:val="1"/>
      <w:marLeft w:val="0"/>
      <w:marRight w:val="0"/>
      <w:marTop w:val="0"/>
      <w:marBottom w:val="0"/>
      <w:divBdr>
        <w:top w:val="none" w:sz="0" w:space="0" w:color="auto"/>
        <w:left w:val="none" w:sz="0" w:space="0" w:color="auto"/>
        <w:bottom w:val="none" w:sz="0" w:space="0" w:color="auto"/>
        <w:right w:val="none" w:sz="0" w:space="0" w:color="auto"/>
      </w:divBdr>
    </w:div>
    <w:div w:id="2073847883">
      <w:bodyDiv w:val="1"/>
      <w:marLeft w:val="0"/>
      <w:marRight w:val="0"/>
      <w:marTop w:val="0"/>
      <w:marBottom w:val="0"/>
      <w:divBdr>
        <w:top w:val="none" w:sz="0" w:space="0" w:color="auto"/>
        <w:left w:val="none" w:sz="0" w:space="0" w:color="auto"/>
        <w:bottom w:val="none" w:sz="0" w:space="0" w:color="auto"/>
        <w:right w:val="none" w:sz="0" w:space="0" w:color="auto"/>
      </w:divBdr>
    </w:div>
    <w:div w:id="2076851323">
      <w:bodyDiv w:val="1"/>
      <w:marLeft w:val="0"/>
      <w:marRight w:val="0"/>
      <w:marTop w:val="0"/>
      <w:marBottom w:val="0"/>
      <w:divBdr>
        <w:top w:val="none" w:sz="0" w:space="0" w:color="auto"/>
        <w:left w:val="none" w:sz="0" w:space="0" w:color="auto"/>
        <w:bottom w:val="none" w:sz="0" w:space="0" w:color="auto"/>
        <w:right w:val="none" w:sz="0" w:space="0" w:color="auto"/>
      </w:divBdr>
    </w:div>
    <w:div w:id="2100176503">
      <w:bodyDiv w:val="1"/>
      <w:marLeft w:val="0"/>
      <w:marRight w:val="0"/>
      <w:marTop w:val="0"/>
      <w:marBottom w:val="0"/>
      <w:divBdr>
        <w:top w:val="none" w:sz="0" w:space="0" w:color="auto"/>
        <w:left w:val="none" w:sz="0" w:space="0" w:color="auto"/>
        <w:bottom w:val="none" w:sz="0" w:space="0" w:color="auto"/>
        <w:right w:val="none" w:sz="0" w:space="0" w:color="auto"/>
      </w:divBdr>
    </w:div>
    <w:div w:id="2119258068">
      <w:bodyDiv w:val="1"/>
      <w:marLeft w:val="0"/>
      <w:marRight w:val="0"/>
      <w:marTop w:val="0"/>
      <w:marBottom w:val="0"/>
      <w:divBdr>
        <w:top w:val="none" w:sz="0" w:space="0" w:color="auto"/>
        <w:left w:val="none" w:sz="0" w:space="0" w:color="auto"/>
        <w:bottom w:val="none" w:sz="0" w:space="0" w:color="auto"/>
        <w:right w:val="none" w:sz="0" w:space="0" w:color="auto"/>
      </w:divBdr>
    </w:div>
    <w:div w:id="2131849639">
      <w:bodyDiv w:val="1"/>
      <w:marLeft w:val="0"/>
      <w:marRight w:val="0"/>
      <w:marTop w:val="0"/>
      <w:marBottom w:val="0"/>
      <w:divBdr>
        <w:top w:val="none" w:sz="0" w:space="0" w:color="auto"/>
        <w:left w:val="none" w:sz="0" w:space="0" w:color="auto"/>
        <w:bottom w:val="none" w:sz="0" w:space="0" w:color="auto"/>
        <w:right w:val="none" w:sz="0" w:space="0" w:color="auto"/>
      </w:divBdr>
    </w:div>
    <w:div w:id="2134862825">
      <w:bodyDiv w:val="1"/>
      <w:marLeft w:val="0"/>
      <w:marRight w:val="0"/>
      <w:marTop w:val="0"/>
      <w:marBottom w:val="0"/>
      <w:divBdr>
        <w:top w:val="none" w:sz="0" w:space="0" w:color="auto"/>
        <w:left w:val="none" w:sz="0" w:space="0" w:color="auto"/>
        <w:bottom w:val="none" w:sz="0" w:space="0" w:color="auto"/>
        <w:right w:val="none" w:sz="0" w:space="0" w:color="auto"/>
      </w:divBdr>
    </w:div>
    <w:div w:id="21353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DF09E-31E6-4C40-9E46-47CEA68CA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TotalTime>
  <Pages>25</Pages>
  <Words>9601</Words>
  <Characters>52806</Characters>
  <Application>Microsoft Office Word</Application>
  <DocSecurity>0</DocSecurity>
  <Lines>440</Lines>
  <Paragraphs>124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 el fin de establecer en cada una de las dependencias del FONDO ROTATORIO el manual de gestión, me permito solicitar a los</vt:lpstr>
      <vt:lpstr>Con el fin de establecer en cada una de las dependencias del FONDO ROTATORIO el manual de gestión, me permito solicitar a los</vt:lpstr>
    </vt:vector>
  </TitlesOfParts>
  <Company/>
  <LinksUpToDate>false</LinksUpToDate>
  <CharactersWithSpaces>62283</CharactersWithSpaces>
  <SharedDoc>false</SharedDoc>
  <HLinks>
    <vt:vector size="48" baseType="variant">
      <vt:variant>
        <vt:i4>5767212</vt:i4>
      </vt:variant>
      <vt:variant>
        <vt:i4>21</vt:i4>
      </vt:variant>
      <vt:variant>
        <vt:i4>0</vt:i4>
      </vt:variant>
      <vt:variant>
        <vt:i4>5</vt:i4>
      </vt:variant>
      <vt:variant>
        <vt:lpwstr>mailto:hocen.gucot4@policia.gov.co</vt:lpwstr>
      </vt:variant>
      <vt:variant>
        <vt:lpwstr/>
      </vt:variant>
      <vt:variant>
        <vt:i4>3866668</vt:i4>
      </vt:variant>
      <vt:variant>
        <vt:i4>18</vt:i4>
      </vt:variant>
      <vt:variant>
        <vt:i4>0</vt:i4>
      </vt:variant>
      <vt:variant>
        <vt:i4>5</vt:i4>
      </vt:variant>
      <vt:variant>
        <vt:lpwstr>http://www.secretariasenado.gov.co/senado/basedoc/ley_0361_1997.html</vt:lpwstr>
      </vt:variant>
      <vt:variant>
        <vt:lpwstr/>
      </vt:variant>
      <vt:variant>
        <vt:i4>3014693</vt:i4>
      </vt:variant>
      <vt:variant>
        <vt:i4>15</vt:i4>
      </vt:variant>
      <vt:variant>
        <vt:i4>0</vt:i4>
      </vt:variant>
      <vt:variant>
        <vt:i4>5</vt:i4>
      </vt:variant>
      <vt:variant>
        <vt:lpwstr>http://www.dian.gov.co/</vt:lpwstr>
      </vt:variant>
      <vt:variant>
        <vt:lpwstr/>
      </vt:variant>
      <vt:variant>
        <vt:i4>42</vt:i4>
      </vt:variant>
      <vt:variant>
        <vt:i4>12</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9</vt:i4>
      </vt:variant>
      <vt:variant>
        <vt:i4>0</vt:i4>
      </vt:variant>
      <vt:variant>
        <vt:i4>5</vt:i4>
      </vt:variant>
      <vt:variant>
        <vt:lpwstr>https://community.secop.gov.co/STS/CCE/Login.aspx</vt:lpwstr>
      </vt:variant>
      <vt:variant>
        <vt:lpwstr/>
      </vt:variant>
      <vt:variant>
        <vt:i4>1900653</vt:i4>
      </vt:variant>
      <vt:variant>
        <vt:i4>6</vt:i4>
      </vt:variant>
      <vt:variant>
        <vt:i4>0</vt:i4>
      </vt:variant>
      <vt:variant>
        <vt:i4>5</vt:i4>
      </vt:variant>
      <vt:variant>
        <vt:lpwstr>mailto:blanca.agudelo@correo.policia.gov.co</vt:lpwstr>
      </vt:variant>
      <vt:variant>
        <vt:lpwstr/>
      </vt:variant>
      <vt:variant>
        <vt:i4>5767212</vt:i4>
      </vt:variant>
      <vt:variant>
        <vt:i4>3</vt:i4>
      </vt:variant>
      <vt:variant>
        <vt:i4>0</vt:i4>
      </vt:variant>
      <vt:variant>
        <vt:i4>5</vt:i4>
      </vt:variant>
      <vt:variant>
        <vt:lpwstr>mailto:hocen.gucot4@policia.gov.co</vt:lpwstr>
      </vt:variant>
      <vt:variant>
        <vt:lpwstr/>
      </vt:variant>
      <vt:variant>
        <vt:i4>2359423</vt:i4>
      </vt:variant>
      <vt:variant>
        <vt:i4>0</vt:i4>
      </vt:variant>
      <vt:variant>
        <vt:i4>0</vt:i4>
      </vt:variant>
      <vt:variant>
        <vt:i4>5</vt:i4>
      </vt:variant>
      <vt:variant>
        <vt:lpwstr>https://www.colombiacompra.gov.co/sala-de-prensa/comunicados/nuevo-protocolo-de-indisponibilidad-para-usuarios-del-secop-ii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ROBINSON HENRY ESPITIA VARGAS</cp:lastModifiedBy>
  <cp:revision>3</cp:revision>
  <cp:lastPrinted>2020-04-06T13:16:00Z</cp:lastPrinted>
  <dcterms:created xsi:type="dcterms:W3CDTF">2020-10-22T17:00:00Z</dcterms:created>
  <dcterms:modified xsi:type="dcterms:W3CDTF">2020-10-22T17:01:00Z</dcterms:modified>
</cp:coreProperties>
</file>