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 xml:space="preserve">para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even" r:id="rId7"/>
      <w:headerReference w:type="default" r:id="rId8"/>
      <w:footerReference w:type="even" r:id="rId9"/>
      <w:footerReference w:type="default" r:id="rId10"/>
      <w:headerReference w:type="first" r:id="rId11"/>
      <w:footerReference w:type="first" r:id="rId12"/>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F94" w:rsidRDefault="00D80F94">
      <w:r>
        <w:separator/>
      </w:r>
    </w:p>
  </w:endnote>
  <w:endnote w:type="continuationSeparator" w:id="0">
    <w:p w:rsidR="00D80F94" w:rsidRDefault="00D80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No 98-25 Pereira Risaralda, Conmutador (606) 3515310 Ext. 60401 – 60040</w:t>
    </w:r>
  </w:p>
  <w:p w:rsidR="00D84175" w:rsidRPr="00D84175" w:rsidRDefault="00D80F94" w:rsidP="00D84175">
    <w:pPr>
      <w:tabs>
        <w:tab w:val="center" w:pos="4252"/>
        <w:tab w:val="right" w:pos="8504"/>
      </w:tabs>
      <w:jc w:val="center"/>
      <w:textAlignment w:val="auto"/>
      <w:rPr>
        <w:rFonts w:ascii="Arial" w:hAnsi="Arial"/>
        <w:color w:val="000000"/>
        <w:sz w:val="16"/>
        <w:szCs w:val="24"/>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r w:rsidR="00D84175" w:rsidRPr="00D84175">
      <w:rPr>
        <w:rFonts w:ascii="Arial" w:hAnsi="Arial"/>
        <w:sz w:val="16"/>
        <w:szCs w:val="24"/>
        <w:lang w:val="x-none" w:eastAsia="x-none"/>
      </w:rPr>
      <w:t xml:space="preserve">    </w:t>
    </w: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 </w:t>
    </w:r>
    <w:r w:rsidR="00D84175" w:rsidRPr="00D84175">
      <w:rPr>
        <w:rFonts w:ascii="Arial" w:hAnsi="Arial"/>
        <w:color w:val="000000"/>
        <w:sz w:val="16"/>
        <w:szCs w:val="24"/>
        <w:lang w:val="x-none" w:eastAsia="x-none"/>
      </w:rPr>
      <w:t>Bogotá Colombia</w:t>
    </w:r>
  </w:p>
  <w:p w:rsidR="00987794" w:rsidRDefault="00D84175" w:rsidP="00D84175">
    <w:pPr>
      <w:pStyle w:val="Piedepgina"/>
    </w:pPr>
    <w:r w:rsidRPr="00D84175">
      <w:rPr>
        <w:rFonts w:ascii="Arial" w:hAnsi="Arial" w:cs="Arial"/>
        <w:sz w:val="16"/>
        <w:szCs w:val="16"/>
        <w:lang w:val="es-ES"/>
      </w:rPr>
      <w:tab/>
      <w:t xml:space="preserve">Página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PAGE </w:instrText>
    </w:r>
    <w:r w:rsidRPr="00D84175">
      <w:rPr>
        <w:rFonts w:ascii="Arial" w:hAnsi="Arial" w:cs="Arial"/>
        <w:sz w:val="16"/>
        <w:szCs w:val="16"/>
        <w:lang w:val="es-ES"/>
      </w:rPr>
      <w:fldChar w:fldCharType="separate"/>
    </w:r>
    <w:r w:rsidR="00285EC1">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 xml:space="preserve"> de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NUMPAGES  </w:instrText>
    </w:r>
    <w:r w:rsidRPr="00D84175">
      <w:rPr>
        <w:rFonts w:ascii="Arial" w:hAnsi="Arial" w:cs="Arial"/>
        <w:sz w:val="16"/>
        <w:szCs w:val="16"/>
        <w:lang w:val="es-ES"/>
      </w:rPr>
      <w:fldChar w:fldCharType="separate"/>
    </w:r>
    <w:r w:rsidR="00285EC1">
      <w:rPr>
        <w:rFonts w:ascii="Arial" w:hAnsi="Arial" w:cs="Arial"/>
        <w:noProof/>
        <w:sz w:val="16"/>
        <w:szCs w:val="16"/>
        <w:lang w:val="es-ES"/>
      </w:rPr>
      <w:t>1</w:t>
    </w:r>
    <w:r w:rsidRPr="00D84175">
      <w:rPr>
        <w:rFonts w:ascii="Arial" w:hAnsi="Arial" w:cs="Arial"/>
        <w:sz w:val="16"/>
        <w:szCs w:val="16"/>
        <w:lang w:val="es-ES"/>
      </w:rPr>
      <w:fldChar w:fldCharType="end"/>
    </w:r>
    <w:r w:rsidRPr="00D84175">
      <w:rPr>
        <w:rFonts w:ascii="Arial" w:hAnsi="Arial" w:cs="Arial"/>
        <w:sz w:val="16"/>
        <w:szCs w:val="16"/>
        <w:lang w:val="es-ES"/>
      </w:rPr>
      <w:tab/>
    </w:r>
  </w:p>
  <w:p w:rsidR="00987794" w:rsidRPr="00872629" w:rsidRDefault="00987794" w:rsidP="006A6BAC">
    <w:pPr>
      <w:pStyle w:val="Encabezado"/>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2FC" w:rsidRDefault="00F752F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F94" w:rsidRDefault="00D80F94">
      <w:r>
        <w:separator/>
      </w:r>
    </w:p>
  </w:footnote>
  <w:footnote w:type="continuationSeparator" w:id="0">
    <w:p w:rsidR="00D80F94" w:rsidRDefault="00D80F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2FC" w:rsidRDefault="00F752F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0B24AA26" wp14:editId="18A01C0B">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285EC1">
      <w:rPr>
        <w:rFonts w:ascii="Arial" w:hAnsi="Arial" w:cs="Arial"/>
      </w:rPr>
      <w:t>4</w:t>
    </w:r>
    <w:r w:rsidR="00B86FB7">
      <w:rPr>
        <w:rFonts w:ascii="Arial" w:hAnsi="Arial" w:cs="Arial"/>
      </w:rPr>
      <w:t>5</w:t>
    </w:r>
    <w:r w:rsidR="000E3343" w:rsidRPr="00B6641C">
      <w:rPr>
        <w:rFonts w:ascii="Arial" w:hAnsi="Arial" w:cs="Arial"/>
      </w:rPr>
      <w:t>-</w:t>
    </w:r>
    <w:r w:rsidR="00B87667" w:rsidRPr="00B6641C">
      <w:rPr>
        <w:rFonts w:ascii="Arial" w:hAnsi="Arial" w:cs="Arial"/>
      </w:rPr>
      <w:t>DROC-202</w:t>
    </w:r>
    <w:r w:rsidR="004B03A1">
      <w:rPr>
        <w:rFonts w:ascii="Arial" w:hAnsi="Arial" w:cs="Arial"/>
      </w:rPr>
      <w:t>5</w:t>
    </w:r>
  </w:p>
  <w:p w:rsidR="00537EC7" w:rsidRPr="00537EC7" w:rsidRDefault="00285EC1" w:rsidP="00285EC1">
    <w:pPr>
      <w:tabs>
        <w:tab w:val="center" w:pos="3402"/>
        <w:tab w:val="right" w:pos="8838"/>
      </w:tabs>
      <w:jc w:val="center"/>
      <w:rPr>
        <w:rFonts w:ascii="Monotype Corsiva" w:hAnsi="Monotype Corsiva"/>
        <w:szCs w:val="16"/>
      </w:rPr>
    </w:pPr>
    <w:r w:rsidRPr="00285EC1">
      <w:rPr>
        <w:rFonts w:ascii="Arial" w:eastAsia="Arial" w:hAnsi="Arial" w:cs="Arial"/>
        <w:szCs w:val="18"/>
        <w:lang w:eastAsia="en-US"/>
      </w:rPr>
      <w:t>Servicio de recolección, transporte, tratamiento y disposición final de los residuos peligrosos originados en la Unidad Básica de la Dorada</w:t>
    </w:r>
    <w:r w:rsidR="00F752FC">
      <w:rPr>
        <w:rFonts w:ascii="Arial" w:eastAsia="Arial" w:hAnsi="Arial" w:cs="Arial"/>
        <w:szCs w:val="18"/>
        <w:lang w:eastAsia="en-US"/>
      </w:rPr>
      <w:t xml:space="preserve"> </w:t>
    </w:r>
    <w:r w:rsidR="00F752FC">
      <w:rPr>
        <w:rFonts w:ascii="Arial" w:eastAsia="Arial" w:hAnsi="Arial" w:cs="Arial"/>
        <w:szCs w:val="18"/>
        <w:lang w:eastAsia="en-US"/>
      </w:rPr>
      <w:t>-</w:t>
    </w:r>
    <w:bookmarkStart w:id="0" w:name="_GoBack"/>
    <w:bookmarkEnd w:id="0"/>
    <w:r w:rsidRPr="00285EC1">
      <w:rPr>
        <w:rFonts w:ascii="Arial" w:eastAsia="Arial" w:hAnsi="Arial" w:cs="Arial"/>
        <w:szCs w:val="18"/>
        <w:lang w:eastAsia="en-US"/>
      </w:rPr>
      <w:t xml:space="preserve"> Caldas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752FC" w:rsidRDefault="00F752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BFF"/>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2A4B"/>
    <w:rsid w:val="00073F5F"/>
    <w:rsid w:val="000746A7"/>
    <w:rsid w:val="00074BB4"/>
    <w:rsid w:val="00075756"/>
    <w:rsid w:val="000763A0"/>
    <w:rsid w:val="00076990"/>
    <w:rsid w:val="00081918"/>
    <w:rsid w:val="00083313"/>
    <w:rsid w:val="0009041A"/>
    <w:rsid w:val="0009177C"/>
    <w:rsid w:val="00092B12"/>
    <w:rsid w:val="00094843"/>
    <w:rsid w:val="00094A6C"/>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EC1"/>
    <w:rsid w:val="00285FF7"/>
    <w:rsid w:val="00291BAD"/>
    <w:rsid w:val="00292EBF"/>
    <w:rsid w:val="00293523"/>
    <w:rsid w:val="00294A23"/>
    <w:rsid w:val="00294C68"/>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493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03A1"/>
    <w:rsid w:val="004B20D6"/>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4536"/>
    <w:rsid w:val="00566176"/>
    <w:rsid w:val="0056736A"/>
    <w:rsid w:val="0056782A"/>
    <w:rsid w:val="00567ED6"/>
    <w:rsid w:val="00571992"/>
    <w:rsid w:val="00571E32"/>
    <w:rsid w:val="0057282B"/>
    <w:rsid w:val="00572ADF"/>
    <w:rsid w:val="00574E98"/>
    <w:rsid w:val="00577A8E"/>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C38"/>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6FB7"/>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940"/>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0F94"/>
    <w:rsid w:val="00D84175"/>
    <w:rsid w:val="00D84777"/>
    <w:rsid w:val="00D86700"/>
    <w:rsid w:val="00D869FA"/>
    <w:rsid w:val="00D87564"/>
    <w:rsid w:val="00D909F0"/>
    <w:rsid w:val="00D91AC2"/>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67B49"/>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871F9"/>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EE6"/>
    <w:rsid w:val="00F752FC"/>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389A38"/>
  <w15:docId w15:val="{52497374-2767-40C6-A75C-8F289779C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direccion.dot</Template>
  <TotalTime>9</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34</cp:revision>
  <cp:lastPrinted>2017-11-27T16:29:00Z</cp:lastPrinted>
  <dcterms:created xsi:type="dcterms:W3CDTF">2023-01-25T17:45:00Z</dcterms:created>
  <dcterms:modified xsi:type="dcterms:W3CDTF">2025-10-15T11:51:00Z</dcterms:modified>
</cp:coreProperties>
</file>