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46FE40" w14:textId="77777777" w:rsidR="00BB2FB1" w:rsidRPr="00BB2FB1" w:rsidRDefault="00BB2FB1" w:rsidP="00BB2FB1">
      <w:pPr>
        <w:jc w:val="center"/>
        <w:rPr>
          <w:rFonts w:ascii="Arial Narrow" w:hAnsi="Arial Narrow"/>
          <w:b/>
          <w:bCs/>
          <w:lang w:val="es-ES"/>
        </w:rPr>
      </w:pPr>
      <w:bookmarkStart w:id="0" w:name="_GoBack"/>
      <w:bookmarkEnd w:id="0"/>
      <w:r w:rsidRPr="00BB2FB1">
        <w:rPr>
          <w:rFonts w:ascii="Arial Narrow" w:hAnsi="Arial Narrow"/>
          <w:b/>
          <w:bCs/>
          <w:lang w:val="es-ES"/>
        </w:rPr>
        <w:t>ANEXO No. 3</w:t>
      </w:r>
    </w:p>
    <w:p w14:paraId="029488A3" w14:textId="77777777" w:rsidR="00BB2FB1" w:rsidRPr="00BB2FB1" w:rsidRDefault="00BB2FB1" w:rsidP="00BB2FB1">
      <w:pPr>
        <w:jc w:val="center"/>
        <w:rPr>
          <w:rFonts w:ascii="Arial Narrow" w:hAnsi="Arial Narrow"/>
          <w:b/>
          <w:bCs/>
          <w:lang w:val="es-ES"/>
        </w:rPr>
      </w:pPr>
      <w:r w:rsidRPr="00BB2FB1">
        <w:rPr>
          <w:rFonts w:ascii="Arial Narrow" w:hAnsi="Arial Narrow"/>
          <w:b/>
          <w:bCs/>
          <w:lang w:val="es-ES"/>
        </w:rPr>
        <w:t>EXPERIENCIA DEL PROPONENTE - REQUISITO HABILITANTE</w:t>
      </w:r>
    </w:p>
    <w:p w14:paraId="2264D4BA" w14:textId="1FF9EBEB" w:rsidR="00BB2FB1" w:rsidRPr="00BB2FB1" w:rsidRDefault="00BB2FB1" w:rsidP="00BB2FB1">
      <w:pPr>
        <w:jc w:val="both"/>
        <w:rPr>
          <w:rFonts w:ascii="Arial Narrow" w:hAnsi="Arial Narrow"/>
          <w:lang w:val="es-ES"/>
        </w:rPr>
      </w:pPr>
      <w:r w:rsidRPr="00BB2FB1">
        <w:rPr>
          <w:rFonts w:ascii="Arial Narrow" w:hAnsi="Arial Narrow"/>
          <w:lang w:val="es-ES"/>
        </w:rPr>
        <w:t>De conformidad con las previsiones de la Ley 1150 de 2007 y el Decreto 1082 de 2015, la experiencia acreditada, es la experiencia del proponente que se relaciona directamente con el objeto contractual en un proceso de selección determinado.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91"/>
        <w:gridCol w:w="1629"/>
        <w:gridCol w:w="1160"/>
        <w:gridCol w:w="1629"/>
        <w:gridCol w:w="1746"/>
        <w:gridCol w:w="2126"/>
      </w:tblGrid>
      <w:tr w:rsidR="00031ED6" w:rsidRPr="00BB2FB1" w14:paraId="3EAB2EB4" w14:textId="77777777" w:rsidTr="008F1366">
        <w:trPr>
          <w:trHeight w:val="3096"/>
          <w:jc w:val="center"/>
        </w:trPr>
        <w:tc>
          <w:tcPr>
            <w:tcW w:w="0" w:type="auto"/>
            <w:vMerge w:val="restart"/>
            <w:shd w:val="clear" w:color="auto" w:fill="F1F1F1"/>
            <w:textDirection w:val="btLr"/>
          </w:tcPr>
          <w:p w14:paraId="1DB0E8FF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No.</w:t>
            </w:r>
          </w:p>
        </w:tc>
        <w:tc>
          <w:tcPr>
            <w:tcW w:w="0" w:type="auto"/>
            <w:vMerge w:val="restart"/>
            <w:shd w:val="clear" w:color="auto" w:fill="F1F1F1"/>
            <w:textDirection w:val="btLr"/>
          </w:tcPr>
          <w:p w14:paraId="125167FB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580EC540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49B20383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Nombre Contratista</w:t>
            </w:r>
          </w:p>
        </w:tc>
        <w:tc>
          <w:tcPr>
            <w:tcW w:w="0" w:type="auto"/>
            <w:vMerge w:val="restart"/>
            <w:shd w:val="clear" w:color="auto" w:fill="F1F1F1"/>
            <w:textDirection w:val="btLr"/>
          </w:tcPr>
          <w:p w14:paraId="4D3D9B92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4F8607DB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Nombre Contratante</w:t>
            </w:r>
          </w:p>
        </w:tc>
        <w:tc>
          <w:tcPr>
            <w:tcW w:w="0" w:type="auto"/>
            <w:vMerge w:val="restart"/>
            <w:shd w:val="clear" w:color="auto" w:fill="F1F1F1"/>
            <w:textDirection w:val="btLr"/>
          </w:tcPr>
          <w:p w14:paraId="63E831E6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5DCF407C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72E9BF84" w14:textId="4D6B426C" w:rsidR="00031ED6" w:rsidRPr="00BB2FB1" w:rsidRDefault="00031ED6" w:rsidP="00031ED6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 xml:space="preserve">Valor del Contrato Ejecutado </w:t>
            </w:r>
          </w:p>
        </w:tc>
        <w:tc>
          <w:tcPr>
            <w:tcW w:w="1746" w:type="dxa"/>
            <w:shd w:val="clear" w:color="auto" w:fill="F1F1F1"/>
            <w:textDirection w:val="btLr"/>
          </w:tcPr>
          <w:p w14:paraId="4AA58B0C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4BD42EF0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Participación en el Contrato (ejecución en UT o C (*)</w:t>
            </w:r>
          </w:p>
        </w:tc>
        <w:tc>
          <w:tcPr>
            <w:tcW w:w="2126" w:type="dxa"/>
            <w:shd w:val="clear" w:color="auto" w:fill="F1F1F1"/>
            <w:textDirection w:val="btLr"/>
          </w:tcPr>
          <w:p w14:paraId="26199664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Porcentaje de participación en el VALOR EJECUTADO en caso de Consorcio y Uniones Temporales (*)</w:t>
            </w:r>
          </w:p>
        </w:tc>
      </w:tr>
      <w:tr w:rsidR="00031ED6" w:rsidRPr="00BB2FB1" w14:paraId="063589A2" w14:textId="77777777" w:rsidTr="008F1366">
        <w:trPr>
          <w:trHeight w:val="1408"/>
          <w:jc w:val="center"/>
        </w:trPr>
        <w:tc>
          <w:tcPr>
            <w:tcW w:w="0" w:type="auto"/>
            <w:vMerge/>
            <w:tcBorders>
              <w:top w:val="nil"/>
            </w:tcBorders>
            <w:shd w:val="clear" w:color="auto" w:fill="F1F1F1"/>
            <w:textDirection w:val="btLr"/>
          </w:tcPr>
          <w:p w14:paraId="482B87F5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F1F1F1"/>
            <w:textDirection w:val="btLr"/>
          </w:tcPr>
          <w:p w14:paraId="5BABD30E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F1F1F1"/>
            <w:textDirection w:val="btLr"/>
          </w:tcPr>
          <w:p w14:paraId="69CCAE4E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F1F1F1"/>
            <w:textDirection w:val="btLr"/>
          </w:tcPr>
          <w:p w14:paraId="6C47C797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1746" w:type="dxa"/>
            <w:shd w:val="clear" w:color="auto" w:fill="F1F1F1"/>
          </w:tcPr>
          <w:p w14:paraId="5B581A9B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5E01834D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7B16F663" w14:textId="0F1A43E4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UT- C</w:t>
            </w:r>
          </w:p>
        </w:tc>
        <w:tc>
          <w:tcPr>
            <w:tcW w:w="2126" w:type="dxa"/>
            <w:shd w:val="clear" w:color="auto" w:fill="F1F1F1"/>
          </w:tcPr>
          <w:p w14:paraId="3AF736DD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3900A2B6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  <w:p w14:paraId="686F0591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(%)</w:t>
            </w:r>
          </w:p>
        </w:tc>
      </w:tr>
      <w:tr w:rsidR="00031ED6" w:rsidRPr="00BB2FB1" w14:paraId="7338AA60" w14:textId="77777777" w:rsidTr="008F1366">
        <w:trPr>
          <w:trHeight w:val="693"/>
          <w:jc w:val="center"/>
        </w:trPr>
        <w:tc>
          <w:tcPr>
            <w:tcW w:w="0" w:type="auto"/>
          </w:tcPr>
          <w:p w14:paraId="4EEDCC4A" w14:textId="7DAB457C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1</w:t>
            </w:r>
          </w:p>
        </w:tc>
        <w:tc>
          <w:tcPr>
            <w:tcW w:w="0" w:type="auto"/>
          </w:tcPr>
          <w:p w14:paraId="3E0258EA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</w:tcPr>
          <w:p w14:paraId="7B19CB51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</w:tcPr>
          <w:p w14:paraId="2799D91D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1746" w:type="dxa"/>
          </w:tcPr>
          <w:p w14:paraId="08F3CEF1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2126" w:type="dxa"/>
          </w:tcPr>
          <w:p w14:paraId="0C56A65B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</w:tr>
      <w:tr w:rsidR="00031ED6" w:rsidRPr="00BB2FB1" w14:paraId="0C333CE5" w14:textId="77777777" w:rsidTr="008F1366">
        <w:trPr>
          <w:trHeight w:val="717"/>
          <w:jc w:val="center"/>
        </w:trPr>
        <w:tc>
          <w:tcPr>
            <w:tcW w:w="0" w:type="auto"/>
          </w:tcPr>
          <w:p w14:paraId="5FED235A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2</w:t>
            </w:r>
          </w:p>
        </w:tc>
        <w:tc>
          <w:tcPr>
            <w:tcW w:w="0" w:type="auto"/>
          </w:tcPr>
          <w:p w14:paraId="60FEEA17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</w:tcPr>
          <w:p w14:paraId="2E676054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</w:tcPr>
          <w:p w14:paraId="4EE7468A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1746" w:type="dxa"/>
          </w:tcPr>
          <w:p w14:paraId="7509F081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2126" w:type="dxa"/>
          </w:tcPr>
          <w:p w14:paraId="195C7CFA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</w:tr>
      <w:tr w:rsidR="00031ED6" w:rsidRPr="00BB2FB1" w14:paraId="308C92F2" w14:textId="77777777" w:rsidTr="008F1366">
        <w:trPr>
          <w:trHeight w:val="717"/>
          <w:jc w:val="center"/>
        </w:trPr>
        <w:tc>
          <w:tcPr>
            <w:tcW w:w="0" w:type="auto"/>
          </w:tcPr>
          <w:p w14:paraId="24B3C7E7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  <w:r w:rsidRPr="00BB2FB1">
              <w:rPr>
                <w:rFonts w:ascii="Arial Narrow" w:hAnsi="Arial Narrow"/>
                <w:b/>
                <w:bCs/>
                <w:lang w:val="es-ES"/>
              </w:rPr>
              <w:t>3</w:t>
            </w:r>
          </w:p>
        </w:tc>
        <w:tc>
          <w:tcPr>
            <w:tcW w:w="0" w:type="auto"/>
          </w:tcPr>
          <w:p w14:paraId="08783CEF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</w:tcPr>
          <w:p w14:paraId="07C63F38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0" w:type="auto"/>
          </w:tcPr>
          <w:p w14:paraId="5B740921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1746" w:type="dxa"/>
          </w:tcPr>
          <w:p w14:paraId="04F54C8E" w14:textId="77777777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  <w:tc>
          <w:tcPr>
            <w:tcW w:w="2126" w:type="dxa"/>
          </w:tcPr>
          <w:p w14:paraId="51868441" w14:textId="0AC26060" w:rsidR="00031ED6" w:rsidRPr="00BB2FB1" w:rsidRDefault="00031ED6" w:rsidP="00BB2FB1">
            <w:pPr>
              <w:jc w:val="center"/>
              <w:rPr>
                <w:rFonts w:ascii="Arial Narrow" w:hAnsi="Arial Narrow"/>
                <w:b/>
                <w:bCs/>
                <w:lang w:val="es-ES"/>
              </w:rPr>
            </w:pPr>
          </w:p>
        </w:tc>
      </w:tr>
    </w:tbl>
    <w:p w14:paraId="0D544120" w14:textId="77777777" w:rsidR="00BB2FB1" w:rsidRDefault="00BB2FB1" w:rsidP="00BB2FB1">
      <w:pPr>
        <w:spacing w:after="0"/>
        <w:jc w:val="center"/>
        <w:rPr>
          <w:rFonts w:ascii="Arial Narrow" w:hAnsi="Arial Narrow"/>
          <w:lang w:val="es-ES"/>
        </w:rPr>
      </w:pPr>
    </w:p>
    <w:p w14:paraId="1A300C05" w14:textId="51DC5922" w:rsidR="00BB2FB1" w:rsidRPr="00BB2FB1" w:rsidRDefault="00BB2FB1" w:rsidP="00BB2FB1">
      <w:pPr>
        <w:ind w:left="720"/>
        <w:jc w:val="both"/>
        <w:rPr>
          <w:rFonts w:ascii="Arial Narrow" w:hAnsi="Arial Narrow"/>
          <w:lang w:val="es-ES"/>
        </w:rPr>
      </w:pPr>
      <w:r w:rsidRPr="00BB2FB1">
        <w:rPr>
          <w:rFonts w:ascii="Arial Narrow" w:hAnsi="Arial Narrow"/>
          <w:lang w:val="es-ES"/>
        </w:rPr>
        <w:t>(*) Información solo si se ejecutó en unión temporal o consorcio</w:t>
      </w:r>
    </w:p>
    <w:p w14:paraId="34517A92" w14:textId="77777777" w:rsidR="00BB2FB1" w:rsidRDefault="00BB2FB1" w:rsidP="00BB2FB1">
      <w:pPr>
        <w:spacing w:after="0"/>
        <w:jc w:val="both"/>
        <w:rPr>
          <w:rFonts w:ascii="Arial Narrow" w:hAnsi="Arial Narrow"/>
          <w:b/>
          <w:bCs/>
          <w:lang w:val="es-ES"/>
        </w:rPr>
      </w:pPr>
    </w:p>
    <w:p w14:paraId="6E81F54C" w14:textId="6808CA9B" w:rsidR="00BB2FB1" w:rsidRPr="00BB2FB1" w:rsidRDefault="00BB2FB1" w:rsidP="00BB2FB1">
      <w:pPr>
        <w:spacing w:after="0"/>
        <w:jc w:val="both"/>
        <w:rPr>
          <w:rFonts w:ascii="Arial Narrow" w:hAnsi="Arial Narrow"/>
          <w:b/>
          <w:bCs/>
          <w:lang w:val="es-ES"/>
        </w:rPr>
      </w:pPr>
      <w:r w:rsidRPr="00BB2FB1">
        <w:rPr>
          <w:rFonts w:ascii="Arial Narrow" w:hAnsi="Arial Narrow"/>
          <w:b/>
          <w:bCs/>
          <w:lang w:val="es-ES"/>
        </w:rPr>
        <w:t>PROPONENTE</w:t>
      </w:r>
    </w:p>
    <w:p w14:paraId="0AAC620B" w14:textId="77777777" w:rsidR="00BB2FB1" w:rsidRPr="00BB2FB1" w:rsidRDefault="00BB2FB1" w:rsidP="00BB2FB1">
      <w:pPr>
        <w:jc w:val="both"/>
        <w:rPr>
          <w:rFonts w:ascii="Arial Narrow" w:hAnsi="Arial Narrow"/>
          <w:lang w:val="es-ES"/>
        </w:rPr>
      </w:pPr>
      <w:r w:rsidRPr="00BB2FB1">
        <w:rPr>
          <w:rFonts w:ascii="Arial Narrow" w:hAnsi="Arial Narrow"/>
          <w:lang w:val="es-ES"/>
        </w:rPr>
        <w:t>C.C. No.</w:t>
      </w:r>
    </w:p>
    <w:p w14:paraId="1239F62C" w14:textId="255C6CA8" w:rsidR="00BB2FB1" w:rsidRPr="00BB2FB1" w:rsidRDefault="00BB2FB1" w:rsidP="00BB2FB1">
      <w:pPr>
        <w:jc w:val="both"/>
        <w:rPr>
          <w:rFonts w:ascii="Arial Narrow" w:hAnsi="Arial Narrow"/>
          <w:lang w:val="es-ES"/>
        </w:rPr>
      </w:pPr>
      <w:r w:rsidRPr="00BB2FB1">
        <w:rPr>
          <w:rFonts w:ascii="Arial Narrow" w:hAnsi="Arial Narrow"/>
          <w:lang w:val="es-ES"/>
        </w:rPr>
        <w:t>Firmada por el Proponente, o por el Representante Legal de la Persona Jurídica, del Consorcio o de la Unión Temporal, según sea el caso</w:t>
      </w:r>
      <w:r>
        <w:rPr>
          <w:rFonts w:ascii="Arial Narrow" w:hAnsi="Arial Narrow"/>
          <w:lang w:val="es-ES"/>
        </w:rPr>
        <w:t>.</w:t>
      </w:r>
    </w:p>
    <w:p w14:paraId="5EB304E1" w14:textId="3ED97D18" w:rsidR="00424CBE" w:rsidRPr="00DB4085" w:rsidRDefault="00BB2FB1" w:rsidP="00BB2FB1">
      <w:pPr>
        <w:jc w:val="both"/>
        <w:rPr>
          <w:rFonts w:ascii="Arial Narrow" w:hAnsi="Arial Narrow"/>
          <w:b/>
          <w:bCs/>
          <w:lang w:val="es-ES"/>
        </w:rPr>
      </w:pPr>
      <w:r w:rsidRPr="00BB2FB1">
        <w:rPr>
          <w:rFonts w:ascii="Arial Narrow" w:hAnsi="Arial Narrow"/>
          <w:b/>
          <w:bCs/>
          <w:lang w:val="es-ES"/>
        </w:rPr>
        <w:t xml:space="preserve">Nota: </w:t>
      </w:r>
      <w:r w:rsidRPr="00BB2FB1">
        <w:rPr>
          <w:rFonts w:ascii="Arial Narrow" w:hAnsi="Arial Narrow"/>
          <w:lang w:val="es-ES"/>
        </w:rPr>
        <w:t>El proponente podrá adicionar más filas en caso de requerirlo</w:t>
      </w:r>
      <w:r>
        <w:rPr>
          <w:rFonts w:ascii="Arial Narrow" w:hAnsi="Arial Narrow"/>
          <w:lang w:val="es-ES"/>
        </w:rPr>
        <w:t>.</w:t>
      </w:r>
    </w:p>
    <w:sectPr w:rsidR="00424CBE" w:rsidRPr="00DB4085" w:rsidSect="0003115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2240" w:h="15840"/>
      <w:pgMar w:top="1134" w:right="1134" w:bottom="1134" w:left="1134" w:header="709" w:footer="709" w:gutter="0"/>
      <w:pgNumType w:start="1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EF75D" w14:textId="77777777" w:rsidR="00EA612F" w:rsidRDefault="00EA612F" w:rsidP="009114B7">
      <w:pPr>
        <w:spacing w:after="0" w:line="240" w:lineRule="auto"/>
      </w:pPr>
      <w:r>
        <w:separator/>
      </w:r>
    </w:p>
  </w:endnote>
  <w:endnote w:type="continuationSeparator" w:id="0">
    <w:p w14:paraId="2A22096D" w14:textId="77777777" w:rsidR="00EA612F" w:rsidRDefault="00EA612F" w:rsidP="00911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Nmerodepgina"/>
      </w:rPr>
      <w:id w:val="175863715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A3B5F7B" w14:textId="77777777" w:rsidR="005A3BCD" w:rsidRDefault="005A3BCD" w:rsidP="0044317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72CAC2FA" w14:textId="77777777" w:rsidR="005A3BCD" w:rsidRDefault="005A3BCD" w:rsidP="0044317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D16C3" w14:textId="77777777" w:rsidR="00A7677A" w:rsidRDefault="00A7677A" w:rsidP="00443173">
    <w:pPr>
      <w:pStyle w:val="Piedepgina"/>
      <w:ind w:right="360"/>
      <w:rPr>
        <w:rFonts w:ascii="Arial Narrow" w:hAnsi="Arial Narrow"/>
        <w:i/>
        <w:iCs/>
        <w:color w:val="FFFFFF" w:themeColor="background1"/>
        <w:sz w:val="20"/>
        <w:szCs w:val="20"/>
      </w:rPr>
    </w:pPr>
  </w:p>
  <w:sdt>
    <w:sdtPr>
      <w:rPr>
        <w:rStyle w:val="Nmerodepgina"/>
      </w:rPr>
      <w:id w:val="1771813234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EC11EAB" w14:textId="7D7CD3AA" w:rsidR="00A7677A" w:rsidRDefault="00A7677A" w:rsidP="00A7677A">
        <w:pPr>
          <w:pStyle w:val="Piedepgina"/>
          <w:framePr w:wrap="none" w:vAnchor="text" w:hAnchor="page" w:x="11341" w:y="919"/>
          <w:rPr>
            <w:rStyle w:val="Nmerodepgina"/>
          </w:rPr>
        </w:pP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>-</w:t>
        </w:r>
        <w:r>
          <w:rPr>
            <w:rStyle w:val="Nmerodepgina"/>
            <w:rFonts w:ascii="Arial" w:hAnsi="Arial" w:cs="Arial"/>
          </w:rPr>
          <w:t xml:space="preserve"> </w:t>
        </w: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677210">
          <w:rPr>
            <w:rStyle w:val="Nmerodepgina"/>
            <w:noProof/>
          </w:rPr>
          <w:t>9</w:t>
        </w:r>
        <w:r>
          <w:rPr>
            <w:rStyle w:val="Nmerodepgina"/>
          </w:rPr>
          <w:fldChar w:fldCharType="end"/>
        </w:r>
        <w:r w:rsidRPr="00E103C5">
          <w:rPr>
            <w:rStyle w:val="Nmerodepgina"/>
            <w:rFonts w:ascii="Arial" w:hAnsi="Arial" w:cs="Arial"/>
            <w:color w:val="A6A6A6" w:themeColor="background1" w:themeShade="A6"/>
          </w:rPr>
          <w:t xml:space="preserve"> -</w:t>
        </w:r>
      </w:p>
    </w:sdtContent>
  </w:sdt>
  <w:p w14:paraId="129A2E1B" w14:textId="7399651B" w:rsidR="009114B7" w:rsidRPr="00A7677A" w:rsidRDefault="004B7A6F" w:rsidP="004B7A6F">
    <w:pPr>
      <w:pStyle w:val="Piedepgina"/>
      <w:ind w:right="360"/>
      <w:jc w:val="center"/>
      <w:rPr>
        <w:rFonts w:ascii="Arial Narrow" w:hAnsi="Arial Narrow"/>
        <w:color w:val="FFFFFF" w:themeColor="background1"/>
        <w:sz w:val="20"/>
        <w:szCs w:val="20"/>
      </w:rPr>
    </w:pPr>
    <w:r>
      <w:rPr>
        <w:noProof/>
        <w:lang w:eastAsia="es-CO"/>
      </w:rPr>
      <w:drawing>
        <wp:inline distT="0" distB="0" distL="0" distR="0" wp14:anchorId="5EC8AC13" wp14:editId="537E4B10">
          <wp:extent cx="4914514" cy="731012"/>
          <wp:effectExtent l="0" t="0" r="635" b="5715"/>
          <wp:docPr id="167825397" name="Imagen 1678253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66382B" w14:textId="2DA30DD3" w:rsidR="00CC2A39" w:rsidRDefault="00CC2A39" w:rsidP="00E103C5">
    <w:pPr>
      <w:pStyle w:val="Piedepgina"/>
      <w:tabs>
        <w:tab w:val="clear" w:pos="4680"/>
        <w:tab w:val="clear" w:pos="9360"/>
      </w:tabs>
      <w:ind w:right="360"/>
      <w:jc w:val="both"/>
      <w:rPr>
        <w:rFonts w:ascii="Arial" w:hAnsi="Arial" w:cs="Arial"/>
        <w:caps/>
        <w:noProof/>
        <w:color w:val="4472C4" w:themeColor="accent1"/>
      </w:rPr>
    </w:pPr>
  </w:p>
  <w:p w14:paraId="472CCBAC" w14:textId="77777777" w:rsidR="002A00FD" w:rsidRPr="00CC2A39" w:rsidRDefault="002A00FD" w:rsidP="005A3BCD">
    <w:pPr>
      <w:pStyle w:val="Piedepgina"/>
      <w:tabs>
        <w:tab w:val="clear" w:pos="4680"/>
        <w:tab w:val="clear" w:pos="9360"/>
      </w:tabs>
      <w:jc w:val="both"/>
      <w:rPr>
        <w:rFonts w:ascii="Arial" w:hAnsi="Arial" w:cs="Arial"/>
        <w:caps/>
        <w:noProof/>
        <w:color w:val="4472C4" w:themeColor="accent1"/>
      </w:rPr>
    </w:pPr>
  </w:p>
  <w:p w14:paraId="5D857EBE" w14:textId="0211642F" w:rsidR="00CC2A39" w:rsidRDefault="002A00FD" w:rsidP="00D709B3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7EF9DF66" wp14:editId="438D9804">
          <wp:extent cx="4914514" cy="731012"/>
          <wp:effectExtent l="0" t="0" r="635" b="5715"/>
          <wp:docPr id="1938396677" name="Imagen 1938396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914514" cy="731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B6450" w14:textId="77777777" w:rsidR="00EA612F" w:rsidRDefault="00EA612F" w:rsidP="009114B7">
      <w:pPr>
        <w:spacing w:after="0" w:line="240" w:lineRule="auto"/>
      </w:pPr>
      <w:r>
        <w:separator/>
      </w:r>
    </w:p>
  </w:footnote>
  <w:footnote w:type="continuationSeparator" w:id="0">
    <w:p w14:paraId="0666D093" w14:textId="77777777" w:rsidR="00EA612F" w:rsidRDefault="00EA612F" w:rsidP="00911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8E913B" w14:textId="0BF657D3" w:rsidR="005260EF" w:rsidRDefault="00EA612F">
    <w:pPr>
      <w:pStyle w:val="Encabezado"/>
    </w:pPr>
    <w:r>
      <w:rPr>
        <w:noProof/>
      </w:rPr>
      <w:pict w14:anchorId="0493E1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9" o:spid="_x0000_s2051" type="#_x0000_t75" alt="/Users/blanketa/Desktop/membrete - logo INS abreviado.png" style="position:absolute;margin-left:0;margin-top:0;width:498.1pt;height:271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80212" w14:textId="0F4466C0" w:rsidR="00A7677A" w:rsidRDefault="00EA612F" w:rsidP="00924E8D">
    <w:pPr>
      <w:pStyle w:val="Encabezado"/>
      <w:jc w:val="center"/>
    </w:pPr>
    <w:r>
      <w:rPr>
        <w:noProof/>
      </w:rPr>
      <w:pict w14:anchorId="121861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60" o:spid="_x0000_s2050" type="#_x0000_t75" alt="/Users/blanketa/Desktop/membrete - logo INS abreviado.png" style="position:absolute;left:0;text-align:left;margin-left:0;margin-top:0;width:498.1pt;height:271.25pt;z-index:-25165004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924E8D">
      <w:rPr>
        <w:noProof/>
        <w:lang w:eastAsia="es-CO"/>
      </w:rPr>
      <w:drawing>
        <wp:inline distT="0" distB="0" distL="0" distR="0" wp14:anchorId="6181AF49" wp14:editId="472E5DD8">
          <wp:extent cx="2352504" cy="665106"/>
          <wp:effectExtent l="0" t="0" r="0" b="0"/>
          <wp:docPr id="652472598" name="Imagen 652472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701732" w14:textId="1C099C25" w:rsidR="009114B7" w:rsidRDefault="00F24DC6">
    <w:pPr>
      <w:pStyle w:val="Encabezado"/>
    </w:pPr>
    <w:r>
      <w:t xml:space="preserve">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ACD36" w14:textId="22188EA5" w:rsidR="005260EF" w:rsidRDefault="00EA612F" w:rsidP="00F52A5E">
    <w:pPr>
      <w:pStyle w:val="Encabezado"/>
      <w:jc w:val="center"/>
    </w:pPr>
    <w:r>
      <w:rPr>
        <w:noProof/>
      </w:rPr>
      <w:pict w14:anchorId="232515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47558" o:spid="_x0000_s2049" type="#_x0000_t75" alt="/Users/blanketa/Desktop/membrete - logo INS abreviado.png" style="position:absolute;left:0;text-align:left;margin-left:0;margin-top:0;width:498.1pt;height:271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mbrete - logo INS abreviado"/>
          <w10:wrap anchorx="margin" anchory="margin"/>
        </v:shape>
      </w:pict>
    </w:r>
    <w:r w:rsidR="003D56AA">
      <w:rPr>
        <w:noProof/>
        <w:lang w:eastAsia="es-CO"/>
      </w:rPr>
      <w:drawing>
        <wp:inline distT="0" distB="0" distL="0" distR="0" wp14:anchorId="013FC0A6" wp14:editId="3D5DD2C2">
          <wp:extent cx="2352504" cy="665106"/>
          <wp:effectExtent l="0" t="0" r="0" b="0"/>
          <wp:docPr id="2067234625" name="Imagen 20672346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2504" cy="665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CAD2E6" w14:textId="77777777" w:rsidR="00A7677A" w:rsidRDefault="00A767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3465B"/>
    <w:multiLevelType w:val="hybridMultilevel"/>
    <w:tmpl w:val="B7E67A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731"/>
    <w:rsid w:val="00030E72"/>
    <w:rsid w:val="00031159"/>
    <w:rsid w:val="00031ED6"/>
    <w:rsid w:val="0003390D"/>
    <w:rsid w:val="00035631"/>
    <w:rsid w:val="00041DF1"/>
    <w:rsid w:val="00045CCA"/>
    <w:rsid w:val="00073A81"/>
    <w:rsid w:val="00095FAE"/>
    <w:rsid w:val="000A2529"/>
    <w:rsid w:val="000F0648"/>
    <w:rsid w:val="000F30FB"/>
    <w:rsid w:val="00116D13"/>
    <w:rsid w:val="00187497"/>
    <w:rsid w:val="00197F77"/>
    <w:rsid w:val="001D1D87"/>
    <w:rsid w:val="001D2D42"/>
    <w:rsid w:val="001E43E7"/>
    <w:rsid w:val="00223DB9"/>
    <w:rsid w:val="00250CB3"/>
    <w:rsid w:val="00271B53"/>
    <w:rsid w:val="002A00FD"/>
    <w:rsid w:val="002D3CFA"/>
    <w:rsid w:val="00300AD7"/>
    <w:rsid w:val="00370BD4"/>
    <w:rsid w:val="003A3653"/>
    <w:rsid w:val="003D1F82"/>
    <w:rsid w:val="003D56AA"/>
    <w:rsid w:val="003E7F5A"/>
    <w:rsid w:val="00424CBE"/>
    <w:rsid w:val="0043393F"/>
    <w:rsid w:val="00443173"/>
    <w:rsid w:val="00487170"/>
    <w:rsid w:val="004A79EE"/>
    <w:rsid w:val="004B5726"/>
    <w:rsid w:val="004B7A6F"/>
    <w:rsid w:val="004D0263"/>
    <w:rsid w:val="00501AAD"/>
    <w:rsid w:val="00517210"/>
    <w:rsid w:val="00521CAC"/>
    <w:rsid w:val="005260EF"/>
    <w:rsid w:val="005A3BCD"/>
    <w:rsid w:val="006273A7"/>
    <w:rsid w:val="006355FF"/>
    <w:rsid w:val="00637233"/>
    <w:rsid w:val="00664B59"/>
    <w:rsid w:val="00677210"/>
    <w:rsid w:val="006D6C31"/>
    <w:rsid w:val="006E06EE"/>
    <w:rsid w:val="006E3239"/>
    <w:rsid w:val="006E5D9E"/>
    <w:rsid w:val="006E697F"/>
    <w:rsid w:val="006F1DF5"/>
    <w:rsid w:val="0072691C"/>
    <w:rsid w:val="0073456D"/>
    <w:rsid w:val="00786190"/>
    <w:rsid w:val="007A0E1E"/>
    <w:rsid w:val="007B7266"/>
    <w:rsid w:val="007D4239"/>
    <w:rsid w:val="007E70A2"/>
    <w:rsid w:val="0083570C"/>
    <w:rsid w:val="00882C87"/>
    <w:rsid w:val="008B20CB"/>
    <w:rsid w:val="008C3048"/>
    <w:rsid w:val="008F1366"/>
    <w:rsid w:val="008F398B"/>
    <w:rsid w:val="00902212"/>
    <w:rsid w:val="00906E34"/>
    <w:rsid w:val="009114B7"/>
    <w:rsid w:val="00924E8D"/>
    <w:rsid w:val="009345B1"/>
    <w:rsid w:val="00942632"/>
    <w:rsid w:val="0095129F"/>
    <w:rsid w:val="00956CFD"/>
    <w:rsid w:val="00972C1B"/>
    <w:rsid w:val="009979F2"/>
    <w:rsid w:val="009A518B"/>
    <w:rsid w:val="009B2255"/>
    <w:rsid w:val="00A00539"/>
    <w:rsid w:val="00A70ABF"/>
    <w:rsid w:val="00A7677A"/>
    <w:rsid w:val="00A77D38"/>
    <w:rsid w:val="00AB11FA"/>
    <w:rsid w:val="00AD4731"/>
    <w:rsid w:val="00AF4ED3"/>
    <w:rsid w:val="00AF5FFD"/>
    <w:rsid w:val="00BB2FB1"/>
    <w:rsid w:val="00BB3E61"/>
    <w:rsid w:val="00BC7D3A"/>
    <w:rsid w:val="00BF0AA6"/>
    <w:rsid w:val="00C300DB"/>
    <w:rsid w:val="00C33B1B"/>
    <w:rsid w:val="00C3451E"/>
    <w:rsid w:val="00C5423D"/>
    <w:rsid w:val="00CC2A39"/>
    <w:rsid w:val="00D33ACD"/>
    <w:rsid w:val="00D709B3"/>
    <w:rsid w:val="00D87343"/>
    <w:rsid w:val="00D91BAE"/>
    <w:rsid w:val="00DB4085"/>
    <w:rsid w:val="00DC2649"/>
    <w:rsid w:val="00DD455C"/>
    <w:rsid w:val="00DE3486"/>
    <w:rsid w:val="00E103C5"/>
    <w:rsid w:val="00E11044"/>
    <w:rsid w:val="00E37CC6"/>
    <w:rsid w:val="00E5404A"/>
    <w:rsid w:val="00E6762C"/>
    <w:rsid w:val="00EA612F"/>
    <w:rsid w:val="00EF030F"/>
    <w:rsid w:val="00EF68B6"/>
    <w:rsid w:val="00F2168E"/>
    <w:rsid w:val="00F24DC6"/>
    <w:rsid w:val="00F52A5E"/>
    <w:rsid w:val="00F607C4"/>
    <w:rsid w:val="00F62911"/>
    <w:rsid w:val="00F83925"/>
    <w:rsid w:val="00FF4AA1"/>
    <w:rsid w:val="09FF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227D6D"/>
  <w15:chartTrackingRefBased/>
  <w15:docId w15:val="{FD1B58B3-D629-4BA4-9113-287326E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3239"/>
    <w:pPr>
      <w:spacing w:after="180" w:line="274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6E3239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23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239"/>
    <w:pPr>
      <w:keepNext/>
      <w:keepLines/>
      <w:spacing w:before="20" w:after="0" w:line="240" w:lineRule="auto"/>
      <w:outlineLvl w:val="2"/>
    </w:pPr>
    <w:rPr>
      <w:rFonts w:eastAsiaTheme="majorEastAsia" w:cstheme="majorBidi"/>
      <w:b/>
      <w:bCs/>
      <w:color w:val="44546A" w:themeColor="text2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E32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E323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E323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0000" w:themeColor="text1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E323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4546A" w:themeColor="text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E323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E323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E3239"/>
    <w:rPr>
      <w:rFonts w:asciiTheme="majorHAnsi" w:eastAsiaTheme="majorEastAsia" w:hAnsiTheme="majorHAnsi" w:cstheme="majorBidi"/>
      <w:bCs/>
      <w:color w:val="44546A" w:themeColor="text2"/>
      <w:sz w:val="32"/>
      <w:szCs w:val="2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239"/>
    <w:rPr>
      <w:rFonts w:asciiTheme="majorHAnsi" w:eastAsiaTheme="majorEastAsia" w:hAnsiTheme="majorHAnsi" w:cstheme="majorBidi"/>
      <w:b/>
      <w:bCs/>
      <w:color w:val="A5A5A5" w:themeColor="accent3"/>
      <w:sz w:val="28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239"/>
    <w:rPr>
      <w:rFonts w:eastAsiaTheme="majorEastAsia" w:cstheme="majorBidi"/>
      <w:b/>
      <w:bCs/>
      <w:color w:val="44546A" w:themeColor="text2"/>
      <w:sz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E3239"/>
    <w:rPr>
      <w:rFonts w:asciiTheme="majorHAnsi" w:eastAsiaTheme="majorEastAsia" w:hAnsiTheme="majorHAnsi" w:cstheme="majorBidi"/>
      <w:b/>
      <w:bCs/>
      <w:i/>
      <w:iCs/>
      <w:color w:val="262626" w:themeColor="text1" w:themeTint="D9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E3239"/>
    <w:rPr>
      <w:rFonts w:asciiTheme="majorHAnsi" w:eastAsiaTheme="majorEastAsia" w:hAnsiTheme="majorHAnsi" w:cstheme="majorBidi"/>
      <w:color w:val="00000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E3239"/>
    <w:rPr>
      <w:rFonts w:asciiTheme="majorHAnsi" w:eastAsiaTheme="majorEastAsia" w:hAnsiTheme="majorHAnsi" w:cstheme="majorBidi"/>
      <w:i/>
      <w:iCs/>
      <w:color w:val="000000" w:themeColor="text1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E3239"/>
    <w:rPr>
      <w:rFonts w:asciiTheme="majorHAnsi" w:eastAsiaTheme="majorEastAsia" w:hAnsiTheme="majorHAnsi" w:cstheme="majorBidi"/>
      <w:i/>
      <w:iCs/>
      <w:color w:val="44546A" w:themeColor="text2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E3239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E3239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6E3239"/>
    <w:pPr>
      <w:spacing w:line="240" w:lineRule="auto"/>
    </w:pPr>
    <w:rPr>
      <w:rFonts w:eastAsiaTheme="minorEastAsia"/>
      <w:b/>
      <w:bCs/>
      <w:smallCaps/>
      <w:color w:val="44546A" w:themeColor="text2"/>
      <w:spacing w:val="6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6E3239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character" w:customStyle="1" w:styleId="TtuloCar">
    <w:name w:val="Título Car"/>
    <w:basedOn w:val="Fuentedeprrafopredeter"/>
    <w:link w:val="Ttulo"/>
    <w:uiPriority w:val="10"/>
    <w:rsid w:val="006E3239"/>
    <w:rPr>
      <w:rFonts w:asciiTheme="majorHAnsi" w:eastAsiaTheme="majorEastAsia" w:hAnsiTheme="majorHAnsi" w:cstheme="majorBidi"/>
      <w:color w:val="44546A" w:themeColor="text2"/>
      <w:spacing w:val="30"/>
      <w:kern w:val="28"/>
      <w:sz w:val="72"/>
      <w:szCs w:val="52"/>
      <w14:ligatures w14:val="standard"/>
      <w14:numForm w14:val="oldStyle"/>
    </w:rPr>
  </w:style>
  <w:style w:type="paragraph" w:styleId="Subttulo">
    <w:name w:val="Subtitle"/>
    <w:basedOn w:val="Normal"/>
    <w:next w:val="Normal"/>
    <w:link w:val="SubttuloCar"/>
    <w:uiPriority w:val="11"/>
    <w:qFormat/>
    <w:rsid w:val="006E3239"/>
    <w:pPr>
      <w:numPr>
        <w:ilvl w:val="1"/>
      </w:numPr>
    </w:pPr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customStyle="1" w:styleId="SubttuloCar">
    <w:name w:val="Subtítulo Car"/>
    <w:basedOn w:val="Fuentedeprrafopredeter"/>
    <w:link w:val="Subttulo"/>
    <w:uiPriority w:val="11"/>
    <w:rsid w:val="006E3239"/>
    <w:rPr>
      <w:rFonts w:eastAsiaTheme="majorEastAsia" w:cstheme="majorBidi"/>
      <w:iCs/>
      <w:color w:val="50637D" w:themeColor="text2" w:themeTint="E6"/>
      <w:sz w:val="32"/>
      <w:szCs w:val="24"/>
      <w14:ligatures w14:val="standard"/>
    </w:rPr>
  </w:style>
  <w:style w:type="character" w:styleId="Textoennegrita">
    <w:name w:val="Strong"/>
    <w:basedOn w:val="Fuentedeprrafopredeter"/>
    <w:uiPriority w:val="22"/>
    <w:qFormat/>
    <w:rsid w:val="006E3239"/>
    <w:rPr>
      <w:b/>
      <w:bCs/>
      <w:color w:val="50637D" w:themeColor="text2" w:themeTint="E6"/>
    </w:rPr>
  </w:style>
  <w:style w:type="character" w:styleId="nfasis">
    <w:name w:val="Emphasis"/>
    <w:basedOn w:val="Fuentedeprrafopredeter"/>
    <w:uiPriority w:val="20"/>
    <w:qFormat/>
    <w:rsid w:val="006E3239"/>
    <w:rPr>
      <w:b w:val="0"/>
      <w:i/>
      <w:iCs/>
      <w:color w:val="44546A" w:themeColor="text2"/>
    </w:rPr>
  </w:style>
  <w:style w:type="paragraph" w:styleId="Sinespaciado">
    <w:name w:val="No Spacing"/>
    <w:link w:val="SinespaciadoCar"/>
    <w:uiPriority w:val="1"/>
    <w:qFormat/>
    <w:rsid w:val="006E3239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E3239"/>
  </w:style>
  <w:style w:type="paragraph" w:styleId="Prrafodelista">
    <w:name w:val="List Paragraph"/>
    <w:basedOn w:val="Normal"/>
    <w:uiPriority w:val="34"/>
    <w:qFormat/>
    <w:rsid w:val="006E3239"/>
    <w:pPr>
      <w:spacing w:line="240" w:lineRule="auto"/>
      <w:ind w:left="720" w:hanging="288"/>
      <w:contextualSpacing/>
    </w:pPr>
    <w:rPr>
      <w:color w:val="44546A" w:themeColor="text2"/>
    </w:rPr>
  </w:style>
  <w:style w:type="paragraph" w:styleId="Cita">
    <w:name w:val="Quote"/>
    <w:basedOn w:val="Normal"/>
    <w:next w:val="Normal"/>
    <w:link w:val="CitaCar"/>
    <w:uiPriority w:val="29"/>
    <w:qFormat/>
    <w:rsid w:val="006E3239"/>
    <w:pPr>
      <w:pBdr>
        <w:left w:val="single" w:sz="48" w:space="13" w:color="4472C4" w:themeColor="accent1"/>
      </w:pBdr>
      <w:spacing w:after="0" w:line="360" w:lineRule="auto"/>
    </w:pPr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character" w:customStyle="1" w:styleId="CitaCar">
    <w:name w:val="Cita Car"/>
    <w:basedOn w:val="Fuentedeprrafopredeter"/>
    <w:link w:val="Cita"/>
    <w:uiPriority w:val="29"/>
    <w:rsid w:val="006E3239"/>
    <w:rPr>
      <w:rFonts w:asciiTheme="majorHAnsi" w:eastAsiaTheme="minorEastAsia" w:hAnsiTheme="majorHAnsi"/>
      <w:b/>
      <w:i/>
      <w:iCs/>
      <w:color w:val="4472C4" w:themeColor="accent1"/>
      <w:sz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E3239"/>
    <w:pPr>
      <w:pBdr>
        <w:left w:val="single" w:sz="48" w:space="13" w:color="ED7D31" w:themeColor="accent2"/>
      </w:pBdr>
      <w:spacing w:before="240" w:after="120" w:line="300" w:lineRule="auto"/>
    </w:pPr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E3239"/>
    <w:rPr>
      <w:rFonts w:eastAsiaTheme="minorEastAsia"/>
      <w:b/>
      <w:bCs/>
      <w:i/>
      <w:iCs/>
      <w:color w:val="ED7D31" w:themeColor="accent2"/>
      <w:sz w:val="26"/>
      <w14:ligatures w14:val="standard"/>
      <w14:numForm w14:val="oldStyle"/>
    </w:rPr>
  </w:style>
  <w:style w:type="character" w:styleId="nfasissutil">
    <w:name w:val="Subtle Emphasis"/>
    <w:basedOn w:val="Fuentedeprrafopredeter"/>
    <w:uiPriority w:val="19"/>
    <w:qFormat/>
    <w:rsid w:val="006E3239"/>
    <w:rPr>
      <w:i/>
      <w:iCs/>
      <w:color w:val="000000"/>
    </w:rPr>
  </w:style>
  <w:style w:type="character" w:styleId="nfasisintenso">
    <w:name w:val="Intense Emphasis"/>
    <w:basedOn w:val="Fuentedeprrafopredeter"/>
    <w:uiPriority w:val="21"/>
    <w:qFormat/>
    <w:rsid w:val="006E3239"/>
    <w:rPr>
      <w:b/>
      <w:bCs/>
      <w:i/>
      <w:iCs/>
      <w:color w:val="44546A" w:themeColor="text2"/>
    </w:rPr>
  </w:style>
  <w:style w:type="character" w:styleId="Referenciasutil">
    <w:name w:val="Subtle Reference"/>
    <w:basedOn w:val="Fuentedeprrafopredeter"/>
    <w:uiPriority w:val="31"/>
    <w:qFormat/>
    <w:rsid w:val="006E3239"/>
    <w:rPr>
      <w:smallCaps/>
      <w:color w:val="000000"/>
      <w:u w:val="single"/>
    </w:rPr>
  </w:style>
  <w:style w:type="character" w:styleId="Referenciaintensa">
    <w:name w:val="Intense Reference"/>
    <w:basedOn w:val="Fuentedeprrafopredeter"/>
    <w:uiPriority w:val="32"/>
    <w:qFormat/>
    <w:rsid w:val="006E3239"/>
    <w:rPr>
      <w:rFonts w:asciiTheme="minorHAnsi" w:hAnsiTheme="minorHAnsi"/>
      <w:b/>
      <w:bCs/>
      <w:smallCaps/>
      <w:color w:val="44546A" w:themeColor="text2"/>
      <w:spacing w:val="5"/>
      <w:sz w:val="22"/>
      <w:u w:val="single"/>
    </w:rPr>
  </w:style>
  <w:style w:type="character" w:styleId="Ttulodellibro">
    <w:name w:val="Book Title"/>
    <w:basedOn w:val="Fuentedeprrafopredeter"/>
    <w:uiPriority w:val="33"/>
    <w:qFormat/>
    <w:rsid w:val="006E3239"/>
    <w:rPr>
      <w:rFonts w:asciiTheme="majorHAnsi" w:hAnsiTheme="majorHAnsi"/>
      <w:b/>
      <w:bCs/>
      <w:caps w:val="0"/>
      <w:smallCaps/>
      <w:color w:val="44546A" w:themeColor="text2"/>
      <w:spacing w:val="10"/>
      <w:sz w:val="2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6E3239"/>
    <w:pPr>
      <w:spacing w:before="480" w:line="264" w:lineRule="auto"/>
      <w:outlineLvl w:val="9"/>
    </w:pPr>
    <w:rPr>
      <w:b/>
    </w:rPr>
  </w:style>
  <w:style w:type="paragraph" w:styleId="Encabezado">
    <w:name w:val="header"/>
    <w:basedOn w:val="Normal"/>
    <w:link w:val="Encabezado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14B7"/>
  </w:style>
  <w:style w:type="paragraph" w:styleId="Piedepgina">
    <w:name w:val="footer"/>
    <w:basedOn w:val="Normal"/>
    <w:link w:val="PiedepginaCar"/>
    <w:uiPriority w:val="99"/>
    <w:unhideWhenUsed/>
    <w:rsid w:val="009114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14B7"/>
  </w:style>
  <w:style w:type="character" w:styleId="Nmerodepgina">
    <w:name w:val="page number"/>
    <w:basedOn w:val="Fuentedeprrafopredeter"/>
    <w:uiPriority w:val="99"/>
    <w:semiHidden/>
    <w:unhideWhenUsed/>
    <w:rsid w:val="00CC2A39"/>
  </w:style>
  <w:style w:type="paragraph" w:styleId="Textodeglobo">
    <w:name w:val="Balloon Text"/>
    <w:basedOn w:val="Normal"/>
    <w:link w:val="TextodegloboCar"/>
    <w:uiPriority w:val="99"/>
    <w:semiHidden/>
    <w:unhideWhenUsed/>
    <w:rsid w:val="009B22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2255"/>
    <w:rPr>
      <w:rFonts w:ascii="Segoe UI" w:hAnsi="Segoe UI" w:cs="Segoe UI"/>
      <w:sz w:val="18"/>
      <w:szCs w:val="18"/>
    </w:rPr>
  </w:style>
  <w:style w:type="paragraph" w:customStyle="1" w:styleId="PersonalName">
    <w:name w:val="Personal Name"/>
    <w:basedOn w:val="Ttulo"/>
    <w:qFormat/>
    <w:rsid w:val="006E3239"/>
    <w:rPr>
      <w:b/>
      <w:caps/>
      <w:color w:val="000000"/>
      <w:sz w:val="28"/>
      <w:szCs w:val="28"/>
    </w:rPr>
  </w:style>
  <w:style w:type="table" w:styleId="Tablaconcuadrcula">
    <w:name w:val="Table Grid"/>
    <w:basedOn w:val="Tablanormal"/>
    <w:uiPriority w:val="39"/>
    <w:rsid w:val="004D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869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3132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398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72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277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7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37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7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5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768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27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415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olina\Downloads\Membrete%20INS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05E9CE756C1604F999F3DBDB3FCD18C" ma:contentTypeVersion="11" ma:contentTypeDescription="Crear nuevo documento." ma:contentTypeScope="" ma:versionID="64afe6e42a3a0a1942a7f7a18a84d192">
  <xsd:schema xmlns:xsd="http://www.w3.org/2001/XMLSchema" xmlns:xs="http://www.w3.org/2001/XMLSchema" xmlns:p="http://schemas.microsoft.com/office/2006/metadata/properties" xmlns:ns2="4d32e59e-f751-4918-91ca-f61a6379dc34" xmlns:ns3="8f0a350c-db3b-48b4-b7f9-cfdfa1db157a" targetNamespace="http://schemas.microsoft.com/office/2006/metadata/properties" ma:root="true" ma:fieldsID="7d8aaccf24a149845d0c30196cdd2476" ns2:_="" ns3:_="">
    <xsd:import namespace="4d32e59e-f751-4918-91ca-f61a6379dc34"/>
    <xsd:import namespace="8f0a350c-db3b-48b4-b7f9-cfdfa1db15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2e59e-f751-4918-91ca-f61a6379d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8f1391af-17dd-4f80-8631-644a09552e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a350c-db3b-48b4-b7f9-cfdfa1db15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3d328b-1f0f-48a5-9760-2889d4990460}" ma:internalName="TaxCatchAll" ma:showField="CatchAllData" ma:web="8f0a350c-db3b-48b4-b7f9-cfdfa1db15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0a350c-db3b-48b4-b7f9-cfdfa1db157a" xsi:nil="true"/>
    <lcf76f155ced4ddcb4097134ff3c332f xmlns="4d32e59e-f751-4918-91ca-f61a6379dc3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BD7D4D0-AB11-426E-B348-27BA41B2B1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DF9D8A-4039-4DF5-8415-944815722D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2e59e-f751-4918-91ca-f61a6379dc34"/>
    <ds:schemaRef ds:uri="8f0a350c-db3b-48b4-b7f9-cfdfa1db15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B09150-3E87-4DE3-A60A-50A2B30A7BE9}">
  <ds:schemaRefs>
    <ds:schemaRef ds:uri="http://schemas.microsoft.com/office/2006/metadata/properties"/>
    <ds:schemaRef ds:uri="http://schemas.microsoft.com/office/infopath/2007/PartnerControls"/>
    <ds:schemaRef ds:uri="8f0a350c-db3b-48b4-b7f9-cfdfa1db157a"/>
    <ds:schemaRef ds:uri="4d32e59e-f751-4918-91ca-f61a6379dc34"/>
  </ds:schemaRefs>
</ds:datastoreItem>
</file>

<file path=customXml/itemProps4.xml><?xml version="1.0" encoding="utf-8"?>
<ds:datastoreItem xmlns:ds="http://schemas.openxmlformats.org/officeDocument/2006/customXml" ds:itemID="{4CE69EF9-60C4-4C72-8BE1-D7640FF95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INS (1)</Template>
  <TotalTime>0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INSTITUTO NACIONAL DE SALUD. INS</dc:creator>
  <cp:keywords/>
  <dc:description/>
  <cp:lastModifiedBy>Ingrid Dayana Gonzalez Moreno</cp:lastModifiedBy>
  <cp:revision>2</cp:revision>
  <cp:lastPrinted>2024-11-18T20:40:00Z</cp:lastPrinted>
  <dcterms:created xsi:type="dcterms:W3CDTF">2025-10-31T16:56:00Z</dcterms:created>
  <dcterms:modified xsi:type="dcterms:W3CDTF">2025-10-31T16:56:00Z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0x010100E05E9CE756C1604F999F3DBDB3FCD18C</vt:lpwstr>
  </property>
  <property fmtid="{D5CDD505-2E9C-101B-9397-08002B2CF9AE}" pid="3" name="MediaServiceImageTags">
    <vt:lpwstr/>
  </property>
</Properties>
</file>