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A78F3" w14:textId="77777777" w:rsidR="00A63563" w:rsidRPr="005D60DB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 xml:space="preserve">PROCESO </w:t>
      </w:r>
      <w:r w:rsidR="00D860CF" w:rsidRPr="005D60DB">
        <w:rPr>
          <w:rFonts w:ascii="Arial" w:hAnsi="Arial" w:cs="Arial"/>
          <w:b/>
          <w:color w:val="000000" w:themeColor="text1"/>
          <w:sz w:val="24"/>
          <w:szCs w:val="24"/>
        </w:rPr>
        <w:t xml:space="preserve">GESTIÓN DEL TALENTO HUMANO </w:t>
      </w:r>
    </w:p>
    <w:p w14:paraId="192ECC3C" w14:textId="77777777" w:rsidR="00A63563" w:rsidRPr="005D60DB" w:rsidRDefault="003D4BC9" w:rsidP="00A635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hyperlink r:id="rId8" w:tooltip="Descargar el documento" w:history="1">
        <w:r w:rsidR="00D860CF" w:rsidRPr="005D60DB">
          <w:rPr>
            <w:rFonts w:ascii="Arial" w:hAnsi="Arial" w:cs="Arial"/>
            <w:b/>
            <w:sz w:val="24"/>
            <w:szCs w:val="24"/>
          </w:rPr>
          <w:t>FORMATO INFORME MENSUAL EJECUCIÓN CONTRACTUAL</w:t>
        </w:r>
      </w:hyperlink>
    </w:p>
    <w:p w14:paraId="335DD7FD" w14:textId="77777777" w:rsidR="00D860CF" w:rsidRPr="005D60DB" w:rsidRDefault="00D860CF" w:rsidP="00A635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233D59C" w14:textId="6B6CD242" w:rsidR="00D860CF" w:rsidRPr="005D60DB" w:rsidRDefault="002302C0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color w:val="000000" w:themeColor="text1"/>
          <w:sz w:val="24"/>
          <w:szCs w:val="24"/>
        </w:rPr>
        <w:t>Bogotá,</w:t>
      </w:r>
      <w:r w:rsidR="003D146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11FB">
        <w:rPr>
          <w:rFonts w:ascii="Arial" w:hAnsi="Arial" w:cs="Arial"/>
          <w:color w:val="000000" w:themeColor="text1"/>
          <w:sz w:val="24"/>
          <w:szCs w:val="24"/>
        </w:rPr>
        <w:t>18 d</w:t>
      </w:r>
      <w:r w:rsidR="00CB44DF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5B11FB">
        <w:rPr>
          <w:rFonts w:ascii="Arial" w:hAnsi="Arial" w:cs="Arial"/>
          <w:color w:val="000000" w:themeColor="text1"/>
          <w:sz w:val="24"/>
          <w:szCs w:val="24"/>
        </w:rPr>
        <w:t>noviembre</w:t>
      </w:r>
      <w:r w:rsidR="003D146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>de 2020</w:t>
      </w:r>
      <w:r w:rsidR="00D860CF" w:rsidRPr="005D60DB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09968D34" w14:textId="77777777" w:rsidR="00D860CF" w:rsidRPr="005D60DB" w:rsidRDefault="00D860CF" w:rsidP="00D860CF">
      <w:pPr>
        <w:pStyle w:val="Sinespaciad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6FB3BAF6" w14:textId="77777777" w:rsidR="00D860CF" w:rsidRPr="005D60DB" w:rsidRDefault="00D860CF" w:rsidP="00D860CF">
      <w:pPr>
        <w:pStyle w:val="Sinespaciado"/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>Señor (a)</w:t>
      </w:r>
    </w:p>
    <w:p w14:paraId="5D185C9C" w14:textId="77777777" w:rsidR="005D60DB" w:rsidRPr="005D60DB" w:rsidRDefault="005D60DB" w:rsidP="005D60DB">
      <w:pPr>
        <w:pStyle w:val="Sinespaciado"/>
        <w:rPr>
          <w:rFonts w:ascii="Arial" w:eastAsia="Calibri" w:hAnsi="Arial" w:cs="Arial"/>
          <w:b/>
          <w:color w:val="000000" w:themeColor="text1"/>
          <w:sz w:val="24"/>
          <w:szCs w:val="24"/>
          <w:lang w:val="es-ES"/>
        </w:rPr>
      </w:pPr>
      <w:r w:rsidRPr="005D60DB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CLAUDIA PILAR POVEDA CORTÉS</w:t>
      </w:r>
    </w:p>
    <w:p w14:paraId="0AA5C695" w14:textId="77777777" w:rsidR="00D860CF" w:rsidRPr="005D60DB" w:rsidRDefault="00D860CF" w:rsidP="00C855CC">
      <w:pPr>
        <w:pStyle w:val="Sinespaciado"/>
        <w:shd w:val="clear" w:color="auto" w:fill="FFFFFF" w:themeFill="background1"/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 xml:space="preserve">SUPERVISOR(A) CONTRATO No. </w:t>
      </w:r>
      <w:r w:rsidR="00C855CC" w:rsidRPr="005D60DB">
        <w:rPr>
          <w:rFonts w:ascii="Arial" w:hAnsi="Arial" w:cs="Arial"/>
          <w:color w:val="000000"/>
          <w:sz w:val="24"/>
          <w:szCs w:val="24"/>
          <w:shd w:val="clear" w:color="auto" w:fill="FFFFFF" w:themeFill="background1"/>
        </w:rPr>
        <w:t>CO1.PCCNTR.1341574</w:t>
      </w:r>
    </w:p>
    <w:p w14:paraId="14C009EA" w14:textId="77777777" w:rsidR="005D60DB" w:rsidRPr="005D60DB" w:rsidRDefault="005D60DB" w:rsidP="005D60DB">
      <w:pPr>
        <w:pStyle w:val="Sinespaciado"/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hAnsi="Arial" w:cs="Arial"/>
          <w:sz w:val="24"/>
          <w:szCs w:val="24"/>
          <w:shd w:val="clear" w:color="auto" w:fill="FFFFFF"/>
        </w:rPr>
        <w:t>Coordinadora Académica Asistencia y Gestión Administrativa</w:t>
      </w:r>
    </w:p>
    <w:p w14:paraId="264909EF" w14:textId="77777777" w:rsidR="005D60DB" w:rsidRPr="005D60DB" w:rsidRDefault="005D60DB" w:rsidP="005D60DB">
      <w:pPr>
        <w:pStyle w:val="Sinespaciado"/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>Centro de Gestión Administrativa</w:t>
      </w:r>
    </w:p>
    <w:p w14:paraId="5B0EEAF1" w14:textId="77777777" w:rsidR="005D60DB" w:rsidRPr="005D60DB" w:rsidRDefault="005D60DB" w:rsidP="005D60DB">
      <w:pPr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hAnsi="Arial" w:cs="Arial"/>
          <w:color w:val="000000" w:themeColor="text1"/>
          <w:sz w:val="24"/>
          <w:szCs w:val="24"/>
          <w:lang w:val="es-ES"/>
        </w:rPr>
        <w:t>Bogotá D.C.</w:t>
      </w:r>
    </w:p>
    <w:p w14:paraId="66580693" w14:textId="2E9D0738" w:rsidR="00D860CF" w:rsidRPr="005D60DB" w:rsidRDefault="00D860CF" w:rsidP="00D860CF">
      <w:pPr>
        <w:ind w:left="467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Asunto:</w:t>
      </w:r>
      <w:r w:rsidRPr="005D60DB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>Informe mensual de ejecución contractual</w:t>
      </w:r>
      <w:r w:rsidR="003D1464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="00E74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11FB">
        <w:rPr>
          <w:rFonts w:ascii="Arial" w:hAnsi="Arial" w:cs="Arial"/>
          <w:color w:val="000000" w:themeColor="text1"/>
          <w:sz w:val="24"/>
          <w:szCs w:val="24"/>
        </w:rPr>
        <w:t>noviembre</w:t>
      </w:r>
      <w:r w:rsidR="00E74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02C0" w:rsidRPr="005D60DB">
        <w:rPr>
          <w:rFonts w:ascii="Arial" w:hAnsi="Arial" w:cs="Arial"/>
          <w:color w:val="000000" w:themeColor="text1"/>
          <w:sz w:val="24"/>
          <w:szCs w:val="24"/>
        </w:rPr>
        <w:t>de 2020</w:t>
      </w:r>
    </w:p>
    <w:p w14:paraId="5A012C3D" w14:textId="77777777" w:rsidR="00D860CF" w:rsidRPr="005D60DB" w:rsidRDefault="00D860CF" w:rsidP="003B6A59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b/>
          <w:sz w:val="24"/>
          <w:szCs w:val="24"/>
          <w:lang w:val="es-ES"/>
        </w:rPr>
        <w:t>Referencia:</w:t>
      </w:r>
      <w:r w:rsidRPr="005D60DB">
        <w:rPr>
          <w:rFonts w:ascii="Arial" w:hAnsi="Arial" w:cs="Arial"/>
          <w:sz w:val="24"/>
          <w:szCs w:val="24"/>
        </w:rPr>
        <w:t xml:space="preserve"> No (</w:t>
      </w:r>
      <w:r w:rsidR="009F79CE" w:rsidRPr="005D60DB">
        <w:rPr>
          <w:rFonts w:ascii="Arial" w:hAnsi="Arial" w:cs="Arial"/>
          <w:color w:val="000000"/>
          <w:sz w:val="24"/>
          <w:szCs w:val="24"/>
          <w:shd w:val="clear" w:color="auto" w:fill="FFFFFF" w:themeFill="background1"/>
        </w:rPr>
        <w:t>CO1.PCCNTR.1341574</w:t>
      </w:r>
      <w:r w:rsidR="009F79CE">
        <w:rPr>
          <w:rFonts w:ascii="Arial" w:hAnsi="Arial" w:cs="Arial"/>
          <w:sz w:val="24"/>
          <w:szCs w:val="24"/>
        </w:rPr>
        <w:t>) del año (2020</w:t>
      </w:r>
      <w:r w:rsidRPr="005D60DB">
        <w:rPr>
          <w:rFonts w:ascii="Arial" w:hAnsi="Arial" w:cs="Arial"/>
          <w:sz w:val="24"/>
          <w:szCs w:val="24"/>
        </w:rPr>
        <w:t>)</w:t>
      </w:r>
    </w:p>
    <w:p w14:paraId="7A0AFD25" w14:textId="77777777" w:rsidR="00D860CF" w:rsidRPr="005D60DB" w:rsidRDefault="00D860CF" w:rsidP="003B6A5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29E5E3E" w14:textId="77777777" w:rsidR="00D860CF" w:rsidRPr="005D60DB" w:rsidRDefault="002302C0" w:rsidP="003B6A59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sz w:val="24"/>
          <w:szCs w:val="24"/>
        </w:rPr>
        <w:t>Glenda Gisela Agudelo Rodríguez</w:t>
      </w:r>
      <w:r w:rsidR="00D860CF" w:rsidRPr="005D60DB">
        <w:rPr>
          <w:rFonts w:ascii="Arial" w:hAnsi="Arial" w:cs="Arial"/>
          <w:sz w:val="24"/>
          <w:szCs w:val="24"/>
        </w:rPr>
        <w:t xml:space="preserve">, </w:t>
      </w:r>
      <w:r w:rsidR="00D860CF" w:rsidRPr="005D60DB">
        <w:rPr>
          <w:rFonts w:ascii="Arial" w:hAnsi="Arial" w:cs="Arial"/>
          <w:sz w:val="24"/>
          <w:szCs w:val="24"/>
          <w:lang w:val="es-ES"/>
        </w:rPr>
        <w:t xml:space="preserve">identificado con la cédula de ciudadanía No. </w:t>
      </w:r>
      <w:r w:rsidRPr="005D60DB">
        <w:rPr>
          <w:rFonts w:ascii="Arial" w:hAnsi="Arial" w:cs="Arial"/>
          <w:sz w:val="24"/>
          <w:szCs w:val="24"/>
          <w:lang w:val="es-ES"/>
        </w:rPr>
        <w:t>65.762.458</w:t>
      </w:r>
      <w:r w:rsidR="00D860CF" w:rsidRPr="005D60DB">
        <w:rPr>
          <w:rFonts w:ascii="Arial" w:hAnsi="Arial" w:cs="Arial"/>
          <w:sz w:val="24"/>
          <w:szCs w:val="24"/>
          <w:lang w:val="es-ES"/>
        </w:rPr>
        <w:t>, en mi calid</w:t>
      </w:r>
      <w:r w:rsidRPr="005D60DB">
        <w:rPr>
          <w:rFonts w:ascii="Arial" w:hAnsi="Arial" w:cs="Arial"/>
          <w:sz w:val="24"/>
          <w:szCs w:val="24"/>
          <w:lang w:val="es-ES"/>
        </w:rPr>
        <w:t>ad de Contratista del SENA, en La Coordinación de Gestión Administrativa</w:t>
      </w:r>
      <w:r w:rsidR="00D860CF" w:rsidRPr="005D60DB">
        <w:rPr>
          <w:rFonts w:ascii="Arial" w:hAnsi="Arial" w:cs="Arial"/>
          <w:sz w:val="24"/>
          <w:szCs w:val="24"/>
          <w:lang w:val="es-ES"/>
        </w:rPr>
        <w:t>, en cumplimiento del Contrato de Prestación de Servicios</w:t>
      </w:r>
      <w:r w:rsidR="00D860CF" w:rsidRPr="005D60DB">
        <w:rPr>
          <w:rFonts w:ascii="Arial" w:hAnsi="Arial" w:cs="Arial"/>
          <w:sz w:val="24"/>
          <w:szCs w:val="24"/>
        </w:rPr>
        <w:t xml:space="preserve"> de la referencia, </w:t>
      </w:r>
      <w:r w:rsidR="00D860CF" w:rsidRPr="005D60DB">
        <w:rPr>
          <w:rFonts w:ascii="Arial" w:hAnsi="Arial" w:cs="Arial"/>
          <w:sz w:val="24"/>
          <w:szCs w:val="24"/>
          <w:lang w:val="es-ES"/>
        </w:rPr>
        <w:t xml:space="preserve">a continuación presento el Informe de actividades realizadas en el mes objeto de cobro. </w:t>
      </w:r>
    </w:p>
    <w:p w14:paraId="60923648" w14:textId="77777777" w:rsidR="00D860CF" w:rsidRPr="005D60DB" w:rsidRDefault="00D860CF" w:rsidP="003B6A59">
      <w:pPr>
        <w:pStyle w:val="Sinespaciado"/>
        <w:jc w:val="both"/>
        <w:rPr>
          <w:rFonts w:ascii="Arial" w:eastAsia="Calibri" w:hAnsi="Arial" w:cs="Arial"/>
          <w:sz w:val="24"/>
          <w:szCs w:val="24"/>
        </w:rPr>
      </w:pPr>
    </w:p>
    <w:p w14:paraId="39830484" w14:textId="77777777" w:rsidR="00BB0AEA" w:rsidRPr="00BB0AEA" w:rsidRDefault="00D860CF" w:rsidP="00BB0AEA">
      <w:pPr>
        <w:jc w:val="both"/>
        <w:rPr>
          <w:rFonts w:ascii="Arial" w:hAnsi="Arial" w:cs="Arial"/>
        </w:rPr>
      </w:pPr>
      <w:r w:rsidRPr="005D60DB">
        <w:rPr>
          <w:rFonts w:ascii="Arial" w:hAnsi="Arial" w:cs="Arial"/>
          <w:b/>
          <w:sz w:val="24"/>
          <w:szCs w:val="24"/>
        </w:rPr>
        <w:t>Valor y forma de Pago</w:t>
      </w:r>
      <w:r w:rsidRPr="005D60DB">
        <w:rPr>
          <w:rFonts w:ascii="Arial" w:hAnsi="Arial" w:cs="Arial"/>
          <w:sz w:val="24"/>
          <w:szCs w:val="24"/>
        </w:rPr>
        <w:t>:</w:t>
      </w:r>
      <w:r w:rsidR="00FF14FA">
        <w:rPr>
          <w:rFonts w:ascii="Arial" w:hAnsi="Arial" w:cs="Arial"/>
          <w:sz w:val="24"/>
          <w:szCs w:val="24"/>
        </w:rPr>
        <w:t xml:space="preserve"> </w:t>
      </w:r>
      <w:r w:rsidR="00BB0AEA" w:rsidRPr="00BB0AEA">
        <w:rPr>
          <w:rFonts w:ascii="Arial" w:hAnsi="Arial" w:cs="Arial"/>
        </w:rPr>
        <w:t>El valor total del presente contrato asciende a la suma de TREINTA Y NUEVE MILLONES QUINIENTOS CUARENTA Y TRES MIL OCHOCIENTOS NOVENTA Y OCHO PESOS ($39.543.898) COP, incluido IVA (de conformidad con el régimen tributario a que pertenezca el contratista). Esta suma será pagada por el SENA al contratista de la siguiente manera: a.) UN (1) pago correspondiente al mes de FEBRERO de 2020, por valor de TRES MILLONES CUATROCIENTOS ONCE MIL CIENTO TREINTA Y CINCO PESOS ($3.411.135) COP., b.) NUEVE (9) pagos iguales correspondientes a los meses de MARZO a NOVIEMBRE de 2020, por valor de TRES MILLONES SETECIENTOS NOVENTA MIL CIENTO CINCUENTA PESOS ($3.790.150) COP., cada uno. c.) UN (1) pago final correspondiente al mes de DICIEMBRE de 2020, por valor de DOS MILLONES VEINTIUN MIL CUATROCIENTOS TRECE PESOS ($2.021.413) COP.</w:t>
      </w:r>
    </w:p>
    <w:p w14:paraId="28FC77C7" w14:textId="77777777" w:rsidR="00FF14FA" w:rsidRDefault="00FF14FA" w:rsidP="0031299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E46113" w14:textId="0477D56C" w:rsidR="00D860CF" w:rsidRPr="005D60DB" w:rsidRDefault="00D860CF" w:rsidP="003B6A59">
      <w:pPr>
        <w:pStyle w:val="Sinespaciado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b/>
          <w:sz w:val="24"/>
          <w:szCs w:val="24"/>
        </w:rPr>
        <w:t>Plazo:</w:t>
      </w:r>
      <w:r w:rsidRPr="005D60DB">
        <w:rPr>
          <w:rFonts w:ascii="Arial" w:hAnsi="Arial" w:cs="Arial"/>
          <w:sz w:val="24"/>
          <w:szCs w:val="24"/>
        </w:rPr>
        <w:t xml:space="preserve"> Será hasta el (</w:t>
      </w:r>
      <w:r w:rsidR="00311095">
        <w:rPr>
          <w:rFonts w:ascii="Arial" w:hAnsi="Arial" w:cs="Arial"/>
          <w:sz w:val="24"/>
          <w:szCs w:val="24"/>
        </w:rPr>
        <w:t>16</w:t>
      </w:r>
      <w:r w:rsidRPr="005D60DB">
        <w:rPr>
          <w:rFonts w:ascii="Arial" w:hAnsi="Arial" w:cs="Arial"/>
          <w:sz w:val="24"/>
          <w:szCs w:val="24"/>
        </w:rPr>
        <w:t>) de (</w:t>
      </w:r>
      <w:proofErr w:type="gramStart"/>
      <w:r w:rsidR="00311095">
        <w:rPr>
          <w:rFonts w:ascii="Arial" w:hAnsi="Arial" w:cs="Arial"/>
          <w:sz w:val="24"/>
          <w:szCs w:val="24"/>
        </w:rPr>
        <w:t>Diciembre</w:t>
      </w:r>
      <w:proofErr w:type="gramEnd"/>
      <w:r w:rsidRPr="005D60DB">
        <w:rPr>
          <w:rFonts w:ascii="Arial" w:hAnsi="Arial" w:cs="Arial"/>
          <w:sz w:val="24"/>
          <w:szCs w:val="24"/>
        </w:rPr>
        <w:t xml:space="preserve">) de </w:t>
      </w:r>
      <w:r w:rsidR="00312994" w:rsidRPr="005D60DB">
        <w:rPr>
          <w:rFonts w:ascii="Arial" w:hAnsi="Arial" w:cs="Arial"/>
          <w:sz w:val="24"/>
          <w:szCs w:val="24"/>
        </w:rPr>
        <w:t>2020</w:t>
      </w:r>
    </w:p>
    <w:p w14:paraId="156CF8BC" w14:textId="77777777" w:rsidR="00D860CF" w:rsidRPr="005D60DB" w:rsidRDefault="00D860CF" w:rsidP="003B6A59">
      <w:pPr>
        <w:pStyle w:val="Sinespaciad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5D60DB" w14:paraId="5B1FB1EF" w14:textId="77777777" w:rsidTr="003B6A59">
        <w:trPr>
          <w:trHeight w:val="97"/>
        </w:trPr>
        <w:tc>
          <w:tcPr>
            <w:tcW w:w="5000" w:type="pct"/>
          </w:tcPr>
          <w:p w14:paraId="108F0E2E" w14:textId="77777777" w:rsidR="00D860CF" w:rsidRPr="005D60DB" w:rsidRDefault="00D860CF" w:rsidP="003B6A59">
            <w:pPr>
              <w:pStyle w:val="Sinespaciad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60DB">
              <w:rPr>
                <w:rFonts w:ascii="Arial" w:hAnsi="Arial" w:cs="Arial"/>
                <w:b/>
                <w:bCs/>
                <w:sz w:val="24"/>
                <w:szCs w:val="24"/>
              </w:rPr>
              <w:t>OBJETO:</w:t>
            </w:r>
          </w:p>
        </w:tc>
      </w:tr>
      <w:tr w:rsidR="00D860CF" w:rsidRPr="005D60DB" w14:paraId="34DE6F18" w14:textId="77777777" w:rsidTr="003B6A59">
        <w:trPr>
          <w:trHeight w:val="453"/>
        </w:trPr>
        <w:tc>
          <w:tcPr>
            <w:tcW w:w="5000" w:type="pct"/>
          </w:tcPr>
          <w:p w14:paraId="69F9F2A4" w14:textId="77777777" w:rsidR="00D860CF" w:rsidRPr="005D60DB" w:rsidRDefault="00312994" w:rsidP="00312994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60DB">
              <w:rPr>
                <w:rFonts w:ascii="Arial" w:hAnsi="Arial" w:cs="Arial"/>
                <w:sz w:val="24"/>
                <w:szCs w:val="24"/>
              </w:rPr>
              <w:t xml:space="preserve">Prestar los servicios personales de carácter temporal, para impartir Formación Profesional Integral, mediante la modalidad de periodos fijos de instructores, para la ejecución de acciones de Formación Titulada y/o Complementaria, presencial y virtual, en las Áreas de Gestión del Talento Humano, Asistencia y Gestión Administrativa y Gestión Documental y de la Información, del Centro de Gestión Administrativa, </w:t>
            </w:r>
            <w:r w:rsidRPr="005D60DB">
              <w:rPr>
                <w:rFonts w:ascii="Arial" w:hAnsi="Arial" w:cs="Arial"/>
                <w:sz w:val="24"/>
                <w:szCs w:val="24"/>
              </w:rPr>
              <w:lastRenderedPageBreak/>
              <w:t>Subsede y Organizaciones, así como las actividades de capacitación o de auditoria en el sistema integrado de gestión de calidad, para Orientar, Participar, Formular, Ejecutar, Seguir, Controlar, Planes, Programas y Proyectos desarrollando Competencias de la Formación Profesional Integral para dar respuesta a la política Institucional entre otros el Proceso de Calidad y Mejoramiento Continuo y demanda de la población; en las jornadas diurna, nocturna, madrugada y fines de semana.</w:t>
            </w:r>
          </w:p>
        </w:tc>
      </w:tr>
    </w:tbl>
    <w:p w14:paraId="5458CCAD" w14:textId="77777777" w:rsidR="00D860CF" w:rsidRPr="005D60DB" w:rsidRDefault="00D860CF" w:rsidP="003B6A59">
      <w:pPr>
        <w:pStyle w:val="Sinespaciado"/>
        <w:rPr>
          <w:rFonts w:ascii="Arial" w:hAnsi="Arial" w:cs="Arial"/>
          <w:sz w:val="24"/>
          <w:szCs w:val="24"/>
        </w:rPr>
      </w:pPr>
    </w:p>
    <w:p w14:paraId="6DB0E455" w14:textId="77777777" w:rsidR="00D860CF" w:rsidRPr="005D60DB" w:rsidRDefault="00D860CF" w:rsidP="003B6A59">
      <w:pPr>
        <w:pStyle w:val="Sinespaciado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b/>
          <w:bCs/>
          <w:sz w:val="24"/>
          <w:szCs w:val="24"/>
        </w:rPr>
        <w:t>CLÁUSULA</w:t>
      </w:r>
      <w:r w:rsidRPr="005D60DB">
        <w:rPr>
          <w:rFonts w:ascii="Arial" w:hAnsi="Arial" w:cs="Arial"/>
          <w:sz w:val="24"/>
          <w:szCs w:val="24"/>
        </w:rPr>
        <w:t xml:space="preserve"> (No. de cláusula donde se encuentren las obligaciones del contratista)</w:t>
      </w:r>
    </w:p>
    <w:p w14:paraId="363488C4" w14:textId="77777777" w:rsidR="003B6A59" w:rsidRPr="005D60DB" w:rsidRDefault="003B6A59" w:rsidP="003B6A59">
      <w:pPr>
        <w:pStyle w:val="Sinespaciad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36"/>
        <w:gridCol w:w="3799"/>
        <w:gridCol w:w="2896"/>
        <w:gridCol w:w="2154"/>
      </w:tblGrid>
      <w:tr w:rsidR="00D860CF" w:rsidRPr="005D60DB" w14:paraId="3380AED5" w14:textId="77777777" w:rsidTr="006E5C91">
        <w:trPr>
          <w:trHeight w:val="224"/>
        </w:trPr>
        <w:tc>
          <w:tcPr>
            <w:tcW w:w="510" w:type="dxa"/>
          </w:tcPr>
          <w:p w14:paraId="186F92A9" w14:textId="77777777" w:rsidR="00D860CF" w:rsidRPr="005D60DB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60DB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814" w:type="dxa"/>
          </w:tcPr>
          <w:p w14:paraId="0B5A0D81" w14:textId="77777777" w:rsidR="00D860CF" w:rsidRPr="005D60DB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60DB">
              <w:rPr>
                <w:rFonts w:ascii="Arial" w:hAnsi="Arial" w:cs="Arial"/>
                <w:b/>
                <w:sz w:val="24"/>
                <w:szCs w:val="24"/>
              </w:rPr>
              <w:t>Obligaciones</w:t>
            </w:r>
          </w:p>
        </w:tc>
        <w:tc>
          <w:tcPr>
            <w:tcW w:w="2904" w:type="dxa"/>
          </w:tcPr>
          <w:p w14:paraId="18C4B282" w14:textId="77777777" w:rsidR="00D860CF" w:rsidRPr="005D60DB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60DB">
              <w:rPr>
                <w:rFonts w:ascii="Arial" w:hAnsi="Arial" w:cs="Arial"/>
                <w:b/>
                <w:sz w:val="24"/>
                <w:szCs w:val="24"/>
              </w:rPr>
              <w:t>Acciones realizadas</w:t>
            </w:r>
          </w:p>
        </w:tc>
        <w:tc>
          <w:tcPr>
            <w:tcW w:w="2157" w:type="dxa"/>
          </w:tcPr>
          <w:p w14:paraId="4D00D1E2" w14:textId="77777777" w:rsidR="00D860CF" w:rsidRPr="005D60DB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60DB">
              <w:rPr>
                <w:rFonts w:ascii="Arial" w:hAnsi="Arial" w:cs="Arial"/>
                <w:b/>
                <w:sz w:val="24"/>
                <w:szCs w:val="24"/>
              </w:rPr>
              <w:t>Evidencias</w:t>
            </w:r>
          </w:p>
        </w:tc>
      </w:tr>
      <w:tr w:rsidR="00D860CF" w:rsidRPr="005D60DB" w14:paraId="261E23C5" w14:textId="77777777" w:rsidTr="006E5C91">
        <w:trPr>
          <w:trHeight w:val="212"/>
        </w:trPr>
        <w:tc>
          <w:tcPr>
            <w:tcW w:w="510" w:type="dxa"/>
          </w:tcPr>
          <w:p w14:paraId="6ABFF226" w14:textId="77777777" w:rsidR="00D860CF" w:rsidRPr="005D60DB" w:rsidRDefault="006E5C91" w:rsidP="003B6A59">
            <w:pPr>
              <w:pStyle w:val="Sinespaciado"/>
              <w:rPr>
                <w:rFonts w:ascii="Arial" w:hAnsi="Arial" w:cs="Arial"/>
              </w:rPr>
            </w:pPr>
            <w:r w:rsidRPr="005D60DB">
              <w:rPr>
                <w:rFonts w:ascii="Arial" w:hAnsi="Arial" w:cs="Arial"/>
              </w:rPr>
              <w:t>1</w:t>
            </w:r>
          </w:p>
        </w:tc>
        <w:tc>
          <w:tcPr>
            <w:tcW w:w="3814" w:type="dxa"/>
          </w:tcPr>
          <w:p w14:paraId="60B994AA" w14:textId="77777777" w:rsidR="00D860CF" w:rsidRPr="005D60DB" w:rsidRDefault="006E5C91" w:rsidP="005D60DB">
            <w:pPr>
              <w:pStyle w:val="Sinespaciado"/>
              <w:jc w:val="both"/>
              <w:rPr>
                <w:rFonts w:ascii="Arial" w:hAnsi="Arial" w:cs="Arial"/>
              </w:rPr>
            </w:pPr>
            <w:r w:rsidRPr="005D60DB">
              <w:rPr>
                <w:rFonts w:ascii="Arial" w:hAnsi="Arial" w:cs="Arial"/>
                <w:color w:val="222222"/>
                <w:shd w:val="clear" w:color="auto" w:fill="FFFFFF"/>
              </w:rPr>
              <w:t>Orientar Formación Profesional Integral a los aprendices según programación de fichas.</w:t>
            </w:r>
          </w:p>
        </w:tc>
        <w:tc>
          <w:tcPr>
            <w:tcW w:w="2904" w:type="dxa"/>
          </w:tcPr>
          <w:p w14:paraId="4A891712" w14:textId="77777777" w:rsidR="00D860CF" w:rsidRPr="005D60DB" w:rsidRDefault="005D60DB" w:rsidP="005D60DB">
            <w:pPr>
              <w:pStyle w:val="Sinespaciado"/>
              <w:jc w:val="both"/>
              <w:rPr>
                <w:rFonts w:ascii="Arial" w:hAnsi="Arial" w:cs="Arial"/>
              </w:rPr>
            </w:pPr>
            <w:r w:rsidRPr="005D60DB">
              <w:rPr>
                <w:rFonts w:ascii="Arial" w:hAnsi="Arial" w:cs="Arial"/>
                <w:color w:val="000000" w:themeColor="text1"/>
              </w:rPr>
              <w:t>Elaborar talleres teóricos prácticos de elaboración de documentos para fortalecer la gestión administrativa de las microempresas.</w:t>
            </w:r>
          </w:p>
        </w:tc>
        <w:tc>
          <w:tcPr>
            <w:tcW w:w="2157" w:type="dxa"/>
          </w:tcPr>
          <w:p w14:paraId="0846FB2A" w14:textId="77777777" w:rsidR="00D860CF" w:rsidRPr="005D60DB" w:rsidRDefault="005D60DB" w:rsidP="00B477FC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Talleres, presentaciones en </w:t>
            </w:r>
            <w:proofErr w:type="spellStart"/>
            <w:r>
              <w:rPr>
                <w:rFonts w:ascii="Arial" w:hAnsi="Arial" w:cs="Arial"/>
              </w:rPr>
              <w:t>power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point</w:t>
            </w:r>
            <w:proofErr w:type="spellEnd"/>
            <w:r>
              <w:rPr>
                <w:rFonts w:ascii="Arial" w:hAnsi="Arial" w:cs="Arial"/>
              </w:rPr>
              <w:t>, guías, lecturas. Etc.</w:t>
            </w:r>
          </w:p>
        </w:tc>
      </w:tr>
      <w:tr w:rsidR="003B6A59" w:rsidRPr="005D60DB" w14:paraId="058999A6" w14:textId="77777777" w:rsidTr="006E5C91">
        <w:trPr>
          <w:trHeight w:val="212"/>
        </w:trPr>
        <w:tc>
          <w:tcPr>
            <w:tcW w:w="510" w:type="dxa"/>
          </w:tcPr>
          <w:p w14:paraId="6D4F082B" w14:textId="77777777" w:rsidR="003B6A59" w:rsidRPr="005D60DB" w:rsidRDefault="006E5C9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814" w:type="dxa"/>
          </w:tcPr>
          <w:p w14:paraId="0BF93E07" w14:textId="77777777" w:rsidR="003B6A59" w:rsidRPr="005D60DB" w:rsidRDefault="006E5C91" w:rsidP="005D60D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222222"/>
                <w:shd w:val="clear" w:color="auto" w:fill="FFFFFF"/>
              </w:rPr>
              <w:t>Acompañamiento a los aprendices en el desarrollo de procesos formativos y/o productivos.</w:t>
            </w:r>
          </w:p>
        </w:tc>
        <w:tc>
          <w:tcPr>
            <w:tcW w:w="2904" w:type="dxa"/>
          </w:tcPr>
          <w:p w14:paraId="73CD554D" w14:textId="77777777" w:rsidR="003B6A59" w:rsidRPr="005D60DB" w:rsidRDefault="005D60DB" w:rsidP="005D60D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Desarrollar contenidos, guías, talleres, seguir instrucciones que ayudan en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su procesos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de formación y proyecto.</w:t>
            </w:r>
          </w:p>
        </w:tc>
        <w:tc>
          <w:tcPr>
            <w:tcW w:w="2157" w:type="dxa"/>
          </w:tcPr>
          <w:p w14:paraId="274E651C" w14:textId="77777777" w:rsidR="003B6A59" w:rsidRPr="005D60DB" w:rsidRDefault="005D60DB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Diseño de instructivo para elaboración de producto final.</w:t>
            </w:r>
          </w:p>
        </w:tc>
      </w:tr>
      <w:tr w:rsidR="003B6A59" w:rsidRPr="005D60DB" w14:paraId="19B966C0" w14:textId="77777777" w:rsidTr="006E5C91">
        <w:trPr>
          <w:trHeight w:val="212"/>
        </w:trPr>
        <w:tc>
          <w:tcPr>
            <w:tcW w:w="510" w:type="dxa"/>
          </w:tcPr>
          <w:p w14:paraId="0AD82ACF" w14:textId="77777777" w:rsidR="003B6A59" w:rsidRPr="005D60DB" w:rsidRDefault="006E5C9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4" w:type="dxa"/>
          </w:tcPr>
          <w:p w14:paraId="21EEEED7" w14:textId="77777777" w:rsidR="003B6A59" w:rsidRPr="005D60DB" w:rsidRDefault="006E5C91" w:rsidP="005D60D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222222"/>
                <w:shd w:val="clear" w:color="auto" w:fill="FFFFFF"/>
              </w:rPr>
              <w:t>Actualizar contenidos y tecnologías en las diversas competencias del programa de formación.</w:t>
            </w:r>
          </w:p>
        </w:tc>
        <w:tc>
          <w:tcPr>
            <w:tcW w:w="2904" w:type="dxa"/>
          </w:tcPr>
          <w:p w14:paraId="664D64F3" w14:textId="77777777" w:rsidR="00B477FC" w:rsidRPr="00B477FC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B477FC">
              <w:rPr>
                <w:rFonts w:ascii="Arial" w:hAnsi="Arial" w:cs="Arial"/>
                <w:color w:val="000000" w:themeColor="text1"/>
              </w:rPr>
              <w:t>Elaborar talleres teóricos prácticos</w:t>
            </w:r>
          </w:p>
          <w:p w14:paraId="4226BCFB" w14:textId="77777777" w:rsidR="00B477FC" w:rsidRPr="00B477FC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B477FC">
              <w:rPr>
                <w:rFonts w:ascii="Arial" w:hAnsi="Arial" w:cs="Arial"/>
                <w:color w:val="000000" w:themeColor="text1"/>
              </w:rPr>
              <w:t>de elaboración de documentos</w:t>
            </w:r>
          </w:p>
          <w:p w14:paraId="632CC8F1" w14:textId="77777777" w:rsidR="00B477FC" w:rsidRPr="00B477FC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B477FC">
              <w:rPr>
                <w:rFonts w:ascii="Arial" w:hAnsi="Arial" w:cs="Arial"/>
                <w:color w:val="000000" w:themeColor="text1"/>
              </w:rPr>
              <w:t>para fortalecer la gestión</w:t>
            </w:r>
          </w:p>
          <w:p w14:paraId="4825A4A2" w14:textId="77777777" w:rsidR="00B477FC" w:rsidRPr="00B477FC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B477FC">
              <w:rPr>
                <w:rFonts w:ascii="Arial" w:hAnsi="Arial" w:cs="Arial"/>
                <w:color w:val="000000" w:themeColor="text1"/>
              </w:rPr>
              <w:t>administrativa de las</w:t>
            </w:r>
          </w:p>
          <w:p w14:paraId="6729C7F2" w14:textId="77777777" w:rsidR="003B6A59" w:rsidRPr="005D60DB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B477FC">
              <w:rPr>
                <w:rFonts w:ascii="Arial" w:hAnsi="Arial" w:cs="Arial"/>
                <w:color w:val="000000" w:themeColor="text1"/>
              </w:rPr>
              <w:t>microempresas.</w:t>
            </w:r>
          </w:p>
        </w:tc>
        <w:tc>
          <w:tcPr>
            <w:tcW w:w="2157" w:type="dxa"/>
          </w:tcPr>
          <w:p w14:paraId="48E87ABC" w14:textId="77777777" w:rsidR="003B6A59" w:rsidRPr="005D60DB" w:rsidRDefault="00B477FC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Formato guía y planeación de la formación profesional integral.</w:t>
            </w:r>
          </w:p>
        </w:tc>
      </w:tr>
      <w:tr w:rsidR="003B6A59" w:rsidRPr="005D60DB" w14:paraId="3B5B3850" w14:textId="77777777" w:rsidTr="006E5C91">
        <w:trPr>
          <w:trHeight w:val="212"/>
        </w:trPr>
        <w:tc>
          <w:tcPr>
            <w:tcW w:w="510" w:type="dxa"/>
          </w:tcPr>
          <w:p w14:paraId="78A78F2A" w14:textId="77777777" w:rsidR="003B6A59" w:rsidRPr="005D60DB" w:rsidRDefault="006E5C91" w:rsidP="004B71C6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4" w:type="dxa"/>
          </w:tcPr>
          <w:p w14:paraId="4F2C4008" w14:textId="77777777" w:rsidR="003B6A59" w:rsidRPr="005D60DB" w:rsidRDefault="006E5C91" w:rsidP="004B71C6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D60DB">
              <w:rPr>
                <w:rFonts w:ascii="Arial" w:hAnsi="Arial" w:cs="Arial"/>
                <w:color w:val="222222"/>
                <w:shd w:val="clear" w:color="auto" w:fill="FFFFFF"/>
              </w:rPr>
              <w:t>Elaboración y entrega de formatos y documentos requeridos en el proceso académico administrativo.</w:t>
            </w:r>
          </w:p>
        </w:tc>
        <w:tc>
          <w:tcPr>
            <w:tcW w:w="2904" w:type="dxa"/>
          </w:tcPr>
          <w:p w14:paraId="6FA163D2" w14:textId="77777777" w:rsidR="003B6A59" w:rsidRPr="005D60DB" w:rsidRDefault="004B71C6" w:rsidP="004B71C6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Planear la formación profesional de acuerdo a las competencias asignadas</w:t>
            </w:r>
          </w:p>
        </w:tc>
        <w:tc>
          <w:tcPr>
            <w:tcW w:w="2157" w:type="dxa"/>
          </w:tcPr>
          <w:p w14:paraId="1D7F653B" w14:textId="77777777" w:rsidR="003B6A59" w:rsidRPr="005D60DB" w:rsidRDefault="004B71C6" w:rsidP="00B477F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Pantallazos de las evidencias.</w:t>
            </w:r>
          </w:p>
        </w:tc>
      </w:tr>
    </w:tbl>
    <w:p w14:paraId="358C3186" w14:textId="77777777" w:rsidR="003B6A59" w:rsidRPr="005D60DB" w:rsidRDefault="003B6A59" w:rsidP="004B71C6">
      <w:pPr>
        <w:spacing w:after="0" w:line="240" w:lineRule="auto"/>
        <w:jc w:val="both"/>
        <w:rPr>
          <w:rFonts w:ascii="Arial" w:hAnsi="Arial" w:cs="Arial"/>
        </w:rPr>
      </w:pPr>
    </w:p>
    <w:p w14:paraId="5E54C110" w14:textId="77777777" w:rsidR="001F7B4C" w:rsidRPr="005D60DB" w:rsidRDefault="00D860CF" w:rsidP="00D860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sz w:val="24"/>
          <w:szCs w:val="24"/>
        </w:rPr>
        <w:t>A continuación relaciono los desplazamientos que realicé previo a la presentación de este informe. Una vez finalizado cada desplazamiento presenté al ordenador del gasto</w:t>
      </w:r>
      <w:r w:rsidR="001F7B4C" w:rsidRPr="005D60DB">
        <w:rPr>
          <w:rFonts w:ascii="Arial" w:hAnsi="Arial" w:cs="Arial"/>
          <w:sz w:val="24"/>
          <w:szCs w:val="24"/>
        </w:rPr>
        <w:t xml:space="preserve"> el</w:t>
      </w:r>
      <w:r w:rsidRPr="005D60DB">
        <w:rPr>
          <w:rFonts w:ascii="Arial" w:hAnsi="Arial" w:cs="Arial"/>
          <w:sz w:val="24"/>
          <w:szCs w:val="24"/>
        </w:rPr>
        <w:t xml:space="preserve"> informe </w:t>
      </w:r>
      <w:r w:rsidR="001F7B4C" w:rsidRPr="005D60DB">
        <w:rPr>
          <w:rFonts w:ascii="Arial" w:hAnsi="Arial" w:cs="Arial"/>
          <w:sz w:val="24"/>
          <w:szCs w:val="24"/>
        </w:rPr>
        <w:t>en el F</w:t>
      </w:r>
      <w:r w:rsidRPr="005D60DB">
        <w:rPr>
          <w:rFonts w:ascii="Arial" w:hAnsi="Arial" w:cs="Arial"/>
          <w:sz w:val="24"/>
          <w:szCs w:val="24"/>
        </w:rPr>
        <w:t xml:space="preserve">ormato </w:t>
      </w:r>
      <w:r w:rsidR="001F7B4C" w:rsidRPr="005D60DB">
        <w:rPr>
          <w:rFonts w:ascii="Arial" w:hAnsi="Arial" w:cs="Arial"/>
          <w:sz w:val="24"/>
          <w:szCs w:val="24"/>
        </w:rPr>
        <w:t>I</w:t>
      </w:r>
      <w:r w:rsidRPr="005D60DB">
        <w:rPr>
          <w:rFonts w:ascii="Arial" w:hAnsi="Arial" w:cs="Arial"/>
          <w:sz w:val="24"/>
          <w:szCs w:val="24"/>
        </w:rPr>
        <w:t xml:space="preserve">nforme </w:t>
      </w:r>
      <w:r w:rsidR="001F7B4C" w:rsidRPr="005D60DB">
        <w:rPr>
          <w:rFonts w:ascii="Arial" w:hAnsi="Arial" w:cs="Arial"/>
          <w:sz w:val="24"/>
          <w:szCs w:val="24"/>
        </w:rPr>
        <w:t>L</w:t>
      </w:r>
      <w:r w:rsidRPr="005D60DB">
        <w:rPr>
          <w:rFonts w:ascii="Arial" w:hAnsi="Arial" w:cs="Arial"/>
          <w:sz w:val="24"/>
          <w:szCs w:val="24"/>
        </w:rPr>
        <w:t xml:space="preserve">egalización </w:t>
      </w:r>
      <w:r w:rsidR="001F7B4C" w:rsidRPr="005D60DB">
        <w:rPr>
          <w:rFonts w:ascii="Arial" w:hAnsi="Arial" w:cs="Arial"/>
          <w:sz w:val="24"/>
          <w:szCs w:val="24"/>
        </w:rPr>
        <w:t>D</w:t>
      </w:r>
      <w:r w:rsidRPr="005D60DB">
        <w:rPr>
          <w:rFonts w:ascii="Arial" w:hAnsi="Arial" w:cs="Arial"/>
          <w:sz w:val="24"/>
          <w:szCs w:val="24"/>
        </w:rPr>
        <w:t>esplazamiento</w:t>
      </w:r>
      <w:r w:rsidR="001F7B4C" w:rsidRPr="005D60DB">
        <w:rPr>
          <w:rFonts w:ascii="Arial" w:hAnsi="Arial" w:cs="Arial"/>
          <w:sz w:val="24"/>
          <w:szCs w:val="24"/>
        </w:rPr>
        <w:t xml:space="preserve"> C</w:t>
      </w:r>
      <w:r w:rsidRPr="005D60DB">
        <w:rPr>
          <w:rFonts w:ascii="Arial" w:hAnsi="Arial" w:cs="Arial"/>
          <w:sz w:val="24"/>
          <w:szCs w:val="24"/>
        </w:rPr>
        <w:t>ontratista GTH-F-087</w:t>
      </w:r>
      <w:r w:rsidR="001F7B4C" w:rsidRPr="005D60DB">
        <w:rPr>
          <w:rFonts w:ascii="Arial" w:hAnsi="Arial" w:cs="Arial"/>
          <w:sz w:val="24"/>
          <w:szCs w:val="24"/>
        </w:rPr>
        <w:t xml:space="preserve">, </w:t>
      </w:r>
      <w:r w:rsidRPr="005D60DB">
        <w:rPr>
          <w:rFonts w:ascii="Arial" w:hAnsi="Arial" w:cs="Arial"/>
          <w:sz w:val="24"/>
          <w:szCs w:val="24"/>
        </w:rPr>
        <w:t xml:space="preserve"> en el que </w:t>
      </w:r>
      <w:r w:rsidR="001F7B4C" w:rsidRPr="005D60DB">
        <w:rPr>
          <w:rFonts w:ascii="Arial" w:hAnsi="Arial" w:cs="Arial"/>
          <w:sz w:val="24"/>
          <w:szCs w:val="24"/>
        </w:rPr>
        <w:t xml:space="preserve">se describieron </w:t>
      </w:r>
      <w:r w:rsidRPr="005D60DB">
        <w:rPr>
          <w:rFonts w:ascii="Arial" w:hAnsi="Arial" w:cs="Arial"/>
          <w:sz w:val="24"/>
          <w:szCs w:val="24"/>
        </w:rPr>
        <w:t>las actividades desarrolladas y los resultados de cada desplazamiento. Cada informe cuenta con el visto bueno del Supervisor</w:t>
      </w:r>
      <w:r w:rsidR="001F7B4C" w:rsidRPr="005D60DB">
        <w:rPr>
          <w:rFonts w:ascii="Arial" w:hAnsi="Arial" w:cs="Arial"/>
          <w:sz w:val="24"/>
          <w:szCs w:val="24"/>
        </w:rPr>
        <w:t xml:space="preserve">. </w:t>
      </w:r>
    </w:p>
    <w:p w14:paraId="747F656A" w14:textId="77777777" w:rsidR="00D860CF" w:rsidRPr="005D60DB" w:rsidRDefault="001F7B4C" w:rsidP="00D860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60DB">
        <w:rPr>
          <w:rFonts w:ascii="Arial" w:hAnsi="Arial" w:cs="Arial"/>
          <w:sz w:val="24"/>
          <w:szCs w:val="24"/>
        </w:rPr>
        <w:t>S</w:t>
      </w:r>
      <w:r w:rsidR="00D860CF" w:rsidRPr="005D60DB">
        <w:rPr>
          <w:rFonts w:ascii="Arial" w:hAnsi="Arial" w:cs="Arial"/>
          <w:sz w:val="24"/>
          <w:szCs w:val="24"/>
        </w:rPr>
        <w:t xml:space="preserve">e </w:t>
      </w:r>
      <w:r w:rsidRPr="005D60DB">
        <w:rPr>
          <w:rFonts w:ascii="Arial" w:hAnsi="Arial" w:cs="Arial"/>
          <w:sz w:val="24"/>
          <w:szCs w:val="24"/>
        </w:rPr>
        <w:t>lista a continuación el soport</w:t>
      </w:r>
      <w:r w:rsidR="00D860CF" w:rsidRPr="005D60DB">
        <w:rPr>
          <w:rFonts w:ascii="Arial" w:hAnsi="Arial" w:cs="Arial"/>
          <w:sz w:val="24"/>
          <w:szCs w:val="24"/>
        </w:rPr>
        <w:t>e de la legalización de los desplazamientos realizados</w:t>
      </w:r>
      <w:r w:rsidRPr="005D60DB">
        <w:rPr>
          <w:rFonts w:ascii="Arial" w:hAnsi="Arial" w:cs="Arial"/>
          <w:sz w:val="24"/>
          <w:szCs w:val="24"/>
        </w:rPr>
        <w:t xml:space="preserve">, los cuales </w:t>
      </w:r>
      <w:r w:rsidR="00D860CF" w:rsidRPr="005D60DB">
        <w:rPr>
          <w:rFonts w:ascii="Arial" w:hAnsi="Arial" w:cs="Arial"/>
          <w:sz w:val="24"/>
          <w:szCs w:val="24"/>
        </w:rPr>
        <w:t>forma</w:t>
      </w:r>
      <w:r w:rsidRPr="005D60DB">
        <w:rPr>
          <w:rFonts w:ascii="Arial" w:hAnsi="Arial" w:cs="Arial"/>
          <w:sz w:val="24"/>
          <w:szCs w:val="24"/>
        </w:rPr>
        <w:t>n</w:t>
      </w:r>
      <w:r w:rsidR="00D860CF" w:rsidRPr="005D60DB">
        <w:rPr>
          <w:rFonts w:ascii="Arial" w:hAnsi="Arial" w:cs="Arial"/>
          <w:sz w:val="24"/>
          <w:szCs w:val="24"/>
        </w:rPr>
        <w:t xml:space="preserve"> parte integral del presente</w:t>
      </w:r>
      <w:r w:rsidR="006A40A9" w:rsidRPr="005D60DB">
        <w:rPr>
          <w:rFonts w:ascii="Arial" w:hAnsi="Arial" w:cs="Arial"/>
          <w:sz w:val="24"/>
          <w:szCs w:val="24"/>
        </w:rPr>
        <w:t xml:space="preserve"> i</w:t>
      </w:r>
      <w:r w:rsidR="00D860CF" w:rsidRPr="005D60DB">
        <w:rPr>
          <w:rFonts w:ascii="Arial" w:hAnsi="Arial" w:cs="Arial"/>
          <w:sz w:val="24"/>
          <w:szCs w:val="24"/>
        </w:rPr>
        <w:t>nforme de ejecución contractual</w:t>
      </w:r>
      <w:r w:rsidRPr="005D60DB">
        <w:rPr>
          <w:rFonts w:ascii="Arial" w:hAnsi="Arial" w:cs="Arial"/>
          <w:sz w:val="24"/>
          <w:szCs w:val="24"/>
        </w:rPr>
        <w:t xml:space="preserve">. </w:t>
      </w:r>
      <w:r w:rsidR="00D860CF" w:rsidRPr="005D60DB">
        <w:rPr>
          <w:rFonts w:ascii="Arial" w:hAnsi="Arial" w:cs="Arial"/>
          <w:sz w:val="24"/>
          <w:szCs w:val="24"/>
        </w:rPr>
        <w:t xml:space="preserve"> </w:t>
      </w:r>
    </w:p>
    <w:p w14:paraId="56629535" w14:textId="77777777" w:rsidR="00D860CF" w:rsidRPr="005D60DB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2014"/>
        <w:gridCol w:w="2415"/>
        <w:gridCol w:w="2036"/>
        <w:gridCol w:w="2027"/>
      </w:tblGrid>
      <w:tr w:rsidR="00D860CF" w:rsidRPr="005D60DB" w14:paraId="36A1842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1F02FC48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50950A75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  <w:p w14:paraId="00BEFC1B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9DA43DE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  <w:p w14:paraId="056A6E00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5F0AA67A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FECHAS DE DESPLAZAMIENTOS</w:t>
            </w:r>
          </w:p>
        </w:tc>
      </w:tr>
      <w:tr w:rsidR="00D860CF" w:rsidRPr="005D60DB" w14:paraId="7CA9B57C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D582409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696B52DF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5571A8A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9A1FEB2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26B4AEFC" w14:textId="77777777" w:rsidR="00D860CF" w:rsidRPr="00304CBC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304CB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FINALIZACIÓN</w:t>
            </w:r>
          </w:p>
        </w:tc>
      </w:tr>
      <w:tr w:rsidR="00D860CF" w:rsidRPr="005D60DB" w14:paraId="3BE176A8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15A4623E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59924E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2D4E9381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3A7D752F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7A056430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D860CF" w:rsidRPr="005D60DB" w14:paraId="7FD27959" w14:textId="77777777" w:rsidTr="003B6A59">
        <w:trPr>
          <w:trHeight w:val="31"/>
          <w:jc w:val="center"/>
        </w:trPr>
        <w:tc>
          <w:tcPr>
            <w:tcW w:w="608" w:type="dxa"/>
          </w:tcPr>
          <w:p w14:paraId="5391D030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ECB461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62D0B924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7C5B73FD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60D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5B7DAFEA" w14:textId="77777777" w:rsidR="00D860CF" w:rsidRPr="005D60DB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48864743" w14:textId="77777777" w:rsidR="00D860CF" w:rsidRPr="005D60DB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268BFF6" w14:textId="77777777" w:rsidR="00D860CF" w:rsidRPr="005D60DB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i/>
          <w:color w:val="000000" w:themeColor="text1"/>
          <w:sz w:val="24"/>
          <w:szCs w:val="24"/>
        </w:rPr>
        <w:lastRenderedPageBreak/>
        <w:t>Nota 1:</w:t>
      </w:r>
      <w:r w:rsidRPr="005D60DB">
        <w:rPr>
          <w:rFonts w:ascii="Arial" w:hAnsi="Arial" w:cs="Arial"/>
          <w:i/>
          <w:color w:val="000000" w:themeColor="text1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>l</w:t>
      </w:r>
      <w:r w:rsidRPr="005D60DB">
        <w:rPr>
          <w:rFonts w:ascii="Arial" w:hAnsi="Arial" w:cs="Arial"/>
          <w:i/>
          <w:color w:val="000000" w:themeColor="text1"/>
          <w:sz w:val="24"/>
          <w:szCs w:val="24"/>
        </w:rPr>
        <w:t xml:space="preserve"> informe de ejecución contractual, deberá reportarlo en el siguiente informe de ejecución contractual.</w:t>
      </w:r>
    </w:p>
    <w:p w14:paraId="67992C69" w14:textId="77777777" w:rsidR="00D860CF" w:rsidRPr="005D60DB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7A49B57F" w14:textId="054B5086" w:rsidR="00D860CF" w:rsidRPr="005D60DB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color w:val="000000" w:themeColor="text1"/>
          <w:sz w:val="24"/>
          <w:szCs w:val="24"/>
        </w:rPr>
        <w:t>Para el trámite de la cuenta me permito adjuntar:</w:t>
      </w:r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 xml:space="preserve"> D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>ocumentos enunciados como evidencias del cumplimiento de las obligaciones contractuales y los desplazamientos realizados</w:t>
      </w:r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 xml:space="preserve"> y el </w:t>
      </w:r>
      <w:proofErr w:type="gramStart"/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>No</w:t>
      </w:r>
      <w:r w:rsidR="00FA52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2C66">
        <w:rPr>
          <w:rFonts w:ascii="Arial" w:hAnsi="Arial" w:cs="Arial"/>
          <w:sz w:val="24"/>
          <w:szCs w:val="24"/>
        </w:rPr>
        <w:t xml:space="preserve"> 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>de</w:t>
      </w:r>
      <w:proofErr w:type="gramEnd"/>
      <w:r w:rsidRPr="005D60DB">
        <w:rPr>
          <w:rFonts w:ascii="Arial" w:hAnsi="Arial" w:cs="Arial"/>
          <w:color w:val="000000" w:themeColor="text1"/>
          <w:sz w:val="24"/>
          <w:szCs w:val="24"/>
        </w:rPr>
        <w:t xml:space="preserve"> la planilla</w:t>
      </w:r>
      <w:r w:rsidR="00D5728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728E">
        <w:rPr>
          <w:rFonts w:ascii="Segoe UI" w:hAnsi="Segoe UI" w:cs="Segoe UI"/>
          <w:color w:val="201F1E"/>
          <w:shd w:val="clear" w:color="auto" w:fill="FFFFFF"/>
        </w:rPr>
        <w:t>4364944053</w:t>
      </w:r>
      <w:r w:rsidR="00F40E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11F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55CC" w:rsidRPr="005D60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 xml:space="preserve">, operador </w:t>
      </w:r>
      <w:r w:rsidR="00C855CC" w:rsidRPr="005D60DB">
        <w:rPr>
          <w:rFonts w:ascii="Arial" w:hAnsi="Arial" w:cs="Arial"/>
          <w:color w:val="000000" w:themeColor="text1"/>
          <w:sz w:val="24"/>
          <w:szCs w:val="24"/>
        </w:rPr>
        <w:t xml:space="preserve">SOI, </w:t>
      </w:r>
      <w:r w:rsidR="00D43528">
        <w:rPr>
          <w:rFonts w:ascii="Arial" w:hAnsi="Arial" w:cs="Arial"/>
          <w:color w:val="000000" w:themeColor="text1"/>
          <w:sz w:val="24"/>
          <w:szCs w:val="24"/>
        </w:rPr>
        <w:t xml:space="preserve">mes de </w:t>
      </w:r>
      <w:r w:rsidR="00E74D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11FB">
        <w:rPr>
          <w:rFonts w:ascii="Arial" w:hAnsi="Arial" w:cs="Arial"/>
          <w:color w:val="000000" w:themeColor="text1"/>
          <w:sz w:val="24"/>
          <w:szCs w:val="24"/>
        </w:rPr>
        <w:t xml:space="preserve">octubre </w:t>
      </w:r>
      <w:r w:rsidR="006B7046">
        <w:rPr>
          <w:rFonts w:ascii="Arial" w:hAnsi="Arial" w:cs="Arial"/>
          <w:color w:val="000000" w:themeColor="text1"/>
          <w:sz w:val="24"/>
          <w:szCs w:val="24"/>
        </w:rPr>
        <w:t xml:space="preserve"> de 2020</w:t>
      </w:r>
      <w:r w:rsidR="006E5C91" w:rsidRPr="005D60D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 xml:space="preserve">(Decreto Ley 2106 de 2019 – </w:t>
      </w:r>
      <w:proofErr w:type="gramStart"/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>“</w:t>
      </w:r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6A40A9" w:rsidRPr="005D60DB">
        <w:rPr>
          <w:rFonts w:ascii="Arial" w:hAnsi="Arial" w:cs="Arial"/>
          <w:i/>
          <w:color w:val="000000" w:themeColor="text1"/>
          <w:sz w:val="24"/>
          <w:szCs w:val="24"/>
        </w:rPr>
        <w:t>Decreto</w:t>
      </w:r>
      <w:proofErr w:type="gramEnd"/>
      <w:r w:rsidR="006A40A9" w:rsidRPr="005D60DB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 xml:space="preserve">Ley </w:t>
      </w:r>
      <w:proofErr w:type="spellStart"/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>Antitr</w:t>
      </w:r>
      <w:r w:rsidR="006A40A9" w:rsidRPr="005D60DB">
        <w:rPr>
          <w:rFonts w:ascii="Arial" w:hAnsi="Arial" w:cs="Arial"/>
          <w:i/>
          <w:color w:val="000000" w:themeColor="text1"/>
          <w:sz w:val="24"/>
          <w:szCs w:val="24"/>
        </w:rPr>
        <w:t>á</w:t>
      </w:r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>mites</w:t>
      </w:r>
      <w:proofErr w:type="spellEnd"/>
      <w:r w:rsidR="001F7B4C" w:rsidRPr="005D60DB">
        <w:rPr>
          <w:rFonts w:ascii="Arial" w:hAnsi="Arial" w:cs="Arial"/>
          <w:i/>
          <w:color w:val="000000" w:themeColor="text1"/>
          <w:sz w:val="24"/>
          <w:szCs w:val="24"/>
        </w:rPr>
        <w:t>”</w:t>
      </w:r>
      <w:r w:rsidR="001F7B4C" w:rsidRPr="005D60DB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78C4C4EA" w14:textId="77777777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FC347E9" w14:textId="5760377B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color w:val="000000" w:themeColor="text1"/>
          <w:sz w:val="24"/>
          <w:szCs w:val="24"/>
        </w:rPr>
        <w:t xml:space="preserve">Evidencias en </w:t>
      </w:r>
      <w:proofErr w:type="gramStart"/>
      <w:r w:rsidRPr="005D60DB">
        <w:rPr>
          <w:rFonts w:ascii="Arial" w:hAnsi="Arial" w:cs="Arial"/>
          <w:color w:val="000000" w:themeColor="text1"/>
          <w:sz w:val="24"/>
          <w:szCs w:val="24"/>
        </w:rPr>
        <w:t xml:space="preserve">( </w:t>
      </w:r>
      <w:r w:rsidR="00F40E26">
        <w:rPr>
          <w:rFonts w:ascii="Arial" w:hAnsi="Arial" w:cs="Arial"/>
          <w:color w:val="000000" w:themeColor="text1"/>
          <w:sz w:val="24"/>
          <w:szCs w:val="24"/>
        </w:rPr>
        <w:t>8</w:t>
      </w:r>
      <w:proofErr w:type="gramEnd"/>
      <w:r w:rsidR="00D435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D60DB">
        <w:rPr>
          <w:rFonts w:ascii="Arial" w:hAnsi="Arial" w:cs="Arial"/>
          <w:color w:val="000000" w:themeColor="text1"/>
          <w:sz w:val="24"/>
          <w:szCs w:val="24"/>
        </w:rPr>
        <w:t>) folios</w:t>
      </w:r>
    </w:p>
    <w:p w14:paraId="71AA75B5" w14:textId="77777777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3728635" w14:textId="77777777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color w:val="000000" w:themeColor="text1"/>
          <w:sz w:val="24"/>
          <w:szCs w:val="24"/>
        </w:rPr>
        <w:t xml:space="preserve">Cordialmente, </w:t>
      </w:r>
    </w:p>
    <w:p w14:paraId="4B9376FF" w14:textId="77777777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348E302" w14:textId="77777777" w:rsidR="003B6A59" w:rsidRPr="005D60DB" w:rsidRDefault="003B6A59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39C3C7" w14:textId="77777777" w:rsidR="003B6A59" w:rsidRPr="005D60DB" w:rsidRDefault="003B6A59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9189378" w14:textId="77777777" w:rsidR="00D860CF" w:rsidRPr="005D60DB" w:rsidRDefault="00D860CF" w:rsidP="00D860CF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>Firma</w:t>
      </w:r>
    </w:p>
    <w:p w14:paraId="5EDE24D4" w14:textId="77777777" w:rsidR="00D860CF" w:rsidRPr="005D60DB" w:rsidRDefault="006E5C91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>Glenda Gisela Agudelo Rodríguez</w:t>
      </w:r>
    </w:p>
    <w:p w14:paraId="0B37C8BD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>Contratista</w:t>
      </w:r>
    </w:p>
    <w:p w14:paraId="761CA777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 xml:space="preserve">C.C. No. </w:t>
      </w:r>
      <w:r w:rsidR="006E5C91" w:rsidRPr="005D60DB">
        <w:rPr>
          <w:rFonts w:ascii="Arial" w:hAnsi="Arial" w:cs="Arial"/>
          <w:b/>
          <w:color w:val="000000" w:themeColor="text1"/>
          <w:sz w:val="24"/>
          <w:szCs w:val="24"/>
        </w:rPr>
        <w:t>65.762.458</w:t>
      </w:r>
    </w:p>
    <w:p w14:paraId="445171E6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38B4D2A" w14:textId="77777777" w:rsidR="00D860CF" w:rsidRPr="005D60DB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color w:val="000000" w:themeColor="text1"/>
          <w:sz w:val="24"/>
          <w:szCs w:val="24"/>
        </w:rPr>
        <w:t>Recibí a satisfacción:</w:t>
      </w:r>
    </w:p>
    <w:p w14:paraId="121BF81C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0A1852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C53ECEF" w14:textId="77777777" w:rsidR="00D860CF" w:rsidRPr="005D60DB" w:rsidRDefault="00D860CF" w:rsidP="00D860CF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>Firma</w:t>
      </w:r>
    </w:p>
    <w:p w14:paraId="1AB5834A" w14:textId="77777777" w:rsidR="005D60DB" w:rsidRPr="005D60DB" w:rsidRDefault="005D60DB" w:rsidP="005D60DB">
      <w:pPr>
        <w:pStyle w:val="Sinespaciado"/>
        <w:rPr>
          <w:rFonts w:ascii="Arial" w:eastAsia="Calibri" w:hAnsi="Arial" w:cs="Arial"/>
          <w:b/>
          <w:color w:val="000000" w:themeColor="text1"/>
          <w:sz w:val="24"/>
          <w:szCs w:val="24"/>
          <w:lang w:val="es-ES"/>
        </w:rPr>
      </w:pPr>
      <w:r w:rsidRPr="005D60DB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C</w:t>
      </w:r>
      <w:r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laudia Pilar Poveda Cortés </w:t>
      </w:r>
    </w:p>
    <w:p w14:paraId="407A6807" w14:textId="77777777" w:rsidR="00D860CF" w:rsidRPr="005D60DB" w:rsidRDefault="00D860CF" w:rsidP="006E5C91">
      <w:pPr>
        <w:pStyle w:val="Sinespaciado"/>
        <w:shd w:val="clear" w:color="auto" w:fill="FFFFFF" w:themeFill="background1"/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 xml:space="preserve">Supervisor(a) Contrato </w:t>
      </w:r>
      <w:r w:rsidR="006E5C91" w:rsidRPr="005D60DB">
        <w:rPr>
          <w:rFonts w:ascii="Arial" w:hAnsi="Arial" w:cs="Arial"/>
          <w:color w:val="000000"/>
          <w:sz w:val="24"/>
          <w:szCs w:val="24"/>
          <w:shd w:val="clear" w:color="auto" w:fill="FFFFFF" w:themeFill="background1"/>
        </w:rPr>
        <w:t>CO1.PCCNTR.1341574</w:t>
      </w:r>
      <w:r w:rsidR="006E5C91" w:rsidRPr="005D60DB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 xml:space="preserve"> </w:t>
      </w:r>
    </w:p>
    <w:p w14:paraId="32F5AC96" w14:textId="77777777" w:rsidR="005D60DB" w:rsidRPr="005D60DB" w:rsidRDefault="005D60DB" w:rsidP="005D60DB">
      <w:pPr>
        <w:pStyle w:val="Sinespaciad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D60DB">
        <w:rPr>
          <w:rFonts w:ascii="Arial" w:hAnsi="Arial" w:cs="Arial"/>
          <w:b/>
          <w:color w:val="000000" w:themeColor="text1"/>
          <w:sz w:val="24"/>
          <w:szCs w:val="24"/>
        </w:rPr>
        <w:t>Coordinadora académica AGA</w:t>
      </w:r>
    </w:p>
    <w:p w14:paraId="15EABA61" w14:textId="77777777" w:rsidR="00E85AFD" w:rsidRDefault="00E85AF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FCE471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D4AEA6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3CE9DA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E417FB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78AC1B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6F834B" w14:textId="77777777" w:rsidR="00011509" w:rsidRDefault="00011509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B0C94E8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CB97F1E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34E7F08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6C4DA4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EB7075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1461738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F5633B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ECCEDC" w14:textId="35EE8D2F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FC8C00A" w14:textId="77777777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37C0BAF" w14:textId="3BB1E15D" w:rsidR="00AA0175" w:rsidRDefault="00AA0175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1F7E15" w14:textId="7815E422" w:rsidR="00F40E26" w:rsidRDefault="00F40E2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A9471D" w14:textId="604EB171" w:rsidR="00F40E26" w:rsidRDefault="00F40E2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PANTALLAZOS</w:t>
      </w:r>
    </w:p>
    <w:p w14:paraId="45FA251A" w14:textId="286E2340" w:rsidR="0062669A" w:rsidRDefault="0062669A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44B08B2" w14:textId="2C5DBAAC" w:rsidR="0062669A" w:rsidRDefault="00B12BE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24DD5C77" wp14:editId="6BA176F6">
            <wp:extent cx="4816913" cy="2709545"/>
            <wp:effectExtent l="0" t="0" r="317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7947" cy="271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F2357" w14:textId="7F8B85B0" w:rsidR="00B12BED" w:rsidRDefault="00B12BE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6949CE9" w14:textId="0252023C" w:rsidR="00B12BED" w:rsidRDefault="00B12BE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73A1BC8" wp14:editId="4A8C4579">
            <wp:extent cx="4799980" cy="2700020"/>
            <wp:effectExtent l="0" t="0" r="635" b="508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06292" cy="270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C7205" w14:textId="217DC07E" w:rsidR="00B12BED" w:rsidRDefault="00B12BE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4E60A3" w14:textId="53797B9C" w:rsidR="00B12BED" w:rsidRDefault="00B12BED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4CE998" wp14:editId="7F1ACACC">
            <wp:extent cx="4019926" cy="2261235"/>
            <wp:effectExtent l="0" t="0" r="0" b="571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1461" cy="226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7E550" w14:textId="56751F81" w:rsidR="00606A86" w:rsidRDefault="00606A8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467200" w14:textId="7D2F09EE" w:rsidR="00606A86" w:rsidRDefault="00606A8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6DA75BF0" wp14:editId="06B2854E">
            <wp:extent cx="4070728" cy="2289810"/>
            <wp:effectExtent l="0" t="0" r="635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2677" cy="229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CD79D" w14:textId="77777777" w:rsidR="008C7AB8" w:rsidRDefault="008C7AB8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143F31" w14:textId="7412CCBF" w:rsidR="008C7AB8" w:rsidRDefault="008C7AB8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1045C149" wp14:editId="5C993910">
            <wp:extent cx="4057650" cy="2282454"/>
            <wp:effectExtent l="0" t="0" r="0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3325" cy="228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F30F2" w14:textId="3F081FFE" w:rsidR="00F40E26" w:rsidRDefault="00F40E2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4B2DA9" w14:textId="77777777" w:rsidR="00485CA6" w:rsidRDefault="00485CA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7ECF36" w14:textId="459E8636" w:rsidR="00F40E26" w:rsidRDefault="00F40E26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8A37EBD" w14:textId="0FBC9AFA" w:rsidR="00533F53" w:rsidRDefault="00533F53" w:rsidP="005D60DB">
      <w:pPr>
        <w:pStyle w:val="Sinespaciad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533F53">
      <w:headerReference w:type="default" r:id="rId14"/>
      <w:footerReference w:type="default" r:id="rId15"/>
      <w:headerReference w:type="first" r:id="rId16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56809" w14:textId="77777777" w:rsidR="003D4BC9" w:rsidRDefault="003D4BC9">
      <w:pPr>
        <w:spacing w:after="0" w:line="240" w:lineRule="auto"/>
      </w:pPr>
      <w:r>
        <w:separator/>
      </w:r>
    </w:p>
  </w:endnote>
  <w:endnote w:type="continuationSeparator" w:id="0">
    <w:p w14:paraId="4DD06B03" w14:textId="77777777" w:rsidR="003D4BC9" w:rsidRDefault="003D4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EF5B1" w14:textId="77777777" w:rsidR="00E85AFD" w:rsidRDefault="003B6A59">
    <w:pPr>
      <w:pStyle w:val="Piedepgina"/>
      <w:jc w:val="right"/>
      <w:rPr>
        <w:color w:val="595959" w:themeColor="text1" w:themeTint="A6"/>
        <w:sz w:val="18"/>
      </w:rPr>
    </w:pP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24163A4" wp14:editId="7198404D">
              <wp:simplePos x="0" y="0"/>
              <wp:positionH relativeFrom="column">
                <wp:posOffset>5843588</wp:posOffset>
              </wp:positionH>
              <wp:positionV relativeFrom="paragraph">
                <wp:posOffset>49847</wp:posOffset>
              </wp:positionV>
              <wp:extent cx="923925" cy="228600"/>
              <wp:effectExtent l="4763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1CC808" w14:textId="77777777" w:rsidR="00E85AFD" w:rsidRPr="00D860CF" w:rsidRDefault="00D860CF">
                          <w:pPr>
                            <w:rPr>
                              <w:color w:val="000000" w:themeColor="text1"/>
                              <w:sz w:val="18"/>
                            </w:rPr>
                          </w:pP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GTH</w:t>
                          </w:r>
                          <w:r w:rsidR="002D12AD" w:rsidRPr="00D860CF">
                            <w:rPr>
                              <w:color w:val="000000" w:themeColor="text1"/>
                              <w:sz w:val="18"/>
                            </w:rPr>
                            <w:t>-F-0</w:t>
                          </w:r>
                          <w:r w:rsidR="00A63563" w:rsidRPr="00D860CF">
                            <w:rPr>
                              <w:color w:val="000000" w:themeColor="text1"/>
                              <w:sz w:val="18"/>
                            </w:rPr>
                            <w:t>6</w:t>
                          </w: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2</w:t>
                          </w:r>
                          <w:r w:rsidR="002D12AD" w:rsidRPr="00D860CF">
                            <w:rPr>
                              <w:color w:val="000000" w:themeColor="text1"/>
                              <w:sz w:val="18"/>
                            </w:rPr>
                            <w:t xml:space="preserve"> V.0</w:t>
                          </w: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6</w:t>
                          </w:r>
                        </w:p>
                        <w:p w14:paraId="7E32B724" w14:textId="77777777" w:rsidR="00D860CF" w:rsidRPr="00D860CF" w:rsidRDefault="00D860CF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163A4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0.15pt;margin-top:3.9pt;width:72.75pt;height:1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" fillcolor="white [3201]" stroked="f" strokeweight=".5pt">
              <v:textbox>
                <w:txbxContent>
                  <w:p w14:paraId="2F1CC808" w14:textId="77777777" w:rsidR="00E85AFD" w:rsidRPr="00D860CF" w:rsidRDefault="00D860CF">
                    <w:pPr>
                      <w:rPr>
                        <w:color w:val="000000" w:themeColor="text1"/>
                        <w:sz w:val="18"/>
                      </w:rPr>
                    </w:pPr>
                    <w:r w:rsidRPr="00D860CF">
                      <w:rPr>
                        <w:color w:val="000000" w:themeColor="text1"/>
                        <w:sz w:val="18"/>
                      </w:rPr>
                      <w:t>GTH</w:t>
                    </w:r>
                    <w:r w:rsidR="002D12AD" w:rsidRPr="00D860CF">
                      <w:rPr>
                        <w:color w:val="000000" w:themeColor="text1"/>
                        <w:sz w:val="18"/>
                      </w:rPr>
                      <w:t>-F-0</w:t>
                    </w:r>
                    <w:r w:rsidR="00A63563" w:rsidRPr="00D860CF">
                      <w:rPr>
                        <w:color w:val="000000" w:themeColor="text1"/>
                        <w:sz w:val="18"/>
                      </w:rPr>
                      <w:t>6</w:t>
                    </w:r>
                    <w:r w:rsidRPr="00D860CF">
                      <w:rPr>
                        <w:color w:val="000000" w:themeColor="text1"/>
                        <w:sz w:val="18"/>
                      </w:rPr>
                      <w:t>2</w:t>
                    </w:r>
                    <w:r w:rsidR="002D12AD" w:rsidRPr="00D860CF">
                      <w:rPr>
                        <w:color w:val="000000" w:themeColor="text1"/>
                        <w:sz w:val="18"/>
                      </w:rPr>
                      <w:t xml:space="preserve"> V.0</w:t>
                    </w:r>
                    <w:r w:rsidRPr="00D860CF">
                      <w:rPr>
                        <w:color w:val="000000" w:themeColor="text1"/>
                        <w:sz w:val="18"/>
                      </w:rPr>
                      <w:t>6</w:t>
                    </w:r>
                  </w:p>
                  <w:p w14:paraId="7E32B724" w14:textId="77777777" w:rsidR="00D860CF" w:rsidRPr="00D860CF" w:rsidRDefault="00D860CF">
                    <w:pPr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35458F9" w14:textId="77777777" w:rsidR="00E85AFD" w:rsidRDefault="002D12AD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80768" behindDoc="0" locked="0" layoutInCell="1" allowOverlap="1" wp14:anchorId="78E7ACE0" wp14:editId="6AE00495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1509311" cy="302676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E621D9" w14:textId="77777777" w:rsidR="00E85AFD" w:rsidRDefault="00E85A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2DACF" w14:textId="77777777" w:rsidR="003D4BC9" w:rsidRDefault="003D4BC9">
      <w:pPr>
        <w:spacing w:after="0" w:line="240" w:lineRule="auto"/>
      </w:pPr>
      <w:r>
        <w:separator/>
      </w:r>
    </w:p>
  </w:footnote>
  <w:footnote w:type="continuationSeparator" w:id="0">
    <w:p w14:paraId="2725B84D" w14:textId="77777777" w:rsidR="003D4BC9" w:rsidRDefault="003D4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0D2AB" w14:textId="77777777" w:rsidR="00E85AFD" w:rsidRDefault="002D12A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6A2C809C" wp14:editId="484ECDFE">
          <wp:simplePos x="0" y="0"/>
          <wp:positionH relativeFrom="margin">
            <wp:posOffset>-914400</wp:posOffset>
          </wp:positionH>
          <wp:positionV relativeFrom="paragraph">
            <wp:posOffset>-120650</wp:posOffset>
          </wp:positionV>
          <wp:extent cx="3241040" cy="521335"/>
          <wp:effectExtent l="0" t="0" r="10160" b="12065"/>
          <wp:wrapNone/>
          <wp:docPr id="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8EEC649" w14:textId="77777777" w:rsidR="00E85AFD" w:rsidRDefault="00E85AFD">
    <w:pPr>
      <w:pStyle w:val="Encabezado"/>
    </w:pPr>
  </w:p>
  <w:p w14:paraId="1B39A208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E51B35" w14:textId="77777777" w:rsidR="00E85AFD" w:rsidRDefault="00E85AFD">
    <w:pPr>
      <w:pStyle w:val="Encabezado"/>
      <w:rPr>
        <w:noProof/>
        <w:lang w:val="es-ES" w:eastAsia="es-ES"/>
      </w:rPr>
    </w:pPr>
  </w:p>
  <w:p w14:paraId="6F5165DE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4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6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17"/>
  </w:num>
  <w:num w:numId="11">
    <w:abstractNumId w:val="3"/>
  </w:num>
  <w:num w:numId="12">
    <w:abstractNumId w:val="2"/>
  </w:num>
  <w:num w:numId="13">
    <w:abstractNumId w:val="8"/>
  </w:num>
  <w:num w:numId="14">
    <w:abstractNumId w:val="9"/>
  </w:num>
  <w:num w:numId="15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3"/>
  </w:num>
  <w:num w:numId="21">
    <w:abstractNumId w:val="7"/>
  </w:num>
  <w:num w:numId="22">
    <w:abstractNumId w:val="6"/>
  </w:num>
  <w:num w:numId="23">
    <w:abstractNumId w:val="11"/>
  </w:num>
  <w:num w:numId="24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D"/>
    <w:rsid w:val="0000610F"/>
    <w:rsid w:val="00011509"/>
    <w:rsid w:val="00045A65"/>
    <w:rsid w:val="00092538"/>
    <w:rsid w:val="000B105D"/>
    <w:rsid w:val="00102430"/>
    <w:rsid w:val="001F7B4C"/>
    <w:rsid w:val="002302C0"/>
    <w:rsid w:val="0026632B"/>
    <w:rsid w:val="002D12AD"/>
    <w:rsid w:val="00304CBC"/>
    <w:rsid w:val="00310FD4"/>
    <w:rsid w:val="00311095"/>
    <w:rsid w:val="00312994"/>
    <w:rsid w:val="003232D5"/>
    <w:rsid w:val="003B2FA3"/>
    <w:rsid w:val="003B6A59"/>
    <w:rsid w:val="003D1464"/>
    <w:rsid w:val="003D4BC9"/>
    <w:rsid w:val="00400D09"/>
    <w:rsid w:val="00401E70"/>
    <w:rsid w:val="004761FB"/>
    <w:rsid w:val="00485CA6"/>
    <w:rsid w:val="004B71C6"/>
    <w:rsid w:val="005058E5"/>
    <w:rsid w:val="00510E5A"/>
    <w:rsid w:val="00533F53"/>
    <w:rsid w:val="00542B3D"/>
    <w:rsid w:val="005B11FB"/>
    <w:rsid w:val="005D60DB"/>
    <w:rsid w:val="00606A86"/>
    <w:rsid w:val="00610945"/>
    <w:rsid w:val="0062669A"/>
    <w:rsid w:val="006A13B6"/>
    <w:rsid w:val="006A40A9"/>
    <w:rsid w:val="006B7046"/>
    <w:rsid w:val="006E5C91"/>
    <w:rsid w:val="00721B02"/>
    <w:rsid w:val="00783FA5"/>
    <w:rsid w:val="008B2915"/>
    <w:rsid w:val="008C6421"/>
    <w:rsid w:val="008C7AB8"/>
    <w:rsid w:val="009819AE"/>
    <w:rsid w:val="009C71A6"/>
    <w:rsid w:val="009D3278"/>
    <w:rsid w:val="009E2D8D"/>
    <w:rsid w:val="009F52DD"/>
    <w:rsid w:val="009F79CE"/>
    <w:rsid w:val="00A63563"/>
    <w:rsid w:val="00AA0175"/>
    <w:rsid w:val="00AF0F1E"/>
    <w:rsid w:val="00AF1FD2"/>
    <w:rsid w:val="00B12BED"/>
    <w:rsid w:val="00B457AB"/>
    <w:rsid w:val="00B477FC"/>
    <w:rsid w:val="00B64799"/>
    <w:rsid w:val="00BA72EE"/>
    <w:rsid w:val="00BB0AEA"/>
    <w:rsid w:val="00C12B1F"/>
    <w:rsid w:val="00C5476C"/>
    <w:rsid w:val="00C840F6"/>
    <w:rsid w:val="00C855CC"/>
    <w:rsid w:val="00C939B1"/>
    <w:rsid w:val="00CA2DE6"/>
    <w:rsid w:val="00CB44DF"/>
    <w:rsid w:val="00D43528"/>
    <w:rsid w:val="00D5728E"/>
    <w:rsid w:val="00D860CF"/>
    <w:rsid w:val="00DA0464"/>
    <w:rsid w:val="00E0343B"/>
    <w:rsid w:val="00E508C2"/>
    <w:rsid w:val="00E70D58"/>
    <w:rsid w:val="00E74D7B"/>
    <w:rsid w:val="00E85AFD"/>
    <w:rsid w:val="00ED39BA"/>
    <w:rsid w:val="00F277E5"/>
    <w:rsid w:val="00F40E26"/>
    <w:rsid w:val="00F523D5"/>
    <w:rsid w:val="00F92C66"/>
    <w:rsid w:val="00FA0A05"/>
    <w:rsid w:val="00FA5231"/>
    <w:rsid w:val="00FB155A"/>
    <w:rsid w:val="00FD5DB1"/>
    <w:rsid w:val="00FF14FA"/>
    <w:rsid w:val="00FF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7D5718"/>
  <w15:docId w15:val="{45A6AD4C-91B0-4265-9393-97BEB8B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mensaje_alerta(%222083%22)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9E25C5-D90D-4B7C-AEDC-186DC406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37</TotalTime>
  <Pages>5</Pages>
  <Words>837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5435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ASTRID SUAREZ</dc:creator>
  <cp:lastModifiedBy>Bonncel SAS</cp:lastModifiedBy>
  <cp:revision>10</cp:revision>
  <cp:lastPrinted>2020-02-20T18:33:00Z</cp:lastPrinted>
  <dcterms:created xsi:type="dcterms:W3CDTF">2020-11-19T07:36:00Z</dcterms:created>
  <dcterms:modified xsi:type="dcterms:W3CDTF">2020-11-19T21:36:00Z</dcterms:modified>
</cp:coreProperties>
</file>