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4043F7" w14:textId="53BAC647" w:rsidR="00B45254" w:rsidRPr="002832BD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25C263C1" w14:textId="77777777" w:rsidR="00627712" w:rsidRPr="002832BD" w:rsidRDefault="00627712" w:rsidP="0062771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756D1EC" w14:textId="158EF9BF" w:rsidR="00B45254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2832BD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2832BD">
        <w:rPr>
          <w:color w:val="3B3838" w:themeColor="background2" w:themeShade="40"/>
          <w:sz w:val="20"/>
          <w:szCs w:val="20"/>
        </w:rPr>
        <w:t>Proceso</w:t>
      </w:r>
      <w:r w:rsidRPr="002832BD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2832BD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</w:t>
      </w:r>
      <w:bookmarkStart w:id="0" w:name="_GoBack"/>
      <w:bookmarkEnd w:id="0"/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entos o requisitos exigidos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2832BD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En caso de desacuerdo interponer los recursos o acciones que se consideren pertinentes</w:t>
      </w:r>
      <w:r w:rsidR="0082537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2832BD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2832BD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2832BD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2832B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2832B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3AE47F" w14:textId="77777777" w:rsidR="00B15898" w:rsidRDefault="00B15898" w:rsidP="006522CE">
      <w:pPr>
        <w:spacing w:after="0" w:line="240" w:lineRule="auto"/>
      </w:pPr>
      <w:r>
        <w:separator/>
      </w:r>
    </w:p>
  </w:endnote>
  <w:endnote w:type="continuationSeparator" w:id="0">
    <w:p w14:paraId="4BBB299F" w14:textId="77777777" w:rsidR="00B15898" w:rsidRDefault="00B1589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F784A" w14:textId="77777777" w:rsidR="00B15898" w:rsidRDefault="00B15898" w:rsidP="006522CE">
      <w:pPr>
        <w:spacing w:after="0" w:line="240" w:lineRule="auto"/>
      </w:pPr>
      <w:r>
        <w:separator/>
      </w:r>
    </w:p>
  </w:footnote>
  <w:footnote w:type="continuationSeparator" w:id="0">
    <w:p w14:paraId="042F1748" w14:textId="77777777" w:rsidR="00B15898" w:rsidRDefault="00B1589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797B273" w14:textId="77777777" w:rsidR="006522CE" w:rsidRPr="00162BD9" w:rsidRDefault="006522CE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1A5A4DE" w14:textId="4D27CB65" w:rsidR="006522CE" w:rsidRPr="00162BD9" w:rsidRDefault="003D3AD6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76733"/>
    <w:rsid w:val="006E3E33"/>
    <w:rsid w:val="007235C7"/>
    <w:rsid w:val="00765F11"/>
    <w:rsid w:val="007705EB"/>
    <w:rsid w:val="007757C6"/>
    <w:rsid w:val="007D0F4E"/>
    <w:rsid w:val="00825376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8610F"/>
    <w:rsid w:val="00C95212"/>
    <w:rsid w:val="00D60C2A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83E64A39</Template>
  <TotalTime>1</TotalTime>
  <Pages>2</Pages>
  <Words>1022</Words>
  <Characters>5826</Characters>
  <Application>Microsoft Office Word</Application>
  <DocSecurity>4</DocSecurity>
  <Lines>48</Lines>
  <Paragraphs>13</Paragraphs>
  <ScaleCrop>false</ScaleCrop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2</cp:revision>
  <dcterms:created xsi:type="dcterms:W3CDTF">2020-02-14T20:42:00Z</dcterms:created>
  <dcterms:modified xsi:type="dcterms:W3CDTF">2020-02-14T20:42:00Z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