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56E7C" w14:textId="4E0F0D08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FORMATO 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62150F60" w:rsidR="004003F4" w:rsidRPr="00FC20D0" w:rsidRDefault="004003F4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9C0630" w:rsidRPr="00FC20D0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FC20D0"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Contratación]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8540E57" w14:textId="4E257DC8" w:rsidR="00FE6A83" w:rsidRPr="00FC20D0" w:rsidRDefault="00295163" w:rsidP="00BD2BD3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E6A83" w:rsidRPr="00FC20D0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FE6A8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  <w:bookmarkStart w:id="1" w:name="_GoBack"/>
      <w:bookmarkEnd w:id="1"/>
    </w:p>
    <w:p w14:paraId="5CC7538F" w14:textId="77777777" w:rsidR="00FE6A83" w:rsidRPr="00FC20D0" w:rsidRDefault="00FE6A83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2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8A1D13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1. 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 xml:space="preserve">se nos ha declarado responsables judicialmente por actos de corrupción, la comisión de delitos de peculado, concusión,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FC20D0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C20D0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FC20D0">
        <w:rPr>
          <w:rFonts w:cs="Arial"/>
          <w:color w:val="3B3838" w:themeColor="background2" w:themeShade="40"/>
          <w:sz w:val="20"/>
          <w:szCs w:val="20"/>
        </w:rPr>
        <w:t>señaladas en la sec</w:t>
      </w:r>
      <w:r w:rsidR="00503953" w:rsidRPr="00FC20D0">
        <w:rPr>
          <w:rFonts w:cs="Arial"/>
          <w:color w:val="3B3838" w:themeColor="background2" w:themeShade="40"/>
          <w:sz w:val="20"/>
          <w:szCs w:val="20"/>
        </w:rPr>
        <w:t xml:space="preserve">ción 1.15 del Documento Base. </w:t>
      </w:r>
    </w:p>
    <w:p w14:paraId="33C05D8A" w14:textId="63C02AEC" w:rsidR="004003F4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6C20BDFB" w14:textId="5E3B8795" w:rsidR="00242AF7" w:rsidRPr="00FC20D0" w:rsidRDefault="00242AF7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</w:t>
      </w:r>
      <w:r w:rsidR="00D75B7C" w:rsidRPr="00FC20D0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="00D75B7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 si desea o no renunciar al anticipo</w:t>
      </w:r>
      <w:r w:rsidR="00B55A8B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y/o pago anticipado</w:t>
      </w:r>
      <w:r w:rsidR="0036296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4411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en los casos que la entidad</w:t>
      </w:r>
      <w:r w:rsidR="00F86FA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decida entregarlo de conformidad con la sección 8.3 del Documento Base</w:t>
      </w:r>
      <w:r w:rsidR="002E363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 Marque con una X la opción N/A en los casos que la entidad</w:t>
      </w:r>
      <w:r w:rsidR="001A2FC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decida no entregarlo de conformidad con la sección 8.3 del Documento Base</w:t>
      </w:r>
      <w:r w:rsidR="00D75B7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36"/>
        <w:gridCol w:w="368"/>
        <w:gridCol w:w="339"/>
        <w:gridCol w:w="456"/>
        <w:gridCol w:w="351"/>
        <w:gridCol w:w="483"/>
        <w:gridCol w:w="351"/>
      </w:tblGrid>
      <w:tr w:rsidR="00A32144" w:rsidRPr="00A32144" w14:paraId="6DA29B1E" w14:textId="66DB6185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6CE44F" w14:textId="45A92324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Renuncio al anticipo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7F6DC4" w14:textId="0F4A5F46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SI</w:t>
            </w:r>
            <w:r w:rsidRPr="00A32144">
              <w:rPr>
                <w:rFonts w:cs="Arial"/>
                <w:sz w:val="16"/>
                <w:szCs w:val="20"/>
              </w:rPr>
              <w:fldChar w:fldCharType="begin"/>
            </w:r>
            <w:r w:rsidRPr="00A32144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A32144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5837BB" w14:textId="77777777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053631" w14:textId="13CD8AAE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ECBC5C" w14:textId="65FC2C6F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392AFF" w14:textId="286F55AC" w:rsidR="00625F43" w:rsidRPr="00A32144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333FE4" w14:textId="77777777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color w:val="FFFFFF" w:themeColor="background1"/>
                <w:sz w:val="16"/>
                <w:szCs w:val="20"/>
              </w:rPr>
            </w:pPr>
          </w:p>
        </w:tc>
      </w:tr>
    </w:tbl>
    <w:p w14:paraId="68B02553" w14:textId="77777777" w:rsidR="00D75B7C" w:rsidRPr="00A32144" w:rsidRDefault="00D75B7C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p w14:paraId="656AF983" w14:textId="77777777" w:rsidR="00D75B7C" w:rsidRPr="00A32144" w:rsidRDefault="00D75B7C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p w14:paraId="16BE8B50" w14:textId="77777777" w:rsidR="00944112" w:rsidRPr="00A32144" w:rsidRDefault="00944112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36"/>
        <w:gridCol w:w="368"/>
        <w:gridCol w:w="339"/>
        <w:gridCol w:w="456"/>
        <w:gridCol w:w="351"/>
        <w:gridCol w:w="483"/>
        <w:gridCol w:w="351"/>
      </w:tblGrid>
      <w:tr w:rsidR="00A32144" w:rsidRPr="00A32144" w14:paraId="19AF3D1F" w14:textId="717CA814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B4D3ED" w14:textId="551A594C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Renuncio al pago anticipado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6331AF7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SI</w:t>
            </w:r>
            <w:r w:rsidRPr="00A32144">
              <w:rPr>
                <w:rFonts w:cs="Arial"/>
                <w:sz w:val="16"/>
                <w:szCs w:val="20"/>
              </w:rPr>
              <w:fldChar w:fldCharType="begin"/>
            </w:r>
            <w:r w:rsidRPr="00A32144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A32144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9E56D6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76392B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7BEFE6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48EBBE" w14:textId="037297BE" w:rsidR="00190838" w:rsidRPr="00A32144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88C831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9039D43" w14:textId="77777777" w:rsidR="00893338" w:rsidRPr="00FC20D0" w:rsidRDefault="00893338" w:rsidP="00D75B7C">
      <w:pPr>
        <w:snapToGrid w:val="0"/>
        <w:contextualSpacing/>
        <w:rPr>
          <w:rFonts w:cs="Arial"/>
          <w:color w:val="3B3838" w:themeColor="background2" w:themeShade="40"/>
          <w:sz w:val="20"/>
          <w:szCs w:val="20"/>
        </w:rPr>
      </w:pPr>
    </w:p>
    <w:p w14:paraId="507C4F4E" w14:textId="77777777" w:rsidR="009071E4" w:rsidRPr="00FC20D0" w:rsidRDefault="009071E4" w:rsidP="00D75B7C">
      <w:pPr>
        <w:snapToGrid w:val="0"/>
        <w:contextualSpacing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ab/>
      </w:r>
    </w:p>
    <w:p w14:paraId="3C0DED08" w14:textId="77777777" w:rsidR="00893338" w:rsidRPr="00FC20D0" w:rsidRDefault="00893338" w:rsidP="001923BB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14:paraId="037AC178" w14:textId="798049F3" w:rsidR="007E6D8F" w:rsidRPr="00FC20D0" w:rsidRDefault="007E6D8F" w:rsidP="00944112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14:paraId="53F30B2D" w14:textId="5B50EEAE" w:rsidR="00D75B7C" w:rsidRPr="00FC20D0" w:rsidRDefault="00560384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El proponente podrá renunciar al anticipo y al pago anticipado</w:t>
      </w:r>
      <w:r w:rsidR="007E6D8F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, o a uno de ellos,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cuando la Entidad decida otorgar ambos</w:t>
      </w:r>
      <w:r w:rsidR="007E6D8F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</w:t>
      </w:r>
      <w:r w:rsidR="0048220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2F2BC450" w14:textId="5589BBB9" w:rsidR="00F9683B" w:rsidRPr="00FC20D0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2415A833" w14:textId="3D1701FC" w:rsidR="00BF1594" w:rsidRPr="00FC20D0" w:rsidRDefault="00BF1594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8703E47" w14:textId="0B159BFB" w:rsidR="00ED26F0" w:rsidRPr="00FC20D0" w:rsidRDefault="0001140D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FC20D0" w:rsidRDefault="00DD6EC0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F228608" w14:textId="6BDAE08B" w:rsidR="00DD6EC0" w:rsidRPr="00FC20D0" w:rsidRDefault="006E3321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C20D0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lastRenderedPageBreak/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7148150E" w14:textId="7C5EC9C5" w:rsidR="00D03FFA" w:rsidRPr="00FC20D0" w:rsidRDefault="00D03FFA" w:rsidP="001923BB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[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Incluir cuando el objeto del contrato deba ser desarrollado en el territorio del departamento Archipiélago.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] </w:t>
      </w:r>
      <w:r w:rsidR="0049747B" w:rsidRPr="00FC20D0">
        <w:rPr>
          <w:rFonts w:cs="Arial"/>
          <w:color w:val="3B3838" w:themeColor="background2" w:themeShade="40"/>
          <w:sz w:val="20"/>
          <w:szCs w:val="20"/>
        </w:rPr>
        <w:t>Me comprometo a cumplir con las Normas de la Oficina de Control de Circulación y Residencia del Archipiélago.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3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0E49253C" w:rsidR="00815A24" w:rsidRPr="00FC20D0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En caso de que el </w:t>
      </w:r>
      <w:r w:rsidR="009C0630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Proceso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</w:t>
      </w:r>
      <w:r w:rsidR="005945FD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Contratación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se adelante a </w:t>
      </w:r>
      <w:r w:rsidR="005945FD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través del SECOP II deberá incluirse lo siguiente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] </w:t>
      </w:r>
      <w:r w:rsidR="005945FD" w:rsidRPr="00FC20D0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C20D0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C20D0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C20D0">
        <w:rPr>
          <w:rFonts w:cs="Arial"/>
          <w:color w:val="3B3838" w:themeColor="background2" w:themeShade="40"/>
          <w:sz w:val="20"/>
          <w:szCs w:val="20"/>
        </w:rPr>
        <w:t>II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lastRenderedPageBreak/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364818C5" w14:textId="7777777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6EB0C05" w14:textId="44EA6469" w:rsidR="004003F4" w:rsidRPr="00FC20D0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FC20D0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NOTA:</w:t>
      </w:r>
      <w:r w:rsidR="004003F4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ab/>
        <w:t xml:space="preserve">Para </w:t>
      </w:r>
      <w:r w:rsidR="00352B3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diligenciar</w:t>
      </w:r>
      <w:r w:rsidR="004003F4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cuando el </w:t>
      </w:r>
      <w:r w:rsidR="00F2799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P</w:t>
      </w:r>
      <w:r w:rsidR="004003F4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roponente o su Represen</w:t>
      </w:r>
      <w:r w:rsidR="009F175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tante Legal no sea un Ingeniero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56180D4A" w14:textId="77777777" w:rsidR="00711BF0" w:rsidRPr="00FC20D0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</w:p>
    <w:p w14:paraId="0238D61D" w14:textId="6874B849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“De acuerdo con lo expresado en </w:t>
      </w:r>
      <w:bookmarkStart w:id="4" w:name="_Hlk511402495"/>
      <w:r w:rsidRPr="00FC20D0">
        <w:rPr>
          <w:rFonts w:cs="Arial"/>
          <w:color w:val="3B3838" w:themeColor="background2" w:themeShade="40"/>
          <w:sz w:val="20"/>
          <w:szCs w:val="20"/>
        </w:rPr>
        <w:t>la Ley 842 de 2003</w:t>
      </w:r>
      <w:r w:rsidR="0042522E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bookmarkEnd w:id="4"/>
      <w:r w:rsidRPr="00FC20D0">
        <w:rPr>
          <w:rFonts w:cs="Arial"/>
          <w:color w:val="3B3838" w:themeColor="background2" w:themeShade="40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nombres y apellidos</w:t>
      </w:r>
      <w:r w:rsidR="00D75A27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Ingeniero con Matrícula Profesional No. __________________ y C. C. No. ___________________ de _____________________, a</w:t>
      </w:r>
      <w:r w:rsidR="007E7EB8" w:rsidRPr="00FC20D0">
        <w:rPr>
          <w:rFonts w:cs="Arial"/>
          <w:color w:val="3B3838" w:themeColor="background2" w:themeShade="40"/>
          <w:sz w:val="20"/>
          <w:szCs w:val="20"/>
        </w:rPr>
        <w:t>val</w:t>
      </w:r>
      <w:r w:rsidR="005F38EE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E7EB8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la presente propuesta”.</w:t>
      </w:r>
    </w:p>
    <w:p w14:paraId="4FD5AF54" w14:textId="77777777" w:rsidR="00352B3E" w:rsidRPr="00FC20D0" w:rsidRDefault="00352B3E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97AD626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</w:t>
      </w:r>
    </w:p>
    <w:p w14:paraId="6495DA9C" w14:textId="60CEAD99" w:rsidR="009A30A2" w:rsidRPr="00FC20D0" w:rsidRDefault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(</w:t>
      </w:r>
      <w:r w:rsidR="006A3535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Nombre y f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irma de quien a</w:t>
      </w:r>
      <w:r w:rsidR="007E7EB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vala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la propuesta)</w:t>
      </w:r>
      <w:r w:rsidR="005B18E9" w:rsidRPr="00FC20D0">
        <w:rPr>
          <w:rFonts w:cs="Arial"/>
          <w:color w:val="3B3838" w:themeColor="background2" w:themeShade="40"/>
          <w:sz w:val="20"/>
          <w:szCs w:val="20"/>
        </w:rPr>
        <w:t xml:space="preserve">    </w:t>
      </w:r>
    </w:p>
    <w:sectPr w:rsidR="009A30A2" w:rsidRPr="00FC20D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08AA0" w14:textId="77777777" w:rsidR="007A77A3" w:rsidRDefault="007A77A3" w:rsidP="00D97E04">
      <w:pPr>
        <w:spacing w:before="0" w:after="0"/>
      </w:pPr>
      <w:r>
        <w:separator/>
      </w:r>
    </w:p>
  </w:endnote>
  <w:endnote w:type="continuationSeparator" w:id="0">
    <w:p w14:paraId="79C5BC6C" w14:textId="77777777" w:rsidR="007A77A3" w:rsidRDefault="007A77A3" w:rsidP="00D97E04">
      <w:pPr>
        <w:spacing w:before="0" w:after="0"/>
      </w:pPr>
      <w:r>
        <w:continuationSeparator/>
      </w:r>
    </w:p>
  </w:endnote>
  <w:endnote w:type="continuationNotice" w:id="1">
    <w:p w14:paraId="2345E5E3" w14:textId="77777777" w:rsidR="007A77A3" w:rsidRDefault="007A77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14C5B7" w14:textId="77777777" w:rsidR="007A77A3" w:rsidRDefault="007A77A3" w:rsidP="00D97E04">
      <w:pPr>
        <w:spacing w:before="0" w:after="0"/>
      </w:pPr>
      <w:r>
        <w:separator/>
      </w:r>
    </w:p>
  </w:footnote>
  <w:footnote w:type="continuationSeparator" w:id="0">
    <w:p w14:paraId="4F6E9E09" w14:textId="77777777" w:rsidR="007A77A3" w:rsidRDefault="007A77A3" w:rsidP="00D97E04">
      <w:pPr>
        <w:spacing w:before="0" w:after="0"/>
      </w:pPr>
      <w:r>
        <w:continuationSeparator/>
      </w:r>
    </w:p>
  </w:footnote>
  <w:footnote w:type="continuationNotice" w:id="1">
    <w:p w14:paraId="747CA227" w14:textId="77777777" w:rsidR="007A77A3" w:rsidRDefault="007A77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3EB98A7C" w:rsidR="009B3433" w:rsidRPr="00162BD9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9C0630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11F874B1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,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CDFDDC5CAB9A47E79C0D0AB76BFB1BB9">
    <w:name w:val="CDFDDC5CAB9A47E79C0D0AB76BFB1BB9"/>
    <w:rsid w:val="00EF5FDB"/>
  </w:style>
  <w:style w:type="paragraph" w:customStyle="1" w:styleId="FE4E54D5EC93420B84D1C2D2AB9FF49F">
    <w:name w:val="FE4E54D5EC93420B84D1C2D2AB9FF49F"/>
    <w:rsid w:val="00EF5FDB"/>
  </w:style>
  <w:style w:type="paragraph" w:customStyle="1" w:styleId="EDFC4DCC28044737B6145E7BE2CA6864">
    <w:name w:val="EDFC4DCC28044737B6145E7BE2CA6864"/>
    <w:rsid w:val="00EF5FDB"/>
  </w:style>
  <w:style w:type="paragraph" w:customStyle="1" w:styleId="534AD5B2C48E4D12989DC285EAC6C566">
    <w:name w:val="534AD5B2C48E4D12989DC285EAC6C566"/>
    <w:rsid w:val="00EF5FDB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973F6298531A094CAA130A0B75E42530">
    <w:name w:val="973F6298531A094CAA130A0B75E42530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45842369B8CB9C40B50C98734F2105CE">
    <w:name w:val="45842369B8CB9C40B50C98734F2105C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C19D94998DCC9E47A00B67AEB8B6FDCC">
    <w:name w:val="C19D94998DCC9E47A00B67AEB8B6FDCC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0BD9D8338EC99E4BAA50160C7E59D656">
    <w:name w:val="0BD9D8338EC99E4BAA50160C7E59D656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36FEA3F0063ACE46B8D01F88913D8A6E">
    <w:name w:val="36FEA3F0063ACE46B8D01F88913D8A6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F9377A2BC0F4419B87428BF77259F65">
    <w:name w:val="FF9377A2BC0F4419B87428BF77259F65"/>
    <w:rsid w:val="003811CE"/>
  </w:style>
  <w:style w:type="paragraph" w:customStyle="1" w:styleId="9E51460A2849404A8C01C2CFD465E799">
    <w:name w:val="9E51460A2849404A8C01C2CFD465E799"/>
    <w:rsid w:val="003811CE"/>
  </w:style>
  <w:style w:type="paragraph" w:customStyle="1" w:styleId="7E105987E6884AB0ABAD57E0921D4A15">
    <w:name w:val="7E105987E6884AB0ABAD57E0921D4A15"/>
    <w:rsid w:val="003811CE"/>
  </w:style>
  <w:style w:type="paragraph" w:customStyle="1" w:styleId="38E4478DFE784277AAFCD08DD91538DA">
    <w:name w:val="38E4478DFE784277AAFCD08DD91538DA"/>
    <w:rsid w:val="003811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6cb9e4b-f1d1-4245-83ec-6cad768d538a"/>
    <ds:schemaRef ds:uri="http://purl.org/dc/terms/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83E64A39</Template>
  <TotalTime>1</TotalTime>
  <Pages>4</Pages>
  <Words>1422</Words>
  <Characters>8110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Sara Milena Nuñez Aldana</cp:lastModifiedBy>
  <cp:revision>4</cp:revision>
  <dcterms:created xsi:type="dcterms:W3CDTF">2020-02-14T20:45:00Z</dcterms:created>
  <dcterms:modified xsi:type="dcterms:W3CDTF">2020-02-14T21:30:00Z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