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6D461" w14:textId="77777777" w:rsidR="00B9079B" w:rsidRPr="00B301C1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  <w:r w:rsidRPr="00B301C1"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B301C1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  <w:r w:rsidRPr="00B301C1"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B301C1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B301C1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B301C1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B301C1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Valor concertado</w:t>
            </w:r>
          </w:p>
        </w:tc>
      </w:tr>
      <w:tr w:rsidR="00B301C1" w:rsidRPr="00B301C1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32A2DF1A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41777A8F" w:rsidR="00D46BA6" w:rsidRPr="00B301C1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>≥</m:t>
              </m:r>
            </m:oMath>
            <w:r w:rsidR="00D46BA6" w:rsidRPr="00B301C1"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  <w:t>1</w:t>
            </w:r>
          </w:p>
          <w:p w14:paraId="4CFA287A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74735F3D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364802C7" w14:textId="71C9E332" w:rsidR="00D46BA6" w:rsidRPr="00B301C1" w:rsidRDefault="009F2444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 xml:space="preserve">≤ </m:t>
              </m:r>
            </m:oMath>
            <w:r w:rsidR="00D46BA6" w:rsidRPr="00B301C1"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  <w:t>70%</w:t>
            </w:r>
          </w:p>
          <w:p w14:paraId="039F5893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61261590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23BD2C6B" w14:textId="01E08560" w:rsidR="00D46BA6" w:rsidRPr="00B301C1" w:rsidRDefault="009F2444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C25D13A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4AB33DD7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AE19048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3645DC3E" w14:textId="0F176F92" w:rsidR="00D46BA6" w:rsidRPr="00B301C1" w:rsidRDefault="009F2444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D46BA6" w:rsidRPr="00B301C1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2214F970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5C385603" w14:textId="354F620C" w:rsidR="00D46BA6" w:rsidRPr="00B301C1" w:rsidRDefault="009F2444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</w:tbl>
    <w:p w14:paraId="59A3A6F6" w14:textId="77777777" w:rsidR="00B9079B" w:rsidRPr="00B301C1" w:rsidRDefault="00B9079B" w:rsidP="00B9079B">
      <w:pPr>
        <w:jc w:val="both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54BE42B8" w:rsidR="0034024E" w:rsidRPr="00B301C1" w:rsidRDefault="0072613C" w:rsidP="00470102">
      <w:pPr>
        <w:jc w:val="both"/>
        <w:rPr>
          <w:color w:val="3A3939" w:themeColor="background2" w:themeShade="BF"/>
        </w:rPr>
      </w:pPr>
      <w:r w:rsidRPr="00B301C1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>Los indicadores definidos en la presente matriz deben ser usados por las Entidades en la estructuración de los Documentos del Proceso de Contratación de obra pública para infraestructura de transporte</w:t>
      </w:r>
      <w:r w:rsidR="00470102" w:rsidRPr="00B301C1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 xml:space="preserve">. </w:t>
      </w:r>
    </w:p>
    <w:p w14:paraId="5D2FAB63" w14:textId="77777777" w:rsidR="00B9079B" w:rsidRPr="00B301C1" w:rsidRDefault="00B9079B" w:rsidP="00B9079B">
      <w:pPr>
        <w:rPr>
          <w:color w:val="3A3939" w:themeColor="background2" w:themeShade="BF"/>
        </w:rPr>
      </w:pPr>
      <w:bookmarkStart w:id="0" w:name="_GoBack"/>
      <w:bookmarkEnd w:id="0"/>
    </w:p>
    <w:sectPr w:rsidR="00B9079B" w:rsidRPr="00B301C1" w:rsidSect="0034024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0EB24" w14:textId="77777777" w:rsidR="00063A0B" w:rsidRDefault="00063A0B" w:rsidP="004F2C35">
      <w:r>
        <w:separator/>
      </w:r>
    </w:p>
  </w:endnote>
  <w:endnote w:type="continuationSeparator" w:id="0">
    <w:p w14:paraId="4E8AAB8F" w14:textId="77777777" w:rsidR="00063A0B" w:rsidRDefault="00063A0B" w:rsidP="004F2C35">
      <w:r>
        <w:continuationSeparator/>
      </w:r>
    </w:p>
  </w:endnote>
  <w:endnote w:type="continuationNotice" w:id="1">
    <w:p w14:paraId="2FD4A7B3" w14:textId="77777777" w:rsidR="00063A0B" w:rsidRDefault="00063A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8F64A" w14:textId="77777777" w:rsidR="00CD4C0E" w:rsidRDefault="00CD4C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CD4C0E" w:rsidRPr="003D005D" w14:paraId="09AD3D3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EF5F386" w14:textId="77777777" w:rsidR="00CD4C0E" w:rsidRPr="003D005D" w:rsidRDefault="00CD4C0E" w:rsidP="00CD4C0E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C8C34D7" w14:textId="5427EB43" w:rsidR="00CD4C0E" w:rsidRPr="003D005D" w:rsidRDefault="00CD4C0E" w:rsidP="00CD4C0E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12</w:t>
          </w:r>
        </w:p>
      </w:tc>
      <w:tc>
        <w:tcPr>
          <w:tcW w:w="1250" w:type="pct"/>
          <w:shd w:val="clear" w:color="auto" w:fill="auto"/>
          <w:vAlign w:val="center"/>
        </w:tcPr>
        <w:p w14:paraId="29D42227" w14:textId="77777777" w:rsidR="00CD4C0E" w:rsidRPr="003D005D" w:rsidRDefault="00CD4C0E" w:rsidP="00CD4C0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A2F0A5C" w14:textId="38EACF32" w:rsidR="00CD4C0E" w:rsidRPr="003D005D" w:rsidRDefault="00CD4C0E" w:rsidP="00CD4C0E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8FD46" w14:textId="77777777" w:rsidR="00063A0B" w:rsidRDefault="00063A0B" w:rsidP="004F2C35">
      <w:r>
        <w:separator/>
      </w:r>
    </w:p>
  </w:footnote>
  <w:footnote w:type="continuationSeparator" w:id="0">
    <w:p w14:paraId="42ACBF0B" w14:textId="77777777" w:rsidR="00063A0B" w:rsidRDefault="00063A0B" w:rsidP="004F2C35">
      <w:r>
        <w:continuationSeparator/>
      </w:r>
    </w:p>
  </w:footnote>
  <w:footnote w:type="continuationNotice" w:id="1">
    <w:p w14:paraId="7A041C81" w14:textId="77777777" w:rsidR="00063A0B" w:rsidRDefault="00063A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6A4B5" w14:textId="77777777" w:rsidR="00CD4C0E" w:rsidRDefault="00CD4C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02199" w14:textId="77777777" w:rsidR="006D761F" w:rsidRDefault="006D761F" w:rsidP="006D761F">
    <w:pPr>
      <w:pStyle w:val="Encabezado"/>
      <w:jc w:val="right"/>
      <w:rPr>
        <w:b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5317A"/>
    <w:rsid w:val="00063A0B"/>
    <w:rsid w:val="000746B7"/>
    <w:rsid w:val="00091E6B"/>
    <w:rsid w:val="00095309"/>
    <w:rsid w:val="000A791C"/>
    <w:rsid w:val="000D7CD2"/>
    <w:rsid w:val="00140FEA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A4970"/>
    <w:rsid w:val="00305CEF"/>
    <w:rsid w:val="0034024E"/>
    <w:rsid w:val="00353229"/>
    <w:rsid w:val="003E173E"/>
    <w:rsid w:val="00470102"/>
    <w:rsid w:val="00474EDE"/>
    <w:rsid w:val="00495BB0"/>
    <w:rsid w:val="004B1B0F"/>
    <w:rsid w:val="004C5B25"/>
    <w:rsid w:val="004F2C35"/>
    <w:rsid w:val="00513065"/>
    <w:rsid w:val="005225E0"/>
    <w:rsid w:val="0059060F"/>
    <w:rsid w:val="006319DF"/>
    <w:rsid w:val="0065617D"/>
    <w:rsid w:val="006A63AE"/>
    <w:rsid w:val="006B0026"/>
    <w:rsid w:val="006D761F"/>
    <w:rsid w:val="007001BB"/>
    <w:rsid w:val="007212F3"/>
    <w:rsid w:val="0072613C"/>
    <w:rsid w:val="00751787"/>
    <w:rsid w:val="007C1BAD"/>
    <w:rsid w:val="008A1A6F"/>
    <w:rsid w:val="008A71EC"/>
    <w:rsid w:val="008B3011"/>
    <w:rsid w:val="009A67BC"/>
    <w:rsid w:val="009B26E4"/>
    <w:rsid w:val="009F2444"/>
    <w:rsid w:val="00A06874"/>
    <w:rsid w:val="00A34836"/>
    <w:rsid w:val="00AC51C6"/>
    <w:rsid w:val="00B11CD8"/>
    <w:rsid w:val="00B301C1"/>
    <w:rsid w:val="00B30435"/>
    <w:rsid w:val="00B9079B"/>
    <w:rsid w:val="00BE1D4A"/>
    <w:rsid w:val="00C2579D"/>
    <w:rsid w:val="00C50D27"/>
    <w:rsid w:val="00C81483"/>
    <w:rsid w:val="00CD4C0E"/>
    <w:rsid w:val="00CE771F"/>
    <w:rsid w:val="00D46BA6"/>
    <w:rsid w:val="00D67F6F"/>
    <w:rsid w:val="00E03AA1"/>
    <w:rsid w:val="00E61F07"/>
    <w:rsid w:val="00E66CC3"/>
    <w:rsid w:val="00EB47F3"/>
    <w:rsid w:val="00EC47CA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406A3FC7"/>
  <w15:chartTrackingRefBased/>
  <w15:docId w15:val="{378A5779-F6A0-4BB6-A620-467794B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6cb9e4b-f1d1-4245-83ec-6cad768d538a"/>
    <ds:schemaRef ds:uri="9d85dbaf-23eb-4e57-a637-93dcacc8b1a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4D0450-AD44-4C13-AD78-A53BCF624B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83E64A39</Template>
  <TotalTime>1</TotalTime>
  <Pages>1</Pages>
  <Words>81</Words>
  <Characters>466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Sara Milena Nuñez Aldana</cp:lastModifiedBy>
  <cp:revision>2</cp:revision>
  <cp:lastPrinted>2017-09-29T00:28:00Z</cp:lastPrinted>
  <dcterms:created xsi:type="dcterms:W3CDTF">2020-02-14T21:06:00Z</dcterms:created>
  <dcterms:modified xsi:type="dcterms:W3CDTF">2020-02-14T21:06:00Z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