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3F3BCF" w14:textId="394FD690" w:rsidR="006404A7" w:rsidRPr="009F45A5" w:rsidRDefault="00FA45DE" w:rsidP="006404A7">
      <w:pPr>
        <w:pStyle w:val="InviasNormal"/>
        <w:spacing w:after="120"/>
        <w:jc w:val="center"/>
        <w:outlineLvl w:val="0"/>
        <w:rPr>
          <w:b/>
          <w:color w:val="3B3838" w:themeColor="background2" w:themeShade="40"/>
          <w:sz w:val="20"/>
          <w:szCs w:val="20"/>
          <w:lang w:val="es-ES"/>
        </w:rPr>
      </w:pPr>
      <w:r w:rsidRPr="009F45A5">
        <w:rPr>
          <w:b/>
          <w:color w:val="3B3838" w:themeColor="background2" w:themeShade="40"/>
          <w:sz w:val="20"/>
          <w:szCs w:val="20"/>
          <w:lang w:val="es-ES"/>
        </w:rPr>
        <w:t>FORMATO 2</w:t>
      </w:r>
      <w:r w:rsidR="008A216D" w:rsidRPr="009F45A5">
        <w:rPr>
          <w:b/>
          <w:color w:val="3B3838" w:themeColor="background2" w:themeShade="40"/>
          <w:sz w:val="20"/>
          <w:szCs w:val="20"/>
          <w:lang w:val="es-ES"/>
        </w:rPr>
        <w:t xml:space="preserve"> — </w:t>
      </w:r>
      <w:r w:rsidRPr="009F45A5">
        <w:rPr>
          <w:b/>
          <w:color w:val="3B3838" w:themeColor="background2" w:themeShade="40"/>
          <w:sz w:val="20"/>
          <w:szCs w:val="20"/>
          <w:lang w:val="es-ES"/>
        </w:rPr>
        <w:t>CONFORMACIÓN DE PROPONENTE PLURAL</w:t>
      </w:r>
    </w:p>
    <w:p w14:paraId="46E72363" w14:textId="77777777" w:rsidR="009A73E8" w:rsidRPr="009F45A5" w:rsidRDefault="009A73E8" w:rsidP="006404A7">
      <w:pPr>
        <w:pStyle w:val="InviasNormal"/>
        <w:spacing w:after="120"/>
        <w:jc w:val="center"/>
        <w:outlineLvl w:val="0"/>
        <w:rPr>
          <w:b/>
          <w:color w:val="3B3838" w:themeColor="background2" w:themeShade="40"/>
          <w:sz w:val="20"/>
          <w:szCs w:val="20"/>
          <w:lang w:val="es-ES"/>
        </w:rPr>
      </w:pPr>
    </w:p>
    <w:p w14:paraId="7EFADFFE" w14:textId="7785DFD7" w:rsidR="00F57ACC" w:rsidRPr="009F45A5" w:rsidRDefault="00F57ACC" w:rsidP="00F57ACC">
      <w:pPr>
        <w:pStyle w:val="InviasNormal"/>
        <w:spacing w:after="120"/>
        <w:outlineLvl w:val="0"/>
        <w:rPr>
          <w:color w:val="3B3838" w:themeColor="background2" w:themeShade="40"/>
          <w:sz w:val="20"/>
          <w:szCs w:val="20"/>
          <w:lang w:val="es-ES"/>
        </w:rPr>
      </w:pPr>
      <w:r w:rsidRPr="009F45A5">
        <w:rPr>
          <w:color w:val="3B3838" w:themeColor="background2" w:themeShade="40"/>
          <w:sz w:val="20"/>
          <w:szCs w:val="20"/>
          <w:highlight w:val="lightGray"/>
          <w:lang w:val="es-ES"/>
        </w:rPr>
        <w:t xml:space="preserve">[El Proponente deberá diligenciar el Formato dependiendo de la forma asociativa con la </w:t>
      </w:r>
      <w:r w:rsidR="005B0237" w:rsidRPr="009F45A5">
        <w:rPr>
          <w:color w:val="3B3838" w:themeColor="background2" w:themeShade="40"/>
          <w:sz w:val="20"/>
          <w:szCs w:val="20"/>
          <w:highlight w:val="lightGray"/>
          <w:lang w:val="es-ES"/>
        </w:rPr>
        <w:t>que se</w:t>
      </w:r>
      <w:r w:rsidRPr="009F45A5">
        <w:rPr>
          <w:color w:val="3B3838" w:themeColor="background2" w:themeShade="40"/>
          <w:sz w:val="20"/>
          <w:szCs w:val="20"/>
          <w:highlight w:val="lightGray"/>
          <w:lang w:val="es-ES"/>
        </w:rPr>
        <w:t xml:space="preserve"> pres</w:t>
      </w:r>
      <w:r w:rsidR="008D7666" w:rsidRPr="009F45A5">
        <w:rPr>
          <w:color w:val="3B3838" w:themeColor="background2" w:themeShade="40"/>
          <w:sz w:val="20"/>
          <w:szCs w:val="20"/>
          <w:highlight w:val="lightGray"/>
          <w:lang w:val="es-ES"/>
        </w:rPr>
        <w:t>ente (Consorcio, Unión Temporal</w:t>
      </w:r>
      <w:r w:rsidR="00587020" w:rsidRPr="009F45A5">
        <w:rPr>
          <w:color w:val="3B3838" w:themeColor="background2" w:themeShade="40"/>
          <w:sz w:val="20"/>
          <w:szCs w:val="20"/>
          <w:highlight w:val="lightGray"/>
          <w:lang w:val="es-ES"/>
        </w:rPr>
        <w:t>)</w:t>
      </w:r>
      <w:r w:rsidR="008D7666" w:rsidRPr="009F45A5">
        <w:rPr>
          <w:color w:val="3B3838" w:themeColor="background2" w:themeShade="40"/>
          <w:sz w:val="20"/>
          <w:szCs w:val="20"/>
          <w:highlight w:val="lightGray"/>
          <w:lang w:val="es-ES"/>
        </w:rPr>
        <w:t>]</w:t>
      </w:r>
    </w:p>
    <w:p w14:paraId="65E94173" w14:textId="77777777" w:rsidR="006404A7" w:rsidRPr="009F45A5" w:rsidRDefault="006404A7" w:rsidP="00F57ACC">
      <w:pPr>
        <w:pStyle w:val="InviasNormal"/>
        <w:spacing w:after="120"/>
        <w:outlineLvl w:val="0"/>
        <w:rPr>
          <w:color w:val="3B3838" w:themeColor="background2" w:themeShade="40"/>
          <w:sz w:val="20"/>
          <w:szCs w:val="20"/>
          <w:lang w:val="es-ES"/>
        </w:rPr>
      </w:pPr>
    </w:p>
    <w:p w14:paraId="1D7C048C" w14:textId="2228AE1B" w:rsidR="008A216D" w:rsidRPr="009F45A5" w:rsidRDefault="008A216D" w:rsidP="008A216D">
      <w:pPr>
        <w:pStyle w:val="InviasNormal"/>
        <w:spacing w:after="120"/>
        <w:jc w:val="center"/>
        <w:outlineLvl w:val="0"/>
        <w:rPr>
          <w:b/>
          <w:bCs/>
          <w:color w:val="3B3838" w:themeColor="background2" w:themeShade="40"/>
          <w:sz w:val="20"/>
          <w:szCs w:val="20"/>
        </w:rPr>
      </w:pPr>
      <w:r w:rsidRPr="009F45A5">
        <w:rPr>
          <w:b/>
          <w:bCs/>
          <w:color w:val="3B3838" w:themeColor="background2" w:themeShade="40"/>
          <w:sz w:val="20"/>
          <w:szCs w:val="20"/>
        </w:rPr>
        <w:t>FORMATO</w:t>
      </w:r>
      <w:r w:rsidR="00FA45DE" w:rsidRPr="009F45A5">
        <w:rPr>
          <w:b/>
          <w:bCs/>
          <w:color w:val="3B3838" w:themeColor="background2" w:themeShade="40"/>
          <w:sz w:val="20"/>
          <w:szCs w:val="20"/>
        </w:rPr>
        <w:t xml:space="preserve"> 2</w:t>
      </w:r>
      <w:r w:rsidRPr="009F45A5">
        <w:rPr>
          <w:b/>
          <w:bCs/>
          <w:color w:val="3B3838" w:themeColor="background2" w:themeShade="40"/>
          <w:sz w:val="20"/>
          <w:szCs w:val="20"/>
        </w:rPr>
        <w:t xml:space="preserve">A </w:t>
      </w:r>
      <w:r w:rsidR="001E3F88" w:rsidRPr="009F45A5">
        <w:rPr>
          <w:b/>
          <w:color w:val="3B3838" w:themeColor="background2" w:themeShade="40"/>
          <w:sz w:val="20"/>
          <w:szCs w:val="20"/>
          <w:lang w:val="es-ES"/>
        </w:rPr>
        <w:t xml:space="preserve">— </w:t>
      </w:r>
      <w:r w:rsidR="001E3F88" w:rsidRPr="009F45A5">
        <w:rPr>
          <w:b/>
          <w:bCs/>
          <w:color w:val="3B3838" w:themeColor="background2" w:themeShade="40"/>
          <w:sz w:val="20"/>
          <w:szCs w:val="20"/>
        </w:rPr>
        <w:t>DOCUMENTO</w:t>
      </w:r>
      <w:r w:rsidRPr="009F45A5">
        <w:rPr>
          <w:b/>
          <w:bCs/>
          <w:color w:val="3B3838" w:themeColor="background2" w:themeShade="40"/>
          <w:sz w:val="20"/>
          <w:szCs w:val="20"/>
        </w:rPr>
        <w:t xml:space="preserve"> DE CONFORMACIÓN DE CONSORCIO</w:t>
      </w:r>
    </w:p>
    <w:p w14:paraId="23B6237C" w14:textId="77777777" w:rsidR="008A216D" w:rsidRPr="009F45A5" w:rsidRDefault="008A216D" w:rsidP="00365B3F">
      <w:pPr>
        <w:pStyle w:val="InviasNormal"/>
        <w:spacing w:after="120"/>
        <w:jc w:val="center"/>
        <w:outlineLvl w:val="0"/>
        <w:rPr>
          <w:b/>
          <w:bCs/>
          <w:color w:val="3B3838" w:themeColor="background2" w:themeShade="40"/>
          <w:sz w:val="20"/>
          <w:szCs w:val="20"/>
        </w:rPr>
      </w:pPr>
    </w:p>
    <w:p w14:paraId="409C8DB2" w14:textId="77777777" w:rsidR="00365B3F" w:rsidRPr="009F45A5" w:rsidRDefault="00365B3F" w:rsidP="00365B3F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9F45A5">
        <w:rPr>
          <w:color w:val="3B3838" w:themeColor="background2" w:themeShade="40"/>
          <w:sz w:val="20"/>
          <w:szCs w:val="20"/>
        </w:rPr>
        <w:t>Señores</w:t>
      </w:r>
    </w:p>
    <w:p w14:paraId="50F4B90F" w14:textId="77777777" w:rsidR="00365B3F" w:rsidRPr="009F45A5" w:rsidRDefault="00365B3F" w:rsidP="00365B3F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  <w:highlight w:val="lightGray"/>
        </w:rPr>
      </w:pPr>
      <w:r w:rsidRPr="009F45A5">
        <w:rPr>
          <w:b/>
          <w:color w:val="3B3838" w:themeColor="background2" w:themeShade="40"/>
          <w:sz w:val="20"/>
          <w:szCs w:val="20"/>
          <w:highlight w:val="lightGray"/>
        </w:rPr>
        <w:t xml:space="preserve">[NOMBRE DE LA ENTIDAD] </w:t>
      </w:r>
    </w:p>
    <w:p w14:paraId="576C54A8" w14:textId="77777777" w:rsidR="00365B3F" w:rsidRPr="009F45A5" w:rsidRDefault="00365B3F" w:rsidP="00365B3F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  <w:highlight w:val="lightGray"/>
        </w:rPr>
      </w:pPr>
      <w:r w:rsidRPr="009F45A5">
        <w:rPr>
          <w:color w:val="3B3838" w:themeColor="background2" w:themeShade="40"/>
          <w:sz w:val="20"/>
          <w:szCs w:val="20"/>
          <w:highlight w:val="lightGray"/>
        </w:rPr>
        <w:t>[Dirección de la Entidad]</w:t>
      </w:r>
    </w:p>
    <w:p w14:paraId="71F8938F" w14:textId="77777777" w:rsidR="00365B3F" w:rsidRPr="009F45A5" w:rsidRDefault="00365B3F" w:rsidP="00365B3F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9F45A5">
        <w:rPr>
          <w:color w:val="3B3838" w:themeColor="background2" w:themeShade="40"/>
          <w:sz w:val="20"/>
          <w:szCs w:val="20"/>
          <w:highlight w:val="lightGray"/>
        </w:rPr>
        <w:t>[Ciudad]</w:t>
      </w:r>
      <w:r w:rsidRPr="009F45A5">
        <w:rPr>
          <w:color w:val="3B3838" w:themeColor="background2" w:themeShade="40"/>
          <w:sz w:val="20"/>
          <w:szCs w:val="20"/>
        </w:rPr>
        <w:t xml:space="preserve"> </w:t>
      </w:r>
    </w:p>
    <w:p w14:paraId="3FC9346E" w14:textId="77777777" w:rsidR="00365B3F" w:rsidRPr="009F45A5" w:rsidRDefault="00365B3F" w:rsidP="00F8339D">
      <w:pPr>
        <w:pStyle w:val="InviasNormal"/>
        <w:spacing w:after="120"/>
        <w:jc w:val="left"/>
        <w:rPr>
          <w:color w:val="3B3838" w:themeColor="background2" w:themeShade="40"/>
          <w:sz w:val="20"/>
          <w:szCs w:val="20"/>
        </w:rPr>
      </w:pPr>
    </w:p>
    <w:p w14:paraId="24ED4138" w14:textId="07E76543" w:rsidR="00365B3F" w:rsidRPr="009F45A5" w:rsidRDefault="00365B3F" w:rsidP="002E5886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  <w:highlight w:val="lightGray"/>
        </w:rPr>
      </w:pPr>
      <w:r w:rsidRPr="009F45A5">
        <w:rPr>
          <w:b/>
          <w:color w:val="3B3838" w:themeColor="background2" w:themeShade="40"/>
          <w:sz w:val="20"/>
          <w:szCs w:val="20"/>
        </w:rPr>
        <w:t>REFERENCIA:</w:t>
      </w:r>
      <w:r w:rsidRPr="009F45A5">
        <w:rPr>
          <w:color w:val="3B3838" w:themeColor="background2" w:themeShade="40"/>
          <w:sz w:val="20"/>
          <w:szCs w:val="20"/>
        </w:rPr>
        <w:tab/>
      </w:r>
      <w:r w:rsidR="00DC76D2" w:rsidRPr="009F45A5">
        <w:rPr>
          <w:color w:val="3B3838" w:themeColor="background2" w:themeShade="40"/>
          <w:sz w:val="20"/>
          <w:szCs w:val="20"/>
        </w:rPr>
        <w:t>Proceso</w:t>
      </w:r>
      <w:r w:rsidR="009549D4" w:rsidRPr="009F45A5">
        <w:rPr>
          <w:color w:val="3B3838" w:themeColor="background2" w:themeShade="40"/>
          <w:sz w:val="20"/>
          <w:szCs w:val="20"/>
        </w:rPr>
        <w:t xml:space="preserve"> de Contratación No. [</w:t>
      </w:r>
      <w:r w:rsidR="009549D4" w:rsidRPr="009F45A5">
        <w:rPr>
          <w:color w:val="3B3838" w:themeColor="background2" w:themeShade="40"/>
          <w:sz w:val="20"/>
          <w:szCs w:val="20"/>
          <w:highlight w:val="lightGray"/>
        </w:rPr>
        <w:t xml:space="preserve">Incluir número del </w:t>
      </w:r>
      <w:r w:rsidR="00DC76D2" w:rsidRPr="009F45A5">
        <w:rPr>
          <w:color w:val="3B3838" w:themeColor="background2" w:themeShade="40"/>
          <w:sz w:val="20"/>
          <w:szCs w:val="20"/>
          <w:highlight w:val="lightGray"/>
        </w:rPr>
        <w:t>Proceso</w:t>
      </w:r>
      <w:r w:rsidR="009549D4" w:rsidRPr="009F45A5">
        <w:rPr>
          <w:color w:val="3B3838" w:themeColor="background2" w:themeShade="40"/>
          <w:sz w:val="20"/>
          <w:szCs w:val="20"/>
          <w:highlight w:val="lightGray"/>
        </w:rPr>
        <w:t xml:space="preserve"> de Contratación],</w:t>
      </w:r>
      <w:r w:rsidR="009549D4" w:rsidRPr="009F45A5">
        <w:rPr>
          <w:color w:val="3B3838" w:themeColor="background2" w:themeShade="40"/>
          <w:sz w:val="20"/>
          <w:szCs w:val="20"/>
        </w:rPr>
        <w:t xml:space="preserve"> en adelante el “</w:t>
      </w:r>
      <w:r w:rsidR="00DC76D2" w:rsidRPr="009F45A5">
        <w:rPr>
          <w:color w:val="3B3838" w:themeColor="background2" w:themeShade="40"/>
          <w:sz w:val="20"/>
          <w:szCs w:val="20"/>
        </w:rPr>
        <w:t>Proceso</w:t>
      </w:r>
      <w:r w:rsidR="009549D4" w:rsidRPr="009F45A5">
        <w:rPr>
          <w:color w:val="3B3838" w:themeColor="background2" w:themeShade="40"/>
          <w:sz w:val="20"/>
          <w:szCs w:val="20"/>
        </w:rPr>
        <w:t xml:space="preserve"> de Contratación” </w:t>
      </w:r>
      <w:r w:rsidR="002E28FD" w:rsidRPr="009F45A5">
        <w:rPr>
          <w:color w:val="3B3838" w:themeColor="background2" w:themeShade="40"/>
          <w:sz w:val="20"/>
          <w:szCs w:val="20"/>
        </w:rPr>
        <w:t xml:space="preserve"> </w:t>
      </w:r>
    </w:p>
    <w:p w14:paraId="3CEBD257" w14:textId="77777777" w:rsidR="00365B3F" w:rsidRPr="009F45A5" w:rsidRDefault="00365B3F" w:rsidP="00F8339D">
      <w:pPr>
        <w:pStyle w:val="InviasNormal"/>
        <w:spacing w:before="0" w:after="0"/>
        <w:jc w:val="left"/>
        <w:outlineLvl w:val="0"/>
        <w:rPr>
          <w:color w:val="3B3838" w:themeColor="background2" w:themeShade="40"/>
          <w:sz w:val="20"/>
          <w:szCs w:val="20"/>
        </w:rPr>
      </w:pPr>
      <w:r w:rsidRPr="009F45A5">
        <w:rPr>
          <w:color w:val="3B3838" w:themeColor="background2" w:themeShade="40"/>
          <w:sz w:val="20"/>
          <w:szCs w:val="20"/>
        </w:rPr>
        <w:t xml:space="preserve">Objeto: </w:t>
      </w:r>
    </w:p>
    <w:p w14:paraId="759F2A38" w14:textId="3D7510E9" w:rsidR="00E12F7A" w:rsidRPr="009F45A5" w:rsidRDefault="00334592" w:rsidP="00033237">
      <w:pPr>
        <w:spacing w:before="0" w:after="0"/>
        <w:rPr>
          <w:rFonts w:cs="Arial"/>
          <w:color w:val="3B3838" w:themeColor="background2" w:themeShade="40"/>
          <w:sz w:val="20"/>
          <w:szCs w:val="20"/>
        </w:rPr>
      </w:pP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[Incluir cu</w:t>
      </w:r>
      <w:r w:rsidR="006404A7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a</w:t>
      </w: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ndo el proceso es estructurado por lotes o grupos]</w:t>
      </w:r>
      <w:r w:rsidRPr="009F45A5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E12F7A" w:rsidRPr="009F45A5">
        <w:rPr>
          <w:rFonts w:cs="Arial"/>
          <w:color w:val="3B3838" w:themeColor="background2" w:themeShade="40"/>
          <w:sz w:val="20"/>
          <w:szCs w:val="20"/>
        </w:rPr>
        <w:t xml:space="preserve">Lote: </w:t>
      </w:r>
      <w:r w:rsidR="00E12F7A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[Indicar el lote o lotes a los cuales se presenta oferta.]</w:t>
      </w:r>
    </w:p>
    <w:p w14:paraId="2D557E51" w14:textId="77777777" w:rsidR="00E12F7A" w:rsidRPr="009F45A5" w:rsidRDefault="00E12F7A" w:rsidP="00F8339D">
      <w:pPr>
        <w:pStyle w:val="InviasNormal"/>
        <w:spacing w:before="0" w:after="0"/>
        <w:jc w:val="left"/>
        <w:outlineLvl w:val="0"/>
        <w:rPr>
          <w:color w:val="3B3838" w:themeColor="background2" w:themeShade="40"/>
          <w:sz w:val="20"/>
          <w:szCs w:val="20"/>
          <w:highlight w:val="lightGray"/>
        </w:rPr>
      </w:pPr>
    </w:p>
    <w:p w14:paraId="20758737" w14:textId="77777777" w:rsidR="00EB303B" w:rsidRPr="009F45A5" w:rsidRDefault="00EB303B" w:rsidP="00365B3F">
      <w:pPr>
        <w:pStyle w:val="Textoindependiente"/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t>Estimados Señores:</w:t>
      </w:r>
    </w:p>
    <w:p w14:paraId="6A7188AD" w14:textId="315C5FB5" w:rsidR="00365B3F" w:rsidRPr="009F45A5" w:rsidRDefault="00365B3F" w:rsidP="00365B3F">
      <w:pPr>
        <w:pStyle w:val="Textoindependiente"/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t xml:space="preserve">Los suscritos, </w:t>
      </w:r>
      <w:r w:rsidRPr="009F45A5">
        <w:rPr>
          <w:rFonts w:cs="Arial"/>
          <w:color w:val="3B3838" w:themeColor="background2" w:themeShade="40"/>
          <w:highlight w:val="lightGray"/>
        </w:rPr>
        <w:t>[nombre del Representante Legal del integrante 1]</w:t>
      </w:r>
      <w:r w:rsidRPr="009F45A5">
        <w:rPr>
          <w:rFonts w:cs="Arial"/>
          <w:color w:val="3B3838" w:themeColor="background2" w:themeShade="40"/>
        </w:rPr>
        <w:t xml:space="preserve"> y </w:t>
      </w:r>
      <w:r w:rsidRPr="009F45A5">
        <w:rPr>
          <w:rFonts w:cs="Arial"/>
          <w:color w:val="3B3838" w:themeColor="background2" w:themeShade="40"/>
          <w:highlight w:val="lightGray"/>
        </w:rPr>
        <w:t>[nombre del Representante Legal del integrante 2]</w:t>
      </w:r>
      <w:r w:rsidRPr="009F45A5">
        <w:rPr>
          <w:rFonts w:cs="Arial"/>
          <w:color w:val="3B3838" w:themeColor="background2" w:themeShade="40"/>
        </w:rPr>
        <w:t xml:space="preserve"> debidamente autorizados para actuar en nombre y representación de </w:t>
      </w:r>
      <w:r w:rsidRPr="009F45A5">
        <w:rPr>
          <w:rFonts w:cs="Arial"/>
          <w:color w:val="3B3838" w:themeColor="background2" w:themeShade="40"/>
          <w:highlight w:val="lightGray"/>
        </w:rPr>
        <w:t>[nombre o razón social del integrante 1]</w:t>
      </w:r>
      <w:r w:rsidR="00A8014F" w:rsidRPr="009F45A5">
        <w:rPr>
          <w:rFonts w:cs="Arial"/>
          <w:color w:val="3B3838" w:themeColor="background2" w:themeShade="40"/>
        </w:rPr>
        <w:t xml:space="preserve"> </w:t>
      </w:r>
      <w:r w:rsidRPr="009F45A5">
        <w:rPr>
          <w:rFonts w:cs="Arial"/>
          <w:color w:val="3B3838" w:themeColor="background2" w:themeShade="40"/>
        </w:rPr>
        <w:t xml:space="preserve">y </w:t>
      </w:r>
      <w:r w:rsidRPr="009F45A5">
        <w:rPr>
          <w:rFonts w:cs="Arial"/>
          <w:color w:val="3B3838" w:themeColor="background2" w:themeShade="40"/>
          <w:highlight w:val="lightGray"/>
        </w:rPr>
        <w:t>[nombre o razón social del integrante 2],</w:t>
      </w:r>
      <w:r w:rsidRPr="009F45A5">
        <w:rPr>
          <w:rFonts w:cs="Arial"/>
          <w:color w:val="3B3838" w:themeColor="background2" w:themeShade="40"/>
        </w:rPr>
        <w:t xml:space="preserve"> respectivamente, manifestamos por </w:t>
      </w:r>
      <w:r w:rsidR="002E28FD" w:rsidRPr="009F45A5">
        <w:rPr>
          <w:rFonts w:cs="Arial"/>
          <w:color w:val="3B3838" w:themeColor="background2" w:themeShade="40"/>
        </w:rPr>
        <w:t xml:space="preserve">medio de </w:t>
      </w:r>
      <w:r w:rsidRPr="009F45A5">
        <w:rPr>
          <w:rFonts w:cs="Arial"/>
          <w:color w:val="3B3838" w:themeColor="background2" w:themeShade="40"/>
        </w:rPr>
        <w:t xml:space="preserve">este documento, que hemos convenido asociarnos en Consorcio, para participar en el </w:t>
      </w:r>
      <w:r w:rsidR="00DC76D2" w:rsidRPr="009F45A5">
        <w:rPr>
          <w:rFonts w:cs="Arial"/>
          <w:color w:val="3B3838" w:themeColor="background2" w:themeShade="40"/>
        </w:rPr>
        <w:t>Proceso</w:t>
      </w:r>
      <w:r w:rsidR="002E28FD" w:rsidRPr="009F45A5">
        <w:rPr>
          <w:rFonts w:cs="Arial"/>
          <w:color w:val="3B3838" w:themeColor="background2" w:themeShade="40"/>
        </w:rPr>
        <w:t xml:space="preserve"> de Contratación</w:t>
      </w:r>
      <w:r w:rsidRPr="009F45A5">
        <w:rPr>
          <w:rFonts w:cs="Arial"/>
          <w:color w:val="3B3838" w:themeColor="background2" w:themeShade="40"/>
        </w:rPr>
        <w:t xml:space="preserve"> </w:t>
      </w:r>
      <w:r w:rsidR="00A239F7" w:rsidRPr="009F45A5">
        <w:rPr>
          <w:rFonts w:cs="Arial"/>
          <w:color w:val="3B3838" w:themeColor="background2" w:themeShade="40"/>
        </w:rPr>
        <w:t>y,</w:t>
      </w:r>
      <w:r w:rsidRPr="009F45A5">
        <w:rPr>
          <w:rFonts w:cs="Arial"/>
          <w:color w:val="3B3838" w:themeColor="background2" w:themeShade="40"/>
        </w:rPr>
        <w:t xml:space="preserve"> por lo tanto, expresamos lo siguiente:</w:t>
      </w:r>
    </w:p>
    <w:p w14:paraId="20954398" w14:textId="203D4F06" w:rsidR="00365B3F" w:rsidRPr="009F45A5" w:rsidRDefault="00365B3F" w:rsidP="002E28FD">
      <w:pPr>
        <w:pStyle w:val="Sangradetextonormal"/>
        <w:numPr>
          <w:ilvl w:val="0"/>
          <w:numId w:val="2"/>
        </w:numPr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t xml:space="preserve">La duración de este Consorcio </w:t>
      </w:r>
      <w:r w:rsidR="007E42AE" w:rsidRPr="009F45A5">
        <w:rPr>
          <w:rFonts w:cs="Arial"/>
          <w:color w:val="3B3838" w:themeColor="background2" w:themeShade="40"/>
        </w:rPr>
        <w:t>no será inferior al del plazo</w:t>
      </w:r>
      <w:r w:rsidR="00890B3E" w:rsidRPr="009F45A5">
        <w:rPr>
          <w:rFonts w:cs="Arial"/>
          <w:color w:val="3B3838" w:themeColor="background2" w:themeShade="40"/>
        </w:rPr>
        <w:t xml:space="preserve"> de ejecución</w:t>
      </w:r>
      <w:r w:rsidR="007E42AE" w:rsidRPr="009F45A5">
        <w:rPr>
          <w:rFonts w:cs="Arial"/>
          <w:color w:val="3B3838" w:themeColor="background2" w:themeShade="40"/>
        </w:rPr>
        <w:t xml:space="preserve"> del contrato </w:t>
      </w:r>
      <w:r w:rsidR="009C7EC2" w:rsidRPr="009F45A5">
        <w:rPr>
          <w:rFonts w:cs="Arial"/>
          <w:color w:val="3B3838" w:themeColor="background2" w:themeShade="40"/>
        </w:rPr>
        <w:t xml:space="preserve">y un año </w:t>
      </w:r>
      <w:r w:rsidR="00C409A9" w:rsidRPr="009F45A5">
        <w:rPr>
          <w:rFonts w:cs="Arial"/>
          <w:color w:val="3B3838" w:themeColor="background2" w:themeShade="40"/>
        </w:rPr>
        <w:t>más.</w:t>
      </w:r>
      <w:r w:rsidR="007E42AE" w:rsidRPr="009F45A5">
        <w:rPr>
          <w:rFonts w:cs="Arial"/>
          <w:color w:val="3B3838" w:themeColor="background2" w:themeShade="40"/>
        </w:rPr>
        <w:t xml:space="preserve">  </w:t>
      </w:r>
    </w:p>
    <w:p w14:paraId="39227F41" w14:textId="04533DE2" w:rsidR="009549D4" w:rsidRPr="009F45A5" w:rsidRDefault="00365B3F" w:rsidP="00033237">
      <w:pPr>
        <w:pStyle w:val="Sangradetextonormal"/>
        <w:numPr>
          <w:ilvl w:val="0"/>
          <w:numId w:val="2"/>
        </w:numPr>
        <w:spacing w:after="120"/>
        <w:rPr>
          <w:b/>
          <w:bCs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t xml:space="preserve">El Consorcio </w:t>
      </w:r>
      <w:r w:rsidR="00B9264A" w:rsidRPr="009F45A5">
        <w:rPr>
          <w:rFonts w:cs="Arial"/>
          <w:color w:val="3B3838" w:themeColor="background2" w:themeShade="40"/>
        </w:rPr>
        <w:t>está</w:t>
      </w:r>
      <w:r w:rsidRPr="009F45A5">
        <w:rPr>
          <w:rFonts w:cs="Arial"/>
          <w:color w:val="3B3838" w:themeColor="background2" w:themeShade="40"/>
        </w:rPr>
        <w:t xml:space="preserve"> integrado por</w:t>
      </w:r>
      <w:bookmarkStart w:id="0" w:name="_Toc222732721"/>
      <w:r w:rsidR="004E3CBA" w:rsidRPr="009F45A5">
        <w:rPr>
          <w:rFonts w:cs="Arial"/>
          <w:color w:val="3B3838" w:themeColor="background2" w:themeShade="40"/>
        </w:rPr>
        <w:t xml:space="preserve"> </w:t>
      </w:r>
      <w:r w:rsidR="004E3CBA" w:rsidRPr="009F45A5">
        <w:rPr>
          <w:color w:val="3B3838" w:themeColor="background2" w:themeShade="40"/>
        </w:rPr>
        <w:t>integrada siguientes miembros, los cuales ejecutarán las actividades que se describen a continuación</w:t>
      </w:r>
    </w:p>
    <w:tbl>
      <w:tblPr>
        <w:tblpPr w:leftFromText="180" w:rightFromText="180" w:vertAnchor="text" w:horzAnchor="page" w:tblpX="2867" w:tblpY="217"/>
        <w:tblW w:w="629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84"/>
        <w:gridCol w:w="2070"/>
        <w:gridCol w:w="2240"/>
      </w:tblGrid>
      <w:tr w:rsidR="009F45A5" w:rsidRPr="009F45A5" w14:paraId="6B0DB743" w14:textId="77777777" w:rsidTr="009C4D21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7800C4BE" w14:textId="77777777" w:rsidR="004D79D1" w:rsidRPr="00C9183A" w:rsidRDefault="004D79D1" w:rsidP="004D79D1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C9183A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Actividades y términos en la ejecución del Contrato </w:t>
            </w:r>
            <w:r w:rsidRPr="00C9183A">
              <w:rPr>
                <w:rFonts w:cs="Arial"/>
                <w:b/>
                <w:color w:val="FFFFFF" w:themeColor="background1"/>
                <w:sz w:val="16"/>
                <w:szCs w:val="16"/>
                <w:vertAlign w:val="superscript"/>
              </w:rPr>
              <w:t>(1)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5088AD26" w14:textId="77777777" w:rsidR="004D79D1" w:rsidRPr="00C9183A" w:rsidRDefault="004D79D1" w:rsidP="004D79D1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C9183A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Compromiso (%) </w:t>
            </w:r>
            <w:r w:rsidRPr="00C9183A">
              <w:rPr>
                <w:rFonts w:cs="Arial"/>
                <w:b/>
                <w:color w:val="FFFFFF" w:themeColor="background1"/>
                <w:sz w:val="16"/>
                <w:szCs w:val="16"/>
                <w:vertAlign w:val="superscript"/>
              </w:rPr>
              <w:t>(2)</w:t>
            </w: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6677C06" w14:textId="77777777" w:rsidR="004D79D1" w:rsidRPr="00C9183A" w:rsidRDefault="004D79D1" w:rsidP="004D79D1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C9183A">
              <w:rPr>
                <w:rFonts w:cs="Arial"/>
                <w:b/>
                <w:color w:val="FFFFFF" w:themeColor="background1"/>
                <w:sz w:val="16"/>
                <w:szCs w:val="16"/>
              </w:rPr>
              <w:t>Nombre del integrante a cargo de la actividad</w:t>
            </w:r>
          </w:p>
        </w:tc>
      </w:tr>
      <w:tr w:rsidR="009F45A5" w:rsidRPr="009F45A5" w14:paraId="29B5F152" w14:textId="77777777" w:rsidTr="009C4D21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083C7151" w14:textId="77777777" w:rsidR="004D79D1" w:rsidRPr="009F45A5" w:rsidRDefault="004D79D1" w:rsidP="004D79D1">
            <w:pPr>
              <w:spacing w:before="0" w:after="0"/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</w:pPr>
            <w:r w:rsidRPr="009F45A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1D3DA2A" w14:textId="77777777" w:rsidR="004D79D1" w:rsidRPr="009F45A5" w:rsidRDefault="004D79D1" w:rsidP="004D79D1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</w:pPr>
            <w:r w:rsidRPr="009F45A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[Indicar el porcentaje de cada actividad que se compromete a ejecutar]</w:t>
            </w:r>
          </w:p>
          <w:p w14:paraId="07653768" w14:textId="77777777" w:rsidR="004D79D1" w:rsidRPr="009F45A5" w:rsidRDefault="004D79D1" w:rsidP="004D79D1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</w:pPr>
          </w:p>
          <w:p w14:paraId="510B4275" w14:textId="77777777" w:rsidR="004D79D1" w:rsidRPr="009F45A5" w:rsidRDefault="004D79D1" w:rsidP="004D79D1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</w:pPr>
            <w:r w:rsidRPr="009F45A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8016CC1" w14:textId="77777777" w:rsidR="004D79D1" w:rsidRPr="009F45A5" w:rsidDel="009549D4" w:rsidRDefault="004D79D1" w:rsidP="004D79D1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</w:tr>
      <w:tr w:rsidR="009F45A5" w:rsidRPr="009F45A5" w14:paraId="41BA4EFC" w14:textId="77777777" w:rsidTr="009C4D21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F79C06" w14:textId="77777777" w:rsidR="004D79D1" w:rsidRPr="009F45A5" w:rsidRDefault="004D79D1" w:rsidP="004D79D1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D2965BA" w14:textId="77777777" w:rsidR="004D79D1" w:rsidRPr="009F45A5" w:rsidDel="009549D4" w:rsidRDefault="004D79D1" w:rsidP="004D79D1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830585B" w14:textId="77777777" w:rsidR="004D79D1" w:rsidRPr="009F45A5" w:rsidDel="009549D4" w:rsidRDefault="004D79D1" w:rsidP="004D79D1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</w:tr>
      <w:tr w:rsidR="009F45A5" w:rsidRPr="009F45A5" w14:paraId="546C97C2" w14:textId="77777777" w:rsidTr="009C4D21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374EEAB" w14:textId="77777777" w:rsidR="004D79D1" w:rsidRPr="009F45A5" w:rsidRDefault="004D79D1" w:rsidP="004D79D1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7F4D6C8" w14:textId="77777777" w:rsidR="004D79D1" w:rsidRPr="009F45A5" w:rsidDel="009549D4" w:rsidRDefault="004D79D1" w:rsidP="004D79D1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6E0AD7E" w14:textId="77777777" w:rsidR="004D79D1" w:rsidRPr="009F45A5" w:rsidDel="009549D4" w:rsidRDefault="004D79D1" w:rsidP="004D79D1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</w:tr>
      <w:bookmarkEnd w:id="0"/>
    </w:tbl>
    <w:p w14:paraId="08755381" w14:textId="77777777" w:rsidR="000F2444" w:rsidRPr="009F45A5" w:rsidRDefault="000F2444" w:rsidP="00033237">
      <w:pPr>
        <w:spacing w:before="0" w:after="0"/>
        <w:rPr>
          <w:rFonts w:cs="Arial"/>
          <w:color w:val="3B3838" w:themeColor="background2" w:themeShade="40"/>
          <w:sz w:val="16"/>
          <w:vertAlign w:val="superscript"/>
        </w:rPr>
      </w:pPr>
    </w:p>
    <w:p w14:paraId="68D2F16F" w14:textId="77777777" w:rsidR="000F2444" w:rsidRPr="009F45A5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33ADFD84" w14:textId="77777777" w:rsidR="000F2444" w:rsidRPr="009F45A5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1941D48F" w14:textId="77777777" w:rsidR="000F2444" w:rsidRPr="009F45A5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2168DA99" w14:textId="77777777" w:rsidR="000F2444" w:rsidRPr="009F45A5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10787B15" w14:textId="77777777" w:rsidR="000F2444" w:rsidRPr="009F45A5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7213F299" w14:textId="77777777" w:rsidR="000F2444" w:rsidRPr="009F45A5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21B9B9CF" w14:textId="77777777" w:rsidR="000F2444" w:rsidRPr="009F45A5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191E733D" w14:textId="77777777" w:rsidR="000F2444" w:rsidRPr="009F45A5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314C1F33" w14:textId="77777777" w:rsidR="000F2444" w:rsidRPr="009F45A5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00A975B6" w14:textId="77777777" w:rsidR="000F2444" w:rsidRPr="009F45A5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50B705CA" w14:textId="77777777" w:rsidR="000F2444" w:rsidRPr="009F45A5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1D5F5DAD" w14:textId="77777777" w:rsidR="000F2444" w:rsidRPr="009F45A5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12279BC3" w14:textId="77777777" w:rsidR="000F2444" w:rsidRPr="009F45A5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5725559D" w14:textId="77777777" w:rsidR="000F2444" w:rsidRPr="009F45A5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4476C2E4" w14:textId="77777777" w:rsidR="000F2444" w:rsidRPr="009F45A5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2450A084" w14:textId="77777777" w:rsidR="000F2444" w:rsidRPr="009F45A5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3559B170" w14:textId="77777777" w:rsidR="000F2444" w:rsidRPr="009F45A5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05AAD87A" w14:textId="77777777" w:rsidR="000F2444" w:rsidRPr="009F45A5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4B21EC97" w14:textId="77777777" w:rsidR="000F2444" w:rsidRPr="009F45A5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43D5752C" w14:textId="668F4104" w:rsidR="00A0487F" w:rsidRPr="009F45A5" w:rsidRDefault="00624EB3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szCs w:val="16"/>
        </w:rPr>
      </w:pPr>
      <w:r w:rsidRPr="009F45A5" w:rsidDel="00624EB3">
        <w:rPr>
          <w:rFonts w:cs="Arial"/>
          <w:color w:val="3B3838" w:themeColor="background2" w:themeShade="40"/>
          <w:sz w:val="16"/>
          <w:vertAlign w:val="superscript"/>
        </w:rPr>
        <w:t xml:space="preserve"> </w:t>
      </w:r>
      <w:r w:rsidR="00320E2D" w:rsidRPr="009F45A5">
        <w:rPr>
          <w:rFonts w:cs="Arial"/>
          <w:color w:val="3B3838" w:themeColor="background2" w:themeShade="40"/>
          <w:sz w:val="16"/>
          <w:vertAlign w:val="superscript"/>
        </w:rPr>
        <w:t>(</w:t>
      </w:r>
      <w:r w:rsidRPr="009F45A5">
        <w:rPr>
          <w:rFonts w:cs="Arial"/>
          <w:color w:val="3B3838" w:themeColor="background2" w:themeShade="40"/>
          <w:sz w:val="16"/>
          <w:vertAlign w:val="superscript"/>
        </w:rPr>
        <w:t>1</w:t>
      </w:r>
      <w:r w:rsidR="00320E2D" w:rsidRPr="009F45A5">
        <w:rPr>
          <w:rFonts w:cs="Arial"/>
          <w:color w:val="3B3838" w:themeColor="background2" w:themeShade="40"/>
          <w:sz w:val="16"/>
          <w:vertAlign w:val="superscript"/>
        </w:rPr>
        <w:t>)</w:t>
      </w:r>
      <w:r w:rsidR="00320E2D" w:rsidRPr="009F45A5">
        <w:rPr>
          <w:rFonts w:cs="Arial"/>
          <w:color w:val="3B3838" w:themeColor="background2" w:themeShade="40"/>
          <w:sz w:val="16"/>
        </w:rPr>
        <w:tab/>
      </w:r>
      <w:r w:rsidR="00320E2D" w:rsidRPr="009F45A5">
        <w:rPr>
          <w:rFonts w:cs="Arial"/>
          <w:color w:val="3B3838" w:themeColor="background2" w:themeShade="40"/>
          <w:sz w:val="16"/>
          <w:szCs w:val="16"/>
        </w:rPr>
        <w:t>El total de la columna, es decir la suma de los porcentajes de compromiso de los integrantes, debe ser igual al 100%.</w:t>
      </w:r>
    </w:p>
    <w:p w14:paraId="1432E7E1" w14:textId="7EEEB5C4" w:rsidR="00A0487F" w:rsidRPr="009F45A5" w:rsidRDefault="009C3322" w:rsidP="00A0487F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szCs w:val="16"/>
        </w:rPr>
      </w:pPr>
      <w:r w:rsidRPr="009F45A5">
        <w:rPr>
          <w:rFonts w:cs="Arial"/>
          <w:color w:val="3B3838" w:themeColor="background2" w:themeShade="40"/>
          <w:sz w:val="10"/>
          <w:szCs w:val="10"/>
        </w:rPr>
        <w:t>(2)</w:t>
      </w:r>
      <w:r w:rsidR="00A0487F" w:rsidRPr="009F45A5">
        <w:rPr>
          <w:rFonts w:cs="Arial"/>
          <w:color w:val="3B3838" w:themeColor="background2" w:themeShade="40"/>
          <w:sz w:val="16"/>
          <w:szCs w:val="16"/>
        </w:rPr>
        <w:tab/>
        <w:t>El total de la columna, es decir la suma de los porcentajes de compromiso de los integrantes, debe ser igual al 100%.</w:t>
      </w:r>
    </w:p>
    <w:p w14:paraId="771C4FEB" w14:textId="77777777" w:rsidR="00A0487F" w:rsidRPr="009F45A5" w:rsidRDefault="00A0487F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</w:rPr>
      </w:pPr>
    </w:p>
    <w:p w14:paraId="43CABE7E" w14:textId="53FABAA5" w:rsidR="000F2444" w:rsidRPr="009F45A5" w:rsidRDefault="000F2444" w:rsidP="00033237">
      <w:pPr>
        <w:spacing w:before="0" w:after="0"/>
        <w:ind w:left="1133" w:hanging="425"/>
        <w:rPr>
          <w:rFonts w:cs="Arial"/>
          <w:color w:val="3B3838" w:themeColor="background2" w:themeShade="40"/>
          <w:sz w:val="16"/>
        </w:rPr>
      </w:pPr>
    </w:p>
    <w:p w14:paraId="54D721BC" w14:textId="5C36024F" w:rsidR="000F2444" w:rsidRPr="009F45A5" w:rsidRDefault="000F2444" w:rsidP="00EB303B">
      <w:pPr>
        <w:spacing w:after="120"/>
        <w:jc w:val="left"/>
        <w:rPr>
          <w:rFonts w:cs="Arial"/>
          <w:color w:val="3B3838" w:themeColor="background2" w:themeShade="40"/>
          <w:sz w:val="12"/>
          <w:szCs w:val="20"/>
        </w:rPr>
      </w:pPr>
    </w:p>
    <w:p w14:paraId="1F0388D0" w14:textId="65A44D8E" w:rsidR="000F2444" w:rsidRPr="009F45A5" w:rsidRDefault="000F2444" w:rsidP="00EB303B">
      <w:pPr>
        <w:spacing w:after="120"/>
        <w:jc w:val="left"/>
        <w:rPr>
          <w:rFonts w:cs="Arial"/>
          <w:color w:val="3B3838" w:themeColor="background2" w:themeShade="40"/>
          <w:sz w:val="16"/>
        </w:rPr>
      </w:pPr>
    </w:p>
    <w:p w14:paraId="6B40310D" w14:textId="18A6B237" w:rsidR="000F2444" w:rsidRPr="009F45A5" w:rsidRDefault="000F2444" w:rsidP="00EB303B">
      <w:pPr>
        <w:spacing w:after="120"/>
        <w:jc w:val="left"/>
        <w:rPr>
          <w:rFonts w:cs="Arial"/>
          <w:color w:val="3B3838" w:themeColor="background2" w:themeShade="40"/>
          <w:sz w:val="16"/>
        </w:rPr>
      </w:pPr>
    </w:p>
    <w:p w14:paraId="0D4E9867" w14:textId="77777777" w:rsidR="000F2444" w:rsidRPr="009F45A5" w:rsidRDefault="000F2444" w:rsidP="00EB303B">
      <w:pPr>
        <w:spacing w:after="120"/>
        <w:jc w:val="left"/>
        <w:rPr>
          <w:rFonts w:cs="Arial"/>
          <w:color w:val="3B3838" w:themeColor="background2" w:themeShade="40"/>
          <w:sz w:val="16"/>
        </w:rPr>
      </w:pPr>
    </w:p>
    <w:p w14:paraId="67ACBF88" w14:textId="65BE44D5" w:rsidR="00365B3F" w:rsidRPr="009F45A5" w:rsidRDefault="00365B3F" w:rsidP="002E28FD">
      <w:pPr>
        <w:pStyle w:val="Sangradetextonormal"/>
        <w:numPr>
          <w:ilvl w:val="0"/>
          <w:numId w:val="2"/>
        </w:numPr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t>El Consorcio se denomina CONSORCIO _____________________.</w:t>
      </w:r>
    </w:p>
    <w:p w14:paraId="693CBE03" w14:textId="20BE2F8A" w:rsidR="00365B3F" w:rsidRPr="009F45A5" w:rsidRDefault="000604DB" w:rsidP="002E28FD">
      <w:pPr>
        <w:pStyle w:val="Prrafodelista"/>
        <w:numPr>
          <w:ilvl w:val="0"/>
          <w:numId w:val="2"/>
        </w:numPr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t>La responsabilidad de los integrantes de</w:t>
      </w:r>
      <w:r w:rsidR="00922271" w:rsidRPr="009F45A5">
        <w:rPr>
          <w:rFonts w:cs="Arial"/>
          <w:color w:val="3B3838" w:themeColor="background2" w:themeShade="40"/>
          <w:sz w:val="20"/>
          <w:szCs w:val="20"/>
        </w:rPr>
        <w:t xml:space="preserve">l Consorcio </w:t>
      </w:r>
      <w:r w:rsidRPr="009F45A5">
        <w:rPr>
          <w:rFonts w:cs="Arial"/>
          <w:color w:val="3B3838" w:themeColor="background2" w:themeShade="40"/>
          <w:sz w:val="20"/>
          <w:szCs w:val="20"/>
        </w:rPr>
        <w:t xml:space="preserve">es solidaria en el cumplimiento de las obligaciones </w:t>
      </w:r>
      <w:r w:rsidR="003357EE" w:rsidRPr="009F45A5">
        <w:rPr>
          <w:rFonts w:cs="Arial"/>
          <w:color w:val="3B3838" w:themeColor="background2" w:themeShade="40"/>
          <w:sz w:val="20"/>
          <w:szCs w:val="20"/>
        </w:rPr>
        <w:t xml:space="preserve">y de las sanciones </w:t>
      </w:r>
      <w:r w:rsidRPr="009F45A5">
        <w:rPr>
          <w:rFonts w:cs="Arial"/>
          <w:color w:val="3B3838" w:themeColor="background2" w:themeShade="40"/>
          <w:sz w:val="20"/>
          <w:szCs w:val="20"/>
        </w:rPr>
        <w:t>que se deriven de la ejecución del contrato.</w:t>
      </w:r>
    </w:p>
    <w:p w14:paraId="5406A04A" w14:textId="77777777" w:rsidR="000604DB" w:rsidRPr="009F45A5" w:rsidRDefault="000604DB" w:rsidP="002E5886">
      <w:pPr>
        <w:pStyle w:val="Prrafodelista"/>
        <w:spacing w:after="120"/>
        <w:ind w:left="790"/>
        <w:rPr>
          <w:rFonts w:cs="Arial"/>
          <w:color w:val="3B3838" w:themeColor="background2" w:themeShade="40"/>
        </w:rPr>
      </w:pPr>
    </w:p>
    <w:p w14:paraId="184F60CE" w14:textId="0EA479E9" w:rsidR="00365B3F" w:rsidRPr="009F45A5" w:rsidRDefault="00365B3F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t xml:space="preserve">El representante del Consorcio es ____________________________ </w:t>
      </w:r>
      <w:r w:rsidR="003E72CB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[</w:t>
      </w: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indicar el nombre</w:t>
      </w:r>
      <w:r w:rsidR="003E72CB" w:rsidRPr="009F45A5">
        <w:rPr>
          <w:rFonts w:cs="Arial"/>
          <w:color w:val="3B3838" w:themeColor="background2" w:themeShade="40"/>
          <w:sz w:val="20"/>
          <w:szCs w:val="20"/>
        </w:rPr>
        <w:t>]</w:t>
      </w:r>
      <w:r w:rsidRPr="009F45A5">
        <w:rPr>
          <w:rFonts w:cs="Arial"/>
          <w:color w:val="3B3838" w:themeColor="background2" w:themeShade="40"/>
          <w:sz w:val="20"/>
          <w:szCs w:val="20"/>
        </w:rPr>
        <w:t xml:space="preserve">, identificado con C. C. No. ______________ de ____________________, quien está expresamente facultado para firmar, presentar la propuesta y, en caso de salir favorecidos con la adjudicación del </w:t>
      </w:r>
      <w:r w:rsidR="00CC3D28" w:rsidRPr="009F45A5">
        <w:rPr>
          <w:rFonts w:cs="Arial"/>
          <w:color w:val="3B3838" w:themeColor="background2" w:themeShade="40"/>
          <w:sz w:val="20"/>
          <w:szCs w:val="20"/>
        </w:rPr>
        <w:t>C</w:t>
      </w:r>
      <w:r w:rsidRPr="009F45A5">
        <w:rPr>
          <w:rFonts w:cs="Arial"/>
          <w:color w:val="3B3838" w:themeColor="background2" w:themeShade="40"/>
          <w:sz w:val="20"/>
          <w:szCs w:val="20"/>
        </w:rPr>
        <w:t>ontrato, firmarlo y tomar todas las determinaciones que fueren necesarias respecto de su ejecución y liquidación, con amplias y suficientes facultades.</w:t>
      </w:r>
    </w:p>
    <w:p w14:paraId="2EA1FA8B" w14:textId="77777777" w:rsidR="00CC3D28" w:rsidRPr="009F45A5" w:rsidRDefault="00CC3D28" w:rsidP="00FA45DE">
      <w:pPr>
        <w:pStyle w:val="Prrafodelista"/>
        <w:suppressAutoHyphens/>
        <w:spacing w:after="120"/>
        <w:ind w:left="790"/>
        <w:rPr>
          <w:rFonts w:cs="Arial"/>
          <w:color w:val="3B3838" w:themeColor="background2" w:themeShade="40"/>
          <w:sz w:val="20"/>
          <w:szCs w:val="20"/>
        </w:rPr>
      </w:pPr>
    </w:p>
    <w:p w14:paraId="1CE0C227" w14:textId="0845921E" w:rsidR="003C6204" w:rsidRPr="009F45A5" w:rsidRDefault="00316F20" w:rsidP="003C6204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t xml:space="preserve">El representante suplente del Consorcio es ____________________________ </w:t>
      </w:r>
      <w:r w:rsidR="00EB3A08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[</w:t>
      </w: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indicar el nombre</w:t>
      </w:r>
      <w:r w:rsidR="00EB3A08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]</w:t>
      </w:r>
      <w:r w:rsidRPr="009F45A5">
        <w:rPr>
          <w:rFonts w:cs="Arial"/>
          <w:color w:val="3B3838" w:themeColor="background2" w:themeShade="40"/>
          <w:sz w:val="20"/>
          <w:szCs w:val="20"/>
        </w:rPr>
        <w:t>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70033DCC" w14:textId="6C212E90" w:rsidR="00F13ADA" w:rsidRPr="009F45A5" w:rsidRDefault="00F13ADA" w:rsidP="002E5886">
      <w:pPr>
        <w:pStyle w:val="Sangradetextonormal"/>
        <w:spacing w:after="120"/>
        <w:ind w:left="790" w:firstLine="0"/>
        <w:rPr>
          <w:rFonts w:cs="Arial"/>
          <w:color w:val="3B3838" w:themeColor="background2" w:themeShade="40"/>
          <w:highlight w:val="lightGray"/>
        </w:rPr>
      </w:pPr>
      <w:r w:rsidRPr="009F45A5">
        <w:rPr>
          <w:rFonts w:cs="Arial"/>
          <w:color w:val="3B3838" w:themeColor="background2" w:themeShade="40"/>
          <w:highlight w:val="lightGray"/>
        </w:rPr>
        <w:t xml:space="preserve">[Definir los eventos en los cuales puede intervenir el representante </w:t>
      </w:r>
      <w:r w:rsidR="00BE646A" w:rsidRPr="009F45A5">
        <w:rPr>
          <w:rFonts w:cs="Arial"/>
          <w:color w:val="3B3838" w:themeColor="background2" w:themeShade="40"/>
          <w:highlight w:val="lightGray"/>
        </w:rPr>
        <w:t>suplente del consorcio.]</w:t>
      </w:r>
    </w:p>
    <w:p w14:paraId="686C46B0" w14:textId="28B01FF6" w:rsidR="003C6204" w:rsidRPr="009F45A5" w:rsidRDefault="00A239F7" w:rsidP="008D7666">
      <w:pPr>
        <w:pStyle w:val="Sangradetextonormal"/>
        <w:numPr>
          <w:ilvl w:val="0"/>
          <w:numId w:val="2"/>
        </w:numPr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t>El Señor</w:t>
      </w:r>
      <w:r w:rsidR="003C6204" w:rsidRPr="009F45A5">
        <w:rPr>
          <w:rFonts w:cs="Arial"/>
          <w:color w:val="3B3838" w:themeColor="background2" w:themeShade="40"/>
        </w:rPr>
        <w:t>[a] ___________________</w:t>
      </w:r>
      <w:r w:rsidR="00382A0C" w:rsidRPr="009F45A5">
        <w:rPr>
          <w:rFonts w:cs="Arial"/>
          <w:color w:val="3B3838" w:themeColor="background2" w:themeShade="40"/>
        </w:rPr>
        <w:t xml:space="preserve"> </w:t>
      </w:r>
      <w:r w:rsidR="003C6204" w:rsidRPr="009F45A5">
        <w:rPr>
          <w:rFonts w:cs="Arial"/>
          <w:color w:val="3B3838" w:themeColor="background2" w:themeShade="40"/>
          <w:highlight w:val="lightGray"/>
        </w:rPr>
        <w:t xml:space="preserve">[indicar el nombre del representante legal del consorcio] </w:t>
      </w:r>
      <w:r w:rsidR="003C6204" w:rsidRPr="009F45A5">
        <w:rPr>
          <w:rFonts w:cs="Arial"/>
          <w:color w:val="3B3838" w:themeColor="background2" w:themeShade="40"/>
        </w:rPr>
        <w:t xml:space="preserve">acepta su nombramiento como representante legal del CONSORCIO </w:t>
      </w:r>
      <w:r w:rsidR="003C6204" w:rsidRPr="009F45A5">
        <w:rPr>
          <w:rFonts w:cs="Arial"/>
          <w:color w:val="3B3838" w:themeColor="background2" w:themeShade="40"/>
          <w:highlight w:val="lightGray"/>
        </w:rPr>
        <w:t>[Nombre del Consorcio]</w:t>
      </w:r>
      <w:r w:rsidR="003C6204" w:rsidRPr="009F45A5">
        <w:rPr>
          <w:rFonts w:cs="Arial"/>
          <w:color w:val="3B3838" w:themeColor="background2" w:themeShade="40"/>
        </w:rPr>
        <w:t xml:space="preserve"> </w:t>
      </w:r>
    </w:p>
    <w:p w14:paraId="2C76911C" w14:textId="77777777" w:rsidR="00CC3D28" w:rsidRPr="009F45A5" w:rsidRDefault="00CC3D28" w:rsidP="00FA45DE">
      <w:pPr>
        <w:pStyle w:val="Prrafodelista"/>
        <w:suppressAutoHyphens/>
        <w:spacing w:after="120"/>
        <w:ind w:left="790"/>
        <w:rPr>
          <w:rFonts w:cs="Arial"/>
          <w:color w:val="3B3838" w:themeColor="background2" w:themeShade="40"/>
          <w:sz w:val="20"/>
          <w:szCs w:val="20"/>
        </w:rPr>
      </w:pPr>
    </w:p>
    <w:p w14:paraId="02665B7E" w14:textId="6D9F993D" w:rsidR="00442A3C" w:rsidRPr="009F45A5" w:rsidRDefault="00442A3C" w:rsidP="00442A3C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t>En caso de resultar adjudicatario, la facturación del Proponente la realizará: [</w:t>
      </w: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Nombre del integrante o nombre de todos los integrantes</w:t>
      </w:r>
      <w:r w:rsidRPr="009F45A5">
        <w:rPr>
          <w:rFonts w:cs="Arial"/>
          <w:color w:val="3B3838" w:themeColor="background2" w:themeShade="40"/>
          <w:sz w:val="20"/>
          <w:szCs w:val="20"/>
        </w:rPr>
        <w:t xml:space="preserve">]. </w:t>
      </w:r>
    </w:p>
    <w:p w14:paraId="1DCBB3D5" w14:textId="77777777" w:rsidR="008A7376" w:rsidRPr="009F45A5" w:rsidRDefault="008A7376" w:rsidP="002E5886">
      <w:pPr>
        <w:pStyle w:val="Prrafodelista"/>
        <w:rPr>
          <w:rFonts w:cs="Arial"/>
          <w:color w:val="3B3838" w:themeColor="background2" w:themeShade="40"/>
          <w:sz w:val="20"/>
          <w:szCs w:val="20"/>
        </w:rPr>
      </w:pPr>
    </w:p>
    <w:p w14:paraId="1EC6B312" w14:textId="7356AE67" w:rsidR="008A7376" w:rsidRPr="009F45A5" w:rsidRDefault="00C9602F" w:rsidP="00442A3C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[</w:t>
      </w:r>
      <w:r w:rsidR="00A9247A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L</w:t>
      </w:r>
      <w:r w:rsidR="00C71CE9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as Entidades y l</w:t>
      </w:r>
      <w:r w:rsidR="00A9247A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os Proponentes podrán incluir cláusulas adicionales que no contradigan lo dispuesto en los Documentos </w:t>
      </w:r>
      <w:r w:rsidR="005E0AA0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Tipo</w:t>
      </w:r>
      <w:r w:rsidR="00A9247A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para regular </w:t>
      </w:r>
      <w:r w:rsidR="0004534A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la relación</w:t>
      </w:r>
      <w:r w:rsidR="00FA7B2E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negocial</w:t>
      </w:r>
      <w:r w:rsidR="00990234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="00A9247A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entre los integrantes</w:t>
      </w:r>
      <w:r w:rsidR="0057487B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.]</w:t>
      </w:r>
      <w:r w:rsidR="001408F5" w:rsidRPr="009F45A5">
        <w:rPr>
          <w:rFonts w:cs="Arial"/>
          <w:color w:val="3B3838" w:themeColor="background2" w:themeShade="40"/>
          <w:sz w:val="20"/>
          <w:szCs w:val="20"/>
        </w:rPr>
        <w:t xml:space="preserve"> </w:t>
      </w:r>
    </w:p>
    <w:p w14:paraId="454E954C" w14:textId="77777777" w:rsidR="00442A3C" w:rsidRPr="009F45A5" w:rsidRDefault="00442A3C" w:rsidP="002E5886">
      <w:pPr>
        <w:pStyle w:val="Prrafodelista"/>
        <w:rPr>
          <w:rFonts w:cs="Arial"/>
          <w:color w:val="3B3838" w:themeColor="background2" w:themeShade="40"/>
          <w:sz w:val="20"/>
          <w:szCs w:val="20"/>
        </w:rPr>
      </w:pPr>
    </w:p>
    <w:p w14:paraId="38418D96" w14:textId="70159B7D" w:rsidR="00365B3F" w:rsidRPr="009F45A5" w:rsidRDefault="00EB04F1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t>El Domicilio</w:t>
      </w:r>
      <w:r w:rsidR="00365B3F" w:rsidRPr="009F45A5">
        <w:rPr>
          <w:rFonts w:cs="Arial"/>
          <w:color w:val="3B3838" w:themeColor="background2" w:themeShade="40"/>
          <w:sz w:val="20"/>
          <w:szCs w:val="20"/>
        </w:rPr>
        <w:t xml:space="preserve"> del Consorcio es:</w:t>
      </w:r>
    </w:p>
    <w:p w14:paraId="45E189A9" w14:textId="77777777" w:rsidR="00365B3F" w:rsidRPr="009F45A5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t>Dirección de correo</w:t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786AEDE2" w14:textId="77777777" w:rsidR="00365B3F" w:rsidRPr="009F45A5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t>Dirección electrónica</w:t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393500F8" w14:textId="77777777" w:rsidR="00365B3F" w:rsidRPr="009F45A5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t>Teléfono</w:t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41730C53" w14:textId="77777777" w:rsidR="00365B3F" w:rsidRPr="009F45A5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t>Telefax</w:t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75ACAB02" w14:textId="77777777" w:rsidR="00365B3F" w:rsidRPr="009F45A5" w:rsidRDefault="00365B3F" w:rsidP="00546CB0">
      <w:pPr>
        <w:pStyle w:val="Ttulo9"/>
        <w:spacing w:before="0" w:after="0"/>
        <w:ind w:left="1416"/>
        <w:rPr>
          <w:rFonts w:cs="Arial"/>
          <w:color w:val="3B3838" w:themeColor="background2" w:themeShade="40"/>
          <w:sz w:val="20"/>
        </w:rPr>
      </w:pPr>
      <w:r w:rsidRPr="009F45A5">
        <w:rPr>
          <w:rFonts w:cs="Arial"/>
          <w:color w:val="3B3838" w:themeColor="background2" w:themeShade="40"/>
          <w:sz w:val="20"/>
        </w:rPr>
        <w:t>Ciudad</w:t>
      </w:r>
      <w:r w:rsidRPr="009F45A5">
        <w:rPr>
          <w:rFonts w:cs="Arial"/>
          <w:color w:val="3B3838" w:themeColor="background2" w:themeShade="40"/>
          <w:sz w:val="20"/>
        </w:rPr>
        <w:tab/>
        <w:t>___________________________________________</w:t>
      </w:r>
    </w:p>
    <w:p w14:paraId="7C296A47" w14:textId="77777777" w:rsidR="00365B3F" w:rsidRPr="009F45A5" w:rsidRDefault="00365B3F" w:rsidP="00365B3F">
      <w:pPr>
        <w:suppressAutoHyphens/>
        <w:spacing w:after="120"/>
        <w:rPr>
          <w:rFonts w:cs="Arial"/>
          <w:color w:val="3B3838" w:themeColor="background2" w:themeShade="40"/>
          <w:spacing w:val="-3"/>
          <w:sz w:val="20"/>
          <w:szCs w:val="20"/>
        </w:rPr>
      </w:pPr>
    </w:p>
    <w:p w14:paraId="5BDF1E0D" w14:textId="44C64210" w:rsidR="00365B3F" w:rsidRPr="009F45A5" w:rsidRDefault="00365B3F" w:rsidP="00365B3F">
      <w:pPr>
        <w:pStyle w:val="InviasNormal"/>
        <w:spacing w:after="120"/>
        <w:outlineLvl w:val="0"/>
        <w:rPr>
          <w:color w:val="3B3838" w:themeColor="background2" w:themeShade="40"/>
          <w:sz w:val="20"/>
          <w:szCs w:val="20"/>
        </w:rPr>
      </w:pPr>
      <w:r w:rsidRPr="009F45A5">
        <w:rPr>
          <w:color w:val="3B3838" w:themeColor="background2" w:themeShade="40"/>
          <w:sz w:val="20"/>
          <w:szCs w:val="20"/>
        </w:rPr>
        <w:t xml:space="preserve">En constancia, se firma en ______________, a los ____ días del mes de _____ </w:t>
      </w:r>
      <w:proofErr w:type="spellStart"/>
      <w:r w:rsidRPr="009F45A5">
        <w:rPr>
          <w:color w:val="3B3838" w:themeColor="background2" w:themeShade="40"/>
          <w:sz w:val="20"/>
          <w:szCs w:val="20"/>
        </w:rPr>
        <w:t>de</w:t>
      </w:r>
      <w:proofErr w:type="spellEnd"/>
      <w:r w:rsidRPr="009F45A5">
        <w:rPr>
          <w:color w:val="3B3838" w:themeColor="background2" w:themeShade="40"/>
          <w:sz w:val="20"/>
          <w:szCs w:val="20"/>
        </w:rPr>
        <w:t xml:space="preserve"> </w:t>
      </w:r>
      <w:r w:rsidR="00C55369" w:rsidRPr="009F45A5">
        <w:rPr>
          <w:color w:val="3B3838" w:themeColor="background2" w:themeShade="40"/>
          <w:sz w:val="20"/>
          <w:szCs w:val="20"/>
        </w:rPr>
        <w:t>20__</w:t>
      </w:r>
      <w:r w:rsidRPr="009F45A5">
        <w:rPr>
          <w:color w:val="3B3838" w:themeColor="background2" w:themeShade="40"/>
          <w:sz w:val="20"/>
          <w:szCs w:val="20"/>
        </w:rPr>
        <w:t>.</w:t>
      </w:r>
    </w:p>
    <w:p w14:paraId="1990C718" w14:textId="77777777" w:rsidR="00365B3F" w:rsidRPr="009F45A5" w:rsidRDefault="00365B3F" w:rsidP="00365B3F">
      <w:p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741EF376" w14:textId="6BF030E6" w:rsidR="00F101A2" w:rsidRPr="009F45A5" w:rsidRDefault="00F101A2" w:rsidP="00F756CC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9F45A5">
        <w:rPr>
          <w:rFonts w:cs="Arial"/>
          <w:b/>
          <w:color w:val="3B3838" w:themeColor="background2" w:themeShade="40"/>
          <w:sz w:val="20"/>
          <w:szCs w:val="20"/>
        </w:rPr>
        <w:t>_________________________________</w:t>
      </w:r>
      <w:r w:rsidR="007B1343" w:rsidRPr="009F45A5">
        <w:rPr>
          <w:rFonts w:cs="Arial"/>
          <w:b/>
          <w:color w:val="3B3838" w:themeColor="background2" w:themeShade="40"/>
          <w:sz w:val="20"/>
          <w:szCs w:val="20"/>
        </w:rPr>
        <w:t xml:space="preserve">                   _________________________________</w:t>
      </w:r>
      <w:r w:rsidR="007D189E" w:rsidRPr="009F45A5">
        <w:rPr>
          <w:rFonts w:cs="Arial"/>
          <w:b/>
          <w:color w:val="3B3838" w:themeColor="background2" w:themeShade="40"/>
          <w:sz w:val="20"/>
          <w:szCs w:val="20"/>
        </w:rPr>
        <w:t>__</w:t>
      </w:r>
    </w:p>
    <w:p w14:paraId="6438378A" w14:textId="3A63932D" w:rsidR="007B1343" w:rsidRPr="009F45A5" w:rsidRDefault="00F756CC" w:rsidP="007B1343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[Nombre </w:t>
      </w:r>
      <w:r w:rsidR="002F29D5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del proponente o </w:t>
      </w:r>
      <w:r w:rsidR="004D7F74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Representante legal</w:t>
      </w:r>
      <w:r w:rsidR="007D189E" w:rsidRPr="009F45A5">
        <w:rPr>
          <w:rFonts w:cs="Arial"/>
          <w:color w:val="3B3838" w:themeColor="background2" w:themeShade="40"/>
          <w:sz w:val="20"/>
          <w:szCs w:val="20"/>
        </w:rPr>
        <w:tab/>
        <w:t xml:space="preserve">     </w:t>
      </w:r>
      <w:proofErr w:type="gramStart"/>
      <w:r w:rsidR="007D189E" w:rsidRPr="009F45A5">
        <w:rPr>
          <w:rFonts w:cs="Arial"/>
          <w:color w:val="3B3838" w:themeColor="background2" w:themeShade="40"/>
          <w:sz w:val="20"/>
          <w:szCs w:val="20"/>
        </w:rPr>
        <w:t xml:space="preserve">   </w:t>
      </w:r>
      <w:r w:rsidR="007B1343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[</w:t>
      </w:r>
      <w:proofErr w:type="gramEnd"/>
      <w:r w:rsidR="007B1343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Nombre del proponente o Representan</w:t>
      </w:r>
      <w:r w:rsidR="007D189E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te </w:t>
      </w:r>
      <w:r w:rsidR="007B1343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legal</w:t>
      </w:r>
    </w:p>
    <w:p w14:paraId="67D00F65" w14:textId="6B7E1A66" w:rsidR="00F756CC" w:rsidRPr="009F45A5" w:rsidRDefault="007D189E" w:rsidP="007B1343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de cada uno de los integrantes]</w:t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  <w:t xml:space="preserve">        </w:t>
      </w:r>
      <w:r w:rsidR="007B1343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de cada uno de los integrantes</w:t>
      </w: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]</w:t>
      </w:r>
    </w:p>
    <w:p w14:paraId="33EB845D" w14:textId="750A2485" w:rsidR="00F756CC" w:rsidRPr="009F45A5" w:rsidRDefault="00F756CC" w:rsidP="00F756CC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tab/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</w:r>
    </w:p>
    <w:p w14:paraId="6D41A220" w14:textId="77777777" w:rsidR="00F756CC" w:rsidRPr="009F45A5" w:rsidRDefault="00F756CC" w:rsidP="00F756CC">
      <w:pPr>
        <w:spacing w:before="0" w:after="0"/>
        <w:jc w:val="center"/>
        <w:rPr>
          <w:rFonts w:cs="Arial"/>
          <w:b/>
          <w:color w:val="3B3838" w:themeColor="background2" w:themeShade="40"/>
          <w:sz w:val="20"/>
          <w:szCs w:val="20"/>
        </w:rPr>
      </w:pPr>
    </w:p>
    <w:p w14:paraId="09F58443" w14:textId="77777777" w:rsidR="00F756CC" w:rsidRPr="009F45A5" w:rsidRDefault="00F756CC" w:rsidP="00F756CC">
      <w:pPr>
        <w:spacing w:before="0" w:after="0"/>
        <w:jc w:val="center"/>
        <w:rPr>
          <w:rFonts w:cs="Arial"/>
          <w:b/>
          <w:color w:val="3B3838" w:themeColor="background2" w:themeShade="40"/>
          <w:sz w:val="20"/>
          <w:szCs w:val="20"/>
        </w:rPr>
      </w:pPr>
    </w:p>
    <w:p w14:paraId="2ADFC1B4" w14:textId="19FD16AF" w:rsidR="00F756CC" w:rsidRPr="009F45A5" w:rsidRDefault="00F756CC" w:rsidP="00F756CC">
      <w:pPr>
        <w:spacing w:before="0" w:after="0"/>
        <w:rPr>
          <w:rFonts w:cs="Arial"/>
          <w:b/>
          <w:color w:val="3B3838" w:themeColor="background2" w:themeShade="40"/>
          <w:sz w:val="20"/>
          <w:szCs w:val="20"/>
        </w:rPr>
      </w:pPr>
      <w:r w:rsidRPr="009F45A5">
        <w:rPr>
          <w:rFonts w:cs="Arial"/>
          <w:b/>
          <w:color w:val="3B3838" w:themeColor="background2" w:themeShade="40"/>
          <w:sz w:val="20"/>
          <w:szCs w:val="20"/>
        </w:rPr>
        <w:t>____________________________</w:t>
      </w:r>
      <w:r w:rsidRPr="009F45A5">
        <w:rPr>
          <w:rFonts w:cs="Arial"/>
          <w:b/>
          <w:color w:val="3B3838" w:themeColor="background2" w:themeShade="40"/>
          <w:sz w:val="20"/>
          <w:szCs w:val="20"/>
        </w:rPr>
        <w:tab/>
      </w:r>
      <w:r w:rsidRPr="009F45A5">
        <w:rPr>
          <w:rFonts w:cs="Arial"/>
          <w:b/>
          <w:color w:val="3B3838" w:themeColor="background2" w:themeShade="40"/>
          <w:sz w:val="20"/>
          <w:szCs w:val="20"/>
        </w:rPr>
        <w:tab/>
      </w:r>
      <w:r w:rsidRPr="009F45A5">
        <w:rPr>
          <w:rFonts w:cs="Arial"/>
          <w:b/>
          <w:color w:val="3B3838" w:themeColor="background2" w:themeShade="40"/>
          <w:sz w:val="20"/>
          <w:szCs w:val="20"/>
        </w:rPr>
        <w:tab/>
        <w:t>____________________________</w:t>
      </w:r>
      <w:r w:rsidR="007D189E" w:rsidRPr="009F45A5">
        <w:rPr>
          <w:rFonts w:cs="Arial"/>
          <w:b/>
          <w:color w:val="3B3838" w:themeColor="background2" w:themeShade="40"/>
          <w:sz w:val="20"/>
          <w:szCs w:val="20"/>
        </w:rPr>
        <w:t>____</w:t>
      </w:r>
    </w:p>
    <w:p w14:paraId="6516D52E" w14:textId="2E69D023" w:rsidR="00F756CC" w:rsidRPr="009F45A5" w:rsidRDefault="00F756CC" w:rsidP="00033237">
      <w:pPr>
        <w:spacing w:before="0" w:after="0"/>
        <w:ind w:right="758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[Nombre y firma del Representante </w:t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</w:r>
      <w:r w:rsidR="004D5D38" w:rsidRPr="009F45A5">
        <w:rPr>
          <w:rFonts w:cs="Arial"/>
          <w:color w:val="3B3838" w:themeColor="background2" w:themeShade="40"/>
          <w:sz w:val="20"/>
          <w:szCs w:val="20"/>
        </w:rPr>
        <w:tab/>
      </w: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[Nombre y firma del Representante del Consorcio]</w:t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  <w:t xml:space="preserve"> </w:t>
      </w:r>
      <w:r w:rsidR="004D7F74" w:rsidRPr="009F45A5">
        <w:rPr>
          <w:rFonts w:cs="Arial"/>
          <w:color w:val="3B3838" w:themeColor="background2" w:themeShade="40"/>
          <w:sz w:val="20"/>
          <w:szCs w:val="20"/>
        </w:rPr>
        <w:t xml:space="preserve">                                                               </w:t>
      </w: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Suplente del Consorcio]</w:t>
      </w:r>
    </w:p>
    <w:p w14:paraId="37FD27CB" w14:textId="77777777" w:rsidR="00F756CC" w:rsidRPr="009F45A5" w:rsidRDefault="00F756CC" w:rsidP="00F756CC">
      <w:pPr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br w:type="page"/>
      </w:r>
    </w:p>
    <w:p w14:paraId="1CBC6F76" w14:textId="77777777" w:rsidR="00EE1388" w:rsidRPr="009F45A5" w:rsidRDefault="00EE1388" w:rsidP="00EE1388">
      <w:pPr>
        <w:pStyle w:val="InviasNormal"/>
        <w:spacing w:after="120"/>
        <w:jc w:val="center"/>
        <w:outlineLvl w:val="0"/>
        <w:rPr>
          <w:b/>
          <w:bCs/>
          <w:color w:val="3B3838" w:themeColor="background2" w:themeShade="40"/>
          <w:sz w:val="20"/>
          <w:szCs w:val="20"/>
        </w:rPr>
      </w:pPr>
    </w:p>
    <w:p w14:paraId="797D4F5C" w14:textId="52CC7643" w:rsidR="00365B3F" w:rsidRPr="009F45A5" w:rsidRDefault="00365B3F" w:rsidP="00EE1388">
      <w:pPr>
        <w:pStyle w:val="InviasNormal"/>
        <w:spacing w:after="120"/>
        <w:jc w:val="center"/>
        <w:outlineLvl w:val="0"/>
        <w:rPr>
          <w:b/>
          <w:bCs/>
          <w:color w:val="3B3838" w:themeColor="background2" w:themeShade="40"/>
          <w:sz w:val="20"/>
          <w:szCs w:val="20"/>
        </w:rPr>
      </w:pPr>
      <w:r w:rsidRPr="009F45A5">
        <w:rPr>
          <w:b/>
          <w:bCs/>
          <w:color w:val="3B3838" w:themeColor="background2" w:themeShade="40"/>
          <w:sz w:val="20"/>
          <w:szCs w:val="20"/>
        </w:rPr>
        <w:t xml:space="preserve">FORMATO </w:t>
      </w:r>
      <w:r w:rsidR="00FA45DE" w:rsidRPr="009F45A5">
        <w:rPr>
          <w:b/>
          <w:bCs/>
          <w:color w:val="3B3838" w:themeColor="background2" w:themeShade="40"/>
          <w:sz w:val="20"/>
          <w:szCs w:val="20"/>
        </w:rPr>
        <w:t>2</w:t>
      </w:r>
      <w:r w:rsidR="009549D4" w:rsidRPr="009F45A5">
        <w:rPr>
          <w:b/>
          <w:bCs/>
          <w:color w:val="3B3838" w:themeColor="background2" w:themeShade="40"/>
          <w:sz w:val="20"/>
          <w:szCs w:val="20"/>
        </w:rPr>
        <w:t>B</w:t>
      </w:r>
      <w:r w:rsidR="00EE1388" w:rsidRPr="009F45A5">
        <w:rPr>
          <w:b/>
          <w:bCs/>
          <w:color w:val="3B3838" w:themeColor="background2" w:themeShade="40"/>
          <w:sz w:val="20"/>
          <w:szCs w:val="20"/>
        </w:rPr>
        <w:t xml:space="preserve"> </w:t>
      </w:r>
      <w:r w:rsidR="00EE1388" w:rsidRPr="009F45A5">
        <w:rPr>
          <w:b/>
          <w:color w:val="3B3838" w:themeColor="background2" w:themeShade="40"/>
          <w:sz w:val="20"/>
          <w:szCs w:val="20"/>
          <w:lang w:val="es-ES"/>
        </w:rPr>
        <w:t xml:space="preserve">— </w:t>
      </w:r>
      <w:r w:rsidRPr="009F45A5">
        <w:rPr>
          <w:b/>
          <w:bCs/>
          <w:color w:val="3B3838" w:themeColor="background2" w:themeShade="40"/>
          <w:sz w:val="20"/>
          <w:szCs w:val="20"/>
        </w:rPr>
        <w:t>DOCUMENTO DE CONFORMACIÓN DE UNIÓN TEMPORAL</w:t>
      </w:r>
    </w:p>
    <w:p w14:paraId="575A7B80" w14:textId="77777777" w:rsidR="00365B3F" w:rsidRPr="009F45A5" w:rsidRDefault="00365B3F" w:rsidP="00365B3F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</w:p>
    <w:p w14:paraId="4540B9BD" w14:textId="77777777" w:rsidR="00546CB0" w:rsidRPr="009F45A5" w:rsidRDefault="00546CB0" w:rsidP="00546CB0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9F45A5">
        <w:rPr>
          <w:color w:val="3B3838" w:themeColor="background2" w:themeShade="40"/>
          <w:sz w:val="20"/>
          <w:szCs w:val="20"/>
        </w:rPr>
        <w:t>Señores</w:t>
      </w:r>
    </w:p>
    <w:p w14:paraId="5F225223" w14:textId="77777777" w:rsidR="00546CB0" w:rsidRPr="009F45A5" w:rsidRDefault="00546CB0" w:rsidP="00546CB0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  <w:highlight w:val="lightGray"/>
        </w:rPr>
      </w:pPr>
      <w:r w:rsidRPr="009F45A5">
        <w:rPr>
          <w:b/>
          <w:color w:val="3B3838" w:themeColor="background2" w:themeShade="40"/>
          <w:sz w:val="20"/>
          <w:szCs w:val="20"/>
          <w:highlight w:val="lightGray"/>
        </w:rPr>
        <w:t xml:space="preserve">[NOMBRE DE LA ENTIDAD] </w:t>
      </w:r>
    </w:p>
    <w:p w14:paraId="42B5F7AF" w14:textId="77777777" w:rsidR="00546CB0" w:rsidRPr="009F45A5" w:rsidRDefault="00546CB0" w:rsidP="00546CB0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  <w:highlight w:val="lightGray"/>
        </w:rPr>
      </w:pPr>
      <w:r w:rsidRPr="009F45A5">
        <w:rPr>
          <w:color w:val="3B3838" w:themeColor="background2" w:themeShade="40"/>
          <w:sz w:val="20"/>
          <w:szCs w:val="20"/>
          <w:highlight w:val="lightGray"/>
        </w:rPr>
        <w:t>[Dirección de la Entidad]</w:t>
      </w:r>
    </w:p>
    <w:p w14:paraId="59EBCEC9" w14:textId="77777777" w:rsidR="00546CB0" w:rsidRPr="009F45A5" w:rsidRDefault="00546CB0" w:rsidP="00546CB0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9F45A5">
        <w:rPr>
          <w:color w:val="3B3838" w:themeColor="background2" w:themeShade="40"/>
          <w:sz w:val="20"/>
          <w:szCs w:val="20"/>
          <w:highlight w:val="lightGray"/>
        </w:rPr>
        <w:t>[Ciudad]</w:t>
      </w:r>
      <w:r w:rsidRPr="009F45A5">
        <w:rPr>
          <w:color w:val="3B3838" w:themeColor="background2" w:themeShade="40"/>
          <w:sz w:val="20"/>
          <w:szCs w:val="20"/>
        </w:rPr>
        <w:t xml:space="preserve"> </w:t>
      </w:r>
    </w:p>
    <w:p w14:paraId="41D3F18E" w14:textId="77777777" w:rsidR="00546CB0" w:rsidRPr="009F45A5" w:rsidRDefault="00546CB0" w:rsidP="00546CB0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</w:p>
    <w:p w14:paraId="7AE6A4AE" w14:textId="7A440274" w:rsidR="00546CB0" w:rsidRPr="009F45A5" w:rsidRDefault="00546CB0" w:rsidP="0097300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9F45A5">
        <w:rPr>
          <w:b/>
          <w:color w:val="3B3838" w:themeColor="background2" w:themeShade="40"/>
          <w:sz w:val="20"/>
          <w:szCs w:val="20"/>
        </w:rPr>
        <w:t>REFERENCIA:</w:t>
      </w:r>
      <w:r w:rsidRPr="009F45A5">
        <w:rPr>
          <w:color w:val="3B3838" w:themeColor="background2" w:themeShade="40"/>
          <w:sz w:val="20"/>
          <w:szCs w:val="20"/>
        </w:rPr>
        <w:tab/>
      </w:r>
      <w:r w:rsidR="00DC76D2" w:rsidRPr="009F45A5">
        <w:rPr>
          <w:color w:val="3B3838" w:themeColor="background2" w:themeShade="40"/>
          <w:sz w:val="20"/>
          <w:szCs w:val="20"/>
        </w:rPr>
        <w:t>Proceso</w:t>
      </w:r>
      <w:r w:rsidR="0019578C" w:rsidRPr="009F45A5">
        <w:rPr>
          <w:color w:val="3B3838" w:themeColor="background2" w:themeShade="40"/>
          <w:sz w:val="20"/>
          <w:szCs w:val="20"/>
        </w:rPr>
        <w:t xml:space="preserve"> de Contratación No. [</w:t>
      </w:r>
      <w:r w:rsidR="0019578C" w:rsidRPr="009F45A5">
        <w:rPr>
          <w:color w:val="3B3838" w:themeColor="background2" w:themeShade="40"/>
          <w:sz w:val="20"/>
          <w:szCs w:val="20"/>
          <w:highlight w:val="lightGray"/>
        </w:rPr>
        <w:t xml:space="preserve">Incluir número del </w:t>
      </w:r>
      <w:r w:rsidR="00DC76D2" w:rsidRPr="009F45A5">
        <w:rPr>
          <w:color w:val="3B3838" w:themeColor="background2" w:themeShade="40"/>
          <w:sz w:val="20"/>
          <w:szCs w:val="20"/>
          <w:highlight w:val="lightGray"/>
        </w:rPr>
        <w:t>Proceso</w:t>
      </w:r>
      <w:r w:rsidR="0019578C" w:rsidRPr="009F45A5">
        <w:rPr>
          <w:color w:val="3B3838" w:themeColor="background2" w:themeShade="40"/>
          <w:sz w:val="20"/>
          <w:szCs w:val="20"/>
          <w:highlight w:val="lightGray"/>
        </w:rPr>
        <w:t xml:space="preserve"> de Contratación]</w:t>
      </w:r>
      <w:r w:rsidR="0019578C" w:rsidRPr="009F45A5">
        <w:rPr>
          <w:color w:val="3B3838" w:themeColor="background2" w:themeShade="40"/>
          <w:sz w:val="20"/>
          <w:szCs w:val="20"/>
        </w:rPr>
        <w:t>, en adelante el “</w:t>
      </w:r>
      <w:r w:rsidR="00DC76D2" w:rsidRPr="009F45A5">
        <w:rPr>
          <w:color w:val="3B3838" w:themeColor="background2" w:themeShade="40"/>
          <w:sz w:val="20"/>
          <w:szCs w:val="20"/>
        </w:rPr>
        <w:t>Proceso</w:t>
      </w:r>
      <w:r w:rsidR="0019578C" w:rsidRPr="009F45A5">
        <w:rPr>
          <w:color w:val="3B3838" w:themeColor="background2" w:themeShade="40"/>
          <w:sz w:val="20"/>
          <w:szCs w:val="20"/>
        </w:rPr>
        <w:t xml:space="preserve"> de Contratación”  </w:t>
      </w:r>
      <w:r w:rsidRPr="009F45A5">
        <w:rPr>
          <w:color w:val="3B3838" w:themeColor="background2" w:themeShade="40"/>
          <w:sz w:val="20"/>
          <w:szCs w:val="20"/>
        </w:rPr>
        <w:t xml:space="preserve"> </w:t>
      </w:r>
    </w:p>
    <w:p w14:paraId="7D48AE14" w14:textId="3036D6AE" w:rsidR="00546CB0" w:rsidRPr="009F45A5" w:rsidRDefault="00546CB0" w:rsidP="0097300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9F45A5">
        <w:rPr>
          <w:color w:val="3B3838" w:themeColor="background2" w:themeShade="40"/>
          <w:sz w:val="20"/>
          <w:szCs w:val="20"/>
        </w:rPr>
        <w:t xml:space="preserve">Objeto: </w:t>
      </w:r>
    </w:p>
    <w:p w14:paraId="42D6A5A8" w14:textId="39FC5FDB" w:rsidR="00A8713C" w:rsidRPr="009F45A5" w:rsidRDefault="00A8713C" w:rsidP="0097300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9F45A5">
        <w:rPr>
          <w:color w:val="3B3838" w:themeColor="background2" w:themeShade="40"/>
          <w:sz w:val="20"/>
          <w:szCs w:val="20"/>
        </w:rPr>
        <w:t xml:space="preserve">Lote: </w:t>
      </w:r>
      <w:r w:rsidRPr="009F45A5">
        <w:rPr>
          <w:color w:val="3B3838" w:themeColor="background2" w:themeShade="40"/>
          <w:sz w:val="20"/>
          <w:szCs w:val="20"/>
          <w:highlight w:val="lightGray"/>
        </w:rPr>
        <w:t>[Indicar el lote o lotes a los cuales se presenta oferta.]</w:t>
      </w:r>
    </w:p>
    <w:p w14:paraId="684B33AB" w14:textId="26BAF9E4" w:rsidR="00546CB0" w:rsidRPr="009F45A5" w:rsidRDefault="00546CB0" w:rsidP="0097300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  <w:highlight w:val="lightGray"/>
        </w:rPr>
      </w:pPr>
      <w:r w:rsidRPr="009F45A5">
        <w:rPr>
          <w:color w:val="3B3838" w:themeColor="background2" w:themeShade="40"/>
          <w:sz w:val="20"/>
          <w:szCs w:val="20"/>
        </w:rPr>
        <w:t xml:space="preserve"> </w:t>
      </w:r>
    </w:p>
    <w:p w14:paraId="0FFE4B82" w14:textId="77777777" w:rsidR="0019578C" w:rsidRPr="009F45A5" w:rsidRDefault="0019578C" w:rsidP="0019578C">
      <w:pPr>
        <w:pStyle w:val="Textoindependiente"/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t>Estimados Señores:</w:t>
      </w:r>
    </w:p>
    <w:p w14:paraId="280A1172" w14:textId="1FAC50E5" w:rsidR="00546CB0" w:rsidRPr="009F45A5" w:rsidRDefault="00546CB0" w:rsidP="00546CB0">
      <w:pPr>
        <w:pStyle w:val="Textoindependiente"/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t>Los suscritos, [</w:t>
      </w:r>
      <w:r w:rsidRPr="009F45A5">
        <w:rPr>
          <w:rFonts w:cs="Arial"/>
          <w:color w:val="3B3838" w:themeColor="background2" w:themeShade="40"/>
          <w:highlight w:val="lightGray"/>
        </w:rPr>
        <w:t>nombre del Representante Legal del integrante 1]</w:t>
      </w:r>
      <w:r w:rsidRPr="009F45A5">
        <w:rPr>
          <w:rFonts w:cs="Arial"/>
          <w:color w:val="3B3838" w:themeColor="background2" w:themeShade="40"/>
        </w:rPr>
        <w:t xml:space="preserve"> y [</w:t>
      </w:r>
      <w:r w:rsidRPr="009F45A5">
        <w:rPr>
          <w:rFonts w:cs="Arial"/>
          <w:color w:val="3B3838" w:themeColor="background2" w:themeShade="40"/>
          <w:highlight w:val="lightGray"/>
        </w:rPr>
        <w:t>nombre del Representante Legal del integrante 2]</w:t>
      </w:r>
      <w:r w:rsidRPr="009F45A5">
        <w:rPr>
          <w:rFonts w:cs="Arial"/>
          <w:color w:val="3B3838" w:themeColor="background2" w:themeShade="40"/>
        </w:rPr>
        <w:t xml:space="preserve"> debidamente autorizados para actuar en nombre y representación de [</w:t>
      </w:r>
      <w:r w:rsidRPr="009F45A5">
        <w:rPr>
          <w:rFonts w:cs="Arial"/>
          <w:color w:val="3B3838" w:themeColor="background2" w:themeShade="40"/>
          <w:highlight w:val="lightGray"/>
        </w:rPr>
        <w:t>nombre o razón social del integrante 1]</w:t>
      </w:r>
      <w:r w:rsidR="001B147B" w:rsidRPr="009F45A5">
        <w:rPr>
          <w:rFonts w:cs="Arial"/>
          <w:color w:val="3B3838" w:themeColor="background2" w:themeShade="40"/>
        </w:rPr>
        <w:t xml:space="preserve"> </w:t>
      </w:r>
      <w:r w:rsidRPr="009F45A5">
        <w:rPr>
          <w:rFonts w:cs="Arial"/>
          <w:color w:val="3B3838" w:themeColor="background2" w:themeShade="40"/>
        </w:rPr>
        <w:t>y [</w:t>
      </w:r>
      <w:r w:rsidRPr="009F45A5">
        <w:rPr>
          <w:rFonts w:cs="Arial"/>
          <w:color w:val="3B3838" w:themeColor="background2" w:themeShade="40"/>
          <w:highlight w:val="lightGray"/>
        </w:rPr>
        <w:t>nombre o razón social del integrante 2</w:t>
      </w:r>
      <w:r w:rsidRPr="009F45A5">
        <w:rPr>
          <w:rFonts w:cs="Arial"/>
          <w:color w:val="3B3838" w:themeColor="background2" w:themeShade="40"/>
        </w:rPr>
        <w:t>], respectivamente, manifestamos por medio de este documento</w:t>
      </w:r>
      <w:r w:rsidR="00A46FE5" w:rsidRPr="009F45A5">
        <w:rPr>
          <w:rFonts w:cs="Arial"/>
          <w:color w:val="3B3838" w:themeColor="background2" w:themeShade="40"/>
        </w:rPr>
        <w:t xml:space="preserve"> que hemos convenido asociarnos en Unión Temporal para participar en el </w:t>
      </w:r>
      <w:r w:rsidR="00DC76D2" w:rsidRPr="009F45A5">
        <w:rPr>
          <w:rFonts w:cs="Arial"/>
          <w:color w:val="3B3838" w:themeColor="background2" w:themeShade="40"/>
        </w:rPr>
        <w:t>Proceso</w:t>
      </w:r>
      <w:r w:rsidR="00A46FE5" w:rsidRPr="009F45A5">
        <w:rPr>
          <w:rFonts w:cs="Arial"/>
          <w:color w:val="3B3838" w:themeColor="background2" w:themeShade="40"/>
        </w:rPr>
        <w:t xml:space="preserve"> de Contratación </w:t>
      </w:r>
      <w:r w:rsidR="00624EB3" w:rsidRPr="009F45A5">
        <w:rPr>
          <w:rFonts w:cs="Arial"/>
          <w:color w:val="3B3838" w:themeColor="background2" w:themeShade="40"/>
        </w:rPr>
        <w:t>y,</w:t>
      </w:r>
      <w:r w:rsidR="00A46FE5" w:rsidRPr="009F45A5">
        <w:rPr>
          <w:rFonts w:cs="Arial"/>
          <w:color w:val="3B3838" w:themeColor="background2" w:themeShade="40"/>
        </w:rPr>
        <w:t xml:space="preserve"> por lo tanto, expresamos lo siguiente: </w:t>
      </w:r>
    </w:p>
    <w:p w14:paraId="254C1297" w14:textId="4B1FEFEC" w:rsidR="00365B3F" w:rsidRPr="009F45A5" w:rsidRDefault="00365B3F" w:rsidP="0063403F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t xml:space="preserve">La duración de la Unión Temporal </w:t>
      </w:r>
      <w:r w:rsidR="0063403F" w:rsidRPr="009F45A5">
        <w:rPr>
          <w:rFonts w:cs="Arial"/>
          <w:color w:val="3B3838" w:themeColor="background2" w:themeShade="40"/>
        </w:rPr>
        <w:t>no será inferior al del plazo</w:t>
      </w:r>
      <w:r w:rsidR="00163E9F" w:rsidRPr="009F45A5">
        <w:rPr>
          <w:rFonts w:cs="Arial"/>
          <w:color w:val="3B3838" w:themeColor="background2" w:themeShade="40"/>
        </w:rPr>
        <w:t xml:space="preserve"> de ejecución</w:t>
      </w:r>
      <w:r w:rsidR="0063403F" w:rsidRPr="009F45A5">
        <w:rPr>
          <w:rFonts w:cs="Arial"/>
          <w:color w:val="3B3838" w:themeColor="background2" w:themeShade="40"/>
        </w:rPr>
        <w:t xml:space="preserve"> del contrato </w:t>
      </w:r>
      <w:r w:rsidR="009C7EC2" w:rsidRPr="009F45A5">
        <w:rPr>
          <w:rFonts w:cs="Arial"/>
          <w:color w:val="3B3838" w:themeColor="background2" w:themeShade="40"/>
        </w:rPr>
        <w:t xml:space="preserve">y un año adicional </w:t>
      </w:r>
      <w:r w:rsidR="00A851CF" w:rsidRPr="009F45A5">
        <w:rPr>
          <w:rFonts w:cs="Arial"/>
          <w:color w:val="3B3838" w:themeColor="background2" w:themeShade="40"/>
        </w:rPr>
        <w:t xml:space="preserve">contado a partir de la fecha del cierre del </w:t>
      </w:r>
      <w:r w:rsidR="00DC76D2" w:rsidRPr="009F45A5">
        <w:rPr>
          <w:rFonts w:cs="Arial"/>
          <w:color w:val="3B3838" w:themeColor="background2" w:themeShade="40"/>
        </w:rPr>
        <w:t>Proceso</w:t>
      </w:r>
      <w:r w:rsidR="00A851CF" w:rsidRPr="009F45A5">
        <w:rPr>
          <w:rFonts w:cs="Arial"/>
          <w:color w:val="3B3838" w:themeColor="background2" w:themeShade="40"/>
        </w:rPr>
        <w:t xml:space="preserve"> de Contratación</w:t>
      </w:r>
      <w:r w:rsidR="0063403F" w:rsidRPr="009F45A5">
        <w:rPr>
          <w:rFonts w:cs="Arial"/>
          <w:color w:val="3B3838" w:themeColor="background2" w:themeShade="40"/>
        </w:rPr>
        <w:t xml:space="preserve">.  </w:t>
      </w:r>
    </w:p>
    <w:p w14:paraId="7271EBF7" w14:textId="23441C09" w:rsidR="00365B3F" w:rsidRPr="009F45A5" w:rsidRDefault="00365B3F" w:rsidP="00A46FE5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t>La Unión Temporal está integrada po</w:t>
      </w:r>
      <w:r w:rsidR="009A4B6A" w:rsidRPr="009F45A5">
        <w:rPr>
          <w:rFonts w:cs="Arial"/>
          <w:color w:val="3B3838" w:themeColor="background2" w:themeShade="40"/>
        </w:rPr>
        <w:t xml:space="preserve">r los siguientes </w:t>
      </w:r>
      <w:r w:rsidR="00EF063F" w:rsidRPr="009F45A5">
        <w:rPr>
          <w:rFonts w:cs="Arial"/>
          <w:color w:val="3B3838" w:themeColor="background2" w:themeShade="40"/>
        </w:rPr>
        <w:t>miembros</w:t>
      </w:r>
      <w:r w:rsidR="009A4B6A" w:rsidRPr="009F45A5">
        <w:rPr>
          <w:rFonts w:cs="Arial"/>
          <w:color w:val="3B3838" w:themeColor="background2" w:themeShade="40"/>
        </w:rPr>
        <w:t xml:space="preserve">, los cuales ejecutaran las actividades </w:t>
      </w:r>
      <w:r w:rsidR="002D0C4C" w:rsidRPr="009F45A5">
        <w:rPr>
          <w:rFonts w:cs="Arial"/>
          <w:color w:val="3B3838" w:themeColor="background2" w:themeShade="40"/>
        </w:rPr>
        <w:t>que se describen a continuación</w:t>
      </w:r>
      <w:r w:rsidRPr="009F45A5">
        <w:rPr>
          <w:rFonts w:cs="Arial"/>
          <w:color w:val="3B3838" w:themeColor="background2" w:themeShade="40"/>
        </w:rPr>
        <w:t>:</w:t>
      </w:r>
    </w:p>
    <w:tbl>
      <w:tblPr>
        <w:tblpPr w:leftFromText="180" w:rightFromText="180" w:vertAnchor="text" w:horzAnchor="page" w:tblpX="2867" w:tblpY="217"/>
        <w:tblW w:w="629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84"/>
        <w:gridCol w:w="2070"/>
        <w:gridCol w:w="2240"/>
      </w:tblGrid>
      <w:tr w:rsidR="009F45A5" w:rsidRPr="009F45A5" w14:paraId="3EFEF59E" w14:textId="77777777" w:rsidTr="002E5886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2BE0ECC5" w14:textId="62D2C1D1" w:rsidR="002B19E2" w:rsidRPr="00C9183A" w:rsidRDefault="001D75CB" w:rsidP="002B19E2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bookmarkStart w:id="1" w:name="_GoBack" w:colFirst="0" w:colLast="2"/>
            <w:r w:rsidRPr="00C9183A">
              <w:rPr>
                <w:rFonts w:cs="Arial"/>
                <w:b/>
                <w:color w:val="FFFFFF" w:themeColor="background1"/>
                <w:sz w:val="16"/>
                <w:szCs w:val="16"/>
              </w:rPr>
              <w:t>Actividades</w:t>
            </w:r>
            <w:r w:rsidR="00C21F00" w:rsidRPr="00C9183A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 y</w:t>
            </w:r>
            <w:r w:rsidRPr="00C9183A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 t</w:t>
            </w:r>
            <w:r w:rsidR="002B19E2" w:rsidRPr="00C9183A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érminos </w:t>
            </w:r>
            <w:r w:rsidR="00C21F00" w:rsidRPr="00C9183A">
              <w:rPr>
                <w:rFonts w:cs="Arial"/>
                <w:b/>
                <w:color w:val="FFFFFF" w:themeColor="background1"/>
                <w:sz w:val="16"/>
                <w:szCs w:val="16"/>
              </w:rPr>
              <w:t>en la eje</w:t>
            </w:r>
            <w:r w:rsidR="00F62BE9" w:rsidRPr="00C9183A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cución </w:t>
            </w:r>
            <w:r w:rsidR="002B19E2" w:rsidRPr="00C9183A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del Contrato </w:t>
            </w:r>
            <w:r w:rsidR="002B19E2" w:rsidRPr="00C9183A">
              <w:rPr>
                <w:rFonts w:cs="Arial"/>
                <w:b/>
                <w:color w:val="FFFFFF" w:themeColor="background1"/>
                <w:sz w:val="16"/>
                <w:szCs w:val="16"/>
                <w:vertAlign w:val="superscript"/>
              </w:rPr>
              <w:t>(1)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47123632" w14:textId="7B2C80F5" w:rsidR="002B19E2" w:rsidRPr="00C9183A" w:rsidRDefault="002B19E2" w:rsidP="002B19E2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C9183A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Compromiso (%) </w:t>
            </w:r>
            <w:r w:rsidRPr="00C9183A">
              <w:rPr>
                <w:rFonts w:cs="Arial"/>
                <w:b/>
                <w:color w:val="FFFFFF" w:themeColor="background1"/>
                <w:sz w:val="16"/>
                <w:szCs w:val="16"/>
                <w:vertAlign w:val="superscript"/>
              </w:rPr>
              <w:t>(2)</w:t>
            </w: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6EE818B5" w14:textId="12BEE373" w:rsidR="002B19E2" w:rsidRPr="00C9183A" w:rsidRDefault="002B19E2" w:rsidP="002B19E2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C9183A">
              <w:rPr>
                <w:rFonts w:cs="Arial"/>
                <w:b/>
                <w:color w:val="FFFFFF" w:themeColor="background1"/>
                <w:sz w:val="16"/>
                <w:szCs w:val="16"/>
              </w:rPr>
              <w:t>Nombre del integrante</w:t>
            </w:r>
            <w:r w:rsidR="0007713F" w:rsidRPr="00C9183A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 a cargo </w:t>
            </w:r>
            <w:r w:rsidR="00196AE3" w:rsidRPr="00C9183A">
              <w:rPr>
                <w:rFonts w:cs="Arial"/>
                <w:b/>
                <w:color w:val="FFFFFF" w:themeColor="background1"/>
                <w:sz w:val="16"/>
                <w:szCs w:val="16"/>
              </w:rPr>
              <w:t>de la actividad</w:t>
            </w:r>
          </w:p>
        </w:tc>
      </w:tr>
      <w:bookmarkEnd w:id="1"/>
      <w:tr w:rsidR="009F45A5" w:rsidRPr="009F45A5" w14:paraId="7220DE94" w14:textId="77777777" w:rsidTr="002E5886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6217D12" w14:textId="43EED1D1" w:rsidR="002B19E2" w:rsidRPr="009F45A5" w:rsidRDefault="002B19E2" w:rsidP="002E5886">
            <w:pPr>
              <w:spacing w:before="0" w:after="0"/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</w:pPr>
            <w:r w:rsidRPr="009F45A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FA51B4F" w14:textId="7EC9B0A7" w:rsidR="002B19E2" w:rsidRPr="009F45A5" w:rsidRDefault="00937367" w:rsidP="002B19E2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</w:pPr>
            <w:r w:rsidRPr="009F45A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[</w:t>
            </w:r>
            <w:r w:rsidR="00E26402" w:rsidRPr="009F45A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Indicar el porcentaje </w:t>
            </w:r>
            <w:r w:rsidR="00196AE3" w:rsidRPr="009F45A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de cada actividad </w:t>
            </w:r>
            <w:r w:rsidR="00E26402" w:rsidRPr="009F45A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que </w:t>
            </w:r>
            <w:r w:rsidR="00196AE3" w:rsidRPr="009F45A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s</w:t>
            </w:r>
            <w:r w:rsidR="00E26402" w:rsidRPr="009F45A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e compromete a ejecutar]</w:t>
            </w:r>
          </w:p>
          <w:p w14:paraId="297F7A46" w14:textId="77777777" w:rsidR="00196AE3" w:rsidRPr="009F45A5" w:rsidRDefault="00196AE3" w:rsidP="002B19E2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</w:pPr>
          </w:p>
          <w:p w14:paraId="73369CA9" w14:textId="402B8A1C" w:rsidR="00937367" w:rsidRPr="009F45A5" w:rsidRDefault="00196AE3" w:rsidP="002B19E2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</w:pPr>
            <w:r w:rsidRPr="009F45A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[</w:t>
            </w:r>
            <w:r w:rsidR="00937367" w:rsidRPr="009F45A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En el evento que la actividad sea </w:t>
            </w:r>
            <w:r w:rsidRPr="009F45A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realizada </w:t>
            </w:r>
            <w:r w:rsidR="00937367" w:rsidRPr="009F45A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por dos (2) o más miembros se indicará el porcentaje de </w:t>
            </w:r>
            <w:r w:rsidR="00E26402" w:rsidRPr="009F45A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compromiso </w:t>
            </w:r>
            <w:r w:rsidR="00937367" w:rsidRPr="009F45A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en relación con cada miembro]</w:t>
            </w: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DC8111A" w14:textId="3D7D2DFB" w:rsidR="002B19E2" w:rsidRPr="009F45A5" w:rsidDel="009549D4" w:rsidRDefault="002B19E2" w:rsidP="002B19E2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</w:tr>
      <w:tr w:rsidR="009F45A5" w:rsidRPr="009F45A5" w14:paraId="53AB3B85" w14:textId="77777777" w:rsidTr="002E5886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207B984" w14:textId="77777777" w:rsidR="002B19E2" w:rsidRPr="009F45A5" w:rsidRDefault="002B19E2" w:rsidP="00320E2D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AFA6C07" w14:textId="77777777" w:rsidR="002B19E2" w:rsidRPr="009F45A5" w:rsidDel="009549D4" w:rsidRDefault="002B19E2" w:rsidP="00320E2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D64F092" w14:textId="74603C69" w:rsidR="002B19E2" w:rsidRPr="009F45A5" w:rsidDel="009549D4" w:rsidRDefault="002B19E2" w:rsidP="00320E2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</w:tr>
      <w:tr w:rsidR="009F45A5" w:rsidRPr="009F45A5" w14:paraId="10F06A30" w14:textId="77777777" w:rsidTr="002E5886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B173534" w14:textId="77777777" w:rsidR="002B19E2" w:rsidRPr="009F45A5" w:rsidRDefault="002B19E2" w:rsidP="00320E2D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D27BD14" w14:textId="77777777" w:rsidR="002B19E2" w:rsidRPr="009F45A5" w:rsidDel="009549D4" w:rsidRDefault="002B19E2" w:rsidP="00320E2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610E90" w14:textId="048A6A96" w:rsidR="002B19E2" w:rsidRPr="009F45A5" w:rsidDel="009549D4" w:rsidRDefault="002B19E2" w:rsidP="00320E2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</w:tr>
    </w:tbl>
    <w:p w14:paraId="081621F2" w14:textId="5420F969" w:rsidR="0017063D" w:rsidRPr="009F45A5" w:rsidRDefault="0017063D" w:rsidP="0017063D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1AA2A658" w14:textId="77777777" w:rsidR="00757EFD" w:rsidRPr="009F45A5" w:rsidRDefault="00757EFD" w:rsidP="0017063D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6CD43676" w14:textId="77777777" w:rsidR="00757EFD" w:rsidRPr="009F45A5" w:rsidRDefault="00757EFD" w:rsidP="0017063D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243A4B6C" w14:textId="77777777" w:rsidR="00757EFD" w:rsidRPr="009F45A5" w:rsidRDefault="00757EFD" w:rsidP="0017063D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6B6C4021" w14:textId="2F5873B4" w:rsidR="00757EFD" w:rsidRPr="009F45A5" w:rsidRDefault="00757EFD" w:rsidP="0017063D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6F5B9415" w14:textId="67A4A620" w:rsidR="002B19E2" w:rsidRPr="009F45A5" w:rsidRDefault="002B19E2" w:rsidP="0017063D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3285F99C" w14:textId="0C194C7D" w:rsidR="002B19E2" w:rsidRPr="009F45A5" w:rsidRDefault="002B19E2" w:rsidP="0017063D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419807D0" w14:textId="00709D71" w:rsidR="00937367" w:rsidRPr="009F45A5" w:rsidRDefault="00937367" w:rsidP="0017063D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7B54BA95" w14:textId="7C86F1B8" w:rsidR="00937367" w:rsidRPr="009F45A5" w:rsidRDefault="00937367" w:rsidP="0017063D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5FF41481" w14:textId="77777777" w:rsidR="00937367" w:rsidRPr="009F45A5" w:rsidRDefault="00937367" w:rsidP="0017063D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3689F01C" w14:textId="77777777" w:rsidR="002B19E2" w:rsidRPr="009F45A5" w:rsidRDefault="002B19E2" w:rsidP="0017063D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1AC60D73" w14:textId="77777777" w:rsidR="0017063D" w:rsidRPr="009F45A5" w:rsidRDefault="0017063D" w:rsidP="00FA45DE">
      <w:pPr>
        <w:spacing w:before="0" w:after="0"/>
        <w:ind w:left="1133" w:hanging="425"/>
        <w:rPr>
          <w:rFonts w:cs="Arial"/>
          <w:color w:val="3B3838" w:themeColor="background2" w:themeShade="40"/>
          <w:sz w:val="16"/>
        </w:rPr>
      </w:pPr>
      <w:r w:rsidRPr="009F45A5">
        <w:rPr>
          <w:rFonts w:cs="Arial"/>
          <w:color w:val="3B3838" w:themeColor="background2" w:themeShade="40"/>
          <w:sz w:val="16"/>
          <w:vertAlign w:val="superscript"/>
        </w:rPr>
        <w:t>(1)</w:t>
      </w:r>
      <w:r w:rsidRPr="009F45A5">
        <w:rPr>
          <w:rFonts w:cs="Arial"/>
          <w:color w:val="3B3838" w:themeColor="background2" w:themeShade="40"/>
          <w:sz w:val="16"/>
        </w:rPr>
        <w:tab/>
        <w:t>La extensión de la participación se indicará en función de las actividades a ejecutar en el proyecto.</w:t>
      </w:r>
    </w:p>
    <w:p w14:paraId="37F182B2" w14:textId="7F43B78A" w:rsidR="00305F5A" w:rsidRPr="009F45A5" w:rsidRDefault="0017063D" w:rsidP="00F00476">
      <w:pPr>
        <w:spacing w:before="0" w:after="0"/>
        <w:ind w:left="1133" w:hanging="425"/>
        <w:rPr>
          <w:rFonts w:cs="Arial"/>
          <w:color w:val="3B3838" w:themeColor="background2" w:themeShade="40"/>
          <w:sz w:val="16"/>
        </w:rPr>
      </w:pPr>
      <w:r w:rsidRPr="009F45A5">
        <w:rPr>
          <w:rFonts w:cs="Arial"/>
          <w:color w:val="3B3838" w:themeColor="background2" w:themeShade="40"/>
          <w:sz w:val="16"/>
          <w:vertAlign w:val="superscript"/>
        </w:rPr>
        <w:t>(2)</w:t>
      </w:r>
      <w:r w:rsidRPr="009F45A5">
        <w:rPr>
          <w:rFonts w:cs="Arial"/>
          <w:color w:val="3B3838" w:themeColor="background2" w:themeShade="40"/>
          <w:sz w:val="16"/>
        </w:rPr>
        <w:tab/>
        <w:t>El total de la columna, es decir la suma de los porcentajes de compromiso de los integrantes, debe ser igual al 100%.</w:t>
      </w:r>
    </w:p>
    <w:p w14:paraId="0772EB64" w14:textId="77777777" w:rsidR="00305F5A" w:rsidRPr="009F45A5" w:rsidRDefault="00305F5A" w:rsidP="00F00476">
      <w:pPr>
        <w:spacing w:before="0" w:after="0"/>
        <w:ind w:left="1133" w:hanging="425"/>
        <w:rPr>
          <w:rFonts w:cs="Arial"/>
          <w:color w:val="3B3838" w:themeColor="background2" w:themeShade="40"/>
          <w:sz w:val="16"/>
        </w:rPr>
      </w:pPr>
    </w:p>
    <w:p w14:paraId="4D0C8AA9" w14:textId="132B3B06" w:rsidR="00365B3F" w:rsidRPr="009F45A5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t>La Unión Temporal se denomina UNIÓN TEMPORAL ________________.</w:t>
      </w:r>
    </w:p>
    <w:p w14:paraId="7530512E" w14:textId="0192588F" w:rsidR="00365B3F" w:rsidRPr="009F45A5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t>La responsabilidad de los integrantes de la Unión Temporal es solidaria</w:t>
      </w:r>
      <w:r w:rsidR="00D933B5" w:rsidRPr="009F45A5">
        <w:rPr>
          <w:rFonts w:cs="Arial"/>
          <w:color w:val="3B3838" w:themeColor="background2" w:themeShade="40"/>
        </w:rPr>
        <w:t xml:space="preserve"> en el cumplimiento de las obligaciones </w:t>
      </w:r>
      <w:r w:rsidR="000604DB" w:rsidRPr="009F45A5">
        <w:rPr>
          <w:rFonts w:cs="Arial"/>
          <w:color w:val="3B3838" w:themeColor="background2" w:themeShade="40"/>
        </w:rPr>
        <w:t>que se deriven de la ejecución del contrato</w:t>
      </w:r>
      <w:r w:rsidR="00991F4F" w:rsidRPr="009F45A5">
        <w:rPr>
          <w:rFonts w:cs="Arial"/>
          <w:color w:val="3B3838" w:themeColor="background2" w:themeShade="40"/>
        </w:rPr>
        <w:t xml:space="preserve">, pero </w:t>
      </w:r>
      <w:r w:rsidR="00344AFB" w:rsidRPr="009F45A5">
        <w:rPr>
          <w:rFonts w:cs="Arial"/>
          <w:color w:val="3B3838" w:themeColor="background2" w:themeShade="40"/>
        </w:rPr>
        <w:t xml:space="preserve">las sanciones por el incumplimiento de las obligaciones derivadas de la propuesta y del contrato se impondrán de acuerdo con la participación de ejecución de cada uno de los miembros de la unión temporal. </w:t>
      </w:r>
    </w:p>
    <w:p w14:paraId="7B5D5670" w14:textId="7E9A8F9E" w:rsidR="006875B2" w:rsidRPr="009F45A5" w:rsidRDefault="006875B2" w:rsidP="00033237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0755C4E9" w14:textId="59073E4B" w:rsidR="00624EB3" w:rsidRPr="009F45A5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t xml:space="preserve">El representante de la Unión Temporal es ___________________ </w:t>
      </w:r>
      <w:r w:rsidR="00511D00" w:rsidRPr="009F45A5">
        <w:rPr>
          <w:rFonts w:cs="Arial"/>
          <w:color w:val="3B3838" w:themeColor="background2" w:themeShade="40"/>
          <w:highlight w:val="lightGray"/>
        </w:rPr>
        <w:t>[</w:t>
      </w:r>
      <w:r w:rsidRPr="009F45A5">
        <w:rPr>
          <w:rFonts w:cs="Arial"/>
          <w:color w:val="3B3838" w:themeColor="background2" w:themeShade="40"/>
          <w:highlight w:val="lightGray"/>
        </w:rPr>
        <w:t>indicar el nombre</w:t>
      </w:r>
      <w:r w:rsidR="00511D00" w:rsidRPr="009F45A5">
        <w:rPr>
          <w:rFonts w:cs="Arial"/>
          <w:color w:val="3B3838" w:themeColor="background2" w:themeShade="40"/>
          <w:highlight w:val="lightGray"/>
        </w:rPr>
        <w:t>]</w:t>
      </w:r>
      <w:r w:rsidRPr="009F45A5">
        <w:rPr>
          <w:rFonts w:cs="Arial"/>
          <w:color w:val="3B3838" w:themeColor="background2" w:themeShade="40"/>
          <w:highlight w:val="lightGray"/>
        </w:rPr>
        <w:t>,</w:t>
      </w:r>
      <w:r w:rsidRPr="009F45A5">
        <w:rPr>
          <w:rFonts w:cs="Arial"/>
          <w:color w:val="3B3838" w:themeColor="background2" w:themeShade="40"/>
        </w:rPr>
        <w:t xml:space="preserve"> identificado con la cédula de ciudadanía No. ________, de ________, quien está expresamente facultado para firmar y presentar la propuesta y, en caso de salir favorecidos con la adjudicación del </w:t>
      </w:r>
      <w:r w:rsidR="00027933" w:rsidRPr="009F45A5">
        <w:rPr>
          <w:rFonts w:cs="Arial"/>
          <w:color w:val="3B3838" w:themeColor="background2" w:themeShade="40"/>
        </w:rPr>
        <w:t>C</w:t>
      </w:r>
      <w:r w:rsidRPr="009F45A5">
        <w:rPr>
          <w:rFonts w:cs="Arial"/>
          <w:color w:val="3B3838" w:themeColor="background2" w:themeShade="40"/>
        </w:rPr>
        <w:t>ontrato, firmarlo y tomar todas las determinaciones que fueren necesarias respecto de su ejecución y liquidación, con amplias y suficientes facultades.</w:t>
      </w:r>
    </w:p>
    <w:p w14:paraId="6DA2E4A5" w14:textId="34C06147" w:rsidR="00624EB3" w:rsidRPr="009F45A5" w:rsidRDefault="00320E2D" w:rsidP="00624EB3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t>El representante suplente de la Unión Temporal</w:t>
      </w:r>
      <w:r w:rsidR="007E42AE" w:rsidRPr="009F45A5">
        <w:rPr>
          <w:rFonts w:cs="Arial"/>
          <w:color w:val="3B3838" w:themeColor="background2" w:themeShade="40"/>
        </w:rPr>
        <w:t xml:space="preserve"> es ____________________________ </w:t>
      </w:r>
      <w:r w:rsidR="007258AD" w:rsidRPr="009F45A5">
        <w:rPr>
          <w:rFonts w:cs="Arial"/>
          <w:color w:val="3B3838" w:themeColor="background2" w:themeShade="40"/>
          <w:highlight w:val="lightGray"/>
        </w:rPr>
        <w:t>[</w:t>
      </w:r>
      <w:r w:rsidR="007E42AE" w:rsidRPr="009F45A5">
        <w:rPr>
          <w:rFonts w:cs="Arial"/>
          <w:color w:val="3B3838" w:themeColor="background2" w:themeShade="40"/>
          <w:highlight w:val="lightGray"/>
        </w:rPr>
        <w:t>indicar el nombre</w:t>
      </w:r>
      <w:r w:rsidR="00511D00" w:rsidRPr="009F45A5">
        <w:rPr>
          <w:rFonts w:cs="Arial"/>
          <w:color w:val="3B3838" w:themeColor="background2" w:themeShade="40"/>
          <w:highlight w:val="lightGray"/>
        </w:rPr>
        <w:t>]</w:t>
      </w:r>
      <w:r w:rsidR="007E42AE" w:rsidRPr="009F45A5">
        <w:rPr>
          <w:rFonts w:cs="Arial"/>
          <w:color w:val="3B3838" w:themeColor="background2" w:themeShade="40"/>
          <w:highlight w:val="lightGray"/>
        </w:rPr>
        <w:t>,</w:t>
      </w:r>
      <w:r w:rsidR="007E42AE" w:rsidRPr="009F45A5">
        <w:rPr>
          <w:rFonts w:cs="Arial"/>
          <w:color w:val="3B3838" w:themeColor="background2" w:themeShade="40"/>
        </w:rPr>
        <w:t xml:space="preserve">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53609EAF" w14:textId="6420DE85" w:rsidR="00BE646A" w:rsidRPr="009F45A5" w:rsidRDefault="00BE646A" w:rsidP="002E5886">
      <w:pPr>
        <w:pStyle w:val="Sangradetextonormal"/>
        <w:spacing w:after="120"/>
        <w:ind w:left="790" w:firstLine="0"/>
        <w:rPr>
          <w:rFonts w:cs="Arial"/>
          <w:color w:val="3B3838" w:themeColor="background2" w:themeShade="40"/>
          <w:highlight w:val="lightGray"/>
        </w:rPr>
      </w:pPr>
      <w:r w:rsidRPr="009F45A5">
        <w:rPr>
          <w:rFonts w:cs="Arial"/>
          <w:color w:val="3B3838" w:themeColor="background2" w:themeShade="40"/>
          <w:highlight w:val="lightGray"/>
        </w:rPr>
        <w:t>[Definir los eventos en los cuales puede intervenir el representante suplente de la unión temporal.]</w:t>
      </w:r>
    </w:p>
    <w:p w14:paraId="517F8AAE" w14:textId="631A984B" w:rsidR="00937570" w:rsidRPr="009F45A5" w:rsidRDefault="00A239F7" w:rsidP="00624EB3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t>El Señor</w:t>
      </w:r>
      <w:r w:rsidR="003C6204" w:rsidRPr="009F45A5">
        <w:rPr>
          <w:rFonts w:cs="Arial"/>
          <w:color w:val="3B3838" w:themeColor="background2" w:themeShade="40"/>
        </w:rPr>
        <w:t xml:space="preserve"> [a] _________________</w:t>
      </w:r>
      <w:proofErr w:type="gramStart"/>
      <w:r w:rsidR="003C6204" w:rsidRPr="009F45A5">
        <w:rPr>
          <w:rFonts w:cs="Arial"/>
          <w:color w:val="3B3838" w:themeColor="background2" w:themeShade="40"/>
        </w:rPr>
        <w:t>_[</w:t>
      </w:r>
      <w:proofErr w:type="gramEnd"/>
      <w:r w:rsidR="003C6204" w:rsidRPr="009F45A5">
        <w:rPr>
          <w:rFonts w:cs="Arial"/>
          <w:color w:val="3B3838" w:themeColor="background2" w:themeShade="40"/>
          <w:highlight w:val="lightGray"/>
        </w:rPr>
        <w:t xml:space="preserve">indicar el nombre del representante legal de la Unión Temporal] </w:t>
      </w:r>
      <w:r w:rsidR="003C6204" w:rsidRPr="009F45A5">
        <w:rPr>
          <w:rFonts w:cs="Arial"/>
          <w:color w:val="3B3838" w:themeColor="background2" w:themeShade="40"/>
        </w:rPr>
        <w:t xml:space="preserve">acepta su nombramiento como representante legal de la UNIÓN TEMPORAL </w:t>
      </w:r>
      <w:r w:rsidR="003C6204" w:rsidRPr="009F45A5">
        <w:rPr>
          <w:rFonts w:cs="Arial"/>
          <w:color w:val="3B3838" w:themeColor="background2" w:themeShade="40"/>
          <w:highlight w:val="lightGray"/>
        </w:rPr>
        <w:t>[Nombre de la Unión Temporal]</w:t>
      </w:r>
      <w:r w:rsidR="003C6204" w:rsidRPr="009F45A5">
        <w:rPr>
          <w:rFonts w:cs="Arial"/>
          <w:color w:val="3B3838" w:themeColor="background2" w:themeShade="40"/>
        </w:rPr>
        <w:t xml:space="preserve"> </w:t>
      </w:r>
    </w:p>
    <w:p w14:paraId="1AD9B4B7" w14:textId="55993103" w:rsidR="00233663" w:rsidRPr="009F45A5" w:rsidRDefault="00233663" w:rsidP="00FA45DE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  <w:highlight w:val="lightGray"/>
        </w:rPr>
        <w:t xml:space="preserve">[Las Entidades y los Proponentes podrán incluir cláusulas adicionales que no contradigan lo dispuesto en los Documentos </w:t>
      </w:r>
      <w:r w:rsidR="005E0AA0" w:rsidRPr="009F45A5">
        <w:rPr>
          <w:rFonts w:cs="Arial"/>
          <w:color w:val="3B3838" w:themeColor="background2" w:themeShade="40"/>
          <w:highlight w:val="lightGray"/>
        </w:rPr>
        <w:t>Tipo</w:t>
      </w:r>
      <w:r w:rsidRPr="009F45A5">
        <w:rPr>
          <w:rFonts w:cs="Arial"/>
          <w:color w:val="3B3838" w:themeColor="background2" w:themeShade="40"/>
          <w:highlight w:val="lightGray"/>
        </w:rPr>
        <w:t xml:space="preserve"> para regular </w:t>
      </w:r>
      <w:r w:rsidR="0004534A" w:rsidRPr="009F45A5">
        <w:rPr>
          <w:rFonts w:cs="Arial"/>
          <w:color w:val="3B3838" w:themeColor="background2" w:themeShade="40"/>
          <w:highlight w:val="lightGray"/>
        </w:rPr>
        <w:t>la relación</w:t>
      </w:r>
      <w:r w:rsidRPr="009F45A5">
        <w:rPr>
          <w:rFonts w:cs="Arial"/>
          <w:color w:val="3B3838" w:themeColor="background2" w:themeShade="40"/>
          <w:highlight w:val="lightGray"/>
        </w:rPr>
        <w:t xml:space="preserve"> </w:t>
      </w:r>
      <w:r w:rsidR="00FA7B2E" w:rsidRPr="009F45A5">
        <w:rPr>
          <w:rFonts w:cs="Arial"/>
          <w:color w:val="3B3838" w:themeColor="background2" w:themeShade="40"/>
          <w:highlight w:val="lightGray"/>
        </w:rPr>
        <w:t xml:space="preserve">negocial </w:t>
      </w:r>
      <w:r w:rsidRPr="009F45A5">
        <w:rPr>
          <w:rFonts w:cs="Arial"/>
          <w:color w:val="3B3838" w:themeColor="background2" w:themeShade="40"/>
          <w:highlight w:val="lightGray"/>
        </w:rPr>
        <w:t>entre los integrantes.]</w:t>
      </w:r>
    </w:p>
    <w:p w14:paraId="5239CD0B" w14:textId="39720DFF" w:rsidR="00365B3F" w:rsidRPr="009F45A5" w:rsidRDefault="00EB04F1" w:rsidP="00FA45DE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t xml:space="preserve">El domicilio </w:t>
      </w:r>
      <w:r w:rsidR="00365B3F" w:rsidRPr="009F45A5">
        <w:rPr>
          <w:rFonts w:cs="Arial"/>
          <w:color w:val="3B3838" w:themeColor="background2" w:themeShade="40"/>
        </w:rPr>
        <w:t>de la Unión Temporal es:</w:t>
      </w:r>
    </w:p>
    <w:p w14:paraId="0E7C0248" w14:textId="77777777" w:rsidR="00ED220A" w:rsidRPr="009F45A5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t>Dirección de correo</w:t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46703981" w14:textId="77777777" w:rsidR="00ED220A" w:rsidRPr="009F45A5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t>Dirección electrónica</w:t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5A5AF04A" w14:textId="77777777" w:rsidR="00ED220A" w:rsidRPr="009F45A5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t>Teléfono</w:t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6DC12C55" w14:textId="77777777" w:rsidR="00ED220A" w:rsidRPr="009F45A5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t>Telefax</w:t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26CEB6D6" w14:textId="77777777" w:rsidR="00ED220A" w:rsidRPr="009F45A5" w:rsidRDefault="00ED220A" w:rsidP="00ED220A">
      <w:pPr>
        <w:pStyle w:val="Ttulo9"/>
        <w:spacing w:before="0" w:after="0"/>
        <w:ind w:left="1416"/>
        <w:rPr>
          <w:rFonts w:cs="Arial"/>
          <w:color w:val="3B3838" w:themeColor="background2" w:themeShade="40"/>
          <w:sz w:val="20"/>
        </w:rPr>
      </w:pPr>
      <w:r w:rsidRPr="009F45A5">
        <w:rPr>
          <w:rFonts w:cs="Arial"/>
          <w:color w:val="3B3838" w:themeColor="background2" w:themeShade="40"/>
          <w:sz w:val="20"/>
        </w:rPr>
        <w:t>Ciudad</w:t>
      </w:r>
      <w:r w:rsidRPr="009F45A5">
        <w:rPr>
          <w:rFonts w:cs="Arial"/>
          <w:color w:val="3B3838" w:themeColor="background2" w:themeShade="40"/>
          <w:sz w:val="20"/>
        </w:rPr>
        <w:tab/>
        <w:t>___________________________________________</w:t>
      </w:r>
    </w:p>
    <w:p w14:paraId="098B0BC3" w14:textId="77777777" w:rsidR="007B271F" w:rsidRPr="009F45A5" w:rsidRDefault="007B271F" w:rsidP="00365B3F">
      <w:pPr>
        <w:pStyle w:val="Textoindependiente"/>
        <w:spacing w:after="120"/>
        <w:rPr>
          <w:rFonts w:cs="Arial"/>
          <w:color w:val="3B3838" w:themeColor="background2" w:themeShade="40"/>
        </w:rPr>
      </w:pPr>
    </w:p>
    <w:p w14:paraId="6348F041" w14:textId="45EF8F10" w:rsidR="00365B3F" w:rsidRPr="009F45A5" w:rsidRDefault="00365B3F" w:rsidP="00365B3F">
      <w:pPr>
        <w:pStyle w:val="Textoindependiente"/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t xml:space="preserve">En constancia, se firma en _______________, a los ____ días del mes de _____ </w:t>
      </w:r>
      <w:proofErr w:type="spellStart"/>
      <w:r w:rsidRPr="009F45A5">
        <w:rPr>
          <w:rFonts w:cs="Arial"/>
          <w:color w:val="3B3838" w:themeColor="background2" w:themeShade="40"/>
        </w:rPr>
        <w:t>de</w:t>
      </w:r>
      <w:proofErr w:type="spellEnd"/>
      <w:r w:rsidRPr="009F45A5">
        <w:rPr>
          <w:rFonts w:cs="Arial"/>
          <w:color w:val="3B3838" w:themeColor="background2" w:themeShade="40"/>
        </w:rPr>
        <w:t xml:space="preserve"> </w:t>
      </w:r>
      <w:r w:rsidR="00C55369" w:rsidRPr="009F45A5">
        <w:rPr>
          <w:rFonts w:cs="Arial"/>
          <w:color w:val="3B3838" w:themeColor="background2" w:themeShade="40"/>
        </w:rPr>
        <w:t>20__</w:t>
      </w:r>
      <w:r w:rsidRPr="009F45A5">
        <w:rPr>
          <w:rFonts w:cs="Arial"/>
          <w:color w:val="3B3838" w:themeColor="background2" w:themeShade="40"/>
        </w:rPr>
        <w:t>.</w:t>
      </w:r>
    </w:p>
    <w:p w14:paraId="0035D684" w14:textId="77777777" w:rsidR="00ED220A" w:rsidRPr="009F45A5" w:rsidRDefault="00ED220A" w:rsidP="00ED220A">
      <w:pPr>
        <w:spacing w:before="0" w:after="0"/>
        <w:jc w:val="center"/>
        <w:rPr>
          <w:rFonts w:cs="Arial"/>
          <w:b/>
          <w:color w:val="3B3838" w:themeColor="background2" w:themeShade="40"/>
          <w:sz w:val="20"/>
          <w:szCs w:val="20"/>
        </w:rPr>
      </w:pPr>
    </w:p>
    <w:p w14:paraId="2C7344D2" w14:textId="77777777" w:rsidR="00ED220A" w:rsidRPr="009F45A5" w:rsidRDefault="00ED220A" w:rsidP="00ED220A">
      <w:pPr>
        <w:spacing w:before="0" w:after="0"/>
        <w:jc w:val="center"/>
        <w:rPr>
          <w:rFonts w:cs="Arial"/>
          <w:b/>
          <w:color w:val="3B3838" w:themeColor="background2" w:themeShade="40"/>
          <w:sz w:val="20"/>
          <w:szCs w:val="20"/>
        </w:rPr>
      </w:pPr>
    </w:p>
    <w:p w14:paraId="1750E6DA" w14:textId="77777777" w:rsidR="004D5D38" w:rsidRPr="009F45A5" w:rsidRDefault="004D5D38" w:rsidP="004D5D38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9F45A5">
        <w:rPr>
          <w:rFonts w:cs="Arial"/>
          <w:b/>
          <w:color w:val="3B3838" w:themeColor="background2" w:themeShade="40"/>
          <w:sz w:val="20"/>
          <w:szCs w:val="20"/>
        </w:rPr>
        <w:t>_________________________________                   ___________________________________</w:t>
      </w:r>
    </w:p>
    <w:p w14:paraId="15B4EEC6" w14:textId="77777777" w:rsidR="004D5D38" w:rsidRPr="009F45A5" w:rsidRDefault="004D5D38" w:rsidP="004D5D38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[Nombre del proponente o Representante legal</w:t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  <w:t xml:space="preserve">     </w:t>
      </w:r>
      <w:proofErr w:type="gramStart"/>
      <w:r w:rsidRPr="009F45A5">
        <w:rPr>
          <w:rFonts w:cs="Arial"/>
          <w:color w:val="3B3838" w:themeColor="background2" w:themeShade="40"/>
          <w:sz w:val="20"/>
          <w:szCs w:val="20"/>
        </w:rPr>
        <w:t xml:space="preserve">   </w:t>
      </w: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[</w:t>
      </w:r>
      <w:proofErr w:type="gramEnd"/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Nombre del proponente o Representante legal</w:t>
      </w:r>
    </w:p>
    <w:p w14:paraId="5938D089" w14:textId="77777777" w:rsidR="004D5D38" w:rsidRPr="009F45A5" w:rsidRDefault="004D5D38" w:rsidP="004D5D38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de cada uno de los integrantes]</w:t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  <w:t xml:space="preserve">        </w:t>
      </w: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de cada uno de los integrantes]</w:t>
      </w:r>
    </w:p>
    <w:p w14:paraId="73A4F0DB" w14:textId="77777777" w:rsidR="004D5D38" w:rsidRPr="009F45A5" w:rsidRDefault="004D5D38" w:rsidP="004D5D38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tab/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</w:r>
    </w:p>
    <w:p w14:paraId="19B900A4" w14:textId="77777777" w:rsidR="004D5D38" w:rsidRPr="009F45A5" w:rsidRDefault="004D5D38" w:rsidP="004D5D38">
      <w:pPr>
        <w:spacing w:before="0" w:after="0"/>
        <w:jc w:val="center"/>
        <w:rPr>
          <w:rFonts w:cs="Arial"/>
          <w:b/>
          <w:color w:val="3B3838" w:themeColor="background2" w:themeShade="40"/>
          <w:sz w:val="20"/>
          <w:szCs w:val="20"/>
        </w:rPr>
      </w:pPr>
    </w:p>
    <w:p w14:paraId="695A4973" w14:textId="77777777" w:rsidR="004D5D38" w:rsidRPr="009F45A5" w:rsidRDefault="004D5D38" w:rsidP="004D5D38">
      <w:pPr>
        <w:spacing w:before="0" w:after="0"/>
        <w:jc w:val="center"/>
        <w:rPr>
          <w:rFonts w:cs="Arial"/>
          <w:b/>
          <w:color w:val="3B3838" w:themeColor="background2" w:themeShade="40"/>
          <w:sz w:val="20"/>
          <w:szCs w:val="20"/>
        </w:rPr>
      </w:pPr>
    </w:p>
    <w:p w14:paraId="47C0B19F" w14:textId="77777777" w:rsidR="004D5D38" w:rsidRPr="009F45A5" w:rsidRDefault="004D5D38" w:rsidP="004D5D38">
      <w:pPr>
        <w:spacing w:before="0" w:after="0"/>
        <w:rPr>
          <w:rFonts w:cs="Arial"/>
          <w:b/>
          <w:color w:val="3B3838" w:themeColor="background2" w:themeShade="40"/>
          <w:sz w:val="20"/>
          <w:szCs w:val="20"/>
        </w:rPr>
      </w:pPr>
      <w:r w:rsidRPr="009F45A5">
        <w:rPr>
          <w:rFonts w:cs="Arial"/>
          <w:b/>
          <w:color w:val="3B3838" w:themeColor="background2" w:themeShade="40"/>
          <w:sz w:val="20"/>
          <w:szCs w:val="20"/>
        </w:rPr>
        <w:t>____________________________</w:t>
      </w:r>
      <w:r w:rsidRPr="009F45A5">
        <w:rPr>
          <w:rFonts w:cs="Arial"/>
          <w:b/>
          <w:color w:val="3B3838" w:themeColor="background2" w:themeShade="40"/>
          <w:sz w:val="20"/>
          <w:szCs w:val="20"/>
        </w:rPr>
        <w:tab/>
      </w:r>
      <w:r w:rsidRPr="009F45A5">
        <w:rPr>
          <w:rFonts w:cs="Arial"/>
          <w:b/>
          <w:color w:val="3B3838" w:themeColor="background2" w:themeShade="40"/>
          <w:sz w:val="20"/>
          <w:szCs w:val="20"/>
        </w:rPr>
        <w:tab/>
        <w:t xml:space="preserve">        ___________________________________</w:t>
      </w:r>
    </w:p>
    <w:p w14:paraId="466AE95E" w14:textId="476870F2" w:rsidR="004D5D38" w:rsidRPr="009F45A5" w:rsidRDefault="004D5D38" w:rsidP="004D5D38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[Nombre y firma del Representante</w:t>
      </w:r>
      <w:r w:rsidR="00033237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de la</w:t>
      </w: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  <w:t xml:space="preserve">         </w:t>
      </w:r>
      <w:proofErr w:type="gramStart"/>
      <w:r w:rsidRPr="009F45A5">
        <w:rPr>
          <w:rFonts w:cs="Arial"/>
          <w:color w:val="3B3838" w:themeColor="background2" w:themeShade="40"/>
          <w:sz w:val="20"/>
          <w:szCs w:val="20"/>
        </w:rPr>
        <w:t xml:space="preserve">   </w:t>
      </w: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[</w:t>
      </w:r>
      <w:proofErr w:type="gramEnd"/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Nombre y firma del</w:t>
      </w:r>
      <w:r w:rsidR="00033237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Representante  la  Unión Temporal]</w:t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  <w:t xml:space="preserve">                                    </w:t>
      </w: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Suplente </w:t>
      </w:r>
      <w:r w:rsidR="00033237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de </w:t>
      </w: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la Unión Temporal] </w:t>
      </w:r>
    </w:p>
    <w:p w14:paraId="0E87955E" w14:textId="50B2760E" w:rsidR="004D5D38" w:rsidRPr="009F45A5" w:rsidRDefault="004D5D38" w:rsidP="004D5D38">
      <w:p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76404704" w14:textId="77777777" w:rsidR="00320E2D" w:rsidRPr="009F45A5" w:rsidRDefault="00320E2D" w:rsidP="004D5D38">
      <w:pPr>
        <w:spacing w:before="0" w:after="0"/>
        <w:jc w:val="center"/>
        <w:rPr>
          <w:rFonts w:cs="Arial"/>
          <w:color w:val="3B3838" w:themeColor="background2" w:themeShade="40"/>
        </w:rPr>
      </w:pPr>
    </w:p>
    <w:sectPr w:rsidR="00320E2D" w:rsidRPr="009F45A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32B1517" w14:textId="77777777" w:rsidR="00DF0786" w:rsidRDefault="00DF0786" w:rsidP="00AE6082">
      <w:pPr>
        <w:spacing w:before="0" w:after="0"/>
      </w:pPr>
      <w:r>
        <w:separator/>
      </w:r>
    </w:p>
  </w:endnote>
  <w:endnote w:type="continuationSeparator" w:id="0">
    <w:p w14:paraId="4B559122" w14:textId="77777777" w:rsidR="00DF0786" w:rsidRDefault="00DF0786" w:rsidP="00AE6082">
      <w:pPr>
        <w:spacing w:before="0" w:after="0"/>
      </w:pPr>
      <w:r>
        <w:continuationSeparator/>
      </w:r>
    </w:p>
  </w:endnote>
  <w:endnote w:type="continuationNotice" w:id="1">
    <w:p w14:paraId="19AA4488" w14:textId="77777777" w:rsidR="00DF0786" w:rsidRDefault="00DF0786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0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8C36B5" w14:textId="77777777" w:rsidR="003D005D" w:rsidRDefault="003D005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041D87" w:rsidRPr="003D005D" w14:paraId="360DEFB1" w14:textId="77777777" w:rsidTr="4D3ED24C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482C49BC" w14:textId="77777777" w:rsidR="00041D87" w:rsidRPr="003D005D" w:rsidRDefault="00041D87" w:rsidP="00041D87">
          <w:pPr>
            <w:spacing w:before="0" w:after="4" w:line="249" w:lineRule="auto"/>
            <w:ind w:left="10" w:hanging="10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66157B06" w14:textId="79616B37" w:rsidR="00041D87" w:rsidRPr="003D005D" w:rsidRDefault="4D3ED24C" w:rsidP="00041D87">
          <w:pPr>
            <w:spacing w:before="0"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 w:rsidRPr="4D3ED24C">
            <w:rPr>
              <w:rFonts w:eastAsia="Arial" w:cs="Arial"/>
              <w:color w:val="595959" w:themeColor="text1" w:themeTint="A6"/>
              <w:sz w:val="16"/>
              <w:szCs w:val="16"/>
              <w:lang w:eastAsia="es-CO"/>
            </w:rPr>
            <w:t>CCE-EICP-FM-03</w:t>
          </w:r>
        </w:p>
      </w:tc>
      <w:tc>
        <w:tcPr>
          <w:tcW w:w="1250" w:type="pct"/>
          <w:shd w:val="clear" w:color="auto" w:fill="auto"/>
          <w:vAlign w:val="center"/>
        </w:tcPr>
        <w:p w14:paraId="611D8B31" w14:textId="77777777" w:rsidR="00041D87" w:rsidRPr="003D005D" w:rsidRDefault="00041D87" w:rsidP="00041D87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4571B3DD" w14:textId="77777777" w:rsidR="00041D87" w:rsidRPr="003D005D" w:rsidRDefault="00041D87" w:rsidP="00041D87">
          <w:pPr>
            <w:spacing w:before="0" w:after="4" w:line="249" w:lineRule="auto"/>
            <w:ind w:left="10" w:hanging="10"/>
            <w:jc w:val="left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color w:val="595959"/>
              <w:sz w:val="16"/>
              <w:szCs w:val="16"/>
              <w:lang w:eastAsia="es-CO"/>
            </w:rPr>
            <w:t>2</w:t>
          </w:r>
        </w:p>
      </w:tc>
    </w:tr>
  </w:tbl>
  <w:p w14:paraId="2BAD7E3D" w14:textId="58634785" w:rsidR="00041D87" w:rsidRDefault="00041D8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960435" w14:textId="77777777" w:rsidR="003D005D" w:rsidRDefault="003D005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C6A6811" w14:textId="77777777" w:rsidR="00DF0786" w:rsidRDefault="00DF0786" w:rsidP="00AE6082">
      <w:pPr>
        <w:spacing w:before="0" w:after="0"/>
      </w:pPr>
      <w:r>
        <w:separator/>
      </w:r>
    </w:p>
  </w:footnote>
  <w:footnote w:type="continuationSeparator" w:id="0">
    <w:p w14:paraId="135030D6" w14:textId="77777777" w:rsidR="00DF0786" w:rsidRDefault="00DF0786" w:rsidP="00AE6082">
      <w:pPr>
        <w:spacing w:before="0" w:after="0"/>
      </w:pPr>
      <w:r>
        <w:continuationSeparator/>
      </w:r>
    </w:p>
  </w:footnote>
  <w:footnote w:type="continuationNotice" w:id="1">
    <w:p w14:paraId="4CF3D767" w14:textId="77777777" w:rsidR="00DF0786" w:rsidRDefault="00DF0786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2C1351" w14:textId="77777777" w:rsidR="003D005D" w:rsidRDefault="003D005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D1E8B2" w14:textId="63731530" w:rsidR="00AE6082" w:rsidRPr="00162BD9" w:rsidRDefault="00AE6082" w:rsidP="00AE6082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color w:val="3B3838" w:themeColor="background2" w:themeShade="40"/>
        <w:sz w:val="20"/>
        <w:szCs w:val="20"/>
      </w:rPr>
    </w:pPr>
    <w:r w:rsidRPr="00162BD9">
      <w:rPr>
        <w:rFonts w:cs="Arial"/>
        <w:b/>
        <w:color w:val="3B3838" w:themeColor="background2" w:themeShade="40"/>
        <w:sz w:val="20"/>
        <w:szCs w:val="20"/>
        <w:highlight w:val="lightGray"/>
      </w:rPr>
      <w:t xml:space="preserve">[Número del </w:t>
    </w:r>
    <w:r w:rsidR="00286A6E">
      <w:rPr>
        <w:rFonts w:cs="Arial"/>
        <w:b/>
        <w:color w:val="3B3838" w:themeColor="background2" w:themeShade="40"/>
        <w:sz w:val="20"/>
        <w:szCs w:val="20"/>
        <w:highlight w:val="lightGray"/>
      </w:rPr>
      <w:t>Proceso</w:t>
    </w:r>
    <w:r w:rsidR="00B93720">
      <w:rPr>
        <w:rFonts w:cs="Arial"/>
        <w:b/>
        <w:color w:val="3B3838" w:themeColor="background2" w:themeShade="40"/>
        <w:sz w:val="20"/>
        <w:szCs w:val="20"/>
        <w:highlight w:val="lightGray"/>
      </w:rPr>
      <w:t xml:space="preserve"> </w:t>
    </w:r>
    <w:r w:rsidRPr="00162BD9">
      <w:rPr>
        <w:rFonts w:cs="Arial"/>
        <w:b/>
        <w:color w:val="3B3838" w:themeColor="background2" w:themeShade="40"/>
        <w:sz w:val="20"/>
        <w:szCs w:val="20"/>
        <w:highlight w:val="lightGray"/>
      </w:rPr>
      <w:t>de Contratación]</w:t>
    </w:r>
    <w:r w:rsidRPr="00162BD9">
      <w:rPr>
        <w:rFonts w:cs="Arial"/>
        <w:b/>
        <w:color w:val="3B3838" w:themeColor="background2" w:themeShade="40"/>
        <w:sz w:val="20"/>
        <w:szCs w:val="20"/>
      </w:rPr>
      <w:t xml:space="preserve"> </w:t>
    </w:r>
  </w:p>
  <w:p w14:paraId="19EDA3F4" w14:textId="678FB4F1" w:rsidR="00AE6082" w:rsidRPr="00AE6082" w:rsidRDefault="00AE6082" w:rsidP="00AE6082">
    <w:pPr>
      <w:pStyle w:val="Encabezado"/>
      <w:jc w:val="right"/>
    </w:pPr>
    <w:r>
      <w:rPr>
        <w:rFonts w:cs="Arial"/>
        <w:b/>
        <w:color w:val="3B3838" w:themeColor="background2" w:themeShade="40"/>
        <w:sz w:val="20"/>
        <w:szCs w:val="20"/>
      </w:rPr>
      <w:t xml:space="preserve">FORMATO </w:t>
    </w:r>
    <w:r w:rsidR="00FA45DE">
      <w:rPr>
        <w:rFonts w:cs="Arial"/>
        <w:b/>
        <w:color w:val="3B3838" w:themeColor="background2" w:themeShade="40"/>
        <w:sz w:val="20"/>
        <w:szCs w:val="20"/>
      </w:rPr>
      <w:t>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94E15A" w14:textId="77777777" w:rsidR="003D005D" w:rsidRDefault="003D005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5220A3"/>
    <w:multiLevelType w:val="hybridMultilevel"/>
    <w:tmpl w:val="E544EADE"/>
    <w:lvl w:ilvl="0" w:tplc="E12A9098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5"/>
  </w:num>
  <w:num w:numId="7">
    <w:abstractNumId w:val="8"/>
  </w:num>
  <w:num w:numId="8">
    <w:abstractNumId w:val="4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1654F"/>
    <w:rsid w:val="00027933"/>
    <w:rsid w:val="00033237"/>
    <w:rsid w:val="00041D87"/>
    <w:rsid w:val="0004534A"/>
    <w:rsid w:val="00046DA8"/>
    <w:rsid w:val="0005164B"/>
    <w:rsid w:val="000568FC"/>
    <w:rsid w:val="000604DB"/>
    <w:rsid w:val="0007713F"/>
    <w:rsid w:val="00093589"/>
    <w:rsid w:val="000A072C"/>
    <w:rsid w:val="000A1A32"/>
    <w:rsid w:val="000C0411"/>
    <w:rsid w:val="000E6DE8"/>
    <w:rsid w:val="000F2444"/>
    <w:rsid w:val="001231FD"/>
    <w:rsid w:val="001408F5"/>
    <w:rsid w:val="00151D7E"/>
    <w:rsid w:val="00156264"/>
    <w:rsid w:val="00162240"/>
    <w:rsid w:val="00163E9E"/>
    <w:rsid w:val="00163E9F"/>
    <w:rsid w:val="0017063D"/>
    <w:rsid w:val="0019578C"/>
    <w:rsid w:val="00196AE3"/>
    <w:rsid w:val="001A433F"/>
    <w:rsid w:val="001A6CEC"/>
    <w:rsid w:val="001B147B"/>
    <w:rsid w:val="001D75CB"/>
    <w:rsid w:val="001E3F88"/>
    <w:rsid w:val="001E4107"/>
    <w:rsid w:val="001F5399"/>
    <w:rsid w:val="001F79A9"/>
    <w:rsid w:val="00207955"/>
    <w:rsid w:val="0021185C"/>
    <w:rsid w:val="0021370B"/>
    <w:rsid w:val="00222087"/>
    <w:rsid w:val="0022380E"/>
    <w:rsid w:val="00233663"/>
    <w:rsid w:val="00242067"/>
    <w:rsid w:val="00245855"/>
    <w:rsid w:val="00255D7D"/>
    <w:rsid w:val="002641E2"/>
    <w:rsid w:val="002676CA"/>
    <w:rsid w:val="00271384"/>
    <w:rsid w:val="00271501"/>
    <w:rsid w:val="00282A2B"/>
    <w:rsid w:val="00286A6E"/>
    <w:rsid w:val="002A7258"/>
    <w:rsid w:val="002B19E2"/>
    <w:rsid w:val="002C1368"/>
    <w:rsid w:val="002C1D88"/>
    <w:rsid w:val="002C2114"/>
    <w:rsid w:val="002D0C4C"/>
    <w:rsid w:val="002D2235"/>
    <w:rsid w:val="002D41C0"/>
    <w:rsid w:val="002E28FD"/>
    <w:rsid w:val="002E5886"/>
    <w:rsid w:val="002F29D5"/>
    <w:rsid w:val="00305F5A"/>
    <w:rsid w:val="00313E9B"/>
    <w:rsid w:val="00316F20"/>
    <w:rsid w:val="00320E2D"/>
    <w:rsid w:val="00334592"/>
    <w:rsid w:val="00334789"/>
    <w:rsid w:val="003357EE"/>
    <w:rsid w:val="00344AFB"/>
    <w:rsid w:val="003504E0"/>
    <w:rsid w:val="00351068"/>
    <w:rsid w:val="003606BD"/>
    <w:rsid w:val="00365B3F"/>
    <w:rsid w:val="00373F43"/>
    <w:rsid w:val="00382A0C"/>
    <w:rsid w:val="00382C21"/>
    <w:rsid w:val="003C4086"/>
    <w:rsid w:val="003C6204"/>
    <w:rsid w:val="003D005D"/>
    <w:rsid w:val="003D2627"/>
    <w:rsid w:val="003D4FCE"/>
    <w:rsid w:val="003E1427"/>
    <w:rsid w:val="003E72CB"/>
    <w:rsid w:val="004024E7"/>
    <w:rsid w:val="00404136"/>
    <w:rsid w:val="0041693D"/>
    <w:rsid w:val="0043357A"/>
    <w:rsid w:val="00442A3C"/>
    <w:rsid w:val="004439E5"/>
    <w:rsid w:val="0047462D"/>
    <w:rsid w:val="00475CC1"/>
    <w:rsid w:val="00496661"/>
    <w:rsid w:val="00496FB7"/>
    <w:rsid w:val="004A0269"/>
    <w:rsid w:val="004A08DD"/>
    <w:rsid w:val="004A4C8A"/>
    <w:rsid w:val="004B06B1"/>
    <w:rsid w:val="004C260E"/>
    <w:rsid w:val="004D4DDA"/>
    <w:rsid w:val="004D5D38"/>
    <w:rsid w:val="004D79D1"/>
    <w:rsid w:val="004D7F74"/>
    <w:rsid w:val="004E3CBA"/>
    <w:rsid w:val="005108D5"/>
    <w:rsid w:val="00511D00"/>
    <w:rsid w:val="00546CB0"/>
    <w:rsid w:val="00557337"/>
    <w:rsid w:val="0057487B"/>
    <w:rsid w:val="0057589C"/>
    <w:rsid w:val="00587020"/>
    <w:rsid w:val="005A2A8B"/>
    <w:rsid w:val="005B0237"/>
    <w:rsid w:val="005D4B0F"/>
    <w:rsid w:val="005E0AA0"/>
    <w:rsid w:val="00601B98"/>
    <w:rsid w:val="006132F9"/>
    <w:rsid w:val="00624EB3"/>
    <w:rsid w:val="00626CFA"/>
    <w:rsid w:val="00631091"/>
    <w:rsid w:val="0063339D"/>
    <w:rsid w:val="0063403F"/>
    <w:rsid w:val="00635B56"/>
    <w:rsid w:val="006404A7"/>
    <w:rsid w:val="00642098"/>
    <w:rsid w:val="006875B2"/>
    <w:rsid w:val="006A282B"/>
    <w:rsid w:val="006E53E2"/>
    <w:rsid w:val="006F4760"/>
    <w:rsid w:val="00710A87"/>
    <w:rsid w:val="007258AD"/>
    <w:rsid w:val="00742F95"/>
    <w:rsid w:val="00757EFD"/>
    <w:rsid w:val="00793D9C"/>
    <w:rsid w:val="007A0980"/>
    <w:rsid w:val="007B1343"/>
    <w:rsid w:val="007B1DF9"/>
    <w:rsid w:val="007B271F"/>
    <w:rsid w:val="007D034A"/>
    <w:rsid w:val="007D189E"/>
    <w:rsid w:val="007E42AE"/>
    <w:rsid w:val="00817433"/>
    <w:rsid w:val="008225F2"/>
    <w:rsid w:val="00824862"/>
    <w:rsid w:val="00850C00"/>
    <w:rsid w:val="008549B7"/>
    <w:rsid w:val="008572AC"/>
    <w:rsid w:val="00857C29"/>
    <w:rsid w:val="00890B3E"/>
    <w:rsid w:val="008A216D"/>
    <w:rsid w:val="008A2880"/>
    <w:rsid w:val="008A42AA"/>
    <w:rsid w:val="008A6A9B"/>
    <w:rsid w:val="008A7376"/>
    <w:rsid w:val="008B0D20"/>
    <w:rsid w:val="008B217B"/>
    <w:rsid w:val="008B535B"/>
    <w:rsid w:val="008C2856"/>
    <w:rsid w:val="008C2A5E"/>
    <w:rsid w:val="008C726B"/>
    <w:rsid w:val="008D0F55"/>
    <w:rsid w:val="008D7666"/>
    <w:rsid w:val="008E21A9"/>
    <w:rsid w:val="008E7109"/>
    <w:rsid w:val="00922271"/>
    <w:rsid w:val="00937367"/>
    <w:rsid w:val="00937570"/>
    <w:rsid w:val="009549D4"/>
    <w:rsid w:val="00956BEF"/>
    <w:rsid w:val="0096196C"/>
    <w:rsid w:val="00973004"/>
    <w:rsid w:val="00983067"/>
    <w:rsid w:val="00990234"/>
    <w:rsid w:val="00991F4F"/>
    <w:rsid w:val="009967FE"/>
    <w:rsid w:val="009A4B6A"/>
    <w:rsid w:val="009A73E8"/>
    <w:rsid w:val="009C3322"/>
    <w:rsid w:val="009C4D21"/>
    <w:rsid w:val="009C7EC2"/>
    <w:rsid w:val="009F37DE"/>
    <w:rsid w:val="009F45A5"/>
    <w:rsid w:val="00A0487F"/>
    <w:rsid w:val="00A06D18"/>
    <w:rsid w:val="00A11ADC"/>
    <w:rsid w:val="00A14133"/>
    <w:rsid w:val="00A239F7"/>
    <w:rsid w:val="00A33C13"/>
    <w:rsid w:val="00A4692C"/>
    <w:rsid w:val="00A46FE5"/>
    <w:rsid w:val="00A778E8"/>
    <w:rsid w:val="00A8014F"/>
    <w:rsid w:val="00A851CF"/>
    <w:rsid w:val="00A8713C"/>
    <w:rsid w:val="00A87A00"/>
    <w:rsid w:val="00A90AC8"/>
    <w:rsid w:val="00A9247A"/>
    <w:rsid w:val="00AA421F"/>
    <w:rsid w:val="00AA5A1C"/>
    <w:rsid w:val="00AC389F"/>
    <w:rsid w:val="00AE6082"/>
    <w:rsid w:val="00B00230"/>
    <w:rsid w:val="00B0294D"/>
    <w:rsid w:val="00B0423E"/>
    <w:rsid w:val="00B65C2D"/>
    <w:rsid w:val="00B9264A"/>
    <w:rsid w:val="00B93720"/>
    <w:rsid w:val="00BB0636"/>
    <w:rsid w:val="00BB4BD2"/>
    <w:rsid w:val="00BE3FA3"/>
    <w:rsid w:val="00BE646A"/>
    <w:rsid w:val="00C052C6"/>
    <w:rsid w:val="00C05D46"/>
    <w:rsid w:val="00C2107D"/>
    <w:rsid w:val="00C21F00"/>
    <w:rsid w:val="00C26F73"/>
    <w:rsid w:val="00C31A0C"/>
    <w:rsid w:val="00C409A9"/>
    <w:rsid w:val="00C53646"/>
    <w:rsid w:val="00C55369"/>
    <w:rsid w:val="00C71CE9"/>
    <w:rsid w:val="00C76482"/>
    <w:rsid w:val="00C77572"/>
    <w:rsid w:val="00C844E1"/>
    <w:rsid w:val="00C871B5"/>
    <w:rsid w:val="00C9183A"/>
    <w:rsid w:val="00C92A6E"/>
    <w:rsid w:val="00C95071"/>
    <w:rsid w:val="00C95761"/>
    <w:rsid w:val="00C9602F"/>
    <w:rsid w:val="00CC3D28"/>
    <w:rsid w:val="00CC6401"/>
    <w:rsid w:val="00CE2879"/>
    <w:rsid w:val="00D03C03"/>
    <w:rsid w:val="00D241BE"/>
    <w:rsid w:val="00D435CE"/>
    <w:rsid w:val="00D44AA3"/>
    <w:rsid w:val="00D54DB2"/>
    <w:rsid w:val="00D71572"/>
    <w:rsid w:val="00D74680"/>
    <w:rsid w:val="00D933B5"/>
    <w:rsid w:val="00D967A9"/>
    <w:rsid w:val="00DB0E1D"/>
    <w:rsid w:val="00DC76D2"/>
    <w:rsid w:val="00DF0786"/>
    <w:rsid w:val="00E12F7A"/>
    <w:rsid w:val="00E13EE7"/>
    <w:rsid w:val="00E26402"/>
    <w:rsid w:val="00E27D6C"/>
    <w:rsid w:val="00E449E7"/>
    <w:rsid w:val="00E45877"/>
    <w:rsid w:val="00E621A5"/>
    <w:rsid w:val="00E711CC"/>
    <w:rsid w:val="00E71A0F"/>
    <w:rsid w:val="00E91BD9"/>
    <w:rsid w:val="00E92D45"/>
    <w:rsid w:val="00E93C73"/>
    <w:rsid w:val="00EB0066"/>
    <w:rsid w:val="00EB04F1"/>
    <w:rsid w:val="00EB303B"/>
    <w:rsid w:val="00EB3A08"/>
    <w:rsid w:val="00EC2594"/>
    <w:rsid w:val="00EC2CA0"/>
    <w:rsid w:val="00ED220A"/>
    <w:rsid w:val="00ED306B"/>
    <w:rsid w:val="00EE038B"/>
    <w:rsid w:val="00EE1388"/>
    <w:rsid w:val="00EE5230"/>
    <w:rsid w:val="00EF063F"/>
    <w:rsid w:val="00EF75D3"/>
    <w:rsid w:val="00F00476"/>
    <w:rsid w:val="00F101A2"/>
    <w:rsid w:val="00F13ADA"/>
    <w:rsid w:val="00F510C3"/>
    <w:rsid w:val="00F57ACC"/>
    <w:rsid w:val="00F62BE9"/>
    <w:rsid w:val="00F65EF1"/>
    <w:rsid w:val="00F756CC"/>
    <w:rsid w:val="00F8339D"/>
    <w:rsid w:val="00FA45DE"/>
    <w:rsid w:val="00FA7B2E"/>
    <w:rsid w:val="00FF10D3"/>
    <w:rsid w:val="16CCE292"/>
    <w:rsid w:val="46862DD9"/>
    <w:rsid w:val="4D3ED24C"/>
    <w:rsid w:val="51DC0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,"/>
  <w14:docId w14:val="16CCE292"/>
  <w15:chartTrackingRefBased/>
  <w15:docId w15:val="{4BA873F5-048F-418C-9DFD-A94FF88B6D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41D8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41D8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1" ma:contentTypeDescription="Crear nuevo documento." ma:contentTypeScope="" ma:versionID="3b92459d2aaeba420575d7951743e2fa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1fc7eb49e2841bef75d19e31d8ad33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D771CEB5-9F1F-4B69-B054-2CFBD293FD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D73CB73-A940-411C-BF31-63E75B69320F}">
  <ds:schemaRefs>
    <ds:schemaRef ds:uri="http://schemas.microsoft.com/office/infopath/2007/PartnerControls"/>
    <ds:schemaRef ds:uri="http://purl.org/dc/elements/1.1/"/>
    <ds:schemaRef ds:uri="a6cb9e4b-f1d1-4245-83ec-6cad768d538a"/>
    <ds:schemaRef ds:uri="http://schemas.microsoft.com/office/2006/metadata/properties"/>
    <ds:schemaRef ds:uri="http://schemas.openxmlformats.org/package/2006/metadata/core-properties"/>
    <ds:schemaRef ds:uri="http://schemas.microsoft.com/office/2006/documentManagement/types"/>
    <ds:schemaRef ds:uri="http://purl.org/dc/terms/"/>
    <ds:schemaRef ds:uri="9d85dbaf-23eb-4e57-a637-93dcacc8b1a1"/>
    <ds:schemaRef ds:uri="http://www.w3.org/XML/1998/namespace"/>
    <ds:schemaRef ds:uri="http://purl.org/dc/dcmitype/"/>
  </ds:schemaRefs>
</ds:datastoreItem>
</file>

<file path=customXml/itemProps5.xml><?xml version="1.0" encoding="utf-8"?>
<ds:datastoreItem xmlns:ds="http://schemas.openxmlformats.org/officeDocument/2006/customXml" ds:itemID="{36A60944-5739-4357-AEB0-C5A66C6BEA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83E64A39</Template>
  <TotalTime>1</TotalTime>
  <Pages>4</Pages>
  <Words>1366</Words>
  <Characters>7788</Characters>
  <Application>Microsoft Office Word</Application>
  <DocSecurity>0</DocSecurity>
  <Lines>64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Sara Milena Nuñez Aldana</cp:lastModifiedBy>
  <cp:revision>3</cp:revision>
  <dcterms:created xsi:type="dcterms:W3CDTF">2020-02-14T20:50:00Z</dcterms:created>
  <dcterms:modified xsi:type="dcterms:W3CDTF">2020-02-14T21:35:00Z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