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8D0F0" w14:textId="77777777" w:rsidR="00254300" w:rsidRPr="008758E7" w:rsidRDefault="00254300" w:rsidP="00254300">
      <w:pPr>
        <w:jc w:val="center"/>
        <w:rPr>
          <w:rFonts w:ascii="Arial" w:hAnsi="Arial" w:cs="Arial"/>
          <w:b/>
          <w:sz w:val="24"/>
          <w:szCs w:val="24"/>
        </w:rPr>
      </w:pPr>
    </w:p>
    <w:p w14:paraId="57446A77" w14:textId="77777777" w:rsidR="008758E7" w:rsidRPr="008758E7" w:rsidRDefault="008758E7" w:rsidP="008758E7">
      <w:pPr>
        <w:jc w:val="center"/>
        <w:rPr>
          <w:rFonts w:ascii="Arial" w:hAnsi="Arial" w:cs="Arial"/>
          <w:b/>
          <w:sz w:val="24"/>
          <w:szCs w:val="24"/>
        </w:rPr>
      </w:pPr>
    </w:p>
    <w:p w14:paraId="76B54AFE" w14:textId="77777777" w:rsidR="008758E7" w:rsidRPr="008758E7" w:rsidRDefault="008758E7" w:rsidP="008758E7">
      <w:pPr>
        <w:keepNext/>
        <w:keepLines/>
        <w:jc w:val="center"/>
        <w:outlineLvl w:val="0"/>
        <w:rPr>
          <w:rFonts w:ascii="Arial" w:hAnsi="Arial" w:cs="Arial"/>
          <w:b/>
          <w:bCs/>
          <w:sz w:val="24"/>
          <w:szCs w:val="24"/>
          <w:lang w:val="es-ES"/>
        </w:rPr>
      </w:pPr>
      <w:r w:rsidRPr="008758E7">
        <w:rPr>
          <w:rFonts w:ascii="Arial" w:hAnsi="Arial" w:cs="Arial"/>
          <w:b/>
          <w:bCs/>
          <w:sz w:val="24"/>
          <w:szCs w:val="24"/>
          <w:lang w:val="es-ES"/>
        </w:rPr>
        <w:t xml:space="preserve">CERTIFICADO DE INHABILIDADES E INCOMPATIBILIDADES </w:t>
      </w:r>
    </w:p>
    <w:p w14:paraId="240AE477" w14:textId="77777777" w:rsidR="008758E7" w:rsidRPr="008758E7" w:rsidRDefault="008758E7" w:rsidP="008758E7">
      <w:pPr>
        <w:jc w:val="both"/>
        <w:rPr>
          <w:rFonts w:ascii="Arial" w:hAnsi="Arial" w:cs="Arial"/>
          <w:sz w:val="24"/>
          <w:szCs w:val="24"/>
          <w:lang w:val="es-ES"/>
        </w:rPr>
      </w:pPr>
    </w:p>
    <w:p w14:paraId="7507A71B" w14:textId="77777777" w:rsidR="008758E7" w:rsidRPr="008758E7" w:rsidRDefault="008758E7" w:rsidP="008758E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8758E7">
        <w:rPr>
          <w:rFonts w:ascii="Arial" w:eastAsia="Times New Roman" w:hAnsi="Arial" w:cs="Arial"/>
          <w:b/>
          <w:bCs/>
          <w:sz w:val="24"/>
          <w:szCs w:val="24"/>
          <w:lang w:val="es-ES"/>
        </w:rPr>
        <w:t>El suscrito declara que:</w:t>
      </w:r>
    </w:p>
    <w:p w14:paraId="41A2B211" w14:textId="77777777" w:rsidR="008758E7" w:rsidRPr="008758E7" w:rsidRDefault="008758E7" w:rsidP="008758E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8758E7">
        <w:rPr>
          <w:rFonts w:ascii="Arial" w:eastAsia="Times New Roman" w:hAnsi="Arial" w:cs="Arial"/>
          <w:sz w:val="24"/>
          <w:szCs w:val="24"/>
          <w:lang w:val="es-ES"/>
        </w:rPr>
        <w:t xml:space="preserve">Por medio de la presente, certifico que no me hallo incurso en las causales de inhabilidad e incompatibilidad establecidas en la Ley 80 de 1993, el Decreto 128 de 1976, la Ley 1474 de 2011 y demás normas que regulan la materia, para contratar con la </w:t>
      </w:r>
      <w:r w:rsidRPr="008758E7">
        <w:rPr>
          <w:rFonts w:ascii="Arial" w:eastAsia="Times New Roman" w:hAnsi="Arial" w:cs="Arial"/>
          <w:b/>
          <w:bCs/>
          <w:sz w:val="24"/>
          <w:szCs w:val="24"/>
          <w:lang w:val="es-ES"/>
        </w:rPr>
        <w:t>E.S.E. Hospital Nuestra Señora de la Candelaria de Guarne</w:t>
      </w:r>
      <w:r w:rsidRPr="008758E7">
        <w:rPr>
          <w:rFonts w:ascii="Arial" w:eastAsia="Times New Roman" w:hAnsi="Arial" w:cs="Arial"/>
          <w:sz w:val="24"/>
          <w:szCs w:val="24"/>
          <w:lang w:val="es-ES"/>
        </w:rPr>
        <w:t>.</w:t>
      </w:r>
    </w:p>
    <w:p w14:paraId="19960860" w14:textId="77777777" w:rsidR="008758E7" w:rsidRPr="008758E7" w:rsidRDefault="008758E7" w:rsidP="008758E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8758E7">
        <w:rPr>
          <w:rFonts w:ascii="Arial" w:eastAsia="Times New Roman" w:hAnsi="Arial" w:cs="Arial"/>
          <w:sz w:val="24"/>
          <w:szCs w:val="24"/>
          <w:lang w:val="es-ES"/>
        </w:rPr>
        <w:t>Declaro, bajo la gravedad del juramento que se entiende prestado con la firma del presente documento, que no me encuentro incurso en ninguna de dichas causales.</w:t>
      </w:r>
    </w:p>
    <w:p w14:paraId="03C21B31" w14:textId="77777777" w:rsidR="00DD2A87" w:rsidRPr="00DD2A87" w:rsidRDefault="00DD2A87" w:rsidP="00DD2A8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Para efectos de claridad, manifiesto expresamente no encontrarme incurso(a) en ninguna de las siguientes inhabilidades e incompatibilidades:</w:t>
      </w:r>
    </w:p>
    <w:p w14:paraId="4F0D41D9" w14:textId="77777777" w:rsidR="00DD2A87" w:rsidRPr="00DD2A87" w:rsidRDefault="00DD2A87" w:rsidP="00DD2A8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1. INHABILIDADES PARA CONTRATAR</w:t>
      </w:r>
    </w:p>
    <w:p w14:paraId="4AA3F7ED" w14:textId="77777777" w:rsidR="00DD2A87" w:rsidRPr="00DD2A87" w:rsidRDefault="00DD2A87" w:rsidP="00DD2A8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Declaro que NO estoy:</w:t>
      </w:r>
    </w:p>
    <w:p w14:paraId="0F6B0DA0" w14:textId="64ED3C23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Condenado(a) por delitos contra la administración pública, el patrimonio del Estado, lavado de activos, financiación del terrorismo o cualquier delito que impida contratar con el Estado.</w:t>
      </w:r>
    </w:p>
    <w:p w14:paraId="18F67464" w14:textId="1D3CD972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Sancionado(a) disciplinariamente con destitución o inhabilidad vigente.</w:t>
      </w:r>
    </w:p>
    <w:p w14:paraId="41DBDBD2" w14:textId="41023BC2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Inhabilitado(a) fiscalmente por la Contraloría General.</w:t>
      </w:r>
    </w:p>
    <w:p w14:paraId="2A8CE9AC" w14:textId="65B31D08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Declarado(a) responsable fiscal en fallo ejecutoriado.</w:t>
      </w:r>
    </w:p>
    <w:p w14:paraId="7AED31EA" w14:textId="0EE0A05B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Incluido(a) en listas restrictivas nacionales o internacionales.</w:t>
      </w:r>
    </w:p>
    <w:p w14:paraId="78A0D451" w14:textId="7E129DCC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En mora o incumplimiento contractual con el Estado.</w:t>
      </w:r>
    </w:p>
    <w:p w14:paraId="4CFE206F" w14:textId="69D453AE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Inhabilitado(a) por participación indebida en procesos de selección.</w:t>
      </w:r>
    </w:p>
    <w:p w14:paraId="4C2F29A6" w14:textId="7077AAC1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Vinculado(a) como representante o miembro de una persona jurídica sancionada con inhabilidad.</w:t>
      </w:r>
    </w:p>
    <w:p w14:paraId="485DB1A7" w14:textId="05D48D6B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Incurso(a) en inhabilidad sobreviniente por sanciones contractuales o disciplinarias.</w:t>
      </w:r>
    </w:p>
    <w:p w14:paraId="215FFCEC" w14:textId="77777777" w:rsidR="00DD2A87" w:rsidRPr="00DD2A87" w:rsidRDefault="00DD2A87" w:rsidP="00DD2A8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2. INCOMPATIBILIDADES PARA CONTRATAR</w:t>
      </w:r>
    </w:p>
    <w:p w14:paraId="7A76A167" w14:textId="77777777" w:rsidR="00DD2A87" w:rsidRPr="00DD2A87" w:rsidRDefault="00DD2A87" w:rsidP="00DD2A8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Declaro igualmente que NO me encuentro:</w:t>
      </w:r>
    </w:p>
    <w:p w14:paraId="341AEB0C" w14:textId="50568DB4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lastRenderedPageBreak/>
        <w:t>Desempeñando cargo público o función pública que genere incompatibilidad.</w:t>
      </w:r>
    </w:p>
    <w:p w14:paraId="07B8044E" w14:textId="6430102E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Dentro del término de incompatibilidad de exservidores públicos (1 año después del retiro).</w:t>
      </w:r>
    </w:p>
    <w:p w14:paraId="3989C8C0" w14:textId="48716E20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En situación de conflicto de intereses.</w:t>
      </w:r>
    </w:p>
    <w:p w14:paraId="75E7523A" w14:textId="5C197F03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Como supervisor(a), interventor(a), asesor(a) o con funciones de decisión dentro del proceso contractual.</w:t>
      </w:r>
    </w:p>
    <w:p w14:paraId="2FFDF9E8" w14:textId="77777777" w:rsidR="00DD2A87" w:rsidRPr="00DD2A87" w:rsidRDefault="00DD2A87" w:rsidP="00DD2A8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3. INHABILIDADES E INCOMPATIBILIDADES POR PARENTESCO</w:t>
      </w:r>
    </w:p>
    <w:p w14:paraId="3D691658" w14:textId="77777777" w:rsidR="00DD2A87" w:rsidRPr="00DD2A87" w:rsidRDefault="00DD2A87" w:rsidP="00DD2A8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Declaro que NO tengo parentesco con servidores públicos que intervengan en el proceso contractual, ni me encuentro dentro de los siguientes grados:</w:t>
      </w:r>
    </w:p>
    <w:p w14:paraId="038AF860" w14:textId="5FE486E7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Consanguinidad: 1°, 2° y 3° grados (padres, hijos, hermanos, abuelos, nietos, tíos, sobrinos, bisabuelos, bisnietos).</w:t>
      </w:r>
    </w:p>
    <w:p w14:paraId="05673C84" w14:textId="493CB8CC" w:rsidR="00DD2A87" w:rsidRPr="00DD2A87" w:rsidRDefault="00DD2A87" w:rsidP="00DD2A87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Afinidad: 1° y 2° grados (suegros, yernos, nueras, cuñados, hijastros, abuelos del cónyuge).</w:t>
      </w:r>
    </w:p>
    <w:p w14:paraId="023290E1" w14:textId="3618D72B" w:rsidR="00DD2A87" w:rsidRPr="00DD2A87" w:rsidRDefault="00DD2A87" w:rsidP="00AD75BB">
      <w:pPr>
        <w:pStyle w:val="Prrafodelista"/>
        <w:numPr>
          <w:ilvl w:val="0"/>
          <w:numId w:val="30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Civil: único grado (adoptante, adoptivo, hermanos por adopción).</w:t>
      </w:r>
    </w:p>
    <w:p w14:paraId="68ECA9AE" w14:textId="77777777" w:rsidR="00DD2A87" w:rsidRPr="00DD2A87" w:rsidRDefault="00DD2A87" w:rsidP="00DD2A8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4. MANIFESTACIÓN FINAL</w:t>
      </w:r>
    </w:p>
    <w:p w14:paraId="05B862FA" w14:textId="77777777" w:rsidR="00DD2A87" w:rsidRDefault="00DD2A87" w:rsidP="00DD2A8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DD2A87">
        <w:rPr>
          <w:rFonts w:ascii="Arial" w:eastAsia="Times New Roman" w:hAnsi="Arial" w:cs="Arial"/>
          <w:sz w:val="24"/>
          <w:szCs w:val="24"/>
          <w:lang w:val="es-ES"/>
        </w:rPr>
        <w:t>En consecuencia, declaro que NO existe impedimento legal alguno para contratar con entidades del Estado colombiano.</w:t>
      </w:r>
    </w:p>
    <w:p w14:paraId="4D67E32B" w14:textId="4CD97752" w:rsidR="008758E7" w:rsidRPr="008758E7" w:rsidRDefault="008758E7" w:rsidP="00DD2A87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es-ES"/>
        </w:rPr>
      </w:pPr>
      <w:r w:rsidRPr="008758E7">
        <w:rPr>
          <w:rFonts w:ascii="Arial" w:eastAsia="Times New Roman" w:hAnsi="Arial" w:cs="Arial"/>
          <w:sz w:val="24"/>
          <w:szCs w:val="24"/>
          <w:lang w:val="es-ES"/>
        </w:rPr>
        <w:t xml:space="preserve">En constancia de lo anterior, firmo el presente documento a </w:t>
      </w:r>
      <w:r w:rsidR="00F007BF">
        <w:rPr>
          <w:rFonts w:ascii="Arial" w:eastAsia="Times New Roman" w:hAnsi="Arial" w:cs="Arial"/>
          <w:sz w:val="24"/>
          <w:szCs w:val="24"/>
          <w:lang w:val="es-ES"/>
        </w:rPr>
        <w:t xml:space="preserve">los </w:t>
      </w:r>
      <w:r w:rsidR="00996A2C">
        <w:rPr>
          <w:rFonts w:ascii="Arial" w:eastAsia="Times New Roman" w:hAnsi="Arial" w:cs="Arial"/>
          <w:sz w:val="24"/>
          <w:szCs w:val="24"/>
          <w:lang w:val="es-ES"/>
        </w:rPr>
        <w:t>_____</w:t>
      </w:r>
      <w:r w:rsidR="00557958">
        <w:rPr>
          <w:rFonts w:ascii="Arial" w:eastAsia="Times New Roman" w:hAnsi="Arial" w:cs="Arial"/>
          <w:sz w:val="24"/>
          <w:szCs w:val="24"/>
          <w:lang w:val="es-ES"/>
        </w:rPr>
        <w:t xml:space="preserve">días del mes de </w:t>
      </w:r>
      <w:r w:rsidR="00996A2C">
        <w:rPr>
          <w:rFonts w:ascii="Arial" w:eastAsia="Times New Roman" w:hAnsi="Arial" w:cs="Arial"/>
          <w:sz w:val="24"/>
          <w:szCs w:val="24"/>
          <w:lang w:val="es-ES"/>
        </w:rPr>
        <w:t>____________</w:t>
      </w:r>
      <w:r w:rsidR="00557958">
        <w:rPr>
          <w:rFonts w:ascii="Arial" w:eastAsia="Times New Roman" w:hAnsi="Arial" w:cs="Arial"/>
          <w:sz w:val="24"/>
          <w:szCs w:val="24"/>
          <w:lang w:val="es-ES"/>
        </w:rPr>
        <w:t>de 202</w:t>
      </w:r>
      <w:r w:rsidR="00F007BF">
        <w:rPr>
          <w:rFonts w:ascii="Arial" w:eastAsia="Times New Roman" w:hAnsi="Arial" w:cs="Arial"/>
          <w:sz w:val="24"/>
          <w:szCs w:val="24"/>
          <w:lang w:val="es-ES"/>
        </w:rPr>
        <w:t>6.</w:t>
      </w:r>
    </w:p>
    <w:p w14:paraId="2582B6FF" w14:textId="77777777" w:rsidR="008758E7" w:rsidRPr="008758E7" w:rsidRDefault="008758E7" w:rsidP="008758E7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4"/>
          <w:szCs w:val="24"/>
          <w:lang w:val="es-ES"/>
        </w:rPr>
      </w:pPr>
    </w:p>
    <w:p w14:paraId="22B32E54" w14:textId="77777777" w:rsidR="008758E7" w:rsidRPr="008758E7" w:rsidRDefault="008758E7" w:rsidP="008758E7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4"/>
          <w:szCs w:val="24"/>
        </w:rPr>
      </w:pPr>
    </w:p>
    <w:p w14:paraId="4F051040" w14:textId="77777777" w:rsidR="008758E7" w:rsidRPr="008758E7" w:rsidRDefault="008758E7" w:rsidP="008758E7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4"/>
          <w:szCs w:val="24"/>
        </w:rPr>
      </w:pPr>
    </w:p>
    <w:p w14:paraId="104D48E3" w14:textId="77777777" w:rsidR="008758E7" w:rsidRPr="008758E7" w:rsidRDefault="008758E7" w:rsidP="008758E7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4"/>
          <w:szCs w:val="24"/>
        </w:rPr>
      </w:pPr>
    </w:p>
    <w:p w14:paraId="7FF1D393" w14:textId="77777777" w:rsidR="008758E7" w:rsidRPr="008758E7" w:rsidRDefault="008758E7" w:rsidP="008758E7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758E7">
        <w:rPr>
          <w:rFonts w:ascii="Arial" w:hAnsi="Arial" w:cs="Arial"/>
          <w:sz w:val="24"/>
          <w:szCs w:val="24"/>
        </w:rPr>
        <w:t>___________________________</w:t>
      </w:r>
    </w:p>
    <w:p w14:paraId="7B4EA78F" w14:textId="77777777" w:rsidR="008758E7" w:rsidRPr="008758E7" w:rsidRDefault="008758E7" w:rsidP="008758E7">
      <w:pPr>
        <w:widowControl w:val="0"/>
        <w:autoSpaceDE w:val="0"/>
        <w:autoSpaceDN w:val="0"/>
        <w:adjustRightInd w:val="0"/>
        <w:spacing w:line="34" w:lineRule="exact"/>
        <w:rPr>
          <w:rFonts w:ascii="Arial" w:hAnsi="Arial" w:cs="Arial"/>
          <w:sz w:val="24"/>
          <w:szCs w:val="24"/>
        </w:rPr>
      </w:pPr>
    </w:p>
    <w:p w14:paraId="137F0E37" w14:textId="77777777" w:rsidR="008758E7" w:rsidRPr="008758E7" w:rsidRDefault="008758E7" w:rsidP="008758E7">
      <w:pPr>
        <w:widowControl w:val="0"/>
        <w:autoSpaceDE w:val="0"/>
        <w:autoSpaceDN w:val="0"/>
        <w:adjustRightInd w:val="0"/>
        <w:spacing w:line="34" w:lineRule="exact"/>
        <w:rPr>
          <w:rFonts w:ascii="Arial" w:hAnsi="Arial" w:cs="Arial"/>
          <w:sz w:val="24"/>
          <w:szCs w:val="24"/>
        </w:rPr>
      </w:pPr>
    </w:p>
    <w:p w14:paraId="71A94D63" w14:textId="52DAE53A" w:rsidR="00996A2C" w:rsidRDefault="00996A2C" w:rsidP="00557958">
      <w:pPr>
        <w:widowControl w:val="0"/>
        <w:tabs>
          <w:tab w:val="left" w:pos="8789"/>
        </w:tabs>
        <w:overflowPunct w:val="0"/>
        <w:autoSpaceDE w:val="0"/>
        <w:autoSpaceDN w:val="0"/>
        <w:adjustRightInd w:val="0"/>
        <w:spacing w:line="235" w:lineRule="auto"/>
        <w:ind w:right="49"/>
        <w:rPr>
          <w:rFonts w:ascii="Arial" w:hAnsi="Arial" w:cs="Arial"/>
        </w:rPr>
      </w:pPr>
      <w:r>
        <w:rPr>
          <w:rFonts w:ascii="Arial" w:hAnsi="Arial" w:cs="Arial"/>
        </w:rPr>
        <w:t>Nombre:</w:t>
      </w:r>
    </w:p>
    <w:p w14:paraId="6E20D3C2" w14:textId="2B9441B3" w:rsidR="00557958" w:rsidRPr="00F007BF" w:rsidRDefault="00557958" w:rsidP="00557958">
      <w:pPr>
        <w:widowControl w:val="0"/>
        <w:tabs>
          <w:tab w:val="left" w:pos="8789"/>
        </w:tabs>
        <w:overflowPunct w:val="0"/>
        <w:autoSpaceDE w:val="0"/>
        <w:autoSpaceDN w:val="0"/>
        <w:adjustRightInd w:val="0"/>
        <w:spacing w:line="235" w:lineRule="auto"/>
        <w:ind w:right="49"/>
        <w:rPr>
          <w:rFonts w:ascii="Arial" w:hAnsi="Arial" w:cs="Arial"/>
        </w:rPr>
      </w:pPr>
      <w:r w:rsidRPr="00F007BF">
        <w:rPr>
          <w:rFonts w:ascii="Arial" w:hAnsi="Arial" w:cs="Arial"/>
        </w:rPr>
        <w:t xml:space="preserve">representante legal </w:t>
      </w:r>
    </w:p>
    <w:p w14:paraId="4A2804DE" w14:textId="3298BE15" w:rsidR="008758E7" w:rsidRPr="00F007BF" w:rsidRDefault="00996A2C" w:rsidP="00557958">
      <w:pPr>
        <w:widowControl w:val="0"/>
        <w:tabs>
          <w:tab w:val="left" w:pos="8789"/>
        </w:tabs>
        <w:overflowPunct w:val="0"/>
        <w:autoSpaceDE w:val="0"/>
        <w:autoSpaceDN w:val="0"/>
        <w:adjustRightInd w:val="0"/>
        <w:spacing w:line="235" w:lineRule="auto"/>
        <w:ind w:right="49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  <w:b/>
        </w:rPr>
        <w:t>Empresa:</w:t>
      </w:r>
      <w:proofErr w:type="spellEnd"/>
      <w:proofErr w:type="gramEnd"/>
    </w:p>
    <w:sectPr w:rsidR="008758E7" w:rsidRPr="00F007BF" w:rsidSect="000665B4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1701" w:right="1701" w:bottom="1701" w:left="2268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FAA6A" w14:textId="77777777" w:rsidR="00DD2A87" w:rsidRDefault="00DD2A87" w:rsidP="00AB3DD1">
      <w:r>
        <w:separator/>
      </w:r>
    </w:p>
  </w:endnote>
  <w:endnote w:type="continuationSeparator" w:id="0">
    <w:p w14:paraId="17119C0C" w14:textId="77777777" w:rsidR="00DD2A87" w:rsidRDefault="00DD2A87" w:rsidP="00AB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59227" w14:textId="77777777" w:rsidR="00A7041D" w:rsidRDefault="00A7041D" w:rsidP="00EE7465">
    <w:pPr>
      <w:pStyle w:val="Piedepgina"/>
      <w:jc w:val="center"/>
      <w:rPr>
        <w:rFonts w:ascii="Gotham" w:hAnsi="Gotham"/>
        <w:sz w:val="20"/>
        <w:szCs w:val="20"/>
      </w:rPr>
    </w:pPr>
    <w:r>
      <w:rPr>
        <w:rFonts w:ascii="Gotham" w:hAnsi="Gotham"/>
        <w:sz w:val="20"/>
        <w:szCs w:val="20"/>
      </w:rPr>
      <w:t>DIRECCIÓN: Carrera 52</w:t>
    </w:r>
    <w:r w:rsidRPr="00C95678">
      <w:rPr>
        <w:rFonts w:ascii="Gotham" w:hAnsi="Gotham"/>
        <w:sz w:val="20"/>
        <w:szCs w:val="20"/>
      </w:rPr>
      <w:t xml:space="preserve"> No.52-177 Guarne, Antioquia –TELÉFONO:551 13 13–NIT:890981719-4</w:t>
    </w:r>
  </w:p>
  <w:p w14:paraId="2434CE84" w14:textId="77777777" w:rsidR="00A7041D" w:rsidRPr="00C95678" w:rsidRDefault="00A7041D" w:rsidP="00EE7465">
    <w:pPr>
      <w:pStyle w:val="Piedepgina"/>
      <w:jc w:val="center"/>
      <w:rPr>
        <w:rFonts w:ascii="Gotham" w:hAnsi="Gotham"/>
        <w:sz w:val="20"/>
        <w:szCs w:val="20"/>
        <w:lang w:val="en-US"/>
      </w:rPr>
    </w:pPr>
    <w:r w:rsidRPr="00C95678">
      <w:rPr>
        <w:rFonts w:ascii="Gotham" w:hAnsi="Gotham"/>
        <w:sz w:val="20"/>
        <w:szCs w:val="20"/>
        <w:lang w:val="en-US"/>
      </w:rPr>
      <w:t xml:space="preserve">EMAIL: </w:t>
    </w:r>
    <w:hyperlink r:id="rId1" w:history="1">
      <w:r w:rsidRPr="00C95678">
        <w:rPr>
          <w:rStyle w:val="Hipervnculo"/>
          <w:rFonts w:ascii="Gotham" w:hAnsi="Gotham"/>
          <w:color w:val="auto"/>
          <w:sz w:val="20"/>
          <w:szCs w:val="20"/>
          <w:u w:val="none"/>
          <w:lang w:val="en-US"/>
        </w:rPr>
        <w:t>secretariagerencia@hospitalguarne.com</w:t>
      </w:r>
    </w:hyperlink>
    <w:r w:rsidRPr="00C95678">
      <w:rPr>
        <w:rFonts w:ascii="Gotham" w:hAnsi="Gotham"/>
        <w:sz w:val="20"/>
        <w:szCs w:val="20"/>
        <w:lang w:val="en-US"/>
      </w:rPr>
      <w:t xml:space="preserve">     www.hospitalguarne.com</w:t>
    </w:r>
  </w:p>
  <w:p w14:paraId="18E36A75" w14:textId="77777777" w:rsidR="00A7041D" w:rsidRPr="00C95678" w:rsidRDefault="00A7041D" w:rsidP="0013179E">
    <w:pPr>
      <w:pStyle w:val="Ttulo2"/>
      <w:spacing w:line="240" w:lineRule="auto"/>
      <w:rPr>
        <w:color w:val="auto"/>
        <w:lang w:val="en-US"/>
      </w:rPr>
    </w:pPr>
  </w:p>
  <w:p w14:paraId="6777CF70" w14:textId="77777777" w:rsidR="00A7041D" w:rsidRPr="00C95678" w:rsidRDefault="00A7041D" w:rsidP="00EE7465">
    <w:pPr>
      <w:tabs>
        <w:tab w:val="left" w:pos="6969"/>
      </w:tabs>
      <w:rPr>
        <w:lang w:val="en-US"/>
      </w:rPr>
    </w:pPr>
    <w:r w:rsidRPr="00C95678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FD96A" w14:textId="77777777" w:rsidR="00DD2A87" w:rsidRDefault="00DD2A87" w:rsidP="00AB3DD1">
      <w:r>
        <w:separator/>
      </w:r>
    </w:p>
  </w:footnote>
  <w:footnote w:type="continuationSeparator" w:id="0">
    <w:p w14:paraId="4BD61C64" w14:textId="77777777" w:rsidR="00DD2A87" w:rsidRDefault="00DD2A87" w:rsidP="00AB3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B328" w14:textId="77777777" w:rsidR="00A7041D" w:rsidRDefault="00996A2C">
    <w:pPr>
      <w:pStyle w:val="Encabezado"/>
    </w:pPr>
    <w:r>
      <w:rPr>
        <w:noProof/>
        <w:lang w:eastAsia="es-CO"/>
      </w:rPr>
      <w:pict w14:anchorId="33F7C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20607" o:spid="_x0000_s1027" type="#_x0000_t75" alt="AGUA ESE" style="position:absolute;margin-left:0;margin-top:0;width:587.1pt;height:627.8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GUA ES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83EB6" w14:textId="77777777" w:rsidR="00A7041D" w:rsidRDefault="00A7041D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309740B" wp14:editId="5CB59A05">
          <wp:simplePos x="0" y="0"/>
          <wp:positionH relativeFrom="margin">
            <wp:posOffset>64770</wp:posOffset>
          </wp:positionH>
          <wp:positionV relativeFrom="margin">
            <wp:posOffset>-1227455</wp:posOffset>
          </wp:positionV>
          <wp:extent cx="790575" cy="1196340"/>
          <wp:effectExtent l="0" t="0" r="9525" b="381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E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1196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5A7819" w14:textId="77777777" w:rsidR="00A7041D" w:rsidRDefault="00A7041D">
    <w:pPr>
      <w:pStyle w:val="Encabezado"/>
    </w:pPr>
  </w:p>
  <w:p w14:paraId="43BE48D3" w14:textId="77777777" w:rsidR="00A7041D" w:rsidRDefault="00A7041D">
    <w:pPr>
      <w:pStyle w:val="Encabezado"/>
    </w:pPr>
  </w:p>
  <w:p w14:paraId="75FC9626" w14:textId="77777777" w:rsidR="00A7041D" w:rsidRDefault="00A7041D">
    <w:pPr>
      <w:pStyle w:val="Encabezado"/>
    </w:pPr>
  </w:p>
  <w:p w14:paraId="7619254A" w14:textId="77777777" w:rsidR="00A7041D" w:rsidRDefault="00996A2C">
    <w:pPr>
      <w:pStyle w:val="Encabezado"/>
    </w:pPr>
    <w:r>
      <w:rPr>
        <w:noProof/>
        <w:lang w:eastAsia="es-CO"/>
      </w:rPr>
      <w:pict w14:anchorId="3DE28B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20608" o:spid="_x0000_s1026" type="#_x0000_t75" alt="AGUA ESE" style="position:absolute;margin-left:101.1pt;margin-top:99.05pt;width:385.35pt;height:412.1pt;z-index:-251655168;mso-wrap-edited:f;mso-width-percent:0;mso-height-percent:0;mso-position-horizontal-relative:margin;mso-position-vertical-relative:margin;mso-width-percent:0;mso-height-percent:0" o:allowincell="f">
          <v:imagedata r:id="rId2" o:title="AGUA ES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66678" w14:textId="77777777" w:rsidR="00A7041D" w:rsidRDefault="00996A2C">
    <w:pPr>
      <w:pStyle w:val="Encabezado"/>
    </w:pPr>
    <w:r>
      <w:rPr>
        <w:noProof/>
        <w:lang w:eastAsia="es-CO"/>
      </w:rPr>
      <w:pict w14:anchorId="3708FE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20606" o:spid="_x0000_s1025" type="#_x0000_t75" alt="AGUA ESE" style="position:absolute;margin-left:0;margin-top:0;width:587.1pt;height:627.8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GUA ES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  <w:pPr>
        <w:ind w:left="-360" w:firstLine="0"/>
      </w:pPr>
    </w:lvl>
    <w:lvl w:ilvl="2" w:tplc="FFFFFFFF">
      <w:numFmt w:val="decimal"/>
      <w:lvlText w:val=""/>
      <w:lvlJc w:val="left"/>
      <w:pPr>
        <w:ind w:left="-360" w:firstLine="0"/>
      </w:pPr>
    </w:lvl>
    <w:lvl w:ilvl="3" w:tplc="FFFFFFFF">
      <w:numFmt w:val="decimal"/>
      <w:lvlText w:val=""/>
      <w:lvlJc w:val="left"/>
      <w:pPr>
        <w:ind w:left="-360" w:firstLine="0"/>
      </w:pPr>
    </w:lvl>
    <w:lvl w:ilvl="4" w:tplc="FFFFFFFF">
      <w:numFmt w:val="decimal"/>
      <w:lvlText w:val=""/>
      <w:lvlJc w:val="left"/>
      <w:pPr>
        <w:ind w:left="-360" w:firstLine="0"/>
      </w:pPr>
    </w:lvl>
    <w:lvl w:ilvl="5" w:tplc="FFFFFFFF">
      <w:numFmt w:val="decimal"/>
      <w:lvlText w:val=""/>
      <w:lvlJc w:val="left"/>
      <w:pPr>
        <w:ind w:left="-360" w:firstLine="0"/>
      </w:pPr>
    </w:lvl>
    <w:lvl w:ilvl="6" w:tplc="FFFFFFFF">
      <w:numFmt w:val="decimal"/>
      <w:lvlText w:val=""/>
      <w:lvlJc w:val="left"/>
      <w:pPr>
        <w:ind w:left="-360" w:firstLine="0"/>
      </w:pPr>
    </w:lvl>
    <w:lvl w:ilvl="7" w:tplc="FFFFFFFF">
      <w:numFmt w:val="decimal"/>
      <w:lvlText w:val=""/>
      <w:lvlJc w:val="left"/>
      <w:pPr>
        <w:ind w:left="-360" w:firstLine="0"/>
      </w:pPr>
    </w:lvl>
    <w:lvl w:ilvl="8" w:tplc="FFFFFFFF">
      <w:numFmt w:val="decimal"/>
      <w:lvlText w:val=""/>
      <w:lvlJc w:val="left"/>
      <w:pPr>
        <w:ind w:left="-360" w:firstLine="0"/>
      </w:pPr>
    </w:lvl>
  </w:abstractNum>
  <w:abstractNum w:abstractNumId="1" w15:restartNumberingAfterBreak="0">
    <w:nsid w:val="00006784"/>
    <w:multiLevelType w:val="hybridMultilevel"/>
    <w:tmpl w:val="00004AE1"/>
    <w:lvl w:ilvl="0" w:tplc="00003D6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64123E2"/>
    <w:multiLevelType w:val="hybridMultilevel"/>
    <w:tmpl w:val="2EB078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764A9"/>
    <w:multiLevelType w:val="hybridMultilevel"/>
    <w:tmpl w:val="F876770E"/>
    <w:lvl w:ilvl="0" w:tplc="27428F6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D6753"/>
    <w:multiLevelType w:val="hybridMultilevel"/>
    <w:tmpl w:val="6E005B3A"/>
    <w:lvl w:ilvl="0" w:tplc="86AC0E3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EC4FAA"/>
    <w:multiLevelType w:val="hybridMultilevel"/>
    <w:tmpl w:val="DF08EA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C3118"/>
    <w:multiLevelType w:val="hybridMultilevel"/>
    <w:tmpl w:val="0BBA3292"/>
    <w:lvl w:ilvl="0" w:tplc="27428F6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A7C70"/>
    <w:multiLevelType w:val="hybridMultilevel"/>
    <w:tmpl w:val="3F168CC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449FC"/>
    <w:multiLevelType w:val="hybridMultilevel"/>
    <w:tmpl w:val="81AAF2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52BA5"/>
    <w:multiLevelType w:val="hybridMultilevel"/>
    <w:tmpl w:val="FDBE00F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D57D1"/>
    <w:multiLevelType w:val="hybridMultilevel"/>
    <w:tmpl w:val="79D4259C"/>
    <w:lvl w:ilvl="0" w:tplc="22403A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70752"/>
    <w:multiLevelType w:val="hybridMultilevel"/>
    <w:tmpl w:val="05B2C5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D5347"/>
    <w:multiLevelType w:val="hybridMultilevel"/>
    <w:tmpl w:val="BAD060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FD23FC"/>
    <w:multiLevelType w:val="hybridMultilevel"/>
    <w:tmpl w:val="06D21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947A0"/>
    <w:multiLevelType w:val="hybridMultilevel"/>
    <w:tmpl w:val="59466CAE"/>
    <w:lvl w:ilvl="0" w:tplc="90CA3E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51085E"/>
    <w:multiLevelType w:val="hybridMultilevel"/>
    <w:tmpl w:val="47DE9914"/>
    <w:lvl w:ilvl="0" w:tplc="D7B4D62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A96516"/>
    <w:multiLevelType w:val="hybridMultilevel"/>
    <w:tmpl w:val="92B25B06"/>
    <w:lvl w:ilvl="0" w:tplc="27428F6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EF0FE2"/>
    <w:multiLevelType w:val="hybridMultilevel"/>
    <w:tmpl w:val="0158C72E"/>
    <w:lvl w:ilvl="0" w:tplc="2FDA3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D171D"/>
    <w:multiLevelType w:val="hybridMultilevel"/>
    <w:tmpl w:val="AC746C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E02E8"/>
    <w:multiLevelType w:val="hybridMultilevel"/>
    <w:tmpl w:val="4164FB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F365E5"/>
    <w:multiLevelType w:val="hybridMultilevel"/>
    <w:tmpl w:val="A6A6DAA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2B1943"/>
    <w:multiLevelType w:val="hybridMultilevel"/>
    <w:tmpl w:val="A3D823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257C0"/>
    <w:multiLevelType w:val="hybridMultilevel"/>
    <w:tmpl w:val="620AA2E4"/>
    <w:lvl w:ilvl="0" w:tplc="E6586382">
      <w:start w:val="1"/>
      <w:numFmt w:val="ordinalText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cap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DF7923"/>
    <w:multiLevelType w:val="hybridMultilevel"/>
    <w:tmpl w:val="32C03B8A"/>
    <w:lvl w:ilvl="0" w:tplc="240A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4" w15:restartNumberingAfterBreak="0">
    <w:nsid w:val="5D25186A"/>
    <w:multiLevelType w:val="hybridMultilevel"/>
    <w:tmpl w:val="D8B2E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894BDA"/>
    <w:multiLevelType w:val="hybridMultilevel"/>
    <w:tmpl w:val="53821C0E"/>
    <w:lvl w:ilvl="0" w:tplc="D674A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52191"/>
    <w:multiLevelType w:val="hybridMultilevel"/>
    <w:tmpl w:val="0406941C"/>
    <w:lvl w:ilvl="0" w:tplc="582CED8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3C1C05"/>
    <w:multiLevelType w:val="hybridMultilevel"/>
    <w:tmpl w:val="D206CA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A4183"/>
    <w:multiLevelType w:val="hybridMultilevel"/>
    <w:tmpl w:val="CECC03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0141FE"/>
    <w:multiLevelType w:val="hybridMultilevel"/>
    <w:tmpl w:val="BF243E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F524A5"/>
    <w:multiLevelType w:val="hybridMultilevel"/>
    <w:tmpl w:val="46ACA9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C93B83"/>
    <w:multiLevelType w:val="hybridMultilevel"/>
    <w:tmpl w:val="CFE658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174333">
    <w:abstractNumId w:val="23"/>
  </w:num>
  <w:num w:numId="2" w16cid:durableId="1566066676">
    <w:abstractNumId w:val="2"/>
  </w:num>
  <w:num w:numId="3" w16cid:durableId="1185748117">
    <w:abstractNumId w:val="20"/>
  </w:num>
  <w:num w:numId="4" w16cid:durableId="1113670768">
    <w:abstractNumId w:val="7"/>
  </w:num>
  <w:num w:numId="5" w16cid:durableId="253636039">
    <w:abstractNumId w:val="9"/>
  </w:num>
  <w:num w:numId="6" w16cid:durableId="1721710557">
    <w:abstractNumId w:val="25"/>
  </w:num>
  <w:num w:numId="7" w16cid:durableId="626817121">
    <w:abstractNumId w:val="18"/>
  </w:num>
  <w:num w:numId="8" w16cid:durableId="998583527">
    <w:abstractNumId w:val="19"/>
  </w:num>
  <w:num w:numId="9" w16cid:durableId="1058237449">
    <w:abstractNumId w:val="27"/>
  </w:num>
  <w:num w:numId="10" w16cid:durableId="58066946">
    <w:abstractNumId w:val="12"/>
  </w:num>
  <w:num w:numId="11" w16cid:durableId="1912888849">
    <w:abstractNumId w:val="15"/>
  </w:num>
  <w:num w:numId="12" w16cid:durableId="1562017247">
    <w:abstractNumId w:val="13"/>
  </w:num>
  <w:num w:numId="13" w16cid:durableId="1688629424">
    <w:abstractNumId w:val="11"/>
  </w:num>
  <w:num w:numId="14" w16cid:durableId="1436052101">
    <w:abstractNumId w:val="29"/>
  </w:num>
  <w:num w:numId="15" w16cid:durableId="1689869121">
    <w:abstractNumId w:val="5"/>
  </w:num>
  <w:num w:numId="16" w16cid:durableId="1418206419">
    <w:abstractNumId w:val="10"/>
  </w:num>
  <w:num w:numId="17" w16cid:durableId="1037462311">
    <w:abstractNumId w:val="4"/>
  </w:num>
  <w:num w:numId="18" w16cid:durableId="2056157216">
    <w:abstractNumId w:val="8"/>
  </w:num>
  <w:num w:numId="19" w16cid:durableId="1255362298">
    <w:abstractNumId w:val="31"/>
  </w:num>
  <w:num w:numId="20" w16cid:durableId="1333799802">
    <w:abstractNumId w:val="30"/>
  </w:num>
  <w:num w:numId="21" w16cid:durableId="1564484515">
    <w:abstractNumId w:val="24"/>
  </w:num>
  <w:num w:numId="22" w16cid:durableId="600768956">
    <w:abstractNumId w:val="26"/>
  </w:num>
  <w:num w:numId="23" w16cid:durableId="713164317">
    <w:abstractNumId w:val="28"/>
  </w:num>
  <w:num w:numId="24" w16cid:durableId="1472405612">
    <w:abstractNumId w:val="22"/>
  </w:num>
  <w:num w:numId="25" w16cid:durableId="195972342">
    <w:abstractNumId w:val="14"/>
  </w:num>
  <w:num w:numId="26" w16cid:durableId="283194326">
    <w:abstractNumId w:val="17"/>
  </w:num>
  <w:num w:numId="27" w16cid:durableId="156113624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1293513726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2107579538">
    <w:abstractNumId w:val="21"/>
  </w:num>
  <w:num w:numId="30" w16cid:durableId="2071029820">
    <w:abstractNumId w:val="6"/>
  </w:num>
  <w:num w:numId="31" w16cid:durableId="377826651">
    <w:abstractNumId w:val="16"/>
  </w:num>
  <w:num w:numId="32" w16cid:durableId="2962279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gutterAtTop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A87"/>
    <w:rsid w:val="000008D0"/>
    <w:rsid w:val="00005810"/>
    <w:rsid w:val="00012CD7"/>
    <w:rsid w:val="0002236A"/>
    <w:rsid w:val="00026938"/>
    <w:rsid w:val="00031B76"/>
    <w:rsid w:val="0003489A"/>
    <w:rsid w:val="00034917"/>
    <w:rsid w:val="00035942"/>
    <w:rsid w:val="00041E10"/>
    <w:rsid w:val="00053042"/>
    <w:rsid w:val="00056335"/>
    <w:rsid w:val="000665B4"/>
    <w:rsid w:val="00080104"/>
    <w:rsid w:val="000803F8"/>
    <w:rsid w:val="00080964"/>
    <w:rsid w:val="00082423"/>
    <w:rsid w:val="000937F2"/>
    <w:rsid w:val="000A0802"/>
    <w:rsid w:val="000A6065"/>
    <w:rsid w:val="000B3F43"/>
    <w:rsid w:val="000B4E67"/>
    <w:rsid w:val="000B7FE1"/>
    <w:rsid w:val="000C2745"/>
    <w:rsid w:val="000C299E"/>
    <w:rsid w:val="000C2B31"/>
    <w:rsid w:val="000C58F3"/>
    <w:rsid w:val="000D14FB"/>
    <w:rsid w:val="000D16BB"/>
    <w:rsid w:val="000D1E47"/>
    <w:rsid w:val="000D3614"/>
    <w:rsid w:val="000D4B44"/>
    <w:rsid w:val="000D5454"/>
    <w:rsid w:val="000E185B"/>
    <w:rsid w:val="000E3422"/>
    <w:rsid w:val="000E36FC"/>
    <w:rsid w:val="000E4B27"/>
    <w:rsid w:val="000E56EE"/>
    <w:rsid w:val="000F0389"/>
    <w:rsid w:val="000F16C4"/>
    <w:rsid w:val="000F1D36"/>
    <w:rsid w:val="000F553F"/>
    <w:rsid w:val="00102735"/>
    <w:rsid w:val="00104AB4"/>
    <w:rsid w:val="00107F16"/>
    <w:rsid w:val="001167F9"/>
    <w:rsid w:val="001168C9"/>
    <w:rsid w:val="001222B7"/>
    <w:rsid w:val="00124BE4"/>
    <w:rsid w:val="00125801"/>
    <w:rsid w:val="00125A88"/>
    <w:rsid w:val="00125A94"/>
    <w:rsid w:val="0013179E"/>
    <w:rsid w:val="00132115"/>
    <w:rsid w:val="001349FA"/>
    <w:rsid w:val="001401BA"/>
    <w:rsid w:val="00143617"/>
    <w:rsid w:val="00160EDF"/>
    <w:rsid w:val="00162AA8"/>
    <w:rsid w:val="0016392B"/>
    <w:rsid w:val="0016542C"/>
    <w:rsid w:val="0017302A"/>
    <w:rsid w:val="00174748"/>
    <w:rsid w:val="00177838"/>
    <w:rsid w:val="00181B6D"/>
    <w:rsid w:val="001873E2"/>
    <w:rsid w:val="00191B55"/>
    <w:rsid w:val="001A1C3C"/>
    <w:rsid w:val="001C35BE"/>
    <w:rsid w:val="001C68BB"/>
    <w:rsid w:val="001D257B"/>
    <w:rsid w:val="001E021E"/>
    <w:rsid w:val="001E1C2B"/>
    <w:rsid w:val="001E43AF"/>
    <w:rsid w:val="001E660D"/>
    <w:rsid w:val="001F0B31"/>
    <w:rsid w:val="001F101C"/>
    <w:rsid w:val="001F2391"/>
    <w:rsid w:val="001F7C96"/>
    <w:rsid w:val="00200053"/>
    <w:rsid w:val="00201285"/>
    <w:rsid w:val="00205D1D"/>
    <w:rsid w:val="00206612"/>
    <w:rsid w:val="00210203"/>
    <w:rsid w:val="00214663"/>
    <w:rsid w:val="002149F6"/>
    <w:rsid w:val="0022628F"/>
    <w:rsid w:val="002278A6"/>
    <w:rsid w:val="00231F39"/>
    <w:rsid w:val="00236EE4"/>
    <w:rsid w:val="00240ED5"/>
    <w:rsid w:val="002445FA"/>
    <w:rsid w:val="002470ED"/>
    <w:rsid w:val="00254300"/>
    <w:rsid w:val="002544FA"/>
    <w:rsid w:val="00276DD7"/>
    <w:rsid w:val="00282C79"/>
    <w:rsid w:val="002846F3"/>
    <w:rsid w:val="00286F42"/>
    <w:rsid w:val="002941C4"/>
    <w:rsid w:val="0029629E"/>
    <w:rsid w:val="00297CC9"/>
    <w:rsid w:val="002A0765"/>
    <w:rsid w:val="002A473A"/>
    <w:rsid w:val="002B2A4E"/>
    <w:rsid w:val="002B3DA7"/>
    <w:rsid w:val="002C21D8"/>
    <w:rsid w:val="002C25AA"/>
    <w:rsid w:val="002C51D1"/>
    <w:rsid w:val="002C68B7"/>
    <w:rsid w:val="002E23AE"/>
    <w:rsid w:val="002E4749"/>
    <w:rsid w:val="002E6178"/>
    <w:rsid w:val="002E79FD"/>
    <w:rsid w:val="002F0E86"/>
    <w:rsid w:val="002F34F8"/>
    <w:rsid w:val="002F535B"/>
    <w:rsid w:val="002F5872"/>
    <w:rsid w:val="00301863"/>
    <w:rsid w:val="003019D8"/>
    <w:rsid w:val="003064D8"/>
    <w:rsid w:val="00307AEE"/>
    <w:rsid w:val="00320FB3"/>
    <w:rsid w:val="00322532"/>
    <w:rsid w:val="003309EB"/>
    <w:rsid w:val="003330B8"/>
    <w:rsid w:val="00337743"/>
    <w:rsid w:val="00340736"/>
    <w:rsid w:val="00343C4E"/>
    <w:rsid w:val="003442C4"/>
    <w:rsid w:val="00344FB5"/>
    <w:rsid w:val="003478A7"/>
    <w:rsid w:val="003543E0"/>
    <w:rsid w:val="003567F1"/>
    <w:rsid w:val="00363C97"/>
    <w:rsid w:val="00365C9E"/>
    <w:rsid w:val="0036639A"/>
    <w:rsid w:val="003664C4"/>
    <w:rsid w:val="0037275F"/>
    <w:rsid w:val="00373B1A"/>
    <w:rsid w:val="00377884"/>
    <w:rsid w:val="00386104"/>
    <w:rsid w:val="00391818"/>
    <w:rsid w:val="0039358A"/>
    <w:rsid w:val="003A048E"/>
    <w:rsid w:val="003A7B4C"/>
    <w:rsid w:val="003B2001"/>
    <w:rsid w:val="003B4BA1"/>
    <w:rsid w:val="003C65A0"/>
    <w:rsid w:val="003D639C"/>
    <w:rsid w:val="003F0D42"/>
    <w:rsid w:val="003F1564"/>
    <w:rsid w:val="00411AB8"/>
    <w:rsid w:val="004167B4"/>
    <w:rsid w:val="00422E32"/>
    <w:rsid w:val="00423981"/>
    <w:rsid w:val="0043012C"/>
    <w:rsid w:val="0043268E"/>
    <w:rsid w:val="004327CA"/>
    <w:rsid w:val="00433053"/>
    <w:rsid w:val="00437D29"/>
    <w:rsid w:val="004438FB"/>
    <w:rsid w:val="00447E0D"/>
    <w:rsid w:val="00455C57"/>
    <w:rsid w:val="00457B54"/>
    <w:rsid w:val="0046198E"/>
    <w:rsid w:val="00467470"/>
    <w:rsid w:val="00477810"/>
    <w:rsid w:val="00477A1D"/>
    <w:rsid w:val="004837E2"/>
    <w:rsid w:val="004843E8"/>
    <w:rsid w:val="00492315"/>
    <w:rsid w:val="00493493"/>
    <w:rsid w:val="00493CF1"/>
    <w:rsid w:val="00497A9C"/>
    <w:rsid w:val="004A2A2F"/>
    <w:rsid w:val="004A39DF"/>
    <w:rsid w:val="004A58E6"/>
    <w:rsid w:val="004B0517"/>
    <w:rsid w:val="004C2E7C"/>
    <w:rsid w:val="004C73EB"/>
    <w:rsid w:val="004D11F2"/>
    <w:rsid w:val="004D1FB8"/>
    <w:rsid w:val="004D43C4"/>
    <w:rsid w:val="004D7F37"/>
    <w:rsid w:val="004E43C4"/>
    <w:rsid w:val="004F16B7"/>
    <w:rsid w:val="004F2107"/>
    <w:rsid w:val="004F599B"/>
    <w:rsid w:val="00505EA6"/>
    <w:rsid w:val="005179B5"/>
    <w:rsid w:val="0052166D"/>
    <w:rsid w:val="00522A24"/>
    <w:rsid w:val="005237E2"/>
    <w:rsid w:val="00531B6D"/>
    <w:rsid w:val="00531E57"/>
    <w:rsid w:val="00535027"/>
    <w:rsid w:val="00540002"/>
    <w:rsid w:val="0054449C"/>
    <w:rsid w:val="0055046A"/>
    <w:rsid w:val="00553B8C"/>
    <w:rsid w:val="00555808"/>
    <w:rsid w:val="00557958"/>
    <w:rsid w:val="00566F9F"/>
    <w:rsid w:val="00571DE3"/>
    <w:rsid w:val="00575428"/>
    <w:rsid w:val="00583AE3"/>
    <w:rsid w:val="00584B6A"/>
    <w:rsid w:val="00584F51"/>
    <w:rsid w:val="0058633D"/>
    <w:rsid w:val="00590BC8"/>
    <w:rsid w:val="00592F7B"/>
    <w:rsid w:val="00596213"/>
    <w:rsid w:val="005A0140"/>
    <w:rsid w:val="005A4909"/>
    <w:rsid w:val="005B0284"/>
    <w:rsid w:val="005B7289"/>
    <w:rsid w:val="005B728E"/>
    <w:rsid w:val="005D1B69"/>
    <w:rsid w:val="005D30E1"/>
    <w:rsid w:val="005E1D44"/>
    <w:rsid w:val="005F2D8F"/>
    <w:rsid w:val="0060127B"/>
    <w:rsid w:val="00602959"/>
    <w:rsid w:val="006037B4"/>
    <w:rsid w:val="00622197"/>
    <w:rsid w:val="0062418A"/>
    <w:rsid w:val="0062467B"/>
    <w:rsid w:val="006302E4"/>
    <w:rsid w:val="006342EC"/>
    <w:rsid w:val="006376A2"/>
    <w:rsid w:val="00650164"/>
    <w:rsid w:val="006609CE"/>
    <w:rsid w:val="00661268"/>
    <w:rsid w:val="0066693A"/>
    <w:rsid w:val="00666D05"/>
    <w:rsid w:val="00667ACE"/>
    <w:rsid w:val="00671175"/>
    <w:rsid w:val="00674F92"/>
    <w:rsid w:val="006820CA"/>
    <w:rsid w:val="00683602"/>
    <w:rsid w:val="00684D6B"/>
    <w:rsid w:val="00686DD4"/>
    <w:rsid w:val="00687D65"/>
    <w:rsid w:val="00687F8D"/>
    <w:rsid w:val="00697669"/>
    <w:rsid w:val="006A5B1A"/>
    <w:rsid w:val="006B4415"/>
    <w:rsid w:val="006B7E27"/>
    <w:rsid w:val="006C227D"/>
    <w:rsid w:val="006C2DB3"/>
    <w:rsid w:val="006C7219"/>
    <w:rsid w:val="006D3664"/>
    <w:rsid w:val="006D7D6A"/>
    <w:rsid w:val="006E6D86"/>
    <w:rsid w:val="006F21B1"/>
    <w:rsid w:val="006F26FD"/>
    <w:rsid w:val="006F40F8"/>
    <w:rsid w:val="006F62A4"/>
    <w:rsid w:val="00702181"/>
    <w:rsid w:val="00706954"/>
    <w:rsid w:val="00706CB7"/>
    <w:rsid w:val="007114CC"/>
    <w:rsid w:val="00712540"/>
    <w:rsid w:val="007176DB"/>
    <w:rsid w:val="00724098"/>
    <w:rsid w:val="007245C9"/>
    <w:rsid w:val="00726CA0"/>
    <w:rsid w:val="00727ACC"/>
    <w:rsid w:val="007345C1"/>
    <w:rsid w:val="00734782"/>
    <w:rsid w:val="00745E53"/>
    <w:rsid w:val="007536AC"/>
    <w:rsid w:val="00754D2E"/>
    <w:rsid w:val="007610CD"/>
    <w:rsid w:val="00762C9C"/>
    <w:rsid w:val="00766A80"/>
    <w:rsid w:val="00767648"/>
    <w:rsid w:val="007740FF"/>
    <w:rsid w:val="00777719"/>
    <w:rsid w:val="00782F9F"/>
    <w:rsid w:val="00785233"/>
    <w:rsid w:val="00790D22"/>
    <w:rsid w:val="007926EB"/>
    <w:rsid w:val="00792A86"/>
    <w:rsid w:val="00794DA6"/>
    <w:rsid w:val="007968B8"/>
    <w:rsid w:val="00797044"/>
    <w:rsid w:val="007A1B11"/>
    <w:rsid w:val="007A54E2"/>
    <w:rsid w:val="007B0C59"/>
    <w:rsid w:val="007B6A0F"/>
    <w:rsid w:val="007C41B9"/>
    <w:rsid w:val="007D22A5"/>
    <w:rsid w:val="007D2E9F"/>
    <w:rsid w:val="007D6656"/>
    <w:rsid w:val="007E10AE"/>
    <w:rsid w:val="007E194B"/>
    <w:rsid w:val="007E7641"/>
    <w:rsid w:val="007F1894"/>
    <w:rsid w:val="008031BE"/>
    <w:rsid w:val="008057D5"/>
    <w:rsid w:val="00810C70"/>
    <w:rsid w:val="008135CC"/>
    <w:rsid w:val="00817E91"/>
    <w:rsid w:val="008209B4"/>
    <w:rsid w:val="0083591C"/>
    <w:rsid w:val="00852B59"/>
    <w:rsid w:val="00853C50"/>
    <w:rsid w:val="00855716"/>
    <w:rsid w:val="00866615"/>
    <w:rsid w:val="008673FC"/>
    <w:rsid w:val="00867BD2"/>
    <w:rsid w:val="00873725"/>
    <w:rsid w:val="0087574F"/>
    <w:rsid w:val="008758E7"/>
    <w:rsid w:val="00883804"/>
    <w:rsid w:val="008841CA"/>
    <w:rsid w:val="00884AAB"/>
    <w:rsid w:val="008B0965"/>
    <w:rsid w:val="008B0B72"/>
    <w:rsid w:val="008B143D"/>
    <w:rsid w:val="008B4D82"/>
    <w:rsid w:val="008B645A"/>
    <w:rsid w:val="008C53DE"/>
    <w:rsid w:val="008D1E21"/>
    <w:rsid w:val="008D4FA7"/>
    <w:rsid w:val="008D5B3E"/>
    <w:rsid w:val="008D7DC8"/>
    <w:rsid w:val="008E46A8"/>
    <w:rsid w:val="008F6176"/>
    <w:rsid w:val="00900475"/>
    <w:rsid w:val="00905A8C"/>
    <w:rsid w:val="00910F72"/>
    <w:rsid w:val="00914DCB"/>
    <w:rsid w:val="009155FC"/>
    <w:rsid w:val="00915EC5"/>
    <w:rsid w:val="009220D5"/>
    <w:rsid w:val="00923E7F"/>
    <w:rsid w:val="00924616"/>
    <w:rsid w:val="00926307"/>
    <w:rsid w:val="009325A1"/>
    <w:rsid w:val="00940B9E"/>
    <w:rsid w:val="00940D5E"/>
    <w:rsid w:val="0094295F"/>
    <w:rsid w:val="00946F19"/>
    <w:rsid w:val="00952A7E"/>
    <w:rsid w:val="0095650E"/>
    <w:rsid w:val="00957697"/>
    <w:rsid w:val="00965FCC"/>
    <w:rsid w:val="00966BC8"/>
    <w:rsid w:val="00991983"/>
    <w:rsid w:val="00993F37"/>
    <w:rsid w:val="00995941"/>
    <w:rsid w:val="00995D8A"/>
    <w:rsid w:val="00996A2C"/>
    <w:rsid w:val="009A133A"/>
    <w:rsid w:val="009B0469"/>
    <w:rsid w:val="009B277D"/>
    <w:rsid w:val="009B2987"/>
    <w:rsid w:val="009B7F33"/>
    <w:rsid w:val="009C1974"/>
    <w:rsid w:val="009C727C"/>
    <w:rsid w:val="009C7AF3"/>
    <w:rsid w:val="009D0369"/>
    <w:rsid w:val="009D03B9"/>
    <w:rsid w:val="009D7008"/>
    <w:rsid w:val="009E1DF8"/>
    <w:rsid w:val="009E4627"/>
    <w:rsid w:val="009F0A15"/>
    <w:rsid w:val="009F162C"/>
    <w:rsid w:val="009F2338"/>
    <w:rsid w:val="009F35F2"/>
    <w:rsid w:val="009F400F"/>
    <w:rsid w:val="009F4AD1"/>
    <w:rsid w:val="009F69B2"/>
    <w:rsid w:val="00A024B6"/>
    <w:rsid w:val="00A04B7E"/>
    <w:rsid w:val="00A0724B"/>
    <w:rsid w:val="00A22B22"/>
    <w:rsid w:val="00A23453"/>
    <w:rsid w:val="00A26CF4"/>
    <w:rsid w:val="00A279C6"/>
    <w:rsid w:val="00A479AD"/>
    <w:rsid w:val="00A57619"/>
    <w:rsid w:val="00A66F7A"/>
    <w:rsid w:val="00A7041D"/>
    <w:rsid w:val="00A76EBF"/>
    <w:rsid w:val="00A83B33"/>
    <w:rsid w:val="00A85C22"/>
    <w:rsid w:val="00A879E6"/>
    <w:rsid w:val="00A92608"/>
    <w:rsid w:val="00AA25DD"/>
    <w:rsid w:val="00AA3148"/>
    <w:rsid w:val="00AA5B80"/>
    <w:rsid w:val="00AB3DD1"/>
    <w:rsid w:val="00AB66C1"/>
    <w:rsid w:val="00AC1C98"/>
    <w:rsid w:val="00AD138A"/>
    <w:rsid w:val="00AD29E1"/>
    <w:rsid w:val="00AD546F"/>
    <w:rsid w:val="00AF5BBE"/>
    <w:rsid w:val="00B02FED"/>
    <w:rsid w:val="00B03680"/>
    <w:rsid w:val="00B05BAE"/>
    <w:rsid w:val="00B07EB6"/>
    <w:rsid w:val="00B108BE"/>
    <w:rsid w:val="00B113D1"/>
    <w:rsid w:val="00B1489D"/>
    <w:rsid w:val="00B17036"/>
    <w:rsid w:val="00B240EC"/>
    <w:rsid w:val="00B32128"/>
    <w:rsid w:val="00B34968"/>
    <w:rsid w:val="00B54026"/>
    <w:rsid w:val="00B56470"/>
    <w:rsid w:val="00B675CF"/>
    <w:rsid w:val="00B7655A"/>
    <w:rsid w:val="00B82498"/>
    <w:rsid w:val="00B851A0"/>
    <w:rsid w:val="00BA1B21"/>
    <w:rsid w:val="00BA4807"/>
    <w:rsid w:val="00BA4D85"/>
    <w:rsid w:val="00BA5402"/>
    <w:rsid w:val="00BB22CD"/>
    <w:rsid w:val="00BB2D5C"/>
    <w:rsid w:val="00BD2520"/>
    <w:rsid w:val="00BD4B97"/>
    <w:rsid w:val="00BE13F6"/>
    <w:rsid w:val="00BF085C"/>
    <w:rsid w:val="00BF19EF"/>
    <w:rsid w:val="00BF34B4"/>
    <w:rsid w:val="00BF34DA"/>
    <w:rsid w:val="00C00C04"/>
    <w:rsid w:val="00C05C04"/>
    <w:rsid w:val="00C06367"/>
    <w:rsid w:val="00C10253"/>
    <w:rsid w:val="00C11086"/>
    <w:rsid w:val="00C11404"/>
    <w:rsid w:val="00C15EFB"/>
    <w:rsid w:val="00C2728C"/>
    <w:rsid w:val="00C3762E"/>
    <w:rsid w:val="00C43ADC"/>
    <w:rsid w:val="00C45CC9"/>
    <w:rsid w:val="00C50064"/>
    <w:rsid w:val="00C57955"/>
    <w:rsid w:val="00C6176E"/>
    <w:rsid w:val="00C729DB"/>
    <w:rsid w:val="00C74453"/>
    <w:rsid w:val="00C74ACD"/>
    <w:rsid w:val="00C76A94"/>
    <w:rsid w:val="00C8147C"/>
    <w:rsid w:val="00C867C1"/>
    <w:rsid w:val="00C90180"/>
    <w:rsid w:val="00C9212D"/>
    <w:rsid w:val="00C93B5C"/>
    <w:rsid w:val="00C9471F"/>
    <w:rsid w:val="00C95678"/>
    <w:rsid w:val="00CA5688"/>
    <w:rsid w:val="00CB0AD4"/>
    <w:rsid w:val="00CB18A5"/>
    <w:rsid w:val="00CB51AD"/>
    <w:rsid w:val="00CB52F5"/>
    <w:rsid w:val="00CB715D"/>
    <w:rsid w:val="00CB7E72"/>
    <w:rsid w:val="00CD2837"/>
    <w:rsid w:val="00CD41E2"/>
    <w:rsid w:val="00CD67DA"/>
    <w:rsid w:val="00CE1758"/>
    <w:rsid w:val="00CE1A36"/>
    <w:rsid w:val="00CF1539"/>
    <w:rsid w:val="00CF34E2"/>
    <w:rsid w:val="00CF46A3"/>
    <w:rsid w:val="00D04735"/>
    <w:rsid w:val="00D05877"/>
    <w:rsid w:val="00D0723D"/>
    <w:rsid w:val="00D13652"/>
    <w:rsid w:val="00D147E4"/>
    <w:rsid w:val="00D14C69"/>
    <w:rsid w:val="00D20744"/>
    <w:rsid w:val="00D354F8"/>
    <w:rsid w:val="00D37433"/>
    <w:rsid w:val="00D414CD"/>
    <w:rsid w:val="00D41C5C"/>
    <w:rsid w:val="00D42205"/>
    <w:rsid w:val="00D46CC7"/>
    <w:rsid w:val="00D54DDB"/>
    <w:rsid w:val="00D61D18"/>
    <w:rsid w:val="00D64FE3"/>
    <w:rsid w:val="00D657D6"/>
    <w:rsid w:val="00D71729"/>
    <w:rsid w:val="00D73571"/>
    <w:rsid w:val="00D747D8"/>
    <w:rsid w:val="00D776DE"/>
    <w:rsid w:val="00D8624D"/>
    <w:rsid w:val="00D878B4"/>
    <w:rsid w:val="00D90A27"/>
    <w:rsid w:val="00D92F6C"/>
    <w:rsid w:val="00D94D67"/>
    <w:rsid w:val="00DA5808"/>
    <w:rsid w:val="00DB0045"/>
    <w:rsid w:val="00DB4F8E"/>
    <w:rsid w:val="00DB6FC3"/>
    <w:rsid w:val="00DC2250"/>
    <w:rsid w:val="00DC22F9"/>
    <w:rsid w:val="00DC2401"/>
    <w:rsid w:val="00DC2DD1"/>
    <w:rsid w:val="00DC7C15"/>
    <w:rsid w:val="00DD2A87"/>
    <w:rsid w:val="00DD67F4"/>
    <w:rsid w:val="00DE1803"/>
    <w:rsid w:val="00DE2F0B"/>
    <w:rsid w:val="00DE5EF3"/>
    <w:rsid w:val="00DF7DC1"/>
    <w:rsid w:val="00E01C0D"/>
    <w:rsid w:val="00E04137"/>
    <w:rsid w:val="00E069A0"/>
    <w:rsid w:val="00E14759"/>
    <w:rsid w:val="00E15B53"/>
    <w:rsid w:val="00E24028"/>
    <w:rsid w:val="00E437D2"/>
    <w:rsid w:val="00E45340"/>
    <w:rsid w:val="00E477F6"/>
    <w:rsid w:val="00E507C0"/>
    <w:rsid w:val="00E50807"/>
    <w:rsid w:val="00E5144F"/>
    <w:rsid w:val="00E51D11"/>
    <w:rsid w:val="00E5385E"/>
    <w:rsid w:val="00E5671F"/>
    <w:rsid w:val="00E621AF"/>
    <w:rsid w:val="00E66BAC"/>
    <w:rsid w:val="00E67A08"/>
    <w:rsid w:val="00E73A70"/>
    <w:rsid w:val="00E73CB8"/>
    <w:rsid w:val="00E84726"/>
    <w:rsid w:val="00EA78B2"/>
    <w:rsid w:val="00EB5BCE"/>
    <w:rsid w:val="00EB7D47"/>
    <w:rsid w:val="00EC24AE"/>
    <w:rsid w:val="00EC3FCE"/>
    <w:rsid w:val="00ED1CB8"/>
    <w:rsid w:val="00ED6EEB"/>
    <w:rsid w:val="00EE0041"/>
    <w:rsid w:val="00EE7465"/>
    <w:rsid w:val="00EF528B"/>
    <w:rsid w:val="00EF6465"/>
    <w:rsid w:val="00EF64F4"/>
    <w:rsid w:val="00F007BF"/>
    <w:rsid w:val="00F07CF6"/>
    <w:rsid w:val="00F12DFC"/>
    <w:rsid w:val="00F16837"/>
    <w:rsid w:val="00F400B3"/>
    <w:rsid w:val="00F409F7"/>
    <w:rsid w:val="00F4134B"/>
    <w:rsid w:val="00F44685"/>
    <w:rsid w:val="00F51DBB"/>
    <w:rsid w:val="00F52AB1"/>
    <w:rsid w:val="00F54789"/>
    <w:rsid w:val="00F56A4F"/>
    <w:rsid w:val="00F61F38"/>
    <w:rsid w:val="00F63727"/>
    <w:rsid w:val="00F64D7F"/>
    <w:rsid w:val="00F7386C"/>
    <w:rsid w:val="00F809F6"/>
    <w:rsid w:val="00F866AE"/>
    <w:rsid w:val="00F93E9D"/>
    <w:rsid w:val="00FA3E8C"/>
    <w:rsid w:val="00FC3CF9"/>
    <w:rsid w:val="00FC690F"/>
    <w:rsid w:val="00FD083B"/>
    <w:rsid w:val="00FD2199"/>
    <w:rsid w:val="00FD3194"/>
    <w:rsid w:val="00FE1939"/>
    <w:rsid w:val="00FE2894"/>
    <w:rsid w:val="00FE689C"/>
    <w:rsid w:val="00FF5014"/>
    <w:rsid w:val="00FF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BF511"/>
  <w15:chartTrackingRefBased/>
  <w15:docId w15:val="{277214E4-FBA7-40C6-9DAC-FF2DCD6BE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A70"/>
    <w:pPr>
      <w:spacing w:after="0" w:line="240" w:lineRule="auto"/>
    </w:pPr>
  </w:style>
  <w:style w:type="paragraph" w:styleId="Ttulo1">
    <w:name w:val="heading 1"/>
    <w:basedOn w:val="Normal"/>
    <w:next w:val="Normal"/>
    <w:link w:val="Ttulo1Car"/>
    <w:qFormat/>
    <w:rsid w:val="000B4E67"/>
    <w:pPr>
      <w:keepNext/>
      <w:jc w:val="both"/>
      <w:outlineLvl w:val="0"/>
    </w:pPr>
    <w:rPr>
      <w:rFonts w:ascii="Arial" w:eastAsia="Times New Roman" w:hAnsi="Arial" w:cs="Times New Roman"/>
      <w:i/>
      <w:sz w:val="28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3179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B3D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3DD1"/>
  </w:style>
  <w:style w:type="paragraph" w:styleId="Piedepgina">
    <w:name w:val="footer"/>
    <w:basedOn w:val="Normal"/>
    <w:link w:val="PiedepginaCar"/>
    <w:uiPriority w:val="99"/>
    <w:unhideWhenUsed/>
    <w:rsid w:val="00AB3D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3DD1"/>
  </w:style>
  <w:style w:type="paragraph" w:styleId="Textodeglobo">
    <w:name w:val="Balloon Text"/>
    <w:basedOn w:val="Normal"/>
    <w:link w:val="TextodegloboCar"/>
    <w:uiPriority w:val="99"/>
    <w:semiHidden/>
    <w:unhideWhenUsed/>
    <w:rsid w:val="004327C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7CA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13179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13179E"/>
    <w:rPr>
      <w:color w:val="0563C1" w:themeColor="hyperlink"/>
      <w:u w:val="single"/>
    </w:rPr>
  </w:style>
  <w:style w:type="paragraph" w:styleId="Textoindependiente">
    <w:name w:val="Body Text"/>
    <w:aliases w:val="Body Text Char"/>
    <w:basedOn w:val="Normal"/>
    <w:link w:val="TextoindependienteCar"/>
    <w:uiPriority w:val="99"/>
    <w:unhideWhenUsed/>
    <w:rsid w:val="00C95678"/>
    <w:pPr>
      <w:spacing w:after="120" w:line="259" w:lineRule="auto"/>
    </w:pPr>
  </w:style>
  <w:style w:type="character" w:customStyle="1" w:styleId="TextoindependienteCar">
    <w:name w:val="Texto independiente Car"/>
    <w:aliases w:val="Body Text Char Car"/>
    <w:basedOn w:val="Fuentedeprrafopredeter"/>
    <w:link w:val="Textoindependiente"/>
    <w:uiPriority w:val="99"/>
    <w:rsid w:val="00C95678"/>
  </w:style>
  <w:style w:type="character" w:customStyle="1" w:styleId="Ttulo1Car">
    <w:name w:val="Título 1 Car"/>
    <w:basedOn w:val="Fuentedeprrafopredeter"/>
    <w:link w:val="Ttulo1"/>
    <w:rsid w:val="000B4E67"/>
    <w:rPr>
      <w:rFonts w:ascii="Arial" w:eastAsia="Times New Roman" w:hAnsi="Arial" w:cs="Times New Roman"/>
      <w:i/>
      <w:sz w:val="28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0B4E67"/>
    <w:pPr>
      <w:spacing w:after="120" w:line="480" w:lineRule="auto"/>
    </w:pPr>
    <w:rPr>
      <w:rFonts w:ascii="Calibri" w:eastAsia="Calibri" w:hAnsi="Calibri" w:cs="Times New Roman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B4E67"/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E1DF8"/>
    <w:pPr>
      <w:spacing w:after="120" w:line="259" w:lineRule="auto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E1DF8"/>
  </w:style>
  <w:style w:type="paragraph" w:styleId="NormalWeb">
    <w:name w:val="Normal (Web)"/>
    <w:basedOn w:val="Normal"/>
    <w:uiPriority w:val="99"/>
    <w:unhideWhenUsed/>
    <w:rsid w:val="009E1DF8"/>
    <w:rPr>
      <w:rFonts w:ascii="Calibri" w:hAnsi="Calibri" w:cs="Calibri"/>
      <w:lang w:eastAsia="es-CO"/>
    </w:rPr>
  </w:style>
  <w:style w:type="paragraph" w:styleId="Sinespaciado">
    <w:name w:val="No Spacing"/>
    <w:link w:val="SinespaciadoCar"/>
    <w:uiPriority w:val="1"/>
    <w:qFormat/>
    <w:rsid w:val="00FD3194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locked/>
    <w:rsid w:val="00FD3194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FD3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iguras,Cita textual,Párrafo de tabla,List Paragraph,Texto Tabla,Proyecto,Numerado informes,Bibliografía Tesis,parrafo"/>
    <w:basedOn w:val="Normal"/>
    <w:link w:val="PrrafodelistaCar"/>
    <w:uiPriority w:val="34"/>
    <w:qFormat/>
    <w:rsid w:val="006302E4"/>
    <w:pPr>
      <w:spacing w:after="160" w:line="259" w:lineRule="auto"/>
      <w:ind w:left="720"/>
      <w:contextualSpacing/>
    </w:pPr>
  </w:style>
  <w:style w:type="character" w:customStyle="1" w:styleId="PrrafodelistaCar">
    <w:name w:val="Párrafo de lista Car"/>
    <w:aliases w:val="Figuras Car,Cita textual Car,Párrafo de tabla Car,List Paragraph Car,Texto Tabla Car,Proyecto Car,Numerado informes Car,Bibliografía Tesis Car,parrafo Car"/>
    <w:link w:val="Prrafodelista"/>
    <w:uiPriority w:val="34"/>
    <w:locked/>
    <w:rsid w:val="006302E4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A4D85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5385E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019D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019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019D8"/>
    <w:rPr>
      <w:vertAlign w:val="superscript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766A80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8758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3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encia@hospitalguarn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CARGAS%20NUEVAS\ejemplo%20de%20chat%20gpt\veredas%20te%20cuidana\6.%20CERTIFICADO%20DE%20INHABILIDADES%20E%20INCOMPATIBILIDAD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E1C4E-2D40-4955-99B6-7AC7709BE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6. CERTIFICADO DE INHABILIDADES E INCOMPATIBILIDADES</Template>
  <TotalTime>5</TotalTime>
  <Pages>2</Pages>
  <Words>409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HOSPITAL - Cartera01</cp:lastModifiedBy>
  <cp:revision>2</cp:revision>
  <cp:lastPrinted>2026-01-19T17:15:00Z</cp:lastPrinted>
  <dcterms:created xsi:type="dcterms:W3CDTF">2025-12-05T17:51:00Z</dcterms:created>
  <dcterms:modified xsi:type="dcterms:W3CDTF">2026-01-19T17:15:00Z</dcterms:modified>
</cp:coreProperties>
</file>