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72FF1" w14:textId="77777777" w:rsidR="00734A8D" w:rsidRPr="00677E4A" w:rsidRDefault="00734A8D" w:rsidP="004E6336">
      <w:pPr>
        <w:spacing w:after="0" w:line="240" w:lineRule="auto"/>
        <w:jc w:val="center"/>
        <w:rPr>
          <w:rFonts w:ascii="Arial" w:eastAsia="Arial" w:hAnsi="Arial" w:cs="Arial"/>
          <w:b/>
          <w:w w:val="99"/>
        </w:rPr>
      </w:pPr>
      <w:r w:rsidRPr="001168FF">
        <w:rPr>
          <w:rFonts w:ascii="Arial" w:eastAsia="Arial" w:hAnsi="Arial" w:cs="Arial"/>
          <w:b/>
        </w:rPr>
        <w:t>A</w:t>
      </w:r>
      <w:r w:rsidRPr="001168FF">
        <w:rPr>
          <w:rFonts w:ascii="Arial" w:eastAsia="Arial" w:hAnsi="Arial" w:cs="Arial"/>
          <w:b/>
          <w:spacing w:val="-1"/>
        </w:rPr>
        <w:t>C</w:t>
      </w:r>
      <w:r w:rsidRPr="001168FF">
        <w:rPr>
          <w:rFonts w:ascii="Arial" w:eastAsia="Arial" w:hAnsi="Arial" w:cs="Arial"/>
          <w:b/>
          <w:spacing w:val="1"/>
        </w:rPr>
        <w:t>T</w:t>
      </w:r>
      <w:r w:rsidRPr="001168FF">
        <w:rPr>
          <w:rFonts w:ascii="Arial" w:eastAsia="Arial" w:hAnsi="Arial" w:cs="Arial"/>
          <w:b/>
        </w:rPr>
        <w:t>A</w:t>
      </w:r>
      <w:r w:rsidRPr="001168FF">
        <w:rPr>
          <w:rFonts w:ascii="Arial" w:eastAsia="Arial" w:hAnsi="Arial" w:cs="Arial"/>
          <w:b/>
          <w:spacing w:val="-13"/>
        </w:rPr>
        <w:t xml:space="preserve"> </w:t>
      </w:r>
      <w:r w:rsidRPr="001168FF">
        <w:rPr>
          <w:rFonts w:ascii="Arial" w:eastAsia="Arial" w:hAnsi="Arial" w:cs="Arial"/>
          <w:b/>
          <w:spacing w:val="1"/>
        </w:rPr>
        <w:t>D</w:t>
      </w:r>
      <w:r w:rsidRPr="001168FF">
        <w:rPr>
          <w:rFonts w:ascii="Arial" w:eastAsia="Arial" w:hAnsi="Arial" w:cs="Arial"/>
          <w:b/>
        </w:rPr>
        <w:t>E</w:t>
      </w:r>
      <w:r w:rsidRPr="001168FF">
        <w:rPr>
          <w:rFonts w:ascii="Arial" w:eastAsia="Arial" w:hAnsi="Arial" w:cs="Arial"/>
          <w:b/>
          <w:spacing w:val="-18"/>
        </w:rPr>
        <w:t xml:space="preserve"> </w:t>
      </w:r>
      <w:r w:rsidRPr="00677E4A">
        <w:rPr>
          <w:rFonts w:ascii="Arial" w:eastAsia="Arial" w:hAnsi="Arial" w:cs="Arial"/>
          <w:b/>
          <w:spacing w:val="1"/>
          <w:w w:val="98"/>
        </w:rPr>
        <w:t>D</w:t>
      </w:r>
      <w:r w:rsidRPr="00677E4A">
        <w:rPr>
          <w:rFonts w:ascii="Arial" w:eastAsia="Arial" w:hAnsi="Arial" w:cs="Arial"/>
          <w:b/>
          <w:w w:val="98"/>
        </w:rPr>
        <w:t>E</w:t>
      </w:r>
      <w:r w:rsidRPr="00677E4A">
        <w:rPr>
          <w:rFonts w:ascii="Arial" w:eastAsia="Arial" w:hAnsi="Arial" w:cs="Arial"/>
          <w:b/>
          <w:spacing w:val="1"/>
          <w:w w:val="98"/>
        </w:rPr>
        <w:t>S</w:t>
      </w:r>
      <w:r w:rsidRPr="00677E4A">
        <w:rPr>
          <w:rFonts w:ascii="Arial" w:eastAsia="Arial" w:hAnsi="Arial" w:cs="Arial"/>
          <w:b/>
          <w:spacing w:val="-1"/>
          <w:w w:val="98"/>
        </w:rPr>
        <w:t>I</w:t>
      </w:r>
      <w:r w:rsidRPr="00677E4A">
        <w:rPr>
          <w:rFonts w:ascii="Arial" w:eastAsia="Arial" w:hAnsi="Arial" w:cs="Arial"/>
          <w:b/>
          <w:w w:val="98"/>
        </w:rPr>
        <w:t>G</w:t>
      </w:r>
      <w:r w:rsidRPr="00677E4A">
        <w:rPr>
          <w:rFonts w:ascii="Arial" w:eastAsia="Arial" w:hAnsi="Arial" w:cs="Arial"/>
          <w:b/>
          <w:spacing w:val="1"/>
          <w:w w:val="98"/>
        </w:rPr>
        <w:t>N</w:t>
      </w:r>
      <w:r w:rsidRPr="00677E4A">
        <w:rPr>
          <w:rFonts w:ascii="Arial" w:eastAsia="Arial" w:hAnsi="Arial" w:cs="Arial"/>
          <w:b/>
          <w:spacing w:val="2"/>
          <w:w w:val="98"/>
        </w:rPr>
        <w:t>A</w:t>
      </w:r>
      <w:r w:rsidRPr="00677E4A">
        <w:rPr>
          <w:rFonts w:ascii="Arial" w:eastAsia="Arial" w:hAnsi="Arial" w:cs="Arial"/>
          <w:b/>
          <w:w w:val="98"/>
        </w:rPr>
        <w:t>C</w:t>
      </w:r>
      <w:r w:rsidRPr="00677E4A">
        <w:rPr>
          <w:rFonts w:ascii="Arial" w:eastAsia="Arial" w:hAnsi="Arial" w:cs="Arial"/>
          <w:b/>
          <w:spacing w:val="1"/>
          <w:w w:val="98"/>
        </w:rPr>
        <w:t>I</w:t>
      </w:r>
      <w:r w:rsidRPr="00677E4A">
        <w:rPr>
          <w:rFonts w:ascii="Arial" w:eastAsia="Arial" w:hAnsi="Arial" w:cs="Arial"/>
          <w:b/>
          <w:w w:val="98"/>
        </w:rPr>
        <w:t xml:space="preserve">ÓN </w:t>
      </w:r>
      <w:r w:rsidRPr="00677E4A">
        <w:rPr>
          <w:rFonts w:ascii="Arial" w:eastAsia="Arial" w:hAnsi="Arial" w:cs="Arial"/>
          <w:b/>
          <w:spacing w:val="1"/>
          <w:w w:val="96"/>
        </w:rPr>
        <w:t>S</w:t>
      </w:r>
      <w:r w:rsidRPr="00677E4A">
        <w:rPr>
          <w:rFonts w:ascii="Arial" w:eastAsia="Arial" w:hAnsi="Arial" w:cs="Arial"/>
          <w:b/>
          <w:spacing w:val="-1"/>
          <w:w w:val="98"/>
        </w:rPr>
        <w:t>U</w:t>
      </w:r>
      <w:r w:rsidRPr="00677E4A">
        <w:rPr>
          <w:rFonts w:ascii="Arial" w:eastAsia="Arial" w:hAnsi="Arial" w:cs="Arial"/>
          <w:b/>
          <w:w w:val="94"/>
        </w:rPr>
        <w:t>PER</w:t>
      </w:r>
      <w:r w:rsidRPr="00677E4A">
        <w:rPr>
          <w:rFonts w:ascii="Arial" w:eastAsia="Arial" w:hAnsi="Arial" w:cs="Arial"/>
          <w:b/>
          <w:spacing w:val="1"/>
          <w:w w:val="94"/>
        </w:rPr>
        <w:t>V</w:t>
      </w:r>
      <w:r w:rsidRPr="00677E4A">
        <w:rPr>
          <w:rFonts w:ascii="Arial" w:eastAsia="Arial" w:hAnsi="Arial" w:cs="Arial"/>
          <w:b/>
          <w:spacing w:val="-1"/>
          <w:w w:val="105"/>
        </w:rPr>
        <w:t>I</w:t>
      </w:r>
      <w:r w:rsidRPr="00677E4A">
        <w:rPr>
          <w:rFonts w:ascii="Arial" w:eastAsia="Arial" w:hAnsi="Arial" w:cs="Arial"/>
          <w:b/>
          <w:spacing w:val="3"/>
          <w:w w:val="96"/>
        </w:rPr>
        <w:t>S</w:t>
      </w:r>
      <w:r w:rsidRPr="00677E4A">
        <w:rPr>
          <w:rFonts w:ascii="Arial" w:eastAsia="Arial" w:hAnsi="Arial" w:cs="Arial"/>
          <w:b/>
          <w:spacing w:val="-1"/>
          <w:w w:val="105"/>
        </w:rPr>
        <w:t>I</w:t>
      </w:r>
      <w:r w:rsidRPr="00677E4A">
        <w:rPr>
          <w:rFonts w:ascii="Arial" w:eastAsia="Arial" w:hAnsi="Arial" w:cs="Arial"/>
          <w:b/>
          <w:w w:val="99"/>
        </w:rPr>
        <w:t xml:space="preserve">ÓN </w:t>
      </w:r>
    </w:p>
    <w:p w14:paraId="0E56FC3B" w14:textId="77777777" w:rsidR="00734A8D" w:rsidRPr="00677E4A" w:rsidRDefault="00734A8D" w:rsidP="004E6336">
      <w:pPr>
        <w:spacing w:after="0" w:line="240" w:lineRule="auto"/>
        <w:jc w:val="center"/>
        <w:rPr>
          <w:rFonts w:ascii="Arial" w:eastAsia="Arial" w:hAnsi="Arial" w:cs="Arial"/>
          <w:b/>
          <w:w w:val="98"/>
        </w:rPr>
      </w:pPr>
      <w:r w:rsidRPr="00677E4A">
        <w:rPr>
          <w:rFonts w:ascii="Arial" w:eastAsia="Arial" w:hAnsi="Arial" w:cs="Arial"/>
          <w:b/>
          <w:w w:val="98"/>
        </w:rPr>
        <w:t>C</w:t>
      </w:r>
      <w:r w:rsidRPr="00677E4A">
        <w:rPr>
          <w:rFonts w:ascii="Arial" w:eastAsia="Arial" w:hAnsi="Arial" w:cs="Arial"/>
          <w:b/>
          <w:spacing w:val="-1"/>
          <w:w w:val="98"/>
        </w:rPr>
        <w:t>O</w:t>
      </w:r>
      <w:r w:rsidRPr="00677E4A">
        <w:rPr>
          <w:rFonts w:ascii="Arial" w:eastAsia="Arial" w:hAnsi="Arial" w:cs="Arial"/>
          <w:b/>
          <w:spacing w:val="1"/>
          <w:w w:val="98"/>
        </w:rPr>
        <w:t>N</w:t>
      </w:r>
      <w:r w:rsidRPr="00677E4A">
        <w:rPr>
          <w:rFonts w:ascii="Arial" w:eastAsia="Arial" w:hAnsi="Arial" w:cs="Arial"/>
          <w:b/>
          <w:spacing w:val="-1"/>
          <w:w w:val="98"/>
        </w:rPr>
        <w:t>T</w:t>
      </w:r>
      <w:r w:rsidRPr="00677E4A">
        <w:rPr>
          <w:rFonts w:ascii="Arial" w:eastAsia="Arial" w:hAnsi="Arial" w:cs="Arial"/>
          <w:b/>
          <w:spacing w:val="2"/>
          <w:w w:val="98"/>
        </w:rPr>
        <w:t>R</w:t>
      </w:r>
      <w:r w:rsidRPr="00677E4A">
        <w:rPr>
          <w:rFonts w:ascii="Arial" w:eastAsia="Arial" w:hAnsi="Arial" w:cs="Arial"/>
          <w:b/>
          <w:w w:val="98"/>
        </w:rPr>
        <w:t>A</w:t>
      </w:r>
      <w:r w:rsidRPr="00677E4A">
        <w:rPr>
          <w:rFonts w:ascii="Arial" w:eastAsia="Arial" w:hAnsi="Arial" w:cs="Arial"/>
          <w:b/>
          <w:spacing w:val="1"/>
          <w:w w:val="98"/>
        </w:rPr>
        <w:t>T</w:t>
      </w:r>
      <w:r w:rsidRPr="00677E4A">
        <w:rPr>
          <w:rFonts w:ascii="Arial" w:eastAsia="Arial" w:hAnsi="Arial" w:cs="Arial"/>
          <w:b/>
          <w:w w:val="98"/>
        </w:rPr>
        <w:t>O</w:t>
      </w:r>
      <w:r w:rsidRPr="00677E4A">
        <w:rPr>
          <w:rFonts w:ascii="Arial" w:eastAsia="Arial" w:hAnsi="Arial" w:cs="Arial"/>
          <w:b/>
          <w:spacing w:val="-3"/>
          <w:w w:val="98"/>
        </w:rPr>
        <w:t xml:space="preserve"> </w:t>
      </w:r>
      <w:r w:rsidRPr="00677E4A">
        <w:rPr>
          <w:rFonts w:ascii="Arial" w:eastAsia="Arial" w:hAnsi="Arial" w:cs="Arial"/>
          <w:b/>
          <w:spacing w:val="1"/>
        </w:rPr>
        <w:t>D</w:t>
      </w:r>
      <w:r w:rsidRPr="00677E4A">
        <w:rPr>
          <w:rFonts w:ascii="Arial" w:eastAsia="Arial" w:hAnsi="Arial" w:cs="Arial"/>
          <w:b/>
        </w:rPr>
        <w:t>E</w:t>
      </w:r>
      <w:r w:rsidRPr="00677E4A">
        <w:rPr>
          <w:rFonts w:ascii="Arial" w:eastAsia="Arial" w:hAnsi="Arial" w:cs="Arial"/>
          <w:b/>
          <w:spacing w:val="-18"/>
        </w:rPr>
        <w:t xml:space="preserve"> </w:t>
      </w:r>
      <w:r w:rsidRPr="00677E4A">
        <w:rPr>
          <w:rFonts w:ascii="Arial" w:eastAsia="Arial" w:hAnsi="Arial" w:cs="Arial"/>
          <w:b/>
          <w:w w:val="96"/>
        </w:rPr>
        <w:t>PRE</w:t>
      </w:r>
      <w:r w:rsidRPr="00677E4A">
        <w:rPr>
          <w:rFonts w:ascii="Arial" w:eastAsia="Arial" w:hAnsi="Arial" w:cs="Arial"/>
          <w:b/>
          <w:spacing w:val="1"/>
          <w:w w:val="96"/>
        </w:rPr>
        <w:t>ST</w:t>
      </w:r>
      <w:r w:rsidRPr="00677E4A">
        <w:rPr>
          <w:rFonts w:ascii="Arial" w:eastAsia="Arial" w:hAnsi="Arial" w:cs="Arial"/>
          <w:b/>
          <w:w w:val="96"/>
        </w:rPr>
        <w:t>A</w:t>
      </w:r>
      <w:r w:rsidRPr="00677E4A">
        <w:rPr>
          <w:rFonts w:ascii="Arial" w:eastAsia="Arial" w:hAnsi="Arial" w:cs="Arial"/>
          <w:b/>
          <w:spacing w:val="1"/>
          <w:w w:val="96"/>
        </w:rPr>
        <w:t>C</w:t>
      </w:r>
      <w:r w:rsidRPr="00677E4A">
        <w:rPr>
          <w:rFonts w:ascii="Arial" w:eastAsia="Arial" w:hAnsi="Arial" w:cs="Arial"/>
          <w:b/>
          <w:spacing w:val="-1"/>
          <w:w w:val="96"/>
        </w:rPr>
        <w:t>I</w:t>
      </w:r>
      <w:r w:rsidRPr="00677E4A">
        <w:rPr>
          <w:rFonts w:ascii="Arial" w:eastAsia="Arial" w:hAnsi="Arial" w:cs="Arial"/>
          <w:b/>
          <w:w w:val="96"/>
        </w:rPr>
        <w:t>ÓN</w:t>
      </w:r>
      <w:r w:rsidRPr="00677E4A">
        <w:rPr>
          <w:rFonts w:ascii="Arial" w:eastAsia="Arial" w:hAnsi="Arial" w:cs="Arial"/>
          <w:b/>
          <w:spacing w:val="7"/>
          <w:w w:val="96"/>
        </w:rPr>
        <w:t xml:space="preserve"> </w:t>
      </w:r>
      <w:r w:rsidRPr="00677E4A">
        <w:rPr>
          <w:rFonts w:ascii="Arial" w:eastAsia="Arial" w:hAnsi="Arial" w:cs="Arial"/>
          <w:b/>
          <w:spacing w:val="1"/>
        </w:rPr>
        <w:t>D</w:t>
      </w:r>
      <w:r w:rsidRPr="00677E4A">
        <w:rPr>
          <w:rFonts w:ascii="Arial" w:eastAsia="Arial" w:hAnsi="Arial" w:cs="Arial"/>
          <w:b/>
        </w:rPr>
        <w:t>E</w:t>
      </w:r>
      <w:r w:rsidRPr="00677E4A">
        <w:rPr>
          <w:rFonts w:ascii="Arial" w:eastAsia="Arial" w:hAnsi="Arial" w:cs="Arial"/>
          <w:b/>
          <w:spacing w:val="-18"/>
        </w:rPr>
        <w:t xml:space="preserve"> </w:t>
      </w:r>
      <w:r w:rsidRPr="00677E4A">
        <w:rPr>
          <w:rFonts w:ascii="Arial" w:eastAsia="Arial" w:hAnsi="Arial" w:cs="Arial"/>
          <w:b/>
          <w:spacing w:val="1"/>
          <w:w w:val="96"/>
        </w:rPr>
        <w:t>S</w:t>
      </w:r>
      <w:r w:rsidRPr="00677E4A">
        <w:rPr>
          <w:rFonts w:ascii="Arial" w:eastAsia="Arial" w:hAnsi="Arial" w:cs="Arial"/>
          <w:b/>
          <w:w w:val="92"/>
        </w:rPr>
        <w:t>ER</w:t>
      </w:r>
      <w:r w:rsidRPr="00677E4A">
        <w:rPr>
          <w:rFonts w:ascii="Arial" w:eastAsia="Arial" w:hAnsi="Arial" w:cs="Arial"/>
          <w:b/>
        </w:rPr>
        <w:t>VI</w:t>
      </w:r>
      <w:r w:rsidRPr="00677E4A">
        <w:rPr>
          <w:rFonts w:ascii="Arial" w:eastAsia="Arial" w:hAnsi="Arial" w:cs="Arial"/>
          <w:b/>
          <w:spacing w:val="1"/>
        </w:rPr>
        <w:t>C</w:t>
      </w:r>
      <w:r w:rsidRPr="00677E4A">
        <w:rPr>
          <w:rFonts w:ascii="Arial" w:eastAsia="Arial" w:hAnsi="Arial" w:cs="Arial"/>
          <w:b/>
          <w:spacing w:val="-1"/>
          <w:w w:val="105"/>
        </w:rPr>
        <w:t>I</w:t>
      </w:r>
      <w:r w:rsidRPr="00677E4A">
        <w:rPr>
          <w:rFonts w:ascii="Arial" w:eastAsia="Arial" w:hAnsi="Arial" w:cs="Arial"/>
          <w:b/>
          <w:w w:val="98"/>
        </w:rPr>
        <w:t xml:space="preserve">OS </w:t>
      </w:r>
    </w:p>
    <w:p w14:paraId="3A172871" w14:textId="5A39643E" w:rsidR="00734A8D" w:rsidRPr="00677E4A" w:rsidRDefault="00734A8D" w:rsidP="004E6336">
      <w:pPr>
        <w:spacing w:after="0" w:line="240" w:lineRule="auto"/>
        <w:jc w:val="center"/>
        <w:rPr>
          <w:rFonts w:ascii="Arial" w:eastAsia="Arial" w:hAnsi="Arial" w:cs="Arial"/>
          <w:b/>
          <w:spacing w:val="1"/>
          <w:w w:val="96"/>
        </w:rPr>
      </w:pPr>
      <w:r w:rsidRPr="00677E4A">
        <w:rPr>
          <w:rFonts w:ascii="Arial" w:eastAsia="Arial" w:hAnsi="Arial" w:cs="Arial"/>
          <w:b/>
          <w:noProof/>
          <w:spacing w:val="1"/>
          <w:w w:val="96"/>
        </w:rPr>
        <w:t>SSBS-</w:t>
      </w:r>
      <w:r w:rsidR="00677E4A" w:rsidRPr="00677E4A">
        <w:rPr>
          <w:rFonts w:ascii="Arial" w:eastAsia="Arial" w:hAnsi="Arial" w:cs="Arial"/>
          <w:b/>
          <w:noProof/>
          <w:spacing w:val="1"/>
          <w:w w:val="96"/>
        </w:rPr>
        <w:t>113</w:t>
      </w:r>
      <w:r w:rsidRPr="00677E4A">
        <w:rPr>
          <w:rFonts w:ascii="Arial" w:eastAsia="Arial" w:hAnsi="Arial" w:cs="Arial"/>
          <w:b/>
          <w:noProof/>
          <w:spacing w:val="1"/>
          <w:w w:val="96"/>
        </w:rPr>
        <w:t>-2026</w:t>
      </w:r>
    </w:p>
    <w:p w14:paraId="25775C0E" w14:textId="77777777" w:rsidR="00734A8D" w:rsidRPr="00677E4A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6F13593A" w14:textId="77777777" w:rsidR="00734A8D" w:rsidRPr="00677E4A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54530599" w14:textId="62D668B9" w:rsidR="00734A8D" w:rsidRPr="00677E4A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677E4A">
        <w:rPr>
          <w:rFonts w:ascii="Arial" w:hAnsi="Arial" w:cs="Arial"/>
        </w:rPr>
        <w:t xml:space="preserve">Remedios, </w:t>
      </w:r>
      <w:r w:rsidR="009237CB" w:rsidRPr="00677E4A">
        <w:rPr>
          <w:rFonts w:ascii="Arial" w:hAnsi="Arial" w:cs="Arial"/>
        </w:rPr>
        <w:t>22</w:t>
      </w:r>
      <w:r w:rsidRPr="00677E4A">
        <w:rPr>
          <w:rFonts w:ascii="Arial" w:hAnsi="Arial" w:cs="Arial"/>
        </w:rPr>
        <w:t xml:space="preserve"> de enero de 2026</w:t>
      </w:r>
    </w:p>
    <w:p w14:paraId="100A9E6B" w14:textId="77777777" w:rsidR="00734A8D" w:rsidRPr="00677E4A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026C2E90" w14:textId="77777777" w:rsidR="00734A8D" w:rsidRPr="00677E4A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677E4A">
        <w:rPr>
          <w:rFonts w:ascii="Arial" w:hAnsi="Arial" w:cs="Arial"/>
        </w:rPr>
        <w:t>El suscrito alcalde del municipio de Remedios, la Ley 80 de 1993, Ley 1150, Ley 1474 de 2011, sus Decretos Reglamentarios y debidamente facultado para contratar, le comunica que ha sido designado para que realice funciones como supervisor del siguiente contrato:</w:t>
      </w:r>
    </w:p>
    <w:p w14:paraId="0B430CED" w14:textId="77777777" w:rsidR="00734A8D" w:rsidRPr="00677E4A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971"/>
        <w:gridCol w:w="6379"/>
      </w:tblGrid>
      <w:tr w:rsidR="00734A8D" w:rsidRPr="00677E4A" w14:paraId="27E965D4" w14:textId="77777777" w:rsidTr="008F2B2A">
        <w:trPr>
          <w:trHeight w:val="397"/>
        </w:trPr>
        <w:tc>
          <w:tcPr>
            <w:tcW w:w="1589" w:type="pct"/>
            <w:vAlign w:val="center"/>
          </w:tcPr>
          <w:p w14:paraId="2653A5EF" w14:textId="77777777" w:rsidR="00734A8D" w:rsidRPr="00677E4A" w:rsidRDefault="00734A8D" w:rsidP="008F2B2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677E4A">
              <w:rPr>
                <w:rFonts w:ascii="Arial" w:eastAsia="Times New Roman" w:hAnsi="Arial" w:cs="Arial"/>
                <w:bCs/>
                <w:lang w:eastAsia="es-ES"/>
              </w:rPr>
              <w:t xml:space="preserve">NUMERO DE CONTRATO </w:t>
            </w:r>
          </w:p>
        </w:tc>
        <w:tc>
          <w:tcPr>
            <w:tcW w:w="3411" w:type="pct"/>
            <w:vAlign w:val="center"/>
          </w:tcPr>
          <w:p w14:paraId="72119761" w14:textId="3692BBDF" w:rsidR="00734A8D" w:rsidRPr="00677E4A" w:rsidRDefault="00734A8D" w:rsidP="008F2B2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ES"/>
              </w:rPr>
            </w:pPr>
            <w:r w:rsidRPr="00677E4A">
              <w:rPr>
                <w:rFonts w:ascii="Arial" w:eastAsia="Times New Roman" w:hAnsi="Arial" w:cs="Arial"/>
                <w:bCs/>
                <w:lang w:eastAsia="es-ES"/>
              </w:rPr>
              <w:t xml:space="preserve">CONTRATO </w:t>
            </w:r>
            <w:r w:rsidRPr="00677E4A">
              <w:rPr>
                <w:rFonts w:ascii="Arial" w:eastAsia="Times New Roman" w:hAnsi="Arial" w:cs="Arial"/>
                <w:bCs/>
                <w:noProof/>
                <w:lang w:eastAsia="es-ES"/>
              </w:rPr>
              <w:t>SSBS-</w:t>
            </w:r>
            <w:r w:rsidR="00677E4A" w:rsidRPr="00677E4A">
              <w:rPr>
                <w:rFonts w:ascii="Arial" w:eastAsia="Times New Roman" w:hAnsi="Arial" w:cs="Arial"/>
                <w:bCs/>
                <w:noProof/>
                <w:lang w:eastAsia="es-ES"/>
              </w:rPr>
              <w:t>113</w:t>
            </w:r>
            <w:r w:rsidRPr="00677E4A">
              <w:rPr>
                <w:rFonts w:ascii="Arial" w:eastAsia="Times New Roman" w:hAnsi="Arial" w:cs="Arial"/>
                <w:bCs/>
                <w:noProof/>
                <w:lang w:eastAsia="es-ES"/>
              </w:rPr>
              <w:t>-2026</w:t>
            </w:r>
          </w:p>
        </w:tc>
      </w:tr>
      <w:tr w:rsidR="00734A8D" w:rsidRPr="001168FF" w14:paraId="3D7E7A81" w14:textId="77777777" w:rsidTr="008F2B2A">
        <w:trPr>
          <w:trHeight w:val="397"/>
        </w:trPr>
        <w:tc>
          <w:tcPr>
            <w:tcW w:w="1589" w:type="pct"/>
            <w:vAlign w:val="center"/>
          </w:tcPr>
          <w:p w14:paraId="3FF4425E" w14:textId="77777777" w:rsidR="00734A8D" w:rsidRPr="001168FF" w:rsidRDefault="00734A8D" w:rsidP="008F2B2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1168FF">
              <w:rPr>
                <w:rFonts w:ascii="Arial" w:eastAsia="Times New Roman" w:hAnsi="Arial" w:cs="Arial"/>
                <w:bCs/>
                <w:lang w:eastAsia="es-ES"/>
              </w:rPr>
              <w:t xml:space="preserve">CONTRATANTE </w:t>
            </w:r>
          </w:p>
        </w:tc>
        <w:tc>
          <w:tcPr>
            <w:tcW w:w="3411" w:type="pct"/>
            <w:vAlign w:val="center"/>
          </w:tcPr>
          <w:p w14:paraId="18A2ED83" w14:textId="77777777" w:rsidR="00734A8D" w:rsidRPr="001168FF" w:rsidRDefault="00734A8D" w:rsidP="008F2B2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ES"/>
              </w:rPr>
            </w:pPr>
            <w:r w:rsidRPr="001168FF">
              <w:rPr>
                <w:rFonts w:ascii="Arial" w:eastAsia="Times New Roman" w:hAnsi="Arial" w:cs="Arial"/>
                <w:bCs/>
                <w:lang w:eastAsia="es-ES"/>
              </w:rPr>
              <w:t xml:space="preserve">MUNICIPIO DE REMEDIOS ANTIOQUIA </w:t>
            </w:r>
          </w:p>
        </w:tc>
      </w:tr>
      <w:tr w:rsidR="00734A8D" w:rsidRPr="009237CB" w14:paraId="7721AB97" w14:textId="77777777" w:rsidTr="008F2B2A">
        <w:trPr>
          <w:trHeight w:val="397"/>
        </w:trPr>
        <w:tc>
          <w:tcPr>
            <w:tcW w:w="1589" w:type="pct"/>
            <w:vAlign w:val="center"/>
          </w:tcPr>
          <w:p w14:paraId="382E7E61" w14:textId="77777777" w:rsidR="00734A8D" w:rsidRPr="009237CB" w:rsidRDefault="00734A8D" w:rsidP="008F2B2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9237CB">
              <w:rPr>
                <w:rFonts w:ascii="Arial" w:eastAsia="Times New Roman" w:hAnsi="Arial" w:cs="Arial"/>
                <w:bCs/>
                <w:lang w:eastAsia="es-ES"/>
              </w:rPr>
              <w:t xml:space="preserve">CONTRATISTA </w:t>
            </w:r>
          </w:p>
        </w:tc>
        <w:tc>
          <w:tcPr>
            <w:tcW w:w="3411" w:type="pct"/>
            <w:vAlign w:val="center"/>
          </w:tcPr>
          <w:p w14:paraId="6AB32F12" w14:textId="77777777" w:rsidR="00734A8D" w:rsidRPr="009237CB" w:rsidRDefault="00734A8D" w:rsidP="008F2B2A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pt-PT" w:eastAsia="es-ES"/>
              </w:rPr>
            </w:pPr>
            <w:r w:rsidRPr="009237CB">
              <w:rPr>
                <w:rFonts w:ascii="Arial" w:eastAsia="Times New Roman" w:hAnsi="Arial" w:cs="Arial"/>
                <w:noProof/>
                <w:lang w:val="pt-PT" w:eastAsia="es-ES"/>
              </w:rPr>
              <w:t>CARLOS ALBERTO ROJO MARQUEZ</w:t>
            </w:r>
            <w:r w:rsidRPr="009237CB">
              <w:rPr>
                <w:rFonts w:ascii="Arial" w:eastAsia="Times New Roman" w:hAnsi="Arial" w:cs="Arial"/>
                <w:lang w:val="pt-PT" w:eastAsia="es-ES"/>
              </w:rPr>
              <w:t xml:space="preserve">, CC No. </w:t>
            </w:r>
            <w:r w:rsidRPr="009237CB">
              <w:rPr>
                <w:rFonts w:ascii="Arial" w:eastAsia="Times New Roman" w:hAnsi="Arial" w:cs="Arial"/>
                <w:noProof/>
                <w:lang w:val="pt-PT" w:eastAsia="es-ES"/>
              </w:rPr>
              <w:t>15.540.177</w:t>
            </w:r>
          </w:p>
        </w:tc>
      </w:tr>
      <w:tr w:rsidR="00734A8D" w:rsidRPr="001168FF" w14:paraId="70E6116A" w14:textId="77777777" w:rsidTr="008F2B2A">
        <w:trPr>
          <w:trHeight w:val="397"/>
        </w:trPr>
        <w:tc>
          <w:tcPr>
            <w:tcW w:w="1589" w:type="pct"/>
            <w:vAlign w:val="center"/>
          </w:tcPr>
          <w:p w14:paraId="61C0A8D4" w14:textId="77777777" w:rsidR="00734A8D" w:rsidRPr="009237CB" w:rsidRDefault="00734A8D" w:rsidP="008F2B2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9237CB">
              <w:rPr>
                <w:rFonts w:ascii="Arial" w:eastAsia="Times New Roman" w:hAnsi="Arial" w:cs="Arial"/>
                <w:bCs/>
                <w:lang w:eastAsia="es-ES"/>
              </w:rPr>
              <w:t xml:space="preserve">OBJETO </w:t>
            </w:r>
          </w:p>
        </w:tc>
        <w:tc>
          <w:tcPr>
            <w:tcW w:w="3411" w:type="pct"/>
            <w:vAlign w:val="center"/>
          </w:tcPr>
          <w:p w14:paraId="3719B94A" w14:textId="77777777" w:rsidR="00734A8D" w:rsidRPr="009237CB" w:rsidRDefault="00734A8D" w:rsidP="008F2B2A">
            <w:pPr>
              <w:shd w:val="clear" w:color="auto" w:fill="FFFFFF"/>
              <w:tabs>
                <w:tab w:val="left" w:pos="704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237CB">
              <w:rPr>
                <w:rFonts w:ascii="Arial" w:hAnsi="Arial" w:cs="Arial"/>
                <w:bCs/>
                <w:noProof/>
              </w:rPr>
              <w:t>PRESTACIÓN DE SERVICIOS DE APOYO A LA GESTIÓN PARA PROYECTOS CULTURALES EN LA MONITORIA DE DANZAS FOLCLÓRICAS PARA POBLACIÓN VULNERABLE, ADULTA MAYOR EN CENTRO DIA DEL MUNICIPIO DE REMEDIOS ANTIOQUIA 2026</w:t>
            </w:r>
          </w:p>
        </w:tc>
      </w:tr>
      <w:tr w:rsidR="00734A8D" w:rsidRPr="001168FF" w14:paraId="1DD97923" w14:textId="77777777" w:rsidTr="008F2B2A">
        <w:trPr>
          <w:trHeight w:val="397"/>
        </w:trPr>
        <w:tc>
          <w:tcPr>
            <w:tcW w:w="1589" w:type="pct"/>
            <w:vAlign w:val="center"/>
          </w:tcPr>
          <w:p w14:paraId="4536FEED" w14:textId="77777777" w:rsidR="00734A8D" w:rsidRPr="009237CB" w:rsidRDefault="00734A8D" w:rsidP="008F2B2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9237CB">
              <w:rPr>
                <w:rFonts w:ascii="Arial" w:eastAsia="Times New Roman" w:hAnsi="Arial" w:cs="Arial"/>
                <w:bCs/>
                <w:lang w:eastAsia="es-ES"/>
              </w:rPr>
              <w:t xml:space="preserve">VALOR </w:t>
            </w:r>
          </w:p>
        </w:tc>
        <w:tc>
          <w:tcPr>
            <w:tcW w:w="3411" w:type="pct"/>
            <w:vAlign w:val="center"/>
          </w:tcPr>
          <w:p w14:paraId="69DEA7D5" w14:textId="77777777" w:rsidR="00734A8D" w:rsidRPr="009237CB" w:rsidRDefault="00734A8D" w:rsidP="008F2B2A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 w:rsidRPr="009237CB">
              <w:rPr>
                <w:rFonts w:ascii="Arial" w:hAnsi="Arial" w:cs="Arial"/>
                <w:noProof/>
              </w:rPr>
              <w:t>DIECIOCHO MILLONES DE PESOS M/L. ($18.000.000)</w:t>
            </w:r>
          </w:p>
        </w:tc>
      </w:tr>
      <w:tr w:rsidR="00734A8D" w:rsidRPr="001168FF" w14:paraId="71B974D2" w14:textId="77777777" w:rsidTr="008F2B2A">
        <w:trPr>
          <w:trHeight w:val="397"/>
        </w:trPr>
        <w:tc>
          <w:tcPr>
            <w:tcW w:w="1589" w:type="pct"/>
            <w:vAlign w:val="center"/>
          </w:tcPr>
          <w:p w14:paraId="3B08F6A0" w14:textId="77777777" w:rsidR="00734A8D" w:rsidRPr="009237CB" w:rsidRDefault="00734A8D" w:rsidP="008F2B2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9237CB">
              <w:rPr>
                <w:rFonts w:ascii="Arial" w:eastAsia="Times New Roman" w:hAnsi="Arial" w:cs="Arial"/>
                <w:bCs/>
                <w:lang w:eastAsia="es-ES"/>
              </w:rPr>
              <w:t>PLAZO</w:t>
            </w:r>
          </w:p>
        </w:tc>
        <w:tc>
          <w:tcPr>
            <w:tcW w:w="3411" w:type="pct"/>
            <w:vAlign w:val="center"/>
          </w:tcPr>
          <w:p w14:paraId="61EA39D4" w14:textId="57DF9752" w:rsidR="00734A8D" w:rsidRPr="009237CB" w:rsidRDefault="00734A8D" w:rsidP="008F2B2A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9237CB">
              <w:rPr>
                <w:rFonts w:ascii="Arial" w:hAnsi="Arial" w:cs="Arial"/>
                <w:bCs/>
              </w:rPr>
              <w:t xml:space="preserve">EL TÉRMINO DE EJECUCIÓN DEL PRESENTE CONTRATO SERÁ A PARTIR DEL INICIO A TRAVÉS DE LA PLATAFORMA SECOP II, SIN EXCEDER EL </w:t>
            </w:r>
            <w:r w:rsidR="009237CB">
              <w:rPr>
                <w:rFonts w:ascii="Arial" w:hAnsi="Arial" w:cs="Arial"/>
                <w:bCs/>
                <w:noProof/>
              </w:rPr>
              <w:t>15</w:t>
            </w:r>
            <w:r w:rsidRPr="009237CB">
              <w:rPr>
                <w:rFonts w:ascii="Arial" w:hAnsi="Arial" w:cs="Arial"/>
                <w:bCs/>
                <w:noProof/>
              </w:rPr>
              <w:t xml:space="preserve"> de </w:t>
            </w:r>
            <w:r w:rsidR="009237CB">
              <w:rPr>
                <w:rFonts w:ascii="Arial" w:hAnsi="Arial" w:cs="Arial"/>
                <w:bCs/>
                <w:noProof/>
              </w:rPr>
              <w:t>julio</w:t>
            </w:r>
            <w:r w:rsidRPr="009237CB">
              <w:rPr>
                <w:rFonts w:ascii="Arial" w:hAnsi="Arial" w:cs="Arial"/>
                <w:bCs/>
                <w:noProof/>
              </w:rPr>
              <w:t xml:space="preserve"> de 2026</w:t>
            </w:r>
          </w:p>
        </w:tc>
      </w:tr>
      <w:tr w:rsidR="00734A8D" w:rsidRPr="001168FF" w14:paraId="64FF8FE9" w14:textId="77777777" w:rsidTr="008F2B2A">
        <w:trPr>
          <w:trHeight w:val="397"/>
        </w:trPr>
        <w:tc>
          <w:tcPr>
            <w:tcW w:w="1589" w:type="pct"/>
            <w:vAlign w:val="center"/>
          </w:tcPr>
          <w:p w14:paraId="72C39153" w14:textId="77777777" w:rsidR="00734A8D" w:rsidRPr="001168FF" w:rsidRDefault="00734A8D" w:rsidP="008F2B2A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ES"/>
              </w:rPr>
            </w:pPr>
            <w:r w:rsidRPr="001168FF">
              <w:rPr>
                <w:rFonts w:ascii="Arial" w:eastAsia="Times New Roman" w:hAnsi="Arial" w:cs="Arial"/>
                <w:bCs/>
                <w:lang w:eastAsia="es-ES"/>
              </w:rPr>
              <w:t xml:space="preserve">SUPERVISOR INTERNO </w:t>
            </w:r>
          </w:p>
        </w:tc>
        <w:tc>
          <w:tcPr>
            <w:tcW w:w="3411" w:type="pct"/>
            <w:vAlign w:val="center"/>
          </w:tcPr>
          <w:p w14:paraId="53AB12DD" w14:textId="77777777" w:rsidR="00734A8D" w:rsidRPr="001168FF" w:rsidRDefault="00734A8D" w:rsidP="008F2B2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ES"/>
              </w:rPr>
            </w:pPr>
            <w:r w:rsidRPr="001168FF">
              <w:rPr>
                <w:rFonts w:ascii="Arial" w:eastAsia="Times New Roman" w:hAnsi="Arial" w:cs="Arial"/>
                <w:bCs/>
                <w:lang w:eastAsia="es-ES"/>
              </w:rPr>
              <w:t>SECRETARIA DE SALUD Y BIENESTAR SOCIAL.</w:t>
            </w:r>
          </w:p>
        </w:tc>
      </w:tr>
    </w:tbl>
    <w:p w14:paraId="3B40BF80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3DFF73E2" w14:textId="77777777" w:rsidR="00734A8D" w:rsidRPr="001168FF" w:rsidRDefault="00734A8D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1168FF">
        <w:rPr>
          <w:rFonts w:ascii="Arial" w:hAnsi="Arial" w:cs="Arial"/>
          <w:b/>
          <w:bCs/>
        </w:rPr>
        <w:t>FUNCIONES GENERALES:</w:t>
      </w:r>
    </w:p>
    <w:p w14:paraId="0C0D6B8A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79E336B7" w14:textId="77777777" w:rsidR="00734A8D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 xml:space="preserve">• Apoyar el logro de los objetivos contractuales. • Velar por el cumplimiento del contrato en términos de plazos, calidades, cantidades y adecuada ejecución de los recursos del contrato. • Mantener en contacto a las partes del contrato. • Evitar la generación de controversias y propender por su rápida solución. • Solicitar informes, llevar a cabo reuniones, integrar comités y desarrollar otras herramientas encaminadas a verificar la adecuada ejecución del contrato. •Llevar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• Aprobar o rechazar por escrito, de forma oportuna y motivada la entrega de los bienes o servicios, cuando éstos no se ajustan a lo requerido en el contrato, especificaciones técnicas, condiciones y/o calidades acordadas. • Suscribir las actas que se generen durante la ejecución del contrato para dejar documentadas diversas situaciones y entre las que se encuentran: actas de actas parciales de avance, actas parciales de recibo y actas de recibo final. • Informar a la Entidad Estatal de hechos o circunstancias que puedan constituir actos de corrupción tipificados como conductas punibles, o que pongan en riesgo el cumplimiento del contrato; así como entregar los soportes necesarios para que la Entidad Estatal desarrolle las actividades correspondientes. • Informar a la Entidad Estatal cuando se presente incumplimiento contractual; </w:t>
      </w:r>
      <w:r w:rsidRPr="001168FF">
        <w:rPr>
          <w:rFonts w:ascii="Arial" w:hAnsi="Arial" w:cs="Arial"/>
        </w:rPr>
        <w:lastRenderedPageBreak/>
        <w:t>así como entregar los soportes necesarios para que la Entidad Estatal desarrolle las actividades correspondientes.</w:t>
      </w:r>
    </w:p>
    <w:p w14:paraId="1CB7036B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340AD9F1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1F57C3A0" w14:textId="77777777" w:rsidR="00734A8D" w:rsidRPr="001168FF" w:rsidRDefault="00734A8D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1168FF">
        <w:rPr>
          <w:rFonts w:ascii="Arial" w:hAnsi="Arial" w:cs="Arial"/>
          <w:b/>
          <w:bCs/>
        </w:rPr>
        <w:t>VIGILANCIA ADMINISTRATIVA:</w:t>
      </w:r>
    </w:p>
    <w:p w14:paraId="04F89923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5017762E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• Velar porque exista un expediente del contrato que esté completo, actualizado y que cumpla las normas en materia de archivo. • Coordinar las instancias internas de la Entidad Estatal relacionadas con la celebración, ejecución y liquidación del contrato. Por ejemplo: (celebración) pólizas, impuestos, y documentos para la celebración del contrato, etc. • Entregar los informes que estén previstos y los que soliciten los organismos de control. • Garantizar la publicación de los documentos del contrato, de acuerdo con la ley. • Verificar el cumplimiento de las obligaciones del contratista en materia de seguridad social, salud ocupacional, planes de contingencia, normas ambientales, etc. De acuerdo con la naturaleza del contrato. • Elaborar oportunamente el acta de liquidación del contrato. • Velar para que se mantengan vigentes todas las pólizas que amparen el contrato. • Informar a la compañía de seguros o entidad bancaria, garante del contrato, sobre los incumplimientos del CONTRATISTA. • 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•Certificar la ejecución del trabajo contratado dentro de las condiciones exigidas.</w:t>
      </w:r>
    </w:p>
    <w:p w14:paraId="2F1DB1D5" w14:textId="77777777" w:rsidR="00734A8D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213BFA2B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14F90988" w14:textId="77777777" w:rsidR="00734A8D" w:rsidRPr="001168FF" w:rsidRDefault="00734A8D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1168FF">
        <w:rPr>
          <w:rFonts w:ascii="Arial" w:hAnsi="Arial" w:cs="Arial"/>
          <w:b/>
          <w:bCs/>
        </w:rPr>
        <w:t>VIGILANCIA TÉCNICA:</w:t>
      </w:r>
    </w:p>
    <w:p w14:paraId="30EF6BF1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6C0CC59A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Verificar y aprobar la existencia de las condiciones técnicas para iniciar la ejecución del contrato (por ejemplo, planos, diseños, licencias, autorizaciones, estudios, cálculos, especificaciones, etc.). • Verificar que el contratista suministre y mantenga el personal o equipo ofrecido, con las condiciones e idoneidad pactadas inicialmente y exigir su reemplazo en condiciones equivalentes cuando fuere necesario. • Estudiar y decidir los requerimientos de carácter técnico que no impliquen modificaciones o sobrecostos al contrato. Justificar y solicitar a la Entidad Estatal las modificaciones o ajustes que requiera el contrato. • Solicitar que la Entidad Estatal haga efectivas las garantías del contrato, cuando haya lugar a ello, y suministrarle la justificación y documentación correspondientes.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• Verificar la calidad de los materiales utilizados, velar que los procedimientos operativos y la realización de los trabajos se realicen conforme a los mejores parámetros técnicos y estén de acuerdo a las normas</w:t>
      </w:r>
    </w:p>
    <w:p w14:paraId="4105A8F8" w14:textId="77777777" w:rsidR="00734A8D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11300E09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7B971DDF" w14:textId="77777777" w:rsidR="00734A8D" w:rsidRPr="00D820E6" w:rsidRDefault="00734A8D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D820E6">
        <w:rPr>
          <w:rFonts w:ascii="Arial" w:hAnsi="Arial" w:cs="Arial"/>
          <w:b/>
          <w:bCs/>
        </w:rPr>
        <w:t xml:space="preserve">VIGILANCIA FINANCIERA Y CONTABLE: </w:t>
      </w:r>
    </w:p>
    <w:p w14:paraId="6F61F376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1BC5F506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Revisar los documentos necesarios para efectuar los pagos al contrato, incluyendo el recibo a satisfacción de los bienes o servicios objeto del mismo. 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Documentar los pagos y ajustes que se hagan al contrato y controlar el balance presupuestal del contrato para efecto de pagos y de liquidación del mismo. 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Verificar la entrega de los anticipos pactados al contratista, y la adecuada amortización del mismo, en los términos de la ley y del contrato. 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Verificar que las actividades adicionales que impliquen aumento del valor o modificación del objeto del contrato cuenten con autorización y se encuentren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justificados técnica, presupuestal y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 xml:space="preserve">jurídicamente. </w:t>
      </w:r>
      <w:r w:rsidRPr="000968D0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Coordinar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 xml:space="preserve">las </w:t>
      </w:r>
      <w:r w:rsidRPr="001168FF">
        <w:rPr>
          <w:rFonts w:ascii="Arial" w:hAnsi="Arial" w:cs="Arial"/>
        </w:rPr>
        <w:lastRenderedPageBreak/>
        <w:t>instancias necesarias para adelantar los trámites para la liquidación del contrato y entregar los documentos soporte que le correspondan para efectuarla.</w:t>
      </w:r>
    </w:p>
    <w:p w14:paraId="1455A419" w14:textId="77777777" w:rsidR="00734A8D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34852069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72392100" w14:textId="77777777" w:rsidR="00734A8D" w:rsidRPr="00D820E6" w:rsidRDefault="00734A8D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D820E6">
        <w:rPr>
          <w:rFonts w:ascii="Arial" w:hAnsi="Arial" w:cs="Arial"/>
          <w:b/>
          <w:bCs/>
        </w:rPr>
        <w:t>VIGILANCIA JURÍDICA:</w:t>
      </w:r>
    </w:p>
    <w:p w14:paraId="14B3FA6F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579B2A7F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El supervisor velará por el cumplimiento de la normatividad general y particular contractual vigente,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para ello deberá: • Revisar el cumplimiento de la normatividad general y particular contractual vigente.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Vigilar que se requieren otro si, estos sean las permitidas desde el orden legal.</w:t>
      </w:r>
    </w:p>
    <w:p w14:paraId="76BA307C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5FE309E5" w14:textId="144EE92B" w:rsidR="00734A8D" w:rsidRPr="009237CB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9237CB">
        <w:rPr>
          <w:rFonts w:ascii="Arial" w:hAnsi="Arial" w:cs="Arial"/>
        </w:rPr>
        <w:t xml:space="preserve">Para constancia, la presente acta se suscribe por los asistentes en el Municipio de Remedios, Departamento de Antioquia, a los </w:t>
      </w:r>
      <w:r w:rsidR="009237CB" w:rsidRPr="009237CB">
        <w:rPr>
          <w:rFonts w:ascii="Arial" w:hAnsi="Arial" w:cs="Arial"/>
        </w:rPr>
        <w:t>veintidós</w:t>
      </w:r>
      <w:r w:rsidRPr="009237CB">
        <w:rPr>
          <w:rFonts w:ascii="Arial" w:hAnsi="Arial" w:cs="Arial"/>
        </w:rPr>
        <w:t xml:space="preserve"> (</w:t>
      </w:r>
      <w:r w:rsidR="009237CB" w:rsidRPr="009237CB">
        <w:rPr>
          <w:rFonts w:ascii="Arial" w:hAnsi="Arial" w:cs="Arial"/>
        </w:rPr>
        <w:t>22</w:t>
      </w:r>
      <w:r w:rsidRPr="009237CB">
        <w:rPr>
          <w:rFonts w:ascii="Arial" w:hAnsi="Arial" w:cs="Arial"/>
        </w:rPr>
        <w:t>) días del mes de enero de 2026.</w:t>
      </w:r>
    </w:p>
    <w:p w14:paraId="23FF71FB" w14:textId="77777777" w:rsidR="00734A8D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19C47138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20382C51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2608D108" w14:textId="77777777" w:rsidR="00734A8D" w:rsidRPr="00FC6EB1" w:rsidRDefault="00734A8D" w:rsidP="004E6336">
      <w:pPr>
        <w:spacing w:after="0" w:line="240" w:lineRule="auto"/>
        <w:jc w:val="both"/>
        <w:rPr>
          <w:rFonts w:ascii="Arial" w:hAnsi="Arial" w:cs="Arial"/>
          <w:b/>
          <w:bCs/>
          <w:color w:val="FF0000"/>
          <w:lang w:val="pt-PT"/>
        </w:rPr>
      </w:pPr>
      <w:r w:rsidRPr="00FC6EB1">
        <w:rPr>
          <w:rFonts w:ascii="Arial" w:hAnsi="Arial" w:cs="Arial"/>
          <w:b/>
          <w:bCs/>
          <w:color w:val="FF0000"/>
          <w:lang w:val="pt-PT"/>
        </w:rPr>
        <w:t>ORIGINAL FIRMADO</w:t>
      </w:r>
      <w:r w:rsidRPr="00FC6EB1">
        <w:rPr>
          <w:rFonts w:ascii="Arial" w:hAnsi="Arial" w:cs="Arial"/>
          <w:b/>
          <w:bCs/>
          <w:color w:val="FF0000"/>
          <w:lang w:val="pt-PT"/>
        </w:rPr>
        <w:tab/>
      </w:r>
      <w:r w:rsidRPr="00FC6EB1">
        <w:rPr>
          <w:rFonts w:ascii="Arial" w:hAnsi="Arial" w:cs="Arial"/>
          <w:b/>
          <w:bCs/>
          <w:color w:val="FF0000"/>
          <w:lang w:val="pt-PT"/>
        </w:rPr>
        <w:tab/>
      </w:r>
      <w:r w:rsidRPr="00FC6EB1">
        <w:rPr>
          <w:rFonts w:ascii="Arial" w:hAnsi="Arial" w:cs="Arial"/>
          <w:b/>
          <w:bCs/>
          <w:color w:val="FF0000"/>
          <w:lang w:val="pt-PT"/>
        </w:rPr>
        <w:tab/>
      </w:r>
      <w:r w:rsidRPr="00FC6EB1">
        <w:rPr>
          <w:rFonts w:ascii="Arial" w:hAnsi="Arial" w:cs="Arial"/>
          <w:b/>
          <w:bCs/>
          <w:color w:val="FF0000"/>
          <w:lang w:val="pt-PT"/>
        </w:rPr>
        <w:tab/>
        <w:t>ORIGINAL FIRMADO</w:t>
      </w:r>
    </w:p>
    <w:p w14:paraId="3B47DCD3" w14:textId="77777777" w:rsidR="00734A8D" w:rsidRPr="00D820E6" w:rsidRDefault="00734A8D" w:rsidP="004E6336">
      <w:pPr>
        <w:spacing w:after="0" w:line="240" w:lineRule="auto"/>
        <w:jc w:val="both"/>
        <w:rPr>
          <w:rFonts w:ascii="Arial" w:hAnsi="Arial" w:cs="Arial"/>
          <w:b/>
          <w:bCs/>
          <w:lang w:val="pt-PT"/>
        </w:rPr>
      </w:pPr>
      <w:r w:rsidRPr="00D820E6">
        <w:rPr>
          <w:rFonts w:ascii="Arial" w:hAnsi="Arial" w:cs="Arial"/>
          <w:b/>
          <w:bCs/>
          <w:lang w:val="pt-PT"/>
        </w:rPr>
        <w:t xml:space="preserve">ALBEIRO ARENAS MOLINA </w:t>
      </w:r>
      <w:r w:rsidRPr="00D820E6">
        <w:rPr>
          <w:rFonts w:ascii="Arial" w:hAnsi="Arial" w:cs="Arial"/>
          <w:b/>
          <w:bCs/>
          <w:lang w:val="pt-PT"/>
        </w:rPr>
        <w:tab/>
      </w:r>
      <w:r w:rsidRPr="00D820E6">
        <w:rPr>
          <w:rFonts w:ascii="Arial" w:hAnsi="Arial" w:cs="Arial"/>
          <w:b/>
          <w:bCs/>
          <w:lang w:val="pt-PT"/>
        </w:rPr>
        <w:tab/>
      </w:r>
      <w:r>
        <w:rPr>
          <w:rFonts w:ascii="Arial" w:hAnsi="Arial" w:cs="Arial"/>
          <w:b/>
          <w:bCs/>
          <w:lang w:val="pt-PT"/>
        </w:rPr>
        <w:tab/>
      </w:r>
      <w:r w:rsidRPr="00D820E6">
        <w:rPr>
          <w:rFonts w:ascii="Arial" w:hAnsi="Arial" w:cs="Arial"/>
          <w:b/>
          <w:bCs/>
          <w:lang w:val="pt-PT"/>
        </w:rPr>
        <w:t>ANA AMELIA ÁNGEL LONDOÑO</w:t>
      </w:r>
    </w:p>
    <w:p w14:paraId="4EEF57FA" w14:textId="77777777" w:rsidR="00734A8D" w:rsidRPr="00D820E6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D820E6">
        <w:rPr>
          <w:rFonts w:ascii="Arial" w:hAnsi="Arial" w:cs="Arial"/>
        </w:rPr>
        <w:t xml:space="preserve">Alcalde municipal </w:t>
      </w:r>
      <w:r w:rsidRPr="00D820E6">
        <w:rPr>
          <w:rFonts w:ascii="Arial" w:hAnsi="Arial" w:cs="Arial"/>
        </w:rPr>
        <w:tab/>
      </w:r>
      <w:r w:rsidRPr="00D820E6">
        <w:rPr>
          <w:rFonts w:ascii="Arial" w:hAnsi="Arial" w:cs="Arial"/>
        </w:rPr>
        <w:tab/>
      </w:r>
      <w:r w:rsidRPr="00D820E6">
        <w:rPr>
          <w:rFonts w:ascii="Arial" w:hAnsi="Arial" w:cs="Arial"/>
        </w:rPr>
        <w:tab/>
      </w:r>
      <w:r w:rsidRPr="00D820E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820E6">
        <w:rPr>
          <w:rFonts w:ascii="Arial" w:hAnsi="Arial" w:cs="Arial"/>
        </w:rPr>
        <w:t>Secretaria de Salud y Bienestar Social</w:t>
      </w:r>
      <w:r w:rsidRPr="00D820E6">
        <w:rPr>
          <w:rFonts w:ascii="Arial" w:hAnsi="Arial" w:cs="Arial"/>
        </w:rPr>
        <w:tab/>
      </w:r>
    </w:p>
    <w:p w14:paraId="4F0EFD0B" w14:textId="77777777" w:rsidR="00734A8D" w:rsidRPr="001168FF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D820E6">
        <w:rPr>
          <w:rFonts w:ascii="Arial" w:hAnsi="Arial" w:cs="Arial"/>
        </w:rPr>
        <w:t>NOTIFICADOR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820E6">
        <w:rPr>
          <w:rFonts w:ascii="Arial" w:hAnsi="Arial" w:cs="Arial"/>
        </w:rPr>
        <w:t>NOTIFICADA</w:t>
      </w:r>
    </w:p>
    <w:p w14:paraId="0D0E6611" w14:textId="77777777" w:rsidR="00734A8D" w:rsidRPr="00D820E6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p w14:paraId="7C6E5032" w14:textId="77777777" w:rsidR="00734A8D" w:rsidRPr="00D820E6" w:rsidRDefault="00734A8D" w:rsidP="004E6336">
      <w:pPr>
        <w:spacing w:after="0" w:line="240" w:lineRule="auto"/>
        <w:jc w:val="both"/>
        <w:rPr>
          <w:rFonts w:ascii="Arial" w:hAnsi="Arial" w:cs="Arial"/>
        </w:rPr>
      </w:pPr>
      <w:r w:rsidRPr="00D820E6">
        <w:rPr>
          <w:rFonts w:ascii="Arial" w:hAnsi="Arial" w:cs="Arial"/>
        </w:rPr>
        <w:t xml:space="preserve"> </w:t>
      </w:r>
    </w:p>
    <w:tbl>
      <w:tblPr>
        <w:tblW w:w="5198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0"/>
        <w:gridCol w:w="1417"/>
        <w:gridCol w:w="2269"/>
        <w:gridCol w:w="2564"/>
      </w:tblGrid>
      <w:tr w:rsidR="00734A8D" w:rsidRPr="00C905CB" w14:paraId="5C975F6D" w14:textId="77777777" w:rsidTr="000968D0">
        <w:trPr>
          <w:trHeight w:val="227"/>
        </w:trPr>
        <w:tc>
          <w:tcPr>
            <w:tcW w:w="1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78CF2" w14:textId="77777777" w:rsidR="00734A8D" w:rsidRPr="00C905CB" w:rsidRDefault="00734A8D" w:rsidP="004E6336">
            <w:pPr>
              <w:pStyle w:val="Sinespaciado"/>
              <w:jc w:val="center"/>
              <w:rPr>
                <w:rFonts w:ascii="Arial Nova" w:hAnsi="Arial Nova" w:cs="Arial"/>
                <w:b/>
                <w:sz w:val="12"/>
                <w:szCs w:val="12"/>
              </w:rPr>
            </w:pPr>
            <w:r w:rsidRPr="00C905CB">
              <w:rPr>
                <w:rFonts w:ascii="Arial Nova" w:hAnsi="Arial Nova" w:cs="Arial"/>
                <w:b/>
                <w:sz w:val="12"/>
                <w:szCs w:val="12"/>
              </w:rPr>
              <w:t>CARGO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6E047" w14:textId="77777777" w:rsidR="00734A8D" w:rsidRPr="00C905CB" w:rsidRDefault="00734A8D" w:rsidP="004E6336">
            <w:pPr>
              <w:pStyle w:val="Sinespaciado"/>
              <w:jc w:val="center"/>
              <w:rPr>
                <w:rFonts w:ascii="Arial Nova" w:hAnsi="Arial Nova" w:cs="Arial"/>
                <w:b/>
                <w:sz w:val="12"/>
                <w:szCs w:val="12"/>
              </w:rPr>
            </w:pPr>
            <w:r w:rsidRPr="00C905CB">
              <w:rPr>
                <w:rFonts w:ascii="Arial Nova" w:hAnsi="Arial Nova" w:cs="Arial"/>
                <w:b/>
                <w:sz w:val="12"/>
                <w:szCs w:val="12"/>
              </w:rPr>
              <w:t>ROL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6DEC2" w14:textId="77777777" w:rsidR="00734A8D" w:rsidRPr="00C905CB" w:rsidRDefault="00734A8D" w:rsidP="004E6336">
            <w:pPr>
              <w:pStyle w:val="Sinespaciado"/>
              <w:jc w:val="center"/>
              <w:rPr>
                <w:rFonts w:ascii="Arial Nova" w:hAnsi="Arial Nova" w:cs="Arial"/>
                <w:b/>
                <w:sz w:val="12"/>
                <w:szCs w:val="12"/>
              </w:rPr>
            </w:pPr>
            <w:r w:rsidRPr="00C905CB">
              <w:rPr>
                <w:rFonts w:ascii="Arial Nova" w:hAnsi="Arial Nova" w:cs="Arial"/>
                <w:b/>
                <w:sz w:val="12"/>
                <w:szCs w:val="12"/>
              </w:rPr>
              <w:t>NOMBRE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7F96" w14:textId="77777777" w:rsidR="00734A8D" w:rsidRPr="00C905CB" w:rsidRDefault="00734A8D" w:rsidP="004E6336">
            <w:pPr>
              <w:pStyle w:val="Sinespaciado"/>
              <w:jc w:val="center"/>
              <w:rPr>
                <w:rFonts w:ascii="Arial Nova" w:hAnsi="Arial Nova" w:cs="Arial"/>
                <w:b/>
                <w:sz w:val="12"/>
                <w:szCs w:val="12"/>
              </w:rPr>
            </w:pPr>
            <w:r w:rsidRPr="00C905CB">
              <w:rPr>
                <w:rFonts w:ascii="Arial Nova" w:hAnsi="Arial Nova" w:cs="Arial"/>
                <w:b/>
                <w:sz w:val="12"/>
                <w:szCs w:val="12"/>
              </w:rPr>
              <w:t>FIRMA</w:t>
            </w:r>
          </w:p>
        </w:tc>
      </w:tr>
      <w:tr w:rsidR="00734A8D" w:rsidRPr="000968D0" w14:paraId="4A907B8B" w14:textId="77777777" w:rsidTr="000968D0">
        <w:trPr>
          <w:trHeight w:val="227"/>
        </w:trPr>
        <w:tc>
          <w:tcPr>
            <w:tcW w:w="178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  <w:hideMark/>
          </w:tcPr>
          <w:p w14:paraId="3634D2CE" w14:textId="77777777" w:rsidR="00734A8D" w:rsidRPr="000968D0" w:rsidRDefault="00734A8D" w:rsidP="004E6336">
            <w:pPr>
              <w:spacing w:after="0" w:line="240" w:lineRule="auto"/>
              <w:ind w:left="6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Ge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proofErr w:type="spellStart"/>
            <w:r w:rsidRPr="000968D0">
              <w:rPr>
                <w:rFonts w:ascii="Arial" w:eastAsia="Arial" w:hAnsi="Arial" w:cs="Arial"/>
                <w:w w:val="98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1"/>
                <w:w w:val="98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w w:val="102"/>
                <w:sz w:val="14"/>
                <w:szCs w:val="14"/>
              </w:rPr>
              <w:t>c</w:t>
            </w:r>
            <w:r w:rsidRPr="000968D0">
              <w:rPr>
                <w:rFonts w:ascii="Arial" w:eastAsia="Arial" w:hAnsi="Arial" w:cs="Arial"/>
                <w:spacing w:val="-1"/>
                <w:w w:val="102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w w:val="103"/>
                <w:sz w:val="14"/>
                <w:szCs w:val="14"/>
              </w:rPr>
              <w:t>p</w:t>
            </w:r>
            <w:proofErr w:type="spellEnd"/>
          </w:p>
        </w:tc>
        <w:tc>
          <w:tcPr>
            <w:tcW w:w="7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  <w:hideMark/>
          </w:tcPr>
          <w:p w14:paraId="23880C7E" w14:textId="77777777" w:rsidR="00734A8D" w:rsidRPr="000968D0" w:rsidRDefault="00734A8D" w:rsidP="004E6336">
            <w:pPr>
              <w:spacing w:after="0" w:line="240" w:lineRule="auto"/>
              <w:ind w:left="385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0968D0">
              <w:rPr>
                <w:rFonts w:ascii="Arial" w:eastAsia="Arial" w:hAnsi="Arial" w:cs="Arial"/>
                <w:spacing w:val="1"/>
                <w:w w:val="93"/>
                <w:sz w:val="14"/>
                <w:szCs w:val="14"/>
              </w:rPr>
              <w:t>P</w:t>
            </w:r>
            <w:r w:rsidRPr="000968D0">
              <w:rPr>
                <w:rFonts w:ascii="Arial" w:eastAsia="Arial" w:hAnsi="Arial" w:cs="Arial"/>
                <w:w w:val="103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-1"/>
                <w:w w:val="103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y</w:t>
            </w:r>
            <w:r w:rsidRPr="000968D0">
              <w:rPr>
                <w:rFonts w:ascii="Arial" w:eastAsia="Arial" w:hAnsi="Arial" w:cs="Arial"/>
                <w:spacing w:val="1"/>
                <w:w w:val="99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w w:val="105"/>
                <w:sz w:val="14"/>
                <w:szCs w:val="14"/>
              </w:rPr>
              <w:t>c</w:t>
            </w:r>
            <w:r w:rsidRPr="000968D0">
              <w:rPr>
                <w:rFonts w:ascii="Arial" w:eastAsia="Arial" w:hAnsi="Arial" w:cs="Arial"/>
                <w:spacing w:val="1"/>
                <w:w w:val="105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ó</w:t>
            </w:r>
          </w:p>
        </w:tc>
        <w:tc>
          <w:tcPr>
            <w:tcW w:w="11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  <w:hideMark/>
          </w:tcPr>
          <w:p w14:paraId="35540794" w14:textId="77777777" w:rsidR="00734A8D" w:rsidRPr="000968D0" w:rsidRDefault="00734A8D" w:rsidP="004E6336">
            <w:pPr>
              <w:spacing w:after="0" w:line="240" w:lineRule="auto"/>
              <w:ind w:left="64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l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ja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nd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ra</w:t>
            </w:r>
            <w:r w:rsidRPr="000968D0"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Va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gas</w:t>
            </w:r>
          </w:p>
        </w:tc>
        <w:tc>
          <w:tcPr>
            <w:tcW w:w="13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B38F61" w14:textId="77777777" w:rsidR="00734A8D" w:rsidRPr="000968D0" w:rsidRDefault="00734A8D" w:rsidP="004E6336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734A8D" w:rsidRPr="000968D0" w14:paraId="6828B9FA" w14:textId="77777777" w:rsidTr="000968D0">
        <w:trPr>
          <w:trHeight w:val="227"/>
        </w:trPr>
        <w:tc>
          <w:tcPr>
            <w:tcW w:w="178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E04E5A" w14:textId="77777777" w:rsidR="00734A8D" w:rsidRPr="000968D0" w:rsidRDefault="00734A8D" w:rsidP="004E6336">
            <w:pPr>
              <w:spacing w:after="0" w:line="240" w:lineRule="auto"/>
              <w:ind w:left="6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c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ario</w:t>
            </w:r>
            <w:r w:rsidRPr="000968D0">
              <w:rPr>
                <w:rFonts w:ascii="Arial" w:eastAsia="Arial" w:hAnsi="Arial" w:cs="Arial"/>
                <w:spacing w:val="2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 xml:space="preserve"> G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ob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>i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y S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>v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ici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mi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is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iv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</w:p>
        </w:tc>
        <w:tc>
          <w:tcPr>
            <w:tcW w:w="7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2A97C7" w14:textId="77777777" w:rsidR="00734A8D" w:rsidRPr="000968D0" w:rsidRDefault="00734A8D" w:rsidP="004E6336">
            <w:pPr>
              <w:spacing w:after="0" w:line="240" w:lineRule="auto"/>
              <w:ind w:left="13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0968D0">
              <w:rPr>
                <w:rFonts w:ascii="Arial" w:eastAsia="Arial" w:hAnsi="Arial" w:cs="Arial"/>
                <w:spacing w:val="-1"/>
                <w:w w:val="96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1"/>
                <w:w w:val="96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w w:val="96"/>
                <w:sz w:val="14"/>
                <w:szCs w:val="14"/>
              </w:rPr>
              <w:t>visó</w:t>
            </w:r>
            <w:r w:rsidRPr="000968D0">
              <w:rPr>
                <w:rFonts w:ascii="Arial" w:eastAsia="Arial" w:hAnsi="Arial" w:cs="Arial"/>
                <w:spacing w:val="1"/>
                <w:w w:val="9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 xml:space="preserve">y </w:t>
            </w:r>
            <w:r w:rsidRPr="000968D0">
              <w:rPr>
                <w:rFonts w:ascii="Arial" w:eastAsia="Arial" w:hAnsi="Arial" w:cs="Arial"/>
                <w:w w:val="98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-1"/>
                <w:w w:val="98"/>
                <w:sz w:val="14"/>
                <w:szCs w:val="14"/>
              </w:rPr>
              <w:t>p</w:t>
            </w:r>
            <w:r w:rsidRPr="000968D0">
              <w:rPr>
                <w:rFonts w:ascii="Arial" w:eastAsia="Arial" w:hAnsi="Arial" w:cs="Arial"/>
                <w:w w:val="103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-1"/>
                <w:w w:val="103"/>
                <w:sz w:val="14"/>
                <w:szCs w:val="14"/>
              </w:rPr>
              <w:t>ob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ó</w:t>
            </w:r>
          </w:p>
        </w:tc>
        <w:tc>
          <w:tcPr>
            <w:tcW w:w="11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0D9944" w14:textId="77777777" w:rsidR="00734A8D" w:rsidRPr="000968D0" w:rsidRDefault="00734A8D" w:rsidP="004E6336">
            <w:pPr>
              <w:spacing w:after="0" w:line="240" w:lineRule="auto"/>
              <w:ind w:left="64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D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avid</w:t>
            </w:r>
            <w:r w:rsidRPr="000968D0">
              <w:rPr>
                <w:rFonts w:ascii="Arial" w:eastAsia="Arial" w:hAnsi="Arial" w:cs="Arial"/>
                <w:spacing w:val="-10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ri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qu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L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ó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w w:val="101"/>
                <w:sz w:val="14"/>
                <w:szCs w:val="14"/>
              </w:rPr>
              <w:t>Chico</w:t>
            </w:r>
          </w:p>
        </w:tc>
        <w:tc>
          <w:tcPr>
            <w:tcW w:w="131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BD95CD" w14:textId="77777777" w:rsidR="00734A8D" w:rsidRPr="000968D0" w:rsidRDefault="00734A8D" w:rsidP="004E6336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</w:tr>
      <w:tr w:rsidR="00734A8D" w:rsidRPr="000968D0" w14:paraId="595636F4" w14:textId="77777777" w:rsidTr="00C905CB">
        <w:trPr>
          <w:trHeight w:val="20"/>
        </w:trPr>
        <w:tc>
          <w:tcPr>
            <w:tcW w:w="5000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  <w:hideMark/>
          </w:tcPr>
          <w:p w14:paraId="7D73AA39" w14:textId="77777777" w:rsidR="00734A8D" w:rsidRPr="000968D0" w:rsidRDefault="00734A8D" w:rsidP="004E6336">
            <w:pPr>
              <w:spacing w:after="0" w:line="240" w:lineRule="auto"/>
              <w:ind w:left="62" w:right="43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Lo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7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arri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11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f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ir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m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8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cla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am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8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qu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13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h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m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revi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pacing w:val="3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l</w:t>
            </w:r>
            <w:r w:rsidRPr="000968D0">
              <w:rPr>
                <w:rFonts w:ascii="Arial" w:eastAsia="Arial" w:hAnsi="Arial" w:cs="Arial"/>
                <w:spacing w:val="10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c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men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pacing w:val="1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y</w:t>
            </w:r>
            <w:r w:rsidRPr="000968D0">
              <w:rPr>
                <w:rFonts w:ascii="Arial" w:eastAsia="Arial" w:hAnsi="Arial" w:cs="Arial"/>
                <w:spacing w:val="12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lo</w:t>
            </w:r>
            <w:r w:rsidRPr="000968D0">
              <w:rPr>
                <w:rFonts w:ascii="Arial" w:eastAsia="Arial" w:hAnsi="Arial" w:cs="Arial"/>
                <w:spacing w:val="10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c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on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ram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10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aj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u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las</w:t>
            </w:r>
            <w:r w:rsidRPr="000968D0">
              <w:rPr>
                <w:rFonts w:ascii="Arial" w:eastAsia="Arial" w:hAnsi="Arial" w:cs="Arial"/>
                <w:spacing w:val="3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m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as</w:t>
            </w:r>
            <w:r w:rsidRPr="000968D0">
              <w:rPr>
                <w:rFonts w:ascii="Arial" w:eastAsia="Arial" w:hAnsi="Arial" w:cs="Arial"/>
                <w:spacing w:val="8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y</w:t>
            </w:r>
            <w:r w:rsidRPr="000968D0">
              <w:rPr>
                <w:rFonts w:ascii="Arial" w:eastAsia="Arial" w:hAnsi="Arial" w:cs="Arial"/>
                <w:spacing w:val="12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isp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sici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on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7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l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gal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 vig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-3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te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y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,</w:t>
            </w:r>
            <w:r w:rsidRPr="000968D0"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po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</w:t>
            </w:r>
            <w:r w:rsidRPr="000968D0">
              <w:rPr>
                <w:rFonts w:ascii="Arial" w:eastAsia="Arial" w:hAnsi="Arial" w:cs="Arial"/>
                <w:spacing w:val="5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lo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,</w:t>
            </w:r>
            <w:r w:rsidRPr="000968D0"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ajo</w:t>
            </w:r>
            <w:r w:rsidRPr="000968D0"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nu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ra</w:t>
            </w:r>
            <w:r w:rsidRPr="000968D0"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res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pon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sa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b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ili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d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ad</w:t>
            </w:r>
            <w:r w:rsidRPr="000968D0"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lo</w:t>
            </w:r>
            <w:r w:rsidRPr="000968D0"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res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e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nt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am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o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s</w:t>
            </w:r>
            <w:r w:rsidRPr="000968D0">
              <w:rPr>
                <w:rFonts w:ascii="Arial" w:eastAsia="Arial" w:hAnsi="Arial" w:cs="Arial"/>
                <w:spacing w:val="-6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p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ara</w:t>
            </w:r>
            <w:r w:rsidRPr="000968D0"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 w:rsidRPr="000968D0">
              <w:rPr>
                <w:rFonts w:ascii="Arial" w:eastAsia="Arial" w:hAnsi="Arial" w:cs="Arial"/>
                <w:spacing w:val="1"/>
                <w:sz w:val="14"/>
                <w:szCs w:val="14"/>
              </w:rPr>
              <w:t>f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ir</w:t>
            </w:r>
            <w:r w:rsidRPr="000968D0">
              <w:rPr>
                <w:rFonts w:ascii="Arial" w:eastAsia="Arial" w:hAnsi="Arial" w:cs="Arial"/>
                <w:spacing w:val="-1"/>
                <w:sz w:val="14"/>
                <w:szCs w:val="14"/>
              </w:rPr>
              <w:t>m</w:t>
            </w:r>
            <w:r w:rsidRPr="000968D0">
              <w:rPr>
                <w:rFonts w:ascii="Arial" w:eastAsia="Arial" w:hAnsi="Arial" w:cs="Arial"/>
                <w:sz w:val="14"/>
                <w:szCs w:val="14"/>
              </w:rPr>
              <w:t>a.</w:t>
            </w:r>
          </w:p>
        </w:tc>
      </w:tr>
    </w:tbl>
    <w:p w14:paraId="5B871E5B" w14:textId="77777777" w:rsidR="00734A8D" w:rsidRDefault="00734A8D" w:rsidP="004E6336">
      <w:pPr>
        <w:spacing w:after="0" w:line="240" w:lineRule="auto"/>
        <w:jc w:val="both"/>
        <w:rPr>
          <w:rFonts w:ascii="Arial" w:hAnsi="Arial" w:cs="Arial"/>
        </w:rPr>
        <w:sectPr w:rsidR="00734A8D" w:rsidSect="00734A8D">
          <w:headerReference w:type="default" r:id="rId8"/>
          <w:footerReference w:type="default" r:id="rId9"/>
          <w:pgSz w:w="12240" w:h="15840"/>
          <w:pgMar w:top="2268" w:right="1440" w:bottom="1440" w:left="1440" w:header="709" w:footer="420" w:gutter="0"/>
          <w:pgNumType w:start="1"/>
          <w:cols w:space="708"/>
          <w:docGrid w:linePitch="360"/>
        </w:sectPr>
      </w:pPr>
    </w:p>
    <w:p w14:paraId="69A48297" w14:textId="77777777" w:rsidR="00734A8D" w:rsidRPr="00D820E6" w:rsidRDefault="00734A8D" w:rsidP="004E6336">
      <w:pPr>
        <w:spacing w:after="0" w:line="240" w:lineRule="auto"/>
        <w:jc w:val="both"/>
        <w:rPr>
          <w:rFonts w:ascii="Arial" w:hAnsi="Arial" w:cs="Arial"/>
        </w:rPr>
      </w:pPr>
    </w:p>
    <w:sectPr w:rsidR="00734A8D" w:rsidRPr="00D820E6" w:rsidSect="00734A8D">
      <w:headerReference w:type="default" r:id="rId10"/>
      <w:footerReference w:type="default" r:id="rId11"/>
      <w:type w:val="continuous"/>
      <w:pgSz w:w="12240" w:h="15840"/>
      <w:pgMar w:top="2268" w:right="1440" w:bottom="1440" w:left="1440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8BA6C" w14:textId="77777777" w:rsidR="00681B16" w:rsidRDefault="00681B16" w:rsidP="000A5BDB">
      <w:pPr>
        <w:spacing w:after="0" w:line="240" w:lineRule="auto"/>
      </w:pPr>
      <w:r>
        <w:separator/>
      </w:r>
    </w:p>
  </w:endnote>
  <w:endnote w:type="continuationSeparator" w:id="0">
    <w:p w14:paraId="02B2D744" w14:textId="77777777" w:rsidR="00681B16" w:rsidRDefault="00681B16" w:rsidP="000A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20D6B" w14:textId="77777777" w:rsidR="00734A8D" w:rsidRPr="00E6528E" w:rsidRDefault="00734A8D" w:rsidP="00E6528E">
    <w:pPr>
      <w:pStyle w:val="Piedepgina"/>
      <w:jc w:val="right"/>
      <w:rPr>
        <w:rFonts w:ascii="Arial" w:eastAsia="Calibri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3</w:t>
    </w:r>
    <w:r>
      <w:rPr>
        <w:rFonts w:ascii="Arial" w:hAnsi="Arial" w:cs="Arial"/>
        <w:sz w:val="14"/>
        <w:szCs w:val="14"/>
      </w:rPr>
      <w:fldChar w:fldCharType="end"/>
    </w:r>
  </w:p>
  <w:p w14:paraId="4BE989CD" w14:textId="77777777" w:rsidR="00734A8D" w:rsidRDefault="00734A8D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38ED812D" wp14:editId="0A8172CB">
          <wp:simplePos x="0" y="0"/>
          <wp:positionH relativeFrom="rightMargin">
            <wp:align>left</wp:align>
          </wp:positionH>
          <wp:positionV relativeFrom="paragraph">
            <wp:posOffset>-230146</wp:posOffset>
          </wp:positionV>
          <wp:extent cx="704850" cy="629554"/>
          <wp:effectExtent l="0" t="0" r="0" b="0"/>
          <wp:wrapNone/>
          <wp:docPr id="2093930523" name="Imagen 2093930523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8240" behindDoc="1" locked="0" layoutInCell="1" allowOverlap="1" wp14:anchorId="231D8840" wp14:editId="3F00C30F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1553452795" name="Imagen 1553452795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595865B2" w14:textId="77777777" w:rsidR="00734A8D" w:rsidRDefault="00734A8D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2F4250E8" w14:textId="77777777" w:rsidR="00734A8D" w:rsidRPr="00B9635C" w:rsidRDefault="00734A8D" w:rsidP="00B9635C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2B835" w14:textId="77777777" w:rsidR="00734A8D" w:rsidRPr="00E6528E" w:rsidRDefault="00734A8D" w:rsidP="00E6528E">
    <w:pPr>
      <w:pStyle w:val="Piedepgina"/>
      <w:jc w:val="right"/>
      <w:rPr>
        <w:rFonts w:ascii="Arial" w:eastAsia="Calibri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3</w:t>
    </w:r>
    <w:r>
      <w:rPr>
        <w:rFonts w:ascii="Arial" w:hAnsi="Arial" w:cs="Arial"/>
        <w:sz w:val="14"/>
        <w:szCs w:val="14"/>
      </w:rPr>
      <w:fldChar w:fldCharType="end"/>
    </w:r>
  </w:p>
  <w:p w14:paraId="78C186EB" w14:textId="77777777" w:rsidR="00734A8D" w:rsidRDefault="00734A8D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57216" behindDoc="1" locked="0" layoutInCell="1" allowOverlap="1" wp14:anchorId="731C556F" wp14:editId="210674FE">
          <wp:simplePos x="0" y="0"/>
          <wp:positionH relativeFrom="rightMargin">
            <wp:align>left</wp:align>
          </wp:positionH>
          <wp:positionV relativeFrom="paragraph">
            <wp:posOffset>-230146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5168" behindDoc="1" locked="0" layoutInCell="1" allowOverlap="1" wp14:anchorId="0FC2FCE2" wp14:editId="466C1DF4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3361D205" w14:textId="77777777" w:rsidR="00734A8D" w:rsidRDefault="00734A8D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4AC2CBFA" w14:textId="77777777" w:rsidR="00734A8D" w:rsidRPr="00B9635C" w:rsidRDefault="00734A8D" w:rsidP="00B9635C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5431B" w14:textId="77777777" w:rsidR="00681B16" w:rsidRDefault="00681B16" w:rsidP="000A5BDB">
      <w:pPr>
        <w:spacing w:after="0" w:line="240" w:lineRule="auto"/>
      </w:pPr>
      <w:r>
        <w:separator/>
      </w:r>
    </w:p>
  </w:footnote>
  <w:footnote w:type="continuationSeparator" w:id="0">
    <w:p w14:paraId="6696A873" w14:textId="77777777" w:rsidR="00681B16" w:rsidRDefault="00681B16" w:rsidP="000A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83EC6" w14:textId="77777777" w:rsidR="00734A8D" w:rsidRDefault="00734A8D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F1BEDCE" wp14:editId="6D7EEA40">
          <wp:simplePos x="0" y="0"/>
          <wp:positionH relativeFrom="margin">
            <wp:posOffset>1549432</wp:posOffset>
          </wp:positionH>
          <wp:positionV relativeFrom="paragraph">
            <wp:posOffset>-349732</wp:posOffset>
          </wp:positionV>
          <wp:extent cx="3028208" cy="1265154"/>
          <wp:effectExtent l="0" t="0" r="0" b="0"/>
          <wp:wrapNone/>
          <wp:docPr id="1668613609" name="Imagen 16686136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8208" cy="12651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6CEDCD" w14:textId="77777777" w:rsidR="00734A8D" w:rsidRDefault="00734A8D">
    <w:pPr>
      <w:pStyle w:val="Encabezado"/>
      <w:rPr>
        <w:noProof/>
        <w:lang w:eastAsia="es-CO"/>
      </w:rPr>
    </w:pPr>
  </w:p>
  <w:p w14:paraId="6CEB89F7" w14:textId="77777777" w:rsidR="00734A8D" w:rsidRDefault="00734A8D" w:rsidP="008F713B">
    <w:pPr>
      <w:pStyle w:val="Encabezado"/>
      <w:tabs>
        <w:tab w:val="clear" w:pos="4680"/>
        <w:tab w:val="clear" w:pos="9360"/>
        <w:tab w:val="left" w:pos="6030"/>
      </w:tabs>
    </w:pPr>
    <w:r>
      <w:rPr>
        <w:noProof/>
        <w:lang w:eastAsia="es-CO"/>
      </w:rPr>
      <w:t xml:space="preserve"> </w:t>
    </w:r>
    <w:r>
      <w:rPr>
        <w:noProof/>
        <w:lang w:eastAsia="es-CO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99718" w14:textId="77777777" w:rsidR="00734A8D" w:rsidRDefault="00734A8D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6192" behindDoc="1" locked="0" layoutInCell="1" allowOverlap="1" wp14:anchorId="1B47FF0D" wp14:editId="34105F14">
          <wp:simplePos x="0" y="0"/>
          <wp:positionH relativeFrom="margin">
            <wp:posOffset>1549432</wp:posOffset>
          </wp:positionH>
          <wp:positionV relativeFrom="paragraph">
            <wp:posOffset>-349732</wp:posOffset>
          </wp:positionV>
          <wp:extent cx="3028208" cy="1265154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8208" cy="12651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364DDC" w14:textId="77777777" w:rsidR="00734A8D" w:rsidRDefault="00734A8D">
    <w:pPr>
      <w:pStyle w:val="Encabezado"/>
      <w:rPr>
        <w:noProof/>
        <w:lang w:eastAsia="es-CO"/>
      </w:rPr>
    </w:pPr>
  </w:p>
  <w:p w14:paraId="6955B81A" w14:textId="77777777" w:rsidR="00734A8D" w:rsidRDefault="00734A8D" w:rsidP="008F713B">
    <w:pPr>
      <w:pStyle w:val="Encabezado"/>
      <w:tabs>
        <w:tab w:val="clear" w:pos="4680"/>
        <w:tab w:val="clear" w:pos="9360"/>
        <w:tab w:val="left" w:pos="6030"/>
      </w:tabs>
    </w:pPr>
    <w:r>
      <w:rPr>
        <w:noProof/>
        <w:lang w:eastAsia="es-CO"/>
      </w:rPr>
      <w:t xml:space="preserve"> </w:t>
    </w:r>
    <w:r>
      <w:rPr>
        <w:noProof/>
        <w:lang w:eastAsia="es-C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4BC74E6"/>
    <w:multiLevelType w:val="hybridMultilevel"/>
    <w:tmpl w:val="74BCE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31024B8F"/>
    <w:multiLevelType w:val="multilevel"/>
    <w:tmpl w:val="97E82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418330613">
    <w:abstractNumId w:val="1"/>
  </w:num>
  <w:num w:numId="2" w16cid:durableId="1784837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A5C"/>
    <w:rsid w:val="00004F72"/>
    <w:rsid w:val="000124FB"/>
    <w:rsid w:val="0001387C"/>
    <w:rsid w:val="00020E25"/>
    <w:rsid w:val="0003292B"/>
    <w:rsid w:val="00063F85"/>
    <w:rsid w:val="000756FC"/>
    <w:rsid w:val="00075B02"/>
    <w:rsid w:val="00075D5C"/>
    <w:rsid w:val="00076D77"/>
    <w:rsid w:val="00081044"/>
    <w:rsid w:val="00085ACC"/>
    <w:rsid w:val="000968D0"/>
    <w:rsid w:val="000A213B"/>
    <w:rsid w:val="000A3CC6"/>
    <w:rsid w:val="000A5BDB"/>
    <w:rsid w:val="000B49B2"/>
    <w:rsid w:val="000C75F7"/>
    <w:rsid w:val="000D070D"/>
    <w:rsid w:val="000F4A08"/>
    <w:rsid w:val="00100991"/>
    <w:rsid w:val="001168FF"/>
    <w:rsid w:val="001232F8"/>
    <w:rsid w:val="00123813"/>
    <w:rsid w:val="00123A58"/>
    <w:rsid w:val="0014510E"/>
    <w:rsid w:val="0018114F"/>
    <w:rsid w:val="001828F6"/>
    <w:rsid w:val="001A084C"/>
    <w:rsid w:val="001A140D"/>
    <w:rsid w:val="001A50B2"/>
    <w:rsid w:val="001B1752"/>
    <w:rsid w:val="001C786E"/>
    <w:rsid w:val="001E39FE"/>
    <w:rsid w:val="001E69FE"/>
    <w:rsid w:val="001F1F24"/>
    <w:rsid w:val="002377C0"/>
    <w:rsid w:val="00237D67"/>
    <w:rsid w:val="0024604F"/>
    <w:rsid w:val="0027637F"/>
    <w:rsid w:val="002871BF"/>
    <w:rsid w:val="002A6386"/>
    <w:rsid w:val="002D3261"/>
    <w:rsid w:val="002F656F"/>
    <w:rsid w:val="00301DEE"/>
    <w:rsid w:val="00307722"/>
    <w:rsid w:val="00312540"/>
    <w:rsid w:val="003143D7"/>
    <w:rsid w:val="00327EB0"/>
    <w:rsid w:val="003429BB"/>
    <w:rsid w:val="0037682E"/>
    <w:rsid w:val="003775C1"/>
    <w:rsid w:val="00380FAA"/>
    <w:rsid w:val="00396FAA"/>
    <w:rsid w:val="003B6103"/>
    <w:rsid w:val="003D33CF"/>
    <w:rsid w:val="00401604"/>
    <w:rsid w:val="00401EE2"/>
    <w:rsid w:val="00423DAE"/>
    <w:rsid w:val="00450C2D"/>
    <w:rsid w:val="004559BC"/>
    <w:rsid w:val="004602E5"/>
    <w:rsid w:val="00475C10"/>
    <w:rsid w:val="004814BD"/>
    <w:rsid w:val="00483B10"/>
    <w:rsid w:val="00497F9A"/>
    <w:rsid w:val="004A3342"/>
    <w:rsid w:val="004A3529"/>
    <w:rsid w:val="004A6502"/>
    <w:rsid w:val="004C7DCA"/>
    <w:rsid w:val="004D09DA"/>
    <w:rsid w:val="004E6336"/>
    <w:rsid w:val="005041F3"/>
    <w:rsid w:val="00507982"/>
    <w:rsid w:val="00507A70"/>
    <w:rsid w:val="005418DC"/>
    <w:rsid w:val="00551D80"/>
    <w:rsid w:val="00553697"/>
    <w:rsid w:val="005563E3"/>
    <w:rsid w:val="00573449"/>
    <w:rsid w:val="0058590F"/>
    <w:rsid w:val="005C2BAD"/>
    <w:rsid w:val="005E3ACF"/>
    <w:rsid w:val="005F193A"/>
    <w:rsid w:val="005F62DC"/>
    <w:rsid w:val="00630739"/>
    <w:rsid w:val="0066349C"/>
    <w:rsid w:val="00671DBE"/>
    <w:rsid w:val="00672290"/>
    <w:rsid w:val="00677E4A"/>
    <w:rsid w:val="00680A16"/>
    <w:rsid w:val="00681B16"/>
    <w:rsid w:val="00682B13"/>
    <w:rsid w:val="00694B1B"/>
    <w:rsid w:val="006C5B4C"/>
    <w:rsid w:val="006C5BAF"/>
    <w:rsid w:val="006C74A0"/>
    <w:rsid w:val="006D4173"/>
    <w:rsid w:val="006E6AC2"/>
    <w:rsid w:val="006F05A4"/>
    <w:rsid w:val="00715C60"/>
    <w:rsid w:val="00730300"/>
    <w:rsid w:val="00734A8D"/>
    <w:rsid w:val="0076083E"/>
    <w:rsid w:val="00775C7C"/>
    <w:rsid w:val="00794C0A"/>
    <w:rsid w:val="0079513B"/>
    <w:rsid w:val="007B30D8"/>
    <w:rsid w:val="007E499D"/>
    <w:rsid w:val="008211C8"/>
    <w:rsid w:val="0084060D"/>
    <w:rsid w:val="00841579"/>
    <w:rsid w:val="00844061"/>
    <w:rsid w:val="008447D8"/>
    <w:rsid w:val="008604F0"/>
    <w:rsid w:val="00883A5C"/>
    <w:rsid w:val="00887E3A"/>
    <w:rsid w:val="008928A1"/>
    <w:rsid w:val="008A05A7"/>
    <w:rsid w:val="008D2D0B"/>
    <w:rsid w:val="008F210C"/>
    <w:rsid w:val="008F2B2A"/>
    <w:rsid w:val="008F4F13"/>
    <w:rsid w:val="008F713B"/>
    <w:rsid w:val="009237CB"/>
    <w:rsid w:val="00924804"/>
    <w:rsid w:val="00924C33"/>
    <w:rsid w:val="00933568"/>
    <w:rsid w:val="0095484A"/>
    <w:rsid w:val="00954C09"/>
    <w:rsid w:val="00976620"/>
    <w:rsid w:val="00980389"/>
    <w:rsid w:val="009D0ED0"/>
    <w:rsid w:val="009D7D4F"/>
    <w:rsid w:val="009E7421"/>
    <w:rsid w:val="00A00B4D"/>
    <w:rsid w:val="00A23AC2"/>
    <w:rsid w:val="00A51F6E"/>
    <w:rsid w:val="00A77C59"/>
    <w:rsid w:val="00A90227"/>
    <w:rsid w:val="00AA684A"/>
    <w:rsid w:val="00AB0109"/>
    <w:rsid w:val="00AB4FBE"/>
    <w:rsid w:val="00AC1C39"/>
    <w:rsid w:val="00AC241B"/>
    <w:rsid w:val="00AC3330"/>
    <w:rsid w:val="00AC412C"/>
    <w:rsid w:val="00AC4D9E"/>
    <w:rsid w:val="00AD0DC9"/>
    <w:rsid w:val="00AD2987"/>
    <w:rsid w:val="00AE1A38"/>
    <w:rsid w:val="00AE1BE6"/>
    <w:rsid w:val="00B00D31"/>
    <w:rsid w:val="00B05641"/>
    <w:rsid w:val="00B14234"/>
    <w:rsid w:val="00B20A92"/>
    <w:rsid w:val="00B25FD6"/>
    <w:rsid w:val="00B263B9"/>
    <w:rsid w:val="00B32814"/>
    <w:rsid w:val="00B415DA"/>
    <w:rsid w:val="00B56F08"/>
    <w:rsid w:val="00B572B4"/>
    <w:rsid w:val="00B7409E"/>
    <w:rsid w:val="00B9635C"/>
    <w:rsid w:val="00B97AA8"/>
    <w:rsid w:val="00BB0390"/>
    <w:rsid w:val="00BB09EB"/>
    <w:rsid w:val="00BB2E74"/>
    <w:rsid w:val="00BB3C4D"/>
    <w:rsid w:val="00BB643C"/>
    <w:rsid w:val="00BC6764"/>
    <w:rsid w:val="00BD4C5F"/>
    <w:rsid w:val="00BF0895"/>
    <w:rsid w:val="00C03573"/>
    <w:rsid w:val="00C05A7B"/>
    <w:rsid w:val="00C06833"/>
    <w:rsid w:val="00C1755C"/>
    <w:rsid w:val="00C23B51"/>
    <w:rsid w:val="00C411AC"/>
    <w:rsid w:val="00C5535C"/>
    <w:rsid w:val="00C75FCC"/>
    <w:rsid w:val="00C905CB"/>
    <w:rsid w:val="00CA2A5B"/>
    <w:rsid w:val="00CC2EAE"/>
    <w:rsid w:val="00CC4B67"/>
    <w:rsid w:val="00CD619B"/>
    <w:rsid w:val="00D60F72"/>
    <w:rsid w:val="00D614E1"/>
    <w:rsid w:val="00D820E6"/>
    <w:rsid w:val="00DA1DE2"/>
    <w:rsid w:val="00DC0DAF"/>
    <w:rsid w:val="00DC3C6E"/>
    <w:rsid w:val="00DE30B3"/>
    <w:rsid w:val="00DE6C09"/>
    <w:rsid w:val="00DF7573"/>
    <w:rsid w:val="00E20871"/>
    <w:rsid w:val="00E20E67"/>
    <w:rsid w:val="00E35E55"/>
    <w:rsid w:val="00E37C0C"/>
    <w:rsid w:val="00E43165"/>
    <w:rsid w:val="00E45687"/>
    <w:rsid w:val="00E472C7"/>
    <w:rsid w:val="00E6528E"/>
    <w:rsid w:val="00E66214"/>
    <w:rsid w:val="00E7192E"/>
    <w:rsid w:val="00E75AAC"/>
    <w:rsid w:val="00E9358B"/>
    <w:rsid w:val="00EA2F29"/>
    <w:rsid w:val="00EA7C87"/>
    <w:rsid w:val="00EC3D04"/>
    <w:rsid w:val="00EC472E"/>
    <w:rsid w:val="00ED2F6E"/>
    <w:rsid w:val="00EF08E8"/>
    <w:rsid w:val="00F02FB4"/>
    <w:rsid w:val="00F05A2C"/>
    <w:rsid w:val="00F1661F"/>
    <w:rsid w:val="00F17AFB"/>
    <w:rsid w:val="00F227C5"/>
    <w:rsid w:val="00F30815"/>
    <w:rsid w:val="00F56C40"/>
    <w:rsid w:val="00F60DCA"/>
    <w:rsid w:val="00F749C8"/>
    <w:rsid w:val="00FA20E7"/>
    <w:rsid w:val="00FA6239"/>
    <w:rsid w:val="00FC3D1A"/>
    <w:rsid w:val="00FC6EB1"/>
    <w:rsid w:val="00F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A1B89"/>
  <w15:chartTrackingRefBased/>
  <w15:docId w15:val="{1B7A2073-1EBF-426A-A05D-FAB2167A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ACF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0A5BD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qFormat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BD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31254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254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00991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AC1C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C1C39"/>
    <w:rPr>
      <w:rFonts w:ascii="Arial" w:eastAsia="Arial" w:hAnsi="Arial" w:cs="Arial"/>
    </w:r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"/>
    <w:basedOn w:val="Normal"/>
    <w:link w:val="PrrafodelistaCar"/>
    <w:uiPriority w:val="34"/>
    <w:qFormat/>
    <w:rsid w:val="00AC1C39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rsid w:val="00AC1C39"/>
    <w:rPr>
      <w:lang w:val="es-ES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AC1C39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F56C4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F56C4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ux-SSBS\Desktop\VIGENCIA%202024\Plantilla%20Salu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DD7D1-BE68-4DBA-BF07-5FA3C39C8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C:\Users\Aux-SSBS\Desktop\VIGENCIA 2024\Plantilla Salud.dotx</Template>
  <TotalTime>1</TotalTime>
  <Pages>3</Pages>
  <Words>1099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Aux-SSBS</dc:creator>
  <cp:keywords/>
  <dc:description/>
  <cp:lastModifiedBy>Alejandro Bedoya Vergara</cp:lastModifiedBy>
  <cp:revision>3</cp:revision>
  <cp:lastPrinted>2024-03-06T19:44:00Z</cp:lastPrinted>
  <dcterms:created xsi:type="dcterms:W3CDTF">2026-01-16T13:36:00Z</dcterms:created>
  <dcterms:modified xsi:type="dcterms:W3CDTF">2026-01-30T06:04:00Z</dcterms:modified>
</cp:coreProperties>
</file>