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5AFEA" w14:textId="77777777" w:rsidR="009421B5" w:rsidRDefault="009421B5" w:rsidP="009421B5">
      <w:pPr>
        <w:rPr>
          <w:rFonts w:ascii="Arial" w:hAnsi="Arial" w:cs="Arial"/>
          <w:sz w:val="20"/>
          <w:szCs w:val="20"/>
          <w:lang w:val="es-CO"/>
        </w:rPr>
      </w:pPr>
    </w:p>
    <w:p w14:paraId="2DBA4CD8" w14:textId="77777777" w:rsidR="009421B5" w:rsidRDefault="009421B5" w:rsidP="009421B5">
      <w:pPr>
        <w:rPr>
          <w:rFonts w:ascii="Arial" w:hAnsi="Arial" w:cs="Arial"/>
          <w:sz w:val="20"/>
          <w:szCs w:val="20"/>
          <w:lang w:val="es-CO"/>
        </w:rPr>
      </w:pPr>
    </w:p>
    <w:p w14:paraId="5F22D415" w14:textId="0469A80A" w:rsidR="009421B5" w:rsidRDefault="00280BCC" w:rsidP="002C48C7">
      <w:pPr>
        <w:pStyle w:val="Ttulo5"/>
        <w:pBdr>
          <w:left w:val="single" w:sz="4" w:space="0" w:color="auto"/>
          <w:right w:val="single" w:sz="4" w:space="25" w:color="auto"/>
        </w:pBdr>
        <w:ind w:right="51"/>
        <w:jc w:val="center"/>
        <w:rPr>
          <w:rFonts w:cs="Arial"/>
          <w:b w:val="0"/>
          <w:bCs/>
          <w:i w:val="0"/>
          <w:color w:val="auto"/>
          <w:sz w:val="22"/>
          <w:shd w:val="clear" w:color="auto" w:fill="auto"/>
        </w:rPr>
      </w:pPr>
      <w:r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CONCURSO DE MERITOS</w:t>
      </w:r>
      <w:r w:rsidR="009421B5"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 xml:space="preserve"> No</w:t>
      </w:r>
      <w:r w:rsidR="0032689A"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.</w:t>
      </w:r>
      <w:r w:rsidR="009421B5"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 xml:space="preserve"> </w:t>
      </w:r>
    </w:p>
    <w:p w14:paraId="562F0CC2" w14:textId="77777777" w:rsidR="002C48C7" w:rsidRPr="002C48C7" w:rsidRDefault="002C48C7" w:rsidP="002C48C7"/>
    <w:p w14:paraId="6609543A" w14:textId="77777777" w:rsidR="009421B5" w:rsidRPr="00256C42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0EF1288A" w14:textId="20D66D90" w:rsidR="00441F47" w:rsidRPr="00547AA4" w:rsidRDefault="00B53364" w:rsidP="00547AA4">
      <w:pPr>
        <w:spacing w:before="60" w:after="60"/>
        <w:jc w:val="both"/>
        <w:rPr>
          <w:rFonts w:ascii="Arial" w:hAnsi="Arial" w:cs="Arial"/>
          <w:bCs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Objeto</w:t>
      </w:r>
      <w:r w:rsidR="00441F47" w:rsidRPr="00621F8D">
        <w:rPr>
          <w:rFonts w:ascii="Arial" w:hAnsi="Arial" w:cs="Arial"/>
          <w:bCs/>
          <w:sz w:val="22"/>
          <w:szCs w:val="20"/>
          <w:lang w:val="es-CO"/>
        </w:rPr>
        <w:t>:</w:t>
      </w:r>
      <w:r w:rsidR="00547AA4">
        <w:rPr>
          <w:rFonts w:ascii="Arial" w:hAnsi="Arial" w:cs="Arial"/>
          <w:bCs/>
          <w:sz w:val="22"/>
          <w:szCs w:val="20"/>
          <w:lang w:val="es-CO"/>
        </w:rPr>
        <w:t xml:space="preserve"> </w:t>
      </w:r>
      <w:r w:rsidR="00847A6D" w:rsidRPr="00547AA4">
        <w:rPr>
          <w:rFonts w:ascii="Arial" w:hAnsi="Arial" w:cs="Arial"/>
          <w:bCs/>
          <w:i/>
          <w:lang w:val="es-CO"/>
        </w:rPr>
        <w:t>“</w:t>
      </w:r>
      <w:r w:rsidR="00280BCC">
        <w:rPr>
          <w:rFonts w:ascii="Arial" w:hAnsi="Arial" w:cs="Arial"/>
          <w:bCs/>
          <w:i/>
          <w:lang w:val="es-CO"/>
        </w:rPr>
        <w:t>XXXXXXXXXXXXXXXXXXXXXXXXXXXXXXXXXXX</w:t>
      </w:r>
      <w:r w:rsidR="00547AA4" w:rsidRPr="00547AA4">
        <w:rPr>
          <w:i/>
        </w:rPr>
        <w:t>.</w:t>
      </w:r>
      <w:r w:rsidR="00847A6D" w:rsidRPr="00547AA4">
        <w:rPr>
          <w:rFonts w:ascii="Arial" w:hAnsi="Arial" w:cs="Arial"/>
          <w:bCs/>
          <w:i/>
          <w:lang w:val="es-CO"/>
        </w:rPr>
        <w:t>”.</w:t>
      </w:r>
    </w:p>
    <w:p w14:paraId="54ACE616" w14:textId="77777777" w:rsidR="00441F47" w:rsidRPr="00621F8D" w:rsidRDefault="00441F47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2"/>
          <w:szCs w:val="20"/>
          <w:lang w:val="es-CO"/>
        </w:rPr>
      </w:pPr>
    </w:p>
    <w:p w14:paraId="1286B380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54A0F21E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 xml:space="preserve">Nombre </w:t>
      </w:r>
      <w:r w:rsidR="00B53364" w:rsidRPr="00621F8D">
        <w:rPr>
          <w:rFonts w:ascii="Arial" w:hAnsi="Arial" w:cs="Arial"/>
          <w:bCs/>
          <w:sz w:val="22"/>
          <w:szCs w:val="20"/>
          <w:lang w:val="es-CO"/>
        </w:rPr>
        <w:t xml:space="preserve">del </w:t>
      </w:r>
      <w:r w:rsidRPr="00621F8D">
        <w:rPr>
          <w:rFonts w:ascii="Arial" w:hAnsi="Arial" w:cs="Arial"/>
          <w:bCs/>
          <w:sz w:val="22"/>
          <w:szCs w:val="20"/>
          <w:lang w:val="es-CO"/>
        </w:rPr>
        <w:t>Proponente:</w:t>
      </w:r>
    </w:p>
    <w:p w14:paraId="3D7540B7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564081D3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03C15139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Valor Total de la Propuesta, IVA y AU incluidos.</w:t>
      </w:r>
    </w:p>
    <w:p w14:paraId="2A55BBD2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36131F09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169A7B82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El valor total de nuestra propuesta es de: ($____________________), la cual se discrimina así:</w:t>
      </w:r>
    </w:p>
    <w:p w14:paraId="3F80D888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4CFFBCFC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0A01F8C0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08B09221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PLAZO DE EJECUCIÓN:</w:t>
      </w:r>
    </w:p>
    <w:p w14:paraId="78E2AE30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2B415C1A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En caso de que se nos adjudique el contrato, nos comprometemos a ejecutar el servicio en un plazo de:</w:t>
      </w:r>
    </w:p>
    <w:p w14:paraId="0577243F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46B62D59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55F68C78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6E77A8F7" w14:textId="77777777" w:rsidR="00D26499" w:rsidRPr="00621F8D" w:rsidRDefault="00D26499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7F99EF9B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4F8A1275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7EF2E3CC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471A0C62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FIRMA DEL PROPONENTE:</w:t>
      </w:r>
    </w:p>
    <w:p w14:paraId="4D59EE6E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0E1CE235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NIT. o Nro. De cédula</w:t>
      </w:r>
    </w:p>
    <w:p w14:paraId="051EC27B" w14:textId="77777777" w:rsidR="00283B72" w:rsidRPr="00621F8D" w:rsidRDefault="00283B72">
      <w:pPr>
        <w:rPr>
          <w:sz w:val="28"/>
        </w:rPr>
      </w:pPr>
    </w:p>
    <w:sectPr w:rsidR="00283B72" w:rsidRPr="00621F8D" w:rsidSect="006D18B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2268" w:right="1701" w:bottom="1701" w:left="2268" w:header="708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93958" w14:textId="77777777" w:rsidR="00F03B2C" w:rsidRDefault="00F03B2C" w:rsidP="00621F8D">
      <w:r>
        <w:separator/>
      </w:r>
    </w:p>
  </w:endnote>
  <w:endnote w:type="continuationSeparator" w:id="0">
    <w:p w14:paraId="10922137" w14:textId="77777777" w:rsidR="00F03B2C" w:rsidRDefault="00F03B2C" w:rsidP="00621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100A5" w14:textId="77777777" w:rsidR="00C07C14" w:rsidRDefault="00C07C1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6A663" w14:textId="77777777" w:rsidR="00C942B0" w:rsidRPr="00B54D6C" w:rsidRDefault="00C942B0" w:rsidP="00C942B0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</w:p>
  <w:p w14:paraId="01E9E8C1" w14:textId="160426FA" w:rsidR="00470597" w:rsidRPr="00280095" w:rsidRDefault="00470597" w:rsidP="00470597">
    <w:pPr>
      <w:jc w:val="both"/>
      <w:rPr>
        <w:rFonts w:ascii="Arial" w:hAnsi="Arial" w:cs="Arial"/>
        <w:color w:val="808080" w:themeColor="background1" w:themeShade="80"/>
        <w:sz w:val="16"/>
      </w:rPr>
    </w:pPr>
    <w:r w:rsidRPr="00280095">
      <w:rPr>
        <w:rFonts w:ascii="Arial" w:hAnsi="Arial" w:cs="Arial"/>
        <w:color w:val="000000" w:themeColor="text1"/>
        <w:sz w:val="16"/>
      </w:rPr>
      <w:t xml:space="preserve">Corantioquia está comprometida con el tratamiento legal, lícito, confidencial y seguro de sus datos personales. Por favor consulte nuestra Política de Tratamiento de datos personales en nuestra página web: </w:t>
    </w:r>
    <w:hyperlink r:id="rId1" w:history="1">
      <w:r w:rsidRPr="00280095">
        <w:rPr>
          <w:rStyle w:val="Hipervnculo"/>
          <w:rFonts w:ascii="Arial" w:hAnsi="Arial" w:cs="Arial"/>
          <w:color w:val="000000" w:themeColor="text1"/>
          <w:sz w:val="16"/>
        </w:rPr>
        <w:t>www.corantioquia.gov.co</w:t>
      </w:r>
    </w:hyperlink>
    <w:r w:rsidRPr="00280095">
      <w:rPr>
        <w:rFonts w:ascii="Arial" w:hAnsi="Arial" w:cs="Arial"/>
        <w:color w:val="000000" w:themeColor="text1"/>
        <w:sz w:val="16"/>
      </w:rPr>
      <w:t xml:space="preserve"> Con el suministro de los datos en este formulario, se entiende la autorización de su parte para que Corantioquia pueda usarlos con fines exclusivamente misionales.</w:t>
    </w:r>
  </w:p>
  <w:p w14:paraId="0592DDDA" w14:textId="38580A81" w:rsidR="00470597" w:rsidRPr="00C21C41" w:rsidRDefault="00C07C14" w:rsidP="00470597">
    <w:pPr>
      <w:jc w:val="both"/>
      <w:rPr>
        <w:rFonts w:cs="Arial"/>
        <w:sz w:val="14"/>
        <w:szCs w:val="22"/>
        <w:lang w:val="es-CO" w:eastAsia="en-US"/>
      </w:rPr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1CCCBCF5" wp14:editId="2EC63D96">
          <wp:simplePos x="0" y="0"/>
          <wp:positionH relativeFrom="page">
            <wp:align>right</wp:align>
          </wp:positionH>
          <wp:positionV relativeFrom="paragraph">
            <wp:posOffset>88182</wp:posOffset>
          </wp:positionV>
          <wp:extent cx="7763510" cy="935990"/>
          <wp:effectExtent l="0" t="0" r="8890" b="0"/>
          <wp:wrapNone/>
          <wp:docPr id="1369557877" name="Imagen 1" descr="Patrón de fo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8366984" name="Imagen 1" descr="Patrón de fondo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3510" cy="935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E55AE57" w14:textId="77777777" w:rsidR="00C942B0" w:rsidRDefault="00C942B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3AB9D" w14:textId="77777777" w:rsidR="00C07C14" w:rsidRDefault="00C07C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D7F5C" w14:textId="77777777" w:rsidR="00F03B2C" w:rsidRDefault="00F03B2C" w:rsidP="00621F8D">
      <w:r>
        <w:separator/>
      </w:r>
    </w:p>
  </w:footnote>
  <w:footnote w:type="continuationSeparator" w:id="0">
    <w:p w14:paraId="27848486" w14:textId="77777777" w:rsidR="00F03B2C" w:rsidRDefault="00F03B2C" w:rsidP="00621F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4ECAC" w14:textId="77777777" w:rsidR="00C07C14" w:rsidRDefault="00C07C1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448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33"/>
      <w:gridCol w:w="2087"/>
      <w:gridCol w:w="2088"/>
      <w:gridCol w:w="2140"/>
    </w:tblGrid>
    <w:tr w:rsidR="00621F8D" w14:paraId="56A41AED" w14:textId="77777777" w:rsidTr="004D2978">
      <w:trPr>
        <w:trHeight w:val="361"/>
      </w:trPr>
      <w:tc>
        <w:tcPr>
          <w:tcW w:w="213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14:paraId="3CA6B90C" w14:textId="77777777" w:rsidR="00621F8D" w:rsidRDefault="00470597" w:rsidP="00470597">
          <w:pPr>
            <w:spacing w:line="240" w:lineRule="exact"/>
            <w:jc w:val="center"/>
            <w:rPr>
              <w:rFonts w:cs="Arial"/>
              <w:sz w:val="20"/>
              <w:lang w:eastAsia="es-CO"/>
            </w:rPr>
          </w:pP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noProof/>
              <w:lang w:val="es-CO" w:eastAsia="es-CO"/>
            </w:rPr>
            <w:drawing>
              <wp:inline distT="0" distB="0" distL="0" distR="0" wp14:anchorId="01D09EFF" wp14:editId="3B705642">
                <wp:extent cx="828675" cy="553720"/>
                <wp:effectExtent l="0" t="0" r="9525" b="0"/>
                <wp:docPr id="1" name="Imagen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000-000003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>
                          <a:extLst>
                            <a:ext uri="{FF2B5EF4-FFF2-40B4-BE49-F238E27FC236}">
                              <a16:creationId xmlns:a16="http://schemas.microsoft.com/office/drawing/2014/main" id="{00000000-0008-0000-0000-000003000000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6614" cy="5657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15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6315CE9C" w14:textId="77777777" w:rsidR="00621F8D" w:rsidRPr="00785173" w:rsidRDefault="00621F8D" w:rsidP="00621F8D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621F8D" w14:paraId="3EB07258" w14:textId="77777777" w:rsidTr="004D2978">
      <w:trPr>
        <w:trHeight w:val="361"/>
      </w:trPr>
      <w:tc>
        <w:tcPr>
          <w:tcW w:w="213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70A9D148" w14:textId="77777777" w:rsidR="00621F8D" w:rsidRDefault="00621F8D" w:rsidP="00621F8D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315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DCEB988" w14:textId="77777777" w:rsidR="00621F8D" w:rsidRPr="001E78FC" w:rsidRDefault="00621F8D" w:rsidP="00621F8D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RESUMEN DE LA PROPUESTA </w:t>
          </w:r>
        </w:p>
      </w:tc>
    </w:tr>
    <w:tr w:rsidR="00621F8D" w14:paraId="2E2374B6" w14:textId="77777777" w:rsidTr="004D2978">
      <w:trPr>
        <w:trHeight w:val="361"/>
      </w:trPr>
      <w:tc>
        <w:tcPr>
          <w:tcW w:w="213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121F6EF1" w14:textId="77777777" w:rsidR="00621F8D" w:rsidRDefault="00621F8D" w:rsidP="00621F8D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5AEFC647" w14:textId="77777777" w:rsidR="00621F8D" w:rsidRPr="00785173" w:rsidRDefault="00621F8D" w:rsidP="00621F8D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CÓDIGO: </w:t>
          </w:r>
          <w:r w:rsidR="004D2978" w:rsidRPr="004D2978">
            <w:rPr>
              <w:rFonts w:ascii="Arial" w:hAnsi="Arial" w:cs="Arial"/>
              <w:sz w:val="18"/>
              <w:szCs w:val="18"/>
              <w:lang w:eastAsia="es-CO"/>
            </w:rPr>
            <w:t>F-PGC-13</w:t>
          </w:r>
        </w:p>
      </w:tc>
      <w:tc>
        <w:tcPr>
          <w:tcW w:w="208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3B966A82" w14:textId="77777777" w:rsidR="00621F8D" w:rsidRPr="00785173" w:rsidRDefault="00621F8D" w:rsidP="00621F8D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14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1480D977" w14:textId="77777777" w:rsidR="00621F8D" w:rsidRPr="00785173" w:rsidRDefault="007700F8" w:rsidP="00621F8D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>
            <w:rPr>
              <w:rFonts w:ascii="Arial" w:eastAsia="MS Mincho" w:hAnsi="Arial" w:cs="Arial"/>
              <w:sz w:val="18"/>
              <w:szCs w:val="18"/>
            </w:rPr>
            <w:t>PÁGINA:</w:t>
          </w:r>
          <w:r w:rsidRPr="007700F8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begin"/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instrText>PAGE  \* Arabic  \* MERGEFORMAT</w:instrTex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separate"/>
          </w:r>
          <w:r w:rsidR="004D2978">
            <w:rPr>
              <w:rFonts w:ascii="Arial" w:eastAsia="MS Mincho" w:hAnsi="Arial" w:cs="Arial"/>
              <w:b/>
              <w:bCs/>
              <w:noProof/>
              <w:sz w:val="18"/>
              <w:szCs w:val="18"/>
            </w:rPr>
            <w:t>1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end"/>
          </w:r>
          <w:r w:rsidRPr="007700F8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begin"/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instrText>NUMPAGES  \* Arabic  \* MERGEFORMAT</w:instrTex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separate"/>
          </w:r>
          <w:r w:rsidR="004D2978">
            <w:rPr>
              <w:rFonts w:ascii="Arial" w:eastAsia="MS Mincho" w:hAnsi="Arial" w:cs="Arial"/>
              <w:b/>
              <w:bCs/>
              <w:noProof/>
              <w:sz w:val="18"/>
              <w:szCs w:val="18"/>
            </w:rPr>
            <w:t>1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end"/>
          </w:r>
        </w:p>
      </w:tc>
    </w:tr>
  </w:tbl>
  <w:p w14:paraId="214132BA" w14:textId="77777777" w:rsidR="00621F8D" w:rsidRPr="00C942B0" w:rsidRDefault="00621F8D">
    <w:pPr>
      <w:pStyle w:val="Encabezado"/>
      <w:rPr>
        <w:color w:val="8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9C188" w14:textId="77777777" w:rsidR="00C07C14" w:rsidRDefault="00C07C1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8BA"/>
    <w:rsid w:val="00041AEF"/>
    <w:rsid w:val="0006007D"/>
    <w:rsid w:val="00066E12"/>
    <w:rsid w:val="00110AE6"/>
    <w:rsid w:val="00122494"/>
    <w:rsid w:val="00235202"/>
    <w:rsid w:val="00250B3C"/>
    <w:rsid w:val="00265929"/>
    <w:rsid w:val="00280095"/>
    <w:rsid w:val="00280BCC"/>
    <w:rsid w:val="00283B72"/>
    <w:rsid w:val="002C48C7"/>
    <w:rsid w:val="0032689A"/>
    <w:rsid w:val="00410E77"/>
    <w:rsid w:val="00441F47"/>
    <w:rsid w:val="004646AE"/>
    <w:rsid w:val="00470597"/>
    <w:rsid w:val="004D2978"/>
    <w:rsid w:val="004F038E"/>
    <w:rsid w:val="00506310"/>
    <w:rsid w:val="00547AA4"/>
    <w:rsid w:val="005645D6"/>
    <w:rsid w:val="00582CEA"/>
    <w:rsid w:val="0061161B"/>
    <w:rsid w:val="00621F8D"/>
    <w:rsid w:val="00642D45"/>
    <w:rsid w:val="006D18BA"/>
    <w:rsid w:val="007700F8"/>
    <w:rsid w:val="007F3BC6"/>
    <w:rsid w:val="00847A6D"/>
    <w:rsid w:val="008A5775"/>
    <w:rsid w:val="009421B5"/>
    <w:rsid w:val="00A147CF"/>
    <w:rsid w:val="00A60327"/>
    <w:rsid w:val="00A81752"/>
    <w:rsid w:val="00B53364"/>
    <w:rsid w:val="00B54D6C"/>
    <w:rsid w:val="00BA0F81"/>
    <w:rsid w:val="00C07C14"/>
    <w:rsid w:val="00C942B0"/>
    <w:rsid w:val="00D26499"/>
    <w:rsid w:val="00D30F94"/>
    <w:rsid w:val="00F03B2C"/>
    <w:rsid w:val="00F420EA"/>
    <w:rsid w:val="00FD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889304"/>
  <w15:chartTrackingRefBased/>
  <w15:docId w15:val="{9EACE0BE-D422-4F6C-A83C-4C2B83036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1B5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qFormat/>
    <w:rsid w:val="009421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4"/>
    </w:pPr>
    <w:rPr>
      <w:rFonts w:ascii="Arial" w:hAnsi="Arial"/>
      <w:b/>
      <w:i/>
      <w:color w:val="000000"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link w:val="Ttulo5"/>
    <w:rsid w:val="009421B5"/>
    <w:rPr>
      <w:rFonts w:ascii="Arial" w:eastAsia="Times New Roman" w:hAnsi="Arial" w:cs="Times New Roman"/>
      <w:b/>
      <w:i/>
      <w:color w:val="00000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21F8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21F8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47059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orantioquia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GUSTAVO%20ZAPATA%2020%2005%202019\A&#209;O%202024\CONTRATO%20APOYO%20RECURSO%20TRANSPORTE%202024%20-%202\TRANSPORTE%20PUBLICO%20%20CARGA%20Y%20CONDUCTRES%202024\DOCUMENTOS%20PARA%20PUBLICAR%20APOYO%20TRANSPORTE\ANEXOS\2.%20F-PGC-13_Resumen_propuest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E4FF7AA3A5EE4DA2E73138C76C3EAC" ma:contentTypeVersion="17" ma:contentTypeDescription="Crear nuevo documento." ma:contentTypeScope="" ma:versionID="6629c8c53a190a10fc794fd51c0607d6">
  <xsd:schema xmlns:xsd="http://www.w3.org/2001/XMLSchema" xmlns:xs="http://www.w3.org/2001/XMLSchema" xmlns:p="http://schemas.microsoft.com/office/2006/metadata/properties" xmlns:ns2="e573e552-bd5b-49ef-b258-b37cea520cae" xmlns:ns3="caa0d3d9-ed69-4dad-a90c-fdf219a03e6b" targetNamespace="http://schemas.microsoft.com/office/2006/metadata/properties" ma:root="true" ma:fieldsID="3c4d75e0b91f36a61b8ded0f37c42f85" ns2:_="" ns3:_="">
    <xsd:import namespace="e573e552-bd5b-49ef-b258-b37cea520cae"/>
    <xsd:import namespace="caa0d3d9-ed69-4dad-a90c-fdf219a03e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Creaci_x00f3_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3e552-bd5b-49ef-b258-b37cea520c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reaci_x00f3_n" ma:index="21" nillable="true" ma:displayName="Creación" ma:description="Fecha de seguimiento" ma:format="DateOnly" ma:internalName="Creaci_x00f3_n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d0af03ac-dea5-4eb1-924c-dc58198652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0d3d9-ed69-4dad-a90c-fdf219a03e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3336fc1-41b9-4919-b257-0e267b9832de}" ma:internalName="TaxCatchAll" ma:showField="CatchAllData" ma:web="caa0d3d9-ed69-4dad-a90c-fdf219a03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reaci_x00f3_n xmlns="e573e552-bd5b-49ef-b258-b37cea520cae" xsi:nil="true"/>
    <lcf76f155ced4ddcb4097134ff3c332f xmlns="e573e552-bd5b-49ef-b258-b37cea520cae">
      <Terms xmlns="http://schemas.microsoft.com/office/infopath/2007/PartnerControls"/>
    </lcf76f155ced4ddcb4097134ff3c332f>
    <TaxCatchAll xmlns="caa0d3d9-ed69-4dad-a90c-fdf219a03e6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D24B60-6E34-458A-BE1A-28FC7BFA67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73e552-bd5b-49ef-b258-b37cea520cae"/>
    <ds:schemaRef ds:uri="caa0d3d9-ed69-4dad-a90c-fdf219a03e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BAA176-85C3-490B-A99F-C7205DCC65DB}">
  <ds:schemaRefs>
    <ds:schemaRef ds:uri="http://schemas.microsoft.com/office/2006/metadata/properties"/>
    <ds:schemaRef ds:uri="http://schemas.microsoft.com/office/infopath/2007/PartnerControls"/>
    <ds:schemaRef ds:uri="e573e552-bd5b-49ef-b258-b37cea520cae"/>
    <ds:schemaRef ds:uri="caa0d3d9-ed69-4dad-a90c-fdf219a03e6b"/>
  </ds:schemaRefs>
</ds:datastoreItem>
</file>

<file path=customXml/itemProps3.xml><?xml version="1.0" encoding="utf-8"?>
<ds:datastoreItem xmlns:ds="http://schemas.openxmlformats.org/officeDocument/2006/customXml" ds:itemID="{55D13323-6222-4BD4-85E8-0028C41B21F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2. F-PGC-13_Resumen_propuesta</Template>
  <TotalTime>8</TotalTime>
  <Pages>1</Pages>
  <Words>66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Antonio Zapata Zapata</dc:creator>
  <cp:keywords/>
  <dc:description/>
  <cp:lastModifiedBy>Gustavo Antonio Zapata Zapata</cp:lastModifiedBy>
  <cp:revision>7</cp:revision>
  <dcterms:created xsi:type="dcterms:W3CDTF">2024-04-08T13:13:00Z</dcterms:created>
  <dcterms:modified xsi:type="dcterms:W3CDTF">2025-11-24T21:50:00Z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0x010100EDE4FF7AA3A5EE4DA2E73138C76C3EAC</vt:lpwstr>
  </property>
</Properties>
</file>