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22704C" w14:textId="77777777" w:rsidR="009C2901" w:rsidRPr="004C2C1C" w:rsidRDefault="009C2901" w:rsidP="009C2901">
      <w:pPr>
        <w:pStyle w:val="Ttulo2"/>
        <w:jc w:val="center"/>
        <w:rPr>
          <w:rFonts w:cs="Arial"/>
          <w:i w:val="0"/>
          <w:shd w:val="clear" w:color="auto" w:fill="auto"/>
          <w:lang w:val="es-CO"/>
        </w:rPr>
      </w:pPr>
      <w:r w:rsidRPr="004C2C1C">
        <w:rPr>
          <w:rFonts w:cs="Arial"/>
          <w:i w:val="0"/>
          <w:shd w:val="clear" w:color="auto" w:fill="auto"/>
          <w:lang w:val="es-CO"/>
        </w:rPr>
        <w:t>ANEXO N</w:t>
      </w:r>
      <w:r w:rsidR="004C2C1C">
        <w:rPr>
          <w:rFonts w:cs="Arial"/>
          <w:i w:val="0"/>
          <w:shd w:val="clear" w:color="auto" w:fill="auto"/>
          <w:lang w:val="es-CO"/>
        </w:rPr>
        <w:t>°</w:t>
      </w:r>
      <w:r w:rsidRPr="004C2C1C">
        <w:rPr>
          <w:rFonts w:cs="Arial"/>
          <w:i w:val="0"/>
          <w:shd w:val="clear" w:color="auto" w:fill="auto"/>
          <w:lang w:val="es-CO"/>
        </w:rPr>
        <w:t xml:space="preserve"> 1</w:t>
      </w:r>
    </w:p>
    <w:p w14:paraId="2D22704D" w14:textId="77777777" w:rsidR="009C2901" w:rsidRPr="000A3DB3" w:rsidRDefault="009C2901" w:rsidP="009C2901">
      <w:pPr>
        <w:pStyle w:val="Ttulo2"/>
        <w:jc w:val="center"/>
        <w:rPr>
          <w:rFonts w:cs="Arial"/>
          <w:b w:val="0"/>
          <w:i w:val="0"/>
          <w:sz w:val="22"/>
          <w:lang w:val="es-CO"/>
        </w:rPr>
      </w:pPr>
      <w:r w:rsidRPr="000A3DB3">
        <w:rPr>
          <w:rFonts w:cs="Arial"/>
          <w:b w:val="0"/>
          <w:i w:val="0"/>
          <w:sz w:val="22"/>
          <w:shd w:val="clear" w:color="auto" w:fill="auto"/>
          <w:lang w:val="es-CO"/>
        </w:rPr>
        <w:t>Relación De Experiencia Habilitante Del Proponente Verificable En El Registro Único De Proponentes - RUP</w:t>
      </w:r>
    </w:p>
    <w:p w14:paraId="2D22704E" w14:textId="77777777" w:rsidR="009C2901" w:rsidRPr="000A3DB3" w:rsidRDefault="009C2901" w:rsidP="009C2901">
      <w:pPr>
        <w:jc w:val="center"/>
        <w:rPr>
          <w:rFonts w:ascii="Arial" w:hAnsi="Arial" w:cs="Arial"/>
          <w:color w:val="000000"/>
          <w:sz w:val="22"/>
          <w:szCs w:val="20"/>
          <w:lang w:val="es-CO" w:eastAsia="es-CO"/>
        </w:rPr>
      </w:pPr>
    </w:p>
    <w:p w14:paraId="2D22704F" w14:textId="77777777" w:rsidR="009C2901" w:rsidRPr="000A3DB3" w:rsidRDefault="009C2901" w:rsidP="009C2901">
      <w:pPr>
        <w:rPr>
          <w:rFonts w:ascii="Arial" w:hAnsi="Arial" w:cs="Arial"/>
          <w:sz w:val="22"/>
          <w:szCs w:val="20"/>
          <w:lang w:val="es-CO"/>
        </w:rPr>
      </w:pP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395"/>
        <w:gridCol w:w="1481"/>
        <w:gridCol w:w="1295"/>
        <w:gridCol w:w="1653"/>
        <w:gridCol w:w="1006"/>
      </w:tblGrid>
      <w:tr w:rsidR="006F063E" w:rsidRPr="000A3DB3" w14:paraId="2D227057" w14:textId="77777777" w:rsidTr="00F55421">
        <w:trPr>
          <w:trHeight w:val="1114"/>
          <w:jc w:val="center"/>
        </w:trPr>
        <w:tc>
          <w:tcPr>
            <w:tcW w:w="1815" w:type="dxa"/>
            <w:shd w:val="clear" w:color="auto" w:fill="D9D9D9"/>
            <w:vAlign w:val="center"/>
          </w:tcPr>
          <w:p w14:paraId="2D227050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No. Consecutivo Reporte Contrato Ejecutado</w:t>
            </w:r>
            <w:r w:rsidR="006F063E" w:rsidRPr="000A3DB3">
              <w:rPr>
                <w:rFonts w:ascii="Arial" w:hAnsi="Arial" w:cs="Arial"/>
                <w:sz w:val="22"/>
                <w:szCs w:val="20"/>
                <w:lang w:val="es-CO"/>
              </w:rPr>
              <w:t xml:space="preserve"> (consecutivo del RUP)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D227051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Contratista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D227052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Contratante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D227053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Valor Contrato en SMMLV</w:t>
            </w:r>
          </w:p>
        </w:tc>
        <w:tc>
          <w:tcPr>
            <w:tcW w:w="1653" w:type="dxa"/>
            <w:shd w:val="clear" w:color="auto" w:fill="D9D9D9"/>
            <w:vAlign w:val="center"/>
          </w:tcPr>
          <w:p w14:paraId="2D227054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Identificación en el Clasificador de Bienes y Servicios</w:t>
            </w:r>
          </w:p>
          <w:p w14:paraId="2D227055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Tercer nivel</w:t>
            </w:r>
          </w:p>
        </w:tc>
        <w:tc>
          <w:tcPr>
            <w:tcW w:w="1006" w:type="dxa"/>
            <w:shd w:val="clear" w:color="auto" w:fill="D9D9D9"/>
            <w:vAlign w:val="center"/>
          </w:tcPr>
          <w:p w14:paraId="2D227056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Folio</w:t>
            </w:r>
          </w:p>
        </w:tc>
      </w:tr>
      <w:tr w:rsidR="006F063E" w:rsidRPr="000A3DB3" w14:paraId="2D22705E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D22705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5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5A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5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5C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5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2D227065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D22705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0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1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6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64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2D22706C" w14:textId="77777777" w:rsidTr="00F55421">
        <w:trPr>
          <w:trHeight w:val="364"/>
          <w:jc w:val="center"/>
        </w:trPr>
        <w:tc>
          <w:tcPr>
            <w:tcW w:w="1815" w:type="dxa"/>
            <w:vAlign w:val="center"/>
          </w:tcPr>
          <w:p w14:paraId="2D227066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6A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6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2D227073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D22706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70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71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7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</w:tbl>
    <w:p w14:paraId="2D227076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  <w:bookmarkStart w:id="0" w:name="_GoBack"/>
      <w:bookmarkEnd w:id="0"/>
    </w:p>
    <w:p w14:paraId="2D227077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Nota: El presente formato se establece como herramienta para la presentación de la oferta.</w:t>
      </w:r>
    </w:p>
    <w:p w14:paraId="2D227078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D227079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D22707A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D22707B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_________________________________</w:t>
      </w:r>
    </w:p>
    <w:p w14:paraId="2D227083" w14:textId="641BECF9" w:rsidR="00283B72" w:rsidRPr="001401B2" w:rsidRDefault="009C2901" w:rsidP="001401B2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Nombre y firma del Representante Legal</w:t>
      </w:r>
    </w:p>
    <w:sectPr w:rsidR="00283B72" w:rsidRPr="001401B2" w:rsidSect="00023374">
      <w:headerReference w:type="default" r:id="rId9"/>
      <w:footerReference w:type="default" r:id="rId10"/>
      <w:pgSz w:w="12240" w:h="15840"/>
      <w:pgMar w:top="2268" w:right="1701" w:bottom="2268" w:left="226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227086" w14:textId="77777777" w:rsidR="00D9496D" w:rsidRDefault="00D9496D" w:rsidP="001E78FC">
      <w:r>
        <w:separator/>
      </w:r>
    </w:p>
  </w:endnote>
  <w:endnote w:type="continuationSeparator" w:id="0">
    <w:p w14:paraId="2D227087" w14:textId="77777777" w:rsidR="00D9496D" w:rsidRDefault="00D9496D" w:rsidP="001E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3ED4D6" w14:textId="62604C35" w:rsidR="00023374" w:rsidRPr="00A060CC" w:rsidRDefault="00023374" w:rsidP="00023374">
    <w:pPr>
      <w:jc w:val="both"/>
      <w:rPr>
        <w:rFonts w:ascii="Arial" w:hAnsi="Arial" w:cs="Arial"/>
        <w:color w:val="808080" w:themeColor="background1" w:themeShade="80"/>
        <w:sz w:val="16"/>
      </w:rPr>
    </w:pPr>
    <w:r w:rsidRPr="00A060CC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6681F32" wp14:editId="3627441E">
          <wp:simplePos x="0" y="0"/>
          <wp:positionH relativeFrom="page">
            <wp:align>right</wp:align>
          </wp:positionH>
          <wp:positionV relativeFrom="paragraph">
            <wp:posOffset>370643</wp:posOffset>
          </wp:positionV>
          <wp:extent cx="7847965" cy="1092835"/>
          <wp:effectExtent l="0" t="0" r="63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oficio 2020-ampliado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7965" cy="1092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60C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2" w:history="1">
      <w:r w:rsidRPr="00A060C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A060C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5077FE6B" w14:textId="0A365B7C" w:rsidR="00023374" w:rsidRPr="00C21C41" w:rsidRDefault="00023374" w:rsidP="00023374">
    <w:pPr>
      <w:jc w:val="both"/>
      <w:rPr>
        <w:rFonts w:cs="Arial"/>
        <w:sz w:val="14"/>
        <w:szCs w:val="22"/>
        <w:lang w:val="es-CO" w:eastAsia="en-US"/>
      </w:rPr>
    </w:pPr>
  </w:p>
  <w:p w14:paraId="2D227096" w14:textId="77777777" w:rsidR="00537838" w:rsidRPr="006F79C4" w:rsidRDefault="00537838" w:rsidP="00F070F9">
    <w:pPr>
      <w:pStyle w:val="Piedepgina"/>
      <w:jc w:val="both"/>
      <w:rPr>
        <w:rFonts w:ascii="Arial" w:hAnsi="Arial" w:cs="Arial"/>
        <w:color w:val="808080"/>
        <w:sz w:val="16"/>
        <w:szCs w:val="16"/>
      </w:rPr>
    </w:pPr>
  </w:p>
  <w:p w14:paraId="2D227097" w14:textId="77777777" w:rsidR="00F070F9" w:rsidRDefault="00F070F9">
    <w:pPr>
      <w:pStyle w:val="Piedepgina"/>
    </w:pPr>
  </w:p>
  <w:p w14:paraId="2D227098" w14:textId="77777777" w:rsidR="00F070F9" w:rsidRDefault="00F070F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227084" w14:textId="77777777" w:rsidR="00D9496D" w:rsidRDefault="00D9496D" w:rsidP="001E78FC">
      <w:r>
        <w:separator/>
      </w:r>
    </w:p>
  </w:footnote>
  <w:footnote w:type="continuationSeparator" w:id="0">
    <w:p w14:paraId="2D227085" w14:textId="77777777" w:rsidR="00D9496D" w:rsidRDefault="00D9496D" w:rsidP="001E78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553" w:type="dxa"/>
      <w:tblInd w:w="-14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7"/>
      <w:gridCol w:w="2216"/>
      <w:gridCol w:w="2078"/>
      <w:gridCol w:w="2132"/>
    </w:tblGrid>
    <w:tr w:rsidR="001E78FC" w14:paraId="2D22708A" w14:textId="77777777" w:rsidTr="001401B2">
      <w:trPr>
        <w:trHeight w:val="361"/>
      </w:trPr>
      <w:tc>
        <w:tcPr>
          <w:tcW w:w="21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2D227088" w14:textId="67823887" w:rsidR="001E78FC" w:rsidRDefault="00E00C3E" w:rsidP="00E00C3E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18813B25" wp14:editId="438ABF0B">
                <wp:extent cx="889948" cy="601221"/>
                <wp:effectExtent l="0" t="0" r="5715" b="889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1385" cy="615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26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2D227089" w14:textId="77777777" w:rsidR="001E78FC" w:rsidRPr="00785173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E78FC" w14:paraId="2D22708D" w14:textId="77777777" w:rsidTr="001401B2">
      <w:trPr>
        <w:trHeight w:val="361"/>
      </w:trPr>
      <w:tc>
        <w:tcPr>
          <w:tcW w:w="21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8B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426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D22708C" w14:textId="77777777" w:rsidR="001E78FC" w:rsidRPr="001E78FC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E78FC">
            <w:rPr>
              <w:rFonts w:ascii="Arial" w:hAnsi="Arial" w:cs="Arial"/>
              <w:sz w:val="18"/>
              <w:szCs w:val="18"/>
              <w:lang w:eastAsia="es-CO"/>
            </w:rPr>
            <w:t>EXPERIENCIA EN EL REGISTRO ÚNICO DE PROPONENTES - RUP</w:t>
          </w:r>
        </w:p>
      </w:tc>
    </w:tr>
    <w:tr w:rsidR="001E78FC" w14:paraId="2D227092" w14:textId="77777777" w:rsidTr="001401B2">
      <w:trPr>
        <w:trHeight w:val="361"/>
      </w:trPr>
      <w:tc>
        <w:tcPr>
          <w:tcW w:w="21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8E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2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8F" w14:textId="3449D68E" w:rsidR="001E78FC" w:rsidRPr="00785173" w:rsidRDefault="007053C5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1401B2" w:rsidRPr="001401B2">
            <w:rPr>
              <w:rFonts w:ascii="Arial" w:hAnsi="Arial" w:cs="Arial"/>
              <w:sz w:val="18"/>
              <w:szCs w:val="18"/>
              <w:lang w:eastAsia="es-CO"/>
            </w:rPr>
            <w:t>F-PGC-52</w:t>
          </w:r>
        </w:p>
      </w:tc>
      <w:tc>
        <w:tcPr>
          <w:tcW w:w="20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90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2D227091" w14:textId="075D45FC" w:rsidR="001E78FC" w:rsidRPr="00785173" w:rsidRDefault="001E78FC" w:rsidP="001E78FC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C7B63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401B2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401B2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2D227093" w14:textId="77777777" w:rsidR="001E78FC" w:rsidRDefault="001E78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901"/>
    <w:rsid w:val="00023374"/>
    <w:rsid w:val="00041AEF"/>
    <w:rsid w:val="00077641"/>
    <w:rsid w:val="000A3DB3"/>
    <w:rsid w:val="001314B2"/>
    <w:rsid w:val="001401B2"/>
    <w:rsid w:val="001E78FC"/>
    <w:rsid w:val="00260647"/>
    <w:rsid w:val="0028269C"/>
    <w:rsid w:val="00283B72"/>
    <w:rsid w:val="002F53F0"/>
    <w:rsid w:val="004C2C1C"/>
    <w:rsid w:val="004F74D2"/>
    <w:rsid w:val="00537838"/>
    <w:rsid w:val="006F063E"/>
    <w:rsid w:val="006F79C4"/>
    <w:rsid w:val="00703D36"/>
    <w:rsid w:val="007053C5"/>
    <w:rsid w:val="00766BDC"/>
    <w:rsid w:val="00876C61"/>
    <w:rsid w:val="009C2901"/>
    <w:rsid w:val="00A060CC"/>
    <w:rsid w:val="00A23874"/>
    <w:rsid w:val="00A60327"/>
    <w:rsid w:val="00B11513"/>
    <w:rsid w:val="00C44602"/>
    <w:rsid w:val="00CC7B63"/>
    <w:rsid w:val="00D14A09"/>
    <w:rsid w:val="00D9496D"/>
    <w:rsid w:val="00DA3DBC"/>
    <w:rsid w:val="00DF7BFE"/>
    <w:rsid w:val="00E00C3E"/>
    <w:rsid w:val="00F070F9"/>
    <w:rsid w:val="00F5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D2270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C29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C2901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rsid w:val="009C290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0233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antioqui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7" ma:contentTypeDescription="Crear nuevo documento." ma:contentTypeScope="" ma:versionID="6629c8c53a190a10fc794fd51c0607d6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3c4d75e0b91f36a61b8ded0f37c42f85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Props1.xml><?xml version="1.0" encoding="utf-8"?>
<ds:datastoreItem xmlns:ds="http://schemas.openxmlformats.org/officeDocument/2006/customXml" ds:itemID="{DDB53A4E-75AD-4F94-ACAC-071C1628D1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398337-B39E-4770-908E-7281BD1AB355}"/>
</file>

<file path=customXml/itemProps3.xml><?xml version="1.0" encoding="utf-8"?>
<ds:datastoreItem xmlns:ds="http://schemas.openxmlformats.org/officeDocument/2006/customXml" ds:itemID="{8914DD95-1C36-4BF6-850A-DE629182EFF9}">
  <ds:schemaRefs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caa0d3d9-ed69-4dad-a90c-fdf219a03e6b"/>
    <ds:schemaRef ds:uri="e573e552-bd5b-49ef-b258-b37cea520ca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F-PGC-52_experiencia_rup</Template>
  <TotalTime>3</TotalTime>
  <Pages>1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Sierra Uribe</dc:creator>
  <cp:keywords/>
  <dc:description/>
  <cp:lastModifiedBy>Marlo Giovanny Florez Mejia</cp:lastModifiedBy>
  <cp:revision>7</cp:revision>
  <dcterms:created xsi:type="dcterms:W3CDTF">2019-06-19T16:19:00Z</dcterms:created>
  <dcterms:modified xsi:type="dcterms:W3CDTF">2022-05-17T19:51:00Z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</Properties>
</file>