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275DD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FF08D91" w14:textId="77777777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C4ADC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7A73F2FA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D3D5209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66C6920D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44810ECB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26214E53" w14:textId="3E8BC8A0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 </w:t>
            </w:r>
            <w:r w:rsidR="00D31326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3</w:t>
            </w:r>
            <w:r w:rsidR="006F1F99">
              <w:rPr>
                <w:rFonts w:ascii="Arial Narrow" w:hAnsi="Arial Narrow" w:cs="Tahoma"/>
                <w:b/>
                <w:bCs/>
                <w:sz w:val="22"/>
                <w:szCs w:val="22"/>
              </w:rPr>
              <w:t>1</w:t>
            </w:r>
            <w:r w:rsidR="00CD0CDB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01</w:t>
            </w:r>
            <w:r w:rsidR="00E2337A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/20</w:t>
            </w:r>
            <w:r w:rsidR="00766CDF" w:rsidRPr="002C4F83">
              <w:rPr>
                <w:rFonts w:ascii="Arial Narrow" w:hAnsi="Arial Narrow" w:cs="Tahoma"/>
                <w:b/>
                <w:bCs/>
                <w:sz w:val="22"/>
                <w:szCs w:val="22"/>
              </w:rPr>
              <w:t>2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6</w:t>
            </w:r>
          </w:p>
        </w:tc>
      </w:tr>
      <w:tr w:rsidR="00AA4417" w:rsidRPr="002829B7" w14:paraId="70C2844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6ADDFCFF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613FC1A3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65F485EB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0C724971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15A6871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465BB9A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3DDAC2DC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1A858989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17782D86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8772D5E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F145820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0FFA124E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79D0365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3904F5B3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D97F0FD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0EB423A0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0E529B10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2136FC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66365A02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FC76E0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0D5695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4E27FC2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6F0166E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68418EBE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D61DCA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569F8AC6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360E105A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9613CD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p w14:paraId="1C8287C6" w14:textId="30AD6195" w:rsidR="00AA4417" w:rsidRPr="00FD15DD" w:rsidRDefault="00A0725B" w:rsidP="00DE3734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22</w:t>
            </w:r>
            <w:r w:rsidR="000E2106">
              <w:rPr>
                <w:rFonts w:ascii="Arial Narrow" w:hAnsi="Arial Narrow" w:cs="Tahoma"/>
                <w:b/>
                <w:bCs/>
                <w:sz w:val="22"/>
                <w:szCs w:val="22"/>
              </w:rPr>
              <w:t>5000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46</w:t>
            </w:r>
          </w:p>
        </w:tc>
      </w:tr>
      <w:tr w:rsidR="00AA4417" w:rsidRPr="002829B7" w14:paraId="36EAE73A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419BB196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CF8914D" w14:textId="35FB56BA" w:rsidR="00AA4417" w:rsidRPr="002829B7" w:rsidRDefault="008836CE" w:rsidP="00331B00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A0725B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A0725B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</w:t>
            </w:r>
          </w:p>
        </w:tc>
      </w:tr>
      <w:tr w:rsidR="008C4ADC" w:rsidRPr="002829B7" w14:paraId="02E52F48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6CB57502" w14:textId="77777777" w:rsidR="008C4ADC" w:rsidRPr="002829B7" w:rsidRDefault="008C4ADC" w:rsidP="008C4ADC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FECHA DE LEGALIZACIÓN Y PERFECCIONAMIENTO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56BEDF" w14:textId="72C38B9D" w:rsidR="008C4ADC" w:rsidRPr="002829B7" w:rsidRDefault="008836CE" w:rsidP="008C4ADC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5140D6FC" w14:textId="77777777" w:rsidTr="00917C06">
        <w:trPr>
          <w:trHeight w:val="377"/>
        </w:trPr>
        <w:tc>
          <w:tcPr>
            <w:tcW w:w="3794" w:type="dxa"/>
            <w:shd w:val="clear" w:color="auto" w:fill="auto"/>
            <w:vAlign w:val="center"/>
          </w:tcPr>
          <w:p w14:paraId="2D538E7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98D0C46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8C4ADC" w:rsidRPr="00A0725B" w14:paraId="73210141" w14:textId="77777777">
              <w:trPr>
                <w:trHeight w:val="95"/>
              </w:trPr>
              <w:tc>
                <w:tcPr>
                  <w:tcW w:w="2305" w:type="dxa"/>
                </w:tcPr>
                <w:p w14:paraId="331CCE3E" w14:textId="6974DBAD" w:rsidR="008C4ADC" w:rsidRPr="005C6782" w:rsidRDefault="00EF0809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ECO 3 COLOMBIA S.A.S</w:t>
                  </w:r>
                  <w:r w:rsidR="008C4ADC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543A078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2DEAA67E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3F8459D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376595A" w14:textId="77777777" w:rsidR="008C4ADC" w:rsidRPr="00A0725B" w:rsidRDefault="008C4ADC" w:rsidP="008C4ADC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8C4ADC" w:rsidRPr="00917C06" w14:paraId="2C7EC847" w14:textId="77777777">
              <w:trPr>
                <w:trHeight w:val="95"/>
              </w:trPr>
              <w:tc>
                <w:tcPr>
                  <w:tcW w:w="1617" w:type="dxa"/>
                </w:tcPr>
                <w:p w14:paraId="7E4EB4E6" w14:textId="178A6DDA" w:rsidR="008C4ADC" w:rsidRPr="00917C06" w:rsidRDefault="008C4ADC" w:rsidP="008C4ADC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 w:rsidRPr="00917C06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901</w:t>
                  </w:r>
                  <w:r w:rsidR="00EF0809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520578</w:t>
                  </w:r>
                </w:p>
              </w:tc>
            </w:tr>
          </w:tbl>
          <w:p w14:paraId="16D614DA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8C4ADC" w14:paraId="6466F2EB" w14:textId="77777777" w:rsidTr="00917C06">
        <w:trPr>
          <w:trHeight w:val="2184"/>
        </w:trPr>
        <w:tc>
          <w:tcPr>
            <w:tcW w:w="3794" w:type="dxa"/>
            <w:shd w:val="clear" w:color="auto" w:fill="auto"/>
            <w:vAlign w:val="center"/>
          </w:tcPr>
          <w:p w14:paraId="1E020B90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E7D3DA9" w14:textId="77777777" w:rsidR="00EF0809" w:rsidRDefault="00EF0809" w:rsidP="00EF0809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26"/>
            </w:tblGrid>
            <w:tr w:rsidR="00EF0809" w14:paraId="73E1F2C1" w14:textId="77777777">
              <w:trPr>
                <w:trHeight w:val="510"/>
              </w:trPr>
              <w:tc>
                <w:tcPr>
                  <w:tcW w:w="5526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5B38AD6" w14:textId="0B5AFD95" w:rsidR="00EF0809" w:rsidRPr="00EF0809" w:rsidRDefault="00EF0809" w:rsidP="00EF0809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EF0809">
                    <w:rPr>
                      <w:sz w:val="20"/>
                      <w:szCs w:val="20"/>
                    </w:rPr>
                    <w:t xml:space="preserve">SUMINISTRO DE PLANCHAS ECOLÓGICAS CON REVELADO ECOLÓGICO EN PROCESADORA O REVELADAS EN IMPRESIÓN, DE DIFERENTES MEDIDAS Y CALIBRES. </w:t>
                  </w:r>
                </w:p>
              </w:tc>
            </w:tr>
          </w:tbl>
          <w:p w14:paraId="58523277" w14:textId="77777777" w:rsidR="008C4ADC" w:rsidRPr="00EC7DC7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8C4ADC" w:rsidRPr="002829B7" w14:paraId="59739EE8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5C820C9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29FA4A" w14:textId="501AD14C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EC7DC7">
              <w:rPr>
                <w:rFonts w:ascii="Arial Narrow" w:hAnsi="Arial Narrow" w:cs="Tahoma"/>
                <w:b/>
                <w:bCs/>
                <w:sz w:val="22"/>
                <w:szCs w:val="22"/>
              </w:rPr>
              <w:t>000</w:t>
            </w:r>
          </w:p>
        </w:tc>
      </w:tr>
      <w:tr w:rsidR="008C4ADC" w:rsidRPr="002829B7" w14:paraId="078DD04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43A402B2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PLAZO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6084D65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12 Meses </w:t>
            </w:r>
          </w:p>
        </w:tc>
      </w:tr>
      <w:tr w:rsidR="008C4ADC" w:rsidRPr="002829B7" w14:paraId="3BB5927B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67C945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45428FF" w14:textId="77777777" w:rsidR="008C4ADC" w:rsidRPr="00FD15DD" w:rsidRDefault="008C4ADC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>3 Días Hábiles</w:t>
            </w:r>
          </w:p>
        </w:tc>
      </w:tr>
      <w:tr w:rsidR="008C4ADC" w:rsidRPr="002829B7" w14:paraId="3C8D75C3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FC15C57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8003F68" w14:textId="235073E0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8C4ADC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5</w:t>
            </w:r>
            <w:r w:rsidR="008C4ADC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</w:t>
            </w:r>
          </w:p>
        </w:tc>
      </w:tr>
      <w:tr w:rsidR="008C4ADC" w:rsidRPr="002829B7" w14:paraId="0557FFC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9EB92C8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FECHA DE 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7D6ACD6E" w14:textId="6656510A" w:rsidR="008C4ADC" w:rsidRPr="00FD15DD" w:rsidRDefault="008836CE" w:rsidP="008C4ADC">
            <w:pPr>
              <w:rPr>
                <w:rFonts w:ascii="Arial Narrow" w:hAnsi="Arial Narrow" w:cs="Tahoma"/>
                <w:b/>
                <w:bCs/>
                <w:color w:val="C0C0C0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03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12</w:t>
            </w:r>
            <w:r w:rsidR="00EF0809" w:rsidRPr="00917C06">
              <w:rPr>
                <w:rFonts w:ascii="Arial Narrow" w:hAnsi="Arial Narrow" w:cs="Tahoma"/>
                <w:b/>
                <w:sz w:val="22"/>
                <w:szCs w:val="22"/>
              </w:rPr>
              <w:t>/202</w:t>
            </w:r>
            <w:r w:rsidR="000E2106">
              <w:rPr>
                <w:rFonts w:ascii="Arial Narrow" w:hAnsi="Arial Narrow" w:cs="Tahoma"/>
                <w:b/>
                <w:sz w:val="22"/>
                <w:szCs w:val="22"/>
              </w:rPr>
              <w:t>6</w:t>
            </w:r>
            <w:r w:rsidR="00EF0809"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</w:t>
            </w:r>
          </w:p>
        </w:tc>
      </w:tr>
      <w:tr w:rsidR="008C4ADC" w:rsidRPr="002829B7" w14:paraId="74A6BC1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BFD4BA5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ES*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F4BA932" w14:textId="186FE8F1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0D5CB1EE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3B8B2296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63BAB91E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4F79FA3A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822BEDE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8012876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8C4ADC" w:rsidRPr="002829B7" w14:paraId="245DFA4F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581683A" w14:textId="77777777" w:rsidR="008C4ADC" w:rsidRPr="002829B7" w:rsidRDefault="008C4ADC" w:rsidP="008C4ADC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8834CA" w14:textId="77777777" w:rsidR="008C4ADC" w:rsidRPr="002829B7" w:rsidRDefault="008C4ADC" w:rsidP="008C4ADC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445862C5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0DD1F0A4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B3CC252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98B95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7D975681" w14:textId="77777777" w:rsidTr="00DE3734">
        <w:tc>
          <w:tcPr>
            <w:tcW w:w="9394" w:type="dxa"/>
          </w:tcPr>
          <w:p w14:paraId="14F7B2E9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5948C2E0" w14:textId="77777777" w:rsidTr="005C6782">
        <w:trPr>
          <w:trHeight w:val="731"/>
        </w:trPr>
        <w:tc>
          <w:tcPr>
            <w:tcW w:w="9394" w:type="dxa"/>
          </w:tcPr>
          <w:p w14:paraId="31DE861B" w14:textId="77777777" w:rsidR="00917C06" w:rsidRPr="005C6782" w:rsidRDefault="00917C06" w:rsidP="00917C06">
            <w:pPr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satisfaccion con las ultimas actualizaciones de Prinergy y preps funcionando    correctamente</w:t>
            </w:r>
          </w:p>
          <w:p w14:paraId="40CB7B5F" w14:textId="77777777" w:rsidR="00BE563C" w:rsidRPr="00766CDF" w:rsidRDefault="00BE563C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576903A2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31F0FAA" w14:textId="77777777" w:rsidTr="00DE3734">
        <w:tc>
          <w:tcPr>
            <w:tcW w:w="9394" w:type="dxa"/>
          </w:tcPr>
          <w:p w14:paraId="72BD4C25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1EA90149" w14:textId="77777777" w:rsidTr="00DE3734">
        <w:tc>
          <w:tcPr>
            <w:tcW w:w="9394" w:type="dxa"/>
          </w:tcPr>
          <w:p w14:paraId="39A8E013" w14:textId="77777777" w:rsidR="00744085" w:rsidRPr="00BE563C" w:rsidRDefault="005C6782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Este contrato se realizo un pago unico con soporte hasta el 31 de Julio del 2023</w:t>
            </w:r>
          </w:p>
        </w:tc>
      </w:tr>
    </w:tbl>
    <w:p w14:paraId="54A312D4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60440A11" w14:textId="77777777" w:rsidTr="00DE3734">
        <w:tc>
          <w:tcPr>
            <w:tcW w:w="9394" w:type="dxa"/>
          </w:tcPr>
          <w:p w14:paraId="0F162988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6F1B3" w14:textId="77777777" w:rsidTr="00DE3734">
        <w:tc>
          <w:tcPr>
            <w:tcW w:w="9394" w:type="dxa"/>
          </w:tcPr>
          <w:p w14:paraId="2D4308D7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286358D0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0652F5EA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16A30AF" w14:textId="77777777" w:rsidTr="00762C4D">
        <w:trPr>
          <w:trHeight w:val="515"/>
        </w:trPr>
        <w:tc>
          <w:tcPr>
            <w:tcW w:w="9933" w:type="dxa"/>
          </w:tcPr>
          <w:p w14:paraId="37B0B706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1F957FE4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31DA5256" w14:textId="77777777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y </w:t>
            </w:r>
            <w:r w:rsid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soporte de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 instalación</w:t>
            </w:r>
          </w:p>
        </w:tc>
      </w:tr>
    </w:tbl>
    <w:p w14:paraId="45580EB7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5E3967DB" w14:textId="77777777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5B52338B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68EA586D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B90466A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301217D3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014F3A9F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5788A4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4111E90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128C029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5360BBCF" w14:textId="59130438" w:rsidR="007043FB" w:rsidRPr="007043FB" w:rsidRDefault="005C6782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720CDACA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6724F8BF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10679D5E" w14:textId="570584F5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</w:p>
        </w:tc>
      </w:tr>
      <w:tr w:rsidR="007043FB" w:rsidRPr="007043FB" w14:paraId="165B5EC6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723267B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12C122A9" w14:textId="6B390BC8" w:rsidR="007043FB" w:rsidRPr="007043FB" w:rsidRDefault="008C4ADC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700</w:t>
            </w:r>
            <w:r w:rsidR="00323BE5">
              <w:rPr>
                <w:rFonts w:ascii="Arial Narrow" w:hAnsi="Arial Narrow" w:cs="Tahoma"/>
                <w:b/>
                <w:bCs/>
                <w:sz w:val="22"/>
                <w:szCs w:val="22"/>
              </w:rPr>
              <w:t>.000.000</w:t>
            </w:r>
          </w:p>
        </w:tc>
      </w:tr>
      <w:tr w:rsidR="007043FB" w:rsidRPr="007043FB" w14:paraId="19189248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A4FA04E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6BC5AA06" w14:textId="00D79AB5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35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818</w:t>
            </w:r>
            <w:r w:rsidR="00EF0809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941</w:t>
            </w:r>
          </w:p>
        </w:tc>
      </w:tr>
      <w:tr w:rsidR="002E7872" w:rsidRPr="007043FB" w14:paraId="2B0AA9B3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EB08F6C" w14:textId="77777777" w:rsidR="002E7872" w:rsidRPr="007043FB" w:rsidRDefault="002E7872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367B1613" w14:textId="332BCB4B" w:rsidR="002E7872" w:rsidRPr="007043FB" w:rsidRDefault="000E2106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 w:cs="Tahoma"/>
                <w:b/>
                <w:bCs/>
                <w:sz w:val="22"/>
                <w:szCs w:val="22"/>
              </w:rPr>
              <w:t xml:space="preserve">$ 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204</w:t>
            </w:r>
            <w:r w:rsidR="008836CE">
              <w:rPr>
                <w:rFonts w:ascii="Arial Narrow" w:hAnsi="Arial Narrow" w:cs="Tahoma"/>
                <w:b/>
                <w:bCs/>
                <w:sz w:val="22"/>
                <w:szCs w:val="22"/>
              </w:rPr>
              <w:t>.</w:t>
            </w:r>
            <w:r w:rsidR="00302B94">
              <w:rPr>
                <w:rFonts w:ascii="Arial Narrow" w:hAnsi="Arial Narrow" w:cs="Tahoma"/>
                <w:b/>
                <w:bCs/>
                <w:sz w:val="22"/>
                <w:szCs w:val="22"/>
              </w:rPr>
              <w:t>453</w:t>
            </w:r>
            <w:r w:rsidR="0074143F">
              <w:rPr>
                <w:rFonts w:ascii="Arial Narrow" w:hAnsi="Arial Narrow" w:cs="Tahoma"/>
                <w:b/>
                <w:bCs/>
                <w:sz w:val="22"/>
                <w:szCs w:val="22"/>
              </w:rPr>
              <w:t>.579</w:t>
            </w:r>
          </w:p>
        </w:tc>
      </w:tr>
      <w:tr w:rsidR="007043FB" w:rsidRPr="007043FB" w14:paraId="660BAC40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31D06DA" w14:textId="77777777" w:rsidR="007043FB" w:rsidRPr="007043FB" w:rsidRDefault="007043FB" w:rsidP="001F7695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efaultPlaceholder_1081868575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 w:rsidR="00341542"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B9CB655" w14:textId="08AF0310" w:rsidR="007043FB" w:rsidRPr="007043FB" w:rsidRDefault="008C4ADC" w:rsidP="00BC2248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$ </w:t>
            </w:r>
            <w:r w:rsidR="0074143F">
              <w:rPr>
                <w:rFonts w:ascii="Arial Narrow" w:hAnsi="Arial Narrow"/>
                <w:b/>
                <w:sz w:val="22"/>
                <w:szCs w:val="22"/>
                <w:lang w:val="es-ES"/>
              </w:rPr>
              <w:t>495</w:t>
            </w:r>
            <w:r w:rsidR="008836CE">
              <w:rPr>
                <w:rFonts w:ascii="Arial Narrow" w:hAnsi="Arial Narrow"/>
                <w:b/>
                <w:sz w:val="22"/>
                <w:szCs w:val="22"/>
                <w:lang w:val="es-ES"/>
              </w:rPr>
              <w:t>.</w:t>
            </w:r>
            <w:r w:rsidR="0074143F">
              <w:rPr>
                <w:rFonts w:ascii="Arial Narrow" w:hAnsi="Arial Narrow"/>
                <w:b/>
                <w:sz w:val="22"/>
                <w:szCs w:val="22"/>
                <w:lang w:val="es-ES"/>
              </w:rPr>
              <w:t>546</w:t>
            </w:r>
            <w:r w:rsidR="008836CE">
              <w:rPr>
                <w:rFonts w:ascii="Arial Narrow" w:hAnsi="Arial Narrow"/>
                <w:b/>
                <w:sz w:val="22"/>
                <w:szCs w:val="22"/>
                <w:lang w:val="es-ES"/>
              </w:rPr>
              <w:t>.</w:t>
            </w:r>
            <w:r w:rsidR="0074143F">
              <w:rPr>
                <w:rFonts w:ascii="Arial Narrow" w:hAnsi="Arial Narrow"/>
                <w:b/>
                <w:sz w:val="22"/>
                <w:szCs w:val="22"/>
                <w:lang w:val="es-ES"/>
              </w:rPr>
              <w:t>421</w:t>
            </w:r>
          </w:p>
        </w:tc>
      </w:tr>
    </w:tbl>
    <w:p w14:paraId="68DBF721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59A48BB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18901C4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B99D038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06D5DAED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53C5CD6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51FA6E1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A51E100" w14:textId="364F706B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D31326">
        <w:rPr>
          <w:rFonts w:ascii="Arial Narrow" w:hAnsi="Arial Narrow" w:cs="Tahoma"/>
          <w:b/>
          <w:bCs/>
          <w:sz w:val="22"/>
          <w:szCs w:val="22"/>
        </w:rPr>
        <w:t>3</w:t>
      </w:r>
      <w:r w:rsidR="006F1F99">
        <w:rPr>
          <w:rFonts w:ascii="Arial Narrow" w:hAnsi="Arial Narrow" w:cs="Tahoma"/>
          <w:b/>
          <w:bCs/>
          <w:sz w:val="22"/>
          <w:szCs w:val="22"/>
        </w:rPr>
        <w:t>1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74143F">
        <w:rPr>
          <w:rFonts w:ascii="Arial Narrow" w:hAnsi="Arial Narrow" w:cs="Tahoma"/>
          <w:b/>
          <w:bCs/>
          <w:sz w:val="22"/>
          <w:szCs w:val="22"/>
        </w:rPr>
        <w:t>01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74143F">
        <w:rPr>
          <w:rFonts w:ascii="Arial Narrow" w:hAnsi="Arial Narrow" w:cs="Tahoma"/>
          <w:b/>
          <w:bCs/>
          <w:sz w:val="22"/>
          <w:szCs w:val="22"/>
        </w:rPr>
        <w:t>6</w:t>
      </w:r>
    </w:p>
    <w:p w14:paraId="62319FFA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4D33800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1FD0DD2E" wp14:editId="2AC1ED07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82D58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78905E8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5587983E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4DE860B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6D2E5F4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43CCB88D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1236C" w14:textId="77777777" w:rsidR="00BF7225" w:rsidRPr="00E6344B" w:rsidRDefault="00BF7225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1D780802" w14:textId="77777777" w:rsidR="00BF7225" w:rsidRPr="00E6344B" w:rsidRDefault="00BF7225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09BD2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D3E89" w14:textId="77777777" w:rsidR="00BF7225" w:rsidRPr="00E6344B" w:rsidRDefault="00BF7225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78997370" w14:textId="77777777" w:rsidR="00BF7225" w:rsidRPr="00E6344B" w:rsidRDefault="00BF7225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257B94A9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7029D36A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385FA603" wp14:editId="48708B6B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0FA08538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1C2364A0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14D81935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14BB9E1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1126CC5A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187A437B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1102DC1B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6731710">
    <w:abstractNumId w:val="12"/>
  </w:num>
  <w:num w:numId="2" w16cid:durableId="2147235156">
    <w:abstractNumId w:val="42"/>
  </w:num>
  <w:num w:numId="3" w16cid:durableId="1626694317">
    <w:abstractNumId w:val="21"/>
  </w:num>
  <w:num w:numId="4" w16cid:durableId="161553611">
    <w:abstractNumId w:val="16"/>
  </w:num>
  <w:num w:numId="5" w16cid:durableId="301732376">
    <w:abstractNumId w:val="0"/>
  </w:num>
  <w:num w:numId="6" w16cid:durableId="348532273">
    <w:abstractNumId w:val="24"/>
  </w:num>
  <w:num w:numId="7" w16cid:durableId="1968966639">
    <w:abstractNumId w:val="31"/>
  </w:num>
  <w:num w:numId="8" w16cid:durableId="610747868">
    <w:abstractNumId w:val="26"/>
  </w:num>
  <w:num w:numId="9" w16cid:durableId="1325009473">
    <w:abstractNumId w:val="13"/>
  </w:num>
  <w:num w:numId="10" w16cid:durableId="37360722">
    <w:abstractNumId w:val="18"/>
  </w:num>
  <w:num w:numId="11" w16cid:durableId="1674411688">
    <w:abstractNumId w:val="22"/>
  </w:num>
  <w:num w:numId="12" w16cid:durableId="407045487">
    <w:abstractNumId w:val="19"/>
  </w:num>
  <w:num w:numId="13" w16cid:durableId="2040623648">
    <w:abstractNumId w:val="36"/>
  </w:num>
  <w:num w:numId="14" w16cid:durableId="1307783227">
    <w:abstractNumId w:val="39"/>
  </w:num>
  <w:num w:numId="15" w16cid:durableId="1391224685">
    <w:abstractNumId w:val="27"/>
  </w:num>
  <w:num w:numId="16" w16cid:durableId="1465195531">
    <w:abstractNumId w:val="28"/>
  </w:num>
  <w:num w:numId="17" w16cid:durableId="1398825598">
    <w:abstractNumId w:val="7"/>
  </w:num>
  <w:num w:numId="18" w16cid:durableId="1452438832">
    <w:abstractNumId w:val="32"/>
  </w:num>
  <w:num w:numId="19" w16cid:durableId="1634822102">
    <w:abstractNumId w:val="30"/>
  </w:num>
  <w:num w:numId="20" w16cid:durableId="2104254585">
    <w:abstractNumId w:val="34"/>
  </w:num>
  <w:num w:numId="21" w16cid:durableId="609436513">
    <w:abstractNumId w:val="6"/>
  </w:num>
  <w:num w:numId="22" w16cid:durableId="996420233">
    <w:abstractNumId w:val="2"/>
  </w:num>
  <w:num w:numId="23" w16cid:durableId="210073821">
    <w:abstractNumId w:val="17"/>
  </w:num>
  <w:num w:numId="24" w16cid:durableId="1670013005">
    <w:abstractNumId w:val="9"/>
  </w:num>
  <w:num w:numId="25" w16cid:durableId="1370835902">
    <w:abstractNumId w:val="3"/>
  </w:num>
  <w:num w:numId="26" w16cid:durableId="1333147270">
    <w:abstractNumId w:val="43"/>
  </w:num>
  <w:num w:numId="27" w16cid:durableId="83917877">
    <w:abstractNumId w:val="15"/>
  </w:num>
  <w:num w:numId="28" w16cid:durableId="1133786311">
    <w:abstractNumId w:val="4"/>
  </w:num>
  <w:num w:numId="29" w16cid:durableId="1002471284">
    <w:abstractNumId w:val="37"/>
  </w:num>
  <w:num w:numId="30" w16cid:durableId="1106390064">
    <w:abstractNumId w:val="20"/>
  </w:num>
  <w:num w:numId="31" w16cid:durableId="883326568">
    <w:abstractNumId w:val="10"/>
  </w:num>
  <w:num w:numId="32" w16cid:durableId="1794591395">
    <w:abstractNumId w:val="38"/>
  </w:num>
  <w:num w:numId="33" w16cid:durableId="551422552">
    <w:abstractNumId w:val="14"/>
  </w:num>
  <w:num w:numId="34" w16cid:durableId="481967715">
    <w:abstractNumId w:val="23"/>
  </w:num>
  <w:num w:numId="35" w16cid:durableId="1132097187">
    <w:abstractNumId w:val="8"/>
  </w:num>
  <w:num w:numId="36" w16cid:durableId="1341275783">
    <w:abstractNumId w:val="33"/>
  </w:num>
  <w:num w:numId="37" w16cid:durableId="164639370">
    <w:abstractNumId w:val="5"/>
  </w:num>
  <w:num w:numId="38" w16cid:durableId="1712999047">
    <w:abstractNumId w:val="35"/>
  </w:num>
  <w:num w:numId="39" w16cid:durableId="1143617168">
    <w:abstractNumId w:val="1"/>
  </w:num>
  <w:num w:numId="40" w16cid:durableId="9767332">
    <w:abstractNumId w:val="11"/>
  </w:num>
  <w:num w:numId="41" w16cid:durableId="191843283">
    <w:abstractNumId w:val="25"/>
  </w:num>
  <w:num w:numId="42" w16cid:durableId="1925802504">
    <w:abstractNumId w:val="44"/>
  </w:num>
  <w:num w:numId="43" w16cid:durableId="1744716096">
    <w:abstractNumId w:val="41"/>
  </w:num>
  <w:num w:numId="44" w16cid:durableId="1783963070">
    <w:abstractNumId w:val="40"/>
  </w:num>
  <w:num w:numId="45" w16cid:durableId="131572435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33B3"/>
    <w:rsid w:val="00023555"/>
    <w:rsid w:val="000256D7"/>
    <w:rsid w:val="00033581"/>
    <w:rsid w:val="00040A5B"/>
    <w:rsid w:val="000444D1"/>
    <w:rsid w:val="00052830"/>
    <w:rsid w:val="00055558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2106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045D"/>
    <w:rsid w:val="001D055F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0409"/>
    <w:rsid w:val="00297AD0"/>
    <w:rsid w:val="002A0BD8"/>
    <w:rsid w:val="002A2878"/>
    <w:rsid w:val="002A4DBA"/>
    <w:rsid w:val="002A724C"/>
    <w:rsid w:val="002C05B3"/>
    <w:rsid w:val="002C2D94"/>
    <w:rsid w:val="002C4F83"/>
    <w:rsid w:val="002D2B09"/>
    <w:rsid w:val="002E351B"/>
    <w:rsid w:val="002E7296"/>
    <w:rsid w:val="002E7872"/>
    <w:rsid w:val="002F6205"/>
    <w:rsid w:val="00302B94"/>
    <w:rsid w:val="0030504E"/>
    <w:rsid w:val="003114C2"/>
    <w:rsid w:val="00314949"/>
    <w:rsid w:val="0031514B"/>
    <w:rsid w:val="003173C4"/>
    <w:rsid w:val="00320BB9"/>
    <w:rsid w:val="00323BE5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273"/>
    <w:rsid w:val="004046F9"/>
    <w:rsid w:val="00406BEA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96DC4"/>
    <w:rsid w:val="004B2FB2"/>
    <w:rsid w:val="004B4D1D"/>
    <w:rsid w:val="004B5665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375C1"/>
    <w:rsid w:val="005528E2"/>
    <w:rsid w:val="0055624C"/>
    <w:rsid w:val="00561201"/>
    <w:rsid w:val="00565500"/>
    <w:rsid w:val="005659B2"/>
    <w:rsid w:val="00567F72"/>
    <w:rsid w:val="0057090D"/>
    <w:rsid w:val="005749F8"/>
    <w:rsid w:val="00592FF8"/>
    <w:rsid w:val="005B5EEC"/>
    <w:rsid w:val="005B7C31"/>
    <w:rsid w:val="005C0BBC"/>
    <w:rsid w:val="005C52AB"/>
    <w:rsid w:val="005C6782"/>
    <w:rsid w:val="005D077E"/>
    <w:rsid w:val="005D08BE"/>
    <w:rsid w:val="005D14ED"/>
    <w:rsid w:val="005D3FAC"/>
    <w:rsid w:val="005E40E0"/>
    <w:rsid w:val="005E65D3"/>
    <w:rsid w:val="005E70CF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BCB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1F99"/>
    <w:rsid w:val="006F46E7"/>
    <w:rsid w:val="006F5BA2"/>
    <w:rsid w:val="007043FB"/>
    <w:rsid w:val="00704620"/>
    <w:rsid w:val="00711E88"/>
    <w:rsid w:val="00714A27"/>
    <w:rsid w:val="00723DAD"/>
    <w:rsid w:val="007240EB"/>
    <w:rsid w:val="007319AF"/>
    <w:rsid w:val="00735CE3"/>
    <w:rsid w:val="00735D0E"/>
    <w:rsid w:val="007361D8"/>
    <w:rsid w:val="007409C5"/>
    <w:rsid w:val="0074143F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3004"/>
    <w:rsid w:val="007F5AE9"/>
    <w:rsid w:val="008025BE"/>
    <w:rsid w:val="00815FB0"/>
    <w:rsid w:val="008169CA"/>
    <w:rsid w:val="00822CD1"/>
    <w:rsid w:val="00825EBD"/>
    <w:rsid w:val="008262EA"/>
    <w:rsid w:val="00842CEA"/>
    <w:rsid w:val="00857D54"/>
    <w:rsid w:val="008626A9"/>
    <w:rsid w:val="008646C0"/>
    <w:rsid w:val="008747B3"/>
    <w:rsid w:val="00876F2D"/>
    <w:rsid w:val="008836CE"/>
    <w:rsid w:val="00884021"/>
    <w:rsid w:val="00885B1C"/>
    <w:rsid w:val="008A0DFA"/>
    <w:rsid w:val="008A14BE"/>
    <w:rsid w:val="008A1BD2"/>
    <w:rsid w:val="008A5DB6"/>
    <w:rsid w:val="008A5FEF"/>
    <w:rsid w:val="008B433B"/>
    <w:rsid w:val="008B4470"/>
    <w:rsid w:val="008C4ADC"/>
    <w:rsid w:val="008D44AF"/>
    <w:rsid w:val="008D5CD8"/>
    <w:rsid w:val="008D6A0C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539F"/>
    <w:rsid w:val="009774D5"/>
    <w:rsid w:val="00987444"/>
    <w:rsid w:val="00993CF7"/>
    <w:rsid w:val="009A1B22"/>
    <w:rsid w:val="009B0BED"/>
    <w:rsid w:val="009B5099"/>
    <w:rsid w:val="009B73D4"/>
    <w:rsid w:val="009C1022"/>
    <w:rsid w:val="009D0E0A"/>
    <w:rsid w:val="009D4465"/>
    <w:rsid w:val="009F4ECD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6CAA"/>
    <w:rsid w:val="00A578EB"/>
    <w:rsid w:val="00A7565F"/>
    <w:rsid w:val="00A802F1"/>
    <w:rsid w:val="00AA4417"/>
    <w:rsid w:val="00AA582E"/>
    <w:rsid w:val="00AB514C"/>
    <w:rsid w:val="00AB5EB6"/>
    <w:rsid w:val="00AB792D"/>
    <w:rsid w:val="00AC161A"/>
    <w:rsid w:val="00AC22A3"/>
    <w:rsid w:val="00AC45C6"/>
    <w:rsid w:val="00AD0188"/>
    <w:rsid w:val="00AD0F99"/>
    <w:rsid w:val="00AD1A57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09CF"/>
    <w:rsid w:val="00BC1913"/>
    <w:rsid w:val="00BC2248"/>
    <w:rsid w:val="00BC2E66"/>
    <w:rsid w:val="00BC5A8B"/>
    <w:rsid w:val="00BD7E04"/>
    <w:rsid w:val="00BE563C"/>
    <w:rsid w:val="00BF7225"/>
    <w:rsid w:val="00C00FB4"/>
    <w:rsid w:val="00C0504E"/>
    <w:rsid w:val="00C0627A"/>
    <w:rsid w:val="00C13C38"/>
    <w:rsid w:val="00C14260"/>
    <w:rsid w:val="00C2376E"/>
    <w:rsid w:val="00C2750F"/>
    <w:rsid w:val="00C27AAF"/>
    <w:rsid w:val="00C32F7A"/>
    <w:rsid w:val="00C3716B"/>
    <w:rsid w:val="00C620C6"/>
    <w:rsid w:val="00C7132C"/>
    <w:rsid w:val="00C75995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1A67"/>
    <w:rsid w:val="00D02BCA"/>
    <w:rsid w:val="00D031F9"/>
    <w:rsid w:val="00D11BEA"/>
    <w:rsid w:val="00D1463C"/>
    <w:rsid w:val="00D15E92"/>
    <w:rsid w:val="00D22388"/>
    <w:rsid w:val="00D31326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47F2E"/>
    <w:rsid w:val="00E559B1"/>
    <w:rsid w:val="00E57731"/>
    <w:rsid w:val="00E67CAD"/>
    <w:rsid w:val="00E71A89"/>
    <w:rsid w:val="00E71C48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C7DC7"/>
    <w:rsid w:val="00EE6B02"/>
    <w:rsid w:val="00EF0809"/>
    <w:rsid w:val="00EF4160"/>
    <w:rsid w:val="00EF56B6"/>
    <w:rsid w:val="00F030BA"/>
    <w:rsid w:val="00F0340B"/>
    <w:rsid w:val="00F145D2"/>
    <w:rsid w:val="00F20B59"/>
    <w:rsid w:val="00F25E55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5E56"/>
    <w:rsid w:val="00FC10FF"/>
    <w:rsid w:val="00FC2186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42485F"/>
  <w15:docId w15:val="{4F3181D9-AD11-F04E-96E0-FE66789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319C9"/>
    <w:rsid w:val="00062FED"/>
    <w:rsid w:val="000A3AC7"/>
    <w:rsid w:val="00115EF6"/>
    <w:rsid w:val="0017123E"/>
    <w:rsid w:val="00172FC2"/>
    <w:rsid w:val="00174E39"/>
    <w:rsid w:val="001D7CC9"/>
    <w:rsid w:val="002D6EAD"/>
    <w:rsid w:val="003033E1"/>
    <w:rsid w:val="00303D3F"/>
    <w:rsid w:val="00315D5E"/>
    <w:rsid w:val="00322BF8"/>
    <w:rsid w:val="00361B73"/>
    <w:rsid w:val="004152D4"/>
    <w:rsid w:val="00536CBA"/>
    <w:rsid w:val="00546284"/>
    <w:rsid w:val="0070648B"/>
    <w:rsid w:val="007560F0"/>
    <w:rsid w:val="007A1E4D"/>
    <w:rsid w:val="007D25DA"/>
    <w:rsid w:val="008A66CF"/>
    <w:rsid w:val="008E6FB5"/>
    <w:rsid w:val="00916E3F"/>
    <w:rsid w:val="009478E3"/>
    <w:rsid w:val="00995A5F"/>
    <w:rsid w:val="009A0CB5"/>
    <w:rsid w:val="00B63AC3"/>
    <w:rsid w:val="00B70C32"/>
    <w:rsid w:val="00B96ABE"/>
    <w:rsid w:val="00BB1F43"/>
    <w:rsid w:val="00BC6144"/>
    <w:rsid w:val="00BD3E2F"/>
    <w:rsid w:val="00C458C9"/>
    <w:rsid w:val="00CD3B8A"/>
    <w:rsid w:val="00CF5E52"/>
    <w:rsid w:val="00D36B0D"/>
    <w:rsid w:val="00DE4128"/>
    <w:rsid w:val="00DE5B49"/>
    <w:rsid w:val="00E93BBD"/>
    <w:rsid w:val="00EE3879"/>
    <w:rsid w:val="00F1350D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58C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2</TotalTime>
  <Pages>3</Pages>
  <Words>484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2026-02-18T12:47:00Z</dcterms:created>
  <dcterms:modified xsi:type="dcterms:W3CDTF">2026-02-18T12:47:00Z</dcterms:modified>
</cp:coreProperties>
</file>