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6FF72F28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825B18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10E96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C10E9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D31326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2B64C0"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C10E96">
              <w:rPr>
                <w:rFonts w:ascii="Arial Narrow" w:hAnsi="Arial Narrow" w:cs="Tahoma"/>
                <w:b/>
                <w:bCs/>
                <w:sz w:val="22"/>
                <w:szCs w:val="22"/>
              </w:rPr>
              <w:t>01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C10E96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072B1CB2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00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33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17670FC5" w:rsidR="00AA4417" w:rsidRPr="002829B7" w:rsidRDefault="00F02E2A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29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13165709" w:rsidR="008C4ADC" w:rsidRPr="002829B7" w:rsidRDefault="00F02E2A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30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28963926" w:rsidR="008C4ADC" w:rsidRPr="005C6782" w:rsidRDefault="00F02E2A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F02E2A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XPRESS ESTUDIO GRAFICO Y DIGITAL SAS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3B5C6D8" w:rsidR="008C4ADC" w:rsidRPr="00917C06" w:rsidRDefault="00F02E2A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800.176.618-9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8523277" w14:textId="214C5DDA" w:rsidR="008C4ADC" w:rsidRPr="00EC7DC7" w:rsidRDefault="00F02E2A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SUMINISTRO DE PLANCHAS TERMALES CON IMPOSICIÓN, A PARTIR DE ARCHIVOS PDF SUMINISTRADOS POR LA IMPRENTA NACIONAL DE COLOMBIA.</w:t>
            </w: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7BD61815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50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04D0F101" w:rsidR="008C4ADC" w:rsidRPr="00FD15DD" w:rsidRDefault="00F02E2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8C4ADC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Día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Calendario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67F201CD" w:rsidR="008C4ADC" w:rsidRPr="00FD15DD" w:rsidRDefault="00F02E2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29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341C2D95" w:rsidR="008C4ADC" w:rsidRPr="00FD15DD" w:rsidRDefault="00F02E2A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29/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7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778FE5D4" w:rsidR="008C4ADC" w:rsidRPr="002829B7" w:rsidRDefault="00F02E2A" w:rsidP="008C4ADC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AED9E99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50.000.000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7EEDEB16" w:rsidR="007043FB" w:rsidRPr="007043FB" w:rsidRDefault="008D6A0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F02E2A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11CC5804" w:rsidR="007043FB" w:rsidRPr="007043FB" w:rsidRDefault="00F02E2A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$ 50.000.000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68BA7920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C10E96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01C8C750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2B64C0">
              <w:rPr>
                <w:rFonts w:ascii="Arial Narrow" w:hAnsi="Arial Narrow" w:cs="Tahoma"/>
                <w:b/>
                <w:bCs/>
                <w:sz w:val="22"/>
                <w:szCs w:val="22"/>
              </w:rPr>
              <w:t>44.935.597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6631B9CB" w:rsidR="007043FB" w:rsidRPr="007043FB" w:rsidRDefault="00F02E2A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2B64C0">
              <w:rPr>
                <w:rFonts w:ascii="Arial Narrow" w:hAnsi="Arial Narrow" w:cs="Tahoma"/>
                <w:b/>
                <w:bCs/>
                <w:sz w:val="22"/>
                <w:szCs w:val="22"/>
              </w:rPr>
              <w:t>5.064.403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5EF5BD89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D31326">
        <w:rPr>
          <w:rFonts w:ascii="Arial Narrow" w:hAnsi="Arial Narrow" w:cs="Tahoma"/>
          <w:b/>
          <w:bCs/>
          <w:sz w:val="22"/>
          <w:szCs w:val="22"/>
        </w:rPr>
        <w:t>3</w:t>
      </w:r>
      <w:r w:rsidR="002B64C0">
        <w:rPr>
          <w:rFonts w:ascii="Arial Narrow" w:hAnsi="Arial Narrow" w:cs="Tahoma"/>
          <w:b/>
          <w:bCs/>
          <w:sz w:val="22"/>
          <w:szCs w:val="22"/>
        </w:rPr>
        <w:t>1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C10E96">
        <w:rPr>
          <w:rFonts w:ascii="Arial Narrow" w:hAnsi="Arial Narrow" w:cs="Tahoma"/>
          <w:b/>
          <w:bCs/>
          <w:sz w:val="22"/>
          <w:szCs w:val="22"/>
        </w:rPr>
        <w:t>01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C10E96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E1B3B" w14:textId="77777777" w:rsidR="002F79FD" w:rsidRPr="00E6344B" w:rsidRDefault="002F79FD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460E6135" w14:textId="77777777" w:rsidR="002F79FD" w:rsidRPr="00E6344B" w:rsidRDefault="002F79FD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75620" w14:textId="77777777" w:rsidR="002F79FD" w:rsidRPr="00E6344B" w:rsidRDefault="002F79FD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6E55F88A" w14:textId="77777777" w:rsidR="002F79FD" w:rsidRPr="00E6344B" w:rsidRDefault="002F79FD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3581"/>
    <w:rsid w:val="00040A5B"/>
    <w:rsid w:val="000444D1"/>
    <w:rsid w:val="00052830"/>
    <w:rsid w:val="00052DCB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16AE4"/>
    <w:rsid w:val="00221531"/>
    <w:rsid w:val="0022413A"/>
    <w:rsid w:val="00224373"/>
    <w:rsid w:val="00240172"/>
    <w:rsid w:val="00240A23"/>
    <w:rsid w:val="00241916"/>
    <w:rsid w:val="00244E4F"/>
    <w:rsid w:val="00251DB4"/>
    <w:rsid w:val="00253B55"/>
    <w:rsid w:val="00264133"/>
    <w:rsid w:val="00264880"/>
    <w:rsid w:val="00272128"/>
    <w:rsid w:val="002726DF"/>
    <w:rsid w:val="002829B7"/>
    <w:rsid w:val="002830CD"/>
    <w:rsid w:val="00297AD0"/>
    <w:rsid w:val="002A0BD8"/>
    <w:rsid w:val="002A2878"/>
    <w:rsid w:val="002A4DBA"/>
    <w:rsid w:val="002A724C"/>
    <w:rsid w:val="002B64C0"/>
    <w:rsid w:val="002C05B3"/>
    <w:rsid w:val="002C2D94"/>
    <w:rsid w:val="002C4F83"/>
    <w:rsid w:val="002D2B09"/>
    <w:rsid w:val="002E351B"/>
    <w:rsid w:val="002E7872"/>
    <w:rsid w:val="002F6205"/>
    <w:rsid w:val="002F79FD"/>
    <w:rsid w:val="002F7D97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464EE"/>
    <w:rsid w:val="003539DB"/>
    <w:rsid w:val="00355D1A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5EEC"/>
    <w:rsid w:val="005B7C31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D4B64"/>
    <w:rsid w:val="006E3B6E"/>
    <w:rsid w:val="006E7977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B18"/>
    <w:rsid w:val="00825EBD"/>
    <w:rsid w:val="008262EA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C00FB4"/>
    <w:rsid w:val="00C0504E"/>
    <w:rsid w:val="00C0627A"/>
    <w:rsid w:val="00C10E96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47F2E"/>
    <w:rsid w:val="00E559B1"/>
    <w:rsid w:val="00E57731"/>
    <w:rsid w:val="00E67CAD"/>
    <w:rsid w:val="00E71A89"/>
    <w:rsid w:val="00E71C48"/>
    <w:rsid w:val="00E9153C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2E2A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115EF6"/>
    <w:rsid w:val="0017123E"/>
    <w:rsid w:val="00172FC2"/>
    <w:rsid w:val="00174E39"/>
    <w:rsid w:val="001D7CC9"/>
    <w:rsid w:val="002D6EAD"/>
    <w:rsid w:val="003033E1"/>
    <w:rsid w:val="00303D3F"/>
    <w:rsid w:val="00315D5E"/>
    <w:rsid w:val="00322BF8"/>
    <w:rsid w:val="00361B73"/>
    <w:rsid w:val="004152D4"/>
    <w:rsid w:val="00536CBA"/>
    <w:rsid w:val="00546284"/>
    <w:rsid w:val="00675989"/>
    <w:rsid w:val="0070648B"/>
    <w:rsid w:val="007560F0"/>
    <w:rsid w:val="007A1E4D"/>
    <w:rsid w:val="007D25DA"/>
    <w:rsid w:val="00866F5F"/>
    <w:rsid w:val="008A66CF"/>
    <w:rsid w:val="00916E3F"/>
    <w:rsid w:val="009478E3"/>
    <w:rsid w:val="00995A5F"/>
    <w:rsid w:val="009A0CB5"/>
    <w:rsid w:val="00B13928"/>
    <w:rsid w:val="00B70C32"/>
    <w:rsid w:val="00B96ABE"/>
    <w:rsid w:val="00BB1F43"/>
    <w:rsid w:val="00BC6144"/>
    <w:rsid w:val="00C458C9"/>
    <w:rsid w:val="00CD3B8A"/>
    <w:rsid w:val="00CF06EA"/>
    <w:rsid w:val="00CF5E52"/>
    <w:rsid w:val="00D36B0D"/>
    <w:rsid w:val="00DE4128"/>
    <w:rsid w:val="00DE5B49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2</TotalTime>
  <Pages>3</Pages>
  <Words>484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2026-02-27T16:08:00Z</dcterms:created>
  <dcterms:modified xsi:type="dcterms:W3CDTF">2026-02-27T16:08:00Z</dcterms:modified>
</cp:coreProperties>
</file>