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B9D48" w14:textId="77777777" w:rsidR="00A458A4" w:rsidRPr="00316F35" w:rsidRDefault="00A458A4" w:rsidP="00EC4BD0">
      <w:pPr>
        <w:rPr>
          <w:rFonts w:asciiTheme="minorHAnsi" w:hAnsiTheme="minorHAnsi"/>
          <w:sz w:val="24"/>
          <w:szCs w:val="24"/>
        </w:rPr>
      </w:pPr>
    </w:p>
    <w:p w14:paraId="267DC7E5" w14:textId="77777777" w:rsidR="003C2DC2" w:rsidRPr="00316F35" w:rsidRDefault="003C2DC2" w:rsidP="009E0945">
      <w:pPr>
        <w:jc w:val="center"/>
        <w:rPr>
          <w:rFonts w:asciiTheme="minorHAnsi" w:hAnsiTheme="minorHAnsi" w:cs="Tahoma"/>
          <w:b/>
          <w:bCs/>
          <w:sz w:val="24"/>
          <w:szCs w:val="24"/>
        </w:rPr>
      </w:pPr>
    </w:p>
    <w:p w14:paraId="426A75E1" w14:textId="77777777" w:rsidR="00A458A4" w:rsidRPr="00316F35" w:rsidRDefault="00A458A4" w:rsidP="009E0945">
      <w:pPr>
        <w:rPr>
          <w:rFonts w:asciiTheme="minorHAnsi" w:hAnsiTheme="minorHAnsi" w:cs="Tahoma"/>
          <w:color w:val="FF0000"/>
          <w:sz w:val="24"/>
          <w:szCs w:val="24"/>
        </w:rPr>
      </w:pPr>
    </w:p>
    <w:p w14:paraId="093922D7" w14:textId="36453E93" w:rsidR="00EB258E" w:rsidRPr="00316F35" w:rsidRDefault="00572EB5" w:rsidP="00EB258E">
      <w:pPr>
        <w:jc w:val="center"/>
        <w:rPr>
          <w:rFonts w:asciiTheme="minorHAnsi" w:hAnsiTheme="minorHAnsi" w:cs="Tahoma"/>
          <w:b/>
          <w:bCs/>
          <w:sz w:val="24"/>
          <w:szCs w:val="24"/>
          <w:lang w:val="es-CO"/>
        </w:rPr>
      </w:pPr>
      <w:r w:rsidRPr="00316F35">
        <w:rPr>
          <w:rFonts w:asciiTheme="minorHAnsi" w:hAnsiTheme="minorHAnsi" w:cs="Tahoma"/>
          <w:b/>
          <w:bCs/>
          <w:sz w:val="24"/>
          <w:szCs w:val="24"/>
        </w:rPr>
        <w:t xml:space="preserve">FORMATO No. </w:t>
      </w:r>
      <w:r w:rsidR="006472BA">
        <w:rPr>
          <w:rFonts w:asciiTheme="minorHAnsi" w:hAnsiTheme="minorHAnsi" w:cs="Tahoma"/>
          <w:b/>
          <w:bCs/>
          <w:sz w:val="24"/>
          <w:szCs w:val="24"/>
        </w:rPr>
        <w:t>10</w:t>
      </w:r>
      <w:r w:rsidRPr="00316F35">
        <w:rPr>
          <w:rFonts w:asciiTheme="minorHAnsi" w:hAnsiTheme="minorHAnsi" w:cs="Tahoma"/>
          <w:b/>
          <w:bCs/>
          <w:sz w:val="24"/>
          <w:szCs w:val="24"/>
        </w:rPr>
        <w:t xml:space="preserve"> - OFRECIMIENTO TECNICO DEL PROPONENTE</w:t>
      </w:r>
    </w:p>
    <w:p w14:paraId="6FFA4D5F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  <w:u w:val="single"/>
        </w:rPr>
      </w:pPr>
    </w:p>
    <w:p w14:paraId="70772959" w14:textId="77777777" w:rsidR="00EB258E" w:rsidRPr="00316F35" w:rsidRDefault="00EB258E" w:rsidP="00EB258E">
      <w:pPr>
        <w:rPr>
          <w:rFonts w:asciiTheme="minorHAnsi" w:hAnsiTheme="minorHAnsi" w:cs="Tahoma"/>
          <w:b/>
          <w:bCs/>
          <w:sz w:val="24"/>
          <w:szCs w:val="24"/>
          <w:lang w:val="es-CO"/>
        </w:rPr>
      </w:pPr>
    </w:p>
    <w:p w14:paraId="267A34A5" w14:textId="77777777" w:rsidR="00EB258E" w:rsidRPr="00316F35" w:rsidRDefault="00EB258E" w:rsidP="00EB258E">
      <w:pPr>
        <w:rPr>
          <w:rFonts w:asciiTheme="minorHAnsi" w:hAnsiTheme="minorHAnsi" w:cs="Tahoma"/>
          <w:b/>
          <w:bCs/>
          <w:sz w:val="24"/>
          <w:szCs w:val="24"/>
          <w:lang w:val="es-CO"/>
        </w:rPr>
      </w:pPr>
      <w:r w:rsidRPr="00316F35">
        <w:rPr>
          <w:rFonts w:asciiTheme="minorHAnsi" w:hAnsiTheme="minorHAnsi" w:cs="Tahoma"/>
          <w:bCs/>
          <w:sz w:val="24"/>
          <w:szCs w:val="24"/>
          <w:lang w:val="es-CO"/>
        </w:rPr>
        <w:t xml:space="preserve">      </w:t>
      </w:r>
    </w:p>
    <w:p w14:paraId="3942546A" w14:textId="77777777" w:rsidR="00177375" w:rsidRPr="00316F35" w:rsidRDefault="00EB258E" w:rsidP="00A14AC7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Theme="minorHAnsi" w:hAnsiTheme="minorHAnsi" w:cs="Arial"/>
          <w:iCs/>
          <w:color w:val="000000"/>
          <w:sz w:val="24"/>
          <w:szCs w:val="24"/>
        </w:rPr>
      </w:pPr>
      <w:r w:rsidRPr="00316F35">
        <w:rPr>
          <w:rFonts w:asciiTheme="minorHAnsi" w:hAnsiTheme="minorHAnsi" w:cs="Tahoma"/>
          <w:b/>
          <w:sz w:val="24"/>
          <w:szCs w:val="24"/>
        </w:rPr>
        <w:t>Objeto:</w:t>
      </w:r>
      <w:r w:rsidR="0021686D" w:rsidRPr="00316F35">
        <w:rPr>
          <w:rFonts w:asciiTheme="minorHAnsi" w:hAnsiTheme="minorHAnsi" w:cs="Arial"/>
          <w:sz w:val="24"/>
          <w:szCs w:val="24"/>
          <w:lang w:val="es-CO"/>
        </w:rPr>
        <w:t xml:space="preserve"> </w:t>
      </w:r>
      <w:r w:rsidR="003D4C74" w:rsidRPr="00316F35">
        <w:rPr>
          <w:rFonts w:asciiTheme="minorHAnsi" w:hAnsiTheme="minorHAnsi" w:cs="Arial"/>
          <w:iCs/>
          <w:color w:val="000000"/>
          <w:sz w:val="24"/>
          <w:szCs w:val="24"/>
        </w:rPr>
        <w:t>SUMINISTRO DE BEBIDAS CALIENTES A TRAVÉS DE MÁQUINAS DISPENSADORAS PARA LA SECRETARÍA DE EDUCACIÓN DEL DISTRITO DEL NIVEL CENTRAL</w:t>
      </w:r>
      <w:r w:rsidR="000A05C1" w:rsidRPr="00316F35">
        <w:rPr>
          <w:rFonts w:asciiTheme="minorHAnsi" w:hAnsiTheme="minorHAnsi" w:cs="Arial"/>
          <w:iCs/>
          <w:color w:val="000000"/>
          <w:sz w:val="24"/>
          <w:szCs w:val="24"/>
        </w:rPr>
        <w:t>.</w:t>
      </w:r>
    </w:p>
    <w:p w14:paraId="40AD425F" w14:textId="77777777" w:rsidR="000A05C1" w:rsidRPr="00316F35" w:rsidRDefault="000A05C1" w:rsidP="00A14AC7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Theme="minorHAnsi" w:hAnsiTheme="minorHAnsi" w:cs="Arial"/>
          <w:iCs/>
          <w:color w:val="000000"/>
          <w:sz w:val="24"/>
          <w:szCs w:val="24"/>
        </w:rPr>
      </w:pPr>
    </w:p>
    <w:p w14:paraId="51D80483" w14:textId="77777777" w:rsidR="000A05C1" w:rsidRPr="00316F35" w:rsidRDefault="000A05C1" w:rsidP="00A14AC7">
      <w:pPr>
        <w:pStyle w:val="Prrafodelista"/>
        <w:tabs>
          <w:tab w:val="left" w:pos="142"/>
          <w:tab w:val="left" w:pos="223"/>
          <w:tab w:val="left" w:pos="284"/>
        </w:tabs>
        <w:ind w:left="0"/>
        <w:contextualSpacing/>
        <w:jc w:val="both"/>
        <w:rPr>
          <w:rFonts w:asciiTheme="minorHAnsi" w:hAnsiTheme="minorHAnsi" w:cs="Tahoma"/>
          <w:sz w:val="24"/>
          <w:szCs w:val="24"/>
        </w:rPr>
      </w:pPr>
    </w:p>
    <w:p w14:paraId="6731F2CC" w14:textId="77777777" w:rsidR="00EB258E" w:rsidRPr="00316F35" w:rsidRDefault="00EB258E" w:rsidP="00EB258E">
      <w:pPr>
        <w:jc w:val="both"/>
        <w:rPr>
          <w:rFonts w:asciiTheme="minorHAnsi" w:hAnsiTheme="minorHAnsi" w:cs="Tahoma"/>
          <w:sz w:val="24"/>
          <w:szCs w:val="24"/>
        </w:rPr>
      </w:pPr>
      <w:r w:rsidRPr="00316F35">
        <w:rPr>
          <w:rFonts w:asciiTheme="minorHAnsi" w:hAnsiTheme="minorHAnsi" w:cs="Tahoma"/>
          <w:sz w:val="24"/>
          <w:szCs w:val="24"/>
        </w:rPr>
        <w:t>Yo</w:t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</w:r>
      <w:r w:rsidRPr="00316F35">
        <w:rPr>
          <w:rFonts w:asciiTheme="minorHAnsi" w:hAnsiTheme="minorHAnsi" w:cs="Tahoma"/>
          <w:sz w:val="24"/>
          <w:szCs w:val="24"/>
        </w:rPr>
        <w:softHyphen/>
        <w:t>____________________________________, en calidad de _______________________________ (proponente o representante legal, para el caso de personas jurídicas, consorcio o unión temporal) identificado con la cedula de ciudadanía No. _________________ de ______________, manifiesto que conozco y acepto las especificaciones técnicas de cada uno de los ítems</w:t>
      </w:r>
      <w:r w:rsidR="00921B1E" w:rsidRPr="00316F35">
        <w:rPr>
          <w:rFonts w:asciiTheme="minorHAnsi" w:hAnsiTheme="minorHAnsi" w:cs="Tahoma"/>
          <w:sz w:val="24"/>
          <w:szCs w:val="24"/>
        </w:rPr>
        <w:t xml:space="preserve"> (Bienes)</w:t>
      </w:r>
      <w:r w:rsidRPr="00316F35">
        <w:rPr>
          <w:rFonts w:asciiTheme="minorHAnsi" w:hAnsiTheme="minorHAnsi" w:cs="Tahoma"/>
          <w:sz w:val="24"/>
          <w:szCs w:val="24"/>
        </w:rPr>
        <w:t xml:space="preserve"> solicitados en el presente proceso en el </w:t>
      </w:r>
      <w:r w:rsidR="003D4C74" w:rsidRPr="00316F35">
        <w:rPr>
          <w:rFonts w:asciiTheme="minorHAnsi" w:hAnsiTheme="minorHAnsi" w:cs="Tahoma"/>
          <w:sz w:val="24"/>
          <w:szCs w:val="24"/>
        </w:rPr>
        <w:t>ANEXO N º 1 – ANEXO TÉCNICO – FICHAS TÉCNICAS</w:t>
      </w:r>
      <w:r w:rsidRPr="00316F35">
        <w:rPr>
          <w:rFonts w:asciiTheme="minorHAnsi" w:hAnsiTheme="minorHAnsi" w:cs="Tahoma"/>
          <w:sz w:val="24"/>
          <w:szCs w:val="24"/>
        </w:rPr>
        <w:t>. En caso de ser adjudicatario, me comprometo y obligo a cumplir con todas las condiciones técnicas establecidas en la presente Selección Abreviada.</w:t>
      </w:r>
    </w:p>
    <w:p w14:paraId="023C7AD1" w14:textId="77777777" w:rsidR="00EB258E" w:rsidRPr="00316F35" w:rsidRDefault="00EB258E" w:rsidP="00EB258E">
      <w:pPr>
        <w:jc w:val="both"/>
        <w:rPr>
          <w:rFonts w:asciiTheme="minorHAnsi" w:hAnsiTheme="minorHAnsi" w:cs="Tahoma"/>
          <w:sz w:val="24"/>
          <w:szCs w:val="24"/>
        </w:rPr>
      </w:pPr>
    </w:p>
    <w:p w14:paraId="65405D52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</w:p>
    <w:p w14:paraId="7148F1DF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</w:p>
    <w:p w14:paraId="1673FC1D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  <w:r w:rsidRPr="00316F35">
        <w:rPr>
          <w:rFonts w:asciiTheme="minorHAnsi" w:hAnsiTheme="minorHAnsi" w:cs="Tahoma"/>
          <w:sz w:val="24"/>
          <w:szCs w:val="24"/>
        </w:rPr>
        <w:t>Atentamente,</w:t>
      </w:r>
    </w:p>
    <w:p w14:paraId="7A9BA100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</w:p>
    <w:p w14:paraId="3F7C6D3E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</w:p>
    <w:p w14:paraId="2377C143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  <w:r w:rsidRPr="00316F35">
        <w:rPr>
          <w:rFonts w:asciiTheme="minorHAnsi" w:hAnsiTheme="minorHAnsi" w:cs="Tahoma"/>
          <w:sz w:val="24"/>
          <w:szCs w:val="24"/>
        </w:rPr>
        <w:t>__________________________________</w:t>
      </w:r>
    </w:p>
    <w:p w14:paraId="443DE3BB" w14:textId="77777777" w:rsidR="00EB258E" w:rsidRPr="00316F35" w:rsidRDefault="00EB258E" w:rsidP="00EB258E">
      <w:pPr>
        <w:rPr>
          <w:rFonts w:asciiTheme="minorHAnsi" w:hAnsiTheme="minorHAnsi" w:cs="Tahoma"/>
          <w:sz w:val="24"/>
          <w:szCs w:val="24"/>
        </w:rPr>
      </w:pPr>
      <w:r w:rsidRPr="00316F35">
        <w:rPr>
          <w:rFonts w:asciiTheme="minorHAnsi" w:hAnsiTheme="minorHAnsi" w:cs="Tahoma"/>
          <w:sz w:val="24"/>
          <w:szCs w:val="24"/>
        </w:rPr>
        <w:t>Firma del Proponente (Representante legal)</w:t>
      </w:r>
    </w:p>
    <w:p w14:paraId="15566636" w14:textId="77777777" w:rsidR="007A32AF" w:rsidRPr="00316F35" w:rsidRDefault="00EB258E" w:rsidP="00324D5F">
      <w:pPr>
        <w:rPr>
          <w:rFonts w:asciiTheme="minorHAnsi" w:hAnsiTheme="minorHAnsi" w:cs="Tahoma"/>
          <w:sz w:val="24"/>
          <w:szCs w:val="24"/>
          <w:u w:val="single"/>
        </w:rPr>
      </w:pPr>
      <w:r w:rsidRPr="00316F35">
        <w:rPr>
          <w:rFonts w:asciiTheme="minorHAnsi" w:hAnsiTheme="minorHAnsi" w:cs="Tahoma"/>
          <w:sz w:val="24"/>
          <w:szCs w:val="24"/>
          <w:u w:val="single"/>
        </w:rPr>
        <w:t>C.C. No.________________</w:t>
      </w:r>
    </w:p>
    <w:p w14:paraId="2E9BE0F6" w14:textId="77777777" w:rsidR="00482C76" w:rsidRPr="00316F35" w:rsidRDefault="00482C76" w:rsidP="00482C76">
      <w:pPr>
        <w:rPr>
          <w:rFonts w:asciiTheme="minorHAnsi" w:hAnsiTheme="minorHAnsi" w:cs="Tahoma"/>
          <w:color w:val="FF0000"/>
          <w:sz w:val="24"/>
          <w:szCs w:val="24"/>
        </w:rPr>
      </w:pPr>
    </w:p>
    <w:p w14:paraId="2D1211D0" w14:textId="77777777" w:rsidR="00482C76" w:rsidRPr="00316F35" w:rsidRDefault="00482C76" w:rsidP="00482C76">
      <w:pPr>
        <w:rPr>
          <w:rFonts w:asciiTheme="minorHAnsi" w:hAnsiTheme="minorHAnsi" w:cs="Tahoma"/>
          <w:color w:val="FF0000"/>
          <w:sz w:val="24"/>
          <w:szCs w:val="24"/>
        </w:rPr>
      </w:pPr>
    </w:p>
    <w:p w14:paraId="2942273D" w14:textId="77777777" w:rsidR="00AB0B7E" w:rsidRPr="00316F35" w:rsidRDefault="00AB0B7E" w:rsidP="005B7866">
      <w:pPr>
        <w:tabs>
          <w:tab w:val="left" w:pos="142"/>
          <w:tab w:val="left" w:pos="284"/>
        </w:tabs>
        <w:rPr>
          <w:rFonts w:asciiTheme="minorHAnsi" w:hAnsiTheme="minorHAnsi" w:cs="Arial"/>
          <w:vanish/>
          <w:sz w:val="22"/>
          <w:szCs w:val="22"/>
        </w:rPr>
      </w:pPr>
    </w:p>
    <w:p w14:paraId="69E81E5B" w14:textId="77777777" w:rsidR="00CC1A5B" w:rsidRPr="00316F35" w:rsidRDefault="00CC1A5B" w:rsidP="005B7866">
      <w:pPr>
        <w:tabs>
          <w:tab w:val="left" w:pos="142"/>
          <w:tab w:val="left" w:pos="284"/>
        </w:tabs>
        <w:spacing w:line="336" w:lineRule="auto"/>
        <w:rPr>
          <w:rFonts w:asciiTheme="minorHAnsi" w:eastAsia="Arial Unicode MS" w:hAnsiTheme="minorHAnsi" w:cs="Arial"/>
          <w:b/>
          <w:i/>
          <w:vanish/>
          <w:color w:val="0000FF"/>
          <w:sz w:val="22"/>
          <w:szCs w:val="22"/>
        </w:rPr>
        <w:sectPr w:rsidR="00CC1A5B" w:rsidRPr="00316F35" w:rsidSect="00316F3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2242" w:h="15842" w:code="1"/>
          <w:pgMar w:top="1134" w:right="1469" w:bottom="1134" w:left="1701" w:header="567" w:footer="603" w:gutter="0"/>
          <w:cols w:space="720"/>
          <w:docGrid w:linePitch="272"/>
        </w:sectPr>
      </w:pPr>
    </w:p>
    <w:p w14:paraId="08E1890A" w14:textId="77777777" w:rsidR="00CF74FF" w:rsidRPr="00316F35" w:rsidRDefault="00CF74FF" w:rsidP="005B7866">
      <w:pPr>
        <w:tabs>
          <w:tab w:val="left" w:pos="142"/>
          <w:tab w:val="left" w:pos="284"/>
        </w:tabs>
        <w:spacing w:line="336" w:lineRule="auto"/>
        <w:jc w:val="center"/>
        <w:rPr>
          <w:rFonts w:asciiTheme="minorHAnsi" w:eastAsia="Arial Unicode MS" w:hAnsiTheme="minorHAnsi" w:cs="Arial"/>
          <w:b/>
          <w:i/>
          <w:vanish/>
          <w:color w:val="0000FF"/>
          <w:sz w:val="22"/>
          <w:szCs w:val="22"/>
        </w:rPr>
      </w:pPr>
    </w:p>
    <w:p w14:paraId="4F530166" w14:textId="77777777" w:rsidR="00CF74FF" w:rsidRPr="00316F35" w:rsidRDefault="00CF74FF" w:rsidP="005B7866">
      <w:pPr>
        <w:tabs>
          <w:tab w:val="left" w:pos="142"/>
          <w:tab w:val="left" w:pos="284"/>
        </w:tabs>
        <w:jc w:val="center"/>
        <w:rPr>
          <w:rFonts w:asciiTheme="minorHAnsi" w:hAnsiTheme="minorHAnsi" w:cs="Arial"/>
          <w:vanish/>
          <w:color w:val="0000FF"/>
          <w:sz w:val="22"/>
          <w:szCs w:val="22"/>
        </w:rPr>
      </w:pPr>
    </w:p>
    <w:p w14:paraId="56F0A6E7" w14:textId="77777777" w:rsidR="00316F35" w:rsidRPr="00316F35" w:rsidRDefault="00316F35">
      <w:pPr>
        <w:tabs>
          <w:tab w:val="left" w:pos="142"/>
          <w:tab w:val="left" w:pos="284"/>
        </w:tabs>
        <w:jc w:val="center"/>
        <w:rPr>
          <w:rFonts w:asciiTheme="minorHAnsi" w:hAnsiTheme="minorHAnsi" w:cs="Arial"/>
          <w:vanish/>
          <w:color w:val="0000FF"/>
          <w:sz w:val="22"/>
          <w:szCs w:val="22"/>
        </w:rPr>
      </w:pPr>
    </w:p>
    <w:sectPr w:rsidR="00316F35" w:rsidRPr="00316F35" w:rsidSect="003051A0">
      <w:type w:val="continuous"/>
      <w:pgSz w:w="12242" w:h="15842" w:code="1"/>
      <w:pgMar w:top="1134" w:right="1134" w:bottom="1134" w:left="1134" w:header="567" w:footer="60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76362" w14:textId="77777777" w:rsidR="00597DD4" w:rsidRDefault="00597DD4">
      <w:r>
        <w:separator/>
      </w:r>
    </w:p>
  </w:endnote>
  <w:endnote w:type="continuationSeparator" w:id="0">
    <w:p w14:paraId="55F8BD1A" w14:textId="77777777" w:rsidR="00597DD4" w:rsidRDefault="0059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2BF35" w14:textId="77777777" w:rsidR="006472BA" w:rsidRDefault="006472B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7EED8" w14:textId="77777777" w:rsidR="005044D0" w:rsidRDefault="005044D0" w:rsidP="006906D2">
    <w:pPr>
      <w:pStyle w:val="Piedepgina"/>
      <w:jc w:val="right"/>
      <w:rPr>
        <w:rStyle w:val="Nmerodepgina"/>
        <w:rFonts w:ascii="Arial" w:hAnsi="Arial" w:cs="Arial"/>
        <w:sz w:val="16"/>
        <w:szCs w:val="16"/>
      </w:rPr>
    </w:pPr>
    <w:r>
      <w:rPr>
        <w:rStyle w:val="Nmerodepgina"/>
        <w:rFonts w:ascii="Arial" w:hAnsi="Arial" w:cs="Arial"/>
        <w:sz w:val="16"/>
        <w:szCs w:val="16"/>
      </w:rPr>
      <w:t xml:space="preserve">             </w:t>
    </w:r>
  </w:p>
  <w:p w14:paraId="3962A9BD" w14:textId="77777777" w:rsidR="005044D0" w:rsidRDefault="005044D0" w:rsidP="006906D2">
    <w:pPr>
      <w:pStyle w:val="Piedepgina"/>
      <w:jc w:val="right"/>
      <w:rPr>
        <w:rFonts w:ascii="Arial" w:hAnsi="Arial" w:cs="Arial"/>
        <w:sz w:val="16"/>
        <w:szCs w:val="16"/>
      </w:rPr>
    </w:pPr>
    <w:r>
      <w:rPr>
        <w:rStyle w:val="Nmerodepgina"/>
        <w:rFonts w:ascii="Arial" w:hAnsi="Arial" w:cs="Arial"/>
        <w:sz w:val="16"/>
        <w:szCs w:val="16"/>
      </w:rPr>
      <w:t>V.1</w:t>
    </w:r>
  </w:p>
  <w:p w14:paraId="19168643" w14:textId="77777777" w:rsidR="005044D0" w:rsidRPr="00220230" w:rsidRDefault="005044D0" w:rsidP="003E422F">
    <w:pPr>
      <w:pStyle w:val="Piedepgina"/>
      <w:jc w:val="center"/>
      <w:rPr>
        <w:rFonts w:ascii="Arial" w:hAnsi="Arial" w:cs="Arial"/>
        <w:sz w:val="16"/>
        <w:szCs w:val="16"/>
      </w:rPr>
    </w:pPr>
    <w:r w:rsidRPr="00220230">
      <w:rPr>
        <w:rFonts w:ascii="Arial" w:hAnsi="Arial" w:cs="Arial"/>
        <w:sz w:val="16"/>
        <w:szCs w:val="16"/>
      </w:rPr>
      <w:t>Avenida El Dorado N° 66-63        PBX: 3241000       www.sedbogota.edu.co     Línea 195</w:t>
    </w:r>
  </w:p>
  <w:p w14:paraId="10298093" w14:textId="77777777" w:rsidR="005044D0" w:rsidRPr="003E422F" w:rsidRDefault="005044D0" w:rsidP="003E422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FE37" w14:textId="77777777" w:rsidR="005044D0" w:rsidRDefault="005044D0">
    <w:pPr>
      <w:ind w:right="-658"/>
    </w:pPr>
    <w:r>
      <w:t xml:space="preserve">                                                             </w:t>
    </w:r>
  </w:p>
  <w:p w14:paraId="2300459F" w14:textId="77777777" w:rsidR="005044D0" w:rsidRDefault="005044D0">
    <w:pPr>
      <w:ind w:right="-658"/>
    </w:pPr>
  </w:p>
  <w:p w14:paraId="5C7B9CBB" w14:textId="77777777" w:rsidR="005044D0" w:rsidRDefault="005044D0" w:rsidP="0078688D">
    <w:pPr>
      <w:ind w:right="-658"/>
    </w:pPr>
    <w:r>
      <w:t xml:space="preserve">                                                          </w:t>
    </w:r>
  </w:p>
  <w:p w14:paraId="0D38A613" w14:textId="77777777" w:rsidR="005044D0" w:rsidRDefault="005044D0" w:rsidP="0078688D">
    <w:pPr>
      <w:rPr>
        <w:rFonts w:ascii="Arial" w:hAnsi="Arial" w:cs="Arial"/>
        <w:sz w:val="18"/>
        <w:szCs w:val="18"/>
      </w:rPr>
    </w:pPr>
    <w:r w:rsidRPr="00A767D3">
      <w:rPr>
        <w:rFonts w:ascii="Arial" w:hAnsi="Arial" w:cs="Arial"/>
      </w:rPr>
      <w:t xml:space="preserve">Avenida El Dorado N° 66-63     </w:t>
    </w:r>
    <w:r w:rsidRPr="00A767D3">
      <w:rPr>
        <w:rFonts w:ascii="Arial" w:hAnsi="Arial" w:cs="Arial"/>
      </w:rPr>
      <w:tab/>
      <w:t>PBX: 3241000     www.sedbogota.edu.co     Línea 19</w:t>
    </w:r>
    <w:r>
      <w:rPr>
        <w:rFonts w:ascii="Arial" w:hAnsi="Arial" w:cs="Arial"/>
      </w:rPr>
      <w:t>5</w:t>
    </w:r>
  </w:p>
  <w:p w14:paraId="5147EF35" w14:textId="77777777" w:rsidR="005044D0" w:rsidRPr="00DB3137" w:rsidRDefault="005044D0" w:rsidP="0078688D">
    <w:pPr>
      <w:pStyle w:val="Piedepgina"/>
      <w:tabs>
        <w:tab w:val="clear" w:pos="4252"/>
        <w:tab w:val="clear" w:pos="8504"/>
        <w:tab w:val="center" w:pos="4819"/>
        <w:tab w:val="right" w:pos="9638"/>
      </w:tabs>
      <w:jc w:val="right"/>
      <w:rPr>
        <w:rFonts w:ascii="Arial" w:hAnsi="Arial" w:cs="Arial"/>
        <w:lang w:val="en-US"/>
      </w:rPr>
    </w:pPr>
    <w:r w:rsidRPr="00DB3137">
      <w:rPr>
        <w:rFonts w:ascii="Arial" w:hAnsi="Arial" w:cs="Arial"/>
        <w:lang w:val="en-US"/>
      </w:rPr>
      <w:t xml:space="preserve">0X-IF-0XX   </w:t>
    </w:r>
  </w:p>
  <w:p w14:paraId="4FB0A8F5" w14:textId="77777777" w:rsidR="005044D0" w:rsidRPr="00DB3137" w:rsidRDefault="005044D0" w:rsidP="0078688D">
    <w:pPr>
      <w:pStyle w:val="Piedepgina"/>
      <w:tabs>
        <w:tab w:val="clear" w:pos="4252"/>
        <w:tab w:val="clear" w:pos="8504"/>
        <w:tab w:val="center" w:pos="4819"/>
        <w:tab w:val="right" w:pos="9638"/>
      </w:tabs>
      <w:jc w:val="right"/>
      <w:rPr>
        <w:rFonts w:ascii="Arial" w:hAnsi="Arial" w:cs="Arial"/>
      </w:rPr>
    </w:pPr>
    <w:r w:rsidRPr="00DB3137">
      <w:rPr>
        <w:rFonts w:ascii="Arial" w:hAnsi="Arial" w:cs="Arial"/>
      </w:rPr>
      <w:t>V.Z</w:t>
    </w:r>
  </w:p>
  <w:p w14:paraId="474E9DA3" w14:textId="77777777" w:rsidR="005044D0" w:rsidRPr="000655C1" w:rsidRDefault="005044D0" w:rsidP="0078688D">
    <w:pPr>
      <w:pStyle w:val="Piedepgina"/>
      <w:jc w:val="center"/>
      <w:rPr>
        <w:rFonts w:ascii="Arial" w:hAnsi="Arial" w:cs="Arial"/>
        <w:b/>
        <w:b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9B35C7" w14:textId="77777777" w:rsidR="00597DD4" w:rsidRDefault="00597DD4">
      <w:r>
        <w:separator/>
      </w:r>
    </w:p>
  </w:footnote>
  <w:footnote w:type="continuationSeparator" w:id="0">
    <w:p w14:paraId="29755AF7" w14:textId="77777777" w:rsidR="00597DD4" w:rsidRDefault="00597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E796" w14:textId="77777777" w:rsidR="006472BA" w:rsidRDefault="006472B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CBF14" w14:textId="77777777" w:rsidR="005044D0" w:rsidRDefault="005044D0" w:rsidP="00600F4D">
    <w:pPr>
      <w:pStyle w:val="Encabezado"/>
      <w:tabs>
        <w:tab w:val="left" w:pos="0"/>
        <w:tab w:val="center" w:pos="4987"/>
      </w:tabs>
      <w:rPr>
        <w:rFonts w:ascii="Arial" w:hAnsi="Arial" w:cs="Arial"/>
        <w:b/>
        <w:sz w:val="24"/>
        <w:szCs w:val="24"/>
      </w:rPr>
    </w:pPr>
  </w:p>
  <w:p w14:paraId="005BB833" w14:textId="77777777" w:rsidR="00316F35" w:rsidRDefault="00316F35" w:rsidP="00156BEF">
    <w:pPr>
      <w:pStyle w:val="Encabezado"/>
      <w:tabs>
        <w:tab w:val="left" w:pos="0"/>
        <w:tab w:val="center" w:pos="4987"/>
      </w:tabs>
      <w:jc w:val="center"/>
      <w:rPr>
        <w:rFonts w:ascii="Arial" w:hAnsi="Arial" w:cs="Arial"/>
        <w:b/>
        <w:sz w:val="24"/>
        <w:szCs w:val="24"/>
      </w:rPr>
    </w:pPr>
  </w:p>
  <w:p w14:paraId="162B66BE" w14:textId="54FCC699" w:rsidR="005044D0" w:rsidRPr="00ED3030" w:rsidRDefault="00690860" w:rsidP="00156BEF">
    <w:pPr>
      <w:pStyle w:val="Encabezado"/>
      <w:tabs>
        <w:tab w:val="left" w:pos="0"/>
        <w:tab w:val="center" w:pos="4987"/>
      </w:tabs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F3B04CD" wp14:editId="1D2A49AE">
          <wp:simplePos x="0" y="0"/>
          <wp:positionH relativeFrom="column">
            <wp:posOffset>266700</wp:posOffset>
          </wp:positionH>
          <wp:positionV relativeFrom="paragraph">
            <wp:posOffset>-90805</wp:posOffset>
          </wp:positionV>
          <wp:extent cx="873760" cy="704850"/>
          <wp:effectExtent l="0" t="0" r="0" b="0"/>
          <wp:wrapSquare wrapText="bothSides"/>
          <wp:docPr id="191422855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44D0" w:rsidRPr="00ED3030">
      <w:rPr>
        <w:rFonts w:ascii="Arial" w:hAnsi="Arial" w:cs="Arial"/>
        <w:b/>
        <w:sz w:val="24"/>
        <w:szCs w:val="24"/>
      </w:rPr>
      <w:t>ESTUDIOS Y DOCUMENTOS PREVIOS</w:t>
    </w:r>
  </w:p>
  <w:p w14:paraId="1A113FE6" w14:textId="77777777" w:rsidR="005044D0" w:rsidRDefault="005044D0" w:rsidP="005146A4">
    <w:pPr>
      <w:pStyle w:val="Encabezado"/>
      <w:jc w:val="center"/>
      <w:rPr>
        <w:rFonts w:ascii="Arial" w:hAnsi="Arial" w:cs="Arial"/>
        <w:b/>
      </w:rPr>
    </w:pPr>
    <w:r w:rsidRPr="00CC2E6C">
      <w:rPr>
        <w:rFonts w:ascii="Arial" w:hAnsi="Arial" w:cs="Arial"/>
        <w:b/>
      </w:rPr>
      <w:t xml:space="preserve">Procesos de Selección </w:t>
    </w:r>
  </w:p>
  <w:p w14:paraId="22CD08DD" w14:textId="77777777" w:rsidR="005044D0" w:rsidRPr="005D0785" w:rsidRDefault="005044D0" w:rsidP="005146A4">
    <w:pPr>
      <w:pStyle w:val="Encabezado"/>
      <w:jc w:val="center"/>
      <w:rPr>
        <w:rFonts w:ascii="Arial" w:hAnsi="Arial" w:cs="Arial"/>
        <w:b/>
        <w:bCs/>
      </w:rPr>
    </w:pPr>
    <w:r w:rsidRPr="005D0785">
      <w:rPr>
        <w:rFonts w:ascii="Arial" w:hAnsi="Arial" w:cs="Arial"/>
        <w:b/>
        <w:bCs/>
      </w:rPr>
      <w:t>Subasta Inversa</w:t>
    </w:r>
  </w:p>
  <w:p w14:paraId="3A8808A1" w14:textId="0EEE0436" w:rsidR="00316F35" w:rsidRPr="00F13564" w:rsidRDefault="006472BA" w:rsidP="00316F35">
    <w:pPr>
      <w:pStyle w:val="Encabezado"/>
      <w:tabs>
        <w:tab w:val="clear" w:pos="4252"/>
        <w:tab w:val="clear" w:pos="8504"/>
        <w:tab w:val="center" w:pos="4420"/>
        <w:tab w:val="right" w:pos="8840"/>
      </w:tabs>
      <w:jc w:val="center"/>
      <w:rPr>
        <w:sz w:val="18"/>
        <w:szCs w:val="18"/>
      </w:rPr>
    </w:pPr>
    <w:r w:rsidRPr="00907C57">
      <w:rPr>
        <w:rFonts w:ascii="Century Gothic" w:eastAsia="Calibri" w:hAnsi="Century Gothic" w:cs="Arial"/>
        <w:b/>
        <w:color w:val="000000"/>
      </w:rPr>
      <w:t xml:space="preserve">No. </w:t>
    </w:r>
    <w:r w:rsidRPr="00907C57">
      <w:rPr>
        <w:rFonts w:ascii="Century Gothic" w:eastAsia="Calibri" w:hAnsi="Century Gothic" w:cs="Arial"/>
        <w:b/>
        <w:bCs/>
        <w:color w:val="000000"/>
      </w:rPr>
      <w:t>SED-SA-SI-DSA-003-2026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314AF" w14:textId="2F8A3570" w:rsidR="005044D0" w:rsidRPr="0078688D" w:rsidRDefault="00690860" w:rsidP="00D4151D">
    <w:pPr>
      <w:pStyle w:val="Encabezado"/>
      <w:rPr>
        <w:rFonts w:ascii="Arial" w:hAnsi="Arial" w:cs="Arial"/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633D6A8" wp14:editId="1509AEF9">
          <wp:simplePos x="0" y="0"/>
          <wp:positionH relativeFrom="column">
            <wp:posOffset>135890</wp:posOffset>
          </wp:positionH>
          <wp:positionV relativeFrom="paragraph">
            <wp:posOffset>-73660</wp:posOffset>
          </wp:positionV>
          <wp:extent cx="1038225" cy="837565"/>
          <wp:effectExtent l="0" t="0" r="0" b="0"/>
          <wp:wrapSquare wrapText="bothSides"/>
          <wp:docPr id="14026156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837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44D0">
      <w:tab/>
    </w:r>
    <w:r w:rsidR="005044D0" w:rsidRPr="0078688D">
      <w:rPr>
        <w:rFonts w:ascii="Arial" w:hAnsi="Arial" w:cs="Arial"/>
        <w:b/>
        <w:sz w:val="28"/>
        <w:szCs w:val="28"/>
      </w:rPr>
      <w:t>ESTUDIOS Y DOCUMENTOS PREVIOS</w:t>
    </w:r>
  </w:p>
  <w:p w14:paraId="3E0D66D9" w14:textId="77777777" w:rsidR="005044D0" w:rsidRPr="0078688D" w:rsidRDefault="005044D0" w:rsidP="001C6E94">
    <w:pPr>
      <w:pStyle w:val="Encabezado"/>
      <w:tabs>
        <w:tab w:val="left" w:pos="3000"/>
        <w:tab w:val="center" w:pos="4987"/>
      </w:tabs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ab/>
    </w:r>
    <w:r>
      <w:rPr>
        <w:rFonts w:ascii="Arial" w:hAnsi="Arial" w:cs="Arial"/>
        <w:b/>
        <w:sz w:val="22"/>
        <w:szCs w:val="22"/>
      </w:rPr>
      <w:tab/>
    </w:r>
    <w:r w:rsidRPr="0078688D">
      <w:rPr>
        <w:rFonts w:ascii="Arial" w:hAnsi="Arial" w:cs="Arial"/>
        <w:b/>
        <w:sz w:val="22"/>
        <w:szCs w:val="22"/>
      </w:rPr>
      <w:t xml:space="preserve">PROCESO DE SELECCIÓN </w:t>
    </w:r>
  </w:p>
  <w:p w14:paraId="232F749E" w14:textId="77777777" w:rsidR="005044D0" w:rsidRDefault="005044D0" w:rsidP="006B6591">
    <w:pPr>
      <w:pStyle w:val="Encabezado"/>
      <w:jc w:val="center"/>
      <w:rPr>
        <w:rFonts w:ascii="Arial" w:hAnsi="Arial" w:cs="Arial"/>
        <w:b/>
      </w:rPr>
    </w:pPr>
    <w:r w:rsidRPr="0078688D">
      <w:rPr>
        <w:rFonts w:ascii="Arial" w:hAnsi="Arial" w:cs="Arial"/>
        <w:b/>
      </w:rPr>
      <w:t>(Licitación Pública, Concursos de Méritos y Selección Abreviada)</w:t>
    </w:r>
  </w:p>
  <w:p w14:paraId="6E998672" w14:textId="77777777" w:rsidR="005044D0" w:rsidRDefault="005044D0" w:rsidP="006B6591">
    <w:pPr>
      <w:pStyle w:val="Encabezado"/>
      <w:jc w:val="center"/>
      <w:rPr>
        <w:rFonts w:ascii="Arial" w:hAnsi="Arial" w:cs="Arial"/>
        <w:b/>
      </w:rPr>
    </w:pPr>
  </w:p>
  <w:p w14:paraId="12C7B456" w14:textId="77777777" w:rsidR="005044D0" w:rsidRPr="0078688D" w:rsidRDefault="005044D0" w:rsidP="006B6591">
    <w:pPr>
      <w:pStyle w:val="Encabezado"/>
      <w:jc w:val="center"/>
      <w:rPr>
        <w:rFonts w:ascii="Arial" w:hAnsi="Arial" w:cs="Arial"/>
        <w:b/>
      </w:rPr>
    </w:pPr>
  </w:p>
  <w:p w14:paraId="125DF088" w14:textId="77777777" w:rsidR="005044D0" w:rsidRDefault="005044D0" w:rsidP="00D4151D">
    <w:pPr>
      <w:pStyle w:val="Encabezado"/>
      <w:tabs>
        <w:tab w:val="clear" w:pos="4252"/>
        <w:tab w:val="clear" w:pos="8504"/>
        <w:tab w:val="left" w:pos="1575"/>
      </w:tabs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1F6"/>
    <w:multiLevelType w:val="multilevel"/>
    <w:tmpl w:val="0C0A001D"/>
    <w:styleLink w:val="Estilo1"/>
    <w:lvl w:ilvl="0">
      <w:start w:val="1"/>
      <w:numFmt w:val="upperRoman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928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0D756F7"/>
    <w:multiLevelType w:val="hybridMultilevel"/>
    <w:tmpl w:val="35205E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82E37"/>
    <w:multiLevelType w:val="hybridMultilevel"/>
    <w:tmpl w:val="570610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B7087"/>
    <w:multiLevelType w:val="hybridMultilevel"/>
    <w:tmpl w:val="6D34EC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56025"/>
    <w:multiLevelType w:val="hybridMultilevel"/>
    <w:tmpl w:val="89FACA0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1C4222"/>
    <w:multiLevelType w:val="hybridMultilevel"/>
    <w:tmpl w:val="A85675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9667C"/>
    <w:multiLevelType w:val="hybridMultilevel"/>
    <w:tmpl w:val="D902C104"/>
    <w:lvl w:ilvl="0" w:tplc="4D94838E">
      <w:start w:val="1"/>
      <w:numFmt w:val="lowerLetter"/>
      <w:lvlText w:val="%1."/>
      <w:lvlJc w:val="left"/>
      <w:pPr>
        <w:ind w:left="1080" w:hanging="360"/>
      </w:pPr>
      <w:rPr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9D10AA8"/>
    <w:multiLevelType w:val="hybridMultilevel"/>
    <w:tmpl w:val="E3F23F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C76F08"/>
    <w:multiLevelType w:val="hybridMultilevel"/>
    <w:tmpl w:val="BA1678C4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80616"/>
    <w:multiLevelType w:val="hybridMultilevel"/>
    <w:tmpl w:val="71A65916"/>
    <w:lvl w:ilvl="0" w:tplc="FFFFFFFF">
      <w:start w:val="1"/>
      <w:numFmt w:val="lowerLetter"/>
      <w:lvlText w:val="%1."/>
      <w:lvlJc w:val="left"/>
      <w:pPr>
        <w:ind w:left="1353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56F3B"/>
    <w:multiLevelType w:val="hybridMultilevel"/>
    <w:tmpl w:val="EF8A4172"/>
    <w:lvl w:ilvl="0" w:tplc="15DAA6BC">
      <w:start w:val="6"/>
      <w:numFmt w:val="decimal"/>
      <w:lvlText w:val="%1."/>
      <w:lvlJc w:val="left"/>
      <w:pPr>
        <w:ind w:left="610" w:hanging="360"/>
      </w:pPr>
      <w:rPr>
        <w:rFonts w:hint="default"/>
        <w:b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035EFB"/>
    <w:multiLevelType w:val="hybridMultilevel"/>
    <w:tmpl w:val="2B68BA24"/>
    <w:lvl w:ilvl="0" w:tplc="913AC5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035DBC"/>
    <w:multiLevelType w:val="hybridMultilevel"/>
    <w:tmpl w:val="B25ABEC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0D1596"/>
    <w:multiLevelType w:val="hybridMultilevel"/>
    <w:tmpl w:val="22987F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21F14"/>
    <w:multiLevelType w:val="hybridMultilevel"/>
    <w:tmpl w:val="E77C0FFA"/>
    <w:lvl w:ilvl="0" w:tplc="B1105926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ED3500"/>
    <w:multiLevelType w:val="hybridMultilevel"/>
    <w:tmpl w:val="2DF2180C"/>
    <w:lvl w:ilvl="0" w:tplc="0C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7A6488"/>
    <w:multiLevelType w:val="hybridMultilevel"/>
    <w:tmpl w:val="83C6CAB2"/>
    <w:lvl w:ilvl="0" w:tplc="913AC5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8D6410"/>
    <w:multiLevelType w:val="hybridMultilevel"/>
    <w:tmpl w:val="B726ADF4"/>
    <w:lvl w:ilvl="0" w:tplc="E93ADA44">
      <w:start w:val="1"/>
      <w:numFmt w:val="lowerLetter"/>
      <w:lvlText w:val="%1."/>
      <w:lvlJc w:val="left"/>
      <w:pPr>
        <w:ind w:left="360" w:hanging="360"/>
      </w:pPr>
      <w:rPr>
        <w:b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4CD08D0"/>
    <w:multiLevelType w:val="multilevel"/>
    <w:tmpl w:val="42008A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 w15:restartNumberingAfterBreak="0">
    <w:nsid w:val="57313E13"/>
    <w:multiLevelType w:val="hybridMultilevel"/>
    <w:tmpl w:val="2EE8CD0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AA1E7E"/>
    <w:multiLevelType w:val="hybridMultilevel"/>
    <w:tmpl w:val="FA680B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46297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ymbol" w:hAnsi="Symbol" w:hint="default"/>
        <w:b/>
        <w:sz w:val="22"/>
      </w:rPr>
    </w:lvl>
  </w:abstractNum>
  <w:abstractNum w:abstractNumId="22" w15:restartNumberingAfterBreak="0">
    <w:nsid w:val="5D0E223D"/>
    <w:multiLevelType w:val="hybridMultilevel"/>
    <w:tmpl w:val="18F02D78"/>
    <w:lvl w:ilvl="0" w:tplc="0C0A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23" w15:restartNumberingAfterBreak="0">
    <w:nsid w:val="61647E9F"/>
    <w:multiLevelType w:val="hybridMultilevel"/>
    <w:tmpl w:val="2B2C9702"/>
    <w:lvl w:ilvl="0" w:tplc="87A417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F546F"/>
    <w:multiLevelType w:val="hybridMultilevel"/>
    <w:tmpl w:val="FA22B3F6"/>
    <w:lvl w:ilvl="0" w:tplc="9026770A">
      <w:start w:val="1"/>
      <w:numFmt w:val="decimal"/>
      <w:lvlText w:val="%1."/>
      <w:lvlJc w:val="left"/>
      <w:pPr>
        <w:ind w:left="5606" w:hanging="360"/>
      </w:pPr>
      <w:rPr>
        <w:b/>
        <w:sz w:val="18"/>
        <w:szCs w:val="18"/>
      </w:rPr>
    </w:lvl>
    <w:lvl w:ilvl="1" w:tplc="0C0A0019">
      <w:start w:val="1"/>
      <w:numFmt w:val="lowerLetter"/>
      <w:lvlText w:val="%2."/>
      <w:lvlJc w:val="left"/>
      <w:pPr>
        <w:ind w:left="1474" w:hanging="360"/>
      </w:pPr>
    </w:lvl>
    <w:lvl w:ilvl="2" w:tplc="0C0A001B" w:tentative="1">
      <w:start w:val="1"/>
      <w:numFmt w:val="lowerRoman"/>
      <w:lvlText w:val="%3."/>
      <w:lvlJc w:val="right"/>
      <w:pPr>
        <w:ind w:left="2194" w:hanging="180"/>
      </w:pPr>
    </w:lvl>
    <w:lvl w:ilvl="3" w:tplc="0C0A000F" w:tentative="1">
      <w:start w:val="1"/>
      <w:numFmt w:val="decimal"/>
      <w:lvlText w:val="%4."/>
      <w:lvlJc w:val="left"/>
      <w:pPr>
        <w:ind w:left="2914" w:hanging="360"/>
      </w:pPr>
    </w:lvl>
    <w:lvl w:ilvl="4" w:tplc="0C0A0019" w:tentative="1">
      <w:start w:val="1"/>
      <w:numFmt w:val="lowerLetter"/>
      <w:lvlText w:val="%5."/>
      <w:lvlJc w:val="left"/>
      <w:pPr>
        <w:ind w:left="3634" w:hanging="360"/>
      </w:pPr>
    </w:lvl>
    <w:lvl w:ilvl="5" w:tplc="0C0A001B" w:tentative="1">
      <w:start w:val="1"/>
      <w:numFmt w:val="lowerRoman"/>
      <w:lvlText w:val="%6."/>
      <w:lvlJc w:val="right"/>
      <w:pPr>
        <w:ind w:left="4354" w:hanging="180"/>
      </w:pPr>
    </w:lvl>
    <w:lvl w:ilvl="6" w:tplc="0C0A000F" w:tentative="1">
      <w:start w:val="1"/>
      <w:numFmt w:val="decimal"/>
      <w:lvlText w:val="%7."/>
      <w:lvlJc w:val="left"/>
      <w:pPr>
        <w:ind w:left="5074" w:hanging="360"/>
      </w:pPr>
    </w:lvl>
    <w:lvl w:ilvl="7" w:tplc="0C0A0019" w:tentative="1">
      <w:start w:val="1"/>
      <w:numFmt w:val="lowerLetter"/>
      <w:lvlText w:val="%8."/>
      <w:lvlJc w:val="left"/>
      <w:pPr>
        <w:ind w:left="5794" w:hanging="360"/>
      </w:pPr>
    </w:lvl>
    <w:lvl w:ilvl="8" w:tplc="0C0A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5" w15:restartNumberingAfterBreak="0">
    <w:nsid w:val="7BC45776"/>
    <w:multiLevelType w:val="hybridMultilevel"/>
    <w:tmpl w:val="FC88B19A"/>
    <w:lvl w:ilvl="0" w:tplc="D7B4AA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7727645">
    <w:abstractNumId w:val="24"/>
  </w:num>
  <w:num w:numId="2" w16cid:durableId="531772357">
    <w:abstractNumId w:val="17"/>
  </w:num>
  <w:num w:numId="3" w16cid:durableId="1193768732">
    <w:abstractNumId w:val="6"/>
  </w:num>
  <w:num w:numId="4" w16cid:durableId="921766647">
    <w:abstractNumId w:val="8"/>
  </w:num>
  <w:num w:numId="5" w16cid:durableId="1233544387">
    <w:abstractNumId w:val="10"/>
  </w:num>
  <w:num w:numId="6" w16cid:durableId="1505362126">
    <w:abstractNumId w:val="16"/>
  </w:num>
  <w:num w:numId="7" w16cid:durableId="236474704">
    <w:abstractNumId w:val="14"/>
  </w:num>
  <w:num w:numId="8" w16cid:durableId="616523001">
    <w:abstractNumId w:val="11"/>
  </w:num>
  <w:num w:numId="9" w16cid:durableId="2144149474">
    <w:abstractNumId w:val="15"/>
  </w:num>
  <w:num w:numId="10" w16cid:durableId="12312375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91872000">
    <w:abstractNumId w:val="9"/>
  </w:num>
  <w:num w:numId="12" w16cid:durableId="783766567">
    <w:abstractNumId w:val="4"/>
  </w:num>
  <w:num w:numId="13" w16cid:durableId="402915476">
    <w:abstractNumId w:val="12"/>
  </w:num>
  <w:num w:numId="14" w16cid:durableId="1867059971">
    <w:abstractNumId w:val="22"/>
  </w:num>
  <w:num w:numId="15" w16cid:durableId="2062820701">
    <w:abstractNumId w:val="18"/>
  </w:num>
  <w:num w:numId="16" w16cid:durableId="282083399">
    <w:abstractNumId w:val="21"/>
  </w:num>
  <w:num w:numId="17" w16cid:durableId="394671943">
    <w:abstractNumId w:val="23"/>
  </w:num>
  <w:num w:numId="18" w16cid:durableId="1626932263">
    <w:abstractNumId w:val="3"/>
  </w:num>
  <w:num w:numId="19" w16cid:durableId="79329354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250657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21620951">
    <w:abstractNumId w:val="2"/>
  </w:num>
  <w:num w:numId="22" w16cid:durableId="731075175">
    <w:abstractNumId w:val="1"/>
  </w:num>
  <w:num w:numId="23" w16cid:durableId="222448084">
    <w:abstractNumId w:val="20"/>
  </w:num>
  <w:num w:numId="24" w16cid:durableId="460004213">
    <w:abstractNumId w:val="5"/>
  </w:num>
  <w:num w:numId="25" w16cid:durableId="524294575">
    <w:abstractNumId w:val="7"/>
  </w:num>
  <w:num w:numId="26" w16cid:durableId="115367750">
    <w:abstractNumId w:val="0"/>
  </w:num>
  <w:num w:numId="27" w16cid:durableId="1437099000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795"/>
    <w:rsid w:val="000012AA"/>
    <w:rsid w:val="0000270C"/>
    <w:rsid w:val="00002C25"/>
    <w:rsid w:val="00002EF8"/>
    <w:rsid w:val="00003143"/>
    <w:rsid w:val="000043B9"/>
    <w:rsid w:val="00007AC6"/>
    <w:rsid w:val="000116E9"/>
    <w:rsid w:val="00013516"/>
    <w:rsid w:val="00016FDD"/>
    <w:rsid w:val="00020D14"/>
    <w:rsid w:val="00020F06"/>
    <w:rsid w:val="000232A8"/>
    <w:rsid w:val="00023E9A"/>
    <w:rsid w:val="000241F0"/>
    <w:rsid w:val="00024307"/>
    <w:rsid w:val="000246C2"/>
    <w:rsid w:val="0002470A"/>
    <w:rsid w:val="000247C9"/>
    <w:rsid w:val="00024F99"/>
    <w:rsid w:val="0002531C"/>
    <w:rsid w:val="00025C8F"/>
    <w:rsid w:val="00027C4C"/>
    <w:rsid w:val="00030A8A"/>
    <w:rsid w:val="00034212"/>
    <w:rsid w:val="00034D55"/>
    <w:rsid w:val="000379C9"/>
    <w:rsid w:val="000421E4"/>
    <w:rsid w:val="00043521"/>
    <w:rsid w:val="00045EF0"/>
    <w:rsid w:val="000519F4"/>
    <w:rsid w:val="000527B4"/>
    <w:rsid w:val="0005293E"/>
    <w:rsid w:val="0005298B"/>
    <w:rsid w:val="00052FB3"/>
    <w:rsid w:val="000530A4"/>
    <w:rsid w:val="000549D4"/>
    <w:rsid w:val="0005543A"/>
    <w:rsid w:val="000561F6"/>
    <w:rsid w:val="0006023E"/>
    <w:rsid w:val="00065382"/>
    <w:rsid w:val="000655C1"/>
    <w:rsid w:val="00065A94"/>
    <w:rsid w:val="00066180"/>
    <w:rsid w:val="000664C7"/>
    <w:rsid w:val="00067145"/>
    <w:rsid w:val="00072184"/>
    <w:rsid w:val="00073639"/>
    <w:rsid w:val="00077FE0"/>
    <w:rsid w:val="00080887"/>
    <w:rsid w:val="00086B0D"/>
    <w:rsid w:val="00091434"/>
    <w:rsid w:val="000920DB"/>
    <w:rsid w:val="00092782"/>
    <w:rsid w:val="000930BE"/>
    <w:rsid w:val="000958A3"/>
    <w:rsid w:val="00095B0E"/>
    <w:rsid w:val="0009745A"/>
    <w:rsid w:val="000A05C1"/>
    <w:rsid w:val="000A2016"/>
    <w:rsid w:val="000A2439"/>
    <w:rsid w:val="000A3D40"/>
    <w:rsid w:val="000A63A5"/>
    <w:rsid w:val="000A7FDC"/>
    <w:rsid w:val="000B02BA"/>
    <w:rsid w:val="000B35C4"/>
    <w:rsid w:val="000B4260"/>
    <w:rsid w:val="000B4A53"/>
    <w:rsid w:val="000B531A"/>
    <w:rsid w:val="000B5ACB"/>
    <w:rsid w:val="000C0792"/>
    <w:rsid w:val="000C3FB6"/>
    <w:rsid w:val="000C4B77"/>
    <w:rsid w:val="000C517F"/>
    <w:rsid w:val="000D0153"/>
    <w:rsid w:val="000D0369"/>
    <w:rsid w:val="000D1E6F"/>
    <w:rsid w:val="000D1FE5"/>
    <w:rsid w:val="000D20E0"/>
    <w:rsid w:val="000D43C5"/>
    <w:rsid w:val="000D5135"/>
    <w:rsid w:val="000D58F0"/>
    <w:rsid w:val="000D605E"/>
    <w:rsid w:val="000E118F"/>
    <w:rsid w:val="000E1498"/>
    <w:rsid w:val="000E5CBE"/>
    <w:rsid w:val="000E708E"/>
    <w:rsid w:val="000F02A5"/>
    <w:rsid w:val="000F062B"/>
    <w:rsid w:val="000F1289"/>
    <w:rsid w:val="000F1687"/>
    <w:rsid w:val="000F1A04"/>
    <w:rsid w:val="000F1AA9"/>
    <w:rsid w:val="000F1BCE"/>
    <w:rsid w:val="000F2AAB"/>
    <w:rsid w:val="000F419D"/>
    <w:rsid w:val="000F4321"/>
    <w:rsid w:val="000F5544"/>
    <w:rsid w:val="000F74EE"/>
    <w:rsid w:val="00100900"/>
    <w:rsid w:val="00100AB6"/>
    <w:rsid w:val="00101877"/>
    <w:rsid w:val="00101C0D"/>
    <w:rsid w:val="00102564"/>
    <w:rsid w:val="00103769"/>
    <w:rsid w:val="0010430C"/>
    <w:rsid w:val="0010653E"/>
    <w:rsid w:val="0011151E"/>
    <w:rsid w:val="00111DAB"/>
    <w:rsid w:val="0011244B"/>
    <w:rsid w:val="00113116"/>
    <w:rsid w:val="001146AE"/>
    <w:rsid w:val="0011704D"/>
    <w:rsid w:val="001172B4"/>
    <w:rsid w:val="00123B1C"/>
    <w:rsid w:val="001268E9"/>
    <w:rsid w:val="00130BB3"/>
    <w:rsid w:val="001323B0"/>
    <w:rsid w:val="001326F7"/>
    <w:rsid w:val="00132A86"/>
    <w:rsid w:val="001339DA"/>
    <w:rsid w:val="00134DE5"/>
    <w:rsid w:val="00135550"/>
    <w:rsid w:val="00135A9E"/>
    <w:rsid w:val="0013657E"/>
    <w:rsid w:val="001435A5"/>
    <w:rsid w:val="001438C9"/>
    <w:rsid w:val="001441C5"/>
    <w:rsid w:val="001462CB"/>
    <w:rsid w:val="001468DF"/>
    <w:rsid w:val="00146CDF"/>
    <w:rsid w:val="00150373"/>
    <w:rsid w:val="00152EEC"/>
    <w:rsid w:val="00155DB8"/>
    <w:rsid w:val="00156BEF"/>
    <w:rsid w:val="001609D5"/>
    <w:rsid w:val="001616E9"/>
    <w:rsid w:val="0016388C"/>
    <w:rsid w:val="00167C97"/>
    <w:rsid w:val="00172561"/>
    <w:rsid w:val="0017378A"/>
    <w:rsid w:val="00174A3E"/>
    <w:rsid w:val="00177375"/>
    <w:rsid w:val="00181335"/>
    <w:rsid w:val="0018237B"/>
    <w:rsid w:val="00183590"/>
    <w:rsid w:val="00184EA8"/>
    <w:rsid w:val="001851E8"/>
    <w:rsid w:val="00190AA4"/>
    <w:rsid w:val="00190E66"/>
    <w:rsid w:val="001925A9"/>
    <w:rsid w:val="001934A8"/>
    <w:rsid w:val="00194B04"/>
    <w:rsid w:val="00195130"/>
    <w:rsid w:val="00195BE5"/>
    <w:rsid w:val="001962ED"/>
    <w:rsid w:val="00196C04"/>
    <w:rsid w:val="00197827"/>
    <w:rsid w:val="001A1AA0"/>
    <w:rsid w:val="001A1E92"/>
    <w:rsid w:val="001A21C4"/>
    <w:rsid w:val="001A2EE0"/>
    <w:rsid w:val="001A4BE0"/>
    <w:rsid w:val="001A619F"/>
    <w:rsid w:val="001A6900"/>
    <w:rsid w:val="001A7222"/>
    <w:rsid w:val="001A7FA5"/>
    <w:rsid w:val="001B0551"/>
    <w:rsid w:val="001B1942"/>
    <w:rsid w:val="001B4B38"/>
    <w:rsid w:val="001B65DC"/>
    <w:rsid w:val="001B6B05"/>
    <w:rsid w:val="001C31A8"/>
    <w:rsid w:val="001C437C"/>
    <w:rsid w:val="001C4A32"/>
    <w:rsid w:val="001C57F7"/>
    <w:rsid w:val="001C6E94"/>
    <w:rsid w:val="001C7192"/>
    <w:rsid w:val="001C727A"/>
    <w:rsid w:val="001D07D6"/>
    <w:rsid w:val="001D3BCF"/>
    <w:rsid w:val="001D4AD9"/>
    <w:rsid w:val="001E03DB"/>
    <w:rsid w:val="001E0766"/>
    <w:rsid w:val="001E223E"/>
    <w:rsid w:val="001E286E"/>
    <w:rsid w:val="001E654E"/>
    <w:rsid w:val="001E6672"/>
    <w:rsid w:val="001E7C67"/>
    <w:rsid w:val="001F08E0"/>
    <w:rsid w:val="001F13C5"/>
    <w:rsid w:val="001F17F3"/>
    <w:rsid w:val="001F1B58"/>
    <w:rsid w:val="001F2687"/>
    <w:rsid w:val="001F28C1"/>
    <w:rsid w:val="001F2F26"/>
    <w:rsid w:val="001F66A7"/>
    <w:rsid w:val="001F6EA5"/>
    <w:rsid w:val="001F794E"/>
    <w:rsid w:val="001F7C39"/>
    <w:rsid w:val="00200182"/>
    <w:rsid w:val="00201C75"/>
    <w:rsid w:val="00202DFD"/>
    <w:rsid w:val="00205AB1"/>
    <w:rsid w:val="002115AB"/>
    <w:rsid w:val="002133C3"/>
    <w:rsid w:val="002141E8"/>
    <w:rsid w:val="002147BE"/>
    <w:rsid w:val="002148D3"/>
    <w:rsid w:val="00214B60"/>
    <w:rsid w:val="00214DEC"/>
    <w:rsid w:val="0021567D"/>
    <w:rsid w:val="0021686D"/>
    <w:rsid w:val="00220230"/>
    <w:rsid w:val="002220B3"/>
    <w:rsid w:val="00222D91"/>
    <w:rsid w:val="00223E56"/>
    <w:rsid w:val="002240C0"/>
    <w:rsid w:val="00230234"/>
    <w:rsid w:val="002302D9"/>
    <w:rsid w:val="00230FDE"/>
    <w:rsid w:val="00232226"/>
    <w:rsid w:val="00232C19"/>
    <w:rsid w:val="00233D46"/>
    <w:rsid w:val="00234BD1"/>
    <w:rsid w:val="00235428"/>
    <w:rsid w:val="00235F38"/>
    <w:rsid w:val="0024092A"/>
    <w:rsid w:val="00241165"/>
    <w:rsid w:val="0024279A"/>
    <w:rsid w:val="00242AFC"/>
    <w:rsid w:val="0024350A"/>
    <w:rsid w:val="00243611"/>
    <w:rsid w:val="002438EB"/>
    <w:rsid w:val="00243B46"/>
    <w:rsid w:val="00244135"/>
    <w:rsid w:val="00245829"/>
    <w:rsid w:val="0024771C"/>
    <w:rsid w:val="0025037E"/>
    <w:rsid w:val="00250745"/>
    <w:rsid w:val="00250CAF"/>
    <w:rsid w:val="00251596"/>
    <w:rsid w:val="00251764"/>
    <w:rsid w:val="002530FB"/>
    <w:rsid w:val="00257E1E"/>
    <w:rsid w:val="00262361"/>
    <w:rsid w:val="00262473"/>
    <w:rsid w:val="00262791"/>
    <w:rsid w:val="00263200"/>
    <w:rsid w:val="00263E07"/>
    <w:rsid w:val="00267571"/>
    <w:rsid w:val="002724E6"/>
    <w:rsid w:val="0027354E"/>
    <w:rsid w:val="0027617F"/>
    <w:rsid w:val="0027755E"/>
    <w:rsid w:val="0028128A"/>
    <w:rsid w:val="00283E5C"/>
    <w:rsid w:val="00284A26"/>
    <w:rsid w:val="00284CC9"/>
    <w:rsid w:val="00287225"/>
    <w:rsid w:val="002904E2"/>
    <w:rsid w:val="00290CC1"/>
    <w:rsid w:val="00291CD7"/>
    <w:rsid w:val="00292298"/>
    <w:rsid w:val="00292EAD"/>
    <w:rsid w:val="00293198"/>
    <w:rsid w:val="00293A95"/>
    <w:rsid w:val="002962BA"/>
    <w:rsid w:val="002A01CE"/>
    <w:rsid w:val="002A0CA4"/>
    <w:rsid w:val="002A6C51"/>
    <w:rsid w:val="002A7CB0"/>
    <w:rsid w:val="002A7D3E"/>
    <w:rsid w:val="002B0032"/>
    <w:rsid w:val="002B2361"/>
    <w:rsid w:val="002B4A55"/>
    <w:rsid w:val="002B64ED"/>
    <w:rsid w:val="002B68BD"/>
    <w:rsid w:val="002B7341"/>
    <w:rsid w:val="002B7D04"/>
    <w:rsid w:val="002C1C60"/>
    <w:rsid w:val="002C4D4A"/>
    <w:rsid w:val="002C52FA"/>
    <w:rsid w:val="002C6481"/>
    <w:rsid w:val="002C7221"/>
    <w:rsid w:val="002D0277"/>
    <w:rsid w:val="002D20A2"/>
    <w:rsid w:val="002D3CC6"/>
    <w:rsid w:val="002E1ED2"/>
    <w:rsid w:val="002E1F2C"/>
    <w:rsid w:val="002E2621"/>
    <w:rsid w:val="002E6C64"/>
    <w:rsid w:val="002E777F"/>
    <w:rsid w:val="002F18D2"/>
    <w:rsid w:val="002F2E2B"/>
    <w:rsid w:val="002F3982"/>
    <w:rsid w:val="002F45C1"/>
    <w:rsid w:val="002F5793"/>
    <w:rsid w:val="002F57C5"/>
    <w:rsid w:val="002F6133"/>
    <w:rsid w:val="002F6721"/>
    <w:rsid w:val="003009A0"/>
    <w:rsid w:val="00303362"/>
    <w:rsid w:val="003051A0"/>
    <w:rsid w:val="00305A11"/>
    <w:rsid w:val="00305C74"/>
    <w:rsid w:val="00306A9C"/>
    <w:rsid w:val="00307176"/>
    <w:rsid w:val="003078CC"/>
    <w:rsid w:val="00310D3D"/>
    <w:rsid w:val="00311BB2"/>
    <w:rsid w:val="00312795"/>
    <w:rsid w:val="00312942"/>
    <w:rsid w:val="003133A8"/>
    <w:rsid w:val="0031530F"/>
    <w:rsid w:val="00315FF3"/>
    <w:rsid w:val="00316602"/>
    <w:rsid w:val="00316F35"/>
    <w:rsid w:val="00321382"/>
    <w:rsid w:val="003222F5"/>
    <w:rsid w:val="003228D5"/>
    <w:rsid w:val="003231C2"/>
    <w:rsid w:val="0032346F"/>
    <w:rsid w:val="00324D5F"/>
    <w:rsid w:val="00325B1A"/>
    <w:rsid w:val="00332F81"/>
    <w:rsid w:val="003335F2"/>
    <w:rsid w:val="003339A2"/>
    <w:rsid w:val="0033488A"/>
    <w:rsid w:val="0034164E"/>
    <w:rsid w:val="003424E5"/>
    <w:rsid w:val="00342B5C"/>
    <w:rsid w:val="00343FBA"/>
    <w:rsid w:val="00344068"/>
    <w:rsid w:val="00345404"/>
    <w:rsid w:val="00346790"/>
    <w:rsid w:val="0035340D"/>
    <w:rsid w:val="003540E3"/>
    <w:rsid w:val="0035546E"/>
    <w:rsid w:val="00361AA8"/>
    <w:rsid w:val="00362372"/>
    <w:rsid w:val="00362977"/>
    <w:rsid w:val="00363D0C"/>
    <w:rsid w:val="00364193"/>
    <w:rsid w:val="003645B4"/>
    <w:rsid w:val="003647C4"/>
    <w:rsid w:val="00365ED5"/>
    <w:rsid w:val="00366041"/>
    <w:rsid w:val="00367C4D"/>
    <w:rsid w:val="00367F1C"/>
    <w:rsid w:val="00372C08"/>
    <w:rsid w:val="00372E46"/>
    <w:rsid w:val="0037369F"/>
    <w:rsid w:val="003739A9"/>
    <w:rsid w:val="003745F6"/>
    <w:rsid w:val="00375845"/>
    <w:rsid w:val="003762EE"/>
    <w:rsid w:val="00376982"/>
    <w:rsid w:val="003801D0"/>
    <w:rsid w:val="0038177A"/>
    <w:rsid w:val="003830E8"/>
    <w:rsid w:val="00383946"/>
    <w:rsid w:val="00383B12"/>
    <w:rsid w:val="00384A9E"/>
    <w:rsid w:val="00386126"/>
    <w:rsid w:val="0038650D"/>
    <w:rsid w:val="00387BE1"/>
    <w:rsid w:val="00390969"/>
    <w:rsid w:val="00392ABA"/>
    <w:rsid w:val="00393E27"/>
    <w:rsid w:val="00394353"/>
    <w:rsid w:val="003957A4"/>
    <w:rsid w:val="00395FDE"/>
    <w:rsid w:val="00396872"/>
    <w:rsid w:val="003974A0"/>
    <w:rsid w:val="003A05DF"/>
    <w:rsid w:val="003A4BED"/>
    <w:rsid w:val="003A6CC0"/>
    <w:rsid w:val="003A700D"/>
    <w:rsid w:val="003A75A9"/>
    <w:rsid w:val="003B1562"/>
    <w:rsid w:val="003B6270"/>
    <w:rsid w:val="003B6CC5"/>
    <w:rsid w:val="003B733B"/>
    <w:rsid w:val="003C0ECE"/>
    <w:rsid w:val="003C1411"/>
    <w:rsid w:val="003C2DC2"/>
    <w:rsid w:val="003C5FFA"/>
    <w:rsid w:val="003C6619"/>
    <w:rsid w:val="003C6BBA"/>
    <w:rsid w:val="003D00A3"/>
    <w:rsid w:val="003D0D1C"/>
    <w:rsid w:val="003D435D"/>
    <w:rsid w:val="003D49C0"/>
    <w:rsid w:val="003D4C74"/>
    <w:rsid w:val="003E2BD5"/>
    <w:rsid w:val="003E422F"/>
    <w:rsid w:val="003E46CA"/>
    <w:rsid w:val="003E7D1D"/>
    <w:rsid w:val="003E7E67"/>
    <w:rsid w:val="003F0271"/>
    <w:rsid w:val="003F0DF4"/>
    <w:rsid w:val="003F25DC"/>
    <w:rsid w:val="003F321B"/>
    <w:rsid w:val="003F33D6"/>
    <w:rsid w:val="003F4868"/>
    <w:rsid w:val="003F4C8D"/>
    <w:rsid w:val="003F54B8"/>
    <w:rsid w:val="003F5834"/>
    <w:rsid w:val="003F5B1C"/>
    <w:rsid w:val="003F7AB4"/>
    <w:rsid w:val="00400932"/>
    <w:rsid w:val="00400C98"/>
    <w:rsid w:val="00402CAF"/>
    <w:rsid w:val="00402F4A"/>
    <w:rsid w:val="004073F6"/>
    <w:rsid w:val="00407858"/>
    <w:rsid w:val="00411116"/>
    <w:rsid w:val="00411315"/>
    <w:rsid w:val="00412696"/>
    <w:rsid w:val="004129D1"/>
    <w:rsid w:val="004137DF"/>
    <w:rsid w:val="00414CBA"/>
    <w:rsid w:val="00415350"/>
    <w:rsid w:val="00416D3D"/>
    <w:rsid w:val="00416D93"/>
    <w:rsid w:val="0041721A"/>
    <w:rsid w:val="00424E44"/>
    <w:rsid w:val="00425489"/>
    <w:rsid w:val="0042634A"/>
    <w:rsid w:val="00430026"/>
    <w:rsid w:val="004308DC"/>
    <w:rsid w:val="00440F17"/>
    <w:rsid w:val="0044167B"/>
    <w:rsid w:val="00443757"/>
    <w:rsid w:val="004437BA"/>
    <w:rsid w:val="0045044A"/>
    <w:rsid w:val="0045088E"/>
    <w:rsid w:val="00451973"/>
    <w:rsid w:val="00453162"/>
    <w:rsid w:val="004538D5"/>
    <w:rsid w:val="00454EDD"/>
    <w:rsid w:val="00456CE6"/>
    <w:rsid w:val="00460D3D"/>
    <w:rsid w:val="004616E5"/>
    <w:rsid w:val="0046257A"/>
    <w:rsid w:val="0046257D"/>
    <w:rsid w:val="00464A29"/>
    <w:rsid w:val="00464B24"/>
    <w:rsid w:val="00467912"/>
    <w:rsid w:val="00470527"/>
    <w:rsid w:val="004735AA"/>
    <w:rsid w:val="004739B0"/>
    <w:rsid w:val="004742E9"/>
    <w:rsid w:val="00476A67"/>
    <w:rsid w:val="00476C3E"/>
    <w:rsid w:val="00477647"/>
    <w:rsid w:val="00482C76"/>
    <w:rsid w:val="0048494E"/>
    <w:rsid w:val="00484C54"/>
    <w:rsid w:val="00485BCB"/>
    <w:rsid w:val="00486075"/>
    <w:rsid w:val="004878A7"/>
    <w:rsid w:val="004903F0"/>
    <w:rsid w:val="00491EB0"/>
    <w:rsid w:val="004944A0"/>
    <w:rsid w:val="00495630"/>
    <w:rsid w:val="0049699F"/>
    <w:rsid w:val="00496CDA"/>
    <w:rsid w:val="004A05AE"/>
    <w:rsid w:val="004A4DBD"/>
    <w:rsid w:val="004B02D3"/>
    <w:rsid w:val="004B210C"/>
    <w:rsid w:val="004B3AE7"/>
    <w:rsid w:val="004B5B8E"/>
    <w:rsid w:val="004C078F"/>
    <w:rsid w:val="004C1036"/>
    <w:rsid w:val="004C2818"/>
    <w:rsid w:val="004C28B3"/>
    <w:rsid w:val="004C642E"/>
    <w:rsid w:val="004D0805"/>
    <w:rsid w:val="004D168F"/>
    <w:rsid w:val="004D217A"/>
    <w:rsid w:val="004D46CB"/>
    <w:rsid w:val="004D4AC7"/>
    <w:rsid w:val="004D58CC"/>
    <w:rsid w:val="004D7AF9"/>
    <w:rsid w:val="004E0AA6"/>
    <w:rsid w:val="004E2702"/>
    <w:rsid w:val="004E33E0"/>
    <w:rsid w:val="004E4D1A"/>
    <w:rsid w:val="004E56C6"/>
    <w:rsid w:val="004E63DC"/>
    <w:rsid w:val="004F114E"/>
    <w:rsid w:val="004F1CC2"/>
    <w:rsid w:val="004F300C"/>
    <w:rsid w:val="004F34D7"/>
    <w:rsid w:val="004F54C5"/>
    <w:rsid w:val="004F68EF"/>
    <w:rsid w:val="004F7306"/>
    <w:rsid w:val="004F7CA1"/>
    <w:rsid w:val="0050051E"/>
    <w:rsid w:val="0050196F"/>
    <w:rsid w:val="00503565"/>
    <w:rsid w:val="005044D0"/>
    <w:rsid w:val="005057D3"/>
    <w:rsid w:val="00505D3B"/>
    <w:rsid w:val="00506679"/>
    <w:rsid w:val="00511A57"/>
    <w:rsid w:val="00512073"/>
    <w:rsid w:val="00513133"/>
    <w:rsid w:val="005146A4"/>
    <w:rsid w:val="00516696"/>
    <w:rsid w:val="00516C1A"/>
    <w:rsid w:val="00516D5B"/>
    <w:rsid w:val="00517DB5"/>
    <w:rsid w:val="00517FEF"/>
    <w:rsid w:val="005209F2"/>
    <w:rsid w:val="0052115C"/>
    <w:rsid w:val="00521879"/>
    <w:rsid w:val="00524342"/>
    <w:rsid w:val="0052511E"/>
    <w:rsid w:val="00526703"/>
    <w:rsid w:val="00530D87"/>
    <w:rsid w:val="00530DA6"/>
    <w:rsid w:val="00534041"/>
    <w:rsid w:val="00535F6E"/>
    <w:rsid w:val="00536A59"/>
    <w:rsid w:val="005407A6"/>
    <w:rsid w:val="005422A3"/>
    <w:rsid w:val="005428F3"/>
    <w:rsid w:val="0054328A"/>
    <w:rsid w:val="005435B3"/>
    <w:rsid w:val="00544087"/>
    <w:rsid w:val="0054418A"/>
    <w:rsid w:val="00545168"/>
    <w:rsid w:val="005472B3"/>
    <w:rsid w:val="00547AA8"/>
    <w:rsid w:val="00551AE1"/>
    <w:rsid w:val="00553A16"/>
    <w:rsid w:val="005561C5"/>
    <w:rsid w:val="00565646"/>
    <w:rsid w:val="00566633"/>
    <w:rsid w:val="005710F9"/>
    <w:rsid w:val="00572EB5"/>
    <w:rsid w:val="00573406"/>
    <w:rsid w:val="00573927"/>
    <w:rsid w:val="00575E64"/>
    <w:rsid w:val="005767AB"/>
    <w:rsid w:val="00576B53"/>
    <w:rsid w:val="00580830"/>
    <w:rsid w:val="00582BAF"/>
    <w:rsid w:val="005841B0"/>
    <w:rsid w:val="0058652D"/>
    <w:rsid w:val="005905AD"/>
    <w:rsid w:val="00590715"/>
    <w:rsid w:val="00590D6F"/>
    <w:rsid w:val="00590F1E"/>
    <w:rsid w:val="00591B4F"/>
    <w:rsid w:val="00592E8B"/>
    <w:rsid w:val="00593449"/>
    <w:rsid w:val="00595EAF"/>
    <w:rsid w:val="00597DD4"/>
    <w:rsid w:val="005A0705"/>
    <w:rsid w:val="005A1044"/>
    <w:rsid w:val="005A1E21"/>
    <w:rsid w:val="005A52A7"/>
    <w:rsid w:val="005A69DB"/>
    <w:rsid w:val="005B01F0"/>
    <w:rsid w:val="005B06A7"/>
    <w:rsid w:val="005B1031"/>
    <w:rsid w:val="005B3BA5"/>
    <w:rsid w:val="005B3BFD"/>
    <w:rsid w:val="005B74E7"/>
    <w:rsid w:val="005B7866"/>
    <w:rsid w:val="005B7EF0"/>
    <w:rsid w:val="005C54BF"/>
    <w:rsid w:val="005D0785"/>
    <w:rsid w:val="005D4772"/>
    <w:rsid w:val="005D4B9F"/>
    <w:rsid w:val="005D6A2B"/>
    <w:rsid w:val="005D7C4B"/>
    <w:rsid w:val="005E5B95"/>
    <w:rsid w:val="005E7F7B"/>
    <w:rsid w:val="005F0D5C"/>
    <w:rsid w:val="005F0EC5"/>
    <w:rsid w:val="005F2D79"/>
    <w:rsid w:val="005F410C"/>
    <w:rsid w:val="005F4487"/>
    <w:rsid w:val="005F535A"/>
    <w:rsid w:val="00600301"/>
    <w:rsid w:val="00600F4D"/>
    <w:rsid w:val="00601A06"/>
    <w:rsid w:val="00603B7F"/>
    <w:rsid w:val="00605284"/>
    <w:rsid w:val="006073F3"/>
    <w:rsid w:val="00612AEF"/>
    <w:rsid w:val="00625E5E"/>
    <w:rsid w:val="00631FCF"/>
    <w:rsid w:val="00632EAE"/>
    <w:rsid w:val="00633FE0"/>
    <w:rsid w:val="006349AC"/>
    <w:rsid w:val="00635859"/>
    <w:rsid w:val="006360EB"/>
    <w:rsid w:val="006364D5"/>
    <w:rsid w:val="00642B2D"/>
    <w:rsid w:val="00645B19"/>
    <w:rsid w:val="006467DB"/>
    <w:rsid w:val="006472BA"/>
    <w:rsid w:val="006501D1"/>
    <w:rsid w:val="0065049D"/>
    <w:rsid w:val="006516DD"/>
    <w:rsid w:val="00652DC8"/>
    <w:rsid w:val="00652F37"/>
    <w:rsid w:val="00653F96"/>
    <w:rsid w:val="006548C2"/>
    <w:rsid w:val="00655B46"/>
    <w:rsid w:val="0066051A"/>
    <w:rsid w:val="006634D7"/>
    <w:rsid w:val="00664DDB"/>
    <w:rsid w:val="00670C12"/>
    <w:rsid w:val="00672FE0"/>
    <w:rsid w:val="0067324D"/>
    <w:rsid w:val="00674C31"/>
    <w:rsid w:val="00677CE3"/>
    <w:rsid w:val="00681D06"/>
    <w:rsid w:val="006826C6"/>
    <w:rsid w:val="00682FA2"/>
    <w:rsid w:val="00684111"/>
    <w:rsid w:val="006862DD"/>
    <w:rsid w:val="006906D2"/>
    <w:rsid w:val="00690860"/>
    <w:rsid w:val="00690C7B"/>
    <w:rsid w:val="0069290D"/>
    <w:rsid w:val="00692910"/>
    <w:rsid w:val="00693186"/>
    <w:rsid w:val="006A0DD3"/>
    <w:rsid w:val="006A1291"/>
    <w:rsid w:val="006A15A7"/>
    <w:rsid w:val="006A1F6B"/>
    <w:rsid w:val="006A28A1"/>
    <w:rsid w:val="006A60BB"/>
    <w:rsid w:val="006A727B"/>
    <w:rsid w:val="006B0B63"/>
    <w:rsid w:val="006B0B72"/>
    <w:rsid w:val="006B19B5"/>
    <w:rsid w:val="006B1C38"/>
    <w:rsid w:val="006B207A"/>
    <w:rsid w:val="006B3DA7"/>
    <w:rsid w:val="006B6591"/>
    <w:rsid w:val="006B72EB"/>
    <w:rsid w:val="006C08B9"/>
    <w:rsid w:val="006C3236"/>
    <w:rsid w:val="006C4139"/>
    <w:rsid w:val="006C424F"/>
    <w:rsid w:val="006C6D9C"/>
    <w:rsid w:val="006C763A"/>
    <w:rsid w:val="006C7753"/>
    <w:rsid w:val="006D1714"/>
    <w:rsid w:val="006D184C"/>
    <w:rsid w:val="006D2014"/>
    <w:rsid w:val="006D47A2"/>
    <w:rsid w:val="006D5B28"/>
    <w:rsid w:val="006D7340"/>
    <w:rsid w:val="006E02B4"/>
    <w:rsid w:val="006E0623"/>
    <w:rsid w:val="006E2E7A"/>
    <w:rsid w:val="006E59B0"/>
    <w:rsid w:val="006E5B7B"/>
    <w:rsid w:val="006E6F45"/>
    <w:rsid w:val="006E6FC4"/>
    <w:rsid w:val="006E7DBC"/>
    <w:rsid w:val="006F1F7B"/>
    <w:rsid w:val="006F3773"/>
    <w:rsid w:val="006F6A12"/>
    <w:rsid w:val="006F70A7"/>
    <w:rsid w:val="006F745D"/>
    <w:rsid w:val="0070144A"/>
    <w:rsid w:val="0070213B"/>
    <w:rsid w:val="00703655"/>
    <w:rsid w:val="00704420"/>
    <w:rsid w:val="00704A74"/>
    <w:rsid w:val="0070512D"/>
    <w:rsid w:val="0070537B"/>
    <w:rsid w:val="00713DB5"/>
    <w:rsid w:val="00714823"/>
    <w:rsid w:val="0071597E"/>
    <w:rsid w:val="00715FC2"/>
    <w:rsid w:val="00717A93"/>
    <w:rsid w:val="007200AA"/>
    <w:rsid w:val="00720CFA"/>
    <w:rsid w:val="00722942"/>
    <w:rsid w:val="007255FD"/>
    <w:rsid w:val="0072599F"/>
    <w:rsid w:val="00727713"/>
    <w:rsid w:val="007311D6"/>
    <w:rsid w:val="007331B6"/>
    <w:rsid w:val="007377F3"/>
    <w:rsid w:val="00741299"/>
    <w:rsid w:val="0074180C"/>
    <w:rsid w:val="007433C6"/>
    <w:rsid w:val="0074353F"/>
    <w:rsid w:val="007459A9"/>
    <w:rsid w:val="00746A87"/>
    <w:rsid w:val="007511C1"/>
    <w:rsid w:val="00752EF3"/>
    <w:rsid w:val="00753098"/>
    <w:rsid w:val="007541BE"/>
    <w:rsid w:val="00755B5F"/>
    <w:rsid w:val="007571AF"/>
    <w:rsid w:val="00757BC0"/>
    <w:rsid w:val="00762CED"/>
    <w:rsid w:val="0076372A"/>
    <w:rsid w:val="00765451"/>
    <w:rsid w:val="00770220"/>
    <w:rsid w:val="00774B77"/>
    <w:rsid w:val="007754C1"/>
    <w:rsid w:val="00784CDB"/>
    <w:rsid w:val="0078688D"/>
    <w:rsid w:val="007868EB"/>
    <w:rsid w:val="00790536"/>
    <w:rsid w:val="007905BB"/>
    <w:rsid w:val="00791C8D"/>
    <w:rsid w:val="00791CAE"/>
    <w:rsid w:val="00792DEA"/>
    <w:rsid w:val="007954CF"/>
    <w:rsid w:val="00795678"/>
    <w:rsid w:val="007A17EC"/>
    <w:rsid w:val="007A32AF"/>
    <w:rsid w:val="007A3AA8"/>
    <w:rsid w:val="007A51B5"/>
    <w:rsid w:val="007A79E5"/>
    <w:rsid w:val="007B1534"/>
    <w:rsid w:val="007B1C7C"/>
    <w:rsid w:val="007B387D"/>
    <w:rsid w:val="007B3C5B"/>
    <w:rsid w:val="007B5207"/>
    <w:rsid w:val="007B5D39"/>
    <w:rsid w:val="007B6049"/>
    <w:rsid w:val="007B61CE"/>
    <w:rsid w:val="007B6852"/>
    <w:rsid w:val="007B77CB"/>
    <w:rsid w:val="007B7A61"/>
    <w:rsid w:val="007B7DA2"/>
    <w:rsid w:val="007C0B2F"/>
    <w:rsid w:val="007C3BD1"/>
    <w:rsid w:val="007C3CF9"/>
    <w:rsid w:val="007C4309"/>
    <w:rsid w:val="007C4B95"/>
    <w:rsid w:val="007C680C"/>
    <w:rsid w:val="007C75B3"/>
    <w:rsid w:val="007D2FAA"/>
    <w:rsid w:val="007D33DE"/>
    <w:rsid w:val="007D3E98"/>
    <w:rsid w:val="007E00E7"/>
    <w:rsid w:val="007E0267"/>
    <w:rsid w:val="007E2A48"/>
    <w:rsid w:val="007E2CC2"/>
    <w:rsid w:val="007E3216"/>
    <w:rsid w:val="007E40BC"/>
    <w:rsid w:val="007E4639"/>
    <w:rsid w:val="007E4B52"/>
    <w:rsid w:val="007E5D5F"/>
    <w:rsid w:val="007E6D9A"/>
    <w:rsid w:val="007E778B"/>
    <w:rsid w:val="007F00D4"/>
    <w:rsid w:val="007F2786"/>
    <w:rsid w:val="007F2DE2"/>
    <w:rsid w:val="007F3D05"/>
    <w:rsid w:val="007F3DB5"/>
    <w:rsid w:val="007F3F05"/>
    <w:rsid w:val="007F4F16"/>
    <w:rsid w:val="007F548B"/>
    <w:rsid w:val="00802A4B"/>
    <w:rsid w:val="008049E2"/>
    <w:rsid w:val="00804C8E"/>
    <w:rsid w:val="00805BFF"/>
    <w:rsid w:val="00810E55"/>
    <w:rsid w:val="00813F15"/>
    <w:rsid w:val="00815FA2"/>
    <w:rsid w:val="0082054D"/>
    <w:rsid w:val="00820D7E"/>
    <w:rsid w:val="00823779"/>
    <w:rsid w:val="008250BE"/>
    <w:rsid w:val="0082750B"/>
    <w:rsid w:val="008279F4"/>
    <w:rsid w:val="00827E3E"/>
    <w:rsid w:val="008305CA"/>
    <w:rsid w:val="008325C3"/>
    <w:rsid w:val="00834080"/>
    <w:rsid w:val="008353BB"/>
    <w:rsid w:val="008354B0"/>
    <w:rsid w:val="008407C3"/>
    <w:rsid w:val="00840B7B"/>
    <w:rsid w:val="00842526"/>
    <w:rsid w:val="00842CC3"/>
    <w:rsid w:val="00847056"/>
    <w:rsid w:val="00847A64"/>
    <w:rsid w:val="00851959"/>
    <w:rsid w:val="00851B2E"/>
    <w:rsid w:val="00853BD1"/>
    <w:rsid w:val="00855907"/>
    <w:rsid w:val="00855BA9"/>
    <w:rsid w:val="008574DC"/>
    <w:rsid w:val="008613C1"/>
    <w:rsid w:val="0086261F"/>
    <w:rsid w:val="00863C9B"/>
    <w:rsid w:val="00870DE6"/>
    <w:rsid w:val="00871C70"/>
    <w:rsid w:val="00872DF9"/>
    <w:rsid w:val="00872F84"/>
    <w:rsid w:val="008762F3"/>
    <w:rsid w:val="00881641"/>
    <w:rsid w:val="00886697"/>
    <w:rsid w:val="00887D2F"/>
    <w:rsid w:val="00887F2A"/>
    <w:rsid w:val="00890031"/>
    <w:rsid w:val="0089212E"/>
    <w:rsid w:val="00892873"/>
    <w:rsid w:val="00894E03"/>
    <w:rsid w:val="00897A4A"/>
    <w:rsid w:val="00897BF9"/>
    <w:rsid w:val="008A3115"/>
    <w:rsid w:val="008A3362"/>
    <w:rsid w:val="008A44FF"/>
    <w:rsid w:val="008A4644"/>
    <w:rsid w:val="008A5A9F"/>
    <w:rsid w:val="008A6430"/>
    <w:rsid w:val="008B1AE8"/>
    <w:rsid w:val="008B2551"/>
    <w:rsid w:val="008B36C1"/>
    <w:rsid w:val="008B3DF4"/>
    <w:rsid w:val="008B54BA"/>
    <w:rsid w:val="008B686D"/>
    <w:rsid w:val="008B68D1"/>
    <w:rsid w:val="008B71DB"/>
    <w:rsid w:val="008C1580"/>
    <w:rsid w:val="008C3288"/>
    <w:rsid w:val="008C3DD0"/>
    <w:rsid w:val="008C51EE"/>
    <w:rsid w:val="008C63AD"/>
    <w:rsid w:val="008C6876"/>
    <w:rsid w:val="008C6F0D"/>
    <w:rsid w:val="008D144E"/>
    <w:rsid w:val="008D1B19"/>
    <w:rsid w:val="008D4011"/>
    <w:rsid w:val="008D46E1"/>
    <w:rsid w:val="008E5F8A"/>
    <w:rsid w:val="008E72F9"/>
    <w:rsid w:val="008F2724"/>
    <w:rsid w:val="008F3419"/>
    <w:rsid w:val="008F54F8"/>
    <w:rsid w:val="009035A8"/>
    <w:rsid w:val="00903630"/>
    <w:rsid w:val="00905648"/>
    <w:rsid w:val="009073A4"/>
    <w:rsid w:val="0090744C"/>
    <w:rsid w:val="009102FF"/>
    <w:rsid w:val="00912AC0"/>
    <w:rsid w:val="009143FA"/>
    <w:rsid w:val="00915F1C"/>
    <w:rsid w:val="00916151"/>
    <w:rsid w:val="0092116A"/>
    <w:rsid w:val="00921919"/>
    <w:rsid w:val="00921B1E"/>
    <w:rsid w:val="00921D17"/>
    <w:rsid w:val="0092306C"/>
    <w:rsid w:val="009274D1"/>
    <w:rsid w:val="0093202C"/>
    <w:rsid w:val="00933FEB"/>
    <w:rsid w:val="00936CD2"/>
    <w:rsid w:val="00937B5A"/>
    <w:rsid w:val="00940F68"/>
    <w:rsid w:val="00941AEC"/>
    <w:rsid w:val="00943121"/>
    <w:rsid w:val="00943322"/>
    <w:rsid w:val="0094651A"/>
    <w:rsid w:val="00951B93"/>
    <w:rsid w:val="0095281F"/>
    <w:rsid w:val="00953921"/>
    <w:rsid w:val="00954D39"/>
    <w:rsid w:val="00955AD9"/>
    <w:rsid w:val="00955CC8"/>
    <w:rsid w:val="00956ADD"/>
    <w:rsid w:val="0095756E"/>
    <w:rsid w:val="00961754"/>
    <w:rsid w:val="0096607D"/>
    <w:rsid w:val="009665EF"/>
    <w:rsid w:val="00973A8A"/>
    <w:rsid w:val="00973B98"/>
    <w:rsid w:val="009749BD"/>
    <w:rsid w:val="00974E52"/>
    <w:rsid w:val="0097617F"/>
    <w:rsid w:val="00976FA4"/>
    <w:rsid w:val="009803C8"/>
    <w:rsid w:val="00981778"/>
    <w:rsid w:val="009825FE"/>
    <w:rsid w:val="009829CB"/>
    <w:rsid w:val="009831C4"/>
    <w:rsid w:val="00983BB2"/>
    <w:rsid w:val="00984F4A"/>
    <w:rsid w:val="00985C61"/>
    <w:rsid w:val="0098607A"/>
    <w:rsid w:val="00986AEE"/>
    <w:rsid w:val="009941B3"/>
    <w:rsid w:val="0099446C"/>
    <w:rsid w:val="009947CE"/>
    <w:rsid w:val="009963DF"/>
    <w:rsid w:val="00996605"/>
    <w:rsid w:val="009A0164"/>
    <w:rsid w:val="009A0CA7"/>
    <w:rsid w:val="009A32FD"/>
    <w:rsid w:val="009B034D"/>
    <w:rsid w:val="009B2E54"/>
    <w:rsid w:val="009B421E"/>
    <w:rsid w:val="009B4254"/>
    <w:rsid w:val="009B43A2"/>
    <w:rsid w:val="009B43FC"/>
    <w:rsid w:val="009B498E"/>
    <w:rsid w:val="009B5050"/>
    <w:rsid w:val="009C036C"/>
    <w:rsid w:val="009C18DC"/>
    <w:rsid w:val="009C3371"/>
    <w:rsid w:val="009C3926"/>
    <w:rsid w:val="009C4351"/>
    <w:rsid w:val="009C4DA8"/>
    <w:rsid w:val="009C632B"/>
    <w:rsid w:val="009C64E4"/>
    <w:rsid w:val="009D3CF6"/>
    <w:rsid w:val="009D44C6"/>
    <w:rsid w:val="009D5278"/>
    <w:rsid w:val="009D58E0"/>
    <w:rsid w:val="009D59D3"/>
    <w:rsid w:val="009D5EB8"/>
    <w:rsid w:val="009D61E6"/>
    <w:rsid w:val="009D714C"/>
    <w:rsid w:val="009D77CE"/>
    <w:rsid w:val="009E0945"/>
    <w:rsid w:val="009E0EEA"/>
    <w:rsid w:val="009E1300"/>
    <w:rsid w:val="009E33E8"/>
    <w:rsid w:val="009E3F9C"/>
    <w:rsid w:val="009E4943"/>
    <w:rsid w:val="009E4BB7"/>
    <w:rsid w:val="009E4E93"/>
    <w:rsid w:val="009E50AC"/>
    <w:rsid w:val="009F04C2"/>
    <w:rsid w:val="009F0745"/>
    <w:rsid w:val="009F39C7"/>
    <w:rsid w:val="009F5486"/>
    <w:rsid w:val="009F78B7"/>
    <w:rsid w:val="00A014FE"/>
    <w:rsid w:val="00A04A62"/>
    <w:rsid w:val="00A0626C"/>
    <w:rsid w:val="00A07444"/>
    <w:rsid w:val="00A07658"/>
    <w:rsid w:val="00A1360A"/>
    <w:rsid w:val="00A13CD1"/>
    <w:rsid w:val="00A14AC7"/>
    <w:rsid w:val="00A15DB0"/>
    <w:rsid w:val="00A15F65"/>
    <w:rsid w:val="00A16926"/>
    <w:rsid w:val="00A17100"/>
    <w:rsid w:val="00A175AE"/>
    <w:rsid w:val="00A17CF5"/>
    <w:rsid w:val="00A207D9"/>
    <w:rsid w:val="00A232E7"/>
    <w:rsid w:val="00A23F78"/>
    <w:rsid w:val="00A241BD"/>
    <w:rsid w:val="00A25D2D"/>
    <w:rsid w:val="00A3165D"/>
    <w:rsid w:val="00A31D06"/>
    <w:rsid w:val="00A32BDB"/>
    <w:rsid w:val="00A32F48"/>
    <w:rsid w:val="00A3310F"/>
    <w:rsid w:val="00A3610C"/>
    <w:rsid w:val="00A40FA0"/>
    <w:rsid w:val="00A42D11"/>
    <w:rsid w:val="00A458A4"/>
    <w:rsid w:val="00A46E9A"/>
    <w:rsid w:val="00A4743B"/>
    <w:rsid w:val="00A50997"/>
    <w:rsid w:val="00A51D85"/>
    <w:rsid w:val="00A52172"/>
    <w:rsid w:val="00A527FB"/>
    <w:rsid w:val="00A54A66"/>
    <w:rsid w:val="00A55C81"/>
    <w:rsid w:val="00A56E69"/>
    <w:rsid w:val="00A57079"/>
    <w:rsid w:val="00A60F87"/>
    <w:rsid w:val="00A612C3"/>
    <w:rsid w:val="00A637E3"/>
    <w:rsid w:val="00A63D43"/>
    <w:rsid w:val="00A64DAF"/>
    <w:rsid w:val="00A64DF7"/>
    <w:rsid w:val="00A65DCF"/>
    <w:rsid w:val="00A670F1"/>
    <w:rsid w:val="00A70C10"/>
    <w:rsid w:val="00A716A2"/>
    <w:rsid w:val="00A71DB3"/>
    <w:rsid w:val="00A72DE2"/>
    <w:rsid w:val="00A73E34"/>
    <w:rsid w:val="00A764D8"/>
    <w:rsid w:val="00A8046B"/>
    <w:rsid w:val="00A84D1B"/>
    <w:rsid w:val="00A84E49"/>
    <w:rsid w:val="00A851A5"/>
    <w:rsid w:val="00A8739D"/>
    <w:rsid w:val="00A8761A"/>
    <w:rsid w:val="00A91A3A"/>
    <w:rsid w:val="00A91DEC"/>
    <w:rsid w:val="00A92DA1"/>
    <w:rsid w:val="00A94B3B"/>
    <w:rsid w:val="00A9597B"/>
    <w:rsid w:val="00A964F8"/>
    <w:rsid w:val="00A96851"/>
    <w:rsid w:val="00A9724D"/>
    <w:rsid w:val="00A979BE"/>
    <w:rsid w:val="00AA19D0"/>
    <w:rsid w:val="00AA2D1B"/>
    <w:rsid w:val="00AA4E80"/>
    <w:rsid w:val="00AA632A"/>
    <w:rsid w:val="00AA66CA"/>
    <w:rsid w:val="00AA6C96"/>
    <w:rsid w:val="00AB0B7E"/>
    <w:rsid w:val="00AB3228"/>
    <w:rsid w:val="00AB4E1E"/>
    <w:rsid w:val="00AB5DEA"/>
    <w:rsid w:val="00AB646A"/>
    <w:rsid w:val="00AB7069"/>
    <w:rsid w:val="00AB781E"/>
    <w:rsid w:val="00AC0BB0"/>
    <w:rsid w:val="00AC1750"/>
    <w:rsid w:val="00AC1757"/>
    <w:rsid w:val="00AC1B3A"/>
    <w:rsid w:val="00AC1DBA"/>
    <w:rsid w:val="00AC2A40"/>
    <w:rsid w:val="00AC345E"/>
    <w:rsid w:val="00AC459A"/>
    <w:rsid w:val="00AD12F8"/>
    <w:rsid w:val="00AD1DF0"/>
    <w:rsid w:val="00AD27A7"/>
    <w:rsid w:val="00AD2EB9"/>
    <w:rsid w:val="00AD4D21"/>
    <w:rsid w:val="00AD64D5"/>
    <w:rsid w:val="00AD7937"/>
    <w:rsid w:val="00AE0870"/>
    <w:rsid w:val="00AE0AED"/>
    <w:rsid w:val="00AE0F01"/>
    <w:rsid w:val="00AE10BC"/>
    <w:rsid w:val="00AE113E"/>
    <w:rsid w:val="00AE4152"/>
    <w:rsid w:val="00AE4C6F"/>
    <w:rsid w:val="00AE50C5"/>
    <w:rsid w:val="00AE6999"/>
    <w:rsid w:val="00AE7093"/>
    <w:rsid w:val="00AF0186"/>
    <w:rsid w:val="00AF03D7"/>
    <w:rsid w:val="00AF0A67"/>
    <w:rsid w:val="00AF2647"/>
    <w:rsid w:val="00AF3056"/>
    <w:rsid w:val="00AF4DA4"/>
    <w:rsid w:val="00AF73A6"/>
    <w:rsid w:val="00B005C4"/>
    <w:rsid w:val="00B01AAE"/>
    <w:rsid w:val="00B03486"/>
    <w:rsid w:val="00B0583B"/>
    <w:rsid w:val="00B05E43"/>
    <w:rsid w:val="00B06EFD"/>
    <w:rsid w:val="00B11785"/>
    <w:rsid w:val="00B1384E"/>
    <w:rsid w:val="00B14DE2"/>
    <w:rsid w:val="00B1559F"/>
    <w:rsid w:val="00B15B8A"/>
    <w:rsid w:val="00B15DB1"/>
    <w:rsid w:val="00B206A2"/>
    <w:rsid w:val="00B23214"/>
    <w:rsid w:val="00B244ED"/>
    <w:rsid w:val="00B25337"/>
    <w:rsid w:val="00B27CCA"/>
    <w:rsid w:val="00B300CF"/>
    <w:rsid w:val="00B30781"/>
    <w:rsid w:val="00B33562"/>
    <w:rsid w:val="00B36E98"/>
    <w:rsid w:val="00B4008B"/>
    <w:rsid w:val="00B4465A"/>
    <w:rsid w:val="00B44685"/>
    <w:rsid w:val="00B45CC8"/>
    <w:rsid w:val="00B45DC2"/>
    <w:rsid w:val="00B46F39"/>
    <w:rsid w:val="00B47C78"/>
    <w:rsid w:val="00B5052B"/>
    <w:rsid w:val="00B51228"/>
    <w:rsid w:val="00B516F2"/>
    <w:rsid w:val="00B52093"/>
    <w:rsid w:val="00B54689"/>
    <w:rsid w:val="00B65C47"/>
    <w:rsid w:val="00B70A9E"/>
    <w:rsid w:val="00B71F08"/>
    <w:rsid w:val="00B724CD"/>
    <w:rsid w:val="00B77D59"/>
    <w:rsid w:val="00B80B06"/>
    <w:rsid w:val="00B81824"/>
    <w:rsid w:val="00B858A5"/>
    <w:rsid w:val="00B85BAC"/>
    <w:rsid w:val="00B87A28"/>
    <w:rsid w:val="00B91C7D"/>
    <w:rsid w:val="00B91E4D"/>
    <w:rsid w:val="00B9238A"/>
    <w:rsid w:val="00B95CCA"/>
    <w:rsid w:val="00BA072E"/>
    <w:rsid w:val="00BA0B94"/>
    <w:rsid w:val="00BB050E"/>
    <w:rsid w:val="00BB0748"/>
    <w:rsid w:val="00BB3F1A"/>
    <w:rsid w:val="00BC1B48"/>
    <w:rsid w:val="00BC1C3E"/>
    <w:rsid w:val="00BC3DB4"/>
    <w:rsid w:val="00BC4CCA"/>
    <w:rsid w:val="00BC4D2A"/>
    <w:rsid w:val="00BC5EA5"/>
    <w:rsid w:val="00BC6540"/>
    <w:rsid w:val="00BC6652"/>
    <w:rsid w:val="00BD3674"/>
    <w:rsid w:val="00BD3BE4"/>
    <w:rsid w:val="00BD4B21"/>
    <w:rsid w:val="00BE1DBF"/>
    <w:rsid w:val="00BE2239"/>
    <w:rsid w:val="00BE3D72"/>
    <w:rsid w:val="00BE40ED"/>
    <w:rsid w:val="00BE5FE5"/>
    <w:rsid w:val="00BE6230"/>
    <w:rsid w:val="00BE70CF"/>
    <w:rsid w:val="00BF1491"/>
    <w:rsid w:val="00BF260A"/>
    <w:rsid w:val="00BF4C91"/>
    <w:rsid w:val="00BF672E"/>
    <w:rsid w:val="00BF6DF8"/>
    <w:rsid w:val="00C0302F"/>
    <w:rsid w:val="00C03D3D"/>
    <w:rsid w:val="00C04D99"/>
    <w:rsid w:val="00C05EEE"/>
    <w:rsid w:val="00C07C51"/>
    <w:rsid w:val="00C07D03"/>
    <w:rsid w:val="00C10AD4"/>
    <w:rsid w:val="00C131AE"/>
    <w:rsid w:val="00C136F6"/>
    <w:rsid w:val="00C1495A"/>
    <w:rsid w:val="00C16BBB"/>
    <w:rsid w:val="00C17486"/>
    <w:rsid w:val="00C224DB"/>
    <w:rsid w:val="00C22560"/>
    <w:rsid w:val="00C22CAF"/>
    <w:rsid w:val="00C23A7D"/>
    <w:rsid w:val="00C25515"/>
    <w:rsid w:val="00C27210"/>
    <w:rsid w:val="00C27876"/>
    <w:rsid w:val="00C27929"/>
    <w:rsid w:val="00C27E86"/>
    <w:rsid w:val="00C30626"/>
    <w:rsid w:val="00C31572"/>
    <w:rsid w:val="00C3559C"/>
    <w:rsid w:val="00C35942"/>
    <w:rsid w:val="00C35CD6"/>
    <w:rsid w:val="00C3698A"/>
    <w:rsid w:val="00C37001"/>
    <w:rsid w:val="00C40C56"/>
    <w:rsid w:val="00C451CD"/>
    <w:rsid w:val="00C459C5"/>
    <w:rsid w:val="00C46107"/>
    <w:rsid w:val="00C474FF"/>
    <w:rsid w:val="00C5534A"/>
    <w:rsid w:val="00C55DC4"/>
    <w:rsid w:val="00C55E68"/>
    <w:rsid w:val="00C55F01"/>
    <w:rsid w:val="00C56D7A"/>
    <w:rsid w:val="00C606A5"/>
    <w:rsid w:val="00C60F62"/>
    <w:rsid w:val="00C617A1"/>
    <w:rsid w:val="00C6197F"/>
    <w:rsid w:val="00C61A7F"/>
    <w:rsid w:val="00C6679D"/>
    <w:rsid w:val="00C6707C"/>
    <w:rsid w:val="00C6797A"/>
    <w:rsid w:val="00C70B74"/>
    <w:rsid w:val="00C71FC3"/>
    <w:rsid w:val="00C721D3"/>
    <w:rsid w:val="00C72278"/>
    <w:rsid w:val="00C7327A"/>
    <w:rsid w:val="00C75E01"/>
    <w:rsid w:val="00C77414"/>
    <w:rsid w:val="00C778B0"/>
    <w:rsid w:val="00C77D24"/>
    <w:rsid w:val="00C8276B"/>
    <w:rsid w:val="00C83021"/>
    <w:rsid w:val="00C8493B"/>
    <w:rsid w:val="00C86CFA"/>
    <w:rsid w:val="00C873C5"/>
    <w:rsid w:val="00C91F1A"/>
    <w:rsid w:val="00C9241B"/>
    <w:rsid w:val="00C9287E"/>
    <w:rsid w:val="00C94A68"/>
    <w:rsid w:val="00C95ECF"/>
    <w:rsid w:val="00C96544"/>
    <w:rsid w:val="00C97E14"/>
    <w:rsid w:val="00CA12E0"/>
    <w:rsid w:val="00CA162B"/>
    <w:rsid w:val="00CA37B5"/>
    <w:rsid w:val="00CA4AB8"/>
    <w:rsid w:val="00CA6F9B"/>
    <w:rsid w:val="00CB058D"/>
    <w:rsid w:val="00CB240E"/>
    <w:rsid w:val="00CB267F"/>
    <w:rsid w:val="00CB2D5B"/>
    <w:rsid w:val="00CB4B70"/>
    <w:rsid w:val="00CB6804"/>
    <w:rsid w:val="00CB74CA"/>
    <w:rsid w:val="00CC0D68"/>
    <w:rsid w:val="00CC0E14"/>
    <w:rsid w:val="00CC13F1"/>
    <w:rsid w:val="00CC1A5B"/>
    <w:rsid w:val="00CC2E6C"/>
    <w:rsid w:val="00CC33D3"/>
    <w:rsid w:val="00CC48C0"/>
    <w:rsid w:val="00CD0A97"/>
    <w:rsid w:val="00CD1235"/>
    <w:rsid w:val="00CD28AB"/>
    <w:rsid w:val="00CD2984"/>
    <w:rsid w:val="00CD3693"/>
    <w:rsid w:val="00CD3EAE"/>
    <w:rsid w:val="00CD4758"/>
    <w:rsid w:val="00CD5BC7"/>
    <w:rsid w:val="00CD6303"/>
    <w:rsid w:val="00CD6357"/>
    <w:rsid w:val="00CE20F3"/>
    <w:rsid w:val="00CE2189"/>
    <w:rsid w:val="00CE233B"/>
    <w:rsid w:val="00CE531C"/>
    <w:rsid w:val="00CE612B"/>
    <w:rsid w:val="00CE78E9"/>
    <w:rsid w:val="00CE7BB9"/>
    <w:rsid w:val="00CF139E"/>
    <w:rsid w:val="00CF2A90"/>
    <w:rsid w:val="00CF429C"/>
    <w:rsid w:val="00CF74FF"/>
    <w:rsid w:val="00CF79B8"/>
    <w:rsid w:val="00D0212A"/>
    <w:rsid w:val="00D02E69"/>
    <w:rsid w:val="00D03ADD"/>
    <w:rsid w:val="00D04896"/>
    <w:rsid w:val="00D05E47"/>
    <w:rsid w:val="00D10E05"/>
    <w:rsid w:val="00D1142D"/>
    <w:rsid w:val="00D11DC8"/>
    <w:rsid w:val="00D12CB5"/>
    <w:rsid w:val="00D13750"/>
    <w:rsid w:val="00D137C6"/>
    <w:rsid w:val="00D13881"/>
    <w:rsid w:val="00D17161"/>
    <w:rsid w:val="00D17719"/>
    <w:rsid w:val="00D17EC2"/>
    <w:rsid w:val="00D20927"/>
    <w:rsid w:val="00D21A69"/>
    <w:rsid w:val="00D2343A"/>
    <w:rsid w:val="00D2548D"/>
    <w:rsid w:val="00D26275"/>
    <w:rsid w:val="00D26681"/>
    <w:rsid w:val="00D26C9F"/>
    <w:rsid w:val="00D31C0F"/>
    <w:rsid w:val="00D33FB1"/>
    <w:rsid w:val="00D34661"/>
    <w:rsid w:val="00D348F2"/>
    <w:rsid w:val="00D34E6D"/>
    <w:rsid w:val="00D34F27"/>
    <w:rsid w:val="00D36B32"/>
    <w:rsid w:val="00D4048B"/>
    <w:rsid w:val="00D4151D"/>
    <w:rsid w:val="00D42EC2"/>
    <w:rsid w:val="00D44A43"/>
    <w:rsid w:val="00D455B9"/>
    <w:rsid w:val="00D50C77"/>
    <w:rsid w:val="00D5157D"/>
    <w:rsid w:val="00D518BC"/>
    <w:rsid w:val="00D520EA"/>
    <w:rsid w:val="00D533D7"/>
    <w:rsid w:val="00D55035"/>
    <w:rsid w:val="00D57782"/>
    <w:rsid w:val="00D6125D"/>
    <w:rsid w:val="00D61DF4"/>
    <w:rsid w:val="00D62D3F"/>
    <w:rsid w:val="00D62EA8"/>
    <w:rsid w:val="00D65AF1"/>
    <w:rsid w:val="00D66B5F"/>
    <w:rsid w:val="00D671C3"/>
    <w:rsid w:val="00D672C4"/>
    <w:rsid w:val="00D71350"/>
    <w:rsid w:val="00D71F36"/>
    <w:rsid w:val="00D720C8"/>
    <w:rsid w:val="00D73BE8"/>
    <w:rsid w:val="00D819A2"/>
    <w:rsid w:val="00D83BEB"/>
    <w:rsid w:val="00D8404A"/>
    <w:rsid w:val="00D843B3"/>
    <w:rsid w:val="00D85EC1"/>
    <w:rsid w:val="00D8668D"/>
    <w:rsid w:val="00D86AA1"/>
    <w:rsid w:val="00D86B17"/>
    <w:rsid w:val="00D91128"/>
    <w:rsid w:val="00D92886"/>
    <w:rsid w:val="00D95175"/>
    <w:rsid w:val="00DA54CD"/>
    <w:rsid w:val="00DA64E6"/>
    <w:rsid w:val="00DB4816"/>
    <w:rsid w:val="00DB546A"/>
    <w:rsid w:val="00DB7617"/>
    <w:rsid w:val="00DD0275"/>
    <w:rsid w:val="00DD141C"/>
    <w:rsid w:val="00DD1665"/>
    <w:rsid w:val="00DD4255"/>
    <w:rsid w:val="00DD5C21"/>
    <w:rsid w:val="00DD6767"/>
    <w:rsid w:val="00DE0917"/>
    <w:rsid w:val="00DE170D"/>
    <w:rsid w:val="00DE1D75"/>
    <w:rsid w:val="00DE1F43"/>
    <w:rsid w:val="00DE30E2"/>
    <w:rsid w:val="00DF579A"/>
    <w:rsid w:val="00DF68C5"/>
    <w:rsid w:val="00E00F65"/>
    <w:rsid w:val="00E01DA7"/>
    <w:rsid w:val="00E02B35"/>
    <w:rsid w:val="00E02C78"/>
    <w:rsid w:val="00E02D1E"/>
    <w:rsid w:val="00E11668"/>
    <w:rsid w:val="00E118E8"/>
    <w:rsid w:val="00E12350"/>
    <w:rsid w:val="00E16401"/>
    <w:rsid w:val="00E17468"/>
    <w:rsid w:val="00E338ED"/>
    <w:rsid w:val="00E34F35"/>
    <w:rsid w:val="00E35273"/>
    <w:rsid w:val="00E35511"/>
    <w:rsid w:val="00E37EE2"/>
    <w:rsid w:val="00E46C21"/>
    <w:rsid w:val="00E47D7B"/>
    <w:rsid w:val="00E50B48"/>
    <w:rsid w:val="00E5143B"/>
    <w:rsid w:val="00E51D4F"/>
    <w:rsid w:val="00E54386"/>
    <w:rsid w:val="00E54E9D"/>
    <w:rsid w:val="00E54F17"/>
    <w:rsid w:val="00E56205"/>
    <w:rsid w:val="00E56366"/>
    <w:rsid w:val="00E56884"/>
    <w:rsid w:val="00E60627"/>
    <w:rsid w:val="00E61AEB"/>
    <w:rsid w:val="00E62DD1"/>
    <w:rsid w:val="00E63B32"/>
    <w:rsid w:val="00E65CD9"/>
    <w:rsid w:val="00E700C0"/>
    <w:rsid w:val="00E706CE"/>
    <w:rsid w:val="00E70F36"/>
    <w:rsid w:val="00E726CD"/>
    <w:rsid w:val="00E74C13"/>
    <w:rsid w:val="00E76B8A"/>
    <w:rsid w:val="00E77C04"/>
    <w:rsid w:val="00E810DC"/>
    <w:rsid w:val="00E81CF9"/>
    <w:rsid w:val="00E83ED9"/>
    <w:rsid w:val="00E83F1D"/>
    <w:rsid w:val="00E851EF"/>
    <w:rsid w:val="00E8537E"/>
    <w:rsid w:val="00E85390"/>
    <w:rsid w:val="00E865D4"/>
    <w:rsid w:val="00E872DB"/>
    <w:rsid w:val="00E90368"/>
    <w:rsid w:val="00E9179A"/>
    <w:rsid w:val="00E9334F"/>
    <w:rsid w:val="00E94481"/>
    <w:rsid w:val="00E964B3"/>
    <w:rsid w:val="00E969CF"/>
    <w:rsid w:val="00E96A8B"/>
    <w:rsid w:val="00E9772A"/>
    <w:rsid w:val="00EA0D21"/>
    <w:rsid w:val="00EA3515"/>
    <w:rsid w:val="00EA3930"/>
    <w:rsid w:val="00EA3DFF"/>
    <w:rsid w:val="00EA4FAD"/>
    <w:rsid w:val="00EA6431"/>
    <w:rsid w:val="00EA6717"/>
    <w:rsid w:val="00EB03FB"/>
    <w:rsid w:val="00EB2444"/>
    <w:rsid w:val="00EB258E"/>
    <w:rsid w:val="00EB2590"/>
    <w:rsid w:val="00EB39CA"/>
    <w:rsid w:val="00EB493F"/>
    <w:rsid w:val="00EB5F9C"/>
    <w:rsid w:val="00EB6112"/>
    <w:rsid w:val="00EB694E"/>
    <w:rsid w:val="00EB7687"/>
    <w:rsid w:val="00EC4BD0"/>
    <w:rsid w:val="00EC5153"/>
    <w:rsid w:val="00EC6355"/>
    <w:rsid w:val="00ED0348"/>
    <w:rsid w:val="00ED0617"/>
    <w:rsid w:val="00ED09C5"/>
    <w:rsid w:val="00ED1A24"/>
    <w:rsid w:val="00ED28BF"/>
    <w:rsid w:val="00ED2A4D"/>
    <w:rsid w:val="00ED3030"/>
    <w:rsid w:val="00ED40F1"/>
    <w:rsid w:val="00ED425F"/>
    <w:rsid w:val="00ED5DCA"/>
    <w:rsid w:val="00EE1A61"/>
    <w:rsid w:val="00EE33D3"/>
    <w:rsid w:val="00EF25CE"/>
    <w:rsid w:val="00EF3C13"/>
    <w:rsid w:val="00EF4F79"/>
    <w:rsid w:val="00EF679C"/>
    <w:rsid w:val="00EF75A2"/>
    <w:rsid w:val="00EF77D1"/>
    <w:rsid w:val="00F0064A"/>
    <w:rsid w:val="00F01C4D"/>
    <w:rsid w:val="00F02771"/>
    <w:rsid w:val="00F07DA3"/>
    <w:rsid w:val="00F10788"/>
    <w:rsid w:val="00F127CC"/>
    <w:rsid w:val="00F12CD8"/>
    <w:rsid w:val="00F12E46"/>
    <w:rsid w:val="00F12FE1"/>
    <w:rsid w:val="00F13564"/>
    <w:rsid w:val="00F13C7F"/>
    <w:rsid w:val="00F153D9"/>
    <w:rsid w:val="00F16023"/>
    <w:rsid w:val="00F1738A"/>
    <w:rsid w:val="00F17A7E"/>
    <w:rsid w:val="00F17B96"/>
    <w:rsid w:val="00F17FE3"/>
    <w:rsid w:val="00F2105E"/>
    <w:rsid w:val="00F2111A"/>
    <w:rsid w:val="00F212A0"/>
    <w:rsid w:val="00F25E55"/>
    <w:rsid w:val="00F26BDD"/>
    <w:rsid w:val="00F271BD"/>
    <w:rsid w:val="00F30A51"/>
    <w:rsid w:val="00F311B9"/>
    <w:rsid w:val="00F313F6"/>
    <w:rsid w:val="00F323BE"/>
    <w:rsid w:val="00F325E9"/>
    <w:rsid w:val="00F32F07"/>
    <w:rsid w:val="00F352AD"/>
    <w:rsid w:val="00F355B2"/>
    <w:rsid w:val="00F359CE"/>
    <w:rsid w:val="00F36BF2"/>
    <w:rsid w:val="00F36DD1"/>
    <w:rsid w:val="00F43F6D"/>
    <w:rsid w:val="00F453D3"/>
    <w:rsid w:val="00F471B4"/>
    <w:rsid w:val="00F47E8D"/>
    <w:rsid w:val="00F51575"/>
    <w:rsid w:val="00F55868"/>
    <w:rsid w:val="00F55D0F"/>
    <w:rsid w:val="00F57D39"/>
    <w:rsid w:val="00F60C9B"/>
    <w:rsid w:val="00F61593"/>
    <w:rsid w:val="00F631C8"/>
    <w:rsid w:val="00F64106"/>
    <w:rsid w:val="00F642AC"/>
    <w:rsid w:val="00F657F8"/>
    <w:rsid w:val="00F67004"/>
    <w:rsid w:val="00F67B22"/>
    <w:rsid w:val="00F67C66"/>
    <w:rsid w:val="00F70DBB"/>
    <w:rsid w:val="00F7150C"/>
    <w:rsid w:val="00F728E1"/>
    <w:rsid w:val="00F7568F"/>
    <w:rsid w:val="00F76832"/>
    <w:rsid w:val="00F769D9"/>
    <w:rsid w:val="00F77CB1"/>
    <w:rsid w:val="00F77EDE"/>
    <w:rsid w:val="00F80072"/>
    <w:rsid w:val="00F80774"/>
    <w:rsid w:val="00F813AD"/>
    <w:rsid w:val="00F83470"/>
    <w:rsid w:val="00F90599"/>
    <w:rsid w:val="00F9438A"/>
    <w:rsid w:val="00F95B5B"/>
    <w:rsid w:val="00FA1477"/>
    <w:rsid w:val="00FA1B66"/>
    <w:rsid w:val="00FA4B44"/>
    <w:rsid w:val="00FA67D8"/>
    <w:rsid w:val="00FA69ED"/>
    <w:rsid w:val="00FA6AEA"/>
    <w:rsid w:val="00FA78BE"/>
    <w:rsid w:val="00FA794E"/>
    <w:rsid w:val="00FB071E"/>
    <w:rsid w:val="00FB0FC7"/>
    <w:rsid w:val="00FB3164"/>
    <w:rsid w:val="00FB51F6"/>
    <w:rsid w:val="00FB6438"/>
    <w:rsid w:val="00FB6A0E"/>
    <w:rsid w:val="00FC0A90"/>
    <w:rsid w:val="00FC1266"/>
    <w:rsid w:val="00FC2C7B"/>
    <w:rsid w:val="00FC3FBA"/>
    <w:rsid w:val="00FC44BD"/>
    <w:rsid w:val="00FC4CCC"/>
    <w:rsid w:val="00FC6828"/>
    <w:rsid w:val="00FD0DD4"/>
    <w:rsid w:val="00FD125C"/>
    <w:rsid w:val="00FD1A43"/>
    <w:rsid w:val="00FD1E0B"/>
    <w:rsid w:val="00FD280F"/>
    <w:rsid w:val="00FD3AB4"/>
    <w:rsid w:val="00FD62F7"/>
    <w:rsid w:val="00FD6505"/>
    <w:rsid w:val="00FD7C8E"/>
    <w:rsid w:val="00FE3541"/>
    <w:rsid w:val="00FE5E40"/>
    <w:rsid w:val="00FE7C5B"/>
    <w:rsid w:val="00FE7FDC"/>
    <w:rsid w:val="00FF12BC"/>
    <w:rsid w:val="00FF2405"/>
    <w:rsid w:val="00FF2865"/>
    <w:rsid w:val="00FF3B41"/>
    <w:rsid w:val="00FF46A5"/>
    <w:rsid w:val="00FF69A8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177F39"/>
  <w15:chartTrackingRefBased/>
  <w15:docId w15:val="{52A1A77E-629B-4DAC-BA4C-20977180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Cite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F96"/>
    <w:rPr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jc w:val="both"/>
      <w:outlineLvl w:val="0"/>
    </w:pPr>
    <w:rPr>
      <w:rFonts w:ascii="Tahoma" w:hAnsi="Tahoma"/>
      <w:b/>
      <w:bCs/>
      <w:sz w:val="22"/>
    </w:rPr>
  </w:style>
  <w:style w:type="paragraph" w:styleId="Ttulo2">
    <w:name w:val="heading 2"/>
    <w:aliases w:val="Edgar 2,Título 2 -BCN,2 headline,h Car Car Car Car Car Car Car Car Car"/>
    <w:basedOn w:val="Normal"/>
    <w:next w:val="Normal"/>
    <w:link w:val="Ttulo2Car"/>
    <w:uiPriority w:val="9"/>
    <w:qFormat/>
    <w:pPr>
      <w:keepNext/>
      <w:jc w:val="both"/>
      <w:outlineLvl w:val="1"/>
    </w:pPr>
    <w:rPr>
      <w:rFonts w:ascii="Tahoma" w:hAnsi="Tahoma"/>
      <w:bCs/>
      <w:sz w:val="24"/>
      <w:lang w:val="es-MX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708" w:firstLine="708"/>
      <w:jc w:val="both"/>
      <w:outlineLvl w:val="2"/>
    </w:pPr>
    <w:rPr>
      <w:rFonts w:ascii="Tahoma" w:hAnsi="Tahoma"/>
      <w:b/>
      <w:bCs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ind w:left="2340" w:hanging="2340"/>
      <w:jc w:val="both"/>
      <w:outlineLvl w:val="3"/>
    </w:pPr>
    <w:rPr>
      <w:rFonts w:ascii="Century Gothic" w:hAnsi="Century Gothic"/>
      <w:b/>
      <w:noProof/>
      <w:sz w:val="22"/>
      <w:szCs w:val="24"/>
      <w:lang w:val="x-non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Century Gothic" w:hAnsi="Century Gothic"/>
      <w:b/>
      <w:bCs/>
      <w:noProof/>
      <w:sz w:val="16"/>
      <w:szCs w:val="24"/>
      <w:lang w:val="es-CO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Tahoma" w:hAnsi="Tahoma" w:cs="Tahoma"/>
      <w:b/>
      <w:bCs/>
      <w:iCs/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spacing w:line="360" w:lineRule="auto"/>
      <w:ind w:left="708"/>
      <w:jc w:val="both"/>
      <w:outlineLvl w:val="7"/>
    </w:pPr>
    <w:rPr>
      <w:rFonts w:ascii="Arial" w:hAnsi="Arial" w:cs="Arial"/>
      <w:i/>
      <w:sz w:val="18"/>
    </w:rPr>
  </w:style>
  <w:style w:type="paragraph" w:styleId="Ttulo9">
    <w:name w:val="heading 9"/>
    <w:basedOn w:val="Normal"/>
    <w:next w:val="Normal"/>
    <w:qFormat/>
    <w:pPr>
      <w:keepNext/>
      <w:ind w:left="2127" w:hanging="2127"/>
      <w:jc w:val="center"/>
      <w:outlineLvl w:val="8"/>
    </w:pPr>
    <w:rPr>
      <w:rFonts w:ascii="Arial" w:hAnsi="Arial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pPr>
      <w:jc w:val="both"/>
    </w:pPr>
    <w:rPr>
      <w:rFonts w:ascii="Arial" w:hAnsi="Arial"/>
      <w:lang w:val="es-ES_tradnl"/>
    </w:rPr>
  </w:style>
  <w:style w:type="paragraph" w:styleId="Textoindependiente">
    <w:name w:val="Body Text"/>
    <w:aliases w:val="body text,bt,contents,body tesx,ändrad,AvtalBrödtext,Body3,Body Text Tables,Body Text level 1,TextindepT2,body text Car,Subsection Body Text,Texto independiente Car Car,Inicio"/>
    <w:basedOn w:val="Normal"/>
    <w:link w:val="TextoindependienteCar"/>
    <w:pPr>
      <w:jc w:val="both"/>
    </w:pPr>
    <w:rPr>
      <w:rFonts w:ascii="Tahoma" w:hAnsi="Tahoma"/>
      <w:bCs/>
      <w:sz w:val="24"/>
    </w:rPr>
  </w:style>
  <w:style w:type="paragraph" w:styleId="Descripcin">
    <w:name w:val="caption"/>
    <w:aliases w:val="Epígrafe"/>
    <w:basedOn w:val="Normal"/>
    <w:next w:val="Normal"/>
    <w:qFormat/>
    <w:pPr>
      <w:jc w:val="both"/>
    </w:pPr>
    <w:rPr>
      <w:rFonts w:ascii="Tahoma" w:hAnsi="Tahoma"/>
      <w:bCs/>
      <w:sz w:val="24"/>
    </w:rPr>
  </w:style>
  <w:style w:type="paragraph" w:styleId="Encabezado">
    <w:name w:val="header"/>
    <w:aliases w:val="encabezado,Encabezado1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2340" w:hanging="2340"/>
      <w:jc w:val="both"/>
    </w:pPr>
    <w:rPr>
      <w:rFonts w:ascii="Century Gothic" w:hAnsi="Century Gothic" w:cs="Tahoma"/>
      <w:b/>
      <w:noProof/>
      <w:sz w:val="22"/>
      <w:szCs w:val="24"/>
      <w:lang w:val="es-CO"/>
    </w:rPr>
  </w:style>
  <w:style w:type="paragraph" w:styleId="Sangra2detindependiente">
    <w:name w:val="Body Text Indent 2"/>
    <w:basedOn w:val="Normal"/>
    <w:pPr>
      <w:spacing w:line="360" w:lineRule="auto"/>
      <w:ind w:left="708"/>
      <w:jc w:val="both"/>
    </w:pPr>
    <w:rPr>
      <w:rFonts w:ascii="Arial" w:hAnsi="Arial" w:cs="Arial"/>
      <w:i/>
      <w:sz w:val="16"/>
    </w:r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Sangra3detindependiente">
    <w:name w:val="Body Text Indent 3"/>
    <w:basedOn w:val="Normal"/>
    <w:pPr>
      <w:ind w:left="142"/>
      <w:jc w:val="both"/>
    </w:pPr>
    <w:rPr>
      <w:rFonts w:ascii="Arial" w:hAnsi="Arial"/>
      <w:color w:val="FF6600"/>
      <w:sz w:val="19"/>
    </w:rPr>
  </w:style>
  <w:style w:type="paragraph" w:styleId="Textodeglobo">
    <w:name w:val="Balloon Text"/>
    <w:basedOn w:val="Normal"/>
    <w:link w:val="TextodegloboCar"/>
    <w:uiPriority w:val="99"/>
    <w:semiHidden/>
    <w:rsid w:val="00765451"/>
    <w:rPr>
      <w:rFonts w:ascii="Tahoma" w:hAnsi="Tahoma"/>
      <w:sz w:val="16"/>
      <w:szCs w:val="16"/>
    </w:rPr>
  </w:style>
  <w:style w:type="table" w:styleId="Tablaconcuadrcula">
    <w:name w:val="Table Grid"/>
    <w:basedOn w:val="Tablanormal"/>
    <w:uiPriority w:val="59"/>
    <w:rsid w:val="00AC4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Normal"/>
    <w:rsid w:val="003F4C8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Prrafodelista">
    <w:name w:val="List Paragraph"/>
    <w:aliases w:val="HOJA,Colorful List Accent 1,Lista vistosa - Énfasis 11,Colorful List - Accent 11,Bullet List,FooterText,numbered,List Paragraph1,Paragraphe de liste1,lp1,Lista vistosa - Énfasis 111,Lista vistosa - Énfasis 12,Lista vistosa - Énfasis 13"/>
    <w:basedOn w:val="Normal"/>
    <w:link w:val="PrrafodelistaCar"/>
    <w:uiPriority w:val="34"/>
    <w:qFormat/>
    <w:rsid w:val="00C07D03"/>
    <w:pPr>
      <w:ind w:left="708"/>
    </w:pPr>
  </w:style>
  <w:style w:type="character" w:styleId="Refdecomentario">
    <w:name w:val="annotation reference"/>
    <w:rsid w:val="001009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100900"/>
  </w:style>
  <w:style w:type="character" w:customStyle="1" w:styleId="TextocomentarioCar">
    <w:name w:val="Texto comentario Car"/>
    <w:basedOn w:val="Fuentedeprrafopredeter"/>
    <w:link w:val="Textocomentario"/>
    <w:uiPriority w:val="99"/>
    <w:rsid w:val="00100900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100900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100900"/>
    <w:rPr>
      <w:b/>
      <w:bCs/>
    </w:rPr>
  </w:style>
  <w:style w:type="paragraph" w:styleId="NormalWeb">
    <w:name w:val="Normal (Web)"/>
    <w:basedOn w:val="Normal"/>
    <w:uiPriority w:val="99"/>
    <w:unhideWhenUsed/>
    <w:rsid w:val="008B3DF4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EncabezadoCar">
    <w:name w:val="Encabezado Car"/>
    <w:aliases w:val="encabezado Car,Encabezado1 Car"/>
    <w:link w:val="Encabezado"/>
    <w:uiPriority w:val="99"/>
    <w:rsid w:val="00B244ED"/>
  </w:style>
  <w:style w:type="character" w:customStyle="1" w:styleId="PiedepginaCar">
    <w:name w:val="Pie de página Car"/>
    <w:link w:val="Piedepgina"/>
    <w:uiPriority w:val="99"/>
    <w:rsid w:val="0078688D"/>
  </w:style>
  <w:style w:type="paragraph" w:styleId="Sinespaciado">
    <w:name w:val="No Spacing"/>
    <w:link w:val="SinespaciadoCar"/>
    <w:uiPriority w:val="1"/>
    <w:qFormat/>
    <w:rsid w:val="00AD7937"/>
    <w:rPr>
      <w:lang w:val="es-ES" w:eastAsia="es-ES"/>
    </w:rPr>
  </w:style>
  <w:style w:type="character" w:styleId="Nmerodepgina">
    <w:name w:val="page number"/>
    <w:basedOn w:val="Fuentedeprrafopredeter"/>
    <w:unhideWhenUsed/>
    <w:rsid w:val="006906D2"/>
  </w:style>
  <w:style w:type="character" w:customStyle="1" w:styleId="PrrafodelistaCar">
    <w:name w:val="Párrafo de lista Car"/>
    <w:aliases w:val="HOJA Car,Colorful List Accent 1 Car,Lista vistosa - Énfasis 11 Car,Colorful List - Accent 11 Car,Bullet List Car,FooterText Car,numbered Car,List Paragraph1 Car,Paragraphe de liste1 Car,lp1 Car,Lista vistosa - Énfasis 111 Car"/>
    <w:link w:val="Prrafodelista"/>
    <w:uiPriority w:val="34"/>
    <w:rsid w:val="00AC2A40"/>
    <w:rPr>
      <w:lang w:val="es-ES" w:eastAsia="es-ES"/>
    </w:rPr>
  </w:style>
  <w:style w:type="paragraph" w:customStyle="1" w:styleId="Default">
    <w:name w:val="Default"/>
    <w:uiPriority w:val="99"/>
    <w:rsid w:val="00214DEC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82C76"/>
    <w:rPr>
      <w:rFonts w:ascii="Calibri" w:eastAsia="Calibri" w:hAnsi="Calibri"/>
      <w:lang w:val="x-none" w:eastAsia="en-US"/>
    </w:rPr>
  </w:style>
  <w:style w:type="character" w:customStyle="1" w:styleId="TextonotapieCar">
    <w:name w:val="Texto nota pie Car"/>
    <w:link w:val="Textonotapie"/>
    <w:uiPriority w:val="99"/>
    <w:rsid w:val="00482C76"/>
    <w:rPr>
      <w:rFonts w:ascii="Calibri" w:eastAsia="Calibri" w:hAnsi="Calibri"/>
      <w:lang w:eastAsia="en-US"/>
    </w:rPr>
  </w:style>
  <w:style w:type="character" w:styleId="Refdenotaalpie">
    <w:name w:val="footnote reference"/>
    <w:aliases w:val="referencia nota al pie,Texto de nota al pie"/>
    <w:uiPriority w:val="99"/>
    <w:unhideWhenUsed/>
    <w:rsid w:val="00482C76"/>
    <w:rPr>
      <w:vertAlign w:val="superscript"/>
    </w:rPr>
  </w:style>
  <w:style w:type="paragraph" w:customStyle="1" w:styleId="Arialsinespacio">
    <w:name w:val="Arial sin espacio"/>
    <w:basedOn w:val="Sinespaciado"/>
    <w:link w:val="ArialsinespacioCar"/>
    <w:qFormat/>
    <w:rsid w:val="00D04896"/>
    <w:rPr>
      <w:rFonts w:ascii="Arial" w:hAnsi="Arial"/>
      <w:lang w:val="x-none" w:eastAsia="x-none"/>
    </w:rPr>
  </w:style>
  <w:style w:type="character" w:customStyle="1" w:styleId="ArialsinespacioCar">
    <w:name w:val="Arial sin espacio Car"/>
    <w:link w:val="Arialsinespacio"/>
    <w:rsid w:val="00D04896"/>
    <w:rPr>
      <w:rFonts w:ascii="Arial" w:hAnsi="Arial"/>
      <w:lang w:eastAsia="x-none"/>
    </w:rPr>
  </w:style>
  <w:style w:type="character" w:customStyle="1" w:styleId="HeaderChar">
    <w:name w:val="Header Char"/>
    <w:semiHidden/>
    <w:locked/>
    <w:rsid w:val="00AF03D7"/>
    <w:rPr>
      <w:rFonts w:cs="Times New Roman"/>
    </w:rPr>
  </w:style>
  <w:style w:type="character" w:customStyle="1" w:styleId="FooterChar">
    <w:name w:val="Footer Char"/>
    <w:semiHidden/>
    <w:locked/>
    <w:rsid w:val="00AF03D7"/>
    <w:rPr>
      <w:rFonts w:cs="Times New Roman"/>
    </w:rPr>
  </w:style>
  <w:style w:type="character" w:customStyle="1" w:styleId="BalloonTextChar">
    <w:name w:val="Balloon Text Char"/>
    <w:semiHidden/>
    <w:locked/>
    <w:rsid w:val="00AF03D7"/>
    <w:rPr>
      <w:rFonts w:ascii="Tahoma" w:hAnsi="Tahoma" w:cs="Tahoma"/>
      <w:sz w:val="16"/>
      <w:szCs w:val="16"/>
    </w:rPr>
  </w:style>
  <w:style w:type="character" w:customStyle="1" w:styleId="BodyTextChar">
    <w:name w:val="Body Text Char"/>
    <w:aliases w:val="body text Char,bt Char,contents Char,body tesx Char,ändrad Char,AvtalBrödtext Char,Body3 Char,Body Text Tables Char,Body Text level 1 Char,TextindepT2 Char,body text Car Char,Subsection Body Text Char"/>
    <w:locked/>
    <w:rsid w:val="00AF03D7"/>
    <w:rPr>
      <w:rFonts w:ascii="Arial" w:hAnsi="Arial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AF03D7"/>
    <w:pPr>
      <w:tabs>
        <w:tab w:val="left" w:pos="0"/>
      </w:tabs>
      <w:jc w:val="center"/>
    </w:pPr>
    <w:rPr>
      <w:rFonts w:ascii="Bookman Old Style" w:eastAsia="Calibri" w:hAnsi="Bookman Old Style"/>
      <w:b/>
      <w:sz w:val="24"/>
      <w:lang w:val="es-ES_tradnl"/>
    </w:rPr>
  </w:style>
  <w:style w:type="character" w:customStyle="1" w:styleId="TtuloCar">
    <w:name w:val="Título Car"/>
    <w:link w:val="Ttulo"/>
    <w:rsid w:val="00AF03D7"/>
    <w:rPr>
      <w:rFonts w:ascii="Bookman Old Style" w:eastAsia="Calibri" w:hAnsi="Bookman Old Style"/>
      <w:b/>
      <w:sz w:val="24"/>
      <w:lang w:val="es-ES_tradnl" w:eastAsia="es-ES"/>
    </w:rPr>
  </w:style>
  <w:style w:type="character" w:customStyle="1" w:styleId="TitleChar">
    <w:name w:val="Title Char"/>
    <w:locked/>
    <w:rsid w:val="00AF03D7"/>
    <w:rPr>
      <w:rFonts w:ascii="Bookman Old Style" w:hAnsi="Bookman Old Style" w:cs="Times New Roman"/>
      <w:b/>
      <w:sz w:val="20"/>
      <w:szCs w:val="20"/>
      <w:lang w:val="es-ES_tradnl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AF03D7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AF03D7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CarCarCarCar">
    <w:name w:val="Car Car Car Car"/>
    <w:basedOn w:val="Normal"/>
    <w:rsid w:val="00AF03D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extonavy1">
    <w:name w:val="texto_navy1"/>
    <w:rsid w:val="00AF03D7"/>
    <w:rPr>
      <w:color w:val="000080"/>
    </w:rPr>
  </w:style>
  <w:style w:type="numbering" w:customStyle="1" w:styleId="Estilo1">
    <w:name w:val="Estilo1"/>
    <w:uiPriority w:val="99"/>
    <w:rsid w:val="00AF03D7"/>
    <w:pPr>
      <w:numPr>
        <w:numId w:val="26"/>
      </w:numPr>
    </w:pPr>
  </w:style>
  <w:style w:type="character" w:customStyle="1" w:styleId="Ttulo2Car">
    <w:name w:val="Título 2 Car"/>
    <w:aliases w:val="Edgar 2 Car,Título 2 -BCN Car,2 headline Car,h Car Car Car Car Car Car Car Car Car Car"/>
    <w:link w:val="Ttulo2"/>
    <w:uiPriority w:val="9"/>
    <w:rsid w:val="00AF03D7"/>
    <w:rPr>
      <w:rFonts w:ascii="Tahoma" w:hAnsi="Tahoma" w:cs="Tahoma"/>
      <w:bCs/>
      <w:sz w:val="24"/>
      <w:lang w:val="es-MX" w:eastAsia="es-ES"/>
    </w:rPr>
  </w:style>
  <w:style w:type="character" w:customStyle="1" w:styleId="Ttulo1Car">
    <w:name w:val="Título 1 Car"/>
    <w:link w:val="Ttulo1"/>
    <w:uiPriority w:val="9"/>
    <w:rsid w:val="00AF03D7"/>
    <w:rPr>
      <w:rFonts w:ascii="Tahoma" w:hAnsi="Tahoma" w:cs="Tahoma"/>
      <w:b/>
      <w:bCs/>
      <w:sz w:val="22"/>
      <w:lang w:val="es-ES" w:eastAsia="es-ES"/>
    </w:rPr>
  </w:style>
  <w:style w:type="character" w:customStyle="1" w:styleId="Ttulo3Car">
    <w:name w:val="Título 3 Car"/>
    <w:link w:val="Ttulo3"/>
    <w:uiPriority w:val="9"/>
    <w:rsid w:val="00AF03D7"/>
    <w:rPr>
      <w:rFonts w:ascii="Tahoma" w:hAnsi="Tahoma" w:cs="Tahoma"/>
      <w:b/>
      <w:bCs/>
      <w:sz w:val="22"/>
      <w:lang w:val="es-ES" w:eastAsia="es-ES"/>
    </w:rPr>
  </w:style>
  <w:style w:type="character" w:customStyle="1" w:styleId="TextodegloboCar">
    <w:name w:val="Texto de globo Car"/>
    <w:link w:val="Textodeglobo"/>
    <w:uiPriority w:val="99"/>
    <w:semiHidden/>
    <w:rsid w:val="00AF03D7"/>
    <w:rPr>
      <w:rFonts w:ascii="Tahoma" w:hAnsi="Tahoma" w:cs="Tahoma"/>
      <w:sz w:val="16"/>
      <w:szCs w:val="16"/>
      <w:lang w:val="es-ES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AF03D7"/>
    <w:pPr>
      <w:keepLines/>
      <w:spacing w:before="480" w:line="276" w:lineRule="auto"/>
      <w:outlineLvl w:val="9"/>
    </w:pPr>
    <w:rPr>
      <w:rFonts w:ascii="Cambria" w:hAnsi="Cambria"/>
      <w:color w:val="365F91"/>
      <w:sz w:val="28"/>
      <w:szCs w:val="28"/>
      <w:lang w:val="x-none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AF03D7"/>
    <w:pPr>
      <w:tabs>
        <w:tab w:val="left" w:pos="440"/>
        <w:tab w:val="right" w:leader="dot" w:pos="8828"/>
      </w:tabs>
      <w:spacing w:before="240" w:after="100"/>
      <w:jc w:val="both"/>
    </w:pPr>
    <w:rPr>
      <w:rFonts w:ascii="Arial" w:eastAsia="Calibri" w:hAnsi="Arial"/>
      <w:sz w:val="22"/>
      <w:szCs w:val="22"/>
      <w:lang w:val="es-CO"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AF03D7"/>
    <w:pPr>
      <w:tabs>
        <w:tab w:val="left" w:pos="880"/>
        <w:tab w:val="right" w:leader="dot" w:pos="8828"/>
      </w:tabs>
      <w:ind w:left="220"/>
      <w:jc w:val="both"/>
    </w:pPr>
    <w:rPr>
      <w:rFonts w:ascii="Arial" w:eastAsia="Calibri" w:hAnsi="Arial"/>
      <w:sz w:val="22"/>
      <w:szCs w:val="22"/>
      <w:lang w:val="es-CO" w:eastAsia="en-US"/>
    </w:rPr>
  </w:style>
  <w:style w:type="character" w:customStyle="1" w:styleId="SinespaciadoCar">
    <w:name w:val="Sin espaciado Car"/>
    <w:link w:val="Sinespaciado"/>
    <w:uiPriority w:val="1"/>
    <w:rsid w:val="00AF03D7"/>
    <w:rPr>
      <w:lang w:val="es-ES" w:eastAsia="es-ES" w:bidi="ar-SA"/>
    </w:rPr>
  </w:style>
  <w:style w:type="character" w:customStyle="1" w:styleId="TextoindependienteCar">
    <w:name w:val="Texto independiente Car"/>
    <w:aliases w:val="body text Car1,bt Car,contents Car,body tesx Car,ändrad Car,AvtalBrödtext Car,Body3 Car,Body Text Tables Car,Body Text level 1 Car,TextindepT2 Car,body text Car Car,Subsection Body Text Car,Texto independiente Car Car Car"/>
    <w:link w:val="Textoindependiente"/>
    <w:rsid w:val="00AF03D7"/>
    <w:rPr>
      <w:rFonts w:ascii="Tahoma" w:hAnsi="Tahoma"/>
      <w:bCs/>
      <w:sz w:val="24"/>
      <w:lang w:val="es-ES" w:eastAsia="es-ES"/>
    </w:rPr>
  </w:style>
  <w:style w:type="character" w:customStyle="1" w:styleId="mw-headline">
    <w:name w:val="mw-headline"/>
    <w:rsid w:val="00AF03D7"/>
  </w:style>
  <w:style w:type="character" w:customStyle="1" w:styleId="editsection">
    <w:name w:val="editsection"/>
    <w:rsid w:val="00AF03D7"/>
  </w:style>
  <w:style w:type="paragraph" w:customStyle="1" w:styleId="Textoindependiente0">
    <w:name w:val="Texto independiente(."/>
    <w:basedOn w:val="Normal"/>
    <w:link w:val="TextoindependienteCar2"/>
    <w:rsid w:val="00AF03D7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 w:val="24"/>
      <w:lang w:val="es-ES_tradnl" w:eastAsia="x-none"/>
    </w:rPr>
  </w:style>
  <w:style w:type="character" w:customStyle="1" w:styleId="TextoindependienteCar2">
    <w:name w:val="Texto independiente(. Car2"/>
    <w:link w:val="Textoindependiente0"/>
    <w:locked/>
    <w:rsid w:val="00AF03D7"/>
    <w:rPr>
      <w:rFonts w:ascii="Arial" w:hAnsi="Arial"/>
      <w:spacing w:val="-2"/>
      <w:sz w:val="24"/>
      <w:lang w:val="es-ES_tradnl" w:eastAsia="x-none"/>
    </w:rPr>
  </w:style>
  <w:style w:type="paragraph" w:styleId="Textonotaalfinal">
    <w:name w:val="endnote text"/>
    <w:basedOn w:val="Normal"/>
    <w:link w:val="TextonotaalfinalCar"/>
    <w:uiPriority w:val="99"/>
    <w:unhideWhenUsed/>
    <w:rsid w:val="00AF03D7"/>
    <w:pPr>
      <w:spacing w:after="200" w:line="276" w:lineRule="auto"/>
      <w:jc w:val="both"/>
    </w:pPr>
    <w:rPr>
      <w:rFonts w:ascii="Arial" w:eastAsia="Calibri" w:hAnsi="Arial"/>
      <w:lang w:val="x-none" w:eastAsia="en-US"/>
    </w:rPr>
  </w:style>
  <w:style w:type="character" w:customStyle="1" w:styleId="TextonotaalfinalCar">
    <w:name w:val="Texto nota al final Car"/>
    <w:link w:val="Textonotaalfinal"/>
    <w:uiPriority w:val="99"/>
    <w:rsid w:val="00AF03D7"/>
    <w:rPr>
      <w:rFonts w:ascii="Arial" w:eastAsia="Calibri" w:hAnsi="Arial"/>
      <w:lang w:val="x-none" w:eastAsia="en-US"/>
    </w:rPr>
  </w:style>
  <w:style w:type="character" w:styleId="Refdenotaalfinal">
    <w:name w:val="endnote reference"/>
    <w:uiPriority w:val="99"/>
    <w:unhideWhenUsed/>
    <w:rsid w:val="00AF03D7"/>
    <w:rPr>
      <w:vertAlign w:val="superscript"/>
    </w:rPr>
  </w:style>
  <w:style w:type="character" w:customStyle="1" w:styleId="CharacterStyle1">
    <w:name w:val="Character Style 1"/>
    <w:uiPriority w:val="99"/>
    <w:rsid w:val="00AF03D7"/>
    <w:rPr>
      <w:sz w:val="20"/>
    </w:rPr>
  </w:style>
  <w:style w:type="character" w:styleId="CitaHTML">
    <w:name w:val="HTML Cite"/>
    <w:uiPriority w:val="99"/>
    <w:unhideWhenUsed/>
    <w:rsid w:val="00AF03D7"/>
    <w:rPr>
      <w:i w:val="0"/>
      <w:iCs w:val="0"/>
      <w:color w:val="009933"/>
    </w:rPr>
  </w:style>
  <w:style w:type="paragraph" w:styleId="TDC3">
    <w:name w:val="toc 3"/>
    <w:basedOn w:val="Normal"/>
    <w:next w:val="Normal"/>
    <w:autoRedefine/>
    <w:uiPriority w:val="39"/>
    <w:unhideWhenUsed/>
    <w:rsid w:val="00AF03D7"/>
    <w:pPr>
      <w:spacing w:after="200" w:line="276" w:lineRule="auto"/>
      <w:ind w:left="440"/>
      <w:jc w:val="both"/>
    </w:pPr>
    <w:rPr>
      <w:rFonts w:ascii="Arial" w:eastAsia="Calibri" w:hAnsi="Arial"/>
      <w:sz w:val="22"/>
      <w:szCs w:val="22"/>
      <w:lang w:eastAsia="en-US"/>
    </w:rPr>
  </w:style>
  <w:style w:type="character" w:styleId="Textoennegrita">
    <w:name w:val="Strong"/>
    <w:uiPriority w:val="22"/>
    <w:qFormat/>
    <w:rsid w:val="00AF03D7"/>
    <w:rPr>
      <w:b/>
      <w:bCs/>
    </w:rPr>
  </w:style>
  <w:style w:type="paragraph" w:customStyle="1" w:styleId="xl64">
    <w:name w:val="xl64"/>
    <w:basedOn w:val="Normal"/>
    <w:rsid w:val="00AF03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AF03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AF03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AF03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AF03D7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Normal"/>
    <w:rsid w:val="00AF03D7"/>
    <w:pPr>
      <w:spacing w:before="100" w:beforeAutospacing="1" w:after="100" w:afterAutospacing="1"/>
      <w:jc w:val="center"/>
    </w:pPr>
    <w:rPr>
      <w:sz w:val="24"/>
      <w:szCs w:val="24"/>
    </w:rPr>
  </w:style>
  <w:style w:type="character" w:customStyle="1" w:styleId="apple-converted-space">
    <w:name w:val="apple-converted-space"/>
    <w:rsid w:val="00AF03D7"/>
  </w:style>
  <w:style w:type="character" w:customStyle="1" w:styleId="subtmedi">
    <w:name w:val="subt_medi"/>
    <w:rsid w:val="00AF03D7"/>
  </w:style>
  <w:style w:type="table" w:styleId="Sombreadomedio1-nfasis3">
    <w:name w:val="Medium Shading 1 Accent 3"/>
    <w:basedOn w:val="Tablanormal"/>
    <w:uiPriority w:val="63"/>
    <w:rsid w:val="00AF03D7"/>
    <w:rPr>
      <w:rFonts w:ascii="Arial" w:eastAsia="Calibri" w:hAnsi="Arial"/>
      <w:lang w:val="es-ES" w:eastAsia="es-E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Cuadrculamedia1-nfasis3">
    <w:name w:val="Medium Grid 1 Accent 3"/>
    <w:basedOn w:val="Tablanormal"/>
    <w:uiPriority w:val="67"/>
    <w:rsid w:val="00AF03D7"/>
    <w:rPr>
      <w:rFonts w:ascii="Arial" w:eastAsia="Calibri" w:hAnsi="Arial"/>
      <w:lang w:val="es-ES" w:eastAsia="es-ES"/>
    </w:rPr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character" w:customStyle="1" w:styleId="bold">
    <w:name w:val="bold"/>
    <w:rsid w:val="00AF03D7"/>
  </w:style>
  <w:style w:type="character" w:customStyle="1" w:styleId="Ttulo4Car">
    <w:name w:val="Título 4 Car"/>
    <w:link w:val="Ttulo4"/>
    <w:uiPriority w:val="9"/>
    <w:rsid w:val="00AF03D7"/>
    <w:rPr>
      <w:rFonts w:ascii="Century Gothic" w:hAnsi="Century Gothic" w:cs="Tahoma"/>
      <w:b/>
      <w:noProof/>
      <w:sz w:val="22"/>
      <w:szCs w:val="24"/>
      <w:lang w:eastAsia="es-ES"/>
    </w:rPr>
  </w:style>
  <w:style w:type="paragraph" w:customStyle="1" w:styleId="subtitulos">
    <w:name w:val="subtitulos"/>
    <w:basedOn w:val="Normal"/>
    <w:rsid w:val="00AF03D7"/>
    <w:pPr>
      <w:spacing w:before="100" w:beforeAutospacing="1" w:after="100" w:afterAutospacing="1"/>
    </w:pPr>
    <w:rPr>
      <w:sz w:val="24"/>
      <w:szCs w:val="24"/>
    </w:rPr>
  </w:style>
  <w:style w:type="paragraph" w:styleId="Revisin">
    <w:name w:val="Revision"/>
    <w:hidden/>
    <w:uiPriority w:val="99"/>
    <w:semiHidden/>
    <w:rsid w:val="00AF03D7"/>
    <w:rPr>
      <w:rFonts w:eastAsia="Calibri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F03D7"/>
    <w:rPr>
      <w:i/>
      <w:iCs/>
    </w:rPr>
  </w:style>
  <w:style w:type="paragraph" w:customStyle="1" w:styleId="intro">
    <w:name w:val="intro"/>
    <w:basedOn w:val="Normal"/>
    <w:rsid w:val="00AF03D7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0">
    <w:name w:val="msonormal"/>
    <w:basedOn w:val="Normal"/>
    <w:rsid w:val="00AF03D7"/>
    <w:pP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Normal"/>
    <w:rsid w:val="00AF03D7"/>
    <w:pPr>
      <w:shd w:val="clear" w:color="000000" w:fill="DBE5F1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24"/>
      <w:szCs w:val="24"/>
    </w:rPr>
  </w:style>
  <w:style w:type="paragraph" w:customStyle="1" w:styleId="xl90">
    <w:name w:val="xl90"/>
    <w:basedOn w:val="Normal"/>
    <w:rsid w:val="00AF03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24"/>
      <w:szCs w:val="24"/>
    </w:rPr>
  </w:style>
  <w:style w:type="character" w:customStyle="1" w:styleId="Textoindependiente2Car">
    <w:name w:val="Texto independiente 2 Car"/>
    <w:link w:val="Textoindependiente2"/>
    <w:uiPriority w:val="99"/>
    <w:rsid w:val="00AF03D7"/>
    <w:rPr>
      <w:rFonts w:ascii="Arial" w:hAnsi="Arial"/>
      <w:lang w:val="es-ES_tradnl" w:eastAsia="es-ES"/>
    </w:rPr>
  </w:style>
  <w:style w:type="character" w:customStyle="1" w:styleId="businesscardtext">
    <w:name w:val="businesscardtext"/>
    <w:rsid w:val="00AF03D7"/>
  </w:style>
  <w:style w:type="numbering" w:customStyle="1" w:styleId="Sinlista1">
    <w:name w:val="Sin lista1"/>
    <w:next w:val="Sinlista"/>
    <w:uiPriority w:val="99"/>
    <w:semiHidden/>
    <w:unhideWhenUsed/>
    <w:rsid w:val="00FC1266"/>
  </w:style>
  <w:style w:type="paragraph" w:customStyle="1" w:styleId="xl63">
    <w:name w:val="xl63"/>
    <w:basedOn w:val="Normal"/>
    <w:rsid w:val="00FC1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8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13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3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80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03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4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5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7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75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~wd09.tm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740E62-247D-4B25-979C-3A813FAE8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C:\archivos de programa\microsoft office\plantillas\~wd09.tmp</Template>
  <TotalTime>1</TotalTime>
  <Pages>1</Pages>
  <Words>145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 D</vt:lpstr>
    </vt:vector>
  </TitlesOfParts>
  <Company>RCH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 D</dc:title>
  <dc:subject/>
  <dc:creator>SED</dc:creator>
  <cp:keywords/>
  <cp:lastModifiedBy>CAROLINA ORJUELA  RAMOS</cp:lastModifiedBy>
  <cp:revision>4</cp:revision>
  <cp:lastPrinted>2019-04-12T19:02:00Z</cp:lastPrinted>
  <dcterms:created xsi:type="dcterms:W3CDTF">2026-02-18T20:08:00Z</dcterms:created>
  <dcterms:modified xsi:type="dcterms:W3CDTF">2026-03-03T20:46:00Z</dcterms:modified>
</cp:coreProperties>
</file>