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6E10B"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6BAACCD4" w:rsidR="00E04090" w:rsidRPr="00A67274" w:rsidRDefault="000E33CB" w:rsidP="001C2A7D">
      <w:pPr>
        <w:jc w:val="center"/>
        <w:rPr>
          <w:rFonts w:ascii="Arial" w:hAnsi="Arial" w:cs="Arial"/>
          <w:b/>
          <w:bCs/>
          <w:sz w:val="24"/>
          <w:szCs w:val="24"/>
        </w:rPr>
      </w:pPr>
      <w:r>
        <w:rPr>
          <w:rFonts w:ascii="Arial" w:hAnsi="Arial" w:cs="Arial"/>
          <w:b/>
          <w:sz w:val="22"/>
          <w:szCs w:val="22"/>
        </w:rPr>
        <w:t>MC-006</w:t>
      </w:r>
      <w:r w:rsidR="0089738F">
        <w:rPr>
          <w:rFonts w:ascii="Arial" w:hAnsi="Arial" w:cs="Arial"/>
          <w:b/>
          <w:sz w:val="22"/>
          <w:szCs w:val="22"/>
        </w:rPr>
        <w:t>-2026</w:t>
      </w:r>
    </w:p>
    <w:p w14:paraId="2EBB67F9" w14:textId="77777777" w:rsidR="00E95E93" w:rsidRPr="0096564B" w:rsidRDefault="00E95E93" w:rsidP="00E95E93">
      <w:pPr>
        <w:ind w:right="-234"/>
        <w:rPr>
          <w:rFonts w:ascii="Arial" w:hAnsi="Arial" w:cs="Arial"/>
          <w:bCs/>
          <w:sz w:val="22"/>
          <w:szCs w:val="24"/>
        </w:rPr>
      </w:pPr>
    </w:p>
    <w:p w14:paraId="6F494E4F" w14:textId="26BDFEDA" w:rsidR="00DC6DF7" w:rsidRDefault="002A7429" w:rsidP="00092162">
      <w:pPr>
        <w:jc w:val="both"/>
      </w:pPr>
      <w:r w:rsidRPr="002A7429">
        <w:rPr>
          <w:rFonts w:ascii="Arial" w:hAnsi="Arial" w:cs="Arial"/>
          <w:b/>
          <w:sz w:val="22"/>
          <w:szCs w:val="22"/>
        </w:rPr>
        <w:t>NOMBRE DE LA OFERTA</w:t>
      </w:r>
      <w:r w:rsidR="00DD5B1B" w:rsidRPr="00DD5B1B">
        <w:t xml:space="preserve"> </w:t>
      </w:r>
    </w:p>
    <w:p w14:paraId="4771D61E" w14:textId="1ED03264" w:rsidR="00F67D58" w:rsidRDefault="000E33CB" w:rsidP="00E04090">
      <w:pPr>
        <w:jc w:val="both"/>
        <w:rPr>
          <w:rFonts w:ascii="ArialMT" w:hAnsi="ArialMT"/>
          <w:color w:val="000000"/>
          <w:sz w:val="22"/>
          <w:szCs w:val="22"/>
          <w:lang w:eastAsia="es-CO"/>
        </w:rPr>
      </w:pPr>
      <w:r w:rsidRPr="000E33CB">
        <w:rPr>
          <w:rFonts w:ascii="Arial" w:hAnsi="Arial" w:cs="Arial"/>
          <w:color w:val="000000"/>
        </w:rPr>
        <w:t>Prestar los servicios de primeros auxilios, acciones preventivas y traslado de pacientes durante los conciertos organizados por la Banda Departamental del Instituto Departamental de Bellas Artes.</w:t>
      </w: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0"/>
            <w:r w:rsidRPr="00D629F0">
              <w:rPr>
                <w:rFonts w:ascii="Arial" w:hAnsi="Arial" w:cs="Arial"/>
                <w:b/>
                <w:bCs/>
                <w:color w:val="000000"/>
                <w:sz w:val="16"/>
                <w:szCs w:val="16"/>
                <w:lang w:val="es-ES"/>
              </w:rPr>
              <w:t>ITEM</w:t>
            </w:r>
            <w:commentRangeEnd w:id="0"/>
            <w:r>
              <w:rPr>
                <w:rStyle w:val="Refdecomentario"/>
              </w:rPr>
              <w:commentReference w:id="0"/>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ARTICULO</w:t>
            </w:r>
            <w:commentRangeEnd w:id="1"/>
            <w:r>
              <w:rPr>
                <w:rStyle w:val="Refdecomentario"/>
              </w:rPr>
              <w:commentReference w:id="1"/>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CANTIDAD</w:t>
            </w:r>
            <w:commentRangeEnd w:id="2"/>
            <w:r>
              <w:rPr>
                <w:rStyle w:val="Refdecomentario"/>
              </w:rPr>
              <w:commentReference w:id="2"/>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VALOR UNITARIO</w:t>
            </w:r>
            <w:commentRangeEnd w:id="3"/>
            <w:r>
              <w:rPr>
                <w:rStyle w:val="Refdecomentario"/>
              </w:rPr>
              <w:commentReference w:id="3"/>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4"/>
            <w:r>
              <w:rPr>
                <w:rFonts w:ascii="Arial" w:hAnsi="Arial" w:cs="Arial"/>
                <w:b/>
                <w:bCs/>
                <w:color w:val="000000"/>
                <w:sz w:val="16"/>
                <w:szCs w:val="16"/>
                <w:lang w:val="es-ES"/>
              </w:rPr>
              <w:t>% DE IVA</w:t>
            </w:r>
            <w:commentRangeEnd w:id="4"/>
            <w:r>
              <w:rPr>
                <w:rStyle w:val="Refdecomentario"/>
              </w:rPr>
              <w:commentReference w:id="4"/>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5"/>
            <w:r w:rsidRPr="00D629F0">
              <w:rPr>
                <w:rFonts w:ascii="Arial" w:hAnsi="Arial" w:cs="Arial"/>
                <w:b/>
                <w:bCs/>
                <w:color w:val="000000"/>
                <w:sz w:val="16"/>
                <w:szCs w:val="16"/>
                <w:lang w:val="es-ES"/>
              </w:rPr>
              <w:t>VALOR TOTAL</w:t>
            </w:r>
            <w:commentRangeEnd w:id="5"/>
            <w:r>
              <w:rPr>
                <w:rStyle w:val="Refdecomentario"/>
              </w:rPr>
              <w:commentReference w:id="5"/>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46A2182F" w:rsidR="004B5BD3" w:rsidRPr="00514BAB" w:rsidRDefault="004B5BD3" w:rsidP="008A6085">
            <w:pPr>
              <w:jc w:val="center"/>
              <w:rPr>
                <w:rFonts w:ascii="Arial" w:hAnsi="Arial" w:cs="Arial"/>
                <w:color w:val="000000"/>
                <w:lang w:val="es-ES"/>
              </w:rPr>
            </w:pPr>
          </w:p>
        </w:tc>
        <w:tc>
          <w:tcPr>
            <w:tcW w:w="1516" w:type="dxa"/>
            <w:shd w:val="clear" w:color="auto" w:fill="auto"/>
            <w:noWrap/>
            <w:vAlign w:val="center"/>
          </w:tcPr>
          <w:p w14:paraId="6A9EC1B3" w14:textId="0E9E1132" w:rsidR="004B5BD3" w:rsidRPr="00514BAB" w:rsidRDefault="004B5BD3" w:rsidP="000557F9">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4B5BD3" w:rsidRPr="00514BAB" w14:paraId="6BA5F039" w14:textId="77777777" w:rsidTr="008A6085">
        <w:trPr>
          <w:trHeight w:val="20"/>
        </w:trPr>
        <w:tc>
          <w:tcPr>
            <w:tcW w:w="823" w:type="dxa"/>
            <w:shd w:val="clear" w:color="auto" w:fill="auto"/>
            <w:noWrap/>
            <w:vAlign w:val="center"/>
            <w:hideMark/>
          </w:tcPr>
          <w:p w14:paraId="64205EF1"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2</w:t>
            </w:r>
          </w:p>
        </w:tc>
        <w:tc>
          <w:tcPr>
            <w:tcW w:w="3374" w:type="dxa"/>
            <w:gridSpan w:val="2"/>
            <w:shd w:val="clear" w:color="auto" w:fill="auto"/>
            <w:vAlign w:val="center"/>
          </w:tcPr>
          <w:p w14:paraId="48E740E8" w14:textId="05065475" w:rsidR="004B5BD3" w:rsidRPr="00514BAB" w:rsidRDefault="004B5BD3" w:rsidP="008A6085">
            <w:pPr>
              <w:jc w:val="center"/>
              <w:rPr>
                <w:rFonts w:ascii="Arial" w:hAnsi="Arial" w:cs="Arial"/>
                <w:color w:val="000000"/>
                <w:lang w:val="es-ES"/>
              </w:rPr>
            </w:pPr>
          </w:p>
        </w:tc>
        <w:tc>
          <w:tcPr>
            <w:tcW w:w="1516" w:type="dxa"/>
            <w:shd w:val="clear" w:color="auto" w:fill="auto"/>
            <w:noWrap/>
            <w:vAlign w:val="center"/>
          </w:tcPr>
          <w:p w14:paraId="6AB1D9B2" w14:textId="2B63A6E8" w:rsidR="004B5BD3" w:rsidRPr="00514BAB" w:rsidRDefault="004B5BD3" w:rsidP="000557F9">
            <w:pPr>
              <w:jc w:val="center"/>
              <w:rPr>
                <w:rFonts w:ascii="Arial" w:hAnsi="Arial" w:cs="Arial"/>
                <w:color w:val="000000"/>
                <w:lang w:val="es-ES"/>
              </w:rPr>
            </w:pPr>
          </w:p>
        </w:tc>
        <w:tc>
          <w:tcPr>
            <w:tcW w:w="160" w:type="dxa"/>
          </w:tcPr>
          <w:p w14:paraId="43F98490" w14:textId="77777777" w:rsidR="004B5BD3" w:rsidRPr="00514BAB" w:rsidRDefault="004B5BD3" w:rsidP="000557F9">
            <w:pPr>
              <w:jc w:val="center"/>
              <w:rPr>
                <w:rFonts w:ascii="Arial" w:hAnsi="Arial" w:cs="Arial"/>
                <w:color w:val="000000"/>
                <w:lang w:val="es-ES"/>
              </w:rPr>
            </w:pPr>
          </w:p>
        </w:tc>
        <w:tc>
          <w:tcPr>
            <w:tcW w:w="1211" w:type="dxa"/>
            <w:vAlign w:val="center"/>
          </w:tcPr>
          <w:p w14:paraId="565F6EAA" w14:textId="77777777" w:rsidR="004B5BD3" w:rsidRPr="00514BAB" w:rsidRDefault="004B5BD3" w:rsidP="000557F9">
            <w:pPr>
              <w:jc w:val="center"/>
              <w:rPr>
                <w:rFonts w:ascii="Arial" w:hAnsi="Arial" w:cs="Arial"/>
                <w:color w:val="000000"/>
                <w:lang w:val="es-ES"/>
              </w:rPr>
            </w:pPr>
          </w:p>
        </w:tc>
        <w:tc>
          <w:tcPr>
            <w:tcW w:w="786" w:type="dxa"/>
            <w:gridSpan w:val="2"/>
          </w:tcPr>
          <w:p w14:paraId="26254E3F"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00377C3D" w14:textId="77777777" w:rsidR="004B5BD3" w:rsidRPr="00514BAB" w:rsidRDefault="004B5BD3" w:rsidP="000557F9">
            <w:pPr>
              <w:jc w:val="center"/>
              <w:rPr>
                <w:rFonts w:ascii="Arial" w:hAnsi="Arial" w:cs="Arial"/>
                <w:color w:val="000000"/>
                <w:lang w:val="es-ES"/>
              </w:rPr>
            </w:pPr>
          </w:p>
        </w:tc>
      </w:tr>
      <w:tr w:rsidR="000E33CB" w:rsidRPr="00514BAB" w14:paraId="06C5CDEF" w14:textId="77777777" w:rsidTr="008A6085">
        <w:trPr>
          <w:trHeight w:val="20"/>
        </w:trPr>
        <w:tc>
          <w:tcPr>
            <w:tcW w:w="823" w:type="dxa"/>
            <w:shd w:val="clear" w:color="auto" w:fill="auto"/>
            <w:noWrap/>
            <w:vAlign w:val="center"/>
          </w:tcPr>
          <w:p w14:paraId="4C250743" w14:textId="4687DE42" w:rsidR="000E33CB" w:rsidRPr="00514BAB" w:rsidRDefault="000E33CB"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439483B6"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338DA5F3" w14:textId="77777777" w:rsidR="000E33CB" w:rsidRPr="00514BAB" w:rsidRDefault="000E33CB" w:rsidP="000557F9">
            <w:pPr>
              <w:jc w:val="center"/>
              <w:rPr>
                <w:rFonts w:ascii="Arial" w:hAnsi="Arial" w:cs="Arial"/>
                <w:color w:val="000000"/>
                <w:lang w:val="es-ES"/>
              </w:rPr>
            </w:pPr>
          </w:p>
        </w:tc>
        <w:tc>
          <w:tcPr>
            <w:tcW w:w="160" w:type="dxa"/>
          </w:tcPr>
          <w:p w14:paraId="5C242408" w14:textId="77777777" w:rsidR="000E33CB" w:rsidRPr="00514BAB" w:rsidRDefault="000E33CB" w:rsidP="000557F9">
            <w:pPr>
              <w:jc w:val="center"/>
              <w:rPr>
                <w:rFonts w:ascii="Arial" w:hAnsi="Arial" w:cs="Arial"/>
                <w:color w:val="000000"/>
                <w:lang w:val="es-ES"/>
              </w:rPr>
            </w:pPr>
          </w:p>
        </w:tc>
        <w:tc>
          <w:tcPr>
            <w:tcW w:w="1211" w:type="dxa"/>
            <w:vAlign w:val="center"/>
          </w:tcPr>
          <w:p w14:paraId="71872F0E" w14:textId="77777777" w:rsidR="000E33CB" w:rsidRPr="00514BAB" w:rsidRDefault="000E33CB" w:rsidP="000557F9">
            <w:pPr>
              <w:jc w:val="center"/>
              <w:rPr>
                <w:rFonts w:ascii="Arial" w:hAnsi="Arial" w:cs="Arial"/>
                <w:color w:val="000000"/>
                <w:lang w:val="es-ES"/>
              </w:rPr>
            </w:pPr>
          </w:p>
        </w:tc>
        <w:tc>
          <w:tcPr>
            <w:tcW w:w="786" w:type="dxa"/>
            <w:gridSpan w:val="2"/>
          </w:tcPr>
          <w:p w14:paraId="6A25185B"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2C244708" w14:textId="77777777" w:rsidR="000E33CB" w:rsidRPr="00514BAB" w:rsidRDefault="000E33CB" w:rsidP="000557F9">
            <w:pPr>
              <w:jc w:val="center"/>
              <w:rPr>
                <w:rFonts w:ascii="Arial" w:hAnsi="Arial" w:cs="Arial"/>
                <w:color w:val="000000"/>
                <w:lang w:val="es-ES"/>
              </w:rPr>
            </w:pPr>
          </w:p>
        </w:tc>
      </w:tr>
      <w:tr w:rsidR="000E33CB" w:rsidRPr="00514BAB" w14:paraId="6D96E226" w14:textId="77777777" w:rsidTr="008A6085">
        <w:trPr>
          <w:trHeight w:val="20"/>
        </w:trPr>
        <w:tc>
          <w:tcPr>
            <w:tcW w:w="823" w:type="dxa"/>
            <w:shd w:val="clear" w:color="auto" w:fill="auto"/>
            <w:noWrap/>
            <w:vAlign w:val="center"/>
          </w:tcPr>
          <w:p w14:paraId="182554E2" w14:textId="224FD20A" w:rsidR="000E33CB" w:rsidRPr="00514BAB" w:rsidRDefault="000E33CB"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6B362469"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171FC6D5" w14:textId="77777777" w:rsidR="000E33CB" w:rsidRPr="00514BAB" w:rsidRDefault="000E33CB" w:rsidP="000557F9">
            <w:pPr>
              <w:jc w:val="center"/>
              <w:rPr>
                <w:rFonts w:ascii="Arial" w:hAnsi="Arial" w:cs="Arial"/>
                <w:color w:val="000000"/>
                <w:lang w:val="es-ES"/>
              </w:rPr>
            </w:pPr>
          </w:p>
        </w:tc>
        <w:tc>
          <w:tcPr>
            <w:tcW w:w="160" w:type="dxa"/>
          </w:tcPr>
          <w:p w14:paraId="391BA86E" w14:textId="77777777" w:rsidR="000E33CB" w:rsidRPr="00514BAB" w:rsidRDefault="000E33CB" w:rsidP="000557F9">
            <w:pPr>
              <w:jc w:val="center"/>
              <w:rPr>
                <w:rFonts w:ascii="Arial" w:hAnsi="Arial" w:cs="Arial"/>
                <w:color w:val="000000"/>
                <w:lang w:val="es-ES"/>
              </w:rPr>
            </w:pPr>
          </w:p>
        </w:tc>
        <w:tc>
          <w:tcPr>
            <w:tcW w:w="1211" w:type="dxa"/>
            <w:vAlign w:val="center"/>
          </w:tcPr>
          <w:p w14:paraId="75194FA3" w14:textId="77777777" w:rsidR="000E33CB" w:rsidRPr="00514BAB" w:rsidRDefault="000E33CB" w:rsidP="000557F9">
            <w:pPr>
              <w:jc w:val="center"/>
              <w:rPr>
                <w:rFonts w:ascii="Arial" w:hAnsi="Arial" w:cs="Arial"/>
                <w:color w:val="000000"/>
                <w:lang w:val="es-ES"/>
              </w:rPr>
            </w:pPr>
          </w:p>
        </w:tc>
        <w:tc>
          <w:tcPr>
            <w:tcW w:w="786" w:type="dxa"/>
            <w:gridSpan w:val="2"/>
          </w:tcPr>
          <w:p w14:paraId="67110B96"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13F65E93" w14:textId="77777777" w:rsidR="000E33CB" w:rsidRPr="00514BAB" w:rsidRDefault="000E33CB" w:rsidP="000557F9">
            <w:pPr>
              <w:jc w:val="center"/>
              <w:rPr>
                <w:rFonts w:ascii="Arial" w:hAnsi="Arial" w:cs="Arial"/>
                <w:color w:val="000000"/>
                <w:lang w:val="es-ES"/>
              </w:rPr>
            </w:pPr>
          </w:p>
        </w:tc>
      </w:tr>
      <w:tr w:rsidR="000E33CB" w:rsidRPr="00514BAB" w14:paraId="092E2661" w14:textId="77777777" w:rsidTr="008A6085">
        <w:trPr>
          <w:trHeight w:val="20"/>
        </w:trPr>
        <w:tc>
          <w:tcPr>
            <w:tcW w:w="823" w:type="dxa"/>
            <w:shd w:val="clear" w:color="auto" w:fill="auto"/>
            <w:noWrap/>
            <w:vAlign w:val="center"/>
          </w:tcPr>
          <w:p w14:paraId="682D8823" w14:textId="73E36579" w:rsidR="000E33CB" w:rsidRPr="00514BAB" w:rsidRDefault="000E33CB"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35CCA784"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07435603" w14:textId="77777777" w:rsidR="000E33CB" w:rsidRPr="00514BAB" w:rsidRDefault="000E33CB" w:rsidP="000557F9">
            <w:pPr>
              <w:jc w:val="center"/>
              <w:rPr>
                <w:rFonts w:ascii="Arial" w:hAnsi="Arial" w:cs="Arial"/>
                <w:color w:val="000000"/>
                <w:lang w:val="es-ES"/>
              </w:rPr>
            </w:pPr>
          </w:p>
        </w:tc>
        <w:tc>
          <w:tcPr>
            <w:tcW w:w="160" w:type="dxa"/>
          </w:tcPr>
          <w:p w14:paraId="3D476983" w14:textId="77777777" w:rsidR="000E33CB" w:rsidRPr="00514BAB" w:rsidRDefault="000E33CB" w:rsidP="000557F9">
            <w:pPr>
              <w:jc w:val="center"/>
              <w:rPr>
                <w:rFonts w:ascii="Arial" w:hAnsi="Arial" w:cs="Arial"/>
                <w:color w:val="000000"/>
                <w:lang w:val="es-ES"/>
              </w:rPr>
            </w:pPr>
          </w:p>
        </w:tc>
        <w:tc>
          <w:tcPr>
            <w:tcW w:w="1211" w:type="dxa"/>
            <w:vAlign w:val="center"/>
          </w:tcPr>
          <w:p w14:paraId="77A797CF" w14:textId="77777777" w:rsidR="000E33CB" w:rsidRPr="00514BAB" w:rsidRDefault="000E33CB" w:rsidP="000557F9">
            <w:pPr>
              <w:jc w:val="center"/>
              <w:rPr>
                <w:rFonts w:ascii="Arial" w:hAnsi="Arial" w:cs="Arial"/>
                <w:color w:val="000000"/>
                <w:lang w:val="es-ES"/>
              </w:rPr>
            </w:pPr>
          </w:p>
        </w:tc>
        <w:tc>
          <w:tcPr>
            <w:tcW w:w="786" w:type="dxa"/>
            <w:gridSpan w:val="2"/>
          </w:tcPr>
          <w:p w14:paraId="7377DC81"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585327E3" w14:textId="77777777" w:rsidR="000E33CB" w:rsidRPr="00514BAB" w:rsidRDefault="000E33CB" w:rsidP="000557F9">
            <w:pPr>
              <w:jc w:val="center"/>
              <w:rPr>
                <w:rFonts w:ascii="Arial" w:hAnsi="Arial" w:cs="Arial"/>
                <w:color w:val="000000"/>
                <w:lang w:val="es-ES"/>
              </w:rPr>
            </w:pPr>
          </w:p>
        </w:tc>
      </w:tr>
      <w:tr w:rsidR="000E33CB" w:rsidRPr="00514BAB" w14:paraId="52E12127" w14:textId="77777777" w:rsidTr="008A6085">
        <w:trPr>
          <w:trHeight w:val="20"/>
        </w:trPr>
        <w:tc>
          <w:tcPr>
            <w:tcW w:w="823" w:type="dxa"/>
            <w:shd w:val="clear" w:color="auto" w:fill="auto"/>
            <w:noWrap/>
            <w:vAlign w:val="center"/>
          </w:tcPr>
          <w:p w14:paraId="59B7E769" w14:textId="2F8A402B" w:rsidR="000E33CB" w:rsidRPr="00514BAB" w:rsidRDefault="000E33CB"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7F3594D6"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59BD2F3" w14:textId="77777777" w:rsidR="000E33CB" w:rsidRPr="00514BAB" w:rsidRDefault="000E33CB" w:rsidP="000557F9">
            <w:pPr>
              <w:jc w:val="center"/>
              <w:rPr>
                <w:rFonts w:ascii="Arial" w:hAnsi="Arial" w:cs="Arial"/>
                <w:color w:val="000000"/>
                <w:lang w:val="es-ES"/>
              </w:rPr>
            </w:pPr>
          </w:p>
        </w:tc>
        <w:tc>
          <w:tcPr>
            <w:tcW w:w="160" w:type="dxa"/>
          </w:tcPr>
          <w:p w14:paraId="05F87BD6" w14:textId="77777777" w:rsidR="000E33CB" w:rsidRPr="00514BAB" w:rsidRDefault="000E33CB" w:rsidP="000557F9">
            <w:pPr>
              <w:jc w:val="center"/>
              <w:rPr>
                <w:rFonts w:ascii="Arial" w:hAnsi="Arial" w:cs="Arial"/>
                <w:color w:val="000000"/>
                <w:lang w:val="es-ES"/>
              </w:rPr>
            </w:pPr>
          </w:p>
        </w:tc>
        <w:tc>
          <w:tcPr>
            <w:tcW w:w="1211" w:type="dxa"/>
            <w:vAlign w:val="center"/>
          </w:tcPr>
          <w:p w14:paraId="28B38621" w14:textId="77777777" w:rsidR="000E33CB" w:rsidRPr="00514BAB" w:rsidRDefault="000E33CB" w:rsidP="000557F9">
            <w:pPr>
              <w:jc w:val="center"/>
              <w:rPr>
                <w:rFonts w:ascii="Arial" w:hAnsi="Arial" w:cs="Arial"/>
                <w:color w:val="000000"/>
                <w:lang w:val="es-ES"/>
              </w:rPr>
            </w:pPr>
          </w:p>
        </w:tc>
        <w:tc>
          <w:tcPr>
            <w:tcW w:w="786" w:type="dxa"/>
            <w:gridSpan w:val="2"/>
          </w:tcPr>
          <w:p w14:paraId="0A2D5B1C"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090D00B7" w14:textId="77777777" w:rsidR="000E33CB" w:rsidRPr="00514BAB" w:rsidRDefault="000E33CB" w:rsidP="000557F9">
            <w:pPr>
              <w:jc w:val="center"/>
              <w:rPr>
                <w:rFonts w:ascii="Arial" w:hAnsi="Arial" w:cs="Arial"/>
                <w:color w:val="000000"/>
                <w:lang w:val="es-ES"/>
              </w:rPr>
            </w:pPr>
          </w:p>
        </w:tc>
      </w:tr>
      <w:tr w:rsidR="000E33CB" w:rsidRPr="00514BAB" w14:paraId="2399812B" w14:textId="77777777" w:rsidTr="008A6085">
        <w:trPr>
          <w:trHeight w:val="20"/>
        </w:trPr>
        <w:tc>
          <w:tcPr>
            <w:tcW w:w="823" w:type="dxa"/>
            <w:shd w:val="clear" w:color="auto" w:fill="auto"/>
            <w:noWrap/>
            <w:vAlign w:val="center"/>
          </w:tcPr>
          <w:p w14:paraId="6A63B2F2" w14:textId="5D2689A2" w:rsidR="000E33CB" w:rsidRPr="00514BAB" w:rsidRDefault="000E33CB"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0DD4DAA3"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39D46832" w14:textId="77777777" w:rsidR="000E33CB" w:rsidRPr="00514BAB" w:rsidRDefault="000E33CB" w:rsidP="000557F9">
            <w:pPr>
              <w:jc w:val="center"/>
              <w:rPr>
                <w:rFonts w:ascii="Arial" w:hAnsi="Arial" w:cs="Arial"/>
                <w:color w:val="000000"/>
                <w:lang w:val="es-ES"/>
              </w:rPr>
            </w:pPr>
          </w:p>
        </w:tc>
        <w:tc>
          <w:tcPr>
            <w:tcW w:w="160" w:type="dxa"/>
          </w:tcPr>
          <w:p w14:paraId="24AE1CDC" w14:textId="77777777" w:rsidR="000E33CB" w:rsidRPr="00514BAB" w:rsidRDefault="000E33CB" w:rsidP="000557F9">
            <w:pPr>
              <w:jc w:val="center"/>
              <w:rPr>
                <w:rFonts w:ascii="Arial" w:hAnsi="Arial" w:cs="Arial"/>
                <w:color w:val="000000"/>
                <w:lang w:val="es-ES"/>
              </w:rPr>
            </w:pPr>
          </w:p>
        </w:tc>
        <w:tc>
          <w:tcPr>
            <w:tcW w:w="1211" w:type="dxa"/>
            <w:vAlign w:val="center"/>
          </w:tcPr>
          <w:p w14:paraId="4695DD77" w14:textId="77777777" w:rsidR="000E33CB" w:rsidRPr="00514BAB" w:rsidRDefault="000E33CB" w:rsidP="000557F9">
            <w:pPr>
              <w:jc w:val="center"/>
              <w:rPr>
                <w:rFonts w:ascii="Arial" w:hAnsi="Arial" w:cs="Arial"/>
                <w:color w:val="000000"/>
                <w:lang w:val="es-ES"/>
              </w:rPr>
            </w:pPr>
          </w:p>
        </w:tc>
        <w:tc>
          <w:tcPr>
            <w:tcW w:w="786" w:type="dxa"/>
            <w:gridSpan w:val="2"/>
          </w:tcPr>
          <w:p w14:paraId="7E5E0B3F"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78E27B1A" w14:textId="77777777" w:rsidR="000E33CB" w:rsidRPr="00514BAB" w:rsidRDefault="000E33CB" w:rsidP="000557F9">
            <w:pPr>
              <w:jc w:val="center"/>
              <w:rPr>
                <w:rFonts w:ascii="Arial" w:hAnsi="Arial" w:cs="Arial"/>
                <w:color w:val="000000"/>
                <w:lang w:val="es-ES"/>
              </w:rPr>
            </w:pPr>
          </w:p>
        </w:tc>
      </w:tr>
      <w:tr w:rsidR="000E33CB" w:rsidRPr="00514BAB" w14:paraId="5A7A7CDE" w14:textId="77777777" w:rsidTr="008A6085">
        <w:trPr>
          <w:trHeight w:val="20"/>
        </w:trPr>
        <w:tc>
          <w:tcPr>
            <w:tcW w:w="823" w:type="dxa"/>
            <w:shd w:val="clear" w:color="auto" w:fill="auto"/>
            <w:noWrap/>
            <w:vAlign w:val="center"/>
          </w:tcPr>
          <w:p w14:paraId="7D14D330" w14:textId="3D0EDEDB" w:rsidR="000E33CB" w:rsidRPr="00514BAB" w:rsidRDefault="000E33CB"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22F6CF20"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7174CDAC" w14:textId="77777777" w:rsidR="000E33CB" w:rsidRPr="00514BAB" w:rsidRDefault="000E33CB" w:rsidP="000557F9">
            <w:pPr>
              <w:jc w:val="center"/>
              <w:rPr>
                <w:rFonts w:ascii="Arial" w:hAnsi="Arial" w:cs="Arial"/>
                <w:color w:val="000000"/>
                <w:lang w:val="es-ES"/>
              </w:rPr>
            </w:pPr>
          </w:p>
        </w:tc>
        <w:tc>
          <w:tcPr>
            <w:tcW w:w="160" w:type="dxa"/>
          </w:tcPr>
          <w:p w14:paraId="29033187" w14:textId="77777777" w:rsidR="000E33CB" w:rsidRPr="00514BAB" w:rsidRDefault="000E33CB" w:rsidP="000557F9">
            <w:pPr>
              <w:jc w:val="center"/>
              <w:rPr>
                <w:rFonts w:ascii="Arial" w:hAnsi="Arial" w:cs="Arial"/>
                <w:color w:val="000000"/>
                <w:lang w:val="es-ES"/>
              </w:rPr>
            </w:pPr>
          </w:p>
        </w:tc>
        <w:tc>
          <w:tcPr>
            <w:tcW w:w="1211" w:type="dxa"/>
            <w:vAlign w:val="center"/>
          </w:tcPr>
          <w:p w14:paraId="7A8FCD33" w14:textId="77777777" w:rsidR="000E33CB" w:rsidRPr="00514BAB" w:rsidRDefault="000E33CB" w:rsidP="000557F9">
            <w:pPr>
              <w:jc w:val="center"/>
              <w:rPr>
                <w:rFonts w:ascii="Arial" w:hAnsi="Arial" w:cs="Arial"/>
                <w:color w:val="000000"/>
                <w:lang w:val="es-ES"/>
              </w:rPr>
            </w:pPr>
          </w:p>
        </w:tc>
        <w:tc>
          <w:tcPr>
            <w:tcW w:w="786" w:type="dxa"/>
            <w:gridSpan w:val="2"/>
          </w:tcPr>
          <w:p w14:paraId="79C01077"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584497A5" w14:textId="77777777" w:rsidR="000E33CB" w:rsidRPr="00514BAB" w:rsidRDefault="000E33CB" w:rsidP="000557F9">
            <w:pPr>
              <w:jc w:val="center"/>
              <w:rPr>
                <w:rFonts w:ascii="Arial" w:hAnsi="Arial" w:cs="Arial"/>
                <w:color w:val="000000"/>
                <w:lang w:val="es-ES"/>
              </w:rPr>
            </w:pPr>
          </w:p>
        </w:tc>
      </w:tr>
      <w:tr w:rsidR="000E33CB" w:rsidRPr="00514BAB" w14:paraId="09E410C6" w14:textId="77777777" w:rsidTr="008A6085">
        <w:trPr>
          <w:trHeight w:val="20"/>
        </w:trPr>
        <w:tc>
          <w:tcPr>
            <w:tcW w:w="823" w:type="dxa"/>
            <w:shd w:val="clear" w:color="auto" w:fill="auto"/>
            <w:noWrap/>
            <w:vAlign w:val="center"/>
          </w:tcPr>
          <w:p w14:paraId="17796AA9" w14:textId="22918F36" w:rsidR="000E33CB" w:rsidRPr="00514BAB" w:rsidRDefault="000E33CB"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27FD8653"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416E915" w14:textId="77777777" w:rsidR="000E33CB" w:rsidRPr="00514BAB" w:rsidRDefault="000E33CB" w:rsidP="000557F9">
            <w:pPr>
              <w:jc w:val="center"/>
              <w:rPr>
                <w:rFonts w:ascii="Arial" w:hAnsi="Arial" w:cs="Arial"/>
                <w:color w:val="000000"/>
                <w:lang w:val="es-ES"/>
              </w:rPr>
            </w:pPr>
          </w:p>
        </w:tc>
        <w:tc>
          <w:tcPr>
            <w:tcW w:w="160" w:type="dxa"/>
          </w:tcPr>
          <w:p w14:paraId="3DF896AE" w14:textId="77777777" w:rsidR="000E33CB" w:rsidRPr="00514BAB" w:rsidRDefault="000E33CB" w:rsidP="000557F9">
            <w:pPr>
              <w:jc w:val="center"/>
              <w:rPr>
                <w:rFonts w:ascii="Arial" w:hAnsi="Arial" w:cs="Arial"/>
                <w:color w:val="000000"/>
                <w:lang w:val="es-ES"/>
              </w:rPr>
            </w:pPr>
          </w:p>
        </w:tc>
        <w:tc>
          <w:tcPr>
            <w:tcW w:w="1211" w:type="dxa"/>
            <w:vAlign w:val="center"/>
          </w:tcPr>
          <w:p w14:paraId="04B97911" w14:textId="77777777" w:rsidR="000E33CB" w:rsidRPr="00514BAB" w:rsidRDefault="000E33CB" w:rsidP="000557F9">
            <w:pPr>
              <w:jc w:val="center"/>
              <w:rPr>
                <w:rFonts w:ascii="Arial" w:hAnsi="Arial" w:cs="Arial"/>
                <w:color w:val="000000"/>
                <w:lang w:val="es-ES"/>
              </w:rPr>
            </w:pPr>
          </w:p>
        </w:tc>
        <w:tc>
          <w:tcPr>
            <w:tcW w:w="786" w:type="dxa"/>
            <w:gridSpan w:val="2"/>
          </w:tcPr>
          <w:p w14:paraId="5A662B36"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1C948CA3" w14:textId="77777777" w:rsidR="000E33CB" w:rsidRPr="00514BAB" w:rsidRDefault="000E33CB" w:rsidP="000557F9">
            <w:pPr>
              <w:jc w:val="center"/>
              <w:rPr>
                <w:rFonts w:ascii="Arial" w:hAnsi="Arial" w:cs="Arial"/>
                <w:color w:val="000000"/>
                <w:lang w:val="es-ES"/>
              </w:rPr>
            </w:pPr>
          </w:p>
        </w:tc>
      </w:tr>
      <w:tr w:rsidR="000E33CB" w:rsidRPr="00514BAB" w14:paraId="2038C911" w14:textId="77777777" w:rsidTr="008A6085">
        <w:trPr>
          <w:trHeight w:val="20"/>
        </w:trPr>
        <w:tc>
          <w:tcPr>
            <w:tcW w:w="823" w:type="dxa"/>
            <w:shd w:val="clear" w:color="auto" w:fill="auto"/>
            <w:noWrap/>
            <w:vAlign w:val="center"/>
          </w:tcPr>
          <w:p w14:paraId="0AB36E45" w14:textId="711927A4" w:rsidR="000E33CB" w:rsidRPr="00514BAB" w:rsidRDefault="000E33CB"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209A021E"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F500374" w14:textId="77777777" w:rsidR="000E33CB" w:rsidRPr="00514BAB" w:rsidRDefault="000E33CB" w:rsidP="000557F9">
            <w:pPr>
              <w:jc w:val="center"/>
              <w:rPr>
                <w:rFonts w:ascii="Arial" w:hAnsi="Arial" w:cs="Arial"/>
                <w:color w:val="000000"/>
                <w:lang w:val="es-ES"/>
              </w:rPr>
            </w:pPr>
          </w:p>
        </w:tc>
        <w:tc>
          <w:tcPr>
            <w:tcW w:w="160" w:type="dxa"/>
          </w:tcPr>
          <w:p w14:paraId="4BA148B7" w14:textId="77777777" w:rsidR="000E33CB" w:rsidRPr="00514BAB" w:rsidRDefault="000E33CB" w:rsidP="000557F9">
            <w:pPr>
              <w:jc w:val="center"/>
              <w:rPr>
                <w:rFonts w:ascii="Arial" w:hAnsi="Arial" w:cs="Arial"/>
                <w:color w:val="000000"/>
                <w:lang w:val="es-ES"/>
              </w:rPr>
            </w:pPr>
          </w:p>
        </w:tc>
        <w:tc>
          <w:tcPr>
            <w:tcW w:w="1211" w:type="dxa"/>
            <w:vAlign w:val="center"/>
          </w:tcPr>
          <w:p w14:paraId="056F6A94" w14:textId="77777777" w:rsidR="000E33CB" w:rsidRPr="00514BAB" w:rsidRDefault="000E33CB" w:rsidP="000557F9">
            <w:pPr>
              <w:jc w:val="center"/>
              <w:rPr>
                <w:rFonts w:ascii="Arial" w:hAnsi="Arial" w:cs="Arial"/>
                <w:color w:val="000000"/>
                <w:lang w:val="es-ES"/>
              </w:rPr>
            </w:pPr>
          </w:p>
        </w:tc>
        <w:tc>
          <w:tcPr>
            <w:tcW w:w="786" w:type="dxa"/>
            <w:gridSpan w:val="2"/>
          </w:tcPr>
          <w:p w14:paraId="1E5857EE"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3E3206B9" w14:textId="77777777" w:rsidR="000E33CB" w:rsidRPr="00514BAB" w:rsidRDefault="000E33CB" w:rsidP="000557F9">
            <w:pPr>
              <w:jc w:val="center"/>
              <w:rPr>
                <w:rFonts w:ascii="Arial" w:hAnsi="Arial" w:cs="Arial"/>
                <w:color w:val="000000"/>
                <w:lang w:val="es-ES"/>
              </w:rPr>
            </w:pPr>
          </w:p>
        </w:tc>
      </w:tr>
      <w:tr w:rsidR="000E33CB" w:rsidRPr="00514BAB" w14:paraId="18D6DF71" w14:textId="77777777" w:rsidTr="008A6085">
        <w:trPr>
          <w:trHeight w:val="20"/>
        </w:trPr>
        <w:tc>
          <w:tcPr>
            <w:tcW w:w="823" w:type="dxa"/>
            <w:shd w:val="clear" w:color="auto" w:fill="auto"/>
            <w:noWrap/>
            <w:vAlign w:val="center"/>
          </w:tcPr>
          <w:p w14:paraId="2F33865F" w14:textId="00657414" w:rsidR="000E33CB" w:rsidRPr="00514BAB" w:rsidRDefault="000E33CB" w:rsidP="000557F9">
            <w:pPr>
              <w:jc w:val="center"/>
              <w:rPr>
                <w:rFonts w:ascii="Arial" w:hAnsi="Arial" w:cs="Arial"/>
                <w:color w:val="000000"/>
                <w:lang w:val="es-ES"/>
              </w:rPr>
            </w:pPr>
            <w:r>
              <w:rPr>
                <w:rFonts w:ascii="Arial" w:hAnsi="Arial" w:cs="Arial"/>
                <w:color w:val="000000"/>
                <w:lang w:val="es-ES"/>
              </w:rPr>
              <w:t>11</w:t>
            </w:r>
          </w:p>
        </w:tc>
        <w:tc>
          <w:tcPr>
            <w:tcW w:w="3374" w:type="dxa"/>
            <w:gridSpan w:val="2"/>
            <w:shd w:val="clear" w:color="auto" w:fill="auto"/>
            <w:vAlign w:val="center"/>
          </w:tcPr>
          <w:p w14:paraId="66B6AA59"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08B20F3F" w14:textId="77777777" w:rsidR="000E33CB" w:rsidRPr="00514BAB" w:rsidRDefault="000E33CB" w:rsidP="000557F9">
            <w:pPr>
              <w:jc w:val="center"/>
              <w:rPr>
                <w:rFonts w:ascii="Arial" w:hAnsi="Arial" w:cs="Arial"/>
                <w:color w:val="000000"/>
                <w:lang w:val="es-ES"/>
              </w:rPr>
            </w:pPr>
          </w:p>
        </w:tc>
        <w:tc>
          <w:tcPr>
            <w:tcW w:w="160" w:type="dxa"/>
          </w:tcPr>
          <w:p w14:paraId="31FFA17B" w14:textId="77777777" w:rsidR="000E33CB" w:rsidRPr="00514BAB" w:rsidRDefault="000E33CB" w:rsidP="000557F9">
            <w:pPr>
              <w:jc w:val="center"/>
              <w:rPr>
                <w:rFonts w:ascii="Arial" w:hAnsi="Arial" w:cs="Arial"/>
                <w:color w:val="000000"/>
                <w:lang w:val="es-ES"/>
              </w:rPr>
            </w:pPr>
          </w:p>
        </w:tc>
        <w:tc>
          <w:tcPr>
            <w:tcW w:w="1211" w:type="dxa"/>
            <w:vAlign w:val="center"/>
          </w:tcPr>
          <w:p w14:paraId="36E2AB00" w14:textId="77777777" w:rsidR="000E33CB" w:rsidRPr="00514BAB" w:rsidRDefault="000E33CB" w:rsidP="000557F9">
            <w:pPr>
              <w:jc w:val="center"/>
              <w:rPr>
                <w:rFonts w:ascii="Arial" w:hAnsi="Arial" w:cs="Arial"/>
                <w:color w:val="000000"/>
                <w:lang w:val="es-ES"/>
              </w:rPr>
            </w:pPr>
          </w:p>
        </w:tc>
        <w:tc>
          <w:tcPr>
            <w:tcW w:w="786" w:type="dxa"/>
            <w:gridSpan w:val="2"/>
          </w:tcPr>
          <w:p w14:paraId="30C6E522"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595123CA" w14:textId="77777777" w:rsidR="000E33CB" w:rsidRPr="00514BAB" w:rsidRDefault="000E33CB"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6"/>
            <w:r>
              <w:rPr>
                <w:rFonts w:ascii="Arial" w:hAnsi="Arial" w:cs="Arial"/>
                <w:color w:val="000000"/>
                <w:lang w:val="es-ES"/>
              </w:rPr>
              <w:t>SUBTOTAL</w:t>
            </w:r>
            <w:commentRangeEnd w:id="6"/>
            <w:r>
              <w:rPr>
                <w:rStyle w:val="Refdecomentario"/>
              </w:rPr>
              <w:commentReference w:id="6"/>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7"/>
            <w:r>
              <w:rPr>
                <w:rFonts w:ascii="Arial" w:hAnsi="Arial" w:cs="Arial"/>
                <w:color w:val="000000"/>
                <w:lang w:val="es-ES"/>
              </w:rPr>
              <w:t>IVA</w:t>
            </w:r>
            <w:commentRangeEnd w:id="7"/>
            <w:r>
              <w:rPr>
                <w:rStyle w:val="Refdecomentario"/>
              </w:rPr>
              <w:commentReference w:id="7"/>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8"/>
            <w:r>
              <w:rPr>
                <w:rFonts w:ascii="Arial" w:hAnsi="Arial" w:cs="Arial"/>
                <w:color w:val="000000"/>
                <w:lang w:val="es-ES"/>
              </w:rPr>
              <w:t>TOTAL</w:t>
            </w:r>
            <w:commentRangeEnd w:id="8"/>
            <w:r>
              <w:rPr>
                <w:rStyle w:val="Refdecomentario"/>
              </w:rPr>
              <w:commentReference w:id="8"/>
            </w:r>
            <w:bookmarkStart w:id="9" w:name="_GoBack"/>
            <w:bookmarkEnd w:id="9"/>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560B11">
        <w:trPr>
          <w:trHeight w:val="750"/>
        </w:trPr>
        <w:tc>
          <w:tcPr>
            <w:tcW w:w="736"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3597"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667"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CA6AB3" w:rsidRPr="00514BAB" w14:paraId="014E74B8" w14:textId="77777777" w:rsidTr="00CA6AB3">
        <w:trPr>
          <w:trHeight w:val="20"/>
        </w:trPr>
        <w:tc>
          <w:tcPr>
            <w:tcW w:w="736" w:type="pct"/>
            <w:shd w:val="clear" w:color="auto" w:fill="auto"/>
            <w:vAlign w:val="center"/>
          </w:tcPr>
          <w:p w14:paraId="67DD7770"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363C0145" w14:textId="77777777" w:rsidR="00CA6AB3" w:rsidRDefault="00CA6AB3" w:rsidP="008F7D24">
            <w:pPr>
              <w:jc w:val="both"/>
              <w:rPr>
                <w:rFonts w:ascii="Arial" w:hAnsi="Arial" w:cs="Arial"/>
                <w:color w:val="000000"/>
                <w:lang w:val="es-ES"/>
              </w:rPr>
            </w:pPr>
          </w:p>
        </w:tc>
        <w:tc>
          <w:tcPr>
            <w:tcW w:w="667" w:type="pct"/>
          </w:tcPr>
          <w:p w14:paraId="37097807" w14:textId="77777777" w:rsidR="00CA6AB3" w:rsidRDefault="00CA6AB3" w:rsidP="008F7D24">
            <w:pPr>
              <w:jc w:val="both"/>
              <w:rPr>
                <w:rFonts w:ascii="Arial" w:hAnsi="Arial" w:cs="Arial"/>
                <w:color w:val="000000"/>
                <w:lang w:val="es-ES"/>
              </w:rPr>
            </w:pPr>
          </w:p>
        </w:tc>
      </w:tr>
      <w:tr w:rsidR="00CA6AB3" w:rsidRPr="00514BAB" w14:paraId="1E2E3052" w14:textId="77777777" w:rsidTr="00CA6AB3">
        <w:trPr>
          <w:trHeight w:val="20"/>
        </w:trPr>
        <w:tc>
          <w:tcPr>
            <w:tcW w:w="736" w:type="pct"/>
            <w:shd w:val="clear" w:color="auto" w:fill="auto"/>
            <w:vAlign w:val="center"/>
          </w:tcPr>
          <w:p w14:paraId="39E077F5"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7366C5EC" w14:textId="77777777" w:rsidR="00CA6AB3" w:rsidRDefault="00CA6AB3" w:rsidP="008F7D24">
            <w:pPr>
              <w:jc w:val="both"/>
              <w:rPr>
                <w:rFonts w:ascii="Arial" w:hAnsi="Arial" w:cs="Arial"/>
                <w:color w:val="000000"/>
                <w:lang w:val="es-ES"/>
              </w:rPr>
            </w:pPr>
          </w:p>
        </w:tc>
        <w:tc>
          <w:tcPr>
            <w:tcW w:w="667" w:type="pct"/>
          </w:tcPr>
          <w:p w14:paraId="48C3E4D2" w14:textId="77777777" w:rsidR="00CA6AB3" w:rsidRDefault="00CA6AB3" w:rsidP="008F7D24">
            <w:pPr>
              <w:jc w:val="both"/>
              <w:rPr>
                <w:rFonts w:ascii="Arial" w:hAnsi="Arial" w:cs="Arial"/>
                <w:color w:val="000000"/>
                <w:lang w:val="es-ES"/>
              </w:rPr>
            </w:pPr>
          </w:p>
        </w:tc>
      </w:tr>
      <w:tr w:rsidR="00CA6AB3" w:rsidRPr="00514BAB" w14:paraId="476E00B1" w14:textId="77777777" w:rsidTr="00CA6AB3">
        <w:trPr>
          <w:trHeight w:val="20"/>
        </w:trPr>
        <w:tc>
          <w:tcPr>
            <w:tcW w:w="736" w:type="pct"/>
            <w:shd w:val="clear" w:color="auto" w:fill="auto"/>
            <w:vAlign w:val="center"/>
          </w:tcPr>
          <w:p w14:paraId="6D008012"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473E1AEA" w14:textId="77777777" w:rsidR="00CA6AB3" w:rsidRDefault="00CA6AB3" w:rsidP="008F7D24">
            <w:pPr>
              <w:jc w:val="both"/>
              <w:rPr>
                <w:rFonts w:ascii="Arial" w:hAnsi="Arial" w:cs="Arial"/>
                <w:color w:val="000000"/>
                <w:lang w:val="es-ES"/>
              </w:rPr>
            </w:pPr>
          </w:p>
        </w:tc>
        <w:tc>
          <w:tcPr>
            <w:tcW w:w="667" w:type="pct"/>
          </w:tcPr>
          <w:p w14:paraId="349B5DE6" w14:textId="77777777" w:rsidR="00CA6AB3" w:rsidRDefault="00CA6AB3" w:rsidP="008F7D24">
            <w:pPr>
              <w:jc w:val="both"/>
              <w:rPr>
                <w:rFonts w:ascii="Arial" w:hAnsi="Arial" w:cs="Arial"/>
                <w:color w:val="000000"/>
                <w:lang w:val="es-ES"/>
              </w:rPr>
            </w:pPr>
          </w:p>
        </w:tc>
      </w:tr>
      <w:tr w:rsidR="00CA6AB3" w:rsidRPr="00514BAB" w14:paraId="5375EE97" w14:textId="77777777" w:rsidTr="00CA6AB3">
        <w:trPr>
          <w:trHeight w:val="20"/>
        </w:trPr>
        <w:tc>
          <w:tcPr>
            <w:tcW w:w="736" w:type="pct"/>
            <w:shd w:val="clear" w:color="auto" w:fill="auto"/>
            <w:vAlign w:val="center"/>
          </w:tcPr>
          <w:p w14:paraId="621D72B8"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EC6F6AE" w14:textId="77777777" w:rsidR="00CA6AB3" w:rsidRDefault="00CA6AB3" w:rsidP="008F7D24">
            <w:pPr>
              <w:jc w:val="both"/>
              <w:rPr>
                <w:rFonts w:ascii="Arial" w:hAnsi="Arial" w:cs="Arial"/>
                <w:color w:val="000000"/>
                <w:lang w:val="es-ES"/>
              </w:rPr>
            </w:pPr>
          </w:p>
        </w:tc>
        <w:tc>
          <w:tcPr>
            <w:tcW w:w="667" w:type="pct"/>
          </w:tcPr>
          <w:p w14:paraId="51F23206" w14:textId="77777777" w:rsidR="00CA6AB3" w:rsidRDefault="00CA6AB3" w:rsidP="008F7D24">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58760C4D" w14:textId="28262D0A" w:rsidR="00C5258D"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color w:val="000000"/>
          <w:sz w:val="22"/>
          <w:szCs w:val="22"/>
        </w:rPr>
        <w:t xml:space="preserve"> </w:t>
      </w:r>
    </w:p>
    <w:p w14:paraId="5B9A9819" w14:textId="37458FD8" w:rsidR="00E04090" w:rsidRDefault="00E04090">
      <w:pPr>
        <w:rPr>
          <w:rFonts w:ascii="Arial" w:hAnsi="Arial" w:cs="Arial"/>
          <w:color w:val="000000"/>
          <w:sz w:val="22"/>
          <w:szCs w:val="22"/>
        </w:rPr>
      </w:pPr>
    </w:p>
    <w:p w14:paraId="02AC2325" w14:textId="302C5084" w:rsidR="00E04090" w:rsidRDefault="00E04090">
      <w:pPr>
        <w:rPr>
          <w:rFonts w:ascii="Arial" w:hAnsi="Arial" w:cs="Arial"/>
          <w:color w:val="000000"/>
          <w:sz w:val="22"/>
          <w:szCs w:val="22"/>
        </w:rPr>
      </w:pPr>
    </w:p>
    <w:p w14:paraId="16ABB2B4" w14:textId="0E4B2C7D" w:rsidR="00E04090" w:rsidRPr="00D629F0" w:rsidRDefault="00E04090">
      <w:pPr>
        <w:rPr>
          <w:rFonts w:ascii="Arial" w:hAnsi="Arial" w:cs="Arial"/>
          <w:sz w:val="22"/>
          <w:szCs w:val="22"/>
        </w:rPr>
      </w:pPr>
    </w:p>
    <w:sectPr w:rsidR="00E04090" w:rsidRPr="00D629F0"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1"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2"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3"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4"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5"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6"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7"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8"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38204" w14:textId="77777777" w:rsidR="00AD774D" w:rsidRDefault="00AD774D">
      <w:r>
        <w:separator/>
      </w:r>
    </w:p>
  </w:endnote>
  <w:endnote w:type="continuationSeparator" w:id="0">
    <w:p w14:paraId="5DE98450" w14:textId="77777777" w:rsidR="00AD774D" w:rsidRDefault="00AD7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5C64B8E6" w:rsidR="00771497" w:rsidRDefault="00771497">
    <w:pPr>
      <w:pStyle w:val="Piedepgina"/>
      <w:jc w:val="right"/>
    </w:pPr>
    <w:r>
      <w:fldChar w:fldCharType="begin"/>
    </w:r>
    <w:r>
      <w:instrText xml:space="preserve"> PAGE   \* MERGEFORMAT </w:instrText>
    </w:r>
    <w:r>
      <w:fldChar w:fldCharType="separate"/>
    </w:r>
    <w:r w:rsidR="0008176A">
      <w:rPr>
        <w:noProof/>
      </w:rPr>
      <w:t>2</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B7EE7" w14:textId="77777777" w:rsidR="00AD774D" w:rsidRDefault="00AD774D">
      <w:r>
        <w:separator/>
      </w:r>
    </w:p>
  </w:footnote>
  <w:footnote w:type="continuationSeparator" w:id="0">
    <w:p w14:paraId="7EB8B4FA" w14:textId="77777777" w:rsidR="00AD774D" w:rsidRDefault="00AD7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E33CB"/>
    <w:rsid w:val="000E3BC6"/>
    <w:rsid w:val="000E504A"/>
    <w:rsid w:val="000F216E"/>
    <w:rsid w:val="001059B5"/>
    <w:rsid w:val="00106728"/>
    <w:rsid w:val="001070D1"/>
    <w:rsid w:val="00110FB1"/>
    <w:rsid w:val="0011198B"/>
    <w:rsid w:val="00133447"/>
    <w:rsid w:val="0014229C"/>
    <w:rsid w:val="0014235B"/>
    <w:rsid w:val="00145F00"/>
    <w:rsid w:val="00161CE2"/>
    <w:rsid w:val="00177050"/>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971"/>
    <w:rsid w:val="00335A3C"/>
    <w:rsid w:val="0033621A"/>
    <w:rsid w:val="00340DC3"/>
    <w:rsid w:val="00341B91"/>
    <w:rsid w:val="00343760"/>
    <w:rsid w:val="0035151F"/>
    <w:rsid w:val="00351616"/>
    <w:rsid w:val="003528B2"/>
    <w:rsid w:val="00355351"/>
    <w:rsid w:val="00356B96"/>
    <w:rsid w:val="003730D4"/>
    <w:rsid w:val="00386C35"/>
    <w:rsid w:val="00391140"/>
    <w:rsid w:val="00397006"/>
    <w:rsid w:val="003B6B27"/>
    <w:rsid w:val="003C6F1D"/>
    <w:rsid w:val="003E39F4"/>
    <w:rsid w:val="003F254C"/>
    <w:rsid w:val="003F6E19"/>
    <w:rsid w:val="00417573"/>
    <w:rsid w:val="0042338F"/>
    <w:rsid w:val="00424FC3"/>
    <w:rsid w:val="00433AD0"/>
    <w:rsid w:val="00436884"/>
    <w:rsid w:val="0043765E"/>
    <w:rsid w:val="00446146"/>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26BD"/>
    <w:rsid w:val="005836F8"/>
    <w:rsid w:val="0058529C"/>
    <w:rsid w:val="00587E02"/>
    <w:rsid w:val="005955C1"/>
    <w:rsid w:val="005A410C"/>
    <w:rsid w:val="005B03A7"/>
    <w:rsid w:val="005B0CB0"/>
    <w:rsid w:val="005B4BEA"/>
    <w:rsid w:val="005B68A9"/>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52D7"/>
    <w:rsid w:val="006E1CC6"/>
    <w:rsid w:val="006E76B5"/>
    <w:rsid w:val="006F5CDA"/>
    <w:rsid w:val="007138CC"/>
    <w:rsid w:val="00722DEB"/>
    <w:rsid w:val="00723517"/>
    <w:rsid w:val="00732CBD"/>
    <w:rsid w:val="00736F97"/>
    <w:rsid w:val="0075190C"/>
    <w:rsid w:val="007641F4"/>
    <w:rsid w:val="00764489"/>
    <w:rsid w:val="00770FAF"/>
    <w:rsid w:val="00771497"/>
    <w:rsid w:val="00781A42"/>
    <w:rsid w:val="0079306B"/>
    <w:rsid w:val="00793E1B"/>
    <w:rsid w:val="007A1ED6"/>
    <w:rsid w:val="007A7251"/>
    <w:rsid w:val="007B558A"/>
    <w:rsid w:val="007C480C"/>
    <w:rsid w:val="007C613A"/>
    <w:rsid w:val="007E1107"/>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3CF5"/>
    <w:rsid w:val="0089738F"/>
    <w:rsid w:val="00897408"/>
    <w:rsid w:val="008A6085"/>
    <w:rsid w:val="008B08B5"/>
    <w:rsid w:val="008B3844"/>
    <w:rsid w:val="008B5DE3"/>
    <w:rsid w:val="008B71E6"/>
    <w:rsid w:val="008C1169"/>
    <w:rsid w:val="008D3D61"/>
    <w:rsid w:val="008D6213"/>
    <w:rsid w:val="008E2902"/>
    <w:rsid w:val="008F19D4"/>
    <w:rsid w:val="008F7017"/>
    <w:rsid w:val="008F7D24"/>
    <w:rsid w:val="0090469B"/>
    <w:rsid w:val="00904F1D"/>
    <w:rsid w:val="00917F06"/>
    <w:rsid w:val="009430FB"/>
    <w:rsid w:val="0094398F"/>
    <w:rsid w:val="0094471B"/>
    <w:rsid w:val="00946429"/>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7087B"/>
    <w:rsid w:val="00B71648"/>
    <w:rsid w:val="00B837CF"/>
    <w:rsid w:val="00B87DA6"/>
    <w:rsid w:val="00B9688D"/>
    <w:rsid w:val="00BB4C9F"/>
    <w:rsid w:val="00BB5A9F"/>
    <w:rsid w:val="00BC0701"/>
    <w:rsid w:val="00BC5EFA"/>
    <w:rsid w:val="00BD435C"/>
    <w:rsid w:val="00BE6BFA"/>
    <w:rsid w:val="00BE70AA"/>
    <w:rsid w:val="00BF0087"/>
    <w:rsid w:val="00C03BA9"/>
    <w:rsid w:val="00C13B88"/>
    <w:rsid w:val="00C25210"/>
    <w:rsid w:val="00C255DF"/>
    <w:rsid w:val="00C279DC"/>
    <w:rsid w:val="00C333A3"/>
    <w:rsid w:val="00C33B33"/>
    <w:rsid w:val="00C467F5"/>
    <w:rsid w:val="00C5258D"/>
    <w:rsid w:val="00C62D46"/>
    <w:rsid w:val="00C67719"/>
    <w:rsid w:val="00C73286"/>
    <w:rsid w:val="00C8401E"/>
    <w:rsid w:val="00C852C5"/>
    <w:rsid w:val="00C8747A"/>
    <w:rsid w:val="00C94D93"/>
    <w:rsid w:val="00CA2FBC"/>
    <w:rsid w:val="00CA6AB3"/>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EA6"/>
    <w:rsid w:val="00EE3A48"/>
    <w:rsid w:val="00EE7719"/>
    <w:rsid w:val="00EF0804"/>
    <w:rsid w:val="00EF1B5E"/>
    <w:rsid w:val="00EF6F09"/>
    <w:rsid w:val="00F064FF"/>
    <w:rsid w:val="00F1673E"/>
    <w:rsid w:val="00F21571"/>
    <w:rsid w:val="00F21AF5"/>
    <w:rsid w:val="00F23F71"/>
    <w:rsid w:val="00F251F6"/>
    <w:rsid w:val="00F26DDA"/>
    <w:rsid w:val="00F32986"/>
    <w:rsid w:val="00F402C0"/>
    <w:rsid w:val="00F438A7"/>
    <w:rsid w:val="00F52594"/>
    <w:rsid w:val="00F5393F"/>
    <w:rsid w:val="00F5669B"/>
    <w:rsid w:val="00F67D58"/>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1FA35-8542-45F8-A53F-BD1CE393D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95</TotalTime>
  <Pages>2</Pages>
  <Words>197</Words>
  <Characters>1084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24</cp:revision>
  <cp:lastPrinted>2024-08-05T20:06:00Z</cp:lastPrinted>
  <dcterms:created xsi:type="dcterms:W3CDTF">2024-05-10T19:52:00Z</dcterms:created>
  <dcterms:modified xsi:type="dcterms:W3CDTF">2026-03-05T19:44:00Z</dcterms:modified>
</cp:coreProperties>
</file>