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83B85" w14:textId="77777777" w:rsidR="00EC7DE5" w:rsidRPr="0005294D" w:rsidRDefault="00EC7DE5" w:rsidP="00EC7D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C6D9F1"/>
        <w:tabs>
          <w:tab w:val="left" w:pos="1680"/>
          <w:tab w:val="left" w:pos="1845"/>
          <w:tab w:val="center" w:pos="5233"/>
          <w:tab w:val="right" w:pos="10466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PLANTILLA PARA REALIZACION DE </w:t>
      </w:r>
      <w:r w:rsidRPr="0005294D">
        <w:rPr>
          <w:b/>
          <w:sz w:val="20"/>
          <w:szCs w:val="20"/>
        </w:rPr>
        <w:t>SESION</w:t>
      </w:r>
      <w:r>
        <w:rPr>
          <w:b/>
          <w:sz w:val="20"/>
          <w:szCs w:val="20"/>
        </w:rPr>
        <w:t xml:space="preserve"> DE CLASE / MONITORES Y ENTRENADORES IMDER PRADERA</w:t>
      </w:r>
    </w:p>
    <w:tbl>
      <w:tblPr>
        <w:tblW w:w="10740" w:type="dxa"/>
        <w:tblInd w:w="-9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234"/>
        <w:gridCol w:w="2249"/>
        <w:gridCol w:w="213"/>
        <w:gridCol w:w="2977"/>
        <w:gridCol w:w="2268"/>
      </w:tblGrid>
      <w:tr w:rsidR="00EC7DE5" w:rsidRPr="0005294D" w14:paraId="44C2D288" w14:textId="77777777" w:rsidTr="00EC7DE5">
        <w:trPr>
          <w:trHeight w:val="337"/>
        </w:trPr>
        <w:tc>
          <w:tcPr>
            <w:tcW w:w="3033" w:type="dxa"/>
            <w:gridSpan w:val="2"/>
            <w:vAlign w:val="center"/>
          </w:tcPr>
          <w:p w14:paraId="29801AC2" w14:textId="76BA8270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DEPORTE: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sz w:val="20"/>
                <w:szCs w:val="20"/>
              </w:rPr>
              <w:t>Ajedrez</w:t>
            </w:r>
          </w:p>
        </w:tc>
        <w:tc>
          <w:tcPr>
            <w:tcW w:w="5439" w:type="dxa"/>
            <w:gridSpan w:val="3"/>
            <w:vAlign w:val="center"/>
          </w:tcPr>
          <w:p w14:paraId="328F5C38" w14:textId="53114B78" w:rsidR="00EC7DE5" w:rsidRPr="0005294D" w:rsidRDefault="00EC7DE5" w:rsidP="00994D06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ENTRENADOR: </w:t>
            </w:r>
            <w:r w:rsidR="00D75A45">
              <w:rPr>
                <w:rFonts w:cs="Arial"/>
                <w:b/>
                <w:sz w:val="20"/>
                <w:szCs w:val="20"/>
              </w:rPr>
              <w:t>Juan Pablo Villalobos Martínez</w:t>
            </w:r>
          </w:p>
        </w:tc>
        <w:tc>
          <w:tcPr>
            <w:tcW w:w="2268" w:type="dxa"/>
            <w:vAlign w:val="center"/>
          </w:tcPr>
          <w:p w14:paraId="40D19EB8" w14:textId="20BB7F2D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SESION N.º</w:t>
            </w:r>
            <w:r w:rsidR="00474BC2">
              <w:rPr>
                <w:rFonts w:cs="Arial"/>
                <w:b/>
                <w:sz w:val="20"/>
                <w:szCs w:val="20"/>
              </w:rPr>
              <w:t xml:space="preserve"> </w:t>
            </w:r>
            <w:r w:rsidR="001E2FFE">
              <w:rPr>
                <w:rFonts w:cs="Arial"/>
                <w:b/>
                <w:sz w:val="20"/>
                <w:szCs w:val="20"/>
              </w:rPr>
              <w:t>2</w:t>
            </w:r>
          </w:p>
        </w:tc>
      </w:tr>
      <w:tr w:rsidR="00EC7DE5" w:rsidRPr="0005294D" w14:paraId="2E45154C" w14:textId="77777777" w:rsidTr="00EC7DE5">
        <w:trPr>
          <w:trHeight w:val="385"/>
        </w:trPr>
        <w:tc>
          <w:tcPr>
            <w:tcW w:w="5495" w:type="dxa"/>
            <w:gridSpan w:val="4"/>
            <w:vAlign w:val="center"/>
          </w:tcPr>
          <w:p w14:paraId="01139582" w14:textId="2C08CDC6" w:rsidR="00EC7DE5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MEDIO FISICO</w:t>
            </w:r>
            <w:r w:rsidRPr="00C94493">
              <w:rPr>
                <w:rFonts w:cs="Arial"/>
                <w:b/>
                <w:sz w:val="20"/>
                <w:szCs w:val="20"/>
              </w:rPr>
              <w:t xml:space="preserve">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Instalaciones del </w:t>
            </w:r>
            <w:r w:rsidR="00666C9E">
              <w:rPr>
                <w:rFonts w:cs="Arial"/>
                <w:b/>
                <w:sz w:val="20"/>
                <w:szCs w:val="20"/>
              </w:rPr>
              <w:t>IMDER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Pradera</w:t>
            </w:r>
          </w:p>
          <w:p w14:paraId="675B577E" w14:textId="10707F20" w:rsidR="00EC7DE5" w:rsidRPr="0005294D" w:rsidRDefault="00EC7DE5" w:rsidP="00C83EB8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FECHA:</w:t>
            </w:r>
            <w:r w:rsidR="00212A05">
              <w:rPr>
                <w:rFonts w:cs="Arial"/>
                <w:b/>
                <w:sz w:val="20"/>
                <w:szCs w:val="20"/>
              </w:rPr>
              <w:t xml:space="preserve"> FEBRERO 4/ 2026</w:t>
            </w:r>
          </w:p>
        </w:tc>
        <w:tc>
          <w:tcPr>
            <w:tcW w:w="5245" w:type="dxa"/>
            <w:gridSpan w:val="2"/>
            <w:vAlign w:val="center"/>
          </w:tcPr>
          <w:p w14:paraId="3638709D" w14:textId="1673B09C" w:rsidR="00EC7DE5" w:rsidRPr="0005294D" w:rsidRDefault="00EC7DE5" w:rsidP="00666C9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CATEGORIA: 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 w:rsidR="00666C9E">
              <w:rPr>
                <w:rFonts w:cs="Arial"/>
                <w:b/>
                <w:sz w:val="20"/>
                <w:szCs w:val="20"/>
              </w:rPr>
              <w:t>10,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12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, </w:t>
            </w:r>
            <w:r w:rsidR="00D75A45">
              <w:rPr>
                <w:rFonts w:cs="Arial"/>
                <w:b/>
                <w:sz w:val="20"/>
                <w:szCs w:val="20"/>
              </w:rPr>
              <w:t>14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, </w:t>
            </w:r>
            <w:r w:rsidR="00D75A45">
              <w:rPr>
                <w:rFonts w:cs="Arial"/>
                <w:b/>
                <w:sz w:val="20"/>
                <w:szCs w:val="20"/>
              </w:rPr>
              <w:t>16</w:t>
            </w:r>
            <w:r w:rsidR="00666C9E">
              <w:rPr>
                <w:rFonts w:cs="Arial"/>
                <w:b/>
                <w:sz w:val="20"/>
                <w:szCs w:val="20"/>
              </w:rPr>
              <w:t xml:space="preserve"> años</w:t>
            </w:r>
          </w:p>
        </w:tc>
      </w:tr>
      <w:tr w:rsidR="00EC7DE5" w:rsidRPr="0005294D" w14:paraId="5DEC0BF0" w14:textId="77777777" w:rsidTr="00EC7DE5">
        <w:trPr>
          <w:trHeight w:val="130"/>
        </w:trPr>
        <w:tc>
          <w:tcPr>
            <w:tcW w:w="5282" w:type="dxa"/>
            <w:gridSpan w:val="3"/>
            <w:vAlign w:val="center"/>
          </w:tcPr>
          <w:p w14:paraId="2B4ECB6B" w14:textId="22B47142" w:rsidR="00EC7DE5" w:rsidRPr="0005294D" w:rsidRDefault="00EC7DE5" w:rsidP="00666C9E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TEMA:</w:t>
            </w:r>
            <w:r w:rsidR="00D75A45">
              <w:rPr>
                <w:rFonts w:cs="Arial"/>
                <w:b/>
                <w:sz w:val="20"/>
                <w:szCs w:val="20"/>
              </w:rPr>
              <w:t xml:space="preserve"> </w:t>
            </w:r>
            <w:r w:rsidR="00C83EB8" w:rsidRPr="00C83EB8">
              <w:rPr>
                <w:rFonts w:cs="Arial"/>
                <w:b/>
                <w:sz w:val="20"/>
                <w:szCs w:val="20"/>
              </w:rPr>
              <w:t>Estrategia posicional</w:t>
            </w:r>
            <w:r w:rsidR="00C83EB8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5458" w:type="dxa"/>
            <w:gridSpan w:val="3"/>
            <w:vAlign w:val="center"/>
          </w:tcPr>
          <w:p w14:paraId="08DE944D" w14:textId="177762E1" w:rsidR="00EC7DE5" w:rsidRPr="00245765" w:rsidRDefault="00EC7DE5" w:rsidP="00994D06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  <w:r w:rsidRPr="00245765">
              <w:rPr>
                <w:rFonts w:cs="Arial"/>
                <w:b/>
                <w:bCs/>
                <w:sz w:val="20"/>
                <w:szCs w:val="20"/>
              </w:rPr>
              <w:t>MEDIO DIDACTICO:</w:t>
            </w:r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="00D75A45">
              <w:rPr>
                <w:rFonts w:cs="Arial"/>
                <w:b/>
                <w:bCs/>
                <w:sz w:val="20"/>
                <w:szCs w:val="20"/>
              </w:rPr>
              <w:t>Tablero de Ajedrez de mesa</w:t>
            </w:r>
          </w:p>
        </w:tc>
      </w:tr>
      <w:tr w:rsidR="00EC7DE5" w:rsidRPr="0005294D" w14:paraId="73827FDB" w14:textId="77777777" w:rsidTr="00EC7DE5">
        <w:trPr>
          <w:trHeight w:val="337"/>
        </w:trPr>
        <w:tc>
          <w:tcPr>
            <w:tcW w:w="10740" w:type="dxa"/>
            <w:gridSpan w:val="6"/>
            <w:vAlign w:val="center"/>
          </w:tcPr>
          <w:p w14:paraId="4392D858" w14:textId="0D94FA86" w:rsidR="00EC7DE5" w:rsidRPr="0005294D" w:rsidRDefault="00EC7DE5" w:rsidP="00C83EB8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OBJETIVO</w:t>
            </w:r>
            <w:r w:rsidR="00C83EB8">
              <w:rPr>
                <w:rFonts w:cs="Arial"/>
                <w:b/>
                <w:sz w:val="20"/>
                <w:szCs w:val="20"/>
              </w:rPr>
              <w:t xml:space="preserve">: </w:t>
            </w:r>
            <w:r w:rsidR="00C83EB8" w:rsidRPr="00C83EB8">
              <w:rPr>
                <w:rFonts w:cs="Arial"/>
                <w:b/>
                <w:sz w:val="20"/>
                <w:szCs w:val="20"/>
              </w:rPr>
              <w:t>Dominar el concepto de estru</w:t>
            </w:r>
            <w:r w:rsidR="00C83EB8">
              <w:rPr>
                <w:rFonts w:cs="Arial"/>
                <w:b/>
                <w:sz w:val="20"/>
                <w:szCs w:val="20"/>
              </w:rPr>
              <w:t xml:space="preserve">ctura de peones en aperturas </w:t>
            </w:r>
            <w:r w:rsidR="00C83EB8" w:rsidRPr="00C83EB8">
              <w:rPr>
                <w:rFonts w:cs="Arial"/>
                <w:b/>
                <w:sz w:val="20"/>
                <w:szCs w:val="20"/>
              </w:rPr>
              <w:t>abiertas</w:t>
            </w:r>
          </w:p>
        </w:tc>
      </w:tr>
      <w:tr w:rsidR="00EC7DE5" w:rsidRPr="0005294D" w14:paraId="3893A4F0" w14:textId="77777777" w:rsidTr="00EC7DE5">
        <w:trPr>
          <w:trHeight w:val="315"/>
        </w:trPr>
        <w:tc>
          <w:tcPr>
            <w:tcW w:w="799" w:type="dxa"/>
          </w:tcPr>
          <w:p w14:paraId="706FF73B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26C8A3F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FASE</w:t>
            </w:r>
          </w:p>
          <w:p w14:paraId="69005772" w14:textId="77777777" w:rsidR="00EC7DE5" w:rsidRPr="0005294D" w:rsidRDefault="00EC7DE5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4696" w:type="dxa"/>
            <w:gridSpan w:val="3"/>
          </w:tcPr>
          <w:p w14:paraId="4D2791F8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217C3F8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DESCRIPCION DE LA ACTIVIDAD</w:t>
            </w:r>
          </w:p>
        </w:tc>
        <w:tc>
          <w:tcPr>
            <w:tcW w:w="2977" w:type="dxa"/>
          </w:tcPr>
          <w:p w14:paraId="64C5B1A5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F3CFBC3" w14:textId="4A01AC1F" w:rsidR="00EC7DE5" w:rsidRPr="0005294D" w:rsidRDefault="00442D9B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EVIDENCIA FOTOGRAFICA</w:t>
            </w:r>
          </w:p>
        </w:tc>
        <w:tc>
          <w:tcPr>
            <w:tcW w:w="2268" w:type="dxa"/>
          </w:tcPr>
          <w:p w14:paraId="319312C6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24412D7" w14:textId="77777777" w:rsidR="00EC7DE5" w:rsidRPr="0005294D" w:rsidRDefault="00EC7DE5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DOSIFICACIÓN</w:t>
            </w:r>
          </w:p>
        </w:tc>
      </w:tr>
      <w:tr w:rsidR="007A27FC" w:rsidRPr="0005294D" w14:paraId="5DE5A84E" w14:textId="77777777" w:rsidTr="00E96C19">
        <w:trPr>
          <w:trHeight w:val="2288"/>
        </w:trPr>
        <w:tc>
          <w:tcPr>
            <w:tcW w:w="799" w:type="dxa"/>
          </w:tcPr>
          <w:p w14:paraId="132B5525" w14:textId="77777777" w:rsidR="007A27FC" w:rsidRPr="0005294D" w:rsidRDefault="007A27FC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006E2AA3" w14:textId="77777777" w:rsidR="007A27FC" w:rsidRPr="0005294D" w:rsidRDefault="007A27FC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1D66598D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A8641C0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0B954BB1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9857494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0FD64336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29DD2265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237D43E0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vAlign w:val="center"/>
          </w:tcPr>
          <w:p w14:paraId="311AE6E2" w14:textId="5899B068" w:rsidR="007A27FC" w:rsidRPr="00D75A45" w:rsidRDefault="007A27FC" w:rsidP="00E96C19">
            <w:pPr>
              <w:pStyle w:val="NormalWeb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B61312">
              <w:rPr>
                <w:rFonts w:ascii="Calibri" w:hAnsi="Calibri" w:cs="Arial"/>
                <w:sz w:val="20"/>
                <w:szCs w:val="20"/>
                <w:lang w:val="es-ES"/>
              </w:rPr>
              <w:t>Ejercicio de reconocimiento de debilidades estructurales en diagramas impresos</w:t>
            </w:r>
            <w:r>
              <w:rPr>
                <w:rFonts w:ascii="Calibri" w:hAnsi="Calibri" w:cs="Arial"/>
                <w:sz w:val="20"/>
                <w:szCs w:val="20"/>
                <w:lang w:val="es-ES"/>
              </w:rPr>
              <w:t>.</w:t>
            </w:r>
          </w:p>
        </w:tc>
        <w:tc>
          <w:tcPr>
            <w:tcW w:w="2977" w:type="dxa"/>
            <w:vMerge w:val="restart"/>
            <w:vAlign w:val="center"/>
          </w:tcPr>
          <w:p w14:paraId="62660CB3" w14:textId="1ADB6632" w:rsidR="007A27FC" w:rsidRPr="00790496" w:rsidRDefault="00CC3D34" w:rsidP="00E96C19">
            <w:pPr>
              <w:rPr>
                <w:rFonts w:cs="Arial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60FCC46" wp14:editId="70B95D41">
                  <wp:extent cx="1753235" cy="2647950"/>
                  <wp:effectExtent l="0" t="0" r="0" b="0"/>
                  <wp:docPr id="125076495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235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Align w:val="center"/>
          </w:tcPr>
          <w:p w14:paraId="15D31552" w14:textId="05489FA6" w:rsidR="007A27FC" w:rsidRPr="005C7312" w:rsidRDefault="007A27FC" w:rsidP="00E96C19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20 minutos</w:t>
            </w:r>
          </w:p>
        </w:tc>
      </w:tr>
      <w:tr w:rsidR="007A27FC" w:rsidRPr="0005294D" w14:paraId="23135BF2" w14:textId="77777777" w:rsidTr="00E96C19">
        <w:trPr>
          <w:trHeight w:val="579"/>
        </w:trPr>
        <w:tc>
          <w:tcPr>
            <w:tcW w:w="799" w:type="dxa"/>
          </w:tcPr>
          <w:p w14:paraId="6E289BA8" w14:textId="77777777" w:rsidR="007A27FC" w:rsidRDefault="007A27FC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3E0A3188" w14:textId="77777777" w:rsidR="007A27FC" w:rsidRDefault="007A27FC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81AF271" w14:textId="77777777" w:rsidR="007A27FC" w:rsidRPr="0005294D" w:rsidRDefault="007A27FC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2CD3B032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C</w:t>
            </w:r>
          </w:p>
          <w:p w14:paraId="501B2B28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E</w:t>
            </w:r>
          </w:p>
          <w:p w14:paraId="3D5371D3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454292C1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T</w:t>
            </w:r>
          </w:p>
          <w:p w14:paraId="2604CD8E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R</w:t>
            </w:r>
          </w:p>
          <w:p w14:paraId="214E9974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5F61BAF3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L</w:t>
            </w:r>
          </w:p>
        </w:tc>
        <w:tc>
          <w:tcPr>
            <w:tcW w:w="4696" w:type="dxa"/>
            <w:gridSpan w:val="3"/>
            <w:vAlign w:val="center"/>
          </w:tcPr>
          <w:p w14:paraId="353E76B7" w14:textId="2D1F2093" w:rsidR="007A27FC" w:rsidRPr="00B61312" w:rsidRDefault="007A27FC" w:rsidP="00B61312">
            <w:pPr>
              <w:pStyle w:val="NormalWeb"/>
              <w:spacing w:after="0"/>
              <w:rPr>
                <w:rFonts w:ascii="Calibri" w:hAnsi="Calibri"/>
                <w:sz w:val="20"/>
                <w:szCs w:val="20"/>
                <w:lang w:val="es-ES"/>
              </w:rPr>
            </w:pPr>
            <w:r w:rsidRPr="00B61312">
              <w:rPr>
                <w:rFonts w:ascii="Calibri" w:hAnsi="Calibri"/>
                <w:sz w:val="20"/>
                <w:szCs w:val="20"/>
                <w:lang w:val="es-ES"/>
              </w:rPr>
              <w:t>Taller d</w:t>
            </w:r>
            <w:r w:rsidR="00335446">
              <w:rPr>
                <w:rFonts w:ascii="Calibri" w:hAnsi="Calibri"/>
                <w:sz w:val="20"/>
                <w:szCs w:val="20"/>
                <w:lang w:val="es-ES"/>
              </w:rPr>
              <w:t xml:space="preserve">e figuras tácticas </w:t>
            </w:r>
            <w:r w:rsidR="00631EC0">
              <w:rPr>
                <w:rFonts w:ascii="Calibri" w:hAnsi="Calibri"/>
                <w:sz w:val="20"/>
                <w:szCs w:val="20"/>
                <w:lang w:val="es-ES"/>
              </w:rPr>
              <w:t>Ataque doble y Rayos X</w:t>
            </w:r>
          </w:p>
          <w:p w14:paraId="385D103D" w14:textId="75489336" w:rsidR="007A27FC" w:rsidRPr="00B61312" w:rsidRDefault="007A27FC" w:rsidP="00B61312">
            <w:pPr>
              <w:pStyle w:val="NormalWeb"/>
              <w:spacing w:after="0"/>
              <w:rPr>
                <w:rFonts w:ascii="Calibri" w:hAnsi="Calibri"/>
                <w:sz w:val="20"/>
                <w:szCs w:val="20"/>
                <w:lang w:val="es-ES"/>
              </w:rPr>
            </w:pPr>
            <w:r w:rsidRPr="00B61312">
              <w:rPr>
                <w:rFonts w:ascii="Calibri" w:hAnsi="Calibri"/>
                <w:sz w:val="20"/>
                <w:szCs w:val="20"/>
                <w:lang w:val="es-ES"/>
              </w:rPr>
              <w:t xml:space="preserve">Análisis de partidas de </w:t>
            </w:r>
            <w:r w:rsidR="00631EC0">
              <w:rPr>
                <w:rFonts w:ascii="Calibri" w:hAnsi="Calibri"/>
                <w:sz w:val="20"/>
                <w:szCs w:val="20"/>
                <w:lang w:val="es-ES"/>
              </w:rPr>
              <w:t xml:space="preserve">Lasker </w:t>
            </w:r>
          </w:p>
          <w:p w14:paraId="1E525518" w14:textId="04853A2E" w:rsidR="007A27FC" w:rsidRPr="00D75A45" w:rsidRDefault="007A27FC" w:rsidP="00B61312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20"/>
                <w:szCs w:val="20"/>
                <w:lang w:val="es-ES"/>
              </w:rPr>
            </w:pPr>
            <w:r w:rsidRPr="00B61312">
              <w:rPr>
                <w:rFonts w:ascii="Calibri" w:hAnsi="Calibri"/>
                <w:sz w:val="20"/>
                <w:szCs w:val="20"/>
                <w:lang w:val="es-ES"/>
              </w:rPr>
              <w:t>Práctica con tableros verticales</w:t>
            </w:r>
          </w:p>
        </w:tc>
        <w:tc>
          <w:tcPr>
            <w:tcW w:w="2977" w:type="dxa"/>
            <w:vMerge/>
            <w:vAlign w:val="center"/>
          </w:tcPr>
          <w:p w14:paraId="40929377" w14:textId="26582A9E" w:rsidR="007A27FC" w:rsidRPr="00110CB3" w:rsidRDefault="007A27FC" w:rsidP="00E96C1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6E99F330" w14:textId="0002ED2E" w:rsidR="007A27FC" w:rsidRPr="0005294D" w:rsidRDefault="007A27FC" w:rsidP="00E96C19">
            <w:pPr>
              <w:spacing w:after="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80 minutos</w:t>
            </w:r>
          </w:p>
        </w:tc>
      </w:tr>
      <w:tr w:rsidR="007A27FC" w:rsidRPr="0005294D" w14:paraId="7F375E02" w14:textId="77777777" w:rsidTr="00E96C19">
        <w:trPr>
          <w:trHeight w:val="1888"/>
        </w:trPr>
        <w:tc>
          <w:tcPr>
            <w:tcW w:w="799" w:type="dxa"/>
          </w:tcPr>
          <w:p w14:paraId="38BB0EC8" w14:textId="77777777" w:rsidR="007A27FC" w:rsidRPr="0005294D" w:rsidRDefault="007A27FC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B32ED83" w14:textId="77777777" w:rsidR="007A27FC" w:rsidRDefault="007A27FC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71D2912F" w14:textId="77777777" w:rsidR="007A27FC" w:rsidRPr="0005294D" w:rsidRDefault="007A27FC" w:rsidP="00994D06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</w:p>
          <w:p w14:paraId="6BCEB924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F</w:t>
            </w:r>
          </w:p>
          <w:p w14:paraId="74A19256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I</w:t>
            </w:r>
          </w:p>
          <w:p w14:paraId="7577DB9C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N</w:t>
            </w:r>
          </w:p>
          <w:p w14:paraId="1230DEF2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>A</w:t>
            </w:r>
          </w:p>
          <w:p w14:paraId="77E59359" w14:textId="77777777" w:rsidR="007A27FC" w:rsidRPr="0005294D" w:rsidRDefault="007A27FC" w:rsidP="00994D06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05294D">
              <w:rPr>
                <w:rFonts w:cs="Arial"/>
                <w:b/>
                <w:sz w:val="20"/>
                <w:szCs w:val="20"/>
              </w:rPr>
              <w:t xml:space="preserve">L </w:t>
            </w:r>
          </w:p>
        </w:tc>
        <w:tc>
          <w:tcPr>
            <w:tcW w:w="4696" w:type="dxa"/>
            <w:gridSpan w:val="3"/>
            <w:vAlign w:val="center"/>
          </w:tcPr>
          <w:p w14:paraId="2565B75A" w14:textId="39987586" w:rsidR="007A27FC" w:rsidRPr="00541EB8" w:rsidRDefault="007A27FC" w:rsidP="00E96C19">
            <w:pPr>
              <w:pStyle w:val="NormalWeb"/>
              <w:rPr>
                <w:rFonts w:ascii="Calibri" w:hAnsi="Calibri" w:cs="Arial"/>
                <w:sz w:val="20"/>
                <w:szCs w:val="20"/>
                <w:lang w:val="es-ES"/>
              </w:rPr>
            </w:pPr>
            <w:r w:rsidRPr="00C43FAA">
              <w:rPr>
                <w:rFonts w:ascii="Calibri" w:hAnsi="Calibri" w:cs="Arial"/>
                <w:sz w:val="20"/>
                <w:szCs w:val="20"/>
                <w:lang w:val="es-CO"/>
              </w:rPr>
              <w:t>Autoevaluación con rúbrica de competencias posicionales</w:t>
            </w:r>
            <w:r>
              <w:rPr>
                <w:rFonts w:ascii="Calibri" w:hAnsi="Calibri" w:cs="Arial"/>
                <w:sz w:val="20"/>
                <w:szCs w:val="20"/>
                <w:lang w:val="es-CO"/>
              </w:rPr>
              <w:t xml:space="preserve">. </w:t>
            </w:r>
          </w:p>
        </w:tc>
        <w:tc>
          <w:tcPr>
            <w:tcW w:w="2977" w:type="dxa"/>
            <w:vMerge/>
            <w:vAlign w:val="center"/>
          </w:tcPr>
          <w:p w14:paraId="28443FC1" w14:textId="072DA72C" w:rsidR="007A27FC" w:rsidRPr="009137D3" w:rsidRDefault="007A27FC" w:rsidP="00E96C19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14:paraId="5AF18991" w14:textId="33AA037B" w:rsidR="007A27FC" w:rsidRPr="000A68F7" w:rsidRDefault="007A27FC" w:rsidP="00E96C19">
            <w:pPr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 minutos</w:t>
            </w:r>
          </w:p>
        </w:tc>
      </w:tr>
    </w:tbl>
    <w:p w14:paraId="0A1E66DE" w14:textId="77777777" w:rsidR="00EC7DE5" w:rsidRPr="0005294D" w:rsidRDefault="00EC7DE5" w:rsidP="00EC7DE5">
      <w:pPr>
        <w:rPr>
          <w:sz w:val="2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34"/>
        <w:gridCol w:w="4394"/>
      </w:tblGrid>
      <w:tr w:rsidR="00EC7DE5" w:rsidRPr="0005294D" w14:paraId="7E47CD62" w14:textId="77777777" w:rsidTr="00994D06">
        <w:tc>
          <w:tcPr>
            <w:tcW w:w="5303" w:type="dxa"/>
          </w:tcPr>
          <w:p w14:paraId="4B5D1B1B" w14:textId="1E329BF4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>VOLUMEN TOTAL (TIEMPO)</w:t>
            </w:r>
            <w:r>
              <w:rPr>
                <w:sz w:val="20"/>
                <w:szCs w:val="20"/>
              </w:rPr>
              <w:t xml:space="preserve">: </w:t>
            </w:r>
            <w:r w:rsidR="00E96C19">
              <w:rPr>
                <w:sz w:val="20"/>
                <w:szCs w:val="20"/>
              </w:rPr>
              <w:t>2 horas</w:t>
            </w:r>
          </w:p>
        </w:tc>
        <w:tc>
          <w:tcPr>
            <w:tcW w:w="5303" w:type="dxa"/>
          </w:tcPr>
          <w:p w14:paraId="4DE5A716" w14:textId="0252543F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VOLUMEN TOTAL: </w:t>
            </w:r>
            <w:r w:rsidR="00E96C19">
              <w:rPr>
                <w:sz w:val="20"/>
                <w:szCs w:val="20"/>
              </w:rPr>
              <w:t>120 min</w:t>
            </w:r>
          </w:p>
        </w:tc>
      </w:tr>
      <w:tr w:rsidR="00EC7DE5" w:rsidRPr="0005294D" w14:paraId="6C934E6E" w14:textId="77777777" w:rsidTr="00994D06">
        <w:tc>
          <w:tcPr>
            <w:tcW w:w="5303" w:type="dxa"/>
          </w:tcPr>
          <w:p w14:paraId="239F1300" w14:textId="049F806F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PLANIFICADO: </w:t>
            </w:r>
            <w:r w:rsidR="00E96C19">
              <w:rPr>
                <w:sz w:val="20"/>
                <w:szCs w:val="20"/>
              </w:rPr>
              <w:t>Juan Pablo Villalobos Martínez</w:t>
            </w:r>
          </w:p>
        </w:tc>
        <w:tc>
          <w:tcPr>
            <w:tcW w:w="5303" w:type="dxa"/>
          </w:tcPr>
          <w:p w14:paraId="28A8BE25" w14:textId="24AC1A4D" w:rsidR="00EC7DE5" w:rsidRPr="0005294D" w:rsidRDefault="00EC7DE5" w:rsidP="00994D06">
            <w:pPr>
              <w:spacing w:after="0" w:line="240" w:lineRule="auto"/>
              <w:rPr>
                <w:sz w:val="20"/>
                <w:szCs w:val="20"/>
              </w:rPr>
            </w:pPr>
            <w:r w:rsidRPr="0005294D">
              <w:rPr>
                <w:sz w:val="20"/>
                <w:szCs w:val="20"/>
              </w:rPr>
              <w:t xml:space="preserve">REALIZADO: </w:t>
            </w:r>
            <w:r w:rsidR="00E96C19" w:rsidRPr="0005294D">
              <w:rPr>
                <w:sz w:val="20"/>
                <w:szCs w:val="20"/>
              </w:rPr>
              <w:t xml:space="preserve">: </w:t>
            </w:r>
            <w:r w:rsidR="00E96C19">
              <w:rPr>
                <w:sz w:val="20"/>
                <w:szCs w:val="20"/>
              </w:rPr>
              <w:t>Juan Pablo Villalobos Martínez</w:t>
            </w:r>
          </w:p>
        </w:tc>
      </w:tr>
    </w:tbl>
    <w:p w14:paraId="6A34CC9E" w14:textId="77777777" w:rsidR="00EC7DE5" w:rsidRDefault="00EC7DE5" w:rsidP="00EC7DE5">
      <w:pPr>
        <w:rPr>
          <w:sz w:val="20"/>
          <w:szCs w:val="20"/>
        </w:rPr>
      </w:pPr>
    </w:p>
    <w:p w14:paraId="069AB094" w14:textId="77777777" w:rsidR="00EC7DE5" w:rsidRDefault="00EC7DE5" w:rsidP="00EC7DE5">
      <w:pPr>
        <w:rPr>
          <w:sz w:val="20"/>
          <w:szCs w:val="20"/>
        </w:rPr>
      </w:pPr>
      <w:r w:rsidRPr="0005294D">
        <w:rPr>
          <w:sz w:val="20"/>
          <w:szCs w:val="20"/>
        </w:rPr>
        <w:t>OBSERVACIONES:</w:t>
      </w:r>
      <w:r>
        <w:rPr>
          <w:sz w:val="20"/>
          <w:szCs w:val="20"/>
        </w:rPr>
        <w:t xml:space="preserve"> </w:t>
      </w:r>
    </w:p>
    <w:p w14:paraId="7774D5CF" w14:textId="77777777" w:rsidR="00EC7DE5" w:rsidRDefault="00EC7DE5" w:rsidP="00EC7DE5">
      <w:pPr>
        <w:rPr>
          <w:sz w:val="20"/>
          <w:szCs w:val="20"/>
        </w:rPr>
      </w:pPr>
    </w:p>
    <w:p w14:paraId="03B3D0BB" w14:textId="77777777" w:rsidR="00D70766" w:rsidRPr="002B61E1" w:rsidRDefault="00D70766" w:rsidP="002B61E1"/>
    <w:sectPr w:rsidR="00D70766" w:rsidRPr="002B61E1" w:rsidSect="005472C5">
      <w:headerReference w:type="default" r:id="rId9"/>
      <w:footerReference w:type="default" r:id="rId10"/>
      <w:type w:val="continuous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D8EE0" w14:textId="77777777" w:rsidR="00A02C9A" w:rsidRDefault="00A02C9A" w:rsidP="005367BF">
      <w:pPr>
        <w:spacing w:after="0" w:line="240" w:lineRule="auto"/>
      </w:pPr>
      <w:r>
        <w:separator/>
      </w:r>
    </w:p>
  </w:endnote>
  <w:endnote w:type="continuationSeparator" w:id="0">
    <w:p w14:paraId="5FF0637B" w14:textId="77777777" w:rsidR="00A02C9A" w:rsidRDefault="00A02C9A" w:rsidP="00536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 MT">
    <w:altName w:val="Times New Roman"/>
    <w:panose1 w:val="00000000000000000000"/>
    <w:charset w:val="00"/>
    <w:family w:val="roman"/>
    <w:notTrueType/>
    <w:pitch w:val="default"/>
  </w:font>
  <w:font w:name="Agency FB">
    <w:altName w:val="Malgun Gothic"/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3DB39" w14:textId="74016185" w:rsidR="00386DA0" w:rsidRDefault="00BA7D73" w:rsidP="00600D55">
    <w:pPr>
      <w:spacing w:after="0"/>
    </w:pPr>
    <w:r>
      <w:rPr>
        <w:noProof/>
        <w:lang w:eastAsia="es-CO"/>
      </w:rPr>
      <w:drawing>
        <wp:anchor distT="0" distB="0" distL="114300" distR="114300" simplePos="0" relativeHeight="251697152" behindDoc="0" locked="0" layoutInCell="1" allowOverlap="1" wp14:anchorId="1907EFD4" wp14:editId="6CCDD9A6">
          <wp:simplePos x="0" y="0"/>
          <wp:positionH relativeFrom="column">
            <wp:posOffset>4263200</wp:posOffset>
          </wp:positionH>
          <wp:positionV relativeFrom="paragraph">
            <wp:posOffset>-410359</wp:posOffset>
          </wp:positionV>
          <wp:extent cx="2286000" cy="964565"/>
          <wp:effectExtent l="0" t="0" r="0" b="698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9645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6DA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9F0A6" w14:textId="77777777" w:rsidR="00A02C9A" w:rsidRDefault="00A02C9A" w:rsidP="005367BF">
      <w:pPr>
        <w:spacing w:after="0" w:line="240" w:lineRule="auto"/>
      </w:pPr>
      <w:r>
        <w:separator/>
      </w:r>
    </w:p>
  </w:footnote>
  <w:footnote w:type="continuationSeparator" w:id="0">
    <w:p w14:paraId="00D5CDFD" w14:textId="77777777" w:rsidR="00A02C9A" w:rsidRDefault="00A02C9A" w:rsidP="00536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03FE5" w14:textId="77777777" w:rsidR="00386DA0" w:rsidRDefault="00386DA0">
    <w:pPr>
      <w:pStyle w:val="Encabezado"/>
      <w:rPr>
        <w:rFonts w:ascii="Agency FB" w:hAnsi="Agency FB"/>
        <w:sz w:val="18"/>
        <w:szCs w:val="18"/>
      </w:rPr>
    </w:pPr>
    <w:r>
      <w:rPr>
        <w:noProof/>
        <w:lang w:eastAsia="es-CO"/>
      </w:rPr>
      <w:drawing>
        <wp:anchor distT="0" distB="0" distL="114300" distR="114300" simplePos="0" relativeHeight="251694080" behindDoc="1" locked="0" layoutInCell="1" allowOverlap="1" wp14:anchorId="62553F0A" wp14:editId="0F6E0E03">
          <wp:simplePos x="0" y="0"/>
          <wp:positionH relativeFrom="page">
            <wp:posOffset>29845</wp:posOffset>
          </wp:positionH>
          <wp:positionV relativeFrom="paragraph">
            <wp:posOffset>-382630</wp:posOffset>
          </wp:positionV>
          <wp:extent cx="7653307" cy="1427960"/>
          <wp:effectExtent l="0" t="0" r="5080" b="127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_IM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3307" cy="1427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FC00F87" w14:textId="77777777" w:rsidR="00386DA0" w:rsidRDefault="00386DA0">
    <w:pPr>
      <w:pStyle w:val="Encabezado"/>
      <w:rPr>
        <w:rFonts w:ascii="Agency FB" w:hAnsi="Agency FB"/>
        <w:sz w:val="18"/>
        <w:szCs w:val="18"/>
      </w:rPr>
    </w:pPr>
    <w:r>
      <w:rPr>
        <w:rFonts w:ascii="Agency FB" w:hAnsi="Agency FB"/>
        <w:sz w:val="18"/>
        <w:szCs w:val="18"/>
      </w:rPr>
      <w:t xml:space="preserve">                                                                                                                                                       </w:t>
    </w:r>
  </w:p>
  <w:p w14:paraId="662097FD" w14:textId="77777777" w:rsidR="00386DA0" w:rsidRDefault="00386DA0" w:rsidP="00387342">
    <w:pPr>
      <w:pStyle w:val="Encabezado"/>
      <w:jc w:val="center"/>
      <w:rPr>
        <w:rFonts w:ascii="Agency FB" w:hAnsi="Agency FB"/>
        <w:sz w:val="18"/>
        <w:szCs w:val="18"/>
      </w:rPr>
    </w:pPr>
  </w:p>
  <w:p w14:paraId="0B73BEF9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727205CF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1B55CE9D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45E40C9D" w14:textId="77777777" w:rsidR="00386DA0" w:rsidRDefault="00386DA0">
    <w:pPr>
      <w:pStyle w:val="Encabezado"/>
      <w:rPr>
        <w:rFonts w:ascii="Agency FB" w:hAnsi="Agency FB"/>
        <w:sz w:val="18"/>
        <w:szCs w:val="18"/>
      </w:rPr>
    </w:pPr>
  </w:p>
  <w:p w14:paraId="58C4C9FC" w14:textId="77777777" w:rsidR="00386DA0" w:rsidRDefault="00386DA0" w:rsidP="000330F5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95104" behindDoc="1" locked="0" layoutInCell="1" allowOverlap="1" wp14:anchorId="39247B4A" wp14:editId="479A983B">
          <wp:simplePos x="0" y="0"/>
          <wp:positionH relativeFrom="column">
            <wp:posOffset>1137200</wp:posOffset>
          </wp:positionH>
          <wp:positionV relativeFrom="paragraph">
            <wp:posOffset>1427943</wp:posOffset>
          </wp:positionV>
          <wp:extent cx="3188473" cy="3186072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TRANSPARENCI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88473" cy="31860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Pr="000C0A1A">
      <w:rPr>
        <w:rFonts w:ascii="Agency FB" w:hAnsi="Agency FB"/>
        <w:sz w:val="18"/>
        <w:szCs w:val="18"/>
      </w:rPr>
      <w:t>Nit</w:t>
    </w:r>
    <w:proofErr w:type="spellEnd"/>
    <w:r w:rsidRPr="000C0A1A">
      <w:rPr>
        <w:rFonts w:ascii="Agency FB" w:hAnsi="Agency FB"/>
        <w:sz w:val="18"/>
        <w:szCs w:val="18"/>
      </w:rPr>
      <w:t>. 815.000.352-4</w:t>
    </w:r>
    <w:r>
      <w:rPr>
        <w:rFonts w:ascii="Agency FB" w:hAnsi="Agency FB"/>
        <w:sz w:val="18"/>
        <w:szCs w:val="18"/>
      </w:rP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115"/>
    <w:multiLevelType w:val="hybridMultilevel"/>
    <w:tmpl w:val="9CA4C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80320"/>
    <w:multiLevelType w:val="hybridMultilevel"/>
    <w:tmpl w:val="D616B5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3129E"/>
    <w:multiLevelType w:val="hybridMultilevel"/>
    <w:tmpl w:val="AB464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3049EB"/>
    <w:multiLevelType w:val="multilevel"/>
    <w:tmpl w:val="DCEA8A3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4" w15:restartNumberingAfterBreak="0">
    <w:nsid w:val="39EB3709"/>
    <w:multiLevelType w:val="hybridMultilevel"/>
    <w:tmpl w:val="0FD23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F2377"/>
    <w:multiLevelType w:val="hybridMultilevel"/>
    <w:tmpl w:val="6E5096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58B9A8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1C6CE6"/>
    <w:multiLevelType w:val="hybridMultilevel"/>
    <w:tmpl w:val="EC9A96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893DF2"/>
    <w:multiLevelType w:val="hybridMultilevel"/>
    <w:tmpl w:val="6122ED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A12591"/>
    <w:multiLevelType w:val="hybridMultilevel"/>
    <w:tmpl w:val="E74A9D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035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5624241">
    <w:abstractNumId w:val="1"/>
  </w:num>
  <w:num w:numId="3" w16cid:durableId="391470232">
    <w:abstractNumId w:val="7"/>
  </w:num>
  <w:num w:numId="4" w16cid:durableId="5223277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7005196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700095">
    <w:abstractNumId w:val="5"/>
  </w:num>
  <w:num w:numId="7" w16cid:durableId="1245722938">
    <w:abstractNumId w:val="4"/>
  </w:num>
  <w:num w:numId="8" w16cid:durableId="389155772">
    <w:abstractNumId w:val="2"/>
  </w:num>
  <w:num w:numId="9" w16cid:durableId="586960602">
    <w:abstractNumId w:val="0"/>
  </w:num>
  <w:num w:numId="10" w16cid:durableId="133178480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283"/>
    <w:rsid w:val="0000014A"/>
    <w:rsid w:val="000001CD"/>
    <w:rsid w:val="00001261"/>
    <w:rsid w:val="00005002"/>
    <w:rsid w:val="00006539"/>
    <w:rsid w:val="0000708F"/>
    <w:rsid w:val="00010297"/>
    <w:rsid w:val="00010C4C"/>
    <w:rsid w:val="0001272B"/>
    <w:rsid w:val="0001331D"/>
    <w:rsid w:val="000206A4"/>
    <w:rsid w:val="00022591"/>
    <w:rsid w:val="00026B92"/>
    <w:rsid w:val="000313BF"/>
    <w:rsid w:val="000321ED"/>
    <w:rsid w:val="00032E61"/>
    <w:rsid w:val="000330F5"/>
    <w:rsid w:val="00034B54"/>
    <w:rsid w:val="00034D56"/>
    <w:rsid w:val="00035FB7"/>
    <w:rsid w:val="00036AD9"/>
    <w:rsid w:val="0003771D"/>
    <w:rsid w:val="00040E10"/>
    <w:rsid w:val="00043688"/>
    <w:rsid w:val="0004617E"/>
    <w:rsid w:val="0004786B"/>
    <w:rsid w:val="0004788B"/>
    <w:rsid w:val="0005605C"/>
    <w:rsid w:val="00062752"/>
    <w:rsid w:val="00064427"/>
    <w:rsid w:val="00067B2E"/>
    <w:rsid w:val="00071650"/>
    <w:rsid w:val="00071A6B"/>
    <w:rsid w:val="00072545"/>
    <w:rsid w:val="00075BA8"/>
    <w:rsid w:val="00075E68"/>
    <w:rsid w:val="00077F95"/>
    <w:rsid w:val="00082A70"/>
    <w:rsid w:val="00082ADD"/>
    <w:rsid w:val="00087DE5"/>
    <w:rsid w:val="000916C4"/>
    <w:rsid w:val="00091A00"/>
    <w:rsid w:val="00093E4C"/>
    <w:rsid w:val="0009474F"/>
    <w:rsid w:val="00095C69"/>
    <w:rsid w:val="00095DBE"/>
    <w:rsid w:val="000A0AB7"/>
    <w:rsid w:val="000A2F7E"/>
    <w:rsid w:val="000A3B9D"/>
    <w:rsid w:val="000A3DAC"/>
    <w:rsid w:val="000A68EB"/>
    <w:rsid w:val="000A6C43"/>
    <w:rsid w:val="000A732A"/>
    <w:rsid w:val="000B3059"/>
    <w:rsid w:val="000B4613"/>
    <w:rsid w:val="000B729D"/>
    <w:rsid w:val="000B7E95"/>
    <w:rsid w:val="000C2A54"/>
    <w:rsid w:val="000C63A5"/>
    <w:rsid w:val="000D03AA"/>
    <w:rsid w:val="000D4749"/>
    <w:rsid w:val="000D672C"/>
    <w:rsid w:val="000E0107"/>
    <w:rsid w:val="000E12DB"/>
    <w:rsid w:val="000E3EBA"/>
    <w:rsid w:val="000E4ECC"/>
    <w:rsid w:val="000F5221"/>
    <w:rsid w:val="000F65F4"/>
    <w:rsid w:val="00100124"/>
    <w:rsid w:val="0010018A"/>
    <w:rsid w:val="001006E4"/>
    <w:rsid w:val="00100701"/>
    <w:rsid w:val="001029AE"/>
    <w:rsid w:val="00102AC8"/>
    <w:rsid w:val="00102AFE"/>
    <w:rsid w:val="0010388A"/>
    <w:rsid w:val="00104B35"/>
    <w:rsid w:val="001060B5"/>
    <w:rsid w:val="00111D50"/>
    <w:rsid w:val="00113782"/>
    <w:rsid w:val="00116477"/>
    <w:rsid w:val="00117561"/>
    <w:rsid w:val="00121032"/>
    <w:rsid w:val="0012347F"/>
    <w:rsid w:val="00126982"/>
    <w:rsid w:val="00127D7E"/>
    <w:rsid w:val="001332A4"/>
    <w:rsid w:val="0013513A"/>
    <w:rsid w:val="00135C40"/>
    <w:rsid w:val="00136FEC"/>
    <w:rsid w:val="001402AA"/>
    <w:rsid w:val="00143DB5"/>
    <w:rsid w:val="00151A34"/>
    <w:rsid w:val="00154AD2"/>
    <w:rsid w:val="00155D46"/>
    <w:rsid w:val="00157297"/>
    <w:rsid w:val="00160917"/>
    <w:rsid w:val="00161549"/>
    <w:rsid w:val="00163C0B"/>
    <w:rsid w:val="00166CFA"/>
    <w:rsid w:val="00172309"/>
    <w:rsid w:val="00172CA1"/>
    <w:rsid w:val="00173A54"/>
    <w:rsid w:val="00174C11"/>
    <w:rsid w:val="0018098B"/>
    <w:rsid w:val="001823CD"/>
    <w:rsid w:val="001841C3"/>
    <w:rsid w:val="00184C2C"/>
    <w:rsid w:val="00185681"/>
    <w:rsid w:val="001928E4"/>
    <w:rsid w:val="00197631"/>
    <w:rsid w:val="00197AF4"/>
    <w:rsid w:val="001B5AE6"/>
    <w:rsid w:val="001B769D"/>
    <w:rsid w:val="001C1BA3"/>
    <w:rsid w:val="001C1C5B"/>
    <w:rsid w:val="001C30AB"/>
    <w:rsid w:val="001C3E69"/>
    <w:rsid w:val="001C5459"/>
    <w:rsid w:val="001D3355"/>
    <w:rsid w:val="001D362D"/>
    <w:rsid w:val="001D6980"/>
    <w:rsid w:val="001D6BDE"/>
    <w:rsid w:val="001D7EC9"/>
    <w:rsid w:val="001E1036"/>
    <w:rsid w:val="001E2FFE"/>
    <w:rsid w:val="001E4AE1"/>
    <w:rsid w:val="001E78B0"/>
    <w:rsid w:val="001F2277"/>
    <w:rsid w:val="001F2AB6"/>
    <w:rsid w:val="001F4345"/>
    <w:rsid w:val="001F44E4"/>
    <w:rsid w:val="001F5ACB"/>
    <w:rsid w:val="001F6D12"/>
    <w:rsid w:val="00201CFB"/>
    <w:rsid w:val="00202438"/>
    <w:rsid w:val="002058DA"/>
    <w:rsid w:val="00210665"/>
    <w:rsid w:val="00212A05"/>
    <w:rsid w:val="0021375D"/>
    <w:rsid w:val="00222E75"/>
    <w:rsid w:val="002251D2"/>
    <w:rsid w:val="00227B11"/>
    <w:rsid w:val="00232037"/>
    <w:rsid w:val="00232381"/>
    <w:rsid w:val="0023273E"/>
    <w:rsid w:val="00233B09"/>
    <w:rsid w:val="00234782"/>
    <w:rsid w:val="002369FF"/>
    <w:rsid w:val="00237FC0"/>
    <w:rsid w:val="002404E0"/>
    <w:rsid w:val="0024206A"/>
    <w:rsid w:val="0024401B"/>
    <w:rsid w:val="00244EC5"/>
    <w:rsid w:val="00247D40"/>
    <w:rsid w:val="002531E3"/>
    <w:rsid w:val="00255687"/>
    <w:rsid w:val="0026412C"/>
    <w:rsid w:val="00266C6E"/>
    <w:rsid w:val="00270509"/>
    <w:rsid w:val="002711C4"/>
    <w:rsid w:val="00272387"/>
    <w:rsid w:val="00273164"/>
    <w:rsid w:val="00273A16"/>
    <w:rsid w:val="00275915"/>
    <w:rsid w:val="00280910"/>
    <w:rsid w:val="002835DB"/>
    <w:rsid w:val="002845B8"/>
    <w:rsid w:val="00287EB4"/>
    <w:rsid w:val="00292284"/>
    <w:rsid w:val="00297B6C"/>
    <w:rsid w:val="00297CD4"/>
    <w:rsid w:val="00297EE1"/>
    <w:rsid w:val="002A0B90"/>
    <w:rsid w:val="002A265A"/>
    <w:rsid w:val="002A4707"/>
    <w:rsid w:val="002A753C"/>
    <w:rsid w:val="002B21F7"/>
    <w:rsid w:val="002B3AC1"/>
    <w:rsid w:val="002B61E1"/>
    <w:rsid w:val="002B6A52"/>
    <w:rsid w:val="002B71C3"/>
    <w:rsid w:val="002C1967"/>
    <w:rsid w:val="002C6298"/>
    <w:rsid w:val="002D0CF4"/>
    <w:rsid w:val="002D15A4"/>
    <w:rsid w:val="002D1EA4"/>
    <w:rsid w:val="002D5A55"/>
    <w:rsid w:val="002D7C45"/>
    <w:rsid w:val="002E039F"/>
    <w:rsid w:val="002E1382"/>
    <w:rsid w:val="002E503E"/>
    <w:rsid w:val="002E63C1"/>
    <w:rsid w:val="002F2BCA"/>
    <w:rsid w:val="002F3A11"/>
    <w:rsid w:val="002F46C9"/>
    <w:rsid w:val="002F5F1F"/>
    <w:rsid w:val="00300F2B"/>
    <w:rsid w:val="00305679"/>
    <w:rsid w:val="003064D5"/>
    <w:rsid w:val="00313012"/>
    <w:rsid w:val="00313E79"/>
    <w:rsid w:val="0031514E"/>
    <w:rsid w:val="0031790E"/>
    <w:rsid w:val="00317E71"/>
    <w:rsid w:val="00320844"/>
    <w:rsid w:val="00325B2C"/>
    <w:rsid w:val="00331CA6"/>
    <w:rsid w:val="003349F7"/>
    <w:rsid w:val="00335446"/>
    <w:rsid w:val="00345199"/>
    <w:rsid w:val="0035023A"/>
    <w:rsid w:val="0035185A"/>
    <w:rsid w:val="003534B8"/>
    <w:rsid w:val="00353690"/>
    <w:rsid w:val="00353F29"/>
    <w:rsid w:val="00364443"/>
    <w:rsid w:val="003661BB"/>
    <w:rsid w:val="00366863"/>
    <w:rsid w:val="00366DB9"/>
    <w:rsid w:val="0036799F"/>
    <w:rsid w:val="00370027"/>
    <w:rsid w:val="003711AA"/>
    <w:rsid w:val="00372CA0"/>
    <w:rsid w:val="00375E63"/>
    <w:rsid w:val="00377992"/>
    <w:rsid w:val="0038253B"/>
    <w:rsid w:val="00384283"/>
    <w:rsid w:val="00386DA0"/>
    <w:rsid w:val="00387342"/>
    <w:rsid w:val="00390F34"/>
    <w:rsid w:val="00395035"/>
    <w:rsid w:val="00395172"/>
    <w:rsid w:val="00395226"/>
    <w:rsid w:val="003973D4"/>
    <w:rsid w:val="00397A71"/>
    <w:rsid w:val="003A0373"/>
    <w:rsid w:val="003A18FF"/>
    <w:rsid w:val="003A27EE"/>
    <w:rsid w:val="003A3966"/>
    <w:rsid w:val="003A3F59"/>
    <w:rsid w:val="003A4709"/>
    <w:rsid w:val="003A6B53"/>
    <w:rsid w:val="003A760D"/>
    <w:rsid w:val="003B1816"/>
    <w:rsid w:val="003B1DE5"/>
    <w:rsid w:val="003B4F1C"/>
    <w:rsid w:val="003B6FA4"/>
    <w:rsid w:val="003C04D8"/>
    <w:rsid w:val="003C1C53"/>
    <w:rsid w:val="003C562F"/>
    <w:rsid w:val="003C5F43"/>
    <w:rsid w:val="003C61B2"/>
    <w:rsid w:val="003C6A56"/>
    <w:rsid w:val="003C7B93"/>
    <w:rsid w:val="003D118B"/>
    <w:rsid w:val="003D1F7B"/>
    <w:rsid w:val="003D3468"/>
    <w:rsid w:val="003D36D1"/>
    <w:rsid w:val="003D4613"/>
    <w:rsid w:val="003D502D"/>
    <w:rsid w:val="003D5855"/>
    <w:rsid w:val="003E297A"/>
    <w:rsid w:val="003E4FFA"/>
    <w:rsid w:val="003E5228"/>
    <w:rsid w:val="003F261A"/>
    <w:rsid w:val="003F4E7A"/>
    <w:rsid w:val="003F7E14"/>
    <w:rsid w:val="00400A92"/>
    <w:rsid w:val="00402028"/>
    <w:rsid w:val="00403693"/>
    <w:rsid w:val="00405705"/>
    <w:rsid w:val="004101AF"/>
    <w:rsid w:val="00414A00"/>
    <w:rsid w:val="00420E96"/>
    <w:rsid w:val="004245CA"/>
    <w:rsid w:val="00425CDB"/>
    <w:rsid w:val="00426373"/>
    <w:rsid w:val="00430890"/>
    <w:rsid w:val="004343E6"/>
    <w:rsid w:val="004352C3"/>
    <w:rsid w:val="004355E7"/>
    <w:rsid w:val="00435DAC"/>
    <w:rsid w:val="00442D9B"/>
    <w:rsid w:val="00444BD8"/>
    <w:rsid w:val="004461D2"/>
    <w:rsid w:val="00447473"/>
    <w:rsid w:val="0045234F"/>
    <w:rsid w:val="00454979"/>
    <w:rsid w:val="00454CAA"/>
    <w:rsid w:val="00454E7C"/>
    <w:rsid w:val="00457778"/>
    <w:rsid w:val="00457B95"/>
    <w:rsid w:val="00465BB0"/>
    <w:rsid w:val="00465E86"/>
    <w:rsid w:val="004667AB"/>
    <w:rsid w:val="00472525"/>
    <w:rsid w:val="00474BC2"/>
    <w:rsid w:val="00481F35"/>
    <w:rsid w:val="00484D55"/>
    <w:rsid w:val="00485D1F"/>
    <w:rsid w:val="00487178"/>
    <w:rsid w:val="0048770D"/>
    <w:rsid w:val="004922FD"/>
    <w:rsid w:val="004944A2"/>
    <w:rsid w:val="004A002F"/>
    <w:rsid w:val="004A0D36"/>
    <w:rsid w:val="004A2CD1"/>
    <w:rsid w:val="004A379A"/>
    <w:rsid w:val="004A52D7"/>
    <w:rsid w:val="004A5A2A"/>
    <w:rsid w:val="004B13B5"/>
    <w:rsid w:val="004B2B4D"/>
    <w:rsid w:val="004B3E12"/>
    <w:rsid w:val="004C2CFE"/>
    <w:rsid w:val="004C531B"/>
    <w:rsid w:val="004C6561"/>
    <w:rsid w:val="004D002E"/>
    <w:rsid w:val="004D0168"/>
    <w:rsid w:val="004D2652"/>
    <w:rsid w:val="004D2917"/>
    <w:rsid w:val="004D295D"/>
    <w:rsid w:val="004D4450"/>
    <w:rsid w:val="004D7DF1"/>
    <w:rsid w:val="004F00DD"/>
    <w:rsid w:val="004F230A"/>
    <w:rsid w:val="004F4B21"/>
    <w:rsid w:val="004F6C61"/>
    <w:rsid w:val="00500FCB"/>
    <w:rsid w:val="00502187"/>
    <w:rsid w:val="005030E9"/>
    <w:rsid w:val="00505350"/>
    <w:rsid w:val="00505D69"/>
    <w:rsid w:val="005159D3"/>
    <w:rsid w:val="00515DC0"/>
    <w:rsid w:val="00516BA0"/>
    <w:rsid w:val="00517D2D"/>
    <w:rsid w:val="00520DF2"/>
    <w:rsid w:val="00520EA4"/>
    <w:rsid w:val="00524D1B"/>
    <w:rsid w:val="00527F42"/>
    <w:rsid w:val="0053114C"/>
    <w:rsid w:val="0053411E"/>
    <w:rsid w:val="00534263"/>
    <w:rsid w:val="00534D29"/>
    <w:rsid w:val="005359E2"/>
    <w:rsid w:val="005367BF"/>
    <w:rsid w:val="00536C7D"/>
    <w:rsid w:val="00540D29"/>
    <w:rsid w:val="00541EB8"/>
    <w:rsid w:val="00542ADF"/>
    <w:rsid w:val="00543CA3"/>
    <w:rsid w:val="00545361"/>
    <w:rsid w:val="005472C5"/>
    <w:rsid w:val="0055359C"/>
    <w:rsid w:val="005540F8"/>
    <w:rsid w:val="005555EF"/>
    <w:rsid w:val="00556330"/>
    <w:rsid w:val="0056134E"/>
    <w:rsid w:val="00561B5C"/>
    <w:rsid w:val="00563F6E"/>
    <w:rsid w:val="00567C07"/>
    <w:rsid w:val="0057281F"/>
    <w:rsid w:val="00572CA1"/>
    <w:rsid w:val="00574C0D"/>
    <w:rsid w:val="005755B0"/>
    <w:rsid w:val="00575680"/>
    <w:rsid w:val="00576616"/>
    <w:rsid w:val="0057690B"/>
    <w:rsid w:val="00577680"/>
    <w:rsid w:val="00577E09"/>
    <w:rsid w:val="005834D3"/>
    <w:rsid w:val="00590D23"/>
    <w:rsid w:val="00594105"/>
    <w:rsid w:val="00597051"/>
    <w:rsid w:val="0059716C"/>
    <w:rsid w:val="005A61B2"/>
    <w:rsid w:val="005B62A3"/>
    <w:rsid w:val="005B6F20"/>
    <w:rsid w:val="005C0938"/>
    <w:rsid w:val="005C4F89"/>
    <w:rsid w:val="005C713C"/>
    <w:rsid w:val="005C737D"/>
    <w:rsid w:val="005D18A3"/>
    <w:rsid w:val="005D2C96"/>
    <w:rsid w:val="005E0FE6"/>
    <w:rsid w:val="005E198B"/>
    <w:rsid w:val="005F52A6"/>
    <w:rsid w:val="00600D55"/>
    <w:rsid w:val="00602B4C"/>
    <w:rsid w:val="00603922"/>
    <w:rsid w:val="00604955"/>
    <w:rsid w:val="00604E77"/>
    <w:rsid w:val="00606D1F"/>
    <w:rsid w:val="00610A7F"/>
    <w:rsid w:val="0061134E"/>
    <w:rsid w:val="00614AA6"/>
    <w:rsid w:val="006155D5"/>
    <w:rsid w:val="00616EFC"/>
    <w:rsid w:val="00617197"/>
    <w:rsid w:val="00617C2F"/>
    <w:rsid w:val="006220A2"/>
    <w:rsid w:val="006222B9"/>
    <w:rsid w:val="00622D91"/>
    <w:rsid w:val="00623C16"/>
    <w:rsid w:val="00624788"/>
    <w:rsid w:val="00624DAC"/>
    <w:rsid w:val="0062536C"/>
    <w:rsid w:val="00631EC0"/>
    <w:rsid w:val="00635837"/>
    <w:rsid w:val="00641583"/>
    <w:rsid w:val="00641B8C"/>
    <w:rsid w:val="00641E8C"/>
    <w:rsid w:val="00643436"/>
    <w:rsid w:val="006469BF"/>
    <w:rsid w:val="00646B18"/>
    <w:rsid w:val="00647E9C"/>
    <w:rsid w:val="00650F53"/>
    <w:rsid w:val="00651884"/>
    <w:rsid w:val="00655621"/>
    <w:rsid w:val="00661A09"/>
    <w:rsid w:val="00666C9E"/>
    <w:rsid w:val="00672286"/>
    <w:rsid w:val="00674CD9"/>
    <w:rsid w:val="0067613B"/>
    <w:rsid w:val="00676146"/>
    <w:rsid w:val="00676A46"/>
    <w:rsid w:val="00677488"/>
    <w:rsid w:val="00677C37"/>
    <w:rsid w:val="006819EE"/>
    <w:rsid w:val="00682043"/>
    <w:rsid w:val="006859B4"/>
    <w:rsid w:val="00694080"/>
    <w:rsid w:val="00694F6E"/>
    <w:rsid w:val="00695D87"/>
    <w:rsid w:val="00697454"/>
    <w:rsid w:val="006A1ACE"/>
    <w:rsid w:val="006A2543"/>
    <w:rsid w:val="006A70B1"/>
    <w:rsid w:val="006A733A"/>
    <w:rsid w:val="006B1957"/>
    <w:rsid w:val="006B4582"/>
    <w:rsid w:val="006B66F4"/>
    <w:rsid w:val="006B672A"/>
    <w:rsid w:val="006B7099"/>
    <w:rsid w:val="006B7921"/>
    <w:rsid w:val="006C537E"/>
    <w:rsid w:val="006C586C"/>
    <w:rsid w:val="006C7195"/>
    <w:rsid w:val="006D1079"/>
    <w:rsid w:val="006D25D2"/>
    <w:rsid w:val="006D2D6F"/>
    <w:rsid w:val="006D52EC"/>
    <w:rsid w:val="006D546D"/>
    <w:rsid w:val="006D5677"/>
    <w:rsid w:val="006D5B58"/>
    <w:rsid w:val="006D6310"/>
    <w:rsid w:val="006E0820"/>
    <w:rsid w:val="006E370D"/>
    <w:rsid w:val="006E3C5E"/>
    <w:rsid w:val="006E7A8D"/>
    <w:rsid w:val="006F18A0"/>
    <w:rsid w:val="006F1DD3"/>
    <w:rsid w:val="006F39B6"/>
    <w:rsid w:val="006F546F"/>
    <w:rsid w:val="006F6872"/>
    <w:rsid w:val="006F69D3"/>
    <w:rsid w:val="00700E88"/>
    <w:rsid w:val="007028AA"/>
    <w:rsid w:val="00703DDB"/>
    <w:rsid w:val="007065F0"/>
    <w:rsid w:val="00710D7D"/>
    <w:rsid w:val="007120A3"/>
    <w:rsid w:val="00717654"/>
    <w:rsid w:val="00720EF6"/>
    <w:rsid w:val="0072103C"/>
    <w:rsid w:val="00721A0A"/>
    <w:rsid w:val="00723214"/>
    <w:rsid w:val="00723552"/>
    <w:rsid w:val="00726A9A"/>
    <w:rsid w:val="00731987"/>
    <w:rsid w:val="00734A48"/>
    <w:rsid w:val="00734E75"/>
    <w:rsid w:val="00736838"/>
    <w:rsid w:val="0073757E"/>
    <w:rsid w:val="00737647"/>
    <w:rsid w:val="007446C7"/>
    <w:rsid w:val="00745B3C"/>
    <w:rsid w:val="00750E1C"/>
    <w:rsid w:val="0075210D"/>
    <w:rsid w:val="0075255F"/>
    <w:rsid w:val="007526C3"/>
    <w:rsid w:val="00752A61"/>
    <w:rsid w:val="00757F19"/>
    <w:rsid w:val="00764443"/>
    <w:rsid w:val="007650BF"/>
    <w:rsid w:val="00770D44"/>
    <w:rsid w:val="0077336C"/>
    <w:rsid w:val="00774C06"/>
    <w:rsid w:val="007757EB"/>
    <w:rsid w:val="00777FA8"/>
    <w:rsid w:val="00790A45"/>
    <w:rsid w:val="00790DA9"/>
    <w:rsid w:val="00796473"/>
    <w:rsid w:val="007966D6"/>
    <w:rsid w:val="007A27FC"/>
    <w:rsid w:val="007A5BE4"/>
    <w:rsid w:val="007A72CD"/>
    <w:rsid w:val="007B02D3"/>
    <w:rsid w:val="007B06F3"/>
    <w:rsid w:val="007B1B05"/>
    <w:rsid w:val="007B44AA"/>
    <w:rsid w:val="007B4BFF"/>
    <w:rsid w:val="007B725D"/>
    <w:rsid w:val="007B7FCB"/>
    <w:rsid w:val="007D3F57"/>
    <w:rsid w:val="007D4318"/>
    <w:rsid w:val="007D49E0"/>
    <w:rsid w:val="007D72A9"/>
    <w:rsid w:val="007D7AB0"/>
    <w:rsid w:val="007E28F9"/>
    <w:rsid w:val="007E5517"/>
    <w:rsid w:val="007F1DFC"/>
    <w:rsid w:val="007F3D6B"/>
    <w:rsid w:val="007F6C2A"/>
    <w:rsid w:val="00803F1E"/>
    <w:rsid w:val="008059BA"/>
    <w:rsid w:val="00805F7D"/>
    <w:rsid w:val="00806F3C"/>
    <w:rsid w:val="00812285"/>
    <w:rsid w:val="0081302C"/>
    <w:rsid w:val="00815320"/>
    <w:rsid w:val="00815936"/>
    <w:rsid w:val="0081725B"/>
    <w:rsid w:val="00822A98"/>
    <w:rsid w:val="00822E85"/>
    <w:rsid w:val="00823C5C"/>
    <w:rsid w:val="008250AC"/>
    <w:rsid w:val="00826E9C"/>
    <w:rsid w:val="00831BD5"/>
    <w:rsid w:val="008338D8"/>
    <w:rsid w:val="008348C5"/>
    <w:rsid w:val="008352D2"/>
    <w:rsid w:val="0084021A"/>
    <w:rsid w:val="00840305"/>
    <w:rsid w:val="00841B42"/>
    <w:rsid w:val="00843529"/>
    <w:rsid w:val="00843767"/>
    <w:rsid w:val="008453E7"/>
    <w:rsid w:val="00850E04"/>
    <w:rsid w:val="008516E6"/>
    <w:rsid w:val="00852B1D"/>
    <w:rsid w:val="00852F7A"/>
    <w:rsid w:val="00853BFD"/>
    <w:rsid w:val="00853F0E"/>
    <w:rsid w:val="008540C2"/>
    <w:rsid w:val="008551B2"/>
    <w:rsid w:val="008563E1"/>
    <w:rsid w:val="00857078"/>
    <w:rsid w:val="00861601"/>
    <w:rsid w:val="00864527"/>
    <w:rsid w:val="008668A7"/>
    <w:rsid w:val="008669CC"/>
    <w:rsid w:val="00866D85"/>
    <w:rsid w:val="00871BD2"/>
    <w:rsid w:val="00871D75"/>
    <w:rsid w:val="00874C91"/>
    <w:rsid w:val="008762C5"/>
    <w:rsid w:val="008777E5"/>
    <w:rsid w:val="00881A89"/>
    <w:rsid w:val="00882F08"/>
    <w:rsid w:val="00886C25"/>
    <w:rsid w:val="00887C61"/>
    <w:rsid w:val="00891415"/>
    <w:rsid w:val="00891671"/>
    <w:rsid w:val="008923F3"/>
    <w:rsid w:val="008939A4"/>
    <w:rsid w:val="00894C0C"/>
    <w:rsid w:val="00897AD8"/>
    <w:rsid w:val="008A05D5"/>
    <w:rsid w:val="008A5602"/>
    <w:rsid w:val="008A6110"/>
    <w:rsid w:val="008A68DA"/>
    <w:rsid w:val="008A7CBF"/>
    <w:rsid w:val="008B3DE1"/>
    <w:rsid w:val="008B5433"/>
    <w:rsid w:val="008C3ED1"/>
    <w:rsid w:val="008C7E40"/>
    <w:rsid w:val="008D3CF1"/>
    <w:rsid w:val="008D4EB2"/>
    <w:rsid w:val="008D5510"/>
    <w:rsid w:val="008D6788"/>
    <w:rsid w:val="008D77B8"/>
    <w:rsid w:val="008E1435"/>
    <w:rsid w:val="008E382B"/>
    <w:rsid w:val="008E4E73"/>
    <w:rsid w:val="008E5739"/>
    <w:rsid w:val="008E5E29"/>
    <w:rsid w:val="008E7B05"/>
    <w:rsid w:val="008E7B56"/>
    <w:rsid w:val="008F2CA7"/>
    <w:rsid w:val="009014AE"/>
    <w:rsid w:val="00904491"/>
    <w:rsid w:val="009063FE"/>
    <w:rsid w:val="00911440"/>
    <w:rsid w:val="00912035"/>
    <w:rsid w:val="0091336E"/>
    <w:rsid w:val="00913466"/>
    <w:rsid w:val="009134D5"/>
    <w:rsid w:val="00914854"/>
    <w:rsid w:val="009148CD"/>
    <w:rsid w:val="00914BB3"/>
    <w:rsid w:val="00921F7D"/>
    <w:rsid w:val="009238DD"/>
    <w:rsid w:val="009310F6"/>
    <w:rsid w:val="00932147"/>
    <w:rsid w:val="009341E8"/>
    <w:rsid w:val="009359ED"/>
    <w:rsid w:val="009367ED"/>
    <w:rsid w:val="009373B5"/>
    <w:rsid w:val="00941A56"/>
    <w:rsid w:val="009425BA"/>
    <w:rsid w:val="0094291B"/>
    <w:rsid w:val="009473E8"/>
    <w:rsid w:val="00963081"/>
    <w:rsid w:val="0096330D"/>
    <w:rsid w:val="00963592"/>
    <w:rsid w:val="009672EF"/>
    <w:rsid w:val="00967B87"/>
    <w:rsid w:val="00972FDD"/>
    <w:rsid w:val="00973EC5"/>
    <w:rsid w:val="009762B1"/>
    <w:rsid w:val="00980359"/>
    <w:rsid w:val="00981D20"/>
    <w:rsid w:val="009873C2"/>
    <w:rsid w:val="009879AD"/>
    <w:rsid w:val="0099175D"/>
    <w:rsid w:val="00991E19"/>
    <w:rsid w:val="00993F7B"/>
    <w:rsid w:val="00997495"/>
    <w:rsid w:val="009A65DD"/>
    <w:rsid w:val="009B3DEF"/>
    <w:rsid w:val="009B48FC"/>
    <w:rsid w:val="009C0574"/>
    <w:rsid w:val="009C1618"/>
    <w:rsid w:val="009C2A42"/>
    <w:rsid w:val="009C2E3B"/>
    <w:rsid w:val="009C43AD"/>
    <w:rsid w:val="009C567B"/>
    <w:rsid w:val="009C5A89"/>
    <w:rsid w:val="009C7360"/>
    <w:rsid w:val="009D0B8E"/>
    <w:rsid w:val="009D1BF3"/>
    <w:rsid w:val="009D41E9"/>
    <w:rsid w:val="009D7CED"/>
    <w:rsid w:val="009E0774"/>
    <w:rsid w:val="009E0817"/>
    <w:rsid w:val="009E0BBD"/>
    <w:rsid w:val="009E2BD0"/>
    <w:rsid w:val="009E3393"/>
    <w:rsid w:val="009E479D"/>
    <w:rsid w:val="009E49BC"/>
    <w:rsid w:val="009F0E42"/>
    <w:rsid w:val="009F2B2B"/>
    <w:rsid w:val="00A008BA"/>
    <w:rsid w:val="00A01DD3"/>
    <w:rsid w:val="00A02C9A"/>
    <w:rsid w:val="00A05D91"/>
    <w:rsid w:val="00A067E4"/>
    <w:rsid w:val="00A104C6"/>
    <w:rsid w:val="00A10548"/>
    <w:rsid w:val="00A11CB6"/>
    <w:rsid w:val="00A165EE"/>
    <w:rsid w:val="00A177A4"/>
    <w:rsid w:val="00A21A67"/>
    <w:rsid w:val="00A21FD0"/>
    <w:rsid w:val="00A33863"/>
    <w:rsid w:val="00A3608B"/>
    <w:rsid w:val="00A37F5F"/>
    <w:rsid w:val="00A4481F"/>
    <w:rsid w:val="00A46BA8"/>
    <w:rsid w:val="00A51C84"/>
    <w:rsid w:val="00A60787"/>
    <w:rsid w:val="00A61A44"/>
    <w:rsid w:val="00A622B3"/>
    <w:rsid w:val="00A623CD"/>
    <w:rsid w:val="00A649AF"/>
    <w:rsid w:val="00A658BE"/>
    <w:rsid w:val="00A6739A"/>
    <w:rsid w:val="00A708B3"/>
    <w:rsid w:val="00A73089"/>
    <w:rsid w:val="00A80156"/>
    <w:rsid w:val="00A81F27"/>
    <w:rsid w:val="00A9244E"/>
    <w:rsid w:val="00A93455"/>
    <w:rsid w:val="00A9363A"/>
    <w:rsid w:val="00A94E74"/>
    <w:rsid w:val="00AA0C54"/>
    <w:rsid w:val="00AA1985"/>
    <w:rsid w:val="00AA20AD"/>
    <w:rsid w:val="00AA25E7"/>
    <w:rsid w:val="00AA2994"/>
    <w:rsid w:val="00AA3051"/>
    <w:rsid w:val="00AA35B6"/>
    <w:rsid w:val="00AA37A8"/>
    <w:rsid w:val="00AA58B4"/>
    <w:rsid w:val="00AA5CCD"/>
    <w:rsid w:val="00AB032D"/>
    <w:rsid w:val="00AB27ED"/>
    <w:rsid w:val="00AB613E"/>
    <w:rsid w:val="00AC0006"/>
    <w:rsid w:val="00AC00E0"/>
    <w:rsid w:val="00AC0240"/>
    <w:rsid w:val="00AC2A26"/>
    <w:rsid w:val="00AC3230"/>
    <w:rsid w:val="00AC3BB6"/>
    <w:rsid w:val="00AC748C"/>
    <w:rsid w:val="00AD2533"/>
    <w:rsid w:val="00AE4499"/>
    <w:rsid w:val="00AE6BCA"/>
    <w:rsid w:val="00AF41C0"/>
    <w:rsid w:val="00AF602F"/>
    <w:rsid w:val="00AF7C5A"/>
    <w:rsid w:val="00B0088E"/>
    <w:rsid w:val="00B02F60"/>
    <w:rsid w:val="00B06522"/>
    <w:rsid w:val="00B1151A"/>
    <w:rsid w:val="00B123A2"/>
    <w:rsid w:val="00B12D13"/>
    <w:rsid w:val="00B14702"/>
    <w:rsid w:val="00B15736"/>
    <w:rsid w:val="00B2390D"/>
    <w:rsid w:val="00B250A3"/>
    <w:rsid w:val="00B2741F"/>
    <w:rsid w:val="00B27DD4"/>
    <w:rsid w:val="00B30654"/>
    <w:rsid w:val="00B31C86"/>
    <w:rsid w:val="00B321D2"/>
    <w:rsid w:val="00B35173"/>
    <w:rsid w:val="00B446E2"/>
    <w:rsid w:val="00B457DE"/>
    <w:rsid w:val="00B47432"/>
    <w:rsid w:val="00B47491"/>
    <w:rsid w:val="00B514D9"/>
    <w:rsid w:val="00B5308F"/>
    <w:rsid w:val="00B61312"/>
    <w:rsid w:val="00B6148C"/>
    <w:rsid w:val="00B61685"/>
    <w:rsid w:val="00B715B5"/>
    <w:rsid w:val="00B7166B"/>
    <w:rsid w:val="00B74606"/>
    <w:rsid w:val="00B83288"/>
    <w:rsid w:val="00B86EE5"/>
    <w:rsid w:val="00B8764F"/>
    <w:rsid w:val="00B90972"/>
    <w:rsid w:val="00B952F0"/>
    <w:rsid w:val="00B955B5"/>
    <w:rsid w:val="00BA2E0C"/>
    <w:rsid w:val="00BA5914"/>
    <w:rsid w:val="00BA7D73"/>
    <w:rsid w:val="00BB0F24"/>
    <w:rsid w:val="00BB2B06"/>
    <w:rsid w:val="00BC0C03"/>
    <w:rsid w:val="00BC0E96"/>
    <w:rsid w:val="00BC37E5"/>
    <w:rsid w:val="00BC5225"/>
    <w:rsid w:val="00BC6FF1"/>
    <w:rsid w:val="00BD0287"/>
    <w:rsid w:val="00BD198F"/>
    <w:rsid w:val="00BD1D7E"/>
    <w:rsid w:val="00BD2FD8"/>
    <w:rsid w:val="00BD3239"/>
    <w:rsid w:val="00BD4940"/>
    <w:rsid w:val="00BD68AA"/>
    <w:rsid w:val="00BD6E19"/>
    <w:rsid w:val="00BD7C3F"/>
    <w:rsid w:val="00BE4A75"/>
    <w:rsid w:val="00BE4C50"/>
    <w:rsid w:val="00BE6BF7"/>
    <w:rsid w:val="00BE73F9"/>
    <w:rsid w:val="00BF0633"/>
    <w:rsid w:val="00BF256D"/>
    <w:rsid w:val="00BF6CEF"/>
    <w:rsid w:val="00BF7293"/>
    <w:rsid w:val="00C03B2A"/>
    <w:rsid w:val="00C05090"/>
    <w:rsid w:val="00C05329"/>
    <w:rsid w:val="00C07BFE"/>
    <w:rsid w:val="00C1520E"/>
    <w:rsid w:val="00C169B9"/>
    <w:rsid w:val="00C17E27"/>
    <w:rsid w:val="00C22941"/>
    <w:rsid w:val="00C243F7"/>
    <w:rsid w:val="00C26454"/>
    <w:rsid w:val="00C30275"/>
    <w:rsid w:val="00C3591C"/>
    <w:rsid w:val="00C359C9"/>
    <w:rsid w:val="00C42857"/>
    <w:rsid w:val="00C43FAA"/>
    <w:rsid w:val="00C45270"/>
    <w:rsid w:val="00C4614C"/>
    <w:rsid w:val="00C479BB"/>
    <w:rsid w:val="00C5227C"/>
    <w:rsid w:val="00C52D03"/>
    <w:rsid w:val="00C53A7C"/>
    <w:rsid w:val="00C54BF5"/>
    <w:rsid w:val="00C60616"/>
    <w:rsid w:val="00C61110"/>
    <w:rsid w:val="00C625BD"/>
    <w:rsid w:val="00C671D8"/>
    <w:rsid w:val="00C70F2B"/>
    <w:rsid w:val="00C77924"/>
    <w:rsid w:val="00C80577"/>
    <w:rsid w:val="00C83EB8"/>
    <w:rsid w:val="00C83F7E"/>
    <w:rsid w:val="00C87F3A"/>
    <w:rsid w:val="00C903BE"/>
    <w:rsid w:val="00C90E1E"/>
    <w:rsid w:val="00C94887"/>
    <w:rsid w:val="00C95964"/>
    <w:rsid w:val="00C969A3"/>
    <w:rsid w:val="00C96E6F"/>
    <w:rsid w:val="00CA11A3"/>
    <w:rsid w:val="00CA19E5"/>
    <w:rsid w:val="00CA36C0"/>
    <w:rsid w:val="00CA5705"/>
    <w:rsid w:val="00CA5B52"/>
    <w:rsid w:val="00CB0382"/>
    <w:rsid w:val="00CB0B52"/>
    <w:rsid w:val="00CB3B42"/>
    <w:rsid w:val="00CC011A"/>
    <w:rsid w:val="00CC039C"/>
    <w:rsid w:val="00CC239C"/>
    <w:rsid w:val="00CC249D"/>
    <w:rsid w:val="00CC3D34"/>
    <w:rsid w:val="00CD0985"/>
    <w:rsid w:val="00CD122E"/>
    <w:rsid w:val="00CD6A02"/>
    <w:rsid w:val="00CE1EED"/>
    <w:rsid w:val="00CF66C5"/>
    <w:rsid w:val="00D0650E"/>
    <w:rsid w:val="00D072A5"/>
    <w:rsid w:val="00D1023E"/>
    <w:rsid w:val="00D1047C"/>
    <w:rsid w:val="00D11845"/>
    <w:rsid w:val="00D1508E"/>
    <w:rsid w:val="00D16F4E"/>
    <w:rsid w:val="00D17D4D"/>
    <w:rsid w:val="00D17DF8"/>
    <w:rsid w:val="00D20B8D"/>
    <w:rsid w:val="00D21B68"/>
    <w:rsid w:val="00D23A64"/>
    <w:rsid w:val="00D271FE"/>
    <w:rsid w:val="00D2739D"/>
    <w:rsid w:val="00D27FBE"/>
    <w:rsid w:val="00D30069"/>
    <w:rsid w:val="00D3558D"/>
    <w:rsid w:val="00D3619C"/>
    <w:rsid w:val="00D363C9"/>
    <w:rsid w:val="00D41777"/>
    <w:rsid w:val="00D42A24"/>
    <w:rsid w:val="00D44C9C"/>
    <w:rsid w:val="00D44D5D"/>
    <w:rsid w:val="00D4612C"/>
    <w:rsid w:val="00D50E24"/>
    <w:rsid w:val="00D512CC"/>
    <w:rsid w:val="00D518E4"/>
    <w:rsid w:val="00D54AAC"/>
    <w:rsid w:val="00D55905"/>
    <w:rsid w:val="00D56065"/>
    <w:rsid w:val="00D56D5C"/>
    <w:rsid w:val="00D57219"/>
    <w:rsid w:val="00D61347"/>
    <w:rsid w:val="00D662D4"/>
    <w:rsid w:val="00D67B74"/>
    <w:rsid w:val="00D70766"/>
    <w:rsid w:val="00D7235B"/>
    <w:rsid w:val="00D7393E"/>
    <w:rsid w:val="00D73A07"/>
    <w:rsid w:val="00D74D6D"/>
    <w:rsid w:val="00D75A45"/>
    <w:rsid w:val="00D76031"/>
    <w:rsid w:val="00D80796"/>
    <w:rsid w:val="00D87C84"/>
    <w:rsid w:val="00D9255C"/>
    <w:rsid w:val="00D96F2D"/>
    <w:rsid w:val="00D9793A"/>
    <w:rsid w:val="00DA021F"/>
    <w:rsid w:val="00DA2B77"/>
    <w:rsid w:val="00DA5A07"/>
    <w:rsid w:val="00DA702A"/>
    <w:rsid w:val="00DB4D68"/>
    <w:rsid w:val="00DC0A7F"/>
    <w:rsid w:val="00DC76A7"/>
    <w:rsid w:val="00DD36DB"/>
    <w:rsid w:val="00DD3D10"/>
    <w:rsid w:val="00DD3F92"/>
    <w:rsid w:val="00DD52F3"/>
    <w:rsid w:val="00DD5EB2"/>
    <w:rsid w:val="00DE00F2"/>
    <w:rsid w:val="00DE44A2"/>
    <w:rsid w:val="00DE79B7"/>
    <w:rsid w:val="00DF02C3"/>
    <w:rsid w:val="00DF3569"/>
    <w:rsid w:val="00DF7A08"/>
    <w:rsid w:val="00E00281"/>
    <w:rsid w:val="00E0566E"/>
    <w:rsid w:val="00E059FC"/>
    <w:rsid w:val="00E07367"/>
    <w:rsid w:val="00E07D1C"/>
    <w:rsid w:val="00E13BF7"/>
    <w:rsid w:val="00E13CB5"/>
    <w:rsid w:val="00E15000"/>
    <w:rsid w:val="00E1532D"/>
    <w:rsid w:val="00E21247"/>
    <w:rsid w:val="00E22823"/>
    <w:rsid w:val="00E25925"/>
    <w:rsid w:val="00E30DDB"/>
    <w:rsid w:val="00E3247D"/>
    <w:rsid w:val="00E40ED9"/>
    <w:rsid w:val="00E4607E"/>
    <w:rsid w:val="00E477DB"/>
    <w:rsid w:val="00E47A64"/>
    <w:rsid w:val="00E514B8"/>
    <w:rsid w:val="00E51CDA"/>
    <w:rsid w:val="00E526F7"/>
    <w:rsid w:val="00E5615F"/>
    <w:rsid w:val="00E565BD"/>
    <w:rsid w:val="00E56FA4"/>
    <w:rsid w:val="00E57BD4"/>
    <w:rsid w:val="00E60627"/>
    <w:rsid w:val="00E627EF"/>
    <w:rsid w:val="00E63EFC"/>
    <w:rsid w:val="00E734EE"/>
    <w:rsid w:val="00E73AA4"/>
    <w:rsid w:val="00E75735"/>
    <w:rsid w:val="00E75AF2"/>
    <w:rsid w:val="00E8254B"/>
    <w:rsid w:val="00E825CF"/>
    <w:rsid w:val="00E834C3"/>
    <w:rsid w:val="00E846C7"/>
    <w:rsid w:val="00E8609F"/>
    <w:rsid w:val="00E86878"/>
    <w:rsid w:val="00E87589"/>
    <w:rsid w:val="00E87964"/>
    <w:rsid w:val="00E87A22"/>
    <w:rsid w:val="00E91737"/>
    <w:rsid w:val="00E939C2"/>
    <w:rsid w:val="00E94BFF"/>
    <w:rsid w:val="00E9619E"/>
    <w:rsid w:val="00E96B0B"/>
    <w:rsid w:val="00E96C19"/>
    <w:rsid w:val="00E96CFA"/>
    <w:rsid w:val="00EA1A76"/>
    <w:rsid w:val="00EA4A52"/>
    <w:rsid w:val="00EA5760"/>
    <w:rsid w:val="00EB658E"/>
    <w:rsid w:val="00EC128E"/>
    <w:rsid w:val="00EC3DAB"/>
    <w:rsid w:val="00EC7244"/>
    <w:rsid w:val="00EC7DE5"/>
    <w:rsid w:val="00ED2754"/>
    <w:rsid w:val="00ED6F66"/>
    <w:rsid w:val="00EE31A6"/>
    <w:rsid w:val="00EE3300"/>
    <w:rsid w:val="00EE4650"/>
    <w:rsid w:val="00EE7601"/>
    <w:rsid w:val="00EE77D6"/>
    <w:rsid w:val="00EE7DE1"/>
    <w:rsid w:val="00EF08C0"/>
    <w:rsid w:val="00EF0A14"/>
    <w:rsid w:val="00EF1FF7"/>
    <w:rsid w:val="00EF3C6C"/>
    <w:rsid w:val="00EF47B2"/>
    <w:rsid w:val="00EF6953"/>
    <w:rsid w:val="00EF745D"/>
    <w:rsid w:val="00F000BA"/>
    <w:rsid w:val="00F006E5"/>
    <w:rsid w:val="00F01371"/>
    <w:rsid w:val="00F0189C"/>
    <w:rsid w:val="00F02DF8"/>
    <w:rsid w:val="00F03DAF"/>
    <w:rsid w:val="00F044B5"/>
    <w:rsid w:val="00F0607A"/>
    <w:rsid w:val="00F10F18"/>
    <w:rsid w:val="00F11512"/>
    <w:rsid w:val="00F14896"/>
    <w:rsid w:val="00F229C0"/>
    <w:rsid w:val="00F231A7"/>
    <w:rsid w:val="00F2351E"/>
    <w:rsid w:val="00F24B61"/>
    <w:rsid w:val="00F25909"/>
    <w:rsid w:val="00F26BC2"/>
    <w:rsid w:val="00F2767C"/>
    <w:rsid w:val="00F32FD3"/>
    <w:rsid w:val="00F36713"/>
    <w:rsid w:val="00F37A8C"/>
    <w:rsid w:val="00F4248D"/>
    <w:rsid w:val="00F43E84"/>
    <w:rsid w:val="00F465D0"/>
    <w:rsid w:val="00F47514"/>
    <w:rsid w:val="00F519E5"/>
    <w:rsid w:val="00F5249D"/>
    <w:rsid w:val="00F528A6"/>
    <w:rsid w:val="00F55462"/>
    <w:rsid w:val="00F577C6"/>
    <w:rsid w:val="00F57DE3"/>
    <w:rsid w:val="00F60394"/>
    <w:rsid w:val="00F62018"/>
    <w:rsid w:val="00F627D2"/>
    <w:rsid w:val="00F6513A"/>
    <w:rsid w:val="00F70BAF"/>
    <w:rsid w:val="00F73C15"/>
    <w:rsid w:val="00F747E0"/>
    <w:rsid w:val="00F74F73"/>
    <w:rsid w:val="00F778E1"/>
    <w:rsid w:val="00F86CC9"/>
    <w:rsid w:val="00F87068"/>
    <w:rsid w:val="00F9078B"/>
    <w:rsid w:val="00F90923"/>
    <w:rsid w:val="00F93D2A"/>
    <w:rsid w:val="00F95360"/>
    <w:rsid w:val="00F96E64"/>
    <w:rsid w:val="00F977BF"/>
    <w:rsid w:val="00FA05E5"/>
    <w:rsid w:val="00FA1DA1"/>
    <w:rsid w:val="00FC19F4"/>
    <w:rsid w:val="00FC5659"/>
    <w:rsid w:val="00FD2130"/>
    <w:rsid w:val="00FD2F8D"/>
    <w:rsid w:val="00FD38C4"/>
    <w:rsid w:val="00FD4AFF"/>
    <w:rsid w:val="00FD5B32"/>
    <w:rsid w:val="00FD6663"/>
    <w:rsid w:val="00FE14FD"/>
    <w:rsid w:val="00FE1E08"/>
    <w:rsid w:val="00FE34DD"/>
    <w:rsid w:val="00FE5B04"/>
    <w:rsid w:val="00FE770F"/>
    <w:rsid w:val="00F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2F78C"/>
  <w15:docId w15:val="{B5B4D21B-164B-409E-BBDB-E2AAF795F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2917"/>
  </w:style>
  <w:style w:type="paragraph" w:styleId="Ttulo1">
    <w:name w:val="heading 1"/>
    <w:basedOn w:val="Normal"/>
    <w:next w:val="Normal"/>
    <w:link w:val="Ttulo1Car"/>
    <w:uiPriority w:val="9"/>
    <w:qFormat/>
    <w:rsid w:val="000B30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B305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B30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rsid w:val="004D291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2917"/>
  </w:style>
  <w:style w:type="character" w:styleId="Hipervnculo">
    <w:name w:val="Hyperlink"/>
    <w:basedOn w:val="Fuentedeprrafopredeter"/>
    <w:uiPriority w:val="99"/>
    <w:unhideWhenUsed/>
    <w:rsid w:val="004D2917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367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67BF"/>
  </w:style>
  <w:style w:type="paragraph" w:styleId="Textodeglobo">
    <w:name w:val="Balloon Text"/>
    <w:basedOn w:val="Normal"/>
    <w:link w:val="TextodegloboCar"/>
    <w:uiPriority w:val="99"/>
    <w:semiHidden/>
    <w:unhideWhenUsed/>
    <w:rsid w:val="006B7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709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414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72"/>
    <w:qFormat/>
    <w:rsid w:val="00CB3B42"/>
    <w:pPr>
      <w:spacing w:after="160" w:line="259" w:lineRule="auto"/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96CFA"/>
    <w:rPr>
      <w:color w:val="605E5C"/>
      <w:shd w:val="clear" w:color="auto" w:fill="E1DFDD"/>
    </w:rPr>
  </w:style>
  <w:style w:type="paragraph" w:customStyle="1" w:styleId="xxxxxxmsolistparagraph">
    <w:name w:val="x_x_x_x_x_x_msolistparagraph"/>
    <w:basedOn w:val="Normal"/>
    <w:rsid w:val="00914BB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ES"/>
    </w:rPr>
  </w:style>
  <w:style w:type="paragraph" w:styleId="Sinespaciado">
    <w:name w:val="No Spacing"/>
    <w:qFormat/>
    <w:rsid w:val="00E40ED9"/>
    <w:pPr>
      <w:spacing w:after="0" w:line="240" w:lineRule="auto"/>
    </w:pPr>
  </w:style>
  <w:style w:type="character" w:customStyle="1" w:styleId="PrrafodelistaCar">
    <w:name w:val="Párrafo de lista Car"/>
    <w:link w:val="Prrafodelista"/>
    <w:uiPriority w:val="34"/>
    <w:locked/>
    <w:rsid w:val="00D16F4E"/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4922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4922F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4922FD"/>
  </w:style>
  <w:style w:type="paragraph" w:styleId="Descripcin">
    <w:name w:val="caption"/>
    <w:basedOn w:val="Normal"/>
    <w:qFormat/>
    <w:rsid w:val="004922FD"/>
    <w:pPr>
      <w:suppressLineNumbers/>
      <w:spacing w:before="120" w:after="120"/>
    </w:pPr>
    <w:rPr>
      <w:rFonts w:ascii="Calibri" w:eastAsiaTheme="minorEastAsia" w:hAnsi="Calibri" w:cs="Lohit Devanagari"/>
      <w:i/>
      <w:iCs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73B5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5oscura-nfasis5">
    <w:name w:val="Grid Table 5 Dark Accent 5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aconcuadrcula5oscura-nfasis4">
    <w:name w:val="Grid Table 5 Dark Accent 4"/>
    <w:basedOn w:val="Tablanormal"/>
    <w:uiPriority w:val="50"/>
    <w:rsid w:val="00AA5CC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paragraph" w:customStyle="1" w:styleId="04xlpa">
    <w:name w:val="_04xlpa"/>
    <w:basedOn w:val="Normal"/>
    <w:rsid w:val="00817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s1ppyq">
    <w:name w:val="s1ppyq"/>
    <w:basedOn w:val="Fuentedeprrafopredeter"/>
    <w:rsid w:val="0081725B"/>
  </w:style>
  <w:style w:type="table" w:styleId="Tabladelista4-nfasis5">
    <w:name w:val="List Table 4 Accent 5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3-nfasis3">
    <w:name w:val="List Table 3 Accent 3"/>
    <w:basedOn w:val="Tablanormal"/>
    <w:uiPriority w:val="48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4-nfasis6">
    <w:name w:val="List Table 4 Accent 6"/>
    <w:basedOn w:val="Tablanormal"/>
    <w:uiPriority w:val="49"/>
    <w:rsid w:val="009F0E42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customStyle="1" w:styleId="Default">
    <w:name w:val="Default"/>
    <w:rsid w:val="00AC32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B305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B30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0B30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0B305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Cierre">
    <w:name w:val="Closing"/>
    <w:basedOn w:val="Normal"/>
    <w:link w:val="Cierre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0B3059"/>
  </w:style>
  <w:style w:type="paragraph" w:customStyle="1" w:styleId="ListaCC">
    <w:name w:val="Lista CC."/>
    <w:basedOn w:val="Normal"/>
    <w:rsid w:val="000B3059"/>
  </w:style>
  <w:style w:type="paragraph" w:styleId="Firma">
    <w:name w:val="Signature"/>
    <w:basedOn w:val="Normal"/>
    <w:link w:val="FirmaCar"/>
    <w:uiPriority w:val="99"/>
    <w:unhideWhenUsed/>
    <w:rsid w:val="000B305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0B3059"/>
  </w:style>
  <w:style w:type="table" w:customStyle="1" w:styleId="TableNormal">
    <w:name w:val="Table Normal"/>
    <w:uiPriority w:val="2"/>
    <w:semiHidden/>
    <w:unhideWhenUsed/>
    <w:qFormat/>
    <w:rsid w:val="00DF7A0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7A0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987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7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8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4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9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2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68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WORK_FILES\PRADERA\ALCALDIA\1_ALCALDIA_2016\PAPELERIA_INSTITUCIONAL\OFICIOS_CARTA_WORD_PRADERA_CRECE\PLANTILLAS\GESTION_HUMAN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5DF06F-6C82-47FA-A05E-240CF21A08C3}">
  <we:reference id="6a7bd4f3-0563-43af-8c08-79110eebdff6" version="1.1.4.0" store="EXCatalog" storeType="EXCatalog"/>
  <we:alternateReferences>
    <we:reference id="WA104381155" version="1.1.4.0" store="es-CO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A21D8-9A51-4DD0-8663-C9CC9CDFA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GESTION_HUMANA</Template>
  <TotalTime>182</TotalTime>
  <Pages>1</Pages>
  <Words>152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juanpablovillalobos1000@gmail.com</cp:lastModifiedBy>
  <cp:revision>39</cp:revision>
  <cp:lastPrinted>2024-03-04T21:59:00Z</cp:lastPrinted>
  <dcterms:created xsi:type="dcterms:W3CDTF">2024-03-08T13:56:00Z</dcterms:created>
  <dcterms:modified xsi:type="dcterms:W3CDTF">2026-02-16T20:41:00Z</dcterms:modified>
</cp:coreProperties>
</file>