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vAlign w:val="center"/>
          </w:tcPr>
          <w:p w14:paraId="29801AC2" w14:textId="76BA8270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>Ajedrez</w:t>
            </w:r>
          </w:p>
        </w:tc>
        <w:tc>
          <w:tcPr>
            <w:tcW w:w="5439" w:type="dxa"/>
            <w:gridSpan w:val="3"/>
            <w:vAlign w:val="center"/>
          </w:tcPr>
          <w:p w14:paraId="328F5C38" w14:textId="53114B78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D75A45">
              <w:rPr>
                <w:rFonts w:cs="Arial"/>
                <w:b/>
                <w:sz w:val="20"/>
                <w:szCs w:val="20"/>
              </w:rPr>
              <w:t>Juan Pablo Villalobos Martínez</w:t>
            </w:r>
          </w:p>
        </w:tc>
        <w:tc>
          <w:tcPr>
            <w:tcW w:w="2268" w:type="dxa"/>
            <w:vAlign w:val="center"/>
          </w:tcPr>
          <w:p w14:paraId="40D19EB8" w14:textId="440A23E2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6E6474">
              <w:rPr>
                <w:rFonts w:cs="Arial"/>
                <w:b/>
                <w:sz w:val="20"/>
                <w:szCs w:val="20"/>
              </w:rPr>
              <w:t xml:space="preserve"> </w:t>
            </w:r>
            <w:r w:rsidR="000C34EC">
              <w:rPr>
                <w:rFonts w:cs="Arial"/>
                <w:b/>
                <w:sz w:val="20"/>
                <w:szCs w:val="20"/>
              </w:rPr>
              <w:t>3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vAlign w:val="center"/>
          </w:tcPr>
          <w:p w14:paraId="01139582" w14:textId="2C08CDC6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Instalaciones del </w:t>
            </w:r>
            <w:r w:rsidR="00666C9E">
              <w:rPr>
                <w:rFonts w:cs="Arial"/>
                <w:b/>
                <w:sz w:val="20"/>
                <w:szCs w:val="20"/>
              </w:rPr>
              <w:t>IMDER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Pradera</w:t>
            </w:r>
          </w:p>
          <w:p w14:paraId="675B577E" w14:textId="6AF2969D" w:rsidR="00EC7DE5" w:rsidRPr="0005294D" w:rsidRDefault="00EC7DE5" w:rsidP="006E6474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 w:rsidR="00772DA0">
              <w:rPr>
                <w:rFonts w:cs="Arial"/>
                <w:b/>
                <w:sz w:val="20"/>
                <w:szCs w:val="20"/>
              </w:rPr>
              <w:t xml:space="preserve"> FEBRERO 6 / 2026</w:t>
            </w:r>
          </w:p>
        </w:tc>
        <w:tc>
          <w:tcPr>
            <w:tcW w:w="5245" w:type="dxa"/>
            <w:gridSpan w:val="2"/>
            <w:vAlign w:val="center"/>
          </w:tcPr>
          <w:p w14:paraId="3638709D" w14:textId="1673B09C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6C9E">
              <w:rPr>
                <w:rFonts w:cs="Arial"/>
                <w:b/>
                <w:sz w:val="20"/>
                <w:szCs w:val="20"/>
              </w:rPr>
              <w:t>10,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12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14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16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 años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vAlign w:val="center"/>
          </w:tcPr>
          <w:p w14:paraId="2B4ECB6B" w14:textId="54D76BE2" w:rsidR="00EC7DE5" w:rsidRPr="0005294D" w:rsidRDefault="00EC7DE5" w:rsidP="0046569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507BAA">
              <w:rPr>
                <w:rFonts w:cs="Arial"/>
                <w:b/>
                <w:sz w:val="20"/>
                <w:szCs w:val="20"/>
              </w:rPr>
              <w:t xml:space="preserve">Estrategias de </w:t>
            </w:r>
            <w:r w:rsidR="00465699">
              <w:rPr>
                <w:rFonts w:cs="Arial"/>
                <w:b/>
                <w:sz w:val="20"/>
                <w:szCs w:val="20"/>
              </w:rPr>
              <w:t>finales</w:t>
            </w:r>
          </w:p>
        </w:tc>
        <w:tc>
          <w:tcPr>
            <w:tcW w:w="5458" w:type="dxa"/>
            <w:gridSpan w:val="3"/>
            <w:vAlign w:val="center"/>
          </w:tcPr>
          <w:p w14:paraId="08DE944D" w14:textId="177762E1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bCs/>
                <w:sz w:val="20"/>
                <w:szCs w:val="20"/>
              </w:rPr>
              <w:t>Tablero de Ajedrez de mesa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vAlign w:val="center"/>
          </w:tcPr>
          <w:p w14:paraId="4392D858" w14:textId="2F7B1A0F" w:rsidR="00EC7DE5" w:rsidRPr="0005294D" w:rsidRDefault="00EC7DE5" w:rsidP="00362528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 w:rsidR="00AE4AD0">
              <w:rPr>
                <w:rFonts w:cs="Arial"/>
                <w:b/>
                <w:sz w:val="20"/>
                <w:szCs w:val="20"/>
              </w:rPr>
              <w:t xml:space="preserve">: </w:t>
            </w:r>
            <w:r w:rsidR="00507BAA" w:rsidRPr="00507BAA">
              <w:rPr>
                <w:rFonts w:cs="Arial"/>
                <w:b/>
                <w:sz w:val="20"/>
                <w:szCs w:val="20"/>
              </w:rPr>
              <w:t xml:space="preserve">Ejecutar </w:t>
            </w:r>
            <w:r w:rsidR="00362528">
              <w:rPr>
                <w:rFonts w:cs="Arial"/>
                <w:b/>
                <w:sz w:val="20"/>
                <w:szCs w:val="20"/>
              </w:rPr>
              <w:t>finales</w:t>
            </w:r>
            <w:r w:rsidR="00507BAA">
              <w:rPr>
                <w:rFonts w:cs="Arial"/>
                <w:b/>
                <w:sz w:val="20"/>
                <w:szCs w:val="20"/>
              </w:rPr>
              <w:t>.</w:t>
            </w:r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815597" w:rsidRPr="0005294D" w14:paraId="5DE5A84E" w14:textId="77777777" w:rsidTr="00E96C19">
        <w:trPr>
          <w:trHeight w:val="2288"/>
        </w:trPr>
        <w:tc>
          <w:tcPr>
            <w:tcW w:w="799" w:type="dxa"/>
          </w:tcPr>
          <w:p w14:paraId="132B5525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11AE6E2" w14:textId="50B31D76" w:rsidR="00815597" w:rsidRPr="00D75A45" w:rsidRDefault="000C172F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0C172F">
              <w:rPr>
                <w:rFonts w:ascii="Calibri" w:hAnsi="Calibri" w:cs="Arial"/>
                <w:sz w:val="20"/>
                <w:szCs w:val="20"/>
                <w:lang w:val="es-ES"/>
              </w:rPr>
              <w:t>Juego de roles: atacante vs defensor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2977" w:type="dxa"/>
            <w:vMerge w:val="restart"/>
            <w:vAlign w:val="center"/>
          </w:tcPr>
          <w:p w14:paraId="62660CB3" w14:textId="54307785" w:rsidR="00815597" w:rsidRPr="00790496" w:rsidRDefault="00B417E5" w:rsidP="00E96C19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4DC395B" wp14:editId="69699CA1">
                  <wp:extent cx="1753235" cy="2828925"/>
                  <wp:effectExtent l="0" t="0" r="0" b="9525"/>
                  <wp:docPr id="29280640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5D31552" w14:textId="05489FA6" w:rsidR="00815597" w:rsidRPr="005C7312" w:rsidRDefault="00815597" w:rsidP="00E96C19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 minutos</w:t>
            </w:r>
          </w:p>
        </w:tc>
      </w:tr>
      <w:tr w:rsidR="00815597" w:rsidRPr="0005294D" w14:paraId="23135BF2" w14:textId="77777777" w:rsidTr="00E96C19">
        <w:trPr>
          <w:trHeight w:val="579"/>
        </w:trPr>
        <w:tc>
          <w:tcPr>
            <w:tcW w:w="799" w:type="dxa"/>
          </w:tcPr>
          <w:p w14:paraId="6E289BA8" w14:textId="77777777" w:rsidR="00815597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815597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5BA7AF35" w14:textId="1FF6CCCF" w:rsidR="00815597" w:rsidRDefault="00864F64" w:rsidP="00177E61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864F64">
              <w:rPr>
                <w:rFonts w:ascii="Calibri" w:hAnsi="Calibri"/>
                <w:sz w:val="20"/>
                <w:szCs w:val="20"/>
                <w:lang w:val="es-ES"/>
              </w:rPr>
              <w:t xml:space="preserve">Taller de </w:t>
            </w:r>
            <w:r w:rsidR="004340A6" w:rsidRPr="00864F64">
              <w:rPr>
                <w:rFonts w:ascii="Calibri" w:hAnsi="Calibri"/>
                <w:sz w:val="20"/>
                <w:szCs w:val="20"/>
                <w:lang w:val="es-ES"/>
              </w:rPr>
              <w:t>finales</w:t>
            </w:r>
            <w:r w:rsidR="004340A6">
              <w:rPr>
                <w:rFonts w:ascii="Calibri" w:hAnsi="Calibri"/>
                <w:sz w:val="20"/>
                <w:szCs w:val="20"/>
                <w:lang w:val="es-ES"/>
              </w:rPr>
              <w:t xml:space="preserve">, Posición </w:t>
            </w:r>
            <w:r w:rsidR="000C34EC">
              <w:rPr>
                <w:rFonts w:ascii="Calibri" w:hAnsi="Calibri"/>
                <w:sz w:val="20"/>
                <w:szCs w:val="20"/>
                <w:lang w:val="es-ES"/>
              </w:rPr>
              <w:t xml:space="preserve">Dama vs </w:t>
            </w:r>
            <w:r w:rsidR="00571B1C">
              <w:rPr>
                <w:rFonts w:ascii="Calibri" w:hAnsi="Calibri"/>
                <w:sz w:val="20"/>
                <w:szCs w:val="20"/>
                <w:lang w:val="es-ES"/>
              </w:rPr>
              <w:t xml:space="preserve">Peón en séptima </w:t>
            </w:r>
          </w:p>
          <w:p w14:paraId="434E9A9E" w14:textId="77777777" w:rsidR="00864F64" w:rsidRDefault="00864F64" w:rsidP="00177E61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</w:p>
          <w:p w14:paraId="0A317787" w14:textId="4F869A4A" w:rsidR="00864F64" w:rsidRDefault="004340A6" w:rsidP="00177E61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Apertura Española</w:t>
            </w:r>
            <w:r w:rsidR="008232E8">
              <w:rPr>
                <w:rFonts w:ascii="Calibri" w:hAnsi="Calibri"/>
                <w:sz w:val="20"/>
                <w:szCs w:val="20"/>
                <w:lang w:val="es-ES"/>
              </w:rPr>
              <w:t xml:space="preserve"> y su medio juego</w:t>
            </w:r>
          </w:p>
          <w:p w14:paraId="282D1D96" w14:textId="77777777" w:rsidR="00864F64" w:rsidRDefault="00864F64" w:rsidP="00177E61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</w:p>
          <w:p w14:paraId="1E525518" w14:textId="398E6E60" w:rsidR="00864F64" w:rsidRPr="00D75A45" w:rsidRDefault="00864F64" w:rsidP="00177E61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864F64">
              <w:rPr>
                <w:rFonts w:ascii="Calibri" w:hAnsi="Calibri"/>
                <w:sz w:val="20"/>
                <w:szCs w:val="20"/>
                <w:lang w:val="es-ES"/>
              </w:rPr>
              <w:t>Visualización de posiciones complejas</w:t>
            </w:r>
          </w:p>
        </w:tc>
        <w:tc>
          <w:tcPr>
            <w:tcW w:w="2977" w:type="dxa"/>
            <w:vMerge/>
            <w:vAlign w:val="center"/>
          </w:tcPr>
          <w:p w14:paraId="40929377" w14:textId="77777777" w:rsidR="00815597" w:rsidRPr="00110CB3" w:rsidRDefault="00815597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99F330" w14:textId="0002ED2E" w:rsidR="00815597" w:rsidRPr="0005294D" w:rsidRDefault="00815597" w:rsidP="00E96C1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 minutos</w:t>
            </w:r>
          </w:p>
        </w:tc>
      </w:tr>
      <w:tr w:rsidR="00815597" w:rsidRPr="0005294D" w14:paraId="7F375E02" w14:textId="77777777" w:rsidTr="00E96C19">
        <w:trPr>
          <w:trHeight w:val="1888"/>
        </w:trPr>
        <w:tc>
          <w:tcPr>
            <w:tcW w:w="799" w:type="dxa"/>
          </w:tcPr>
          <w:p w14:paraId="38BB0EC8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815597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815597" w:rsidRPr="0005294D" w:rsidRDefault="00815597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815597" w:rsidRPr="0005294D" w:rsidRDefault="00815597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vAlign w:val="center"/>
          </w:tcPr>
          <w:p w14:paraId="2565B75A" w14:textId="682617AD" w:rsidR="00815597" w:rsidRPr="00541EB8" w:rsidRDefault="00177E61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177E61">
              <w:rPr>
                <w:rFonts w:ascii="Calibri" w:hAnsi="Calibri" w:cs="Arial"/>
                <w:sz w:val="20"/>
                <w:szCs w:val="20"/>
                <w:lang w:val="es-CO"/>
              </w:rPr>
              <w:t>Protocolo de análisis con árboles de decisión expandidos</w:t>
            </w:r>
            <w:r>
              <w:rPr>
                <w:rFonts w:ascii="Calibri" w:hAnsi="Calibri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2977" w:type="dxa"/>
            <w:vMerge/>
            <w:vAlign w:val="center"/>
          </w:tcPr>
          <w:p w14:paraId="28443FC1" w14:textId="57ABB4A8" w:rsidR="00815597" w:rsidRPr="009137D3" w:rsidRDefault="00815597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AF18991" w14:textId="33AA037B" w:rsidR="00815597" w:rsidRPr="000A68F7" w:rsidRDefault="00815597" w:rsidP="00E96C1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minutos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</w:tcPr>
          <w:p w14:paraId="4B5D1B1B" w14:textId="1E329BF4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2 horas</w:t>
            </w:r>
          </w:p>
        </w:tc>
        <w:tc>
          <w:tcPr>
            <w:tcW w:w="5303" w:type="dxa"/>
          </w:tcPr>
          <w:p w14:paraId="4DE5A716" w14:textId="0252543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E96C19">
              <w:rPr>
                <w:sz w:val="20"/>
                <w:szCs w:val="20"/>
              </w:rPr>
              <w:t>120 min</w:t>
            </w:r>
          </w:p>
        </w:tc>
      </w:tr>
      <w:tr w:rsidR="00EC7DE5" w:rsidRPr="0005294D" w14:paraId="6C934E6E" w14:textId="77777777" w:rsidTr="00994D06">
        <w:tc>
          <w:tcPr>
            <w:tcW w:w="5303" w:type="dxa"/>
          </w:tcPr>
          <w:p w14:paraId="239F1300" w14:textId="049F806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  <w:tc>
          <w:tcPr>
            <w:tcW w:w="5303" w:type="dxa"/>
          </w:tcPr>
          <w:p w14:paraId="28A8BE25" w14:textId="24AC1A4D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REALIZADO</w:t>
            </w:r>
            <w:proofErr w:type="gramStart"/>
            <w:r w:rsidRPr="0005294D">
              <w:rPr>
                <w:sz w:val="20"/>
                <w:szCs w:val="20"/>
              </w:rPr>
              <w:t xml:space="preserve">: </w:t>
            </w:r>
            <w:r w:rsidR="00E96C19" w:rsidRPr="0005294D">
              <w:rPr>
                <w:sz w:val="20"/>
                <w:szCs w:val="20"/>
              </w:rPr>
              <w:t>:</w:t>
            </w:r>
            <w:proofErr w:type="gramEnd"/>
            <w:r w:rsidR="00E96C19" w:rsidRPr="0005294D">
              <w:rPr>
                <w:sz w:val="20"/>
                <w:szCs w:val="20"/>
              </w:rPr>
              <w:t xml:space="preserve">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Pr="002B61E1" w:rsidRDefault="00D70766" w:rsidP="002B61E1"/>
    <w:sectPr w:rsidR="00D70766" w:rsidRPr="002B61E1" w:rsidSect="005472C5">
      <w:headerReference w:type="default" r:id="rId9"/>
      <w:footerReference w:type="default" r:id="rId10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8B7A2" w14:textId="77777777" w:rsidR="00E36E68" w:rsidRDefault="00E36E68" w:rsidP="005367BF">
      <w:pPr>
        <w:spacing w:after="0" w:line="240" w:lineRule="auto"/>
      </w:pPr>
      <w:r>
        <w:separator/>
      </w:r>
    </w:p>
  </w:endnote>
  <w:endnote w:type="continuationSeparator" w:id="0">
    <w:p w14:paraId="12E73A0F" w14:textId="77777777" w:rsidR="00E36E68" w:rsidRDefault="00E36E68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DB39" w14:textId="74016185" w:rsidR="00386DA0" w:rsidRDefault="00BA7D73" w:rsidP="00600D55">
    <w:pPr>
      <w:spacing w:after="0"/>
    </w:pPr>
    <w:r>
      <w:rPr>
        <w:noProof/>
        <w:lang w:eastAsia="es-CO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0378F" w14:textId="77777777" w:rsidR="00E36E68" w:rsidRDefault="00E36E68" w:rsidP="005367BF">
      <w:pPr>
        <w:spacing w:after="0" w:line="240" w:lineRule="auto"/>
      </w:pPr>
      <w:r>
        <w:separator/>
      </w:r>
    </w:p>
  </w:footnote>
  <w:footnote w:type="continuationSeparator" w:id="0">
    <w:p w14:paraId="6D487DE9" w14:textId="77777777" w:rsidR="00E36E68" w:rsidRDefault="00E36E68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0493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0088747">
    <w:abstractNumId w:val="1"/>
  </w:num>
  <w:num w:numId="3" w16cid:durableId="1815366285">
    <w:abstractNumId w:val="7"/>
  </w:num>
  <w:num w:numId="4" w16cid:durableId="8400458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04578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3059887">
    <w:abstractNumId w:val="5"/>
  </w:num>
  <w:num w:numId="7" w16cid:durableId="1021005815">
    <w:abstractNumId w:val="4"/>
  </w:num>
  <w:num w:numId="8" w16cid:durableId="723481901">
    <w:abstractNumId w:val="2"/>
  </w:num>
  <w:num w:numId="9" w16cid:durableId="539973062">
    <w:abstractNumId w:val="0"/>
  </w:num>
  <w:num w:numId="10" w16cid:durableId="197443454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2BEC"/>
    <w:rsid w:val="00043688"/>
    <w:rsid w:val="0004617E"/>
    <w:rsid w:val="0004786B"/>
    <w:rsid w:val="0004788B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B3059"/>
    <w:rsid w:val="000B4613"/>
    <w:rsid w:val="000B729D"/>
    <w:rsid w:val="000B7E95"/>
    <w:rsid w:val="000C172F"/>
    <w:rsid w:val="000C2A54"/>
    <w:rsid w:val="000C34EC"/>
    <w:rsid w:val="000C63A5"/>
    <w:rsid w:val="000D03AA"/>
    <w:rsid w:val="000D45B2"/>
    <w:rsid w:val="000D4749"/>
    <w:rsid w:val="000D672C"/>
    <w:rsid w:val="000E0107"/>
    <w:rsid w:val="000E12DB"/>
    <w:rsid w:val="000E3EBA"/>
    <w:rsid w:val="000E4EC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0DE"/>
    <w:rsid w:val="00174C11"/>
    <w:rsid w:val="00177E61"/>
    <w:rsid w:val="0018098B"/>
    <w:rsid w:val="001823CD"/>
    <w:rsid w:val="001841C3"/>
    <w:rsid w:val="00184C2C"/>
    <w:rsid w:val="00185681"/>
    <w:rsid w:val="001928E4"/>
    <w:rsid w:val="00197631"/>
    <w:rsid w:val="001B44B1"/>
    <w:rsid w:val="001B5AE6"/>
    <w:rsid w:val="001B769D"/>
    <w:rsid w:val="001C1BA3"/>
    <w:rsid w:val="001C1C5B"/>
    <w:rsid w:val="001C30AB"/>
    <w:rsid w:val="001C3E69"/>
    <w:rsid w:val="001C5459"/>
    <w:rsid w:val="001D3176"/>
    <w:rsid w:val="001D3355"/>
    <w:rsid w:val="001D362D"/>
    <w:rsid w:val="001D6980"/>
    <w:rsid w:val="001D6BDE"/>
    <w:rsid w:val="001D7EC9"/>
    <w:rsid w:val="001E0115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1F78F4"/>
    <w:rsid w:val="00201CFB"/>
    <w:rsid w:val="00202438"/>
    <w:rsid w:val="002058DA"/>
    <w:rsid w:val="00210665"/>
    <w:rsid w:val="0021375D"/>
    <w:rsid w:val="00216062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7EB4"/>
    <w:rsid w:val="00291B6B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45199"/>
    <w:rsid w:val="0035023A"/>
    <w:rsid w:val="0035185A"/>
    <w:rsid w:val="003534B8"/>
    <w:rsid w:val="00353690"/>
    <w:rsid w:val="00353F29"/>
    <w:rsid w:val="00362528"/>
    <w:rsid w:val="00364443"/>
    <w:rsid w:val="003661BB"/>
    <w:rsid w:val="00366DB9"/>
    <w:rsid w:val="0036799F"/>
    <w:rsid w:val="00370027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525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2A36"/>
    <w:rsid w:val="00414A00"/>
    <w:rsid w:val="00420E96"/>
    <w:rsid w:val="004245CA"/>
    <w:rsid w:val="00425CDB"/>
    <w:rsid w:val="00426373"/>
    <w:rsid w:val="00430890"/>
    <w:rsid w:val="004340A6"/>
    <w:rsid w:val="004352C3"/>
    <w:rsid w:val="004355E7"/>
    <w:rsid w:val="00435DAC"/>
    <w:rsid w:val="00442D9B"/>
    <w:rsid w:val="00444BD8"/>
    <w:rsid w:val="004461D2"/>
    <w:rsid w:val="00447473"/>
    <w:rsid w:val="00454979"/>
    <w:rsid w:val="00454CAA"/>
    <w:rsid w:val="00454E7C"/>
    <w:rsid w:val="00457778"/>
    <w:rsid w:val="00457B95"/>
    <w:rsid w:val="00465699"/>
    <w:rsid w:val="00465BB0"/>
    <w:rsid w:val="00465E86"/>
    <w:rsid w:val="004667AB"/>
    <w:rsid w:val="00472525"/>
    <w:rsid w:val="00481F35"/>
    <w:rsid w:val="0048390F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2CFE"/>
    <w:rsid w:val="004C531B"/>
    <w:rsid w:val="004D002E"/>
    <w:rsid w:val="004D0168"/>
    <w:rsid w:val="004D2652"/>
    <w:rsid w:val="004D2917"/>
    <w:rsid w:val="004D295D"/>
    <w:rsid w:val="004D4450"/>
    <w:rsid w:val="004D6CEB"/>
    <w:rsid w:val="004D7DF1"/>
    <w:rsid w:val="004F00DD"/>
    <w:rsid w:val="004F230A"/>
    <w:rsid w:val="004F4B21"/>
    <w:rsid w:val="004F6C61"/>
    <w:rsid w:val="00500A22"/>
    <w:rsid w:val="00500FCB"/>
    <w:rsid w:val="00502187"/>
    <w:rsid w:val="005030E9"/>
    <w:rsid w:val="00503C52"/>
    <w:rsid w:val="00505350"/>
    <w:rsid w:val="00505D69"/>
    <w:rsid w:val="00507BAA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1EB8"/>
    <w:rsid w:val="00542ADF"/>
    <w:rsid w:val="00543CA3"/>
    <w:rsid w:val="00545361"/>
    <w:rsid w:val="005472C5"/>
    <w:rsid w:val="0055359C"/>
    <w:rsid w:val="005540F8"/>
    <w:rsid w:val="005555EF"/>
    <w:rsid w:val="00556330"/>
    <w:rsid w:val="0056134E"/>
    <w:rsid w:val="00561B5C"/>
    <w:rsid w:val="00563F6E"/>
    <w:rsid w:val="00567C07"/>
    <w:rsid w:val="00571B1C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F52A6"/>
    <w:rsid w:val="00600D55"/>
    <w:rsid w:val="00601310"/>
    <w:rsid w:val="00602B4C"/>
    <w:rsid w:val="00604955"/>
    <w:rsid w:val="00604E77"/>
    <w:rsid w:val="00606D1F"/>
    <w:rsid w:val="00610A7F"/>
    <w:rsid w:val="0061134E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66C9E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6474"/>
    <w:rsid w:val="006E7A8D"/>
    <w:rsid w:val="006F18A0"/>
    <w:rsid w:val="006F1DD3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46C7"/>
    <w:rsid w:val="00745B3C"/>
    <w:rsid w:val="0075210D"/>
    <w:rsid w:val="0075255F"/>
    <w:rsid w:val="007526C3"/>
    <w:rsid w:val="00752A61"/>
    <w:rsid w:val="00757F19"/>
    <w:rsid w:val="00761CBD"/>
    <w:rsid w:val="00764443"/>
    <w:rsid w:val="00770D44"/>
    <w:rsid w:val="00772DA0"/>
    <w:rsid w:val="0077336C"/>
    <w:rsid w:val="00774C06"/>
    <w:rsid w:val="00777FA8"/>
    <w:rsid w:val="00790A45"/>
    <w:rsid w:val="00790DA9"/>
    <w:rsid w:val="00793F50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597"/>
    <w:rsid w:val="00815936"/>
    <w:rsid w:val="0081725B"/>
    <w:rsid w:val="00822A98"/>
    <w:rsid w:val="00822E85"/>
    <w:rsid w:val="008232E8"/>
    <w:rsid w:val="00823C5C"/>
    <w:rsid w:val="008250AC"/>
    <w:rsid w:val="00826E9C"/>
    <w:rsid w:val="00831BD5"/>
    <w:rsid w:val="008338D8"/>
    <w:rsid w:val="008348C5"/>
    <w:rsid w:val="008352D2"/>
    <w:rsid w:val="0084021A"/>
    <w:rsid w:val="00840305"/>
    <w:rsid w:val="00841B42"/>
    <w:rsid w:val="00843529"/>
    <w:rsid w:val="00843767"/>
    <w:rsid w:val="008453E7"/>
    <w:rsid w:val="00850E04"/>
    <w:rsid w:val="008516E6"/>
    <w:rsid w:val="00852F7A"/>
    <w:rsid w:val="00853BFD"/>
    <w:rsid w:val="00853F0E"/>
    <w:rsid w:val="008540C2"/>
    <w:rsid w:val="008551B2"/>
    <w:rsid w:val="008563E1"/>
    <w:rsid w:val="00861601"/>
    <w:rsid w:val="00864527"/>
    <w:rsid w:val="00864F64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39A4"/>
    <w:rsid w:val="00894C0C"/>
    <w:rsid w:val="00897AD8"/>
    <w:rsid w:val="008A05D5"/>
    <w:rsid w:val="008A5602"/>
    <w:rsid w:val="008A6110"/>
    <w:rsid w:val="008A68DA"/>
    <w:rsid w:val="008A6AD6"/>
    <w:rsid w:val="008A7CBF"/>
    <w:rsid w:val="008B3DE1"/>
    <w:rsid w:val="008B3E2F"/>
    <w:rsid w:val="008B5433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8F75D3"/>
    <w:rsid w:val="009014AE"/>
    <w:rsid w:val="00904491"/>
    <w:rsid w:val="009063FE"/>
    <w:rsid w:val="009076FF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73E8"/>
    <w:rsid w:val="00963081"/>
    <w:rsid w:val="0096330D"/>
    <w:rsid w:val="00963592"/>
    <w:rsid w:val="0096393E"/>
    <w:rsid w:val="009672EF"/>
    <w:rsid w:val="00967B87"/>
    <w:rsid w:val="00972FDD"/>
    <w:rsid w:val="00973EC5"/>
    <w:rsid w:val="009762B1"/>
    <w:rsid w:val="00980359"/>
    <w:rsid w:val="00981D20"/>
    <w:rsid w:val="00982961"/>
    <w:rsid w:val="009873C2"/>
    <w:rsid w:val="009879AD"/>
    <w:rsid w:val="0099175D"/>
    <w:rsid w:val="00991E19"/>
    <w:rsid w:val="0099361B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393"/>
    <w:rsid w:val="009E479D"/>
    <w:rsid w:val="009E49BC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273D7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1199"/>
    <w:rsid w:val="00AC2A26"/>
    <w:rsid w:val="00AC3230"/>
    <w:rsid w:val="00AC3BB6"/>
    <w:rsid w:val="00AC748C"/>
    <w:rsid w:val="00AD2533"/>
    <w:rsid w:val="00AE4499"/>
    <w:rsid w:val="00AE4AD0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17E5"/>
    <w:rsid w:val="00B446E2"/>
    <w:rsid w:val="00B457DE"/>
    <w:rsid w:val="00B47432"/>
    <w:rsid w:val="00B47491"/>
    <w:rsid w:val="00B514D9"/>
    <w:rsid w:val="00B5308F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5914"/>
    <w:rsid w:val="00BA7D73"/>
    <w:rsid w:val="00BB0071"/>
    <w:rsid w:val="00BB0F24"/>
    <w:rsid w:val="00BB2B06"/>
    <w:rsid w:val="00BC0E96"/>
    <w:rsid w:val="00BC37E5"/>
    <w:rsid w:val="00BC5225"/>
    <w:rsid w:val="00BC6FF1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363F5"/>
    <w:rsid w:val="00C42857"/>
    <w:rsid w:val="00C45270"/>
    <w:rsid w:val="00C4614C"/>
    <w:rsid w:val="00C479BB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F7E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D0985"/>
    <w:rsid w:val="00CD122E"/>
    <w:rsid w:val="00CD4E4E"/>
    <w:rsid w:val="00CD6A02"/>
    <w:rsid w:val="00CE1EED"/>
    <w:rsid w:val="00CF66C5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5A45"/>
    <w:rsid w:val="00D76031"/>
    <w:rsid w:val="00D80796"/>
    <w:rsid w:val="00D87C84"/>
    <w:rsid w:val="00D9255C"/>
    <w:rsid w:val="00D96F2D"/>
    <w:rsid w:val="00D9793A"/>
    <w:rsid w:val="00DA021F"/>
    <w:rsid w:val="00DA5A07"/>
    <w:rsid w:val="00DA702A"/>
    <w:rsid w:val="00DB4D68"/>
    <w:rsid w:val="00DC2760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33933"/>
    <w:rsid w:val="00E36E68"/>
    <w:rsid w:val="00E40ED9"/>
    <w:rsid w:val="00E4607E"/>
    <w:rsid w:val="00E477DB"/>
    <w:rsid w:val="00E47A64"/>
    <w:rsid w:val="00E514B8"/>
    <w:rsid w:val="00E51CDA"/>
    <w:rsid w:val="00E526F7"/>
    <w:rsid w:val="00E53D3B"/>
    <w:rsid w:val="00E5615F"/>
    <w:rsid w:val="00E56FA4"/>
    <w:rsid w:val="00E57BD4"/>
    <w:rsid w:val="00E60627"/>
    <w:rsid w:val="00E627EF"/>
    <w:rsid w:val="00E63EFC"/>
    <w:rsid w:val="00E734EE"/>
    <w:rsid w:val="00E73AA4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19"/>
    <w:rsid w:val="00E96CFA"/>
    <w:rsid w:val="00EA1A76"/>
    <w:rsid w:val="00EA4A52"/>
    <w:rsid w:val="00EA5760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154"/>
    <w:rsid w:val="00F2767C"/>
    <w:rsid w:val="00F32FD3"/>
    <w:rsid w:val="00F36713"/>
    <w:rsid w:val="00F37A8C"/>
    <w:rsid w:val="00F4248D"/>
    <w:rsid w:val="00F43E84"/>
    <w:rsid w:val="00F465D0"/>
    <w:rsid w:val="00F47514"/>
    <w:rsid w:val="00F479D8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D2A"/>
    <w:rsid w:val="00F95360"/>
    <w:rsid w:val="00F96E64"/>
    <w:rsid w:val="00F977BF"/>
    <w:rsid w:val="00FA05E5"/>
    <w:rsid w:val="00FA1DA1"/>
    <w:rsid w:val="00FC19F4"/>
    <w:rsid w:val="00FC5659"/>
    <w:rsid w:val="00FD2130"/>
    <w:rsid w:val="00FD2F8D"/>
    <w:rsid w:val="00FD38C4"/>
    <w:rsid w:val="00FD4AFF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4C843-DB0B-4762-BC1E-C50D77B76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192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juanpablovillalobos1000@gmail.com</cp:lastModifiedBy>
  <cp:revision>46</cp:revision>
  <cp:lastPrinted>2024-03-04T21:59:00Z</cp:lastPrinted>
  <dcterms:created xsi:type="dcterms:W3CDTF">2024-03-08T13:56:00Z</dcterms:created>
  <dcterms:modified xsi:type="dcterms:W3CDTF">2026-02-16T20:49:00Z</dcterms:modified>
</cp:coreProperties>
</file>