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0230FABC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B958CF">
              <w:rPr>
                <w:rFonts w:cs="Arial"/>
                <w:b/>
                <w:sz w:val="20"/>
                <w:szCs w:val="20"/>
              </w:rPr>
              <w:t xml:space="preserve"> 7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0D207502" w:rsidR="00EC7DE5" w:rsidRPr="0005294D" w:rsidRDefault="00EC7DE5" w:rsidP="009076F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 w:rsidR="0030616A">
              <w:rPr>
                <w:rFonts w:cs="Arial"/>
                <w:b/>
                <w:sz w:val="20"/>
                <w:szCs w:val="20"/>
              </w:rPr>
              <w:t xml:space="preserve">  FEBRERO</w:t>
            </w:r>
            <w:r w:rsidR="00BD5E51">
              <w:rPr>
                <w:rFonts w:cs="Arial"/>
                <w:b/>
                <w:sz w:val="20"/>
                <w:szCs w:val="20"/>
              </w:rPr>
              <w:t xml:space="preserve"> 16 /</w:t>
            </w:r>
            <w:r w:rsidR="0030616A">
              <w:rPr>
                <w:rFonts w:cs="Arial"/>
                <w:b/>
                <w:sz w:val="20"/>
                <w:szCs w:val="20"/>
              </w:rPr>
              <w:t xml:space="preserve"> 2026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0E04D5BA" w:rsidR="00EC7DE5" w:rsidRPr="0005294D" w:rsidRDefault="00EC7DE5" w:rsidP="00507BA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9477D1">
              <w:rPr>
                <w:rFonts w:cs="Arial"/>
                <w:b/>
                <w:sz w:val="20"/>
                <w:szCs w:val="20"/>
              </w:rPr>
              <w:t xml:space="preserve"> Ideas de </w:t>
            </w:r>
            <w:proofErr w:type="gramStart"/>
            <w:r w:rsidR="009477D1">
              <w:rPr>
                <w:rFonts w:cs="Arial"/>
                <w:b/>
                <w:sz w:val="20"/>
                <w:szCs w:val="20"/>
              </w:rPr>
              <w:t>Ataque(</w:t>
            </w:r>
            <w:proofErr w:type="gramEnd"/>
            <w:r w:rsidR="009477D1">
              <w:rPr>
                <w:rFonts w:cs="Arial"/>
                <w:b/>
                <w:sz w:val="20"/>
                <w:szCs w:val="20"/>
              </w:rPr>
              <w:t>Joe Gallagher)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048F69F1" w:rsidR="00EC7DE5" w:rsidRPr="0005294D" w:rsidRDefault="00EC7DE5" w:rsidP="00666C9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AE4AD0">
              <w:rPr>
                <w:rFonts w:cs="Arial"/>
                <w:b/>
                <w:sz w:val="20"/>
                <w:szCs w:val="20"/>
              </w:rPr>
              <w:t xml:space="preserve">: </w:t>
            </w:r>
            <w:r w:rsidR="009477D1">
              <w:rPr>
                <w:rFonts w:cs="Arial"/>
                <w:b/>
                <w:sz w:val="20"/>
                <w:szCs w:val="20"/>
              </w:rPr>
              <w:t xml:space="preserve">Interiorizar, Comprender Ideas de Ataque 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815597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50B31D76" w:rsidR="00815597" w:rsidRPr="00D75A45" w:rsidRDefault="000C172F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0C172F">
              <w:rPr>
                <w:rFonts w:ascii="Calibri" w:hAnsi="Calibri" w:cs="Arial"/>
                <w:sz w:val="20"/>
                <w:szCs w:val="20"/>
                <w:lang w:val="es-ES"/>
              </w:rPr>
              <w:t>Juego de roles: atacante vs defensor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4EDC305C" w:rsidR="00815597" w:rsidRPr="00790496" w:rsidRDefault="00B363A4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B8F0A8D" wp14:editId="6BAAC10C">
                  <wp:extent cx="1753235" cy="2333625"/>
                  <wp:effectExtent l="0" t="0" r="0" b="9525"/>
                  <wp:docPr id="13736930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815597" w:rsidRPr="005C7312" w:rsidRDefault="00815597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815597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815597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815597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74CE62FC" w14:textId="229AA886" w:rsidR="008C748A" w:rsidRDefault="009477D1" w:rsidP="008C748A">
            <w:pPr>
              <w:pStyle w:val="NormalWeb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Idea de ataque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N°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 </w:t>
            </w:r>
            <w:r w:rsidR="00D87253">
              <w:rPr>
                <w:rFonts w:ascii="Calibri" w:hAnsi="Calibri"/>
                <w:sz w:val="20"/>
                <w:szCs w:val="20"/>
                <w:lang w:val="es-ES"/>
              </w:rPr>
              <w:t>21</w:t>
            </w:r>
          </w:p>
          <w:p w14:paraId="03E68050" w14:textId="4C402C93" w:rsidR="0069398E" w:rsidRDefault="0069398E" w:rsidP="008C748A">
            <w:pPr>
              <w:pStyle w:val="NormalWeb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Mates en tres Juagadas y ejercicios condicionados </w:t>
            </w:r>
          </w:p>
          <w:p w14:paraId="1E525518" w14:textId="230F1E2D" w:rsidR="00815597" w:rsidRPr="00D75A45" w:rsidRDefault="00815597" w:rsidP="008C748A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  <w:vMerge/>
            <w:vAlign w:val="center"/>
          </w:tcPr>
          <w:p w14:paraId="40929377" w14:textId="77777777" w:rsidR="00815597" w:rsidRPr="00110CB3" w:rsidRDefault="00815597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CE002C5" w:rsidR="00815597" w:rsidRPr="0005294D" w:rsidRDefault="00815597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815597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815597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682617AD" w:rsidR="00815597" w:rsidRPr="00541EB8" w:rsidRDefault="00177E61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177E61">
              <w:rPr>
                <w:rFonts w:ascii="Calibri" w:hAnsi="Calibri" w:cs="Arial"/>
                <w:sz w:val="20"/>
                <w:szCs w:val="20"/>
                <w:lang w:val="es-CO"/>
              </w:rPr>
              <w:t>Protocolo de análisis con árboles de decisión expandidos</w:t>
            </w:r>
            <w:r>
              <w:rPr>
                <w:rFonts w:ascii="Calibri" w:hAnsi="Calibri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977" w:type="dxa"/>
            <w:vMerge/>
            <w:vAlign w:val="center"/>
          </w:tcPr>
          <w:p w14:paraId="28443FC1" w14:textId="57ABB4A8" w:rsidR="00815597" w:rsidRPr="009137D3" w:rsidRDefault="00815597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815597" w:rsidRPr="000A68F7" w:rsidRDefault="00815597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REALIZADO</w:t>
            </w:r>
            <w:proofErr w:type="gramStart"/>
            <w:r w:rsidRPr="0005294D">
              <w:rPr>
                <w:sz w:val="20"/>
                <w:szCs w:val="20"/>
              </w:rPr>
              <w:t xml:space="preserve">: </w:t>
            </w:r>
            <w:r w:rsidR="00E96C19" w:rsidRPr="0005294D">
              <w:rPr>
                <w:sz w:val="20"/>
                <w:szCs w:val="20"/>
              </w:rPr>
              <w:t>:</w:t>
            </w:r>
            <w:proofErr w:type="gramEnd"/>
            <w:r w:rsidR="00E96C19" w:rsidRPr="0005294D">
              <w:rPr>
                <w:sz w:val="20"/>
                <w:szCs w:val="20"/>
              </w:rPr>
              <w:t xml:space="preserve">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F1731" w14:textId="77777777" w:rsidR="004A7461" w:rsidRDefault="004A7461" w:rsidP="005367BF">
      <w:pPr>
        <w:spacing w:after="0" w:line="240" w:lineRule="auto"/>
      </w:pPr>
      <w:r>
        <w:separator/>
      </w:r>
    </w:p>
  </w:endnote>
  <w:endnote w:type="continuationSeparator" w:id="0">
    <w:p w14:paraId="7B235A22" w14:textId="77777777" w:rsidR="004A7461" w:rsidRDefault="004A7461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13170" w14:textId="77777777" w:rsidR="004A7461" w:rsidRDefault="004A7461" w:rsidP="005367BF">
      <w:pPr>
        <w:spacing w:after="0" w:line="240" w:lineRule="auto"/>
      </w:pPr>
      <w:r>
        <w:separator/>
      </w:r>
    </w:p>
  </w:footnote>
  <w:footnote w:type="continuationSeparator" w:id="0">
    <w:p w14:paraId="608D640A" w14:textId="77777777" w:rsidR="004A7461" w:rsidRDefault="004A7461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8890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8210659">
    <w:abstractNumId w:val="1"/>
  </w:num>
  <w:num w:numId="3" w16cid:durableId="1104496737">
    <w:abstractNumId w:val="7"/>
  </w:num>
  <w:num w:numId="4" w16cid:durableId="21090808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0649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4292704">
    <w:abstractNumId w:val="5"/>
  </w:num>
  <w:num w:numId="7" w16cid:durableId="567106954">
    <w:abstractNumId w:val="4"/>
  </w:num>
  <w:num w:numId="8" w16cid:durableId="91055932">
    <w:abstractNumId w:val="2"/>
  </w:num>
  <w:num w:numId="9" w16cid:durableId="1120028100">
    <w:abstractNumId w:val="0"/>
  </w:num>
  <w:num w:numId="10" w16cid:durableId="473838666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5A80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55D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172F"/>
    <w:rsid w:val="000C2A54"/>
    <w:rsid w:val="000C63A5"/>
    <w:rsid w:val="000D03AA"/>
    <w:rsid w:val="000D45B2"/>
    <w:rsid w:val="000D4749"/>
    <w:rsid w:val="000D672C"/>
    <w:rsid w:val="000E0107"/>
    <w:rsid w:val="000E12DB"/>
    <w:rsid w:val="000E3EBA"/>
    <w:rsid w:val="000E44ED"/>
    <w:rsid w:val="000E4EC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6EFF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77E61"/>
    <w:rsid w:val="0018098B"/>
    <w:rsid w:val="001823CD"/>
    <w:rsid w:val="001841C3"/>
    <w:rsid w:val="00184C2C"/>
    <w:rsid w:val="00185681"/>
    <w:rsid w:val="001928E4"/>
    <w:rsid w:val="00197631"/>
    <w:rsid w:val="001B5AE6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375D"/>
    <w:rsid w:val="00216062"/>
    <w:rsid w:val="002176BA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9CE"/>
    <w:rsid w:val="00273A16"/>
    <w:rsid w:val="0027591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300F2B"/>
    <w:rsid w:val="00305679"/>
    <w:rsid w:val="0030616A"/>
    <w:rsid w:val="003064D5"/>
    <w:rsid w:val="00313012"/>
    <w:rsid w:val="00313E79"/>
    <w:rsid w:val="00314394"/>
    <w:rsid w:val="0031514E"/>
    <w:rsid w:val="0031790E"/>
    <w:rsid w:val="00317E71"/>
    <w:rsid w:val="00320844"/>
    <w:rsid w:val="00325B2C"/>
    <w:rsid w:val="00331CA6"/>
    <w:rsid w:val="003349F7"/>
    <w:rsid w:val="00345199"/>
    <w:rsid w:val="00345873"/>
    <w:rsid w:val="003459A8"/>
    <w:rsid w:val="0035023A"/>
    <w:rsid w:val="0035185A"/>
    <w:rsid w:val="003534B8"/>
    <w:rsid w:val="00353690"/>
    <w:rsid w:val="00353F29"/>
    <w:rsid w:val="00364443"/>
    <w:rsid w:val="003661BB"/>
    <w:rsid w:val="00366DB9"/>
    <w:rsid w:val="0036799F"/>
    <w:rsid w:val="00370027"/>
    <w:rsid w:val="003711AA"/>
    <w:rsid w:val="0037162D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A7461"/>
    <w:rsid w:val="004B13B5"/>
    <w:rsid w:val="004B2B4D"/>
    <w:rsid w:val="004B3E12"/>
    <w:rsid w:val="004C2CFE"/>
    <w:rsid w:val="004C531B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4B21"/>
    <w:rsid w:val="004F5E74"/>
    <w:rsid w:val="004F6C61"/>
    <w:rsid w:val="00500FCB"/>
    <w:rsid w:val="00502187"/>
    <w:rsid w:val="005030E9"/>
    <w:rsid w:val="00505350"/>
    <w:rsid w:val="00505D69"/>
    <w:rsid w:val="00507BAA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E6D1C"/>
    <w:rsid w:val="005F52A6"/>
    <w:rsid w:val="00600D55"/>
    <w:rsid w:val="00602B4C"/>
    <w:rsid w:val="00604955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398E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6F7C41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1CBD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B76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597"/>
    <w:rsid w:val="00815936"/>
    <w:rsid w:val="0081725B"/>
    <w:rsid w:val="00822A98"/>
    <w:rsid w:val="00822E85"/>
    <w:rsid w:val="00823C5C"/>
    <w:rsid w:val="008250AC"/>
    <w:rsid w:val="00826E9C"/>
    <w:rsid w:val="00831BD5"/>
    <w:rsid w:val="0083250C"/>
    <w:rsid w:val="008338D8"/>
    <w:rsid w:val="008348C5"/>
    <w:rsid w:val="008352D2"/>
    <w:rsid w:val="0084021A"/>
    <w:rsid w:val="00840305"/>
    <w:rsid w:val="00841B42"/>
    <w:rsid w:val="00843529"/>
    <w:rsid w:val="00843767"/>
    <w:rsid w:val="0084393A"/>
    <w:rsid w:val="008453E7"/>
    <w:rsid w:val="00850E04"/>
    <w:rsid w:val="008516E6"/>
    <w:rsid w:val="00852F7A"/>
    <w:rsid w:val="00853BFD"/>
    <w:rsid w:val="00853F0E"/>
    <w:rsid w:val="008540C2"/>
    <w:rsid w:val="008551B2"/>
    <w:rsid w:val="008563E1"/>
    <w:rsid w:val="00861601"/>
    <w:rsid w:val="00863126"/>
    <w:rsid w:val="00864527"/>
    <w:rsid w:val="008668A7"/>
    <w:rsid w:val="008669CC"/>
    <w:rsid w:val="00866D85"/>
    <w:rsid w:val="008715A3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39A4"/>
    <w:rsid w:val="00894C0C"/>
    <w:rsid w:val="00897AD8"/>
    <w:rsid w:val="008A05D5"/>
    <w:rsid w:val="008A5602"/>
    <w:rsid w:val="008A6110"/>
    <w:rsid w:val="008A68DA"/>
    <w:rsid w:val="008A6AD6"/>
    <w:rsid w:val="008A7CBF"/>
    <w:rsid w:val="008B3DE1"/>
    <w:rsid w:val="008B5433"/>
    <w:rsid w:val="008C3ED1"/>
    <w:rsid w:val="008C748A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8F41EB"/>
    <w:rsid w:val="009014AE"/>
    <w:rsid w:val="00904491"/>
    <w:rsid w:val="009063FE"/>
    <w:rsid w:val="009076FF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477D1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4BD8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2CA"/>
    <w:rsid w:val="009E3393"/>
    <w:rsid w:val="009E479D"/>
    <w:rsid w:val="009E49BC"/>
    <w:rsid w:val="009E4B2C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4AD0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363A4"/>
    <w:rsid w:val="00B37286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958CF"/>
    <w:rsid w:val="00BA2E0C"/>
    <w:rsid w:val="00BA5914"/>
    <w:rsid w:val="00BA7D73"/>
    <w:rsid w:val="00BB0F24"/>
    <w:rsid w:val="00BB2B06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5E51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27C0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2AAB"/>
    <w:rsid w:val="00CD4E4E"/>
    <w:rsid w:val="00CD6A02"/>
    <w:rsid w:val="00CE1EED"/>
    <w:rsid w:val="00CF66C5"/>
    <w:rsid w:val="00D072A5"/>
    <w:rsid w:val="00D1023E"/>
    <w:rsid w:val="00D1047C"/>
    <w:rsid w:val="00D11845"/>
    <w:rsid w:val="00D125A0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177C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253"/>
    <w:rsid w:val="00D87C84"/>
    <w:rsid w:val="00D9255C"/>
    <w:rsid w:val="00D96F2D"/>
    <w:rsid w:val="00D9793A"/>
    <w:rsid w:val="00DA021F"/>
    <w:rsid w:val="00DA5A07"/>
    <w:rsid w:val="00DA702A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4F86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EFC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4A52"/>
    <w:rsid w:val="00EA5760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479D8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D2A"/>
    <w:rsid w:val="00F95360"/>
    <w:rsid w:val="00F96E64"/>
    <w:rsid w:val="00F977BF"/>
    <w:rsid w:val="00FA05E5"/>
    <w:rsid w:val="00FA1DA1"/>
    <w:rsid w:val="00FC19F4"/>
    <w:rsid w:val="00FC5659"/>
    <w:rsid w:val="00FD2130"/>
    <w:rsid w:val="00FD2F8D"/>
    <w:rsid w:val="00FD38C4"/>
    <w:rsid w:val="00FD4AFF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B85DB-340F-4397-94DE-CC0167ECE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190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43</cp:revision>
  <cp:lastPrinted>2024-03-04T21:59:00Z</cp:lastPrinted>
  <dcterms:created xsi:type="dcterms:W3CDTF">2024-03-08T13:56:00Z</dcterms:created>
  <dcterms:modified xsi:type="dcterms:W3CDTF">2026-02-16T21:05:00Z</dcterms:modified>
</cp:coreProperties>
</file>