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4B91B648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F51840">
              <w:rPr>
                <w:rFonts w:cs="Arial"/>
                <w:b/>
                <w:sz w:val="20"/>
                <w:szCs w:val="20"/>
              </w:rPr>
              <w:t xml:space="preserve"> 3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22FA6791" w:rsidR="00EC7DE5" w:rsidRPr="0005294D" w:rsidRDefault="00EC7DE5" w:rsidP="00D226C4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226C4">
              <w:rPr>
                <w:rFonts w:cs="Arial"/>
                <w:b/>
                <w:sz w:val="20"/>
                <w:szCs w:val="20"/>
              </w:rPr>
              <w:t xml:space="preserve">04 </w:t>
            </w:r>
            <w:r w:rsidR="00F97AFE">
              <w:rPr>
                <w:rFonts w:cs="Arial"/>
                <w:b/>
                <w:sz w:val="20"/>
                <w:szCs w:val="20"/>
              </w:rPr>
              <w:t xml:space="preserve">marzo </w:t>
            </w:r>
            <w:r w:rsidR="00E96C19">
              <w:rPr>
                <w:rFonts w:cs="Arial"/>
                <w:b/>
                <w:sz w:val="20"/>
                <w:szCs w:val="20"/>
              </w:rPr>
              <w:t>202</w:t>
            </w:r>
            <w:r w:rsidR="00F97AFE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2046153F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5F4902">
              <w:rPr>
                <w:rFonts w:cs="Arial"/>
                <w:b/>
                <w:sz w:val="20"/>
                <w:szCs w:val="20"/>
              </w:rPr>
              <w:t>Finales básicos</w:t>
            </w:r>
            <w:r w:rsidR="00F97AFE">
              <w:rPr>
                <w:rFonts w:cs="Arial"/>
                <w:b/>
                <w:sz w:val="20"/>
                <w:szCs w:val="20"/>
              </w:rPr>
              <w:t xml:space="preserve"> Dama vs</w:t>
            </w:r>
            <w:r w:rsidR="005F490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F97AFE">
              <w:rPr>
                <w:rFonts w:cs="Arial"/>
                <w:b/>
                <w:sz w:val="20"/>
                <w:szCs w:val="20"/>
              </w:rPr>
              <w:t>T</w:t>
            </w:r>
            <w:r w:rsidR="005F4902">
              <w:rPr>
                <w:rFonts w:cs="Arial"/>
                <w:b/>
                <w:sz w:val="20"/>
                <w:szCs w:val="20"/>
              </w:rPr>
              <w:t>orre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4BB02091" w:rsidR="00EC7DE5" w:rsidRPr="0005294D" w:rsidRDefault="00EC7DE5" w:rsidP="00666C9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5F4902">
              <w:rPr>
                <w:rFonts w:cs="Arial"/>
                <w:b/>
                <w:sz w:val="20"/>
                <w:szCs w:val="20"/>
              </w:rPr>
              <w:t>: Resolver</w:t>
            </w:r>
            <w:r w:rsidR="00F97AFE">
              <w:rPr>
                <w:rFonts w:cs="Arial"/>
                <w:b/>
                <w:sz w:val="20"/>
                <w:szCs w:val="20"/>
              </w:rPr>
              <w:t xml:space="preserve"> el final Dama y Rey</w:t>
            </w:r>
            <w:r w:rsidR="005F490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F97AFE">
              <w:rPr>
                <w:rFonts w:cs="Arial"/>
                <w:b/>
                <w:sz w:val="20"/>
                <w:szCs w:val="20"/>
              </w:rPr>
              <w:t xml:space="preserve">Vs Torre Y </w:t>
            </w:r>
            <w:r w:rsidR="005F4902">
              <w:rPr>
                <w:rFonts w:cs="Arial"/>
                <w:b/>
                <w:sz w:val="20"/>
                <w:szCs w:val="20"/>
              </w:rPr>
              <w:t>Rey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E638B4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E638B4" w:rsidRPr="0005294D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E638B4" w:rsidRPr="0005294D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65BD8848" w:rsidR="00E638B4" w:rsidRPr="00D75A45" w:rsidRDefault="00E638B4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CF7AFB">
              <w:rPr>
                <w:rFonts w:ascii="Calibri" w:hAnsi="Calibri" w:cs="Arial"/>
                <w:sz w:val="20"/>
                <w:szCs w:val="20"/>
                <w:lang w:val="es-ES"/>
              </w:rPr>
              <w:t>Ejercicio de coordinación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 pieza-rey con tableros.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41F93092" w:rsidR="00E638B4" w:rsidRPr="00790496" w:rsidRDefault="00F97AFE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5C6DBE0" wp14:editId="7B63D7A6">
                  <wp:extent cx="1753235" cy="3124200"/>
                  <wp:effectExtent l="0" t="0" r="0" b="0"/>
                  <wp:docPr id="19851017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312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E638B4" w:rsidRPr="005C7312" w:rsidRDefault="00E638B4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E638B4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E638B4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E638B4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E638B4" w:rsidRPr="0005294D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407E0226" w14:textId="39AE0FB7" w:rsidR="00E638B4" w:rsidRPr="00CF7AFB" w:rsidRDefault="00E638B4" w:rsidP="00CF7AFB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CF7AFB">
              <w:rPr>
                <w:rFonts w:ascii="Calibri" w:hAnsi="Calibri"/>
                <w:sz w:val="20"/>
                <w:szCs w:val="20"/>
                <w:lang w:val="es-ES"/>
              </w:rPr>
              <w:t>Técnica de la oposición</w:t>
            </w:r>
          </w:p>
          <w:p w14:paraId="3D2534DC" w14:textId="3552B67B" w:rsidR="00E638B4" w:rsidRPr="00CF7AFB" w:rsidRDefault="00E638B4" w:rsidP="00CF7AFB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CF7AFB">
              <w:rPr>
                <w:rFonts w:ascii="Calibri" w:hAnsi="Calibri"/>
                <w:sz w:val="20"/>
                <w:szCs w:val="20"/>
                <w:lang w:val="es-ES"/>
              </w:rPr>
              <w:t>Simulaciones cronometradas</w:t>
            </w:r>
          </w:p>
          <w:p w14:paraId="1E525518" w14:textId="1CD01606" w:rsidR="00E638B4" w:rsidRPr="00D75A45" w:rsidRDefault="00E638B4" w:rsidP="00CF7AFB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CF7AFB">
              <w:rPr>
                <w:rFonts w:ascii="Calibri" w:hAnsi="Calibri"/>
                <w:sz w:val="20"/>
                <w:szCs w:val="20"/>
                <w:lang w:val="es-ES"/>
              </w:rPr>
              <w:t>Torneo de finales</w:t>
            </w:r>
          </w:p>
        </w:tc>
        <w:tc>
          <w:tcPr>
            <w:tcW w:w="2977" w:type="dxa"/>
            <w:vMerge/>
            <w:vAlign w:val="center"/>
          </w:tcPr>
          <w:p w14:paraId="40929377" w14:textId="22D9A4B6" w:rsidR="00E638B4" w:rsidRPr="00110CB3" w:rsidRDefault="00E638B4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E638B4" w:rsidRPr="0005294D" w:rsidRDefault="00E638B4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E638B4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E638B4" w:rsidRPr="0005294D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E638B4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E638B4" w:rsidRPr="0005294D" w:rsidRDefault="00E638B4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E638B4" w:rsidRPr="0005294D" w:rsidRDefault="00E638B4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1BD10AE7" w:rsidR="00E638B4" w:rsidRPr="00541EB8" w:rsidRDefault="00E638B4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>
              <w:rPr>
                <w:rFonts w:ascii="Calibri" w:hAnsi="Calibri" w:cs="Arial"/>
                <w:sz w:val="20"/>
                <w:szCs w:val="20"/>
                <w:lang w:val="es-CO"/>
              </w:rPr>
              <w:t>Vuelta a la calma, manejo de la respiración.</w:t>
            </w:r>
          </w:p>
        </w:tc>
        <w:tc>
          <w:tcPr>
            <w:tcW w:w="2977" w:type="dxa"/>
            <w:vMerge/>
            <w:vAlign w:val="center"/>
          </w:tcPr>
          <w:p w14:paraId="28443FC1" w14:textId="796B4241" w:rsidR="00E638B4" w:rsidRPr="009137D3" w:rsidRDefault="00E638B4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E638B4" w:rsidRPr="000A68F7" w:rsidRDefault="00E638B4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 w:rsidR="00E96C19" w:rsidRPr="0005294D"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005D1" w14:textId="77777777" w:rsidR="001C497D" w:rsidRDefault="001C497D" w:rsidP="005367BF">
      <w:pPr>
        <w:spacing w:after="0" w:line="240" w:lineRule="auto"/>
      </w:pPr>
      <w:r>
        <w:separator/>
      </w:r>
    </w:p>
  </w:endnote>
  <w:endnote w:type="continuationSeparator" w:id="0">
    <w:p w14:paraId="42640CB6" w14:textId="77777777" w:rsidR="001C497D" w:rsidRDefault="001C497D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58CE7" w14:textId="77777777" w:rsidR="001C497D" w:rsidRDefault="001C497D" w:rsidP="005367BF">
      <w:pPr>
        <w:spacing w:after="0" w:line="240" w:lineRule="auto"/>
      </w:pPr>
      <w:r>
        <w:separator/>
      </w:r>
    </w:p>
  </w:footnote>
  <w:footnote w:type="continuationSeparator" w:id="0">
    <w:p w14:paraId="49170F3B" w14:textId="77777777" w:rsidR="001C497D" w:rsidRDefault="001C497D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431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2209682">
    <w:abstractNumId w:val="1"/>
  </w:num>
  <w:num w:numId="3" w16cid:durableId="1324775234">
    <w:abstractNumId w:val="7"/>
  </w:num>
  <w:num w:numId="4" w16cid:durableId="5845378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68790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8631877">
    <w:abstractNumId w:val="5"/>
  </w:num>
  <w:num w:numId="7" w16cid:durableId="304774544">
    <w:abstractNumId w:val="4"/>
  </w:num>
  <w:num w:numId="8" w16cid:durableId="2064060972">
    <w:abstractNumId w:val="2"/>
  </w:num>
  <w:num w:numId="9" w16cid:durableId="74254770">
    <w:abstractNumId w:val="0"/>
  </w:num>
  <w:num w:numId="10" w16cid:durableId="1950160623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A0018"/>
    <w:rsid w:val="001B5AE6"/>
    <w:rsid w:val="001B769D"/>
    <w:rsid w:val="001C1BA3"/>
    <w:rsid w:val="001C1C5B"/>
    <w:rsid w:val="001C30AB"/>
    <w:rsid w:val="001C3E69"/>
    <w:rsid w:val="001C497D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359E"/>
    <w:rsid w:val="004F4B21"/>
    <w:rsid w:val="004F6C61"/>
    <w:rsid w:val="00500FCB"/>
    <w:rsid w:val="00502187"/>
    <w:rsid w:val="005030E9"/>
    <w:rsid w:val="00505350"/>
    <w:rsid w:val="00505D6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0F33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4902"/>
    <w:rsid w:val="005F52A6"/>
    <w:rsid w:val="00600D55"/>
    <w:rsid w:val="00602B4C"/>
    <w:rsid w:val="00604955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CF7AFB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26C4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3556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8B4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1840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360"/>
    <w:rsid w:val="00F96E64"/>
    <w:rsid w:val="00F977BF"/>
    <w:rsid w:val="00F97AFE"/>
    <w:rsid w:val="00FA05E5"/>
    <w:rsid w:val="00FA1DA1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C2CEC-5C3A-4193-B1E1-662482B49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173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17</cp:revision>
  <cp:lastPrinted>2024-03-04T21:59:00Z</cp:lastPrinted>
  <dcterms:created xsi:type="dcterms:W3CDTF">2024-03-08T13:56:00Z</dcterms:created>
  <dcterms:modified xsi:type="dcterms:W3CDTF">2026-03-17T22:36:00Z</dcterms:modified>
</cp:coreProperties>
</file>