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83B85" w14:textId="77777777" w:rsidR="00EC7DE5" w:rsidRPr="0005294D" w:rsidRDefault="00EC7DE5" w:rsidP="00EC7D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740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2249"/>
        <w:gridCol w:w="213"/>
        <w:gridCol w:w="2977"/>
        <w:gridCol w:w="2268"/>
      </w:tblGrid>
      <w:tr w:rsidR="00EC7DE5" w:rsidRPr="0005294D" w14:paraId="44C2D288" w14:textId="77777777" w:rsidTr="00EC7DE5">
        <w:trPr>
          <w:trHeight w:val="337"/>
        </w:trPr>
        <w:tc>
          <w:tcPr>
            <w:tcW w:w="3033" w:type="dxa"/>
            <w:gridSpan w:val="2"/>
            <w:vAlign w:val="center"/>
          </w:tcPr>
          <w:p w14:paraId="29801AC2" w14:textId="76BA8270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sz w:val="20"/>
                <w:szCs w:val="20"/>
              </w:rPr>
              <w:t>Ajedrez</w:t>
            </w:r>
          </w:p>
        </w:tc>
        <w:tc>
          <w:tcPr>
            <w:tcW w:w="5439" w:type="dxa"/>
            <w:gridSpan w:val="3"/>
            <w:vAlign w:val="center"/>
          </w:tcPr>
          <w:p w14:paraId="328F5C38" w14:textId="53114B78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 w:rsidR="00D75A45">
              <w:rPr>
                <w:rFonts w:cs="Arial"/>
                <w:b/>
                <w:sz w:val="20"/>
                <w:szCs w:val="20"/>
              </w:rPr>
              <w:t>Juan Pablo Villalobos Martínez</w:t>
            </w:r>
          </w:p>
        </w:tc>
        <w:tc>
          <w:tcPr>
            <w:tcW w:w="2268" w:type="dxa"/>
            <w:vAlign w:val="center"/>
          </w:tcPr>
          <w:p w14:paraId="40D19EB8" w14:textId="1322C52C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0262C8">
              <w:rPr>
                <w:rFonts w:cs="Arial"/>
                <w:b/>
                <w:sz w:val="20"/>
                <w:szCs w:val="20"/>
              </w:rPr>
              <w:t xml:space="preserve"> 10</w:t>
            </w:r>
          </w:p>
        </w:tc>
      </w:tr>
      <w:tr w:rsidR="00EC7DE5" w:rsidRPr="0005294D" w14:paraId="2E45154C" w14:textId="77777777" w:rsidTr="00EC7DE5">
        <w:trPr>
          <w:trHeight w:val="385"/>
        </w:trPr>
        <w:tc>
          <w:tcPr>
            <w:tcW w:w="5495" w:type="dxa"/>
            <w:gridSpan w:val="4"/>
            <w:vAlign w:val="center"/>
          </w:tcPr>
          <w:p w14:paraId="01139582" w14:textId="2C08CDC6" w:rsidR="00EC7DE5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Instalaciones del </w:t>
            </w:r>
            <w:r w:rsidR="00666C9E">
              <w:rPr>
                <w:rFonts w:cs="Arial"/>
                <w:b/>
                <w:sz w:val="20"/>
                <w:szCs w:val="20"/>
              </w:rPr>
              <w:t>IMDER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Pradera</w:t>
            </w:r>
          </w:p>
          <w:p w14:paraId="675B577E" w14:textId="316A063D" w:rsidR="00EC7DE5" w:rsidRPr="0005294D" w:rsidRDefault="00EC7DE5" w:rsidP="00DF40B8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383C6E">
              <w:rPr>
                <w:rFonts w:cs="Arial"/>
                <w:b/>
                <w:sz w:val="20"/>
                <w:szCs w:val="20"/>
              </w:rPr>
              <w:t>24 MARZO 2026</w:t>
            </w:r>
          </w:p>
        </w:tc>
        <w:tc>
          <w:tcPr>
            <w:tcW w:w="5245" w:type="dxa"/>
            <w:gridSpan w:val="2"/>
            <w:vAlign w:val="center"/>
          </w:tcPr>
          <w:p w14:paraId="3638709D" w14:textId="1673B09C" w:rsidR="00EC7DE5" w:rsidRPr="0005294D" w:rsidRDefault="00EC7DE5" w:rsidP="00666C9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666C9E">
              <w:rPr>
                <w:rFonts w:cs="Arial"/>
                <w:b/>
                <w:sz w:val="20"/>
                <w:szCs w:val="20"/>
              </w:rPr>
              <w:t>10,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12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, </w:t>
            </w:r>
            <w:r w:rsidR="00D75A45">
              <w:rPr>
                <w:rFonts w:cs="Arial"/>
                <w:b/>
                <w:sz w:val="20"/>
                <w:szCs w:val="20"/>
              </w:rPr>
              <w:t>14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, </w:t>
            </w:r>
            <w:r w:rsidR="00D75A45">
              <w:rPr>
                <w:rFonts w:cs="Arial"/>
                <w:b/>
                <w:sz w:val="20"/>
                <w:szCs w:val="20"/>
              </w:rPr>
              <w:t>16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 años</w:t>
            </w:r>
          </w:p>
        </w:tc>
      </w:tr>
      <w:tr w:rsidR="00EC7DE5" w:rsidRPr="0005294D" w14:paraId="5DEC0BF0" w14:textId="77777777" w:rsidTr="00EC7DE5">
        <w:trPr>
          <w:trHeight w:val="130"/>
        </w:trPr>
        <w:tc>
          <w:tcPr>
            <w:tcW w:w="5282" w:type="dxa"/>
            <w:gridSpan w:val="3"/>
            <w:vAlign w:val="center"/>
          </w:tcPr>
          <w:p w14:paraId="2B4ECB6B" w14:textId="46D2510F" w:rsidR="00EC7DE5" w:rsidRPr="0005294D" w:rsidRDefault="00EC7DE5" w:rsidP="00666C9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62830">
              <w:rPr>
                <w:rFonts w:cs="Arial"/>
                <w:b/>
                <w:sz w:val="20"/>
                <w:szCs w:val="20"/>
              </w:rPr>
              <w:t xml:space="preserve">Táctica </w:t>
            </w:r>
            <w:r w:rsidR="00FA20D9">
              <w:rPr>
                <w:rFonts w:cs="Arial"/>
                <w:b/>
                <w:sz w:val="20"/>
                <w:szCs w:val="20"/>
              </w:rPr>
              <w:t>ataque doble(Morphy)</w:t>
            </w:r>
            <w:r w:rsidR="009E2C53">
              <w:rPr>
                <w:rFonts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58" w:type="dxa"/>
            <w:gridSpan w:val="3"/>
            <w:vAlign w:val="center"/>
          </w:tcPr>
          <w:p w14:paraId="08DE944D" w14:textId="177762E1" w:rsidR="00EC7DE5" w:rsidRPr="00245765" w:rsidRDefault="00EC7DE5" w:rsidP="00994D06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bCs/>
                <w:sz w:val="20"/>
                <w:szCs w:val="20"/>
              </w:rPr>
              <w:t>Tablero de Ajedrez de mesa</w:t>
            </w:r>
          </w:p>
        </w:tc>
      </w:tr>
      <w:tr w:rsidR="00EC7DE5" w:rsidRPr="0005294D" w14:paraId="73827FDB" w14:textId="77777777" w:rsidTr="00EC7DE5">
        <w:trPr>
          <w:trHeight w:val="337"/>
        </w:trPr>
        <w:tc>
          <w:tcPr>
            <w:tcW w:w="10740" w:type="dxa"/>
            <w:gridSpan w:val="6"/>
            <w:vAlign w:val="center"/>
          </w:tcPr>
          <w:p w14:paraId="4392D858" w14:textId="1CCAA5AA" w:rsidR="00EC7DE5" w:rsidRPr="0005294D" w:rsidRDefault="00EC7DE5" w:rsidP="0085018F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 w:rsidR="00962830">
              <w:rPr>
                <w:rFonts w:cs="Arial"/>
                <w:b/>
                <w:sz w:val="20"/>
                <w:szCs w:val="20"/>
              </w:rPr>
              <w:t xml:space="preserve">: Ejecutar </w:t>
            </w:r>
            <w:r w:rsidR="0085018F">
              <w:rPr>
                <w:rFonts w:cs="Arial"/>
                <w:b/>
                <w:sz w:val="20"/>
                <w:szCs w:val="20"/>
              </w:rPr>
              <w:t>rutinas competitivas</w:t>
            </w:r>
            <w:r w:rsidR="00962830">
              <w:rPr>
                <w:rFonts w:cs="Arial"/>
                <w:b/>
                <w:sz w:val="20"/>
                <w:szCs w:val="20"/>
              </w:rPr>
              <w:t xml:space="preserve"> en tiempo controlado</w:t>
            </w:r>
          </w:p>
        </w:tc>
      </w:tr>
      <w:tr w:rsidR="00EC7DE5" w:rsidRPr="0005294D" w14:paraId="3893A4F0" w14:textId="77777777" w:rsidTr="00EC7DE5">
        <w:trPr>
          <w:trHeight w:val="315"/>
        </w:trPr>
        <w:tc>
          <w:tcPr>
            <w:tcW w:w="799" w:type="dxa"/>
          </w:tcPr>
          <w:p w14:paraId="706FF73B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26C8A3F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69005772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696" w:type="dxa"/>
            <w:gridSpan w:val="3"/>
          </w:tcPr>
          <w:p w14:paraId="4D2791F8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217C3F8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977" w:type="dxa"/>
          </w:tcPr>
          <w:p w14:paraId="64C5B1A5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F3CFBC3" w14:textId="4A01AC1F" w:rsidR="00EC7DE5" w:rsidRPr="0005294D" w:rsidRDefault="00442D9B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2268" w:type="dxa"/>
          </w:tcPr>
          <w:p w14:paraId="319312C6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24412D7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9450A6" w:rsidRPr="0005294D" w14:paraId="5DE5A84E" w14:textId="77777777" w:rsidTr="00E96C19">
        <w:trPr>
          <w:trHeight w:val="2288"/>
        </w:trPr>
        <w:tc>
          <w:tcPr>
            <w:tcW w:w="799" w:type="dxa"/>
          </w:tcPr>
          <w:p w14:paraId="132B5525" w14:textId="77777777" w:rsidR="009450A6" w:rsidRPr="0005294D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06E2AA3" w14:textId="77777777" w:rsidR="009450A6" w:rsidRPr="0005294D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D66598D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A8641C0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0B954BB1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9857494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0FD64336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9DD2265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37D43E0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vAlign w:val="center"/>
          </w:tcPr>
          <w:p w14:paraId="311AE6E2" w14:textId="0457259F" w:rsidR="009450A6" w:rsidRPr="00D75A45" w:rsidRDefault="009450A6" w:rsidP="00E96C19">
            <w:pPr>
              <w:pStyle w:val="NormalWeb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36548A">
              <w:rPr>
                <w:rFonts w:ascii="Calibri" w:hAnsi="Calibri" w:cs="Arial"/>
                <w:sz w:val="20"/>
                <w:szCs w:val="20"/>
                <w:lang w:val="es-ES"/>
              </w:rPr>
              <w:t>Juego de memoria táctica con cartas didácticas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.</w:t>
            </w:r>
          </w:p>
        </w:tc>
        <w:tc>
          <w:tcPr>
            <w:tcW w:w="2977" w:type="dxa"/>
            <w:vMerge w:val="restart"/>
            <w:vAlign w:val="center"/>
          </w:tcPr>
          <w:p w14:paraId="62660CB3" w14:textId="4E054BA6" w:rsidR="009450A6" w:rsidRPr="00790496" w:rsidRDefault="00383C6E" w:rsidP="00E96C19">
            <w:pPr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AC021E9" wp14:editId="717640E0">
                  <wp:extent cx="1753235" cy="2505075"/>
                  <wp:effectExtent l="0" t="0" r="0" b="9525"/>
                  <wp:docPr id="82235179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235" cy="2505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15D31552" w14:textId="05489FA6" w:rsidR="009450A6" w:rsidRPr="005C7312" w:rsidRDefault="009450A6" w:rsidP="00E96C19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20 minutos</w:t>
            </w:r>
          </w:p>
        </w:tc>
      </w:tr>
      <w:tr w:rsidR="009450A6" w:rsidRPr="0005294D" w14:paraId="23135BF2" w14:textId="77777777" w:rsidTr="00E96C19">
        <w:trPr>
          <w:trHeight w:val="579"/>
        </w:trPr>
        <w:tc>
          <w:tcPr>
            <w:tcW w:w="799" w:type="dxa"/>
          </w:tcPr>
          <w:p w14:paraId="6E289BA8" w14:textId="77777777" w:rsidR="009450A6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E0A3188" w14:textId="77777777" w:rsidR="009450A6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81AF271" w14:textId="77777777" w:rsidR="009450A6" w:rsidRPr="0005294D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CD3B032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501B2B28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3D5371D3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54292C1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2604CD8E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214E9974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F61BAF3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vAlign w:val="center"/>
          </w:tcPr>
          <w:p w14:paraId="647C250C" w14:textId="668AADD8" w:rsidR="00CB7AD2" w:rsidRDefault="00CB7AD2" w:rsidP="0036548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 w:rsidRPr="00CB7AD2">
              <w:rPr>
                <w:rFonts w:ascii="Calibri" w:hAnsi="Calibri"/>
                <w:sz w:val="20"/>
                <w:szCs w:val="20"/>
                <w:lang w:val="es-ES"/>
              </w:rPr>
              <w:t xml:space="preserve">Análisis de partidas históricas </w:t>
            </w:r>
            <w:r w:rsidR="009E2C53">
              <w:rPr>
                <w:rFonts w:ascii="Calibri" w:hAnsi="Calibri"/>
                <w:sz w:val="20"/>
                <w:szCs w:val="20"/>
                <w:lang w:val="es-ES"/>
              </w:rPr>
              <w:t>de murphy</w:t>
            </w:r>
          </w:p>
          <w:p w14:paraId="4519A296" w14:textId="77777777" w:rsidR="00CB7AD2" w:rsidRDefault="00CB7AD2" w:rsidP="0036548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</w:p>
          <w:p w14:paraId="1E525518" w14:textId="158C8DAF" w:rsidR="009450A6" w:rsidRPr="00D75A45" w:rsidRDefault="00CB7AD2" w:rsidP="00CB7AD2">
            <w:pPr>
              <w:pStyle w:val="NormalWeb"/>
              <w:spacing w:before="0" w:beforeAutospacing="0" w:after="0" w:afterAutospacing="0"/>
              <w:ind w:left="708" w:hanging="708"/>
              <w:rPr>
                <w:rFonts w:ascii="Calibri" w:hAnsi="Calibri"/>
                <w:sz w:val="20"/>
                <w:szCs w:val="20"/>
                <w:lang w:val="es-ES"/>
              </w:rPr>
            </w:pPr>
            <w:r w:rsidRPr="00CB7AD2">
              <w:rPr>
                <w:rFonts w:ascii="Calibri" w:hAnsi="Calibri"/>
                <w:sz w:val="20"/>
                <w:szCs w:val="20"/>
                <w:lang w:val="es-ES"/>
              </w:rPr>
              <w:t>Rutina pre-competitiva estandarizada</w:t>
            </w: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977" w:type="dxa"/>
            <w:vMerge/>
            <w:vAlign w:val="center"/>
          </w:tcPr>
          <w:p w14:paraId="40929377" w14:textId="77777777" w:rsidR="009450A6" w:rsidRPr="00110CB3" w:rsidRDefault="009450A6" w:rsidP="00E96C1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E99F330" w14:textId="0002ED2E" w:rsidR="009450A6" w:rsidRPr="0005294D" w:rsidRDefault="009450A6" w:rsidP="00E96C1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80 minutos</w:t>
            </w:r>
          </w:p>
        </w:tc>
      </w:tr>
      <w:tr w:rsidR="009450A6" w:rsidRPr="0005294D" w14:paraId="7F375E02" w14:textId="77777777" w:rsidTr="00E96C19">
        <w:trPr>
          <w:trHeight w:val="1888"/>
        </w:trPr>
        <w:tc>
          <w:tcPr>
            <w:tcW w:w="799" w:type="dxa"/>
          </w:tcPr>
          <w:p w14:paraId="38BB0EC8" w14:textId="77777777" w:rsidR="009450A6" w:rsidRPr="0005294D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B32ED83" w14:textId="77777777" w:rsidR="009450A6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1D2912F" w14:textId="77777777" w:rsidR="009450A6" w:rsidRPr="0005294D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BCEB924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74A19256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577DB9C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230DEF2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77E59359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4696" w:type="dxa"/>
            <w:gridSpan w:val="3"/>
            <w:vAlign w:val="center"/>
          </w:tcPr>
          <w:p w14:paraId="2565B75A" w14:textId="0AA08784" w:rsidR="009450A6" w:rsidRPr="00541EB8" w:rsidRDefault="009450A6" w:rsidP="00E96C19">
            <w:pPr>
              <w:pStyle w:val="NormalWeb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36548A">
              <w:rPr>
                <w:rFonts w:ascii="Calibri" w:hAnsi="Calibri" w:cs="Arial"/>
                <w:sz w:val="20"/>
                <w:szCs w:val="20"/>
                <w:lang w:val="es-CO"/>
              </w:rPr>
              <w:t>Protocolo de análisis con árboles de variantes</w:t>
            </w:r>
            <w:r>
              <w:rPr>
                <w:rFonts w:ascii="Calibri" w:hAnsi="Calibri" w:cs="Arial"/>
                <w:sz w:val="20"/>
                <w:szCs w:val="20"/>
                <w:lang w:val="es-CO"/>
              </w:rPr>
              <w:t>.</w:t>
            </w:r>
          </w:p>
        </w:tc>
        <w:tc>
          <w:tcPr>
            <w:tcW w:w="2977" w:type="dxa"/>
            <w:vMerge/>
            <w:vAlign w:val="center"/>
          </w:tcPr>
          <w:p w14:paraId="28443FC1" w14:textId="57ABB4A8" w:rsidR="009450A6" w:rsidRPr="009137D3" w:rsidRDefault="009450A6" w:rsidP="00E96C1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5AF18991" w14:textId="33AA037B" w:rsidR="009450A6" w:rsidRPr="000A68F7" w:rsidRDefault="009450A6" w:rsidP="00E96C19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 minutos</w:t>
            </w:r>
          </w:p>
        </w:tc>
      </w:tr>
    </w:tbl>
    <w:p w14:paraId="0A1E66DE" w14:textId="77777777" w:rsidR="00EC7DE5" w:rsidRPr="0005294D" w:rsidRDefault="00EC7DE5" w:rsidP="00EC7DE5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EC7DE5" w:rsidRPr="0005294D" w14:paraId="7E47CD62" w14:textId="77777777" w:rsidTr="00994D06">
        <w:tc>
          <w:tcPr>
            <w:tcW w:w="5303" w:type="dxa"/>
          </w:tcPr>
          <w:p w14:paraId="4B5D1B1B" w14:textId="1E329BF4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</w:t>
            </w:r>
            <w:r w:rsidR="00E96C19">
              <w:rPr>
                <w:sz w:val="20"/>
                <w:szCs w:val="20"/>
              </w:rPr>
              <w:t>2 horas</w:t>
            </w:r>
          </w:p>
        </w:tc>
        <w:tc>
          <w:tcPr>
            <w:tcW w:w="5303" w:type="dxa"/>
          </w:tcPr>
          <w:p w14:paraId="4DE5A716" w14:textId="0252543F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 w:rsidR="00E96C19">
              <w:rPr>
                <w:sz w:val="20"/>
                <w:szCs w:val="20"/>
              </w:rPr>
              <w:t>120 min</w:t>
            </w:r>
          </w:p>
        </w:tc>
      </w:tr>
      <w:tr w:rsidR="00EC7DE5" w:rsidRPr="0005294D" w14:paraId="6C934E6E" w14:textId="77777777" w:rsidTr="00994D06">
        <w:tc>
          <w:tcPr>
            <w:tcW w:w="5303" w:type="dxa"/>
          </w:tcPr>
          <w:p w14:paraId="239F1300" w14:textId="049F806F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 w:rsidR="00E96C19">
              <w:rPr>
                <w:sz w:val="20"/>
                <w:szCs w:val="20"/>
              </w:rPr>
              <w:t>Juan Pablo Villalobos Martínez</w:t>
            </w:r>
          </w:p>
        </w:tc>
        <w:tc>
          <w:tcPr>
            <w:tcW w:w="5303" w:type="dxa"/>
          </w:tcPr>
          <w:p w14:paraId="28A8BE25" w14:textId="24AC1A4D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 w:rsidR="00E96C19" w:rsidRPr="0005294D">
              <w:rPr>
                <w:sz w:val="20"/>
                <w:szCs w:val="20"/>
              </w:rPr>
              <w:t xml:space="preserve">: </w:t>
            </w:r>
            <w:r w:rsidR="00E96C19">
              <w:rPr>
                <w:sz w:val="20"/>
                <w:szCs w:val="20"/>
              </w:rPr>
              <w:t>Juan Pablo Villalobos Martínez</w:t>
            </w:r>
          </w:p>
        </w:tc>
      </w:tr>
    </w:tbl>
    <w:p w14:paraId="6A34CC9E" w14:textId="77777777" w:rsidR="00EC7DE5" w:rsidRDefault="00EC7DE5" w:rsidP="00EC7DE5">
      <w:pPr>
        <w:rPr>
          <w:sz w:val="20"/>
          <w:szCs w:val="20"/>
        </w:rPr>
      </w:pPr>
    </w:p>
    <w:p w14:paraId="069AB094" w14:textId="77777777" w:rsidR="00EC7DE5" w:rsidRDefault="00EC7DE5" w:rsidP="00EC7DE5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7774D5CF" w14:textId="77777777" w:rsidR="00EC7DE5" w:rsidRDefault="00EC7DE5" w:rsidP="00EC7DE5">
      <w:pPr>
        <w:rPr>
          <w:sz w:val="20"/>
          <w:szCs w:val="20"/>
        </w:rPr>
      </w:pPr>
    </w:p>
    <w:p w14:paraId="03B3D0BB" w14:textId="77777777" w:rsidR="00D70766" w:rsidRPr="002B61E1" w:rsidRDefault="00D70766" w:rsidP="002B61E1"/>
    <w:sectPr w:rsidR="00D70766" w:rsidRPr="002B61E1" w:rsidSect="005472C5">
      <w:headerReference w:type="default" r:id="rId9"/>
      <w:footerReference w:type="default" r:id="rId10"/>
      <w:type w:val="continuous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D0F51" w14:textId="77777777" w:rsidR="000E49FC" w:rsidRDefault="000E49FC" w:rsidP="005367BF">
      <w:pPr>
        <w:spacing w:after="0" w:line="240" w:lineRule="auto"/>
      </w:pPr>
      <w:r>
        <w:separator/>
      </w:r>
    </w:p>
  </w:endnote>
  <w:endnote w:type="continuationSeparator" w:id="0">
    <w:p w14:paraId="15605F7F" w14:textId="77777777" w:rsidR="000E49FC" w:rsidRDefault="000E49FC" w:rsidP="00536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 MT">
    <w:altName w:val="Times New Roman"/>
    <w:panose1 w:val="00000000000000000000"/>
    <w:charset w:val="00"/>
    <w:family w:val="roman"/>
    <w:notTrueType/>
    <w:pitch w:val="default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3DB39" w14:textId="74016185" w:rsidR="00386DA0" w:rsidRDefault="00BA7D73" w:rsidP="00600D55">
    <w:pPr>
      <w:spacing w:after="0"/>
    </w:pPr>
    <w:r>
      <w:rPr>
        <w:noProof/>
        <w:lang w:eastAsia="es-CO"/>
      </w:rPr>
      <w:drawing>
        <wp:anchor distT="0" distB="0" distL="114300" distR="114300" simplePos="0" relativeHeight="251697152" behindDoc="0" locked="0" layoutInCell="1" allowOverlap="1" wp14:anchorId="1907EFD4" wp14:editId="6CCDD9A6">
          <wp:simplePos x="0" y="0"/>
          <wp:positionH relativeFrom="column">
            <wp:posOffset>4263200</wp:posOffset>
          </wp:positionH>
          <wp:positionV relativeFrom="paragraph">
            <wp:posOffset>-410359</wp:posOffset>
          </wp:positionV>
          <wp:extent cx="2286000" cy="964565"/>
          <wp:effectExtent l="0" t="0" r="0" b="698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9645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6DA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0813C" w14:textId="77777777" w:rsidR="000E49FC" w:rsidRDefault="000E49FC" w:rsidP="005367BF">
      <w:pPr>
        <w:spacing w:after="0" w:line="240" w:lineRule="auto"/>
      </w:pPr>
      <w:r>
        <w:separator/>
      </w:r>
    </w:p>
  </w:footnote>
  <w:footnote w:type="continuationSeparator" w:id="0">
    <w:p w14:paraId="3D2D276E" w14:textId="77777777" w:rsidR="000E49FC" w:rsidRDefault="000E49FC" w:rsidP="00536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03FE5" w14:textId="77777777" w:rsidR="00386DA0" w:rsidRDefault="00386DA0">
    <w:pPr>
      <w:pStyle w:val="Encabezado"/>
      <w:rPr>
        <w:rFonts w:ascii="Agency FB" w:hAnsi="Agency FB"/>
        <w:sz w:val="18"/>
        <w:szCs w:val="18"/>
      </w:rPr>
    </w:pPr>
    <w:r>
      <w:rPr>
        <w:noProof/>
        <w:lang w:eastAsia="es-CO"/>
      </w:rPr>
      <w:drawing>
        <wp:anchor distT="0" distB="0" distL="114300" distR="114300" simplePos="0" relativeHeight="251694080" behindDoc="1" locked="0" layoutInCell="1" allowOverlap="1" wp14:anchorId="62553F0A" wp14:editId="0F6E0E03">
          <wp:simplePos x="0" y="0"/>
          <wp:positionH relativeFrom="page">
            <wp:posOffset>29845</wp:posOffset>
          </wp:positionH>
          <wp:positionV relativeFrom="paragraph">
            <wp:posOffset>-382630</wp:posOffset>
          </wp:positionV>
          <wp:extent cx="7653307" cy="1427960"/>
          <wp:effectExtent l="0" t="0" r="5080" b="127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_IM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3307" cy="1427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C00F87" w14:textId="77777777" w:rsidR="00386DA0" w:rsidRDefault="00386DA0">
    <w:pPr>
      <w:pStyle w:val="Encabezado"/>
      <w:rPr>
        <w:rFonts w:ascii="Agency FB" w:hAnsi="Agency FB"/>
        <w:sz w:val="18"/>
        <w:szCs w:val="18"/>
      </w:rPr>
    </w:pPr>
    <w:r>
      <w:rPr>
        <w:rFonts w:ascii="Agency FB" w:hAnsi="Agency FB"/>
        <w:sz w:val="18"/>
        <w:szCs w:val="18"/>
      </w:rPr>
      <w:t xml:space="preserve">                                                                                                                                                       </w:t>
    </w:r>
  </w:p>
  <w:p w14:paraId="662097FD" w14:textId="77777777" w:rsidR="00386DA0" w:rsidRDefault="00386DA0" w:rsidP="00387342">
    <w:pPr>
      <w:pStyle w:val="Encabezado"/>
      <w:jc w:val="center"/>
      <w:rPr>
        <w:rFonts w:ascii="Agency FB" w:hAnsi="Agency FB"/>
        <w:sz w:val="18"/>
        <w:szCs w:val="18"/>
      </w:rPr>
    </w:pPr>
  </w:p>
  <w:p w14:paraId="0B73BEF9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727205CF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1B55CE9D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45E40C9D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58C4C9FC" w14:textId="77777777" w:rsidR="00386DA0" w:rsidRDefault="00386DA0" w:rsidP="000330F5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95104" behindDoc="1" locked="0" layoutInCell="1" allowOverlap="1" wp14:anchorId="39247B4A" wp14:editId="479A983B">
          <wp:simplePos x="0" y="0"/>
          <wp:positionH relativeFrom="column">
            <wp:posOffset>1137200</wp:posOffset>
          </wp:positionH>
          <wp:positionV relativeFrom="paragraph">
            <wp:posOffset>1427943</wp:posOffset>
          </wp:positionV>
          <wp:extent cx="3188473" cy="3186072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TRANSPARENCI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8473" cy="31860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C0A1A">
      <w:rPr>
        <w:rFonts w:ascii="Agency FB" w:hAnsi="Agency FB"/>
        <w:sz w:val="18"/>
        <w:szCs w:val="18"/>
      </w:rPr>
      <w:t>Nit. 815.000.352-4</w:t>
    </w:r>
    <w:r>
      <w:rPr>
        <w:rFonts w:ascii="Agency FB" w:hAnsi="Agency FB"/>
        <w:sz w:val="18"/>
        <w:szCs w:val="18"/>
      </w:rP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115"/>
    <w:multiLevelType w:val="hybridMultilevel"/>
    <w:tmpl w:val="9CA4C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80320"/>
    <w:multiLevelType w:val="hybridMultilevel"/>
    <w:tmpl w:val="D616B5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3129E"/>
    <w:multiLevelType w:val="hybridMultilevel"/>
    <w:tmpl w:val="AB464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049EB"/>
    <w:multiLevelType w:val="multilevel"/>
    <w:tmpl w:val="DCEA8A3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39EB3709"/>
    <w:multiLevelType w:val="hybridMultilevel"/>
    <w:tmpl w:val="0FD23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F2377"/>
    <w:multiLevelType w:val="hybridMultilevel"/>
    <w:tmpl w:val="6E5096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58B9A8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1C6CE6"/>
    <w:multiLevelType w:val="hybridMultilevel"/>
    <w:tmpl w:val="EC9A96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893DF2"/>
    <w:multiLevelType w:val="hybridMultilevel"/>
    <w:tmpl w:val="6122ED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A12591"/>
    <w:multiLevelType w:val="hybridMultilevel"/>
    <w:tmpl w:val="E74A9D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9853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9260438">
    <w:abstractNumId w:val="1"/>
  </w:num>
  <w:num w:numId="3" w16cid:durableId="1866824261">
    <w:abstractNumId w:val="7"/>
  </w:num>
  <w:num w:numId="4" w16cid:durableId="77879368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8200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90239359">
    <w:abstractNumId w:val="5"/>
  </w:num>
  <w:num w:numId="7" w16cid:durableId="83037217">
    <w:abstractNumId w:val="4"/>
  </w:num>
  <w:num w:numId="8" w16cid:durableId="54204257">
    <w:abstractNumId w:val="2"/>
  </w:num>
  <w:num w:numId="9" w16cid:durableId="2017417000">
    <w:abstractNumId w:val="0"/>
  </w:num>
  <w:num w:numId="10" w16cid:durableId="346911883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283"/>
    <w:rsid w:val="0000014A"/>
    <w:rsid w:val="000001CD"/>
    <w:rsid w:val="00001261"/>
    <w:rsid w:val="00005002"/>
    <w:rsid w:val="00006539"/>
    <w:rsid w:val="0000708F"/>
    <w:rsid w:val="00010297"/>
    <w:rsid w:val="00010C4C"/>
    <w:rsid w:val="0001272B"/>
    <w:rsid w:val="00012E52"/>
    <w:rsid w:val="0001331D"/>
    <w:rsid w:val="000206A4"/>
    <w:rsid w:val="00022591"/>
    <w:rsid w:val="000262C8"/>
    <w:rsid w:val="00026B92"/>
    <w:rsid w:val="000313BF"/>
    <w:rsid w:val="000321ED"/>
    <w:rsid w:val="00032E61"/>
    <w:rsid w:val="000330F5"/>
    <w:rsid w:val="00034B54"/>
    <w:rsid w:val="00034D56"/>
    <w:rsid w:val="00035FB7"/>
    <w:rsid w:val="00036AD9"/>
    <w:rsid w:val="0003771D"/>
    <w:rsid w:val="00040E10"/>
    <w:rsid w:val="00043688"/>
    <w:rsid w:val="0004617E"/>
    <w:rsid w:val="0004786B"/>
    <w:rsid w:val="0004788B"/>
    <w:rsid w:val="00054560"/>
    <w:rsid w:val="0005605C"/>
    <w:rsid w:val="00064427"/>
    <w:rsid w:val="00067B2E"/>
    <w:rsid w:val="00071650"/>
    <w:rsid w:val="00071A6B"/>
    <w:rsid w:val="00072545"/>
    <w:rsid w:val="00075BA8"/>
    <w:rsid w:val="00075E68"/>
    <w:rsid w:val="00077F95"/>
    <w:rsid w:val="00082A70"/>
    <w:rsid w:val="00082ADD"/>
    <w:rsid w:val="00087DE5"/>
    <w:rsid w:val="000916C4"/>
    <w:rsid w:val="00091A00"/>
    <w:rsid w:val="00093E4C"/>
    <w:rsid w:val="0009474F"/>
    <w:rsid w:val="00095C69"/>
    <w:rsid w:val="00095DBE"/>
    <w:rsid w:val="000A0AB7"/>
    <w:rsid w:val="000A2F7E"/>
    <w:rsid w:val="000A3B9D"/>
    <w:rsid w:val="000A3DAC"/>
    <w:rsid w:val="000A48E0"/>
    <w:rsid w:val="000A68EB"/>
    <w:rsid w:val="000A6C43"/>
    <w:rsid w:val="000A732A"/>
    <w:rsid w:val="000B3059"/>
    <w:rsid w:val="000B4613"/>
    <w:rsid w:val="000B729D"/>
    <w:rsid w:val="000B7E95"/>
    <w:rsid w:val="000C2A54"/>
    <w:rsid w:val="000C63A5"/>
    <w:rsid w:val="000D03AA"/>
    <w:rsid w:val="000D4749"/>
    <w:rsid w:val="000D672C"/>
    <w:rsid w:val="000E0107"/>
    <w:rsid w:val="000E12DB"/>
    <w:rsid w:val="000E3EBA"/>
    <w:rsid w:val="000E49FC"/>
    <w:rsid w:val="000E4ECC"/>
    <w:rsid w:val="000F08EC"/>
    <w:rsid w:val="000F65F4"/>
    <w:rsid w:val="00100124"/>
    <w:rsid w:val="0010018A"/>
    <w:rsid w:val="001006E4"/>
    <w:rsid w:val="00100701"/>
    <w:rsid w:val="001029AE"/>
    <w:rsid w:val="00102AC8"/>
    <w:rsid w:val="00102AFE"/>
    <w:rsid w:val="0010388A"/>
    <w:rsid w:val="00104B35"/>
    <w:rsid w:val="001060B5"/>
    <w:rsid w:val="00113782"/>
    <w:rsid w:val="00116477"/>
    <w:rsid w:val="00117561"/>
    <w:rsid w:val="00121032"/>
    <w:rsid w:val="0012347F"/>
    <w:rsid w:val="00126982"/>
    <w:rsid w:val="00127D7E"/>
    <w:rsid w:val="001332A4"/>
    <w:rsid w:val="0013513A"/>
    <w:rsid w:val="00135C40"/>
    <w:rsid w:val="00136FEC"/>
    <w:rsid w:val="001402AA"/>
    <w:rsid w:val="00143DB5"/>
    <w:rsid w:val="00151A34"/>
    <w:rsid w:val="00154AD2"/>
    <w:rsid w:val="00155D46"/>
    <w:rsid w:val="00157297"/>
    <w:rsid w:val="00160917"/>
    <w:rsid w:val="00161549"/>
    <w:rsid w:val="00163C0B"/>
    <w:rsid w:val="00165064"/>
    <w:rsid w:val="00166CFA"/>
    <w:rsid w:val="00172309"/>
    <w:rsid w:val="00172CA1"/>
    <w:rsid w:val="00173A54"/>
    <w:rsid w:val="00174C11"/>
    <w:rsid w:val="0018098B"/>
    <w:rsid w:val="001823CD"/>
    <w:rsid w:val="001841C3"/>
    <w:rsid w:val="00184C2C"/>
    <w:rsid w:val="00185681"/>
    <w:rsid w:val="001928E4"/>
    <w:rsid w:val="00197631"/>
    <w:rsid w:val="001B5AE6"/>
    <w:rsid w:val="001B769D"/>
    <w:rsid w:val="001C1BA3"/>
    <w:rsid w:val="001C1C5B"/>
    <w:rsid w:val="001C30AB"/>
    <w:rsid w:val="001C3E69"/>
    <w:rsid w:val="001C5459"/>
    <w:rsid w:val="001D3355"/>
    <w:rsid w:val="001D362D"/>
    <w:rsid w:val="001D6980"/>
    <w:rsid w:val="001D6BDE"/>
    <w:rsid w:val="001D7EC9"/>
    <w:rsid w:val="001E1036"/>
    <w:rsid w:val="001E4AE1"/>
    <w:rsid w:val="001E78B0"/>
    <w:rsid w:val="001F2277"/>
    <w:rsid w:val="001F2AB6"/>
    <w:rsid w:val="001F4345"/>
    <w:rsid w:val="001F44E4"/>
    <w:rsid w:val="001F5ACB"/>
    <w:rsid w:val="001F6D12"/>
    <w:rsid w:val="00201CFB"/>
    <w:rsid w:val="00202438"/>
    <w:rsid w:val="002058DA"/>
    <w:rsid w:val="00210665"/>
    <w:rsid w:val="00212781"/>
    <w:rsid w:val="0021375D"/>
    <w:rsid w:val="00222E75"/>
    <w:rsid w:val="002251D2"/>
    <w:rsid w:val="00227B11"/>
    <w:rsid w:val="00232037"/>
    <w:rsid w:val="00232381"/>
    <w:rsid w:val="0023273E"/>
    <w:rsid w:val="00233B09"/>
    <w:rsid w:val="00234782"/>
    <w:rsid w:val="002369FF"/>
    <w:rsid w:val="00237FC0"/>
    <w:rsid w:val="002404E0"/>
    <w:rsid w:val="0024206A"/>
    <w:rsid w:val="0024401B"/>
    <w:rsid w:val="00244EC5"/>
    <w:rsid w:val="00247D40"/>
    <w:rsid w:val="002531E3"/>
    <w:rsid w:val="00255687"/>
    <w:rsid w:val="00266C6E"/>
    <w:rsid w:val="00270509"/>
    <w:rsid w:val="002711C4"/>
    <w:rsid w:val="00272387"/>
    <w:rsid w:val="00273164"/>
    <w:rsid w:val="00273A16"/>
    <w:rsid w:val="00275915"/>
    <w:rsid w:val="00280910"/>
    <w:rsid w:val="002835DB"/>
    <w:rsid w:val="00287EB4"/>
    <w:rsid w:val="00292284"/>
    <w:rsid w:val="00294A34"/>
    <w:rsid w:val="00297B6C"/>
    <w:rsid w:val="00297CD4"/>
    <w:rsid w:val="00297EE1"/>
    <w:rsid w:val="002A0B90"/>
    <w:rsid w:val="002A265A"/>
    <w:rsid w:val="002A4707"/>
    <w:rsid w:val="002A753C"/>
    <w:rsid w:val="002B21F7"/>
    <w:rsid w:val="002B3AC1"/>
    <w:rsid w:val="002B61E1"/>
    <w:rsid w:val="002B6A52"/>
    <w:rsid w:val="002B71C3"/>
    <w:rsid w:val="002C6298"/>
    <w:rsid w:val="002D0CF4"/>
    <w:rsid w:val="002D15A4"/>
    <w:rsid w:val="002D1EA4"/>
    <w:rsid w:val="002D5A55"/>
    <w:rsid w:val="002D7C45"/>
    <w:rsid w:val="002E039F"/>
    <w:rsid w:val="002E1382"/>
    <w:rsid w:val="002E503E"/>
    <w:rsid w:val="002E63C1"/>
    <w:rsid w:val="002F2BCA"/>
    <w:rsid w:val="002F3A11"/>
    <w:rsid w:val="002F46C9"/>
    <w:rsid w:val="002F5F1F"/>
    <w:rsid w:val="002F5FEE"/>
    <w:rsid w:val="00300F2B"/>
    <w:rsid w:val="00305679"/>
    <w:rsid w:val="003064D5"/>
    <w:rsid w:val="00313012"/>
    <w:rsid w:val="00313E79"/>
    <w:rsid w:val="0031514E"/>
    <w:rsid w:val="0031790E"/>
    <w:rsid w:val="00317E71"/>
    <w:rsid w:val="00320844"/>
    <w:rsid w:val="00325B2C"/>
    <w:rsid w:val="00331CA6"/>
    <w:rsid w:val="003349F7"/>
    <w:rsid w:val="00345199"/>
    <w:rsid w:val="0035023A"/>
    <w:rsid w:val="0035185A"/>
    <w:rsid w:val="003534B8"/>
    <w:rsid w:val="00353690"/>
    <w:rsid w:val="00353F29"/>
    <w:rsid w:val="00364443"/>
    <w:rsid w:val="0036548A"/>
    <w:rsid w:val="003661BB"/>
    <w:rsid w:val="00366DB9"/>
    <w:rsid w:val="0036799F"/>
    <w:rsid w:val="00370027"/>
    <w:rsid w:val="003711AA"/>
    <w:rsid w:val="00372CA0"/>
    <w:rsid w:val="00375E63"/>
    <w:rsid w:val="00377992"/>
    <w:rsid w:val="0038253B"/>
    <w:rsid w:val="00383C6E"/>
    <w:rsid w:val="00384283"/>
    <w:rsid w:val="00386DA0"/>
    <w:rsid w:val="00387342"/>
    <w:rsid w:val="00390F34"/>
    <w:rsid w:val="00395035"/>
    <w:rsid w:val="00395172"/>
    <w:rsid w:val="00395226"/>
    <w:rsid w:val="003973D4"/>
    <w:rsid w:val="00397A71"/>
    <w:rsid w:val="003A0373"/>
    <w:rsid w:val="003A18FF"/>
    <w:rsid w:val="003A27EE"/>
    <w:rsid w:val="003A3966"/>
    <w:rsid w:val="003A3F59"/>
    <w:rsid w:val="003A4709"/>
    <w:rsid w:val="003A6B53"/>
    <w:rsid w:val="003A760D"/>
    <w:rsid w:val="003B1816"/>
    <w:rsid w:val="003B1DE5"/>
    <w:rsid w:val="003B4F1C"/>
    <w:rsid w:val="003B6FA4"/>
    <w:rsid w:val="003C04D8"/>
    <w:rsid w:val="003C1C53"/>
    <w:rsid w:val="003C562F"/>
    <w:rsid w:val="003C5F43"/>
    <w:rsid w:val="003C61B2"/>
    <w:rsid w:val="003C6A56"/>
    <w:rsid w:val="003C7B93"/>
    <w:rsid w:val="003D118B"/>
    <w:rsid w:val="003D1F7B"/>
    <w:rsid w:val="003D3468"/>
    <w:rsid w:val="003D36D1"/>
    <w:rsid w:val="003D4613"/>
    <w:rsid w:val="003D502D"/>
    <w:rsid w:val="003D5855"/>
    <w:rsid w:val="003E297A"/>
    <w:rsid w:val="003E4FFA"/>
    <w:rsid w:val="003E5228"/>
    <w:rsid w:val="003F261A"/>
    <w:rsid w:val="003F4E7A"/>
    <w:rsid w:val="003F7E14"/>
    <w:rsid w:val="00400A92"/>
    <w:rsid w:val="00402028"/>
    <w:rsid w:val="00403693"/>
    <w:rsid w:val="00405705"/>
    <w:rsid w:val="004101AF"/>
    <w:rsid w:val="00414A00"/>
    <w:rsid w:val="00417741"/>
    <w:rsid w:val="00420E96"/>
    <w:rsid w:val="004245CA"/>
    <w:rsid w:val="00425CDB"/>
    <w:rsid w:val="00426373"/>
    <w:rsid w:val="00430890"/>
    <w:rsid w:val="004352C3"/>
    <w:rsid w:val="004355E7"/>
    <w:rsid w:val="00435DAC"/>
    <w:rsid w:val="00442D9B"/>
    <w:rsid w:val="00444BD8"/>
    <w:rsid w:val="004461D2"/>
    <w:rsid w:val="00447473"/>
    <w:rsid w:val="00454979"/>
    <w:rsid w:val="00454CAA"/>
    <w:rsid w:val="00454E7C"/>
    <w:rsid w:val="00457778"/>
    <w:rsid w:val="00457B95"/>
    <w:rsid w:val="00465BB0"/>
    <w:rsid w:val="00465E86"/>
    <w:rsid w:val="004667AB"/>
    <w:rsid w:val="00472525"/>
    <w:rsid w:val="00481F35"/>
    <w:rsid w:val="00484D55"/>
    <w:rsid w:val="00485D1F"/>
    <w:rsid w:val="00487178"/>
    <w:rsid w:val="0048770D"/>
    <w:rsid w:val="004922FD"/>
    <w:rsid w:val="004944A2"/>
    <w:rsid w:val="004A002F"/>
    <w:rsid w:val="004A0D36"/>
    <w:rsid w:val="004A379A"/>
    <w:rsid w:val="004A52D7"/>
    <w:rsid w:val="004A5A2A"/>
    <w:rsid w:val="004B13B5"/>
    <w:rsid w:val="004B2B4D"/>
    <w:rsid w:val="004B3E12"/>
    <w:rsid w:val="004C2CFE"/>
    <w:rsid w:val="004C531B"/>
    <w:rsid w:val="004D002E"/>
    <w:rsid w:val="004D0168"/>
    <w:rsid w:val="004D2652"/>
    <w:rsid w:val="004D2917"/>
    <w:rsid w:val="004D295D"/>
    <w:rsid w:val="004D2EF6"/>
    <w:rsid w:val="004D4450"/>
    <w:rsid w:val="004D7DF1"/>
    <w:rsid w:val="004F00DD"/>
    <w:rsid w:val="004F230A"/>
    <w:rsid w:val="004F4B21"/>
    <w:rsid w:val="004F6C61"/>
    <w:rsid w:val="00500FCB"/>
    <w:rsid w:val="00502187"/>
    <w:rsid w:val="005030E9"/>
    <w:rsid w:val="00505350"/>
    <w:rsid w:val="00505D69"/>
    <w:rsid w:val="005159D3"/>
    <w:rsid w:val="00515DC0"/>
    <w:rsid w:val="00516BA0"/>
    <w:rsid w:val="00520DF2"/>
    <w:rsid w:val="00520EA4"/>
    <w:rsid w:val="00524D1B"/>
    <w:rsid w:val="00527F42"/>
    <w:rsid w:val="0053114C"/>
    <w:rsid w:val="0053411E"/>
    <w:rsid w:val="00534263"/>
    <w:rsid w:val="00534D29"/>
    <w:rsid w:val="005359E2"/>
    <w:rsid w:val="005367BF"/>
    <w:rsid w:val="00536C7D"/>
    <w:rsid w:val="00540D29"/>
    <w:rsid w:val="00541EB8"/>
    <w:rsid w:val="00542ADF"/>
    <w:rsid w:val="00543CA3"/>
    <w:rsid w:val="00545361"/>
    <w:rsid w:val="005472C5"/>
    <w:rsid w:val="0055359C"/>
    <w:rsid w:val="005540F8"/>
    <w:rsid w:val="005555EF"/>
    <w:rsid w:val="00556330"/>
    <w:rsid w:val="0056134E"/>
    <w:rsid w:val="00561B5C"/>
    <w:rsid w:val="00563F6E"/>
    <w:rsid w:val="00567C07"/>
    <w:rsid w:val="0057281F"/>
    <w:rsid w:val="00572CA1"/>
    <w:rsid w:val="00574C0D"/>
    <w:rsid w:val="005755B0"/>
    <w:rsid w:val="00575680"/>
    <w:rsid w:val="00576616"/>
    <w:rsid w:val="0057690B"/>
    <w:rsid w:val="00577680"/>
    <w:rsid w:val="00577E09"/>
    <w:rsid w:val="005834D3"/>
    <w:rsid w:val="00590D23"/>
    <w:rsid w:val="00594105"/>
    <w:rsid w:val="00597051"/>
    <w:rsid w:val="0059716C"/>
    <w:rsid w:val="005A61B2"/>
    <w:rsid w:val="005B62A3"/>
    <w:rsid w:val="005B6F20"/>
    <w:rsid w:val="005C0938"/>
    <w:rsid w:val="005C4F89"/>
    <w:rsid w:val="005C713C"/>
    <w:rsid w:val="005C737D"/>
    <w:rsid w:val="005D18A3"/>
    <w:rsid w:val="005D2C96"/>
    <w:rsid w:val="005E0FE6"/>
    <w:rsid w:val="005E198B"/>
    <w:rsid w:val="005F2654"/>
    <w:rsid w:val="005F52A6"/>
    <w:rsid w:val="00600D55"/>
    <w:rsid w:val="00602B4C"/>
    <w:rsid w:val="00604955"/>
    <w:rsid w:val="00604E77"/>
    <w:rsid w:val="00606D1F"/>
    <w:rsid w:val="00610A7F"/>
    <w:rsid w:val="0061134E"/>
    <w:rsid w:val="00614AA6"/>
    <w:rsid w:val="0061521D"/>
    <w:rsid w:val="006155D5"/>
    <w:rsid w:val="00616EFC"/>
    <w:rsid w:val="00617197"/>
    <w:rsid w:val="00617C2F"/>
    <w:rsid w:val="006220A2"/>
    <w:rsid w:val="006222B9"/>
    <w:rsid w:val="00622D91"/>
    <w:rsid w:val="00623C16"/>
    <w:rsid w:val="00624788"/>
    <w:rsid w:val="00624DAC"/>
    <w:rsid w:val="0062536C"/>
    <w:rsid w:val="00635837"/>
    <w:rsid w:val="00641583"/>
    <w:rsid w:val="00641B8C"/>
    <w:rsid w:val="00641E8C"/>
    <w:rsid w:val="00643436"/>
    <w:rsid w:val="006469BF"/>
    <w:rsid w:val="00646B18"/>
    <w:rsid w:val="00647E9C"/>
    <w:rsid w:val="00650F53"/>
    <w:rsid w:val="00651884"/>
    <w:rsid w:val="00655621"/>
    <w:rsid w:val="00661A09"/>
    <w:rsid w:val="00666C9E"/>
    <w:rsid w:val="00672286"/>
    <w:rsid w:val="00674CD9"/>
    <w:rsid w:val="0067613B"/>
    <w:rsid w:val="00676A46"/>
    <w:rsid w:val="00677488"/>
    <w:rsid w:val="00677C37"/>
    <w:rsid w:val="006819EE"/>
    <w:rsid w:val="00682043"/>
    <w:rsid w:val="006859B4"/>
    <w:rsid w:val="00694080"/>
    <w:rsid w:val="00694F6E"/>
    <w:rsid w:val="00695D87"/>
    <w:rsid w:val="00697454"/>
    <w:rsid w:val="006A1ACE"/>
    <w:rsid w:val="006A2543"/>
    <w:rsid w:val="006A70B1"/>
    <w:rsid w:val="006A733A"/>
    <w:rsid w:val="006B1957"/>
    <w:rsid w:val="006B4582"/>
    <w:rsid w:val="006B66F4"/>
    <w:rsid w:val="006B672A"/>
    <w:rsid w:val="006B7099"/>
    <w:rsid w:val="006B7921"/>
    <w:rsid w:val="006C363B"/>
    <w:rsid w:val="006C537E"/>
    <w:rsid w:val="006C586C"/>
    <w:rsid w:val="006C7195"/>
    <w:rsid w:val="006D1079"/>
    <w:rsid w:val="006D2D6F"/>
    <w:rsid w:val="006D52EC"/>
    <w:rsid w:val="006D546D"/>
    <w:rsid w:val="006D5677"/>
    <w:rsid w:val="006D5B58"/>
    <w:rsid w:val="006D6310"/>
    <w:rsid w:val="006E0820"/>
    <w:rsid w:val="006E370D"/>
    <w:rsid w:val="006E3C5E"/>
    <w:rsid w:val="006E7A8D"/>
    <w:rsid w:val="006F18A0"/>
    <w:rsid w:val="006F1DD3"/>
    <w:rsid w:val="006F546F"/>
    <w:rsid w:val="006F6872"/>
    <w:rsid w:val="006F69D3"/>
    <w:rsid w:val="00700E88"/>
    <w:rsid w:val="007028AA"/>
    <w:rsid w:val="00703DDB"/>
    <w:rsid w:val="007065F0"/>
    <w:rsid w:val="00710D7D"/>
    <w:rsid w:val="007120A3"/>
    <w:rsid w:val="007139C3"/>
    <w:rsid w:val="00717654"/>
    <w:rsid w:val="00720EF6"/>
    <w:rsid w:val="0072103C"/>
    <w:rsid w:val="00721A0A"/>
    <w:rsid w:val="00723214"/>
    <w:rsid w:val="00723552"/>
    <w:rsid w:val="007266E4"/>
    <w:rsid w:val="00726A9A"/>
    <w:rsid w:val="00727061"/>
    <w:rsid w:val="00731987"/>
    <w:rsid w:val="00734A48"/>
    <w:rsid w:val="00734E75"/>
    <w:rsid w:val="00736838"/>
    <w:rsid w:val="0073757E"/>
    <w:rsid w:val="00737647"/>
    <w:rsid w:val="007446C7"/>
    <w:rsid w:val="00745B3C"/>
    <w:rsid w:val="0075210D"/>
    <w:rsid w:val="0075255F"/>
    <w:rsid w:val="007526C3"/>
    <w:rsid w:val="00752A61"/>
    <w:rsid w:val="00757F19"/>
    <w:rsid w:val="00764443"/>
    <w:rsid w:val="00770D44"/>
    <w:rsid w:val="0077336C"/>
    <w:rsid w:val="00774C06"/>
    <w:rsid w:val="00777FA8"/>
    <w:rsid w:val="00782C84"/>
    <w:rsid w:val="00783C7A"/>
    <w:rsid w:val="00790A45"/>
    <w:rsid w:val="00790DA9"/>
    <w:rsid w:val="00796473"/>
    <w:rsid w:val="007966D6"/>
    <w:rsid w:val="007A5BE4"/>
    <w:rsid w:val="007A72CD"/>
    <w:rsid w:val="007B02D3"/>
    <w:rsid w:val="007B06F3"/>
    <w:rsid w:val="007B1B05"/>
    <w:rsid w:val="007B44AA"/>
    <w:rsid w:val="007B4BFF"/>
    <w:rsid w:val="007B725D"/>
    <w:rsid w:val="007B7FCB"/>
    <w:rsid w:val="007D3F57"/>
    <w:rsid w:val="007D4318"/>
    <w:rsid w:val="007D49E0"/>
    <w:rsid w:val="007D72A9"/>
    <w:rsid w:val="007D7AB0"/>
    <w:rsid w:val="007E28F9"/>
    <w:rsid w:val="007E5517"/>
    <w:rsid w:val="007F1DFC"/>
    <w:rsid w:val="007F3D6B"/>
    <w:rsid w:val="007F6C2A"/>
    <w:rsid w:val="00803F1E"/>
    <w:rsid w:val="00804BFF"/>
    <w:rsid w:val="008059BA"/>
    <w:rsid w:val="00805F7D"/>
    <w:rsid w:val="00806F3C"/>
    <w:rsid w:val="00812285"/>
    <w:rsid w:val="0081302C"/>
    <w:rsid w:val="00815320"/>
    <w:rsid w:val="00815936"/>
    <w:rsid w:val="0081725B"/>
    <w:rsid w:val="00822A98"/>
    <w:rsid w:val="00822E85"/>
    <w:rsid w:val="00823C5C"/>
    <w:rsid w:val="008250AC"/>
    <w:rsid w:val="00826E9C"/>
    <w:rsid w:val="00831BD5"/>
    <w:rsid w:val="008338D8"/>
    <w:rsid w:val="008348C5"/>
    <w:rsid w:val="008352D2"/>
    <w:rsid w:val="0084021A"/>
    <w:rsid w:val="00840305"/>
    <w:rsid w:val="00841B42"/>
    <w:rsid w:val="00843529"/>
    <w:rsid w:val="00843767"/>
    <w:rsid w:val="008453E7"/>
    <w:rsid w:val="0085018F"/>
    <w:rsid w:val="00850E04"/>
    <w:rsid w:val="008516E6"/>
    <w:rsid w:val="00852F7A"/>
    <w:rsid w:val="00853BFD"/>
    <w:rsid w:val="00853F0E"/>
    <w:rsid w:val="008540C2"/>
    <w:rsid w:val="008551B2"/>
    <w:rsid w:val="008563E1"/>
    <w:rsid w:val="00861601"/>
    <w:rsid w:val="00864527"/>
    <w:rsid w:val="008668A7"/>
    <w:rsid w:val="008669CC"/>
    <w:rsid w:val="00866D85"/>
    <w:rsid w:val="00871BD2"/>
    <w:rsid w:val="00871D75"/>
    <w:rsid w:val="00874C91"/>
    <w:rsid w:val="008762C5"/>
    <w:rsid w:val="008777E5"/>
    <w:rsid w:val="00881A89"/>
    <w:rsid w:val="00882F08"/>
    <w:rsid w:val="00886C25"/>
    <w:rsid w:val="00887C61"/>
    <w:rsid w:val="00891415"/>
    <w:rsid w:val="00891671"/>
    <w:rsid w:val="008923F3"/>
    <w:rsid w:val="008939A4"/>
    <w:rsid w:val="00894C0C"/>
    <w:rsid w:val="00897AD8"/>
    <w:rsid w:val="008A05D5"/>
    <w:rsid w:val="008A5602"/>
    <w:rsid w:val="008A6110"/>
    <w:rsid w:val="008A68DA"/>
    <w:rsid w:val="008A7CBF"/>
    <w:rsid w:val="008B3DE1"/>
    <w:rsid w:val="008B5433"/>
    <w:rsid w:val="008C3ED1"/>
    <w:rsid w:val="008C7E40"/>
    <w:rsid w:val="008D3CF1"/>
    <w:rsid w:val="008D4EB2"/>
    <w:rsid w:val="008D5510"/>
    <w:rsid w:val="008D6788"/>
    <w:rsid w:val="008D77B8"/>
    <w:rsid w:val="008E1435"/>
    <w:rsid w:val="008E382B"/>
    <w:rsid w:val="008E4E73"/>
    <w:rsid w:val="008E5739"/>
    <w:rsid w:val="008E5E29"/>
    <w:rsid w:val="008E7B56"/>
    <w:rsid w:val="008F2CA7"/>
    <w:rsid w:val="009014AE"/>
    <w:rsid w:val="00904491"/>
    <w:rsid w:val="009063FE"/>
    <w:rsid w:val="0090668F"/>
    <w:rsid w:val="00911440"/>
    <w:rsid w:val="00912035"/>
    <w:rsid w:val="0091336E"/>
    <w:rsid w:val="00913466"/>
    <w:rsid w:val="009134D5"/>
    <w:rsid w:val="00914854"/>
    <w:rsid w:val="009148CD"/>
    <w:rsid w:val="00914BB3"/>
    <w:rsid w:val="00917CD1"/>
    <w:rsid w:val="00921F7D"/>
    <w:rsid w:val="009238DD"/>
    <w:rsid w:val="009310F6"/>
    <w:rsid w:val="00932147"/>
    <w:rsid w:val="009341E8"/>
    <w:rsid w:val="009359ED"/>
    <w:rsid w:val="009367ED"/>
    <w:rsid w:val="009373B5"/>
    <w:rsid w:val="00941A56"/>
    <w:rsid w:val="009425BA"/>
    <w:rsid w:val="0094291B"/>
    <w:rsid w:val="009450A6"/>
    <w:rsid w:val="009473E8"/>
    <w:rsid w:val="00962830"/>
    <w:rsid w:val="00963081"/>
    <w:rsid w:val="0096330D"/>
    <w:rsid w:val="00963592"/>
    <w:rsid w:val="009672EF"/>
    <w:rsid w:val="00967B87"/>
    <w:rsid w:val="00972FDD"/>
    <w:rsid w:val="00973EC5"/>
    <w:rsid w:val="009762B1"/>
    <w:rsid w:val="00980359"/>
    <w:rsid w:val="00981D20"/>
    <w:rsid w:val="009873C2"/>
    <w:rsid w:val="009879AD"/>
    <w:rsid w:val="0099175D"/>
    <w:rsid w:val="00991E19"/>
    <w:rsid w:val="00993F7B"/>
    <w:rsid w:val="00997495"/>
    <w:rsid w:val="009A65DD"/>
    <w:rsid w:val="009B3DEF"/>
    <w:rsid w:val="009B48FC"/>
    <w:rsid w:val="009C0574"/>
    <w:rsid w:val="009C1618"/>
    <w:rsid w:val="009C2A42"/>
    <w:rsid w:val="009C2E3B"/>
    <w:rsid w:val="009C43AD"/>
    <w:rsid w:val="009C567B"/>
    <w:rsid w:val="009C5A89"/>
    <w:rsid w:val="009C7360"/>
    <w:rsid w:val="009D0B8E"/>
    <w:rsid w:val="009D41E9"/>
    <w:rsid w:val="009D7CED"/>
    <w:rsid w:val="009E0774"/>
    <w:rsid w:val="009E0BBD"/>
    <w:rsid w:val="009E2BD0"/>
    <w:rsid w:val="009E2C53"/>
    <w:rsid w:val="009E3393"/>
    <w:rsid w:val="009E479D"/>
    <w:rsid w:val="009E49BC"/>
    <w:rsid w:val="009F0E42"/>
    <w:rsid w:val="009F2B2B"/>
    <w:rsid w:val="00A008BA"/>
    <w:rsid w:val="00A01DD3"/>
    <w:rsid w:val="00A05D91"/>
    <w:rsid w:val="00A067E4"/>
    <w:rsid w:val="00A104C6"/>
    <w:rsid w:val="00A10548"/>
    <w:rsid w:val="00A11CB6"/>
    <w:rsid w:val="00A165EE"/>
    <w:rsid w:val="00A177A4"/>
    <w:rsid w:val="00A21A67"/>
    <w:rsid w:val="00A21FD0"/>
    <w:rsid w:val="00A33863"/>
    <w:rsid w:val="00A3608B"/>
    <w:rsid w:val="00A37F5F"/>
    <w:rsid w:val="00A4481F"/>
    <w:rsid w:val="00A46BA8"/>
    <w:rsid w:val="00A51C84"/>
    <w:rsid w:val="00A60787"/>
    <w:rsid w:val="00A61A44"/>
    <w:rsid w:val="00A622B3"/>
    <w:rsid w:val="00A623CD"/>
    <w:rsid w:val="00A649AF"/>
    <w:rsid w:val="00A658BE"/>
    <w:rsid w:val="00A6739A"/>
    <w:rsid w:val="00A708B3"/>
    <w:rsid w:val="00A73089"/>
    <w:rsid w:val="00A80156"/>
    <w:rsid w:val="00A81F27"/>
    <w:rsid w:val="00A9244E"/>
    <w:rsid w:val="00A93455"/>
    <w:rsid w:val="00A9363A"/>
    <w:rsid w:val="00A94E74"/>
    <w:rsid w:val="00AA0C54"/>
    <w:rsid w:val="00AA1985"/>
    <w:rsid w:val="00AA20AD"/>
    <w:rsid w:val="00AA25E7"/>
    <w:rsid w:val="00AA2994"/>
    <w:rsid w:val="00AA3051"/>
    <w:rsid w:val="00AA35B6"/>
    <w:rsid w:val="00AA37A8"/>
    <w:rsid w:val="00AA58B4"/>
    <w:rsid w:val="00AA5CCD"/>
    <w:rsid w:val="00AB032D"/>
    <w:rsid w:val="00AB27ED"/>
    <w:rsid w:val="00AB613E"/>
    <w:rsid w:val="00AC0006"/>
    <w:rsid w:val="00AC00E0"/>
    <w:rsid w:val="00AC0240"/>
    <w:rsid w:val="00AC2A26"/>
    <w:rsid w:val="00AC3230"/>
    <w:rsid w:val="00AC3BB6"/>
    <w:rsid w:val="00AC748C"/>
    <w:rsid w:val="00AD2533"/>
    <w:rsid w:val="00AE4499"/>
    <w:rsid w:val="00AE6BCA"/>
    <w:rsid w:val="00AF41C0"/>
    <w:rsid w:val="00AF602F"/>
    <w:rsid w:val="00AF7C5A"/>
    <w:rsid w:val="00B0088E"/>
    <w:rsid w:val="00B02F60"/>
    <w:rsid w:val="00B06522"/>
    <w:rsid w:val="00B1151A"/>
    <w:rsid w:val="00B123A2"/>
    <w:rsid w:val="00B12971"/>
    <w:rsid w:val="00B12D13"/>
    <w:rsid w:val="00B14702"/>
    <w:rsid w:val="00B15736"/>
    <w:rsid w:val="00B2390D"/>
    <w:rsid w:val="00B250A3"/>
    <w:rsid w:val="00B2741F"/>
    <w:rsid w:val="00B27DD4"/>
    <w:rsid w:val="00B30654"/>
    <w:rsid w:val="00B31C86"/>
    <w:rsid w:val="00B321D2"/>
    <w:rsid w:val="00B35173"/>
    <w:rsid w:val="00B446E2"/>
    <w:rsid w:val="00B457DE"/>
    <w:rsid w:val="00B47432"/>
    <w:rsid w:val="00B47491"/>
    <w:rsid w:val="00B514D9"/>
    <w:rsid w:val="00B5308F"/>
    <w:rsid w:val="00B715B5"/>
    <w:rsid w:val="00B7166B"/>
    <w:rsid w:val="00B74606"/>
    <w:rsid w:val="00B83288"/>
    <w:rsid w:val="00B84D9C"/>
    <w:rsid w:val="00B86EE5"/>
    <w:rsid w:val="00B8764F"/>
    <w:rsid w:val="00B90972"/>
    <w:rsid w:val="00B952F0"/>
    <w:rsid w:val="00B955B5"/>
    <w:rsid w:val="00BA2E0C"/>
    <w:rsid w:val="00BA5914"/>
    <w:rsid w:val="00BA7D73"/>
    <w:rsid w:val="00BB0F24"/>
    <w:rsid w:val="00BB2B06"/>
    <w:rsid w:val="00BC0E96"/>
    <w:rsid w:val="00BC37E5"/>
    <w:rsid w:val="00BC5225"/>
    <w:rsid w:val="00BC571B"/>
    <w:rsid w:val="00BC6FF1"/>
    <w:rsid w:val="00BD0287"/>
    <w:rsid w:val="00BD198F"/>
    <w:rsid w:val="00BD1D7E"/>
    <w:rsid w:val="00BD2FD8"/>
    <w:rsid w:val="00BD3239"/>
    <w:rsid w:val="00BD4940"/>
    <w:rsid w:val="00BD68AA"/>
    <w:rsid w:val="00BD6E19"/>
    <w:rsid w:val="00BD7C3F"/>
    <w:rsid w:val="00BE4A75"/>
    <w:rsid w:val="00BE4C50"/>
    <w:rsid w:val="00BE6BF7"/>
    <w:rsid w:val="00BE73F9"/>
    <w:rsid w:val="00BF0633"/>
    <w:rsid w:val="00BF256D"/>
    <w:rsid w:val="00BF6CEF"/>
    <w:rsid w:val="00BF7293"/>
    <w:rsid w:val="00C03B2A"/>
    <w:rsid w:val="00C05090"/>
    <w:rsid w:val="00C05329"/>
    <w:rsid w:val="00C07BFE"/>
    <w:rsid w:val="00C1520E"/>
    <w:rsid w:val="00C169B9"/>
    <w:rsid w:val="00C17E27"/>
    <w:rsid w:val="00C22941"/>
    <w:rsid w:val="00C243F7"/>
    <w:rsid w:val="00C26454"/>
    <w:rsid w:val="00C30275"/>
    <w:rsid w:val="00C3591C"/>
    <w:rsid w:val="00C359C9"/>
    <w:rsid w:val="00C42857"/>
    <w:rsid w:val="00C45270"/>
    <w:rsid w:val="00C4614C"/>
    <w:rsid w:val="00C476D3"/>
    <w:rsid w:val="00C479BB"/>
    <w:rsid w:val="00C5227C"/>
    <w:rsid w:val="00C52D03"/>
    <w:rsid w:val="00C53A7C"/>
    <w:rsid w:val="00C54BF5"/>
    <w:rsid w:val="00C60616"/>
    <w:rsid w:val="00C61110"/>
    <w:rsid w:val="00C625BD"/>
    <w:rsid w:val="00C671D8"/>
    <w:rsid w:val="00C70F2B"/>
    <w:rsid w:val="00C77924"/>
    <w:rsid w:val="00C80577"/>
    <w:rsid w:val="00C83F7E"/>
    <w:rsid w:val="00C87F3A"/>
    <w:rsid w:val="00C903BE"/>
    <w:rsid w:val="00C90E1E"/>
    <w:rsid w:val="00C94887"/>
    <w:rsid w:val="00C95964"/>
    <w:rsid w:val="00C969A3"/>
    <w:rsid w:val="00C96E6F"/>
    <w:rsid w:val="00CA11A3"/>
    <w:rsid w:val="00CA19E5"/>
    <w:rsid w:val="00CA36C0"/>
    <w:rsid w:val="00CA5705"/>
    <w:rsid w:val="00CA5B52"/>
    <w:rsid w:val="00CB0382"/>
    <w:rsid w:val="00CB0B52"/>
    <w:rsid w:val="00CB3B42"/>
    <w:rsid w:val="00CB7AD2"/>
    <w:rsid w:val="00CC011A"/>
    <w:rsid w:val="00CC039C"/>
    <w:rsid w:val="00CC239C"/>
    <w:rsid w:val="00CC249D"/>
    <w:rsid w:val="00CD0985"/>
    <w:rsid w:val="00CD122E"/>
    <w:rsid w:val="00CD6A02"/>
    <w:rsid w:val="00CE1EED"/>
    <w:rsid w:val="00CF66C5"/>
    <w:rsid w:val="00D072A5"/>
    <w:rsid w:val="00D1023E"/>
    <w:rsid w:val="00D1047C"/>
    <w:rsid w:val="00D11845"/>
    <w:rsid w:val="00D1508E"/>
    <w:rsid w:val="00D16F4E"/>
    <w:rsid w:val="00D17D4D"/>
    <w:rsid w:val="00D17DF8"/>
    <w:rsid w:val="00D20B8D"/>
    <w:rsid w:val="00D21B68"/>
    <w:rsid w:val="00D23A64"/>
    <w:rsid w:val="00D271FE"/>
    <w:rsid w:val="00D2739D"/>
    <w:rsid w:val="00D27FBE"/>
    <w:rsid w:val="00D30069"/>
    <w:rsid w:val="00D3558D"/>
    <w:rsid w:val="00D3619C"/>
    <w:rsid w:val="00D363C9"/>
    <w:rsid w:val="00D41777"/>
    <w:rsid w:val="00D42A24"/>
    <w:rsid w:val="00D44C9C"/>
    <w:rsid w:val="00D44D5D"/>
    <w:rsid w:val="00D4612C"/>
    <w:rsid w:val="00D50E24"/>
    <w:rsid w:val="00D512CC"/>
    <w:rsid w:val="00D518E4"/>
    <w:rsid w:val="00D54AAC"/>
    <w:rsid w:val="00D55905"/>
    <w:rsid w:val="00D56065"/>
    <w:rsid w:val="00D56D5C"/>
    <w:rsid w:val="00D57219"/>
    <w:rsid w:val="00D61347"/>
    <w:rsid w:val="00D662D4"/>
    <w:rsid w:val="00D67B74"/>
    <w:rsid w:val="00D70766"/>
    <w:rsid w:val="00D7235B"/>
    <w:rsid w:val="00D7393E"/>
    <w:rsid w:val="00D73A07"/>
    <w:rsid w:val="00D74D6D"/>
    <w:rsid w:val="00D75A45"/>
    <w:rsid w:val="00D76031"/>
    <w:rsid w:val="00D80796"/>
    <w:rsid w:val="00D87C84"/>
    <w:rsid w:val="00D9255C"/>
    <w:rsid w:val="00D94F43"/>
    <w:rsid w:val="00D96F2D"/>
    <w:rsid w:val="00D9793A"/>
    <w:rsid w:val="00DA021F"/>
    <w:rsid w:val="00DA5A07"/>
    <w:rsid w:val="00DA702A"/>
    <w:rsid w:val="00DA7F03"/>
    <w:rsid w:val="00DB4D68"/>
    <w:rsid w:val="00DC76A7"/>
    <w:rsid w:val="00DD36DB"/>
    <w:rsid w:val="00DD3D10"/>
    <w:rsid w:val="00DD3F92"/>
    <w:rsid w:val="00DD52F3"/>
    <w:rsid w:val="00DD5EB2"/>
    <w:rsid w:val="00DE44A2"/>
    <w:rsid w:val="00DE79B7"/>
    <w:rsid w:val="00DF02C3"/>
    <w:rsid w:val="00DF3569"/>
    <w:rsid w:val="00DF40B8"/>
    <w:rsid w:val="00DF4212"/>
    <w:rsid w:val="00DF7A08"/>
    <w:rsid w:val="00E00281"/>
    <w:rsid w:val="00E0566E"/>
    <w:rsid w:val="00E059FC"/>
    <w:rsid w:val="00E07367"/>
    <w:rsid w:val="00E07D1C"/>
    <w:rsid w:val="00E13BF7"/>
    <w:rsid w:val="00E13CB5"/>
    <w:rsid w:val="00E15000"/>
    <w:rsid w:val="00E1532D"/>
    <w:rsid w:val="00E21247"/>
    <w:rsid w:val="00E22823"/>
    <w:rsid w:val="00E25925"/>
    <w:rsid w:val="00E30DDB"/>
    <w:rsid w:val="00E3247D"/>
    <w:rsid w:val="00E40ED9"/>
    <w:rsid w:val="00E4607E"/>
    <w:rsid w:val="00E477DB"/>
    <w:rsid w:val="00E47A64"/>
    <w:rsid w:val="00E514B8"/>
    <w:rsid w:val="00E51CDA"/>
    <w:rsid w:val="00E526F7"/>
    <w:rsid w:val="00E5615F"/>
    <w:rsid w:val="00E56FA4"/>
    <w:rsid w:val="00E57BD4"/>
    <w:rsid w:val="00E60627"/>
    <w:rsid w:val="00E627EF"/>
    <w:rsid w:val="00E63EFC"/>
    <w:rsid w:val="00E734EE"/>
    <w:rsid w:val="00E73AA4"/>
    <w:rsid w:val="00E75735"/>
    <w:rsid w:val="00E75AF2"/>
    <w:rsid w:val="00E8254B"/>
    <w:rsid w:val="00E825CF"/>
    <w:rsid w:val="00E846C7"/>
    <w:rsid w:val="00E8609F"/>
    <w:rsid w:val="00E86878"/>
    <w:rsid w:val="00E87589"/>
    <w:rsid w:val="00E87964"/>
    <w:rsid w:val="00E87A22"/>
    <w:rsid w:val="00E91737"/>
    <w:rsid w:val="00E939C2"/>
    <w:rsid w:val="00E94BFF"/>
    <w:rsid w:val="00E9619E"/>
    <w:rsid w:val="00E96B0B"/>
    <w:rsid w:val="00E96C19"/>
    <w:rsid w:val="00E96CFA"/>
    <w:rsid w:val="00EA1A76"/>
    <w:rsid w:val="00EA4A52"/>
    <w:rsid w:val="00EA5760"/>
    <w:rsid w:val="00EB658E"/>
    <w:rsid w:val="00EC128E"/>
    <w:rsid w:val="00EC3DAB"/>
    <w:rsid w:val="00EC7244"/>
    <w:rsid w:val="00EC7DE5"/>
    <w:rsid w:val="00ED2754"/>
    <w:rsid w:val="00ED6F66"/>
    <w:rsid w:val="00EE31A6"/>
    <w:rsid w:val="00EE3300"/>
    <w:rsid w:val="00EE4650"/>
    <w:rsid w:val="00EE7601"/>
    <w:rsid w:val="00EE77D6"/>
    <w:rsid w:val="00EE7DE1"/>
    <w:rsid w:val="00EF08C0"/>
    <w:rsid w:val="00EF0A14"/>
    <w:rsid w:val="00EF1FF7"/>
    <w:rsid w:val="00EF2648"/>
    <w:rsid w:val="00EF3C6C"/>
    <w:rsid w:val="00EF47B2"/>
    <w:rsid w:val="00EF6953"/>
    <w:rsid w:val="00EF745D"/>
    <w:rsid w:val="00F000BA"/>
    <w:rsid w:val="00F006E5"/>
    <w:rsid w:val="00F01371"/>
    <w:rsid w:val="00F0189C"/>
    <w:rsid w:val="00F02DF8"/>
    <w:rsid w:val="00F03DAF"/>
    <w:rsid w:val="00F044B5"/>
    <w:rsid w:val="00F0607A"/>
    <w:rsid w:val="00F064AB"/>
    <w:rsid w:val="00F10F18"/>
    <w:rsid w:val="00F11512"/>
    <w:rsid w:val="00F14896"/>
    <w:rsid w:val="00F229C0"/>
    <w:rsid w:val="00F231A7"/>
    <w:rsid w:val="00F2351E"/>
    <w:rsid w:val="00F24B61"/>
    <w:rsid w:val="00F25909"/>
    <w:rsid w:val="00F26BC2"/>
    <w:rsid w:val="00F2767C"/>
    <w:rsid w:val="00F32FD3"/>
    <w:rsid w:val="00F36713"/>
    <w:rsid w:val="00F37A8C"/>
    <w:rsid w:val="00F4248D"/>
    <w:rsid w:val="00F43E84"/>
    <w:rsid w:val="00F465D0"/>
    <w:rsid w:val="00F47514"/>
    <w:rsid w:val="00F5249D"/>
    <w:rsid w:val="00F528A6"/>
    <w:rsid w:val="00F55462"/>
    <w:rsid w:val="00F577C6"/>
    <w:rsid w:val="00F57DE3"/>
    <w:rsid w:val="00F60394"/>
    <w:rsid w:val="00F62018"/>
    <w:rsid w:val="00F627D2"/>
    <w:rsid w:val="00F6513A"/>
    <w:rsid w:val="00F70BAF"/>
    <w:rsid w:val="00F73C15"/>
    <w:rsid w:val="00F747E0"/>
    <w:rsid w:val="00F74F73"/>
    <w:rsid w:val="00F778E1"/>
    <w:rsid w:val="00F86CC9"/>
    <w:rsid w:val="00F9078B"/>
    <w:rsid w:val="00F90923"/>
    <w:rsid w:val="00F93D2A"/>
    <w:rsid w:val="00F95360"/>
    <w:rsid w:val="00F96E64"/>
    <w:rsid w:val="00F977BF"/>
    <w:rsid w:val="00FA05E5"/>
    <w:rsid w:val="00FA1DA1"/>
    <w:rsid w:val="00FA20D9"/>
    <w:rsid w:val="00FC19F4"/>
    <w:rsid w:val="00FC5659"/>
    <w:rsid w:val="00FD2130"/>
    <w:rsid w:val="00FD2F8D"/>
    <w:rsid w:val="00FD38C4"/>
    <w:rsid w:val="00FD4AFF"/>
    <w:rsid w:val="00FD5B32"/>
    <w:rsid w:val="00FD6663"/>
    <w:rsid w:val="00FE14FD"/>
    <w:rsid w:val="00FE1E08"/>
    <w:rsid w:val="00FE34DD"/>
    <w:rsid w:val="00FE5B04"/>
    <w:rsid w:val="00FE770F"/>
    <w:rsid w:val="00F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2F78C"/>
  <w15:docId w15:val="{B5B4D21B-164B-409E-BBDB-E2AAF795F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917"/>
  </w:style>
  <w:style w:type="paragraph" w:styleId="Ttulo1">
    <w:name w:val="heading 1"/>
    <w:basedOn w:val="Normal"/>
    <w:next w:val="Normal"/>
    <w:link w:val="Ttulo1Car"/>
    <w:uiPriority w:val="9"/>
    <w:qFormat/>
    <w:rsid w:val="000B30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B30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B30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D2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2917"/>
  </w:style>
  <w:style w:type="character" w:styleId="Hipervnculo">
    <w:name w:val="Hyperlink"/>
    <w:basedOn w:val="Fuentedeprrafopredeter"/>
    <w:uiPriority w:val="99"/>
    <w:unhideWhenUsed/>
    <w:rsid w:val="004D2917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36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67BF"/>
  </w:style>
  <w:style w:type="paragraph" w:styleId="Textodeglobo">
    <w:name w:val="Balloon Text"/>
    <w:basedOn w:val="Normal"/>
    <w:link w:val="TextodegloboCar"/>
    <w:uiPriority w:val="99"/>
    <w:semiHidden/>
    <w:unhideWhenUsed/>
    <w:rsid w:val="006B7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709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14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72"/>
    <w:qFormat/>
    <w:rsid w:val="00CB3B42"/>
    <w:pPr>
      <w:spacing w:after="160" w:line="259" w:lineRule="auto"/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96CFA"/>
    <w:rPr>
      <w:color w:val="605E5C"/>
      <w:shd w:val="clear" w:color="auto" w:fill="E1DFDD"/>
    </w:rPr>
  </w:style>
  <w:style w:type="paragraph" w:customStyle="1" w:styleId="xxxxxxmsolistparagraph">
    <w:name w:val="x_x_x_x_x_x_msolistparagraph"/>
    <w:basedOn w:val="Normal"/>
    <w:rsid w:val="00914B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ES"/>
    </w:rPr>
  </w:style>
  <w:style w:type="paragraph" w:styleId="Sinespaciado">
    <w:name w:val="No Spacing"/>
    <w:qFormat/>
    <w:rsid w:val="00E40ED9"/>
    <w:pPr>
      <w:spacing w:after="0" w:line="240" w:lineRule="auto"/>
    </w:pPr>
  </w:style>
  <w:style w:type="character" w:customStyle="1" w:styleId="PrrafodelistaCar">
    <w:name w:val="Párrafo de lista Car"/>
    <w:link w:val="Prrafodelista"/>
    <w:uiPriority w:val="34"/>
    <w:locked/>
    <w:rsid w:val="00D16F4E"/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4922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4922F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4922FD"/>
  </w:style>
  <w:style w:type="paragraph" w:styleId="Descripcin">
    <w:name w:val="caption"/>
    <w:basedOn w:val="Normal"/>
    <w:qFormat/>
    <w:rsid w:val="004922FD"/>
    <w:pPr>
      <w:suppressLineNumbers/>
      <w:spacing w:before="120" w:after="120"/>
    </w:pPr>
    <w:rPr>
      <w:rFonts w:ascii="Calibri" w:eastAsiaTheme="minorEastAsia" w:hAnsi="Calibri" w:cs="Lohit Devanagari"/>
      <w:i/>
      <w:iCs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73B5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5oscura-nfasis5">
    <w:name w:val="Grid Table 5 Dark Accent 5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aconcuadrcula5oscura-nfasis4">
    <w:name w:val="Grid Table 5 Dark Accent 4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paragraph" w:customStyle="1" w:styleId="04xlpa">
    <w:name w:val="_04xlpa"/>
    <w:basedOn w:val="Normal"/>
    <w:rsid w:val="00817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s1ppyq">
    <w:name w:val="s1ppyq"/>
    <w:basedOn w:val="Fuentedeprrafopredeter"/>
    <w:rsid w:val="0081725B"/>
  </w:style>
  <w:style w:type="table" w:styleId="Tabladelista4-nfasis5">
    <w:name w:val="List Table 4 Accent 5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3-nfasis3">
    <w:name w:val="List Table 3 Accent 3"/>
    <w:basedOn w:val="Tablanormal"/>
    <w:uiPriority w:val="48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adelista4-nfasis6">
    <w:name w:val="List Table 4 Accent 6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customStyle="1" w:styleId="Default">
    <w:name w:val="Default"/>
    <w:rsid w:val="00AC32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B305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0B305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0B305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0B3059"/>
  </w:style>
  <w:style w:type="paragraph" w:customStyle="1" w:styleId="ListaCC">
    <w:name w:val="Lista CC."/>
    <w:basedOn w:val="Normal"/>
    <w:rsid w:val="000B3059"/>
  </w:style>
  <w:style w:type="paragraph" w:styleId="Firma">
    <w:name w:val="Signature"/>
    <w:basedOn w:val="Normal"/>
    <w:link w:val="Firma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0B3059"/>
  </w:style>
  <w:style w:type="table" w:customStyle="1" w:styleId="TableNormal">
    <w:name w:val="Table Normal"/>
    <w:uiPriority w:val="2"/>
    <w:semiHidden/>
    <w:unhideWhenUsed/>
    <w:qFormat/>
    <w:rsid w:val="00DF7A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7A0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987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7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9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WORK_FILES\PRADERA\ALCALDIA\1_ALCALDIA_2016\PAPELERIA_INSTITUCIONAL\OFICIOS_CARTA_WORD_PRADERA_CRECE\PLANTILLAS\GESTION_HUMAN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5DF06F-6C82-47FA-A05E-240CF21A08C3}">
  <we:reference id="6a7bd4f3-0563-43af-8c08-79110eebdff6" version="1.1.4.0" store="EXCatalog" storeType="EXCatalog"/>
  <we:alternateReferences>
    <we:reference id="WA104381155" version="1.1.4.0" store="es-CO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0038B-20A8-4BA2-B193-E55509E9B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GESTION_HUMANA</Template>
  <TotalTime>178</TotalTime>
  <Pages>1</Pages>
  <Words>139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juanpablovillalobos1000@gmail.com</cp:lastModifiedBy>
  <cp:revision>37</cp:revision>
  <cp:lastPrinted>2024-03-04T21:59:00Z</cp:lastPrinted>
  <dcterms:created xsi:type="dcterms:W3CDTF">2024-03-08T13:56:00Z</dcterms:created>
  <dcterms:modified xsi:type="dcterms:W3CDTF">2026-03-25T19:16:00Z</dcterms:modified>
</cp:coreProperties>
</file>