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D3011" w14:textId="77777777" w:rsidR="00CC6D76" w:rsidRPr="00CC6D76" w:rsidRDefault="00CC6D76" w:rsidP="00CC6D76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</w:pPr>
      <w:r w:rsidRPr="00CC6D76"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  <w:t>FORMATO Nº1</w:t>
      </w:r>
    </w:p>
    <w:p w14:paraId="3BB9D3C4" w14:textId="77777777" w:rsidR="00CC6D76" w:rsidRPr="00CC6D76" w:rsidRDefault="00CC6D76" w:rsidP="00CC6D76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s-CO" w:eastAsia="es-ES"/>
          <w14:ligatures w14:val="none"/>
        </w:rPr>
      </w:pPr>
    </w:p>
    <w:p w14:paraId="62FDED01" w14:textId="77777777" w:rsidR="00CC6D76" w:rsidRPr="00CC6D76" w:rsidRDefault="00CC6D76" w:rsidP="00CC6D76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CO" w:eastAsia="es-ES_tradnl"/>
          <w14:ligatures w14:val="none"/>
        </w:rPr>
      </w:pPr>
      <w:r w:rsidRPr="00CC6D76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CO" w:eastAsia="es-ES_tradnl"/>
          <w14:ligatures w14:val="none"/>
        </w:rPr>
        <w:t xml:space="preserve">PROCESO DE MÍNIMA CUANTÍA </w:t>
      </w:r>
      <w:r w:rsidRPr="00CC6D76">
        <w:rPr>
          <w:rFonts w:ascii="Arial" w:hAnsi="Arial" w:cs="Arial"/>
          <w:b/>
          <w:color w:val="000000" w:themeColor="text1"/>
          <w:kern w:val="0"/>
          <w:sz w:val="20"/>
          <w:szCs w:val="20"/>
          <w:lang w:val="es-CO"/>
          <w14:ligatures w14:val="none"/>
        </w:rPr>
        <w:t xml:space="preserve"> </w:t>
      </w:r>
      <w:r w:rsidRPr="00CC6D76">
        <w:rPr>
          <w:rFonts w:ascii="Arial" w:hAnsi="Arial" w:cs="Arial"/>
          <w:b/>
          <w:color w:val="000000"/>
          <w:kern w:val="0"/>
          <w:sz w:val="20"/>
          <w:szCs w:val="20"/>
          <w:lang w:val="es-CO"/>
          <w14:ligatures w14:val="none"/>
        </w:rPr>
        <w:t xml:space="preserve"> </w:t>
      </w:r>
    </w:p>
    <w:p w14:paraId="427A214B" w14:textId="77777777" w:rsidR="00CC6D76" w:rsidRPr="00CC6D76" w:rsidRDefault="00CC6D76" w:rsidP="00CC6D76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it-IT"/>
          <w14:ligatures w14:val="none"/>
        </w:rPr>
      </w:pPr>
    </w:p>
    <w:p w14:paraId="625C2398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b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b/>
          <w:kern w:val="0"/>
          <w:sz w:val="20"/>
          <w:szCs w:val="20"/>
          <w:lang w:val="es-CO" w:eastAsia="es-ES_tradnl"/>
          <w14:ligatures w14:val="none"/>
        </w:rPr>
        <w:t>INFORMACIÓN DEL PROPONENTE</w:t>
      </w:r>
    </w:p>
    <w:p w14:paraId="03CE66E6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204E2F8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DENOMINACIÓN O RAZÓN SOCIAL:</w:t>
      </w:r>
    </w:p>
    <w:p w14:paraId="7281AA0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DIRECCIÓN:</w:t>
      </w:r>
    </w:p>
    <w:p w14:paraId="7363B40A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CIUDAD:</w:t>
      </w:r>
    </w:p>
    <w:p w14:paraId="52FECF27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FIJO:</w:t>
      </w:r>
    </w:p>
    <w:p w14:paraId="145DFE3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MÓVIL.</w:t>
      </w:r>
    </w:p>
    <w:p w14:paraId="74ED23F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NIT:</w:t>
      </w:r>
    </w:p>
    <w:p w14:paraId="4888D0B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43BB88D8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LÍMITE DE LA FACULTAD DEL REPRESENTANTE LEGAL PARA COMPROMETER A LA SOCIEDAD:</w:t>
      </w:r>
    </w:p>
    <w:p w14:paraId="0C7D9F3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ILIMITADAMENTE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4A50AA5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LIMITADA HASTA LA SUMA DE:</w:t>
      </w:r>
    </w:p>
    <w:p w14:paraId="13A2898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ESCRITURA DE CONSTITUCIÓN No.:</w:t>
      </w:r>
    </w:p>
    <w:p w14:paraId="5D83621A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145759A9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Cámara de comercio:</w:t>
      </w:r>
    </w:p>
    <w:p w14:paraId="7617768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CLASE DE SOCIEDAD.</w:t>
      </w:r>
    </w:p>
    <w:p w14:paraId="7D2B9DA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ANÓNIMA: () LIMITADA ()</w:t>
      </w:r>
    </w:p>
    <w:p w14:paraId="0D4B933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EN COMANDITA SIMPLE () COLECTIVA ()</w:t>
      </w:r>
    </w:p>
    <w:p w14:paraId="275A86F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EN COMANDITA POR ACCIONES ()</w:t>
      </w:r>
    </w:p>
    <w:p w14:paraId="56F83BC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CONSORCIO () UNIÓN TEMPORAL ()</w:t>
      </w:r>
    </w:p>
    <w:p w14:paraId="0C19DB72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OTRA: CUAL: </w:t>
      </w:r>
    </w:p>
    <w:p w14:paraId="570466F3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5EEE5D81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PERSONA AUTORIZADA PARA FIRMAR LA PROPUESTA</w:t>
      </w:r>
    </w:p>
    <w:p w14:paraId="798606E9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NOMBRE:</w:t>
      </w:r>
    </w:p>
    <w:p w14:paraId="25C40BD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CARGO.</w:t>
      </w:r>
    </w:p>
    <w:p w14:paraId="6D05E514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DIRECCIÓN:</w:t>
      </w:r>
    </w:p>
    <w:p w14:paraId="16322B27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FIJO:</w:t>
      </w:r>
    </w:p>
    <w:p w14:paraId="1DAE2673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TELÉFONO MÓVIL.</w:t>
      </w:r>
    </w:p>
    <w:p w14:paraId="3D05D4DB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23C3AF8D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INFORMACIÓN TRIBUTARIA REQUERIDA PARA EFECTUAR LOS DESCUENTOS DE LEY</w:t>
      </w:r>
    </w:p>
    <w:p w14:paraId="25326D78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ACTIVIDAD ECONÓMICA:</w:t>
      </w:r>
    </w:p>
    <w:p w14:paraId="1A9E65BE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49B1F8FF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CIUDAD DONDE REALIZA LA ACTIVIDAD CORRESPONDIENTE A ESTE PAGO:</w:t>
      </w:r>
    </w:p>
    <w:p w14:paraId="4BAA39B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ENTIDAD ESTATAL?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5C74C43F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GRAN CONTRIBUYENTE?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06998985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AUTO RETENEDOR?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4B3D649E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ES RESPONSABLE DE IMPUESTO DE INDUSTRIA Y COMERCIO?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0D49EF2C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LA ACTIVIDAD ESTÁ EXCLUIDA DE INDUSTRIA Y COMERCIO?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  <w:r w:rsidRPr="00CC6D76">
        <w:rPr>
          <w:rFonts w:ascii="Arial" w:hAnsi="Arial" w:cs="Arial"/>
          <w:spacing w:val="20"/>
          <w:kern w:val="0"/>
          <w:sz w:val="20"/>
          <w:szCs w:val="20"/>
          <w:lang w:val="es-CO" w:eastAsia="es-ES_tradnl"/>
          <w14:ligatures w14:val="none"/>
        </w:rPr>
        <w:t>SI () NO ()</w:t>
      </w:r>
    </w:p>
    <w:p w14:paraId="6869226E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SI LA ANTERIOR ES AFIRMATIVA POR QUÉ?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</w:p>
    <w:p w14:paraId="245ABFB0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proofErr w:type="gramStart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EN CUÁL RÉGIMEN DE IVA ESTÁ REGISTRADO?</w:t>
      </w:r>
      <w:proofErr w:type="gramEnd"/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 </w:t>
      </w:r>
    </w:p>
    <w:p w14:paraId="487881BA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52159EA7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</w:p>
    <w:p w14:paraId="22743D98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 xml:space="preserve">NOMBRE DEL RESPONSABLE </w:t>
      </w:r>
    </w:p>
    <w:p w14:paraId="606BAA49" w14:textId="77777777" w:rsidR="00CC6D76" w:rsidRPr="00CC6D76" w:rsidRDefault="00CC6D76" w:rsidP="00CC6D76">
      <w:pPr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CÉDULA DE CIUDADANÍA:</w:t>
      </w:r>
    </w:p>
    <w:p w14:paraId="1D70A9F5" w14:textId="77777777" w:rsidR="00CC6D76" w:rsidRPr="00CC6D76" w:rsidRDefault="00CC6D76" w:rsidP="00CC6D76">
      <w:pPr>
        <w:tabs>
          <w:tab w:val="left" w:leader="underscore" w:pos="5252"/>
        </w:tabs>
        <w:spacing w:after="0" w:line="240" w:lineRule="auto"/>
        <w:jc w:val="both"/>
        <w:rPr>
          <w:rFonts w:ascii="Arial" w:hAnsi="Arial" w:cs="Arial"/>
          <w:kern w:val="0"/>
          <w:sz w:val="20"/>
          <w:szCs w:val="20"/>
          <w:lang w:val="es-CO"/>
          <w14:ligatures w14:val="none"/>
        </w:rPr>
      </w:pP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>FIRMA:</w:t>
      </w:r>
      <w:r w:rsidRPr="00CC6D76">
        <w:rPr>
          <w:rFonts w:ascii="Arial" w:hAnsi="Arial" w:cs="Arial"/>
          <w:kern w:val="0"/>
          <w:sz w:val="20"/>
          <w:szCs w:val="20"/>
          <w:lang w:val="es-CO" w:eastAsia="es-ES_tradnl"/>
          <w14:ligatures w14:val="none"/>
        </w:rPr>
        <w:tab/>
      </w:r>
    </w:p>
    <w:p w14:paraId="0634E404" w14:textId="77777777" w:rsidR="00CC6D76" w:rsidRPr="00CC6D76" w:rsidRDefault="00CC6D76" w:rsidP="00CC6D76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</w:pPr>
    </w:p>
    <w:p w14:paraId="361C0FEC" w14:textId="77777777" w:rsidR="00CC6D76" w:rsidRPr="00CC6D76" w:rsidRDefault="00CC6D76" w:rsidP="00CC6D76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_tradnl"/>
          <w14:ligatures w14:val="none"/>
        </w:rPr>
      </w:pPr>
    </w:p>
    <w:p w14:paraId="6D9B997D" w14:textId="77777777" w:rsidR="00CC6D76" w:rsidRPr="00CC6D76" w:rsidRDefault="00CC6D76" w:rsidP="00CC6D76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CO" w:eastAsia="es-ES"/>
          <w14:ligatures w14:val="none"/>
        </w:rPr>
      </w:pPr>
    </w:p>
    <w:p w14:paraId="055C3890" w14:textId="77777777" w:rsidR="00795AFD" w:rsidRPr="00FE4EA4" w:rsidRDefault="00795AFD" w:rsidP="00FE4EA4"/>
    <w:sectPr w:rsidR="00795AFD" w:rsidRPr="00FE4EA4" w:rsidSect="00666FB2">
      <w:footerReference w:type="default" r:id="rId8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D59E" w14:textId="77777777" w:rsidR="003A2C50" w:rsidRDefault="003A2C50" w:rsidP="00795AFD">
      <w:pPr>
        <w:spacing w:after="0" w:line="240" w:lineRule="auto"/>
      </w:pPr>
      <w:r>
        <w:separator/>
      </w:r>
    </w:p>
  </w:endnote>
  <w:endnote w:type="continuationSeparator" w:id="0">
    <w:p w14:paraId="7274718F" w14:textId="77777777" w:rsidR="003A2C50" w:rsidRDefault="003A2C50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1091140"/>
      <w:docPartObj>
        <w:docPartGallery w:val="Page Numbers (Bottom of Page)"/>
        <w:docPartUnique/>
      </w:docPartObj>
    </w:sdtPr>
    <w:sdtContent>
      <w:p w14:paraId="60DA7F1F" w14:textId="4F457356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394BA121" w14:textId="77777777" w:rsidR="002E474E" w:rsidRDefault="002E474E" w:rsidP="002E474E">
        <w:pPr>
          <w:pStyle w:val="Piedepgina"/>
        </w:pPr>
      </w:p>
      <w:p w14:paraId="257132CD" w14:textId="77777777" w:rsidR="002E474E" w:rsidRDefault="002E474E" w:rsidP="002E474E">
        <w:pPr>
          <w:pStyle w:val="Piedepgina"/>
        </w:pPr>
      </w:p>
      <w:p w14:paraId="02B6A4B7" w14:textId="77777777" w:rsidR="002E474E" w:rsidRDefault="002E474E" w:rsidP="002E474E">
        <w:pPr>
          <w:pStyle w:val="Piedepgina"/>
        </w:pPr>
      </w:p>
      <w:p w14:paraId="33D9A379" w14:textId="77777777" w:rsidR="002E474E" w:rsidRDefault="00000000" w:rsidP="002E474E">
        <w:pPr>
          <w:pStyle w:val="Piedepgina"/>
          <w:jc w:val="center"/>
        </w:pPr>
      </w:p>
    </w:sdtContent>
  </w:sdt>
  <w:p w14:paraId="3F612C21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74963" w14:textId="77777777" w:rsidR="003A2C50" w:rsidRDefault="003A2C50" w:rsidP="00795AFD">
      <w:pPr>
        <w:spacing w:after="0" w:line="240" w:lineRule="auto"/>
      </w:pPr>
      <w:r>
        <w:separator/>
      </w:r>
    </w:p>
  </w:footnote>
  <w:footnote w:type="continuationSeparator" w:id="0">
    <w:p w14:paraId="3E9827A6" w14:textId="77777777" w:rsidR="003A2C50" w:rsidRDefault="003A2C50" w:rsidP="00795A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4C00"/>
    <w:multiLevelType w:val="hybridMultilevel"/>
    <w:tmpl w:val="9E00E6FC"/>
    <w:lvl w:ilvl="0" w:tplc="EC96F6D4">
      <w:start w:val="1"/>
      <w:numFmt w:val="lowerLetter"/>
      <w:lvlText w:val="%1."/>
      <w:lvlJc w:val="left"/>
      <w:pPr>
        <w:ind w:left="4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6834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6E2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5421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E6AF9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62A2C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E2BD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3CF7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1EA4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021E66"/>
    <w:multiLevelType w:val="hybridMultilevel"/>
    <w:tmpl w:val="B8CE3850"/>
    <w:lvl w:ilvl="0" w:tplc="C07AB25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ECB5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BE7B0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813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804C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C6A5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4FC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5277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DA5BB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C77339"/>
    <w:multiLevelType w:val="hybridMultilevel"/>
    <w:tmpl w:val="73E6BAC8"/>
    <w:lvl w:ilvl="0" w:tplc="00668A7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45E79"/>
    <w:multiLevelType w:val="multilevel"/>
    <w:tmpl w:val="3CF4EC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2756CE"/>
    <w:multiLevelType w:val="hybridMultilevel"/>
    <w:tmpl w:val="E2124F3A"/>
    <w:lvl w:ilvl="0" w:tplc="D02262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AE993A">
      <w:start w:val="1"/>
      <w:numFmt w:val="lowerLetter"/>
      <w:lvlText w:val="%2"/>
      <w:lvlJc w:val="left"/>
      <w:pPr>
        <w:ind w:left="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963668">
      <w:start w:val="1"/>
      <w:numFmt w:val="decimal"/>
      <w:lvlRestart w:val="0"/>
      <w:lvlText w:val="%3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8C0AEC">
      <w:start w:val="1"/>
      <w:numFmt w:val="decimal"/>
      <w:lvlText w:val="%4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A8614">
      <w:start w:val="1"/>
      <w:numFmt w:val="lowerLetter"/>
      <w:lvlText w:val="%5"/>
      <w:lvlJc w:val="left"/>
      <w:pPr>
        <w:ind w:left="2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EC97E">
      <w:start w:val="1"/>
      <w:numFmt w:val="lowerRoman"/>
      <w:lvlText w:val="%6"/>
      <w:lvlJc w:val="left"/>
      <w:pPr>
        <w:ind w:left="3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C478BC">
      <w:start w:val="1"/>
      <w:numFmt w:val="decimal"/>
      <w:lvlText w:val="%7"/>
      <w:lvlJc w:val="left"/>
      <w:pPr>
        <w:ind w:left="4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AC7C6C">
      <w:start w:val="1"/>
      <w:numFmt w:val="lowerLetter"/>
      <w:lvlText w:val="%8"/>
      <w:lvlJc w:val="left"/>
      <w:pPr>
        <w:ind w:left="4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4A076">
      <w:start w:val="1"/>
      <w:numFmt w:val="lowerRoman"/>
      <w:lvlText w:val="%9"/>
      <w:lvlJc w:val="left"/>
      <w:pPr>
        <w:ind w:left="5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A3967F8"/>
    <w:multiLevelType w:val="hybridMultilevel"/>
    <w:tmpl w:val="E820B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276A"/>
    <w:multiLevelType w:val="multilevel"/>
    <w:tmpl w:val="88407A9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7" w15:restartNumberingAfterBreak="0">
    <w:nsid w:val="117A39A8"/>
    <w:multiLevelType w:val="multilevel"/>
    <w:tmpl w:val="5364AAD4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9E4CE1"/>
    <w:multiLevelType w:val="hybridMultilevel"/>
    <w:tmpl w:val="1CDA239A"/>
    <w:lvl w:ilvl="0" w:tplc="32EA8628">
      <w:start w:val="1"/>
      <w:numFmt w:val="bullet"/>
      <w:lvlText w:val="✓"/>
      <w:lvlJc w:val="left"/>
      <w:pPr>
        <w:ind w:left="7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78139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446B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BCF02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2053A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4326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C8889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EC811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F8E9D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1D550A"/>
    <w:multiLevelType w:val="hybridMultilevel"/>
    <w:tmpl w:val="324E31D2"/>
    <w:lvl w:ilvl="0" w:tplc="9490F766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0B0F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526B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968F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3C57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E6A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A0D6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C4EA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0EF0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2F3F4A"/>
    <w:multiLevelType w:val="hybridMultilevel"/>
    <w:tmpl w:val="7F125A76"/>
    <w:lvl w:ilvl="0" w:tplc="F79CA7DA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32707E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CC7AA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4CB48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46250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6CDA38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3859C4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600666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0432B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5C5BA9"/>
    <w:multiLevelType w:val="hybridMultilevel"/>
    <w:tmpl w:val="6AFE0890"/>
    <w:lvl w:ilvl="0" w:tplc="BB02E632">
      <w:start w:val="1"/>
      <w:numFmt w:val="bullet"/>
      <w:lvlText w:val="•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AE785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BC1DE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98EE7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1299B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A89AA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FE385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CE025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D2B43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6C3C12"/>
    <w:multiLevelType w:val="hybridMultilevel"/>
    <w:tmpl w:val="4BA42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4250E"/>
    <w:multiLevelType w:val="multilevel"/>
    <w:tmpl w:val="81E21EE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4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8B288E"/>
    <w:multiLevelType w:val="hybridMultilevel"/>
    <w:tmpl w:val="1DE40DD8"/>
    <w:lvl w:ilvl="0" w:tplc="580A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169AF"/>
    <w:multiLevelType w:val="hybridMultilevel"/>
    <w:tmpl w:val="7D500636"/>
    <w:lvl w:ilvl="0" w:tplc="93BAE902">
      <w:start w:val="1"/>
      <w:numFmt w:val="decimal"/>
      <w:lvlText w:val="%1."/>
      <w:lvlJc w:val="left"/>
      <w:pPr>
        <w:ind w:left="3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3A36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E232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6418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7EBD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A52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76A5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64C6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9064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2208D2"/>
    <w:multiLevelType w:val="multilevel"/>
    <w:tmpl w:val="1DD834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12E623F"/>
    <w:multiLevelType w:val="hybridMultilevel"/>
    <w:tmpl w:val="D0B694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10CC9"/>
    <w:multiLevelType w:val="multilevel"/>
    <w:tmpl w:val="5A4A53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E551A2"/>
    <w:multiLevelType w:val="hybridMultilevel"/>
    <w:tmpl w:val="1056F682"/>
    <w:lvl w:ilvl="0" w:tplc="63BEC5B6">
      <w:start w:val="1"/>
      <w:numFmt w:val="lowerLetter"/>
      <w:lvlText w:val="%1)"/>
      <w:lvlJc w:val="left"/>
      <w:pPr>
        <w:ind w:left="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5278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DE694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9ABFC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34D79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A49E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32E78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4A6CC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767F2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1205DF"/>
    <w:multiLevelType w:val="hybridMultilevel"/>
    <w:tmpl w:val="CEB8DFF8"/>
    <w:lvl w:ilvl="0" w:tplc="D9EA844C">
      <w:start w:val="1"/>
      <w:numFmt w:val="decimal"/>
      <w:lvlText w:val="%1.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D6FF1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BAA58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E0C45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E65C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7A85A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E32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C249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16067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862454"/>
    <w:multiLevelType w:val="multilevel"/>
    <w:tmpl w:val="42AE7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9A36AF8"/>
    <w:multiLevelType w:val="hybridMultilevel"/>
    <w:tmpl w:val="032AC580"/>
    <w:lvl w:ilvl="0" w:tplc="48A413BC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08AD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8ED3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242C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5EE9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309E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7AEC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46D6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EEE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C9A15B9"/>
    <w:multiLevelType w:val="hybridMultilevel"/>
    <w:tmpl w:val="10A6EF9C"/>
    <w:lvl w:ilvl="0" w:tplc="E26A8344">
      <w:start w:val="1"/>
      <w:numFmt w:val="lowerLetter"/>
      <w:lvlText w:val="%1."/>
      <w:lvlJc w:val="left"/>
      <w:pPr>
        <w:ind w:left="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44FDB2">
      <w:start w:val="1"/>
      <w:numFmt w:val="lowerLetter"/>
      <w:lvlText w:val="%2"/>
      <w:lvlJc w:val="left"/>
      <w:pPr>
        <w:ind w:left="1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CADC0C">
      <w:start w:val="1"/>
      <w:numFmt w:val="lowerRoman"/>
      <w:lvlText w:val="%3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A28698">
      <w:start w:val="1"/>
      <w:numFmt w:val="decimal"/>
      <w:lvlText w:val="%4"/>
      <w:lvlJc w:val="left"/>
      <w:pPr>
        <w:ind w:left="2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F44DEE">
      <w:start w:val="1"/>
      <w:numFmt w:val="lowerLetter"/>
      <w:lvlText w:val="%5"/>
      <w:lvlJc w:val="left"/>
      <w:pPr>
        <w:ind w:left="3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C2AE30">
      <w:start w:val="1"/>
      <w:numFmt w:val="lowerRoman"/>
      <w:lvlText w:val="%6"/>
      <w:lvlJc w:val="left"/>
      <w:pPr>
        <w:ind w:left="3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98751E">
      <w:start w:val="1"/>
      <w:numFmt w:val="decimal"/>
      <w:lvlText w:val="%7"/>
      <w:lvlJc w:val="left"/>
      <w:pPr>
        <w:ind w:left="4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65412">
      <w:start w:val="1"/>
      <w:numFmt w:val="lowerLetter"/>
      <w:lvlText w:val="%8"/>
      <w:lvlJc w:val="left"/>
      <w:pPr>
        <w:ind w:left="5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8B714">
      <w:start w:val="1"/>
      <w:numFmt w:val="lowerRoman"/>
      <w:lvlText w:val="%9"/>
      <w:lvlJc w:val="left"/>
      <w:pPr>
        <w:ind w:left="6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3CB7708"/>
    <w:multiLevelType w:val="hybridMultilevel"/>
    <w:tmpl w:val="BF7452B2"/>
    <w:lvl w:ilvl="0" w:tplc="36409CAA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287DA7"/>
    <w:multiLevelType w:val="multilevel"/>
    <w:tmpl w:val="857C4E5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8B931D2"/>
    <w:multiLevelType w:val="hybridMultilevel"/>
    <w:tmpl w:val="9572E1BE"/>
    <w:lvl w:ilvl="0" w:tplc="CA7EC1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76F8F"/>
    <w:multiLevelType w:val="hybridMultilevel"/>
    <w:tmpl w:val="245C6B1E"/>
    <w:lvl w:ilvl="0" w:tplc="DDD24B38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D63F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F4FD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265F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5ED1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EE9F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3A3A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0C7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CF5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256BEF"/>
    <w:multiLevelType w:val="hybridMultilevel"/>
    <w:tmpl w:val="7B502E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107A3"/>
    <w:multiLevelType w:val="multilevel"/>
    <w:tmpl w:val="B6068D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51D070A"/>
    <w:multiLevelType w:val="hybridMultilevel"/>
    <w:tmpl w:val="FA1C8AA2"/>
    <w:lvl w:ilvl="0" w:tplc="1382E73C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 w:val="0"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659503F"/>
    <w:multiLevelType w:val="multilevel"/>
    <w:tmpl w:val="C0AE5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67E5AE0"/>
    <w:multiLevelType w:val="multilevel"/>
    <w:tmpl w:val="2452E9B4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2C5FD4"/>
    <w:multiLevelType w:val="hybridMultilevel"/>
    <w:tmpl w:val="0BE6D32C"/>
    <w:lvl w:ilvl="0" w:tplc="DD466E9E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1EB0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0AA5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E01E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0C8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0AE7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8431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9223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226FC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26E5DF3"/>
    <w:multiLevelType w:val="hybridMultilevel"/>
    <w:tmpl w:val="1D34A67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52D59"/>
    <w:multiLevelType w:val="hybridMultilevel"/>
    <w:tmpl w:val="D0A6F242"/>
    <w:lvl w:ilvl="0" w:tplc="52E4834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9457A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766C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A636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78AD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8E67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82D7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C247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A249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86D4402"/>
    <w:multiLevelType w:val="hybridMultilevel"/>
    <w:tmpl w:val="8D7C570A"/>
    <w:lvl w:ilvl="0" w:tplc="9F6A346A">
      <w:start w:val="1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B658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902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487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5EF7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4E7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E4C5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B2F2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0D6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8419E1"/>
    <w:multiLevelType w:val="hybridMultilevel"/>
    <w:tmpl w:val="ABE4B648"/>
    <w:lvl w:ilvl="0" w:tplc="5698895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5" w:hanging="360"/>
      </w:pPr>
    </w:lvl>
    <w:lvl w:ilvl="2" w:tplc="0C0A001B" w:tentative="1">
      <w:start w:val="1"/>
      <w:numFmt w:val="lowerRoman"/>
      <w:lvlText w:val="%3."/>
      <w:lvlJc w:val="right"/>
      <w:pPr>
        <w:ind w:left="2595" w:hanging="180"/>
      </w:pPr>
    </w:lvl>
    <w:lvl w:ilvl="3" w:tplc="0C0A000F" w:tentative="1">
      <w:start w:val="1"/>
      <w:numFmt w:val="decimal"/>
      <w:lvlText w:val="%4."/>
      <w:lvlJc w:val="left"/>
      <w:pPr>
        <w:ind w:left="3315" w:hanging="360"/>
      </w:pPr>
    </w:lvl>
    <w:lvl w:ilvl="4" w:tplc="0C0A0019" w:tentative="1">
      <w:start w:val="1"/>
      <w:numFmt w:val="lowerLetter"/>
      <w:lvlText w:val="%5."/>
      <w:lvlJc w:val="left"/>
      <w:pPr>
        <w:ind w:left="4035" w:hanging="360"/>
      </w:pPr>
    </w:lvl>
    <w:lvl w:ilvl="5" w:tplc="0C0A001B" w:tentative="1">
      <w:start w:val="1"/>
      <w:numFmt w:val="lowerRoman"/>
      <w:lvlText w:val="%6."/>
      <w:lvlJc w:val="right"/>
      <w:pPr>
        <w:ind w:left="4755" w:hanging="180"/>
      </w:pPr>
    </w:lvl>
    <w:lvl w:ilvl="6" w:tplc="0C0A000F" w:tentative="1">
      <w:start w:val="1"/>
      <w:numFmt w:val="decimal"/>
      <w:lvlText w:val="%7."/>
      <w:lvlJc w:val="left"/>
      <w:pPr>
        <w:ind w:left="5475" w:hanging="360"/>
      </w:pPr>
    </w:lvl>
    <w:lvl w:ilvl="7" w:tplc="0C0A0019" w:tentative="1">
      <w:start w:val="1"/>
      <w:numFmt w:val="lowerLetter"/>
      <w:lvlText w:val="%8."/>
      <w:lvlJc w:val="left"/>
      <w:pPr>
        <w:ind w:left="6195" w:hanging="360"/>
      </w:pPr>
    </w:lvl>
    <w:lvl w:ilvl="8" w:tplc="0C0A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408767160">
    <w:abstractNumId w:val="20"/>
  </w:num>
  <w:num w:numId="2" w16cid:durableId="1819764281">
    <w:abstractNumId w:val="10"/>
  </w:num>
  <w:num w:numId="3" w16cid:durableId="810559311">
    <w:abstractNumId w:val="23"/>
  </w:num>
  <w:num w:numId="4" w16cid:durableId="1657805577">
    <w:abstractNumId w:val="36"/>
  </w:num>
  <w:num w:numId="5" w16cid:durableId="844898875">
    <w:abstractNumId w:val="15"/>
  </w:num>
  <w:num w:numId="6" w16cid:durableId="857041882">
    <w:abstractNumId w:val="32"/>
  </w:num>
  <w:num w:numId="7" w16cid:durableId="1620186830">
    <w:abstractNumId w:val="22"/>
  </w:num>
  <w:num w:numId="8" w16cid:durableId="1305428479">
    <w:abstractNumId w:val="27"/>
  </w:num>
  <w:num w:numId="9" w16cid:durableId="1344435984">
    <w:abstractNumId w:val="7"/>
  </w:num>
  <w:num w:numId="10" w16cid:durableId="480117781">
    <w:abstractNumId w:val="0"/>
  </w:num>
  <w:num w:numId="11" w16cid:durableId="827284709">
    <w:abstractNumId w:val="11"/>
  </w:num>
  <w:num w:numId="12" w16cid:durableId="993535518">
    <w:abstractNumId w:val="1"/>
  </w:num>
  <w:num w:numId="13" w16cid:durableId="1139802611">
    <w:abstractNumId w:val="9"/>
  </w:num>
  <w:num w:numId="14" w16cid:durableId="518013143">
    <w:abstractNumId w:val="35"/>
  </w:num>
  <w:num w:numId="15" w16cid:durableId="1818760646">
    <w:abstractNumId w:val="33"/>
  </w:num>
  <w:num w:numId="16" w16cid:durableId="698705746">
    <w:abstractNumId w:val="19"/>
  </w:num>
  <w:num w:numId="17" w16cid:durableId="158037586">
    <w:abstractNumId w:val="8"/>
  </w:num>
  <w:num w:numId="18" w16cid:durableId="128089314">
    <w:abstractNumId w:val="4"/>
  </w:num>
  <w:num w:numId="19" w16cid:durableId="592784946">
    <w:abstractNumId w:val="13"/>
  </w:num>
  <w:num w:numId="20" w16cid:durableId="1227842732">
    <w:abstractNumId w:val="26"/>
  </w:num>
  <w:num w:numId="21" w16cid:durableId="485828921">
    <w:abstractNumId w:val="2"/>
  </w:num>
  <w:num w:numId="22" w16cid:durableId="998460570">
    <w:abstractNumId w:val="14"/>
  </w:num>
  <w:num w:numId="23" w16cid:durableId="1554269443">
    <w:abstractNumId w:val="5"/>
  </w:num>
  <w:num w:numId="24" w16cid:durableId="1691832453">
    <w:abstractNumId w:val="16"/>
  </w:num>
  <w:num w:numId="25" w16cid:durableId="968047802">
    <w:abstractNumId w:val="6"/>
  </w:num>
  <w:num w:numId="26" w16cid:durableId="657659703">
    <w:abstractNumId w:val="24"/>
  </w:num>
  <w:num w:numId="27" w16cid:durableId="842283568">
    <w:abstractNumId w:val="21"/>
  </w:num>
  <w:num w:numId="28" w16cid:durableId="882986848">
    <w:abstractNumId w:val="17"/>
  </w:num>
  <w:num w:numId="29" w16cid:durableId="1443450105">
    <w:abstractNumId w:val="3"/>
  </w:num>
  <w:num w:numId="30" w16cid:durableId="56167417">
    <w:abstractNumId w:val="12"/>
  </w:num>
  <w:num w:numId="31" w16cid:durableId="313459958">
    <w:abstractNumId w:val="28"/>
  </w:num>
  <w:num w:numId="32" w16cid:durableId="1682972657">
    <w:abstractNumId w:val="37"/>
  </w:num>
  <w:num w:numId="33" w16cid:durableId="789739742">
    <w:abstractNumId w:val="34"/>
  </w:num>
  <w:num w:numId="34" w16cid:durableId="1470055252">
    <w:abstractNumId w:val="31"/>
  </w:num>
  <w:num w:numId="35" w16cid:durableId="1946694599">
    <w:abstractNumId w:val="30"/>
  </w:num>
  <w:num w:numId="36" w16cid:durableId="492263868">
    <w:abstractNumId w:val="25"/>
  </w:num>
  <w:num w:numId="37" w16cid:durableId="1031760002">
    <w:abstractNumId w:val="18"/>
  </w:num>
  <w:num w:numId="38" w16cid:durableId="19335878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56D"/>
    <w:rsid w:val="00097967"/>
    <w:rsid w:val="000C671B"/>
    <w:rsid w:val="0013350B"/>
    <w:rsid w:val="001E336E"/>
    <w:rsid w:val="002947E2"/>
    <w:rsid w:val="002E474E"/>
    <w:rsid w:val="003A2C50"/>
    <w:rsid w:val="003E43C7"/>
    <w:rsid w:val="003F7396"/>
    <w:rsid w:val="004D6758"/>
    <w:rsid w:val="005A673D"/>
    <w:rsid w:val="00666FB2"/>
    <w:rsid w:val="006C4C95"/>
    <w:rsid w:val="00795AFD"/>
    <w:rsid w:val="007A46BB"/>
    <w:rsid w:val="008B356D"/>
    <w:rsid w:val="00931813"/>
    <w:rsid w:val="00984BFA"/>
    <w:rsid w:val="009E19C8"/>
    <w:rsid w:val="00A9290C"/>
    <w:rsid w:val="00B94357"/>
    <w:rsid w:val="00CC6D76"/>
    <w:rsid w:val="00DE5062"/>
    <w:rsid w:val="00EB30EB"/>
    <w:rsid w:val="00F4107D"/>
    <w:rsid w:val="00F4658C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B007B"/>
  <w15:chartTrackingRefBased/>
  <w15:docId w15:val="{4970ADF2-96D3-4337-9776-E1847976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\OneDrive\Escritorio\UES%20VALLE\UESVALLE%202026\BIENES\ASEO%20Y%20CAFETERIA-%202026\FORMATOS\FORMATO%201%20INFORMACI&#211;N%20DEL%20PROPON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1 INFORMACIÓN DEL PROPONENTE</Template>
  <TotalTime>3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Nieto Rivera</dc:creator>
  <cp:keywords/>
  <dc:description/>
  <cp:lastModifiedBy>monica nieto rivera</cp:lastModifiedBy>
  <cp:revision>2</cp:revision>
  <cp:lastPrinted>2024-06-04T20:07:00Z</cp:lastPrinted>
  <dcterms:created xsi:type="dcterms:W3CDTF">2025-07-14T00:37:00Z</dcterms:created>
  <dcterms:modified xsi:type="dcterms:W3CDTF">2026-02-17T22:43:00Z</dcterms:modified>
</cp:coreProperties>
</file>