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46844" w14:textId="77777777" w:rsidR="002E0EAC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A90EA86" w14:textId="77777777" w:rsidR="002E0EAC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4481C6C9" w14:textId="77777777" w:rsidR="002E0EAC" w:rsidRPr="006E0446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FORMATO </w:t>
      </w:r>
      <w:proofErr w:type="spellStart"/>
      <w:r w:rsidRPr="006E0446">
        <w:rPr>
          <w:rFonts w:ascii="Arial" w:eastAsia="Arial" w:hAnsi="Arial" w:cs="Arial"/>
          <w:b/>
          <w:u w:val="single"/>
          <w:lang w:eastAsia="es-CO" w:bidi="es-CO"/>
        </w:rPr>
        <w:t>N°</w:t>
      </w:r>
      <w:proofErr w:type="spellEnd"/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 </w:t>
      </w:r>
      <w:r>
        <w:rPr>
          <w:rFonts w:ascii="Arial" w:eastAsia="Arial" w:hAnsi="Arial" w:cs="Arial"/>
          <w:b/>
          <w:u w:val="single"/>
          <w:lang w:eastAsia="es-CO" w:bidi="es-CO"/>
        </w:rPr>
        <w:t>14</w:t>
      </w:r>
    </w:p>
    <w:p w14:paraId="41B3D806" w14:textId="77777777" w:rsidR="002E0EAC" w:rsidRPr="006E0446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2B733134" w14:textId="77777777" w:rsidR="002E0EAC" w:rsidRPr="006E0446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 w:rsidRPr="006E0446">
        <w:rPr>
          <w:rFonts w:ascii="Arial" w:eastAsia="Arial" w:hAnsi="Arial" w:cs="Arial"/>
          <w:b/>
          <w:lang w:eastAsia="es-CO" w:bidi="es-CO"/>
        </w:rPr>
        <w:t xml:space="preserve">PROCESO DE </w:t>
      </w:r>
      <w:r>
        <w:rPr>
          <w:rFonts w:ascii="Arial" w:eastAsia="Arial" w:hAnsi="Arial" w:cs="Arial"/>
          <w:b/>
          <w:lang w:eastAsia="es-CO" w:bidi="es-CO"/>
        </w:rPr>
        <w:t xml:space="preserve">MÍNIMA </w:t>
      </w:r>
      <w:r w:rsidRPr="006E0446">
        <w:rPr>
          <w:rFonts w:ascii="Arial" w:eastAsia="Arial" w:hAnsi="Arial" w:cs="Arial"/>
          <w:b/>
          <w:lang w:eastAsia="es-CO" w:bidi="es-CO"/>
        </w:rPr>
        <w:t xml:space="preserve">CUANTÍA </w:t>
      </w:r>
    </w:p>
    <w:p w14:paraId="7D335541" w14:textId="77777777" w:rsidR="002E0EAC" w:rsidRPr="006E0446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355A95C0" w14:textId="77777777" w:rsidR="002E0EAC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>
        <w:rPr>
          <w:rFonts w:ascii="Arial" w:eastAsia="Arial" w:hAnsi="Arial" w:cs="Arial"/>
          <w:b/>
          <w:lang w:eastAsia="es-CO" w:bidi="es-CO"/>
        </w:rPr>
        <w:t xml:space="preserve">AUTORIZACIÓN DE CONSULTA – DELITOS SEXUALES </w:t>
      </w:r>
    </w:p>
    <w:p w14:paraId="6F2FB965" w14:textId="77777777" w:rsidR="002E0EAC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14E83EF2" w14:textId="77777777" w:rsidR="002E0EAC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2CC38915" w14:textId="77777777" w:rsidR="002E0EAC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646EA2D3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Y FECHA</w:t>
      </w:r>
    </w:p>
    <w:p w14:paraId="03695B56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E1AE2E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E426E8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1AB54011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UNIDAD EJECUTORA DE SANEAMIENTO</w:t>
      </w:r>
    </w:p>
    <w:p w14:paraId="36677EFA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CARRERA 37 A NO. 4-88</w:t>
      </w:r>
    </w:p>
    <w:p w14:paraId="3B7F1C81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CALI</w:t>
      </w:r>
    </w:p>
    <w:p w14:paraId="167558FB" w14:textId="77777777" w:rsidR="002E0EAC" w:rsidRPr="003A2F61" w:rsidRDefault="002E0EAC" w:rsidP="002E0EA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2EE3600A" w14:textId="77777777" w:rsidR="002E0EAC" w:rsidRPr="003A2F61" w:rsidRDefault="002E0EAC" w:rsidP="002E0EA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EN MI CONDICIÓN DE REPRESENTATE LEGAL (O PERSONA NATURAL) </w:t>
      </w: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YO,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________________________________, IDENTIFICADO CON EL DOCUMENTO DE IDENTIDAD C.C: </w:t>
      </w:r>
      <w:proofErr w:type="spell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N°</w:t>
      </w:r>
      <w:proofErr w:type="spell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________________________, AUTORIZO PARA QUE SE REALICE A MI NOMBRE, LA CONSULTA RELACIONADA CON LOS DELITOS SEXUALES COMETIDOS CONTRA MENORES DE 18 AÑOS (LEY 1918 DE 2018).</w:t>
      </w:r>
    </w:p>
    <w:p w14:paraId="63E824B7" w14:textId="77777777" w:rsidR="002E0EAC" w:rsidRPr="003A2F61" w:rsidRDefault="002E0EAC" w:rsidP="002E0EA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BD56C73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5AE6E2A" w14:textId="77777777" w:rsidR="002E0EAC" w:rsidRPr="003A2F61" w:rsidRDefault="002E0EAC" w:rsidP="002E0E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2F61">
        <w:rPr>
          <w:rFonts w:ascii="Arial" w:hAnsi="Arial" w:cs="Arial"/>
          <w:color w:val="000000"/>
          <w:sz w:val="20"/>
          <w:szCs w:val="20"/>
        </w:rPr>
        <w:t>EN CONSTANCIA FIRMO A LOS ____ DÍAS DEL MES DE ___ DEL AÑO ______ EN LA CIUDAD DE __________________.</w:t>
      </w:r>
    </w:p>
    <w:p w14:paraId="2FC51ACC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37A1E046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ATENTAMENTE,</w:t>
      </w:r>
    </w:p>
    <w:p w14:paraId="5825A0F0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9C0A47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FIRMA DEL REPRESENTANTE LEGAL _______________________</w:t>
      </w:r>
    </w:p>
    <w:p w14:paraId="1B431FA2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NOMBRE ________________________________________________</w:t>
      </w:r>
    </w:p>
    <w:p w14:paraId="79215B85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C.C. N</w:t>
      </w: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°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_________   DE ___________</w:t>
      </w:r>
    </w:p>
    <w:p w14:paraId="0FC0FD13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RAZÓN SOCIAL _________________________________________</w:t>
      </w:r>
    </w:p>
    <w:p w14:paraId="79B969D6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NIT ___________</w:t>
      </w:r>
    </w:p>
    <w:p w14:paraId="591E2FD3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RÉGIMEN TRIBUTARIO AL CUAL PERTENECE ___________________</w:t>
      </w:r>
    </w:p>
    <w:p w14:paraId="761D9FDE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DIRECCIÓN _______________</w:t>
      </w:r>
    </w:p>
    <w:p w14:paraId="698B0F44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CELULAR _________________</w:t>
      </w:r>
    </w:p>
    <w:p w14:paraId="16D59B37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</w:t>
      </w:r>
    </w:p>
    <w:p w14:paraId="1BB05BF5" w14:textId="77777777" w:rsidR="001C3C74" w:rsidRDefault="001C3C74" w:rsidP="001C3C74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lang w:eastAsia="es-CO" w:bidi="es-CO"/>
        </w:rPr>
      </w:pPr>
    </w:p>
    <w:sectPr w:rsidR="001C3C74" w:rsidSect="00666F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8720" w:code="14"/>
      <w:pgMar w:top="1843" w:right="1531" w:bottom="1531" w:left="153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5A910" w14:textId="77777777" w:rsidR="00192D25" w:rsidRDefault="00192D25" w:rsidP="00795AFD">
      <w:pPr>
        <w:spacing w:after="0" w:line="240" w:lineRule="auto"/>
      </w:pPr>
      <w:r>
        <w:separator/>
      </w:r>
    </w:p>
  </w:endnote>
  <w:endnote w:type="continuationSeparator" w:id="0">
    <w:p w14:paraId="2457C87A" w14:textId="77777777" w:rsidR="00192D25" w:rsidRDefault="00192D25" w:rsidP="00795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CF5F9" w14:textId="77777777" w:rsidR="00292C64" w:rsidRDefault="00292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1091140"/>
      <w:docPartObj>
        <w:docPartGallery w:val="Page Numbers (Bottom of Page)"/>
        <w:docPartUnique/>
      </w:docPartObj>
    </w:sdtPr>
    <w:sdtContent>
      <w:p w14:paraId="113B88C6" w14:textId="77777777" w:rsidR="002E474E" w:rsidRPr="00666FB2" w:rsidRDefault="002E474E" w:rsidP="002E474E">
        <w:pPr>
          <w:pStyle w:val="Piedepgina"/>
          <w:jc w:val="center"/>
          <w:rPr>
            <w:rFonts w:ascii="Arial" w:hAnsi="Arial" w:cs="Arial"/>
            <w:sz w:val="18"/>
            <w:szCs w:val="18"/>
          </w:rPr>
        </w:pPr>
        <w:r w:rsidRPr="00666FB2">
          <w:rPr>
            <w:rFonts w:ascii="Arial" w:hAnsi="Arial" w:cs="Arial"/>
            <w:sz w:val="18"/>
            <w:szCs w:val="18"/>
          </w:rPr>
          <w:fldChar w:fldCharType="begin"/>
        </w:r>
        <w:r w:rsidRPr="00666FB2">
          <w:rPr>
            <w:rFonts w:ascii="Arial" w:hAnsi="Arial" w:cs="Arial"/>
            <w:sz w:val="18"/>
            <w:szCs w:val="18"/>
          </w:rPr>
          <w:instrText>PAGE   \* MERGEFORMAT</w:instrText>
        </w:r>
        <w:r w:rsidRPr="00666FB2">
          <w:rPr>
            <w:rFonts w:ascii="Arial" w:hAnsi="Arial" w:cs="Arial"/>
            <w:sz w:val="18"/>
            <w:szCs w:val="18"/>
          </w:rPr>
          <w:fldChar w:fldCharType="separate"/>
        </w:r>
        <w:r w:rsidRPr="00666FB2">
          <w:rPr>
            <w:rFonts w:ascii="Arial" w:hAnsi="Arial" w:cs="Arial"/>
            <w:sz w:val="18"/>
            <w:szCs w:val="18"/>
            <w:lang w:val="es-ES"/>
          </w:rPr>
          <w:t>2</w:t>
        </w:r>
        <w:r w:rsidRPr="00666FB2">
          <w:rPr>
            <w:rFonts w:ascii="Arial" w:hAnsi="Arial" w:cs="Arial"/>
            <w:sz w:val="18"/>
            <w:szCs w:val="18"/>
          </w:rPr>
          <w:fldChar w:fldCharType="end"/>
        </w:r>
      </w:p>
      <w:p w14:paraId="33FAD0D9" w14:textId="77777777" w:rsidR="002E474E" w:rsidRDefault="002E474E" w:rsidP="002E474E">
        <w:pPr>
          <w:pStyle w:val="Piedepgina"/>
        </w:pPr>
      </w:p>
      <w:p w14:paraId="382AE229" w14:textId="77777777" w:rsidR="002E474E" w:rsidRDefault="002E474E" w:rsidP="002E474E">
        <w:pPr>
          <w:pStyle w:val="Piedepgina"/>
        </w:pPr>
      </w:p>
      <w:p w14:paraId="603303C1" w14:textId="77777777" w:rsidR="002E474E" w:rsidRDefault="002E474E" w:rsidP="002E474E">
        <w:pPr>
          <w:pStyle w:val="Piedepgina"/>
        </w:pPr>
      </w:p>
      <w:p w14:paraId="2023DA2F" w14:textId="77777777" w:rsidR="002E474E" w:rsidRDefault="00000000" w:rsidP="002E474E">
        <w:pPr>
          <w:pStyle w:val="Piedepgina"/>
          <w:jc w:val="center"/>
        </w:pPr>
      </w:p>
    </w:sdtContent>
  </w:sdt>
  <w:p w14:paraId="1A75F31A" w14:textId="77777777" w:rsidR="002E474E" w:rsidRDefault="002E474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3075C" w14:textId="77777777" w:rsidR="00292C64" w:rsidRDefault="00292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2E866" w14:textId="77777777" w:rsidR="00192D25" w:rsidRDefault="00192D25" w:rsidP="00795AFD">
      <w:pPr>
        <w:spacing w:after="0" w:line="240" w:lineRule="auto"/>
      </w:pPr>
      <w:r>
        <w:separator/>
      </w:r>
    </w:p>
  </w:footnote>
  <w:footnote w:type="continuationSeparator" w:id="0">
    <w:p w14:paraId="57D54582" w14:textId="77777777" w:rsidR="00192D25" w:rsidRDefault="00192D25" w:rsidP="00795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16315" w14:textId="77777777" w:rsidR="00292C64" w:rsidRDefault="00292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36219" w14:textId="71B7DED5" w:rsidR="00795AFD" w:rsidRDefault="00795AF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394DE" w14:textId="77777777" w:rsidR="00292C64" w:rsidRDefault="00292C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537E0"/>
    <w:multiLevelType w:val="hybridMultilevel"/>
    <w:tmpl w:val="95660EB2"/>
    <w:lvl w:ilvl="0" w:tplc="1D9AE0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72868"/>
    <w:multiLevelType w:val="multilevel"/>
    <w:tmpl w:val="0ADE24D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FD7DB4"/>
    <w:multiLevelType w:val="hybridMultilevel"/>
    <w:tmpl w:val="866AF9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21D58"/>
    <w:multiLevelType w:val="hybridMultilevel"/>
    <w:tmpl w:val="68E468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C5A00"/>
    <w:multiLevelType w:val="hybridMultilevel"/>
    <w:tmpl w:val="E626E3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7D1DCC"/>
    <w:multiLevelType w:val="hybridMultilevel"/>
    <w:tmpl w:val="5906CFA2"/>
    <w:lvl w:ilvl="0" w:tplc="14B83CF0">
      <w:start w:val="1"/>
      <w:numFmt w:val="lowerLetter"/>
      <w:lvlText w:val="%1)"/>
      <w:lvlJc w:val="left"/>
      <w:pPr>
        <w:ind w:left="473" w:hanging="361"/>
      </w:pPr>
      <w:rPr>
        <w:rFonts w:ascii="Arial" w:eastAsia="Arial" w:hAnsi="Arial" w:cs="Arial" w:hint="default"/>
        <w:b/>
        <w:spacing w:val="-1"/>
        <w:w w:val="100"/>
        <w:sz w:val="22"/>
        <w:szCs w:val="22"/>
        <w:lang w:val="es-CO" w:eastAsia="es-CO" w:bidi="es-CO"/>
      </w:rPr>
    </w:lvl>
    <w:lvl w:ilvl="1" w:tplc="D6B6A73C">
      <w:numFmt w:val="bullet"/>
      <w:lvlText w:val="•"/>
      <w:lvlJc w:val="left"/>
      <w:pPr>
        <w:ind w:left="1460" w:hanging="361"/>
      </w:pPr>
      <w:rPr>
        <w:rFonts w:hint="default"/>
        <w:lang w:val="es-CO" w:eastAsia="es-CO" w:bidi="es-CO"/>
      </w:rPr>
    </w:lvl>
    <w:lvl w:ilvl="2" w:tplc="19064F5E">
      <w:numFmt w:val="bullet"/>
      <w:lvlText w:val="•"/>
      <w:lvlJc w:val="left"/>
      <w:pPr>
        <w:ind w:left="2440" w:hanging="361"/>
      </w:pPr>
      <w:rPr>
        <w:rFonts w:hint="default"/>
        <w:lang w:val="es-CO" w:eastAsia="es-CO" w:bidi="es-CO"/>
      </w:rPr>
    </w:lvl>
    <w:lvl w:ilvl="3" w:tplc="4E547AE8">
      <w:numFmt w:val="bullet"/>
      <w:lvlText w:val="•"/>
      <w:lvlJc w:val="left"/>
      <w:pPr>
        <w:ind w:left="3420" w:hanging="361"/>
      </w:pPr>
      <w:rPr>
        <w:rFonts w:hint="default"/>
        <w:lang w:val="es-CO" w:eastAsia="es-CO" w:bidi="es-CO"/>
      </w:rPr>
    </w:lvl>
    <w:lvl w:ilvl="4" w:tplc="B41A008C">
      <w:numFmt w:val="bullet"/>
      <w:lvlText w:val="•"/>
      <w:lvlJc w:val="left"/>
      <w:pPr>
        <w:ind w:left="4400" w:hanging="361"/>
      </w:pPr>
      <w:rPr>
        <w:rFonts w:hint="default"/>
        <w:lang w:val="es-CO" w:eastAsia="es-CO" w:bidi="es-CO"/>
      </w:rPr>
    </w:lvl>
    <w:lvl w:ilvl="5" w:tplc="4F6C5EC0">
      <w:numFmt w:val="bullet"/>
      <w:lvlText w:val="•"/>
      <w:lvlJc w:val="left"/>
      <w:pPr>
        <w:ind w:left="5381" w:hanging="361"/>
      </w:pPr>
      <w:rPr>
        <w:rFonts w:hint="default"/>
        <w:lang w:val="es-CO" w:eastAsia="es-CO" w:bidi="es-CO"/>
      </w:rPr>
    </w:lvl>
    <w:lvl w:ilvl="6" w:tplc="7802514E">
      <w:numFmt w:val="bullet"/>
      <w:lvlText w:val="•"/>
      <w:lvlJc w:val="left"/>
      <w:pPr>
        <w:ind w:left="6361" w:hanging="361"/>
      </w:pPr>
      <w:rPr>
        <w:rFonts w:hint="default"/>
        <w:lang w:val="es-CO" w:eastAsia="es-CO" w:bidi="es-CO"/>
      </w:rPr>
    </w:lvl>
    <w:lvl w:ilvl="7" w:tplc="824E858E">
      <w:numFmt w:val="bullet"/>
      <w:lvlText w:val="•"/>
      <w:lvlJc w:val="left"/>
      <w:pPr>
        <w:ind w:left="7341" w:hanging="361"/>
      </w:pPr>
      <w:rPr>
        <w:rFonts w:hint="default"/>
        <w:lang w:val="es-CO" w:eastAsia="es-CO" w:bidi="es-CO"/>
      </w:rPr>
    </w:lvl>
    <w:lvl w:ilvl="8" w:tplc="35A8D33E">
      <w:numFmt w:val="bullet"/>
      <w:lvlText w:val="•"/>
      <w:lvlJc w:val="left"/>
      <w:pPr>
        <w:ind w:left="8321" w:hanging="361"/>
      </w:pPr>
      <w:rPr>
        <w:rFonts w:hint="default"/>
        <w:lang w:val="es-CO" w:eastAsia="es-CO" w:bidi="es-CO"/>
      </w:rPr>
    </w:lvl>
  </w:abstractNum>
  <w:num w:numId="1" w16cid:durableId="57751660">
    <w:abstractNumId w:val="5"/>
  </w:num>
  <w:num w:numId="2" w16cid:durableId="946735566">
    <w:abstractNumId w:val="2"/>
  </w:num>
  <w:num w:numId="3" w16cid:durableId="743138999">
    <w:abstractNumId w:val="3"/>
  </w:num>
  <w:num w:numId="4" w16cid:durableId="1786777781">
    <w:abstractNumId w:val="0"/>
  </w:num>
  <w:num w:numId="5" w16cid:durableId="1867014336">
    <w:abstractNumId w:val="4"/>
  </w:num>
  <w:num w:numId="6" w16cid:durableId="379788583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1B01"/>
    <w:rsid w:val="00022BB8"/>
    <w:rsid w:val="00044131"/>
    <w:rsid w:val="00053B1C"/>
    <w:rsid w:val="00080B6B"/>
    <w:rsid w:val="00097967"/>
    <w:rsid w:val="000B03B8"/>
    <w:rsid w:val="000C671B"/>
    <w:rsid w:val="00151DE4"/>
    <w:rsid w:val="00192D25"/>
    <w:rsid w:val="001C3C74"/>
    <w:rsid w:val="001E336E"/>
    <w:rsid w:val="0026709A"/>
    <w:rsid w:val="00292C64"/>
    <w:rsid w:val="002947E2"/>
    <w:rsid w:val="002E0EAC"/>
    <w:rsid w:val="002E474E"/>
    <w:rsid w:val="00381817"/>
    <w:rsid w:val="003A21B7"/>
    <w:rsid w:val="003E43C7"/>
    <w:rsid w:val="0046640B"/>
    <w:rsid w:val="004B2198"/>
    <w:rsid w:val="004D6758"/>
    <w:rsid w:val="005A673D"/>
    <w:rsid w:val="00652162"/>
    <w:rsid w:val="00666FB2"/>
    <w:rsid w:val="006C4C95"/>
    <w:rsid w:val="00795AFD"/>
    <w:rsid w:val="007A46BB"/>
    <w:rsid w:val="007C63C1"/>
    <w:rsid w:val="007D7D20"/>
    <w:rsid w:val="007F0917"/>
    <w:rsid w:val="00863FED"/>
    <w:rsid w:val="008A21C1"/>
    <w:rsid w:val="008E2C85"/>
    <w:rsid w:val="00916C37"/>
    <w:rsid w:val="00932ADE"/>
    <w:rsid w:val="00984BFA"/>
    <w:rsid w:val="009B14EB"/>
    <w:rsid w:val="009E19C8"/>
    <w:rsid w:val="00A52E4D"/>
    <w:rsid w:val="00A9290C"/>
    <w:rsid w:val="00AF477E"/>
    <w:rsid w:val="00B94357"/>
    <w:rsid w:val="00D14DF2"/>
    <w:rsid w:val="00D74047"/>
    <w:rsid w:val="00D76FEC"/>
    <w:rsid w:val="00DB322F"/>
    <w:rsid w:val="00DE55FB"/>
    <w:rsid w:val="00E93150"/>
    <w:rsid w:val="00EB30EB"/>
    <w:rsid w:val="00EC7CA4"/>
    <w:rsid w:val="00F17F37"/>
    <w:rsid w:val="00F4107D"/>
    <w:rsid w:val="00FE46FA"/>
    <w:rsid w:val="00FE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E29DE0"/>
  <w15:chartTrackingRefBased/>
  <w15:docId w15:val="{6919B686-BAF5-4D23-87E7-3783E7686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2E474E"/>
    <w:pPr>
      <w:keepNext/>
      <w:keepLines/>
      <w:spacing w:after="0"/>
      <w:ind w:left="40" w:hanging="10"/>
      <w:jc w:val="center"/>
      <w:outlineLvl w:val="0"/>
    </w:pPr>
    <w:rPr>
      <w:rFonts w:ascii="Arial" w:eastAsia="Arial" w:hAnsi="Arial" w:cs="Arial"/>
      <w:b/>
      <w:color w:val="000000"/>
      <w:lang w:eastAsia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AFD"/>
  </w:style>
  <w:style w:type="paragraph" w:styleId="Piedepgina">
    <w:name w:val="footer"/>
    <w:basedOn w:val="Normal"/>
    <w:link w:val="Piedepgina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AFD"/>
  </w:style>
  <w:style w:type="character" w:customStyle="1" w:styleId="Ttulo1Car">
    <w:name w:val="Título 1 Car"/>
    <w:basedOn w:val="Fuentedeprrafopredeter"/>
    <w:link w:val="Ttulo1"/>
    <w:uiPriority w:val="9"/>
    <w:rsid w:val="002E474E"/>
    <w:rPr>
      <w:rFonts w:ascii="Arial" w:eastAsia="Arial" w:hAnsi="Arial" w:cs="Arial"/>
      <w:b/>
      <w:color w:val="000000"/>
      <w:lang w:eastAsia="es-419"/>
    </w:rPr>
  </w:style>
  <w:style w:type="table" w:customStyle="1" w:styleId="TableGrid">
    <w:name w:val="TableGrid"/>
    <w:rsid w:val="002E474E"/>
    <w:pPr>
      <w:spacing w:after="0" w:line="240" w:lineRule="auto"/>
    </w:pPr>
    <w:rPr>
      <w:rFonts w:eastAsiaTheme="minorEastAsia"/>
      <w:lang w:eastAsia="es-4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normal1">
    <w:name w:val="Plain Table 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aliases w:val="Subtítulo Subcontenido numerado,List Paragraph,Bullet List,FooterText,numbered,List Paragraph1,Paragraphe de liste1,lp1,Bulletr List Paragraph,Foot,列出段落,列出段落1,List Paragraph2,List Paragraph21,Parágrafo da Lista1,リスト段落1,Listeafsnit1,HOJA"/>
    <w:basedOn w:val="Normal"/>
    <w:link w:val="PrrafodelistaCar"/>
    <w:uiPriority w:val="99"/>
    <w:qFormat/>
    <w:rsid w:val="002E47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mm8nw">
    <w:name w:val="mm8nw"/>
    <w:basedOn w:val="Normal"/>
    <w:rsid w:val="002E4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419"/>
      <w14:ligatures w14:val="none"/>
    </w:rPr>
  </w:style>
  <w:style w:type="character" w:styleId="Hipervnculo">
    <w:name w:val="Hyperlink"/>
    <w:basedOn w:val="Fuentedeprrafopredeter"/>
    <w:uiPriority w:val="99"/>
    <w:rsid w:val="002E474E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E474E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2E474E"/>
    <w:rPr>
      <w:b/>
      <w:bCs/>
    </w:rPr>
  </w:style>
  <w:style w:type="paragraph" w:styleId="Textoindependiente3">
    <w:name w:val="Body Text 3"/>
    <w:basedOn w:val="Normal"/>
    <w:link w:val="Textoindependiente3Car"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2E474E"/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paragraph" w:customStyle="1" w:styleId="Default">
    <w:name w:val="Default"/>
    <w:rsid w:val="002E47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CO" w:eastAsia="es-CO"/>
      <w14:ligatures w14:val="none"/>
    </w:rPr>
  </w:style>
  <w:style w:type="character" w:styleId="nfasis">
    <w:name w:val="Emphasis"/>
    <w:uiPriority w:val="20"/>
    <w:qFormat/>
    <w:rsid w:val="002E474E"/>
    <w:rPr>
      <w:i/>
      <w:iCs/>
    </w:rPr>
  </w:style>
  <w:style w:type="table" w:customStyle="1" w:styleId="Tablanormal11">
    <w:name w:val="Tabla normal 1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phjq">
    <w:name w:val="_2phjq"/>
    <w:basedOn w:val="Fuentedeprrafopredeter"/>
    <w:rsid w:val="002E474E"/>
  </w:style>
  <w:style w:type="paragraph" w:styleId="Textodeglobo">
    <w:name w:val="Balloon Text"/>
    <w:basedOn w:val="Normal"/>
    <w:link w:val="TextodegloboCar"/>
    <w:uiPriority w:val="99"/>
    <w:semiHidden/>
    <w:unhideWhenUsed/>
    <w:rsid w:val="002E474E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74E"/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PrrafodelistaCar">
    <w:name w:val="Párrafo de lista Car"/>
    <w:aliases w:val="Subtítulo Subcontenido numerado Car,List Paragraph Car,Bullet List Car,FooterText Car,numbered Car,List Paragraph1 Car,Paragraphe de liste1 Car,lp1 Car,Bulletr List Paragraph Car,Foot Car,列出段落 Car,列出段落1 Car,List Paragraph2 Car"/>
    <w:link w:val="Prrafodelista"/>
    <w:uiPriority w:val="99"/>
    <w:qFormat/>
    <w:rsid w:val="002E474E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qFormat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2E474E"/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A9290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7C63C1"/>
    <w:pPr>
      <w:spacing w:after="0" w:line="240" w:lineRule="auto"/>
    </w:pPr>
    <w:rPr>
      <w:rFonts w:ascii="Calibri" w:eastAsia="Calibri" w:hAnsi="Calibri" w:cs="Times New Roman"/>
      <w:kern w:val="0"/>
      <w:lang w:val="es-CO"/>
      <w14:ligatures w14:val="none"/>
    </w:rPr>
  </w:style>
  <w:style w:type="paragraph" w:styleId="Textoindependiente2">
    <w:name w:val="Body Text 2"/>
    <w:basedOn w:val="Normal"/>
    <w:link w:val="Textoindependiente2Car1"/>
    <w:uiPriority w:val="99"/>
    <w:unhideWhenUsed/>
    <w:rsid w:val="007C63C1"/>
    <w:pPr>
      <w:spacing w:after="120" w:line="480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character" w:customStyle="1" w:styleId="Textoindependiente2Car">
    <w:name w:val="Texto independiente 2 Car"/>
    <w:basedOn w:val="Fuentedeprrafopredeter"/>
    <w:uiPriority w:val="99"/>
    <w:semiHidden/>
    <w:rsid w:val="007C63C1"/>
  </w:style>
  <w:style w:type="character" w:customStyle="1" w:styleId="Textoindependiente2Car1">
    <w:name w:val="Texto independiente 2 Car1"/>
    <w:basedOn w:val="Fuentedeprrafopredeter"/>
    <w:link w:val="Textoindependiente2"/>
    <w:uiPriority w:val="99"/>
    <w:rsid w:val="007C63C1"/>
    <w:rPr>
      <w:rFonts w:ascii="Calibri" w:eastAsia="Calibri" w:hAnsi="Calibri" w:cs="Times New Roman"/>
      <w:kern w:val="0"/>
      <w:lang w:val="es-ES"/>
      <w14:ligatures w14:val="none"/>
    </w:rPr>
  </w:style>
  <w:style w:type="character" w:customStyle="1" w:styleId="SinespaciadoCar">
    <w:name w:val="Sin espaciado Car"/>
    <w:link w:val="Sinespaciado"/>
    <w:uiPriority w:val="1"/>
    <w:rsid w:val="007C63C1"/>
    <w:rPr>
      <w:rFonts w:ascii="Calibri" w:eastAsia="Calibri" w:hAnsi="Calibri" w:cs="Times New Roman"/>
      <w:kern w:val="0"/>
      <w:lang w:val="es-CO"/>
      <w14:ligatures w14:val="non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151DE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2">
    <w:name w:val="MARITZA2"/>
    <w:rsid w:val="001C3C74"/>
    <w:pPr>
      <w:spacing w:after="0" w:line="240" w:lineRule="auto"/>
      <w:jc w:val="both"/>
    </w:pPr>
    <w:rPr>
      <w:rFonts w:ascii="Arial" w:eastAsia="Times New Roman" w:hAnsi="Arial" w:cs="Times New Roman"/>
      <w:noProof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\OneDrive\Escritorio\UES%20VALLE\UESVALLE%202026\BIENES\ASEO%20Y%20CAFETERIA-%202026\FORMATOS\FORMATO%2014%20AUTORIZACI&#211;N%20DE%20CONSULTA%20-%20DELITOS%20SEXUAL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9BE7-58BB-4E91-835A-46CE07F4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 14 AUTORIZACIÓN DE CONSULTA - DELITOS SEXUALES</Template>
  <TotalTime>0</TotalTime>
  <Pages>1</Pages>
  <Words>149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Nieto Rivera</dc:creator>
  <cp:keywords/>
  <dc:description/>
  <cp:lastModifiedBy>monica nieto rivera</cp:lastModifiedBy>
  <cp:revision>2</cp:revision>
  <cp:lastPrinted>2024-06-04T20:07:00Z</cp:lastPrinted>
  <dcterms:created xsi:type="dcterms:W3CDTF">2026-02-19T01:20:00Z</dcterms:created>
  <dcterms:modified xsi:type="dcterms:W3CDTF">2026-02-19T01:20:00Z</dcterms:modified>
</cp:coreProperties>
</file>