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44353" w14:textId="77777777" w:rsidR="00217EB7" w:rsidRPr="00A84EA4" w:rsidRDefault="00217EB7" w:rsidP="004E6336">
      <w:pPr>
        <w:spacing w:after="0" w:line="240" w:lineRule="auto"/>
        <w:jc w:val="center"/>
        <w:rPr>
          <w:rFonts w:ascii="Arial" w:eastAsia="Arial" w:hAnsi="Arial" w:cs="Arial"/>
          <w:b/>
          <w:w w:val="99"/>
        </w:rPr>
      </w:pPr>
      <w:r w:rsidRPr="00A84EA4">
        <w:rPr>
          <w:rFonts w:ascii="Arial" w:eastAsia="Arial" w:hAnsi="Arial" w:cs="Arial"/>
          <w:b/>
        </w:rPr>
        <w:t>A</w:t>
      </w:r>
      <w:r w:rsidRPr="00A84EA4">
        <w:rPr>
          <w:rFonts w:ascii="Arial" w:eastAsia="Arial" w:hAnsi="Arial" w:cs="Arial"/>
          <w:b/>
          <w:spacing w:val="-1"/>
        </w:rPr>
        <w:t>C</w:t>
      </w:r>
      <w:r w:rsidRPr="00A84EA4">
        <w:rPr>
          <w:rFonts w:ascii="Arial" w:eastAsia="Arial" w:hAnsi="Arial" w:cs="Arial"/>
          <w:b/>
          <w:spacing w:val="1"/>
        </w:rPr>
        <w:t>T</w:t>
      </w:r>
      <w:r w:rsidRPr="00A84EA4">
        <w:rPr>
          <w:rFonts w:ascii="Arial" w:eastAsia="Arial" w:hAnsi="Arial" w:cs="Arial"/>
          <w:b/>
        </w:rPr>
        <w:t>A</w:t>
      </w:r>
      <w:r w:rsidRPr="00A84EA4">
        <w:rPr>
          <w:rFonts w:ascii="Arial" w:eastAsia="Arial" w:hAnsi="Arial" w:cs="Arial"/>
          <w:b/>
          <w:spacing w:val="-13"/>
        </w:rPr>
        <w:t xml:space="preserve"> </w:t>
      </w:r>
      <w:r w:rsidRPr="00A84EA4">
        <w:rPr>
          <w:rFonts w:ascii="Arial" w:eastAsia="Arial" w:hAnsi="Arial" w:cs="Arial"/>
          <w:b/>
          <w:spacing w:val="1"/>
        </w:rPr>
        <w:t>D</w:t>
      </w:r>
      <w:r w:rsidRPr="00A84EA4">
        <w:rPr>
          <w:rFonts w:ascii="Arial" w:eastAsia="Arial" w:hAnsi="Arial" w:cs="Arial"/>
          <w:b/>
        </w:rPr>
        <w:t>E</w:t>
      </w:r>
      <w:r w:rsidRPr="00A84EA4">
        <w:rPr>
          <w:rFonts w:ascii="Arial" w:eastAsia="Arial" w:hAnsi="Arial" w:cs="Arial"/>
          <w:b/>
          <w:spacing w:val="-18"/>
        </w:rPr>
        <w:t xml:space="preserve"> </w:t>
      </w:r>
      <w:r w:rsidRPr="00A84EA4">
        <w:rPr>
          <w:rFonts w:ascii="Arial" w:eastAsia="Arial" w:hAnsi="Arial" w:cs="Arial"/>
          <w:b/>
          <w:spacing w:val="1"/>
          <w:w w:val="98"/>
        </w:rPr>
        <w:t>D</w:t>
      </w:r>
      <w:r w:rsidRPr="00A84EA4">
        <w:rPr>
          <w:rFonts w:ascii="Arial" w:eastAsia="Arial" w:hAnsi="Arial" w:cs="Arial"/>
          <w:b/>
          <w:w w:val="98"/>
        </w:rPr>
        <w:t>E</w:t>
      </w:r>
      <w:r w:rsidRPr="00A84EA4">
        <w:rPr>
          <w:rFonts w:ascii="Arial" w:eastAsia="Arial" w:hAnsi="Arial" w:cs="Arial"/>
          <w:b/>
          <w:spacing w:val="1"/>
          <w:w w:val="98"/>
        </w:rPr>
        <w:t>S</w:t>
      </w:r>
      <w:r w:rsidRPr="00A84EA4">
        <w:rPr>
          <w:rFonts w:ascii="Arial" w:eastAsia="Arial" w:hAnsi="Arial" w:cs="Arial"/>
          <w:b/>
          <w:spacing w:val="-1"/>
          <w:w w:val="98"/>
        </w:rPr>
        <w:t>I</w:t>
      </w:r>
      <w:r w:rsidRPr="00A84EA4">
        <w:rPr>
          <w:rFonts w:ascii="Arial" w:eastAsia="Arial" w:hAnsi="Arial" w:cs="Arial"/>
          <w:b/>
          <w:w w:val="98"/>
        </w:rPr>
        <w:t>G</w:t>
      </w:r>
      <w:r w:rsidRPr="00A84EA4">
        <w:rPr>
          <w:rFonts w:ascii="Arial" w:eastAsia="Arial" w:hAnsi="Arial" w:cs="Arial"/>
          <w:b/>
          <w:spacing w:val="1"/>
          <w:w w:val="98"/>
        </w:rPr>
        <w:t>N</w:t>
      </w:r>
      <w:r w:rsidRPr="00A84EA4">
        <w:rPr>
          <w:rFonts w:ascii="Arial" w:eastAsia="Arial" w:hAnsi="Arial" w:cs="Arial"/>
          <w:b/>
          <w:spacing w:val="2"/>
          <w:w w:val="98"/>
        </w:rPr>
        <w:t>A</w:t>
      </w:r>
      <w:r w:rsidRPr="00A84EA4">
        <w:rPr>
          <w:rFonts w:ascii="Arial" w:eastAsia="Arial" w:hAnsi="Arial" w:cs="Arial"/>
          <w:b/>
          <w:w w:val="98"/>
        </w:rPr>
        <w:t>C</w:t>
      </w:r>
      <w:r w:rsidRPr="00A84EA4">
        <w:rPr>
          <w:rFonts w:ascii="Arial" w:eastAsia="Arial" w:hAnsi="Arial" w:cs="Arial"/>
          <w:b/>
          <w:spacing w:val="1"/>
          <w:w w:val="98"/>
        </w:rPr>
        <w:t>I</w:t>
      </w:r>
      <w:r w:rsidRPr="00A84EA4">
        <w:rPr>
          <w:rFonts w:ascii="Arial" w:eastAsia="Arial" w:hAnsi="Arial" w:cs="Arial"/>
          <w:b/>
          <w:w w:val="98"/>
        </w:rPr>
        <w:t xml:space="preserve">ÓN </w:t>
      </w:r>
      <w:r w:rsidRPr="00A84EA4">
        <w:rPr>
          <w:rFonts w:ascii="Arial" w:eastAsia="Arial" w:hAnsi="Arial" w:cs="Arial"/>
          <w:b/>
          <w:spacing w:val="1"/>
          <w:w w:val="96"/>
        </w:rPr>
        <w:t>S</w:t>
      </w:r>
      <w:r w:rsidRPr="00A84EA4">
        <w:rPr>
          <w:rFonts w:ascii="Arial" w:eastAsia="Arial" w:hAnsi="Arial" w:cs="Arial"/>
          <w:b/>
          <w:spacing w:val="-1"/>
          <w:w w:val="98"/>
        </w:rPr>
        <w:t>U</w:t>
      </w:r>
      <w:r w:rsidRPr="00A84EA4">
        <w:rPr>
          <w:rFonts w:ascii="Arial" w:eastAsia="Arial" w:hAnsi="Arial" w:cs="Arial"/>
          <w:b/>
          <w:w w:val="94"/>
        </w:rPr>
        <w:t>PER</w:t>
      </w:r>
      <w:r w:rsidRPr="00A84EA4">
        <w:rPr>
          <w:rFonts w:ascii="Arial" w:eastAsia="Arial" w:hAnsi="Arial" w:cs="Arial"/>
          <w:b/>
          <w:spacing w:val="1"/>
          <w:w w:val="94"/>
        </w:rPr>
        <w:t>V</w:t>
      </w:r>
      <w:r w:rsidRPr="00A84EA4">
        <w:rPr>
          <w:rFonts w:ascii="Arial" w:eastAsia="Arial" w:hAnsi="Arial" w:cs="Arial"/>
          <w:b/>
          <w:spacing w:val="-1"/>
          <w:w w:val="105"/>
        </w:rPr>
        <w:t>I</w:t>
      </w:r>
      <w:r w:rsidRPr="00A84EA4">
        <w:rPr>
          <w:rFonts w:ascii="Arial" w:eastAsia="Arial" w:hAnsi="Arial" w:cs="Arial"/>
          <w:b/>
          <w:spacing w:val="3"/>
          <w:w w:val="96"/>
        </w:rPr>
        <w:t>S</w:t>
      </w:r>
      <w:r w:rsidRPr="00A84EA4">
        <w:rPr>
          <w:rFonts w:ascii="Arial" w:eastAsia="Arial" w:hAnsi="Arial" w:cs="Arial"/>
          <w:b/>
          <w:spacing w:val="-1"/>
          <w:w w:val="105"/>
        </w:rPr>
        <w:t>I</w:t>
      </w:r>
      <w:r w:rsidRPr="00A84EA4">
        <w:rPr>
          <w:rFonts w:ascii="Arial" w:eastAsia="Arial" w:hAnsi="Arial" w:cs="Arial"/>
          <w:b/>
          <w:w w:val="99"/>
        </w:rPr>
        <w:t xml:space="preserve">ÓN </w:t>
      </w:r>
    </w:p>
    <w:p w14:paraId="73D79BD2" w14:textId="43BFC744" w:rsidR="00217EB7" w:rsidRPr="00A84EA4" w:rsidRDefault="00F67F80" w:rsidP="004E6336">
      <w:pPr>
        <w:spacing w:after="0" w:line="240" w:lineRule="auto"/>
        <w:jc w:val="center"/>
        <w:rPr>
          <w:rFonts w:ascii="Arial" w:eastAsia="Arial" w:hAnsi="Arial" w:cs="Arial"/>
          <w:b/>
          <w:w w:val="98"/>
        </w:rPr>
      </w:pPr>
      <w:r w:rsidRPr="00A84EA4">
        <w:rPr>
          <w:rFonts w:ascii="Arial" w:eastAsia="Arial" w:hAnsi="Arial" w:cs="Arial"/>
          <w:b/>
          <w:w w:val="98"/>
        </w:rPr>
        <w:t>CONVENIO DE ASOCIACIÓN</w:t>
      </w:r>
      <w:r w:rsidR="00217EB7" w:rsidRPr="00A84EA4">
        <w:rPr>
          <w:rFonts w:ascii="Arial" w:eastAsia="Arial" w:hAnsi="Arial" w:cs="Arial"/>
          <w:b/>
          <w:w w:val="98"/>
        </w:rPr>
        <w:t xml:space="preserve"> </w:t>
      </w:r>
    </w:p>
    <w:p w14:paraId="5684EFEC" w14:textId="77BA8853" w:rsidR="00217EB7" w:rsidRPr="00A84EA4" w:rsidRDefault="00A84EA4" w:rsidP="00F67F80">
      <w:pPr>
        <w:spacing w:after="0" w:line="240" w:lineRule="auto"/>
        <w:jc w:val="center"/>
        <w:rPr>
          <w:rFonts w:ascii="Arial" w:hAnsi="Arial" w:cs="Arial"/>
        </w:rPr>
      </w:pPr>
      <w:r w:rsidRPr="00DA6575">
        <w:rPr>
          <w:rFonts w:ascii="Arial" w:eastAsia="Arial" w:hAnsi="Arial" w:cs="Arial"/>
          <w:b/>
          <w:noProof/>
          <w:spacing w:val="1"/>
          <w:w w:val="96"/>
        </w:rPr>
        <w:t>SGSA-13</w:t>
      </w:r>
      <w:r w:rsidR="00892BE3" w:rsidRPr="00DA6575">
        <w:rPr>
          <w:rFonts w:ascii="Arial" w:eastAsia="Arial" w:hAnsi="Arial" w:cs="Arial"/>
          <w:b/>
          <w:noProof/>
          <w:spacing w:val="1"/>
          <w:w w:val="96"/>
        </w:rPr>
        <w:t>4</w:t>
      </w:r>
      <w:r w:rsidRPr="00DA6575">
        <w:rPr>
          <w:rFonts w:ascii="Arial" w:eastAsia="Arial" w:hAnsi="Arial" w:cs="Arial"/>
          <w:b/>
          <w:noProof/>
          <w:spacing w:val="1"/>
          <w:w w:val="96"/>
        </w:rPr>
        <w:t>-2026</w:t>
      </w:r>
    </w:p>
    <w:p w14:paraId="44F51271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08D14D80" w14:textId="51FF9708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  <w:r w:rsidRPr="00A84EA4">
        <w:rPr>
          <w:rFonts w:ascii="Arial" w:hAnsi="Arial" w:cs="Arial"/>
        </w:rPr>
        <w:t xml:space="preserve">Remedios, </w:t>
      </w:r>
      <w:r w:rsidR="00485C87" w:rsidRPr="00A84EA4">
        <w:rPr>
          <w:rFonts w:ascii="Arial" w:hAnsi="Arial" w:cs="Arial"/>
        </w:rPr>
        <w:t>marzo</w:t>
      </w:r>
      <w:r w:rsidRPr="00A84EA4">
        <w:rPr>
          <w:rFonts w:ascii="Arial" w:hAnsi="Arial" w:cs="Arial"/>
        </w:rPr>
        <w:t xml:space="preserve"> de 2026</w:t>
      </w:r>
    </w:p>
    <w:p w14:paraId="6096CFCF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14AF2DC4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  <w:r w:rsidRPr="00A84EA4">
        <w:rPr>
          <w:rFonts w:ascii="Arial" w:hAnsi="Arial" w:cs="Arial"/>
        </w:rPr>
        <w:t>El suscrito alcalde del municipio de Remedios, la Ley 80 de 1993, Ley 1150, Ley 1474 de 2011, sus Decretos Reglamentarios y debidamente facultado para contratar, le comunica que ha sido designado para que realice funciones como supervisor del siguiente contrato:</w:t>
      </w:r>
    </w:p>
    <w:p w14:paraId="1F7B6B75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51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1"/>
        <w:gridCol w:w="6348"/>
      </w:tblGrid>
      <w:tr w:rsidR="00DA6575" w:rsidRPr="008361C3" w14:paraId="0F5EF0B5" w14:textId="77777777" w:rsidTr="00336760">
        <w:trPr>
          <w:cantSplit/>
          <w:trHeight w:val="340"/>
        </w:trPr>
        <w:tc>
          <w:tcPr>
            <w:tcW w:w="1690" w:type="pct"/>
            <w:vAlign w:val="center"/>
          </w:tcPr>
          <w:p w14:paraId="56147458" w14:textId="77777777" w:rsidR="00DA6575" w:rsidRPr="008361C3" w:rsidRDefault="00DA6575" w:rsidP="0033676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CONVENIO DE ASOCIACIÓN NUMERO</w:t>
            </w:r>
          </w:p>
        </w:tc>
        <w:tc>
          <w:tcPr>
            <w:tcW w:w="3310" w:type="pct"/>
            <w:vAlign w:val="center"/>
          </w:tcPr>
          <w:p w14:paraId="69C03FDD" w14:textId="77777777" w:rsidR="00DA6575" w:rsidRPr="008361C3" w:rsidRDefault="00DA6575" w:rsidP="0033676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SGSA-134-2026</w:t>
            </w:r>
          </w:p>
        </w:tc>
      </w:tr>
      <w:tr w:rsidR="00DA6575" w:rsidRPr="008361C3" w14:paraId="0F72BDA0" w14:textId="77777777" w:rsidTr="00336760">
        <w:trPr>
          <w:cantSplit/>
          <w:trHeight w:val="340"/>
        </w:trPr>
        <w:tc>
          <w:tcPr>
            <w:tcW w:w="1690" w:type="pct"/>
            <w:vAlign w:val="center"/>
          </w:tcPr>
          <w:p w14:paraId="4845070D" w14:textId="77777777" w:rsidR="00DA6575" w:rsidRPr="008361C3" w:rsidRDefault="00DA6575" w:rsidP="0033676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CONTRATANTE</w:t>
            </w:r>
          </w:p>
        </w:tc>
        <w:tc>
          <w:tcPr>
            <w:tcW w:w="3310" w:type="pct"/>
            <w:vAlign w:val="center"/>
          </w:tcPr>
          <w:p w14:paraId="1B2C5983" w14:textId="77777777" w:rsidR="00DA6575" w:rsidRPr="008361C3" w:rsidRDefault="00DA6575" w:rsidP="0033676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MUNICIPIO DE REMEDIOS - ANTIOQUIA, NIT: 890.984.312-4</w:t>
            </w:r>
          </w:p>
        </w:tc>
      </w:tr>
      <w:tr w:rsidR="00DA6575" w:rsidRPr="008361C3" w14:paraId="0D189ADC" w14:textId="77777777" w:rsidTr="00336760">
        <w:trPr>
          <w:cantSplit/>
          <w:trHeight w:val="340"/>
        </w:trPr>
        <w:tc>
          <w:tcPr>
            <w:tcW w:w="1690" w:type="pct"/>
            <w:vAlign w:val="center"/>
          </w:tcPr>
          <w:p w14:paraId="3FE15E18" w14:textId="77777777" w:rsidR="00DA6575" w:rsidRPr="008361C3" w:rsidRDefault="00DA6575" w:rsidP="0033676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361C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ASOCIADO/CONTRATISTA</w:t>
            </w:r>
          </w:p>
        </w:tc>
        <w:tc>
          <w:tcPr>
            <w:tcW w:w="3310" w:type="pct"/>
            <w:vAlign w:val="center"/>
          </w:tcPr>
          <w:p w14:paraId="43E396AF" w14:textId="77777777" w:rsidR="00DA6575" w:rsidRPr="008361C3" w:rsidRDefault="00DA6575" w:rsidP="0033676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FUNDACION CONECTIVIDAD SOCIAL, identificada con el NIT. 901142549-9, presentada legalmente por LILIANA MARIA RESTREPO RIOS, con cédula de ciudadanía número 43.250.782.</w:t>
            </w:r>
          </w:p>
        </w:tc>
      </w:tr>
      <w:tr w:rsidR="00DA6575" w:rsidRPr="008361C3" w14:paraId="3B305C38" w14:textId="77777777" w:rsidTr="00336760">
        <w:trPr>
          <w:cantSplit/>
          <w:trHeight w:val="340"/>
        </w:trPr>
        <w:tc>
          <w:tcPr>
            <w:tcW w:w="1690" w:type="pct"/>
            <w:vAlign w:val="center"/>
          </w:tcPr>
          <w:p w14:paraId="03F990E3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361C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OBJETO</w:t>
            </w:r>
          </w:p>
        </w:tc>
        <w:tc>
          <w:tcPr>
            <w:tcW w:w="3310" w:type="pct"/>
            <w:vAlign w:val="center"/>
          </w:tcPr>
          <w:p w14:paraId="18381954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361C3">
              <w:rPr>
                <w:rFonts w:ascii="Arial" w:hAnsi="Arial" w:cs="Arial"/>
                <w:bCs/>
                <w:sz w:val="20"/>
                <w:szCs w:val="20"/>
              </w:rPr>
              <w:t>AUNAR ESFUERZOS TÉCNICOS, ADMINISTRATIVOS, FINANCIEROS Y HUMANOS PARA DESARROLLAR ACTIVIDADES PARA LLEVAR A CABO JORNADAS DEPORTIVAS Y CULTURALES DESCENTRALIZADAS A FIN DE TRASLADAR LA OFERTA INSTITUCIONAL A LA ZONA RURAL DEL MUNICIPIO DE REMEDIOS, ANTIOQUÍA.</w:t>
            </w:r>
          </w:p>
        </w:tc>
      </w:tr>
      <w:tr w:rsidR="00DA6575" w:rsidRPr="008361C3" w14:paraId="01A7EF10" w14:textId="77777777" w:rsidTr="00336760">
        <w:trPr>
          <w:cantSplit/>
          <w:trHeight w:val="340"/>
        </w:trPr>
        <w:tc>
          <w:tcPr>
            <w:tcW w:w="1690" w:type="pct"/>
            <w:vAlign w:val="center"/>
          </w:tcPr>
          <w:p w14:paraId="494EACBB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APORTES MUNICIPIO</w:t>
            </w:r>
          </w:p>
        </w:tc>
        <w:tc>
          <w:tcPr>
            <w:tcW w:w="3310" w:type="pct"/>
            <w:vAlign w:val="center"/>
          </w:tcPr>
          <w:p w14:paraId="6A455A59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61C3">
              <w:rPr>
                <w:rFonts w:ascii="Arial" w:hAnsi="Arial" w:cs="Arial"/>
                <w:sz w:val="20"/>
                <w:szCs w:val="20"/>
              </w:rPr>
              <w:t>DOSCIENTOS MILLONES DE PESOS ($200.000.000)</w:t>
            </w:r>
          </w:p>
        </w:tc>
      </w:tr>
      <w:tr w:rsidR="00DA6575" w:rsidRPr="008361C3" w14:paraId="38B0F4D6" w14:textId="77777777" w:rsidTr="00336760">
        <w:trPr>
          <w:cantSplit/>
          <w:trHeight w:val="340"/>
        </w:trPr>
        <w:tc>
          <w:tcPr>
            <w:tcW w:w="1690" w:type="pct"/>
            <w:vAlign w:val="center"/>
          </w:tcPr>
          <w:p w14:paraId="228AED6A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APORTE ASOCIADO/CONTRATISTA</w:t>
            </w:r>
          </w:p>
        </w:tc>
        <w:tc>
          <w:tcPr>
            <w:tcW w:w="3310" w:type="pct"/>
            <w:vAlign w:val="center"/>
          </w:tcPr>
          <w:p w14:paraId="46C2C29E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61C3">
              <w:rPr>
                <w:rFonts w:ascii="Arial" w:hAnsi="Arial" w:cs="Arial"/>
                <w:sz w:val="20"/>
                <w:szCs w:val="20"/>
              </w:rPr>
              <w:t>CUARENTA MILLONES DE PESOS ($40.000.000)</w:t>
            </w:r>
          </w:p>
        </w:tc>
      </w:tr>
      <w:tr w:rsidR="00DA6575" w:rsidRPr="008361C3" w14:paraId="02E7DB5E" w14:textId="77777777" w:rsidTr="00336760">
        <w:trPr>
          <w:cantSplit/>
          <w:trHeight w:val="340"/>
        </w:trPr>
        <w:tc>
          <w:tcPr>
            <w:tcW w:w="1690" w:type="pct"/>
            <w:vAlign w:val="center"/>
          </w:tcPr>
          <w:p w14:paraId="77AD9832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VALOR TOTAL DEL CONVENIO</w:t>
            </w:r>
          </w:p>
        </w:tc>
        <w:tc>
          <w:tcPr>
            <w:tcW w:w="3310" w:type="pct"/>
            <w:vAlign w:val="center"/>
          </w:tcPr>
          <w:p w14:paraId="59B4A9ED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DOSCIENTOS CUARENTA MILLONES DE PESOS ($240.000.000)</w:t>
            </w:r>
          </w:p>
        </w:tc>
      </w:tr>
      <w:tr w:rsidR="00DA6575" w:rsidRPr="008361C3" w14:paraId="13FDC365" w14:textId="77777777" w:rsidTr="00336760">
        <w:trPr>
          <w:cantSplit/>
          <w:trHeight w:val="340"/>
        </w:trPr>
        <w:tc>
          <w:tcPr>
            <w:tcW w:w="1690" w:type="pct"/>
            <w:vAlign w:val="center"/>
          </w:tcPr>
          <w:p w14:paraId="13D758B4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PLAZO DE EJECUCIÓN</w:t>
            </w:r>
          </w:p>
        </w:tc>
        <w:tc>
          <w:tcPr>
            <w:tcW w:w="3310" w:type="pct"/>
            <w:vAlign w:val="center"/>
          </w:tcPr>
          <w:p w14:paraId="4772A3AB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EL PLAZO DEL CONVENIO SERÁ PARTIR DE LA SUSCRIPCIÓN DEL ACTA DE INICIO Y HASTA EL 31 DE DICIEMBRE DE 2026.</w:t>
            </w:r>
          </w:p>
        </w:tc>
      </w:tr>
      <w:tr w:rsidR="00DA6575" w:rsidRPr="008361C3" w14:paraId="7A78F248" w14:textId="77777777" w:rsidTr="00336760">
        <w:trPr>
          <w:cantSplit/>
          <w:trHeight w:val="340"/>
        </w:trPr>
        <w:tc>
          <w:tcPr>
            <w:tcW w:w="1690" w:type="pct"/>
            <w:vAlign w:val="center"/>
          </w:tcPr>
          <w:p w14:paraId="093DBF3B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LUGAR DE EJECUCIÓN</w:t>
            </w:r>
          </w:p>
        </w:tc>
        <w:tc>
          <w:tcPr>
            <w:tcW w:w="3310" w:type="pct"/>
            <w:vAlign w:val="center"/>
          </w:tcPr>
          <w:p w14:paraId="20DDDD21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EL LUGAR DE EJECUCIÓN DEL CONTRATO SERÁ EN EL MUNICIPIO DE REMEDIOS.</w:t>
            </w:r>
          </w:p>
        </w:tc>
      </w:tr>
      <w:tr w:rsidR="00DA6575" w:rsidRPr="00BA102E" w14:paraId="7D22B622" w14:textId="77777777" w:rsidTr="00336760">
        <w:trPr>
          <w:cantSplit/>
          <w:trHeight w:val="340"/>
        </w:trPr>
        <w:tc>
          <w:tcPr>
            <w:tcW w:w="1690" w:type="pct"/>
            <w:vAlign w:val="center"/>
          </w:tcPr>
          <w:p w14:paraId="0CF3B64F" w14:textId="77777777" w:rsidR="00DA6575" w:rsidRPr="008361C3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SUPERVISOR INTERNO</w:t>
            </w:r>
          </w:p>
        </w:tc>
        <w:tc>
          <w:tcPr>
            <w:tcW w:w="3310" w:type="pct"/>
            <w:vAlign w:val="center"/>
          </w:tcPr>
          <w:p w14:paraId="7CA5BBCE" w14:textId="77777777" w:rsidR="00DA6575" w:rsidRPr="00BA102E" w:rsidRDefault="00DA6575" w:rsidP="003367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361C3"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  <w:t>SECRETARIO DE GOBIERNO Y SERVICIOS ADMINISTRATIVOS</w:t>
            </w:r>
          </w:p>
        </w:tc>
      </w:tr>
    </w:tbl>
    <w:p w14:paraId="09B1A004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7E545D0A" w14:textId="77777777" w:rsidR="00217EB7" w:rsidRPr="00A84EA4" w:rsidRDefault="00217EB7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A84EA4">
        <w:rPr>
          <w:rFonts w:ascii="Arial" w:hAnsi="Arial" w:cs="Arial"/>
          <w:b/>
          <w:bCs/>
        </w:rPr>
        <w:t>FUNCIONES GENERALES:</w:t>
      </w:r>
    </w:p>
    <w:p w14:paraId="0582538E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7F2F78B4" w14:textId="568DCFAB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  <w:r w:rsidRPr="00A84EA4">
        <w:rPr>
          <w:rFonts w:ascii="Arial" w:hAnsi="Arial" w:cs="Arial"/>
        </w:rPr>
        <w:t xml:space="preserve">• Apoyar el logro de los objetivos contractuales. • Velar por el cumplimiento del contrato en términos de plazos, calidades, cantidades y adecuada ejecución de los recursos del contrato. • Mantener en contacto a las partes del contrato. • Evitar la generación de controversias y propender por su rápida solución. • Solicitar informes, llevar a cabo reuniones, integrar comités y desarrollar otras herramientas encaminadas a verificar la adecuada ejecución del contrato. •Llevar a cabo las labores de monitoreo y control de riesgos que se le asignen, en coordinación con el área responsable de cada riesgo incluido en el mapa correspondiente, así como la identificación y tratamiento de los riesgos que puedan surgir durante las diversas etapas del contrato. • Aprobar o rechazar por escrito, de forma oportuna y motivada la entrega de los bienes o servicios, cuando éstos no se ajustan a lo requerido en el contrato, especificaciones técnicas, condiciones y/o calidades acordadas. • Suscribir las actas que se generen durante la ejecución del contrato para dejar documentadas diversas situaciones y entre las que se encuentran: actas de actas parciales de avance, actas parciales de recibo y actas de recibo final. • Informar a la </w:t>
      </w:r>
      <w:r w:rsidRPr="00A84EA4">
        <w:rPr>
          <w:rFonts w:ascii="Arial" w:hAnsi="Arial" w:cs="Arial"/>
        </w:rPr>
        <w:lastRenderedPageBreak/>
        <w:t>Entidad Estatal de hechos o circunstancias que puedan constituir actos de corrupción tipificados como conductas punibles, o que pongan en riesgo el cumplimiento del contrato; así como entregar los soportes necesarios para que la Entidad Estatal desarrolle las actividades correspondientes. • Informar a la Entidad Estatal cuando se presente incumplimiento contractual; así como entregar los soportes necesarios para que la Entidad Estatal desarrolle las actividades correspondientes.</w:t>
      </w:r>
    </w:p>
    <w:p w14:paraId="06192FB4" w14:textId="77777777" w:rsidR="00C9782F" w:rsidRPr="00A84EA4" w:rsidRDefault="00C9782F" w:rsidP="00C9782F">
      <w:pPr>
        <w:pStyle w:val="Prrafodelista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B368D65" w14:textId="78704522" w:rsidR="00217EB7" w:rsidRPr="00A84EA4" w:rsidRDefault="00217EB7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A84EA4">
        <w:rPr>
          <w:rFonts w:ascii="Arial" w:hAnsi="Arial" w:cs="Arial"/>
          <w:b/>
          <w:bCs/>
        </w:rPr>
        <w:t>VIGILANCIA ADMINISTRATIVA:</w:t>
      </w:r>
    </w:p>
    <w:p w14:paraId="56DB4D35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362DCB36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  <w:r w:rsidRPr="00A84EA4">
        <w:rPr>
          <w:rFonts w:ascii="Arial" w:hAnsi="Arial" w:cs="Arial"/>
        </w:rPr>
        <w:t>• Velar porque exista un expediente del contrato que esté completo, actualizado y que cumpla las normas en materia de archivo. • Coordinar las instancias internas de la Entidad Estatal relacionadas con la celebración, ejecución y liquidación del contrato. Por ejemplo: (celebración) pólizas, impuestos, y documentos para la celebración del contrato, etc. • Entregar los informes que estén previstos y los que soliciten los organismos de control. • Garantizar la publicación de los documentos del contrato, de acuerdo con la ley. • Verificar el cumplimiento de las obligaciones del contratista en materia de seguridad social, salud ocupacional, planes de contingencia, normas ambientales, etc. De acuerdo con la naturaleza del contrato. • Elaborar oportunamente el acta de liquidación del contrato. • Velar para que se mantengan vigentes todas las pólizas que amparen el contrato. • Informar a la compañía de seguros o entidad bancaria, garante del contrato, sobre los incumplimientos del CONTRATISTA. • Aplicar en forma estricta las medidas de control para que el CONTRATISTA cumpla con los aportes a los sistemas de salud, riesgos profesionales, pensiones y aportes a las cajas de compensación familiar, ICBF y SENA, en los términos de la Ley 789 de 2002, el Decreto 1703 de 2002, 510 de 2003 y demás normas concordantes. •Certificar la ejecución del trabajo contratado dentro de las condiciones exigidas.</w:t>
      </w:r>
    </w:p>
    <w:p w14:paraId="15D9B21C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1F5E9356" w14:textId="77777777" w:rsidR="00217EB7" w:rsidRPr="00A84EA4" w:rsidRDefault="00217EB7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A84EA4">
        <w:rPr>
          <w:rFonts w:ascii="Arial" w:hAnsi="Arial" w:cs="Arial"/>
          <w:b/>
          <w:bCs/>
        </w:rPr>
        <w:t>VIGILANCIA TÉCNICA:</w:t>
      </w:r>
    </w:p>
    <w:p w14:paraId="0A46FA5A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5FFEF355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  <w:r w:rsidRPr="00A84EA4">
        <w:rPr>
          <w:rFonts w:ascii="Arial" w:hAnsi="Arial" w:cs="Arial"/>
        </w:rPr>
        <w:t>• Verificar y aprobar la existencia de las condiciones técnicas para iniciar la ejecución del contrato (por ejemplo, planos, diseños, licencias, autorizaciones, estudios, cálculos, especificaciones, etc.). • Verificar que el contratista suministre y mantenga el personal o equipo ofrecido, con las condiciones e idoneidad pactadas inicialmente y exigir su reemplazo en condiciones equivalentes cuando fuere necesario. • Estudiar y decidir los requerimientos de carácter técnico que no impliquen modificaciones o sobrecostos al contrato. Justificar y solicitar a la Entidad Estatal las modificaciones o ajustes que requiera el contrato. • Solicitar que la Entidad Estatal haga efectivas las garantías del contrato, cuando haya lugar a ello, y suministrarle la justificación y documentación correspondientes. • Verificar la calidad de los materiales utilizados, velar que los procedimientos operativos y la realización de los trabajos se realicen conforme a los mejores parámetros técnicos y estén de acuerdo a las normas</w:t>
      </w:r>
    </w:p>
    <w:p w14:paraId="2A05D712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3D189E50" w14:textId="77777777" w:rsidR="00217EB7" w:rsidRPr="00A84EA4" w:rsidRDefault="00217EB7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A84EA4">
        <w:rPr>
          <w:rFonts w:ascii="Arial" w:hAnsi="Arial" w:cs="Arial"/>
          <w:b/>
          <w:bCs/>
        </w:rPr>
        <w:t xml:space="preserve">VIGILANCIA FINANCIERA Y CONTABLE: </w:t>
      </w:r>
    </w:p>
    <w:p w14:paraId="747E358E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28D98844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  <w:r w:rsidRPr="00A84EA4">
        <w:rPr>
          <w:rFonts w:ascii="Arial" w:hAnsi="Arial" w:cs="Arial"/>
        </w:rPr>
        <w:t xml:space="preserve">• Revisar los documentos necesarios para efectuar los pagos al contrato, incluyendo el recibo a satisfacción de los bienes o servicios objeto del mismo. • Documentar los pagos y ajustes que se hagan al contrato y controlar el balance presupuestal del contrato para efecto de pagos y de liquidación del mismo. • Verificar la entrega de los anticipos pactados al contratista, y la adecuada amortización del mismo, en los términos de la ley y del contrato. • Verificar que las actividades adicionales que impliquen aumento del valor o modificación del objeto del contrato cuenten con </w:t>
      </w:r>
      <w:r w:rsidRPr="00A84EA4">
        <w:rPr>
          <w:rFonts w:ascii="Arial" w:hAnsi="Arial" w:cs="Arial"/>
        </w:rPr>
        <w:lastRenderedPageBreak/>
        <w:t>autorización y se encuentren justificados técnica, presupuestal y jurídicamente. • Coordinar las instancias necesarias para adelantar los trámites para la liquidación del contrato y entregar los documentos soporte que le correspondan para efectuarla.</w:t>
      </w:r>
    </w:p>
    <w:p w14:paraId="3C4D5FF6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34B28621" w14:textId="77777777" w:rsidR="00217EB7" w:rsidRPr="00A84EA4" w:rsidRDefault="00217EB7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A84EA4">
        <w:rPr>
          <w:rFonts w:ascii="Arial" w:hAnsi="Arial" w:cs="Arial"/>
          <w:b/>
          <w:bCs/>
        </w:rPr>
        <w:t>VIGILANCIA JURÍDICA:</w:t>
      </w:r>
    </w:p>
    <w:p w14:paraId="3FD05E1B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37B6FB8A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  <w:r w:rsidRPr="00A84EA4">
        <w:rPr>
          <w:rFonts w:ascii="Arial" w:hAnsi="Arial" w:cs="Arial"/>
        </w:rPr>
        <w:t>El supervisor velará por el cumplimiento de la normatividad general y particular contractual vigente, para ello deberá: • Revisar el cumplimiento de la normatividad general y particular contractual vigente. • Vigilar que se requieren otro si, estos sean las permitidas desde el orden legal.</w:t>
      </w:r>
    </w:p>
    <w:p w14:paraId="34F0B544" w14:textId="77777777" w:rsidR="00A84EA4" w:rsidRPr="00A84EA4" w:rsidRDefault="00A84EA4" w:rsidP="004E6336">
      <w:pPr>
        <w:spacing w:after="0" w:line="240" w:lineRule="auto"/>
        <w:jc w:val="both"/>
        <w:rPr>
          <w:rFonts w:ascii="Arial" w:hAnsi="Arial" w:cs="Arial"/>
        </w:rPr>
      </w:pPr>
    </w:p>
    <w:p w14:paraId="2D53DF6C" w14:textId="77777777" w:rsidR="00A84EA4" w:rsidRPr="00A84EA4" w:rsidRDefault="00A84EA4" w:rsidP="004E6336">
      <w:pPr>
        <w:spacing w:after="0" w:line="240" w:lineRule="auto"/>
        <w:jc w:val="both"/>
        <w:rPr>
          <w:rFonts w:ascii="Arial" w:hAnsi="Arial" w:cs="Arial"/>
        </w:rPr>
      </w:pPr>
    </w:p>
    <w:p w14:paraId="3A678753" w14:textId="77777777" w:rsidR="00A84EA4" w:rsidRPr="00A84EA4" w:rsidRDefault="00A84EA4" w:rsidP="004E6336">
      <w:pPr>
        <w:spacing w:after="0" w:line="240" w:lineRule="auto"/>
        <w:jc w:val="both"/>
        <w:rPr>
          <w:rFonts w:ascii="Arial" w:hAnsi="Arial" w:cs="Arial"/>
        </w:rPr>
      </w:pPr>
    </w:p>
    <w:p w14:paraId="0A94CA41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091FD1E2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6B7CC5C9" w14:textId="7118728E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  <w:b/>
          <w:bCs/>
          <w:lang w:val="pt-PT"/>
        </w:rPr>
      </w:pPr>
      <w:r w:rsidRPr="00A84EA4">
        <w:rPr>
          <w:rFonts w:ascii="Arial" w:hAnsi="Arial" w:cs="Arial"/>
          <w:b/>
          <w:bCs/>
          <w:lang w:val="pt-PT"/>
        </w:rPr>
        <w:t xml:space="preserve">ALBEIRO ARENAS MOLINA </w:t>
      </w:r>
      <w:r w:rsidRPr="00A84EA4">
        <w:rPr>
          <w:rFonts w:ascii="Arial" w:hAnsi="Arial" w:cs="Arial"/>
          <w:b/>
          <w:bCs/>
          <w:lang w:val="pt-PT"/>
        </w:rPr>
        <w:tab/>
      </w:r>
      <w:r w:rsidRPr="00A84EA4">
        <w:rPr>
          <w:rFonts w:ascii="Arial" w:hAnsi="Arial" w:cs="Arial"/>
          <w:b/>
          <w:bCs/>
          <w:lang w:val="pt-PT"/>
        </w:rPr>
        <w:tab/>
      </w:r>
      <w:r w:rsidR="006A2830" w:rsidRPr="00A84EA4">
        <w:rPr>
          <w:rFonts w:ascii="Arial" w:hAnsi="Arial" w:cs="Arial"/>
          <w:b/>
          <w:bCs/>
          <w:lang w:val="pt-PT"/>
        </w:rPr>
        <w:t xml:space="preserve">           </w:t>
      </w:r>
      <w:r w:rsidR="00A84EA4" w:rsidRPr="00A84EA4">
        <w:rPr>
          <w:rFonts w:ascii="Arial" w:hAnsi="Arial" w:cs="Arial"/>
          <w:b/>
          <w:bCs/>
          <w:lang w:val="pt-PT"/>
        </w:rPr>
        <w:t xml:space="preserve">       </w:t>
      </w:r>
      <w:r w:rsidR="006A2830" w:rsidRPr="00A84EA4">
        <w:rPr>
          <w:rFonts w:ascii="Arial" w:hAnsi="Arial" w:cs="Arial"/>
          <w:b/>
          <w:bCs/>
          <w:lang w:val="pt-PT"/>
        </w:rPr>
        <w:t xml:space="preserve"> </w:t>
      </w:r>
      <w:r w:rsidR="00A84EA4" w:rsidRPr="00A84EA4">
        <w:rPr>
          <w:rFonts w:ascii="Arial" w:hAnsi="Arial" w:cs="Arial"/>
          <w:b/>
          <w:bCs/>
          <w:lang w:val="pt-PT"/>
        </w:rPr>
        <w:t xml:space="preserve">DAVID ENRIQUE LEON CHICO </w:t>
      </w:r>
    </w:p>
    <w:p w14:paraId="0CBD263D" w14:textId="77777777" w:rsidR="00A84EA4" w:rsidRPr="00A84EA4" w:rsidRDefault="00217EB7" w:rsidP="004E6336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A84EA4">
        <w:rPr>
          <w:rFonts w:ascii="Arial" w:hAnsi="Arial" w:cs="Arial"/>
        </w:rPr>
        <w:t xml:space="preserve">Alcalde municipal </w:t>
      </w:r>
      <w:r w:rsidRPr="00A84EA4">
        <w:rPr>
          <w:rFonts w:ascii="Arial" w:hAnsi="Arial" w:cs="Arial"/>
        </w:rPr>
        <w:tab/>
      </w:r>
      <w:r w:rsidR="00A84EA4" w:rsidRPr="00A84EA4">
        <w:rPr>
          <w:rFonts w:ascii="Arial" w:hAnsi="Arial" w:cs="Arial"/>
        </w:rPr>
        <w:t xml:space="preserve">                                                </w:t>
      </w:r>
      <w:r w:rsidR="00A84EA4" w:rsidRPr="00A84EA4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SECRETARIO DE GOBIERNO Y SERVICIOS     </w:t>
      </w:r>
    </w:p>
    <w:p w14:paraId="2CBCB0AC" w14:textId="745E56BB" w:rsidR="00217EB7" w:rsidRPr="00A84EA4" w:rsidRDefault="00A84EA4" w:rsidP="004E6336">
      <w:pPr>
        <w:spacing w:after="0" w:line="240" w:lineRule="auto"/>
        <w:jc w:val="both"/>
        <w:rPr>
          <w:rFonts w:ascii="Arial" w:hAnsi="Arial" w:cs="Arial"/>
        </w:rPr>
      </w:pPr>
      <w:r w:rsidRPr="00A84EA4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                                                                                                               ADMINISTRATIVOS                     </w:t>
      </w:r>
    </w:p>
    <w:p w14:paraId="59A01F73" w14:textId="77777777" w:rsidR="00A84EA4" w:rsidRPr="00A84EA4" w:rsidRDefault="00A84EA4" w:rsidP="004E6336">
      <w:pPr>
        <w:spacing w:after="0" w:line="240" w:lineRule="auto"/>
        <w:jc w:val="both"/>
        <w:rPr>
          <w:rFonts w:ascii="Arial" w:hAnsi="Arial" w:cs="Arial"/>
        </w:rPr>
      </w:pPr>
    </w:p>
    <w:p w14:paraId="5DD28BAD" w14:textId="2D08C119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  <w:r w:rsidRPr="00A84EA4">
        <w:rPr>
          <w:rFonts w:ascii="Arial" w:hAnsi="Arial" w:cs="Arial"/>
        </w:rPr>
        <w:t>NOTIFICADOR</w:t>
      </w:r>
      <w:r w:rsidRPr="00A84EA4">
        <w:rPr>
          <w:rFonts w:ascii="Arial" w:hAnsi="Arial" w:cs="Arial"/>
        </w:rPr>
        <w:tab/>
      </w:r>
      <w:r w:rsidRPr="00A84EA4">
        <w:rPr>
          <w:rFonts w:ascii="Arial" w:hAnsi="Arial" w:cs="Arial"/>
        </w:rPr>
        <w:tab/>
      </w:r>
      <w:r w:rsidRPr="00A84EA4">
        <w:rPr>
          <w:rFonts w:ascii="Arial" w:hAnsi="Arial" w:cs="Arial"/>
        </w:rPr>
        <w:tab/>
      </w:r>
      <w:r w:rsidRPr="00A84EA4">
        <w:rPr>
          <w:rFonts w:ascii="Arial" w:hAnsi="Arial" w:cs="Arial"/>
        </w:rPr>
        <w:tab/>
      </w:r>
      <w:r w:rsidRPr="00A84EA4">
        <w:rPr>
          <w:rFonts w:ascii="Arial" w:hAnsi="Arial" w:cs="Arial"/>
        </w:rPr>
        <w:tab/>
      </w:r>
      <w:r w:rsidR="00A84EA4" w:rsidRPr="00A84EA4">
        <w:rPr>
          <w:rFonts w:ascii="Arial" w:hAnsi="Arial" w:cs="Arial"/>
        </w:rPr>
        <w:t xml:space="preserve">                      </w:t>
      </w:r>
      <w:r w:rsidRPr="00A84EA4">
        <w:rPr>
          <w:rFonts w:ascii="Arial" w:hAnsi="Arial" w:cs="Arial"/>
        </w:rPr>
        <w:t>NOTIFICAD</w:t>
      </w:r>
      <w:r w:rsidR="00A84EA4" w:rsidRPr="00A84EA4">
        <w:rPr>
          <w:rFonts w:ascii="Arial" w:hAnsi="Arial" w:cs="Arial"/>
        </w:rPr>
        <w:t>O</w:t>
      </w:r>
    </w:p>
    <w:p w14:paraId="714559D7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</w:p>
    <w:p w14:paraId="0C947FD3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</w:pPr>
      <w:r w:rsidRPr="00A84EA4">
        <w:rPr>
          <w:rFonts w:ascii="Arial" w:hAnsi="Arial" w:cs="Arial"/>
        </w:rPr>
        <w:t xml:space="preserve"> </w:t>
      </w:r>
    </w:p>
    <w:p w14:paraId="7F06923B" w14:textId="77777777" w:rsidR="00217EB7" w:rsidRPr="00A84EA4" w:rsidRDefault="00217EB7" w:rsidP="004E6336">
      <w:pPr>
        <w:spacing w:after="0" w:line="240" w:lineRule="auto"/>
        <w:jc w:val="both"/>
        <w:rPr>
          <w:rFonts w:ascii="Arial" w:hAnsi="Arial" w:cs="Arial"/>
        </w:rPr>
        <w:sectPr w:rsidR="00217EB7" w:rsidRPr="00A84EA4" w:rsidSect="00217EB7">
          <w:headerReference w:type="default" r:id="rId8"/>
          <w:footerReference w:type="default" r:id="rId9"/>
          <w:pgSz w:w="12240" w:h="15840"/>
          <w:pgMar w:top="2268" w:right="1440" w:bottom="1440" w:left="1440" w:header="709" w:footer="420" w:gutter="0"/>
          <w:pgNumType w:start="1"/>
          <w:cols w:space="708"/>
          <w:docGrid w:linePitch="360"/>
        </w:sectPr>
      </w:pPr>
    </w:p>
    <w:p w14:paraId="3A24EC5A" w14:textId="0241BBDA" w:rsidR="00217EB7" w:rsidRPr="00A84EA4" w:rsidRDefault="00C9782F" w:rsidP="004E6336">
      <w:pPr>
        <w:spacing w:after="0" w:line="240" w:lineRule="auto"/>
        <w:jc w:val="both"/>
        <w:rPr>
          <w:rFonts w:ascii="Arial" w:hAnsi="Arial" w:cs="Arial"/>
        </w:rPr>
      </w:pPr>
      <w:r w:rsidRPr="00A84EA4">
        <w:rPr>
          <w:rFonts w:ascii="Arial" w:hAnsi="Arial" w:cs="Arial"/>
        </w:rPr>
        <w:t>La presente acta se entiende notificada a través de la plataforma Secop II.</w:t>
      </w:r>
    </w:p>
    <w:sectPr w:rsidR="00217EB7" w:rsidRPr="00A84EA4" w:rsidSect="00217EB7">
      <w:headerReference w:type="default" r:id="rId10"/>
      <w:footerReference w:type="default" r:id="rId11"/>
      <w:type w:val="continuous"/>
      <w:pgSz w:w="12240" w:h="15840"/>
      <w:pgMar w:top="2268" w:right="1440" w:bottom="1440" w:left="1440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DF963" w14:textId="77777777" w:rsidR="008A1ABA" w:rsidRDefault="008A1ABA" w:rsidP="000A5BDB">
      <w:pPr>
        <w:spacing w:after="0" w:line="240" w:lineRule="auto"/>
      </w:pPr>
      <w:r>
        <w:separator/>
      </w:r>
    </w:p>
  </w:endnote>
  <w:endnote w:type="continuationSeparator" w:id="0">
    <w:p w14:paraId="0DE6D1F6" w14:textId="77777777" w:rsidR="008A1ABA" w:rsidRDefault="008A1ABA" w:rsidP="000A5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EC357" w14:textId="77777777" w:rsidR="00D74B78" w:rsidRPr="00E6528E" w:rsidRDefault="00D74B78" w:rsidP="00E6528E">
    <w:pPr>
      <w:pStyle w:val="Piedepgina"/>
      <w:jc w:val="right"/>
      <w:rPr>
        <w:rFonts w:ascii="Arial" w:eastAsia="Calibri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ES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3</w:t>
    </w:r>
    <w:r>
      <w:rPr>
        <w:rFonts w:ascii="Arial" w:hAnsi="Arial" w:cs="Arial"/>
        <w:sz w:val="14"/>
        <w:szCs w:val="14"/>
      </w:rPr>
      <w:fldChar w:fldCharType="end"/>
    </w:r>
  </w:p>
  <w:p w14:paraId="2208C3BD" w14:textId="77777777" w:rsidR="00D74B78" w:rsidRDefault="00D74B78" w:rsidP="00B9635C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3251DAA9" wp14:editId="093E5E30">
          <wp:simplePos x="0" y="0"/>
          <wp:positionH relativeFrom="rightMargin">
            <wp:align>left</wp:align>
          </wp:positionH>
          <wp:positionV relativeFrom="paragraph">
            <wp:posOffset>-230146</wp:posOffset>
          </wp:positionV>
          <wp:extent cx="704850" cy="629554"/>
          <wp:effectExtent l="0" t="0" r="0" b="0"/>
          <wp:wrapNone/>
          <wp:docPr id="1896471497" name="Imagen 1896471497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38B01448" wp14:editId="5606D483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750367683" name="Imagen 75036768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>
      <w:rPr>
        <w:rFonts w:ascii="Tahoma" w:hAnsi="Tahoma" w:cs="Tahoma"/>
        <w:color w:val="00773C"/>
        <w:sz w:val="18"/>
        <w:szCs w:val="18"/>
      </w:rPr>
      <w:t xml:space="preserve">Calle 10 # 9-62, oficina 301, piso 3 Centro Administrativo Municipal (CAM)– </w:t>
    </w:r>
    <w:r>
      <w:rPr>
        <w:rFonts w:ascii="Tahoma" w:hAnsi="Tahoma" w:cs="Tahoma"/>
        <w:b/>
        <w:bCs/>
        <w:color w:val="00773C"/>
        <w:sz w:val="18"/>
        <w:szCs w:val="18"/>
      </w:rPr>
      <w:t>Código Postal:</w:t>
    </w:r>
    <w:r>
      <w:rPr>
        <w:rFonts w:ascii="Tahoma" w:hAnsi="Tahoma" w:cs="Tahoma"/>
        <w:color w:val="00773C"/>
        <w:sz w:val="18"/>
        <w:szCs w:val="18"/>
      </w:rPr>
      <w:t xml:space="preserve"> 052820 </w:t>
    </w:r>
  </w:p>
  <w:p w14:paraId="4549E90D" w14:textId="4470928D" w:rsidR="00D74B78" w:rsidRDefault="00D74B78" w:rsidP="00B9635C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Teléfonos:</w:t>
    </w:r>
    <w:r>
      <w:rPr>
        <w:rFonts w:ascii="Tahoma" w:hAnsi="Tahoma" w:cs="Tahoma"/>
        <w:color w:val="00773C"/>
        <w:sz w:val="18"/>
        <w:szCs w:val="18"/>
      </w:rPr>
      <w:t xml:space="preserve"> </w:t>
    </w:r>
    <w:r w:rsidRPr="00D74B78">
      <w:rPr>
        <w:rFonts w:ascii="Tahoma" w:hAnsi="Tahoma" w:cs="Tahoma"/>
        <w:color w:val="00773C"/>
        <w:sz w:val="18"/>
        <w:szCs w:val="18"/>
      </w:rPr>
      <w:t xml:space="preserve">+57 (604) 322 2867 </w:t>
    </w:r>
    <w:r>
      <w:rPr>
        <w:rFonts w:ascii="Tahoma" w:hAnsi="Tahoma" w:cs="Tahoma"/>
        <w:color w:val="00773C"/>
        <w:sz w:val="18"/>
        <w:szCs w:val="18"/>
      </w:rPr>
      <w:t xml:space="preserve">– </w:t>
    </w:r>
    <w:r>
      <w:rPr>
        <w:rFonts w:ascii="Tahoma" w:hAnsi="Tahoma" w:cs="Tahoma"/>
        <w:b/>
        <w:bCs/>
        <w:color w:val="00773C"/>
        <w:sz w:val="18"/>
        <w:szCs w:val="18"/>
      </w:rPr>
      <w:t>Correo Institucional:</w:t>
    </w:r>
    <w:r>
      <w:rPr>
        <w:rFonts w:ascii="Tahoma" w:hAnsi="Tahoma" w:cs="Tahoma"/>
        <w:color w:val="00773C"/>
        <w:sz w:val="18"/>
        <w:szCs w:val="18"/>
      </w:rPr>
      <w:t xml:space="preserve"> contratos@remedios-antioquia.gov.co</w:t>
    </w:r>
  </w:p>
  <w:p w14:paraId="3F7E64D3" w14:textId="77777777" w:rsidR="00D74B78" w:rsidRPr="00B9635C" w:rsidRDefault="00D74B78" w:rsidP="00B9635C">
    <w:pPr>
      <w:pStyle w:val="Piedepgina"/>
      <w:jc w:val="center"/>
      <w:rPr>
        <w:rFonts w:ascii="Tahoma" w:hAnsi="Tahoma" w:cs="Tahoma"/>
        <w:b/>
        <w:bCs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www.remedios-antioquia.gov.co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5D541" w14:textId="77777777" w:rsidR="00D74B78" w:rsidRPr="00E6528E" w:rsidRDefault="00D74B78" w:rsidP="00E6528E">
    <w:pPr>
      <w:pStyle w:val="Piedepgina"/>
      <w:jc w:val="right"/>
      <w:rPr>
        <w:rFonts w:ascii="Arial" w:eastAsia="Calibri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ES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3</w:t>
    </w:r>
    <w:r>
      <w:rPr>
        <w:rFonts w:ascii="Arial" w:hAnsi="Arial" w:cs="Arial"/>
        <w:sz w:val="14"/>
        <w:szCs w:val="14"/>
      </w:rPr>
      <w:fldChar w:fldCharType="end"/>
    </w:r>
  </w:p>
  <w:p w14:paraId="1A92F0AA" w14:textId="77777777" w:rsidR="00D74B78" w:rsidRDefault="00D74B78" w:rsidP="00B9635C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57216" behindDoc="1" locked="0" layoutInCell="1" allowOverlap="1" wp14:anchorId="3B3A86DD" wp14:editId="4F5492F1">
          <wp:simplePos x="0" y="0"/>
          <wp:positionH relativeFrom="rightMargin">
            <wp:align>left</wp:align>
          </wp:positionH>
          <wp:positionV relativeFrom="paragraph">
            <wp:posOffset>-230146</wp:posOffset>
          </wp:positionV>
          <wp:extent cx="704850" cy="629554"/>
          <wp:effectExtent l="0" t="0" r="0" b="0"/>
          <wp:wrapNone/>
          <wp:docPr id="1256716566" name="Imagen 1256716566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55168" behindDoc="1" locked="0" layoutInCell="1" allowOverlap="1" wp14:anchorId="7A960C67" wp14:editId="6966B7FD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802367313" name="Imagen 80236731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>
      <w:rPr>
        <w:rFonts w:ascii="Tahoma" w:hAnsi="Tahoma" w:cs="Tahoma"/>
        <w:color w:val="00773C"/>
        <w:sz w:val="18"/>
        <w:szCs w:val="18"/>
      </w:rPr>
      <w:t xml:space="preserve">Calle 10 # 9-62, oficina 301, piso 3 Centro Administrativo Municipal (CAM)– </w:t>
    </w:r>
    <w:r>
      <w:rPr>
        <w:rFonts w:ascii="Tahoma" w:hAnsi="Tahoma" w:cs="Tahoma"/>
        <w:b/>
        <w:bCs/>
        <w:color w:val="00773C"/>
        <w:sz w:val="18"/>
        <w:szCs w:val="18"/>
      </w:rPr>
      <w:t>Código Postal:</w:t>
    </w:r>
    <w:r>
      <w:rPr>
        <w:rFonts w:ascii="Tahoma" w:hAnsi="Tahoma" w:cs="Tahoma"/>
        <w:color w:val="00773C"/>
        <w:sz w:val="18"/>
        <w:szCs w:val="18"/>
      </w:rPr>
      <w:t xml:space="preserve"> 052820 </w:t>
    </w:r>
  </w:p>
  <w:p w14:paraId="12275944" w14:textId="77777777" w:rsidR="00D74B78" w:rsidRDefault="00D74B78" w:rsidP="00B9635C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Teléfonos:</w:t>
    </w:r>
    <w:r>
      <w:rPr>
        <w:rFonts w:ascii="Tahoma" w:hAnsi="Tahoma" w:cs="Tahoma"/>
        <w:color w:val="00773C"/>
        <w:sz w:val="18"/>
        <w:szCs w:val="18"/>
      </w:rPr>
      <w:t xml:space="preserve"> (+57) 312 2953675 – </w:t>
    </w:r>
    <w:r>
      <w:rPr>
        <w:rFonts w:ascii="Tahoma" w:hAnsi="Tahoma" w:cs="Tahoma"/>
        <w:b/>
        <w:bCs/>
        <w:color w:val="00773C"/>
        <w:sz w:val="18"/>
        <w:szCs w:val="18"/>
      </w:rPr>
      <w:t>Correo Institucional:</w:t>
    </w:r>
    <w:r>
      <w:rPr>
        <w:rFonts w:ascii="Tahoma" w:hAnsi="Tahoma" w:cs="Tahoma"/>
        <w:color w:val="00773C"/>
        <w:sz w:val="18"/>
        <w:szCs w:val="18"/>
      </w:rPr>
      <w:t xml:space="preserve"> salud@remedios-antioquia.gov.co</w:t>
    </w:r>
  </w:p>
  <w:p w14:paraId="0A983F54" w14:textId="77777777" w:rsidR="00D74B78" w:rsidRPr="00B9635C" w:rsidRDefault="00D74B78" w:rsidP="00B9635C">
    <w:pPr>
      <w:pStyle w:val="Piedepgina"/>
      <w:jc w:val="center"/>
      <w:rPr>
        <w:rFonts w:ascii="Tahoma" w:hAnsi="Tahoma" w:cs="Tahoma"/>
        <w:b/>
        <w:bCs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www.remedios-antioquia.gov.co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46209" w14:textId="77777777" w:rsidR="008A1ABA" w:rsidRDefault="008A1ABA" w:rsidP="000A5BDB">
      <w:pPr>
        <w:spacing w:after="0" w:line="240" w:lineRule="auto"/>
      </w:pPr>
      <w:r>
        <w:separator/>
      </w:r>
    </w:p>
  </w:footnote>
  <w:footnote w:type="continuationSeparator" w:id="0">
    <w:p w14:paraId="4A603C79" w14:textId="77777777" w:rsidR="008A1ABA" w:rsidRDefault="008A1ABA" w:rsidP="000A5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0B7E3" w14:textId="77777777" w:rsidR="00D74B78" w:rsidRDefault="00D74B78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4F2DFA20" wp14:editId="31E17BA9">
          <wp:simplePos x="0" y="0"/>
          <wp:positionH relativeFrom="margin">
            <wp:posOffset>1549432</wp:posOffset>
          </wp:positionH>
          <wp:positionV relativeFrom="paragraph">
            <wp:posOffset>-349732</wp:posOffset>
          </wp:positionV>
          <wp:extent cx="3028208" cy="1265154"/>
          <wp:effectExtent l="0" t="0" r="0" b="0"/>
          <wp:wrapNone/>
          <wp:docPr id="350390370" name="Imagen 350390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8208" cy="12651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5B7A46" w14:textId="77777777" w:rsidR="00D74B78" w:rsidRDefault="00D74B78">
    <w:pPr>
      <w:pStyle w:val="Encabezado"/>
      <w:rPr>
        <w:noProof/>
        <w:lang w:eastAsia="es-CO"/>
      </w:rPr>
    </w:pPr>
  </w:p>
  <w:p w14:paraId="4D6E9E1B" w14:textId="77777777" w:rsidR="00D74B78" w:rsidRDefault="00D74B78" w:rsidP="008F713B">
    <w:pPr>
      <w:pStyle w:val="Encabezado"/>
      <w:tabs>
        <w:tab w:val="clear" w:pos="4680"/>
        <w:tab w:val="clear" w:pos="9360"/>
        <w:tab w:val="left" w:pos="6030"/>
      </w:tabs>
    </w:pPr>
    <w:r>
      <w:rPr>
        <w:noProof/>
        <w:lang w:eastAsia="es-CO"/>
      </w:rPr>
      <w:t xml:space="preserve"> </w:t>
    </w:r>
    <w:r>
      <w:rPr>
        <w:noProof/>
        <w:lang w:eastAsia="es-CO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0B586" w14:textId="77777777" w:rsidR="00D74B78" w:rsidRDefault="00D74B78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6192" behindDoc="1" locked="0" layoutInCell="1" allowOverlap="1" wp14:anchorId="5F1394EF" wp14:editId="0D456B85">
          <wp:simplePos x="0" y="0"/>
          <wp:positionH relativeFrom="margin">
            <wp:posOffset>1549432</wp:posOffset>
          </wp:positionH>
          <wp:positionV relativeFrom="paragraph">
            <wp:posOffset>-349732</wp:posOffset>
          </wp:positionV>
          <wp:extent cx="3028208" cy="1265154"/>
          <wp:effectExtent l="0" t="0" r="0" b="0"/>
          <wp:wrapNone/>
          <wp:docPr id="905517173" name="Imagen 905517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8208" cy="12651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60B105" w14:textId="77777777" w:rsidR="00D74B78" w:rsidRDefault="00D74B78">
    <w:pPr>
      <w:pStyle w:val="Encabezado"/>
      <w:rPr>
        <w:noProof/>
        <w:lang w:eastAsia="es-CO"/>
      </w:rPr>
    </w:pPr>
  </w:p>
  <w:p w14:paraId="6973D066" w14:textId="77777777" w:rsidR="00D74B78" w:rsidRDefault="00D74B78" w:rsidP="008F713B">
    <w:pPr>
      <w:pStyle w:val="Encabezado"/>
      <w:tabs>
        <w:tab w:val="clear" w:pos="4680"/>
        <w:tab w:val="clear" w:pos="9360"/>
        <w:tab w:val="left" w:pos="6030"/>
      </w:tabs>
    </w:pPr>
    <w:r>
      <w:rPr>
        <w:noProof/>
        <w:lang w:eastAsia="es-CO"/>
      </w:rPr>
      <w:t xml:space="preserve"> </w:t>
    </w:r>
    <w:r>
      <w:rPr>
        <w:noProof/>
        <w:lang w:eastAsia="es-CO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24BC74E6"/>
    <w:multiLevelType w:val="hybridMultilevel"/>
    <w:tmpl w:val="74BCE6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31024B8F"/>
    <w:multiLevelType w:val="multilevel"/>
    <w:tmpl w:val="97E82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418281004">
    <w:abstractNumId w:val="1"/>
  </w:num>
  <w:num w:numId="2" w16cid:durableId="350494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A5C"/>
    <w:rsid w:val="00003A0B"/>
    <w:rsid w:val="00004F72"/>
    <w:rsid w:val="000124FB"/>
    <w:rsid w:val="000131B3"/>
    <w:rsid w:val="0001387C"/>
    <w:rsid w:val="00020E25"/>
    <w:rsid w:val="0003292B"/>
    <w:rsid w:val="00063F85"/>
    <w:rsid w:val="000756FC"/>
    <w:rsid w:val="00075B02"/>
    <w:rsid w:val="00075D5C"/>
    <w:rsid w:val="00076D77"/>
    <w:rsid w:val="00081044"/>
    <w:rsid w:val="00085ACC"/>
    <w:rsid w:val="000968D0"/>
    <w:rsid w:val="00097E22"/>
    <w:rsid w:val="000A213B"/>
    <w:rsid w:val="000A3CC6"/>
    <w:rsid w:val="000A5BDB"/>
    <w:rsid w:val="000B49B2"/>
    <w:rsid w:val="000C75F7"/>
    <w:rsid w:val="000D070D"/>
    <w:rsid w:val="000F4A08"/>
    <w:rsid w:val="00100991"/>
    <w:rsid w:val="001023C5"/>
    <w:rsid w:val="001168FF"/>
    <w:rsid w:val="001232F8"/>
    <w:rsid w:val="00123813"/>
    <w:rsid w:val="00123A58"/>
    <w:rsid w:val="00126098"/>
    <w:rsid w:val="0014510E"/>
    <w:rsid w:val="0018114F"/>
    <w:rsid w:val="00181169"/>
    <w:rsid w:val="001828F6"/>
    <w:rsid w:val="001942EC"/>
    <w:rsid w:val="001A084C"/>
    <w:rsid w:val="001A140D"/>
    <w:rsid w:val="001A50B2"/>
    <w:rsid w:val="001B1752"/>
    <w:rsid w:val="001C786E"/>
    <w:rsid w:val="001E39FE"/>
    <w:rsid w:val="001E69FE"/>
    <w:rsid w:val="00217EB7"/>
    <w:rsid w:val="002377C0"/>
    <w:rsid w:val="00237D67"/>
    <w:rsid w:val="0024604F"/>
    <w:rsid w:val="0027637F"/>
    <w:rsid w:val="002871BF"/>
    <w:rsid w:val="002A6386"/>
    <w:rsid w:val="002D3261"/>
    <w:rsid w:val="002F656F"/>
    <w:rsid w:val="00301DEE"/>
    <w:rsid w:val="003057CE"/>
    <w:rsid w:val="00307722"/>
    <w:rsid w:val="00312540"/>
    <w:rsid w:val="003143D7"/>
    <w:rsid w:val="00327EB0"/>
    <w:rsid w:val="003429BB"/>
    <w:rsid w:val="00346DD3"/>
    <w:rsid w:val="0037682E"/>
    <w:rsid w:val="003775C1"/>
    <w:rsid w:val="00380FAA"/>
    <w:rsid w:val="00396FAA"/>
    <w:rsid w:val="003B3695"/>
    <w:rsid w:val="003B6103"/>
    <w:rsid w:val="003C64C7"/>
    <w:rsid w:val="003D33CF"/>
    <w:rsid w:val="003F6E53"/>
    <w:rsid w:val="00401604"/>
    <w:rsid w:val="00401EE2"/>
    <w:rsid w:val="00423DAE"/>
    <w:rsid w:val="00447342"/>
    <w:rsid w:val="00450C2D"/>
    <w:rsid w:val="004559BC"/>
    <w:rsid w:val="004602E5"/>
    <w:rsid w:val="0047080B"/>
    <w:rsid w:val="00475C10"/>
    <w:rsid w:val="004814BD"/>
    <w:rsid w:val="00483B10"/>
    <w:rsid w:val="00485C87"/>
    <w:rsid w:val="00497F9A"/>
    <w:rsid w:val="004A3342"/>
    <w:rsid w:val="004A6502"/>
    <w:rsid w:val="004C7DCA"/>
    <w:rsid w:val="004D0593"/>
    <w:rsid w:val="004D09DA"/>
    <w:rsid w:val="004E6336"/>
    <w:rsid w:val="005041F3"/>
    <w:rsid w:val="00507982"/>
    <w:rsid w:val="00507A70"/>
    <w:rsid w:val="005418DC"/>
    <w:rsid w:val="00551D80"/>
    <w:rsid w:val="00553697"/>
    <w:rsid w:val="005563E3"/>
    <w:rsid w:val="00573449"/>
    <w:rsid w:val="0058590F"/>
    <w:rsid w:val="005C2BAD"/>
    <w:rsid w:val="005E3ACF"/>
    <w:rsid w:val="005E62E2"/>
    <w:rsid w:val="005F193A"/>
    <w:rsid w:val="005F62DC"/>
    <w:rsid w:val="00630739"/>
    <w:rsid w:val="00640D4B"/>
    <w:rsid w:val="0066349C"/>
    <w:rsid w:val="00671DBE"/>
    <w:rsid w:val="00672290"/>
    <w:rsid w:val="00680A16"/>
    <w:rsid w:val="00682B13"/>
    <w:rsid w:val="00694B1B"/>
    <w:rsid w:val="006A2830"/>
    <w:rsid w:val="006C5B4C"/>
    <w:rsid w:val="006C5BAF"/>
    <w:rsid w:val="006C74A0"/>
    <w:rsid w:val="006D4173"/>
    <w:rsid w:val="006E6AC2"/>
    <w:rsid w:val="006F05A4"/>
    <w:rsid w:val="00715C60"/>
    <w:rsid w:val="00730300"/>
    <w:rsid w:val="00745F1A"/>
    <w:rsid w:val="0076083E"/>
    <w:rsid w:val="00775C7C"/>
    <w:rsid w:val="0078642B"/>
    <w:rsid w:val="00794C0A"/>
    <w:rsid w:val="0079513B"/>
    <w:rsid w:val="007B30D8"/>
    <w:rsid w:val="007C60FE"/>
    <w:rsid w:val="007E499D"/>
    <w:rsid w:val="008211C8"/>
    <w:rsid w:val="0084060D"/>
    <w:rsid w:val="00841579"/>
    <w:rsid w:val="00844061"/>
    <w:rsid w:val="008447D8"/>
    <w:rsid w:val="008604F0"/>
    <w:rsid w:val="00875A40"/>
    <w:rsid w:val="00883A5C"/>
    <w:rsid w:val="00887E3A"/>
    <w:rsid w:val="008928A1"/>
    <w:rsid w:val="00892BE3"/>
    <w:rsid w:val="008A05A7"/>
    <w:rsid w:val="008A1ABA"/>
    <w:rsid w:val="008B05E1"/>
    <w:rsid w:val="008D2D0B"/>
    <w:rsid w:val="008F210C"/>
    <w:rsid w:val="008F2B2A"/>
    <w:rsid w:val="008F4F13"/>
    <w:rsid w:val="008F713B"/>
    <w:rsid w:val="00924804"/>
    <w:rsid w:val="00924C33"/>
    <w:rsid w:val="00933568"/>
    <w:rsid w:val="00954410"/>
    <w:rsid w:val="0095484A"/>
    <w:rsid w:val="00954C09"/>
    <w:rsid w:val="00976620"/>
    <w:rsid w:val="009B1E5C"/>
    <w:rsid w:val="009B59EE"/>
    <w:rsid w:val="009D0ED0"/>
    <w:rsid w:val="009D7D4F"/>
    <w:rsid w:val="009E7421"/>
    <w:rsid w:val="00A00B4D"/>
    <w:rsid w:val="00A23AC2"/>
    <w:rsid w:val="00A51F6E"/>
    <w:rsid w:val="00A569D2"/>
    <w:rsid w:val="00A77C59"/>
    <w:rsid w:val="00A84EA4"/>
    <w:rsid w:val="00A90227"/>
    <w:rsid w:val="00AA684A"/>
    <w:rsid w:val="00AB0109"/>
    <w:rsid w:val="00AB4FBE"/>
    <w:rsid w:val="00AC1C39"/>
    <w:rsid w:val="00AC241B"/>
    <w:rsid w:val="00AC3330"/>
    <w:rsid w:val="00AC3477"/>
    <w:rsid w:val="00AC412C"/>
    <w:rsid w:val="00AC4D9E"/>
    <w:rsid w:val="00AD0DC9"/>
    <w:rsid w:val="00AD2987"/>
    <w:rsid w:val="00AE1A38"/>
    <w:rsid w:val="00AE1BE6"/>
    <w:rsid w:val="00AF2ADE"/>
    <w:rsid w:val="00B00D31"/>
    <w:rsid w:val="00B05641"/>
    <w:rsid w:val="00B14234"/>
    <w:rsid w:val="00B20A92"/>
    <w:rsid w:val="00B25FD6"/>
    <w:rsid w:val="00B263B9"/>
    <w:rsid w:val="00B32814"/>
    <w:rsid w:val="00B415DA"/>
    <w:rsid w:val="00B56F08"/>
    <w:rsid w:val="00B6775A"/>
    <w:rsid w:val="00B7409E"/>
    <w:rsid w:val="00B9635C"/>
    <w:rsid w:val="00B97AA8"/>
    <w:rsid w:val="00BB0390"/>
    <w:rsid w:val="00BB09EB"/>
    <w:rsid w:val="00BB2E74"/>
    <w:rsid w:val="00BB3C4D"/>
    <w:rsid w:val="00BB643C"/>
    <w:rsid w:val="00BC6764"/>
    <w:rsid w:val="00BC6A1B"/>
    <w:rsid w:val="00BD4C5F"/>
    <w:rsid w:val="00BF0895"/>
    <w:rsid w:val="00C03573"/>
    <w:rsid w:val="00C05A7B"/>
    <w:rsid w:val="00C06833"/>
    <w:rsid w:val="00C1755C"/>
    <w:rsid w:val="00C23B51"/>
    <w:rsid w:val="00C411AC"/>
    <w:rsid w:val="00C5535C"/>
    <w:rsid w:val="00C75FCC"/>
    <w:rsid w:val="00C831A4"/>
    <w:rsid w:val="00C905CB"/>
    <w:rsid w:val="00C938BA"/>
    <w:rsid w:val="00C93CD1"/>
    <w:rsid w:val="00C9782F"/>
    <w:rsid w:val="00CA2A5B"/>
    <w:rsid w:val="00CC2EAE"/>
    <w:rsid w:val="00CC4B67"/>
    <w:rsid w:val="00CD619B"/>
    <w:rsid w:val="00D54DDF"/>
    <w:rsid w:val="00D60F72"/>
    <w:rsid w:val="00D614E1"/>
    <w:rsid w:val="00D644F7"/>
    <w:rsid w:val="00D74B78"/>
    <w:rsid w:val="00D820E6"/>
    <w:rsid w:val="00DA1DE2"/>
    <w:rsid w:val="00DA64EB"/>
    <w:rsid w:val="00DA6575"/>
    <w:rsid w:val="00DC0DAF"/>
    <w:rsid w:val="00DC3C6E"/>
    <w:rsid w:val="00DD0C78"/>
    <w:rsid w:val="00DE30B3"/>
    <w:rsid w:val="00DE6C09"/>
    <w:rsid w:val="00DF7573"/>
    <w:rsid w:val="00E20871"/>
    <w:rsid w:val="00E20E67"/>
    <w:rsid w:val="00E35E55"/>
    <w:rsid w:val="00E37C0C"/>
    <w:rsid w:val="00E43165"/>
    <w:rsid w:val="00E45687"/>
    <w:rsid w:val="00E472C7"/>
    <w:rsid w:val="00E6528E"/>
    <w:rsid w:val="00E66214"/>
    <w:rsid w:val="00E7192E"/>
    <w:rsid w:val="00E75AAC"/>
    <w:rsid w:val="00E9358B"/>
    <w:rsid w:val="00EA2F29"/>
    <w:rsid w:val="00EA7C87"/>
    <w:rsid w:val="00EC3D04"/>
    <w:rsid w:val="00EC472E"/>
    <w:rsid w:val="00ED2F6E"/>
    <w:rsid w:val="00EF08E8"/>
    <w:rsid w:val="00F02FB4"/>
    <w:rsid w:val="00F05A2C"/>
    <w:rsid w:val="00F1661F"/>
    <w:rsid w:val="00F17AFB"/>
    <w:rsid w:val="00F227C5"/>
    <w:rsid w:val="00F30815"/>
    <w:rsid w:val="00F43554"/>
    <w:rsid w:val="00F56C40"/>
    <w:rsid w:val="00F60DCA"/>
    <w:rsid w:val="00F67F80"/>
    <w:rsid w:val="00F749C8"/>
    <w:rsid w:val="00F95DB8"/>
    <w:rsid w:val="00FA20E7"/>
    <w:rsid w:val="00FA6239"/>
    <w:rsid w:val="00FC3D1A"/>
    <w:rsid w:val="00FC6EB1"/>
    <w:rsid w:val="00FD0BFB"/>
    <w:rsid w:val="00FF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72503C"/>
  <w15:chartTrackingRefBased/>
  <w15:docId w15:val="{1B7A2073-1EBF-426A-A05D-FAB2167A9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ACF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5BD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0A5BD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qFormat/>
    <w:rsid w:val="000A5BD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BDB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312540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12540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100991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AC1C3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C1C39"/>
    <w:rPr>
      <w:rFonts w:ascii="Arial" w:eastAsia="Arial" w:hAnsi="Arial" w:cs="Arial"/>
    </w:rPr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"/>
    <w:basedOn w:val="Normal"/>
    <w:link w:val="PrrafodelistaCar"/>
    <w:uiPriority w:val="34"/>
    <w:qFormat/>
    <w:rsid w:val="00AC1C39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rsid w:val="00AC1C39"/>
    <w:rPr>
      <w:lang w:val="es-ES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AC1C39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F56C40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F56C40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ux-SSBS\Desktop\VIGENCIA%202024\Plantilla%20Salud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67E45-C2D8-44E5-897D-47E5F6D9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Salud.dotx</Template>
  <TotalTime>46</TotalTime>
  <Pages>3</Pages>
  <Words>1051</Words>
  <Characters>6237</Characters>
  <Application>Microsoft Office Word</Application>
  <DocSecurity>0</DocSecurity>
  <Lines>138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Aux-SSBS</dc:creator>
  <cp:keywords/>
  <dc:description/>
  <cp:lastModifiedBy>Contratos Remedios</cp:lastModifiedBy>
  <cp:revision>12</cp:revision>
  <cp:lastPrinted>2024-03-06T19:44:00Z</cp:lastPrinted>
  <dcterms:created xsi:type="dcterms:W3CDTF">2026-01-24T01:37:00Z</dcterms:created>
  <dcterms:modified xsi:type="dcterms:W3CDTF">2026-04-16T21:32:00Z</dcterms:modified>
</cp:coreProperties>
</file>