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2704C" w14:textId="77777777" w:rsidR="009C2901" w:rsidRPr="004C2C1C" w:rsidRDefault="009C2901" w:rsidP="009C2901">
      <w:pPr>
        <w:pStyle w:val="Ttulo2"/>
        <w:jc w:val="center"/>
        <w:rPr>
          <w:rFonts w:cs="Arial"/>
          <w:i w:val="0"/>
          <w:shd w:val="clear" w:color="auto" w:fill="auto"/>
          <w:lang w:val="es-CO"/>
        </w:rPr>
      </w:pPr>
      <w:r w:rsidRPr="004C2C1C">
        <w:rPr>
          <w:rFonts w:cs="Arial"/>
          <w:i w:val="0"/>
          <w:shd w:val="clear" w:color="auto" w:fill="auto"/>
          <w:lang w:val="es-CO"/>
        </w:rPr>
        <w:t>ANEXO N</w:t>
      </w:r>
      <w:r w:rsidR="004C2C1C">
        <w:rPr>
          <w:rFonts w:cs="Arial"/>
          <w:i w:val="0"/>
          <w:shd w:val="clear" w:color="auto" w:fill="auto"/>
          <w:lang w:val="es-CO"/>
        </w:rPr>
        <w:t>°</w:t>
      </w:r>
      <w:r w:rsidRPr="004C2C1C">
        <w:rPr>
          <w:rFonts w:cs="Arial"/>
          <w:i w:val="0"/>
          <w:shd w:val="clear" w:color="auto" w:fill="auto"/>
          <w:lang w:val="es-CO"/>
        </w:rPr>
        <w:t xml:space="preserve"> 1</w:t>
      </w:r>
    </w:p>
    <w:p w14:paraId="2D22704D" w14:textId="77777777" w:rsidR="009C2901" w:rsidRPr="000A3DB3" w:rsidRDefault="009C2901" w:rsidP="009C2901">
      <w:pPr>
        <w:pStyle w:val="Ttulo2"/>
        <w:jc w:val="center"/>
        <w:rPr>
          <w:rFonts w:cs="Arial"/>
          <w:b w:val="0"/>
          <w:i w:val="0"/>
          <w:sz w:val="22"/>
          <w:lang w:val="es-CO"/>
        </w:rPr>
      </w:pPr>
      <w:r w:rsidRPr="000A3DB3">
        <w:rPr>
          <w:rFonts w:cs="Arial"/>
          <w:b w:val="0"/>
          <w:i w:val="0"/>
          <w:sz w:val="22"/>
          <w:shd w:val="clear" w:color="auto" w:fill="auto"/>
          <w:lang w:val="es-CO"/>
        </w:rPr>
        <w:t>Relación De Experiencia Habilitante Del Proponente Verificable En El Registro Único De Proponentes - RUP</w:t>
      </w:r>
    </w:p>
    <w:p w14:paraId="2D22704E" w14:textId="77777777" w:rsidR="009C2901" w:rsidRPr="000A3DB3" w:rsidRDefault="009C2901" w:rsidP="009C2901">
      <w:pPr>
        <w:jc w:val="center"/>
        <w:rPr>
          <w:rFonts w:ascii="Arial" w:hAnsi="Arial" w:cs="Arial"/>
          <w:color w:val="000000"/>
          <w:sz w:val="22"/>
          <w:szCs w:val="20"/>
          <w:lang w:val="es-CO" w:eastAsia="es-CO"/>
        </w:rPr>
      </w:pPr>
    </w:p>
    <w:p w14:paraId="2D22704F" w14:textId="77777777" w:rsidR="009C2901" w:rsidRPr="000A3DB3" w:rsidRDefault="009C2901" w:rsidP="009C2901">
      <w:pPr>
        <w:rPr>
          <w:rFonts w:ascii="Arial" w:hAnsi="Arial" w:cs="Arial"/>
          <w:sz w:val="22"/>
          <w:szCs w:val="20"/>
          <w:lang w:val="es-CO"/>
        </w:rPr>
      </w:pPr>
    </w:p>
    <w:tbl>
      <w:tblPr>
        <w:tblW w:w="8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395"/>
        <w:gridCol w:w="1481"/>
        <w:gridCol w:w="1295"/>
        <w:gridCol w:w="1653"/>
        <w:gridCol w:w="1006"/>
      </w:tblGrid>
      <w:tr w:rsidR="006F063E" w:rsidRPr="000A3DB3" w14:paraId="2D227057" w14:textId="77777777" w:rsidTr="00F55421">
        <w:trPr>
          <w:trHeight w:val="1114"/>
          <w:jc w:val="center"/>
        </w:trPr>
        <w:tc>
          <w:tcPr>
            <w:tcW w:w="1815" w:type="dxa"/>
            <w:shd w:val="clear" w:color="auto" w:fill="D9D9D9"/>
            <w:vAlign w:val="center"/>
          </w:tcPr>
          <w:p w14:paraId="2D227050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No. Consecutivo Reporte Contrato Ejecutado</w:t>
            </w:r>
            <w:r w:rsidR="006F063E" w:rsidRPr="000A3DB3">
              <w:rPr>
                <w:rFonts w:ascii="Arial" w:hAnsi="Arial" w:cs="Arial"/>
                <w:sz w:val="22"/>
                <w:szCs w:val="20"/>
                <w:lang w:val="es-CO"/>
              </w:rPr>
              <w:t xml:space="preserve"> (consecutivo del RUP)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D227051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Contratista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D227052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Nombre Contratante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2D227053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Valor Contrato en SMMLV</w:t>
            </w:r>
          </w:p>
        </w:tc>
        <w:tc>
          <w:tcPr>
            <w:tcW w:w="1653" w:type="dxa"/>
            <w:shd w:val="clear" w:color="auto" w:fill="D9D9D9"/>
            <w:vAlign w:val="center"/>
          </w:tcPr>
          <w:p w14:paraId="2D227054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Identificación en el Clasificador de Bienes y Servicios</w:t>
            </w:r>
          </w:p>
          <w:p w14:paraId="2D227055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Tercer nivel</w:t>
            </w:r>
          </w:p>
        </w:tc>
        <w:tc>
          <w:tcPr>
            <w:tcW w:w="1006" w:type="dxa"/>
            <w:shd w:val="clear" w:color="auto" w:fill="D9D9D9"/>
            <w:vAlign w:val="center"/>
          </w:tcPr>
          <w:p w14:paraId="2D227056" w14:textId="77777777" w:rsidR="009C2901" w:rsidRPr="000A3DB3" w:rsidRDefault="009C2901" w:rsidP="004C2C1C">
            <w:pPr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  <w:r w:rsidRPr="000A3DB3">
              <w:rPr>
                <w:rFonts w:ascii="Arial" w:hAnsi="Arial" w:cs="Arial"/>
                <w:sz w:val="22"/>
                <w:szCs w:val="20"/>
                <w:lang w:val="es-CO"/>
              </w:rPr>
              <w:t>Folio</w:t>
            </w:r>
          </w:p>
        </w:tc>
      </w:tr>
      <w:tr w:rsidR="006F063E" w:rsidRPr="000A3DB3" w14:paraId="2D22705E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D22705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5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5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5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5C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5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227065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D22705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1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63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64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22706C" w14:textId="77777777" w:rsidTr="00F55421">
        <w:trPr>
          <w:trHeight w:val="364"/>
          <w:jc w:val="center"/>
        </w:trPr>
        <w:tc>
          <w:tcPr>
            <w:tcW w:w="1815" w:type="dxa"/>
            <w:vAlign w:val="center"/>
          </w:tcPr>
          <w:p w14:paraId="2D227066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7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8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9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6A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6B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  <w:tr w:rsidR="006F063E" w:rsidRPr="000A3DB3" w14:paraId="2D227073" w14:textId="77777777" w:rsidTr="00F55421">
        <w:trPr>
          <w:trHeight w:val="394"/>
          <w:jc w:val="center"/>
        </w:trPr>
        <w:tc>
          <w:tcPr>
            <w:tcW w:w="1815" w:type="dxa"/>
            <w:vAlign w:val="center"/>
          </w:tcPr>
          <w:p w14:paraId="2D22706D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E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6F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D227070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653" w:type="dxa"/>
            <w:vAlign w:val="center"/>
          </w:tcPr>
          <w:p w14:paraId="2D227071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  <w:tc>
          <w:tcPr>
            <w:tcW w:w="1006" w:type="dxa"/>
            <w:vAlign w:val="center"/>
          </w:tcPr>
          <w:p w14:paraId="2D227072" w14:textId="77777777" w:rsidR="009C2901" w:rsidRPr="000A3DB3" w:rsidRDefault="009C2901" w:rsidP="009C29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0"/>
                <w:lang w:val="es-CO"/>
              </w:rPr>
            </w:pPr>
          </w:p>
        </w:tc>
      </w:tr>
    </w:tbl>
    <w:p w14:paraId="2D227076" w14:textId="77777777" w:rsidR="009C2901" w:rsidRPr="000A3DB3" w:rsidRDefault="009C2901" w:rsidP="009C2901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2D227077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Nota: El presente formato se establece como herramienta para la presentación de la oferta.</w:t>
      </w:r>
    </w:p>
    <w:p w14:paraId="2D227078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D227079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D22707A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</w:p>
    <w:p w14:paraId="2D22707B" w14:textId="77777777" w:rsidR="009C2901" w:rsidRPr="000A3DB3" w:rsidRDefault="009C2901" w:rsidP="009C2901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_________________________________</w:t>
      </w:r>
    </w:p>
    <w:p w14:paraId="2D227083" w14:textId="641BECF9" w:rsidR="00283B72" w:rsidRPr="001401B2" w:rsidRDefault="009C2901" w:rsidP="001401B2">
      <w:pPr>
        <w:jc w:val="both"/>
        <w:rPr>
          <w:rFonts w:ascii="Arial" w:hAnsi="Arial" w:cs="Arial"/>
          <w:sz w:val="22"/>
          <w:szCs w:val="20"/>
          <w:lang w:val="es-CO"/>
        </w:rPr>
      </w:pPr>
      <w:r w:rsidRPr="000A3DB3">
        <w:rPr>
          <w:rFonts w:ascii="Arial" w:hAnsi="Arial" w:cs="Arial"/>
          <w:sz w:val="22"/>
          <w:szCs w:val="20"/>
          <w:lang w:val="es-CO"/>
        </w:rPr>
        <w:t>Nombre y firma del Representante Legal</w:t>
      </w:r>
    </w:p>
    <w:sectPr w:rsidR="00283B72" w:rsidRPr="001401B2" w:rsidSect="00023374">
      <w:headerReference w:type="default" r:id="rId9"/>
      <w:footerReference w:type="default" r:id="rId10"/>
      <w:pgSz w:w="12240" w:h="15840"/>
      <w:pgMar w:top="2268" w:right="1701" w:bottom="2268" w:left="226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227086" w14:textId="77777777" w:rsidR="00D9496D" w:rsidRDefault="00D9496D" w:rsidP="001E78FC">
      <w:r>
        <w:separator/>
      </w:r>
    </w:p>
  </w:endnote>
  <w:endnote w:type="continuationSeparator" w:id="0">
    <w:p w14:paraId="2D227087" w14:textId="77777777" w:rsidR="00D9496D" w:rsidRDefault="00D9496D" w:rsidP="001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ED4D6" w14:textId="5BF133F7" w:rsidR="00023374" w:rsidRPr="00A060CC" w:rsidRDefault="00023374" w:rsidP="00023374">
    <w:pPr>
      <w:jc w:val="both"/>
      <w:rPr>
        <w:rFonts w:ascii="Arial" w:hAnsi="Arial" w:cs="Arial"/>
        <w:color w:val="808080" w:themeColor="background1" w:themeShade="80"/>
        <w:sz w:val="16"/>
      </w:rPr>
    </w:pPr>
    <w:r w:rsidRPr="00A060C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A060C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A060C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5077FE6B" w14:textId="41E756C0" w:rsidR="00023374" w:rsidRPr="00C21C41" w:rsidRDefault="00FE4362" w:rsidP="00023374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DEB3A91" wp14:editId="52702DEE">
          <wp:simplePos x="0" y="0"/>
          <wp:positionH relativeFrom="column">
            <wp:posOffset>-268605</wp:posOffset>
          </wp:positionH>
          <wp:positionV relativeFrom="paragraph">
            <wp:posOffset>67945</wp:posOffset>
          </wp:positionV>
          <wp:extent cx="6588643" cy="936000"/>
          <wp:effectExtent l="0" t="0" r="3175" b="0"/>
          <wp:wrapNone/>
          <wp:docPr id="17008444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844449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227096" w14:textId="77777777" w:rsidR="00537838" w:rsidRPr="006F79C4" w:rsidRDefault="00537838" w:rsidP="00F070F9">
    <w:pPr>
      <w:pStyle w:val="Piedepgina"/>
      <w:jc w:val="both"/>
      <w:rPr>
        <w:rFonts w:ascii="Arial" w:hAnsi="Arial" w:cs="Arial"/>
        <w:color w:val="808080"/>
        <w:sz w:val="16"/>
        <w:szCs w:val="16"/>
      </w:rPr>
    </w:pPr>
  </w:p>
  <w:p w14:paraId="2D227097" w14:textId="1599A1F8" w:rsidR="00F070F9" w:rsidRDefault="00F070F9">
    <w:pPr>
      <w:pStyle w:val="Piedepgina"/>
    </w:pPr>
  </w:p>
  <w:p w14:paraId="2D227098" w14:textId="77777777" w:rsidR="00F070F9" w:rsidRDefault="00F070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227084" w14:textId="77777777" w:rsidR="00D9496D" w:rsidRDefault="00D9496D" w:rsidP="001E78FC">
      <w:r>
        <w:separator/>
      </w:r>
    </w:p>
  </w:footnote>
  <w:footnote w:type="continuationSeparator" w:id="0">
    <w:p w14:paraId="2D227085" w14:textId="77777777" w:rsidR="00D9496D" w:rsidRDefault="00D9496D" w:rsidP="001E7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553" w:type="dxa"/>
      <w:tblInd w:w="-14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7"/>
      <w:gridCol w:w="2216"/>
      <w:gridCol w:w="2078"/>
      <w:gridCol w:w="2132"/>
    </w:tblGrid>
    <w:tr w:rsidR="001E78FC" w14:paraId="2D22708A" w14:textId="77777777" w:rsidTr="001401B2">
      <w:trPr>
        <w:trHeight w:val="361"/>
      </w:trPr>
      <w:tc>
        <w:tcPr>
          <w:tcW w:w="21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2D227088" w14:textId="67823887" w:rsidR="001E78FC" w:rsidRDefault="00E00C3E" w:rsidP="00E00C3E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18813B25" wp14:editId="438ABF0B">
                <wp:extent cx="889948" cy="601221"/>
                <wp:effectExtent l="0" t="0" r="5715" b="889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1385" cy="615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2D227089" w14:textId="77777777" w:rsidR="001E78FC" w:rsidRPr="00785173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E78FC" w14:paraId="2D22708D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8B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426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D22708C" w14:textId="77777777" w:rsidR="001E78FC" w:rsidRPr="001E78FC" w:rsidRDefault="001E78FC" w:rsidP="001E78FC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E78FC">
            <w:rPr>
              <w:rFonts w:ascii="Arial" w:hAnsi="Arial" w:cs="Arial"/>
              <w:sz w:val="18"/>
              <w:szCs w:val="18"/>
              <w:lang w:eastAsia="es-CO"/>
            </w:rPr>
            <w:t>EXPERIENCIA EN EL REGISTRO ÚNICO DE PROPONENTES - RUP</w:t>
          </w:r>
        </w:p>
      </w:tc>
    </w:tr>
    <w:tr w:rsidR="001E78FC" w14:paraId="2D227092" w14:textId="77777777" w:rsidTr="001401B2">
      <w:trPr>
        <w:trHeight w:val="361"/>
      </w:trPr>
      <w:tc>
        <w:tcPr>
          <w:tcW w:w="21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8E" w14:textId="77777777" w:rsidR="001E78FC" w:rsidRDefault="001E78FC" w:rsidP="001E78FC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2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8F" w14:textId="3449D68E" w:rsidR="001E78FC" w:rsidRPr="00785173" w:rsidRDefault="007053C5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1401B2" w:rsidRPr="001401B2">
            <w:rPr>
              <w:rFonts w:ascii="Arial" w:hAnsi="Arial" w:cs="Arial"/>
              <w:sz w:val="18"/>
              <w:szCs w:val="18"/>
              <w:lang w:eastAsia="es-CO"/>
            </w:rPr>
            <w:t>F-PGC-52</w:t>
          </w:r>
        </w:p>
      </w:tc>
      <w:tc>
        <w:tcPr>
          <w:tcW w:w="20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D227090" w14:textId="77777777" w:rsidR="001E78FC" w:rsidRPr="00785173" w:rsidRDefault="001E78FC" w:rsidP="001E78FC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2D227091" w14:textId="075D45FC" w:rsidR="001E78FC" w:rsidRPr="00785173" w:rsidRDefault="001E78FC" w:rsidP="001E78FC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C7B63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1401B2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2D227093" w14:textId="77777777" w:rsidR="001E78FC" w:rsidRDefault="001E78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901"/>
    <w:rsid w:val="00023374"/>
    <w:rsid w:val="00041AEF"/>
    <w:rsid w:val="00077641"/>
    <w:rsid w:val="000A3DB3"/>
    <w:rsid w:val="001314B2"/>
    <w:rsid w:val="001401B2"/>
    <w:rsid w:val="001E78FC"/>
    <w:rsid w:val="00260647"/>
    <w:rsid w:val="0028269C"/>
    <w:rsid w:val="00283B72"/>
    <w:rsid w:val="002F53F0"/>
    <w:rsid w:val="004C2C1C"/>
    <w:rsid w:val="004F74D2"/>
    <w:rsid w:val="00537838"/>
    <w:rsid w:val="00675F52"/>
    <w:rsid w:val="006F063E"/>
    <w:rsid w:val="006F79C4"/>
    <w:rsid w:val="00703D36"/>
    <w:rsid w:val="007053C5"/>
    <w:rsid w:val="00766BDC"/>
    <w:rsid w:val="00876C61"/>
    <w:rsid w:val="009619D4"/>
    <w:rsid w:val="009C2901"/>
    <w:rsid w:val="00A060CC"/>
    <w:rsid w:val="00A23874"/>
    <w:rsid w:val="00A60327"/>
    <w:rsid w:val="00B11513"/>
    <w:rsid w:val="00C44602"/>
    <w:rsid w:val="00CC7B63"/>
    <w:rsid w:val="00D14A09"/>
    <w:rsid w:val="00D9496D"/>
    <w:rsid w:val="00DA3DBC"/>
    <w:rsid w:val="00DF7BFE"/>
    <w:rsid w:val="00E00C3E"/>
    <w:rsid w:val="00F070F9"/>
    <w:rsid w:val="00F55421"/>
    <w:rsid w:val="00FE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D2270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C290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C2901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9C2901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rsid w:val="009C290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E78F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E78FC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233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14DD95-1C36-4BF6-850A-DE629182EFF9}">
  <ds:schemaRefs>
    <ds:schemaRef ds:uri="http://www.w3.org/XML/1998/namespace"/>
    <ds:schemaRef ds:uri="http://purl.org/dc/elements/1.1/"/>
    <ds:schemaRef ds:uri="caa0d3d9-ed69-4dad-a90c-fdf219a03e6b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e573e552-bd5b-49ef-b258-b37cea520cae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8206779-D333-41A0-BF66-BB5D21CCEF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B53A4E-75AD-4F94-ACAC-071C1628D1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F-PGC-52_Experiencia_rup.dotm</Template>
  <TotalTime>41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Diego Alejandro Calle Mazo</cp:lastModifiedBy>
  <cp:revision>8</cp:revision>
  <dcterms:created xsi:type="dcterms:W3CDTF">2019-06-19T16:19:00Z</dcterms:created>
  <dcterms:modified xsi:type="dcterms:W3CDTF">2024-10-10T14:20:00Z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