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28B38C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  <w:r w:rsidRPr="008B0CC2">
        <w:rPr>
          <w:rFonts w:ascii="Arial" w:hAnsi="Arial" w:cs="Arial"/>
          <w:sz w:val="22"/>
          <w:szCs w:val="20"/>
          <w:lang w:val="es-CO"/>
        </w:rPr>
        <w:t>En caso que el oferente no tenga personal a cargo y por ende no esté obligado a efectuar el pago de aportes parafiscales y seguridad social deberá indicarlo en los siguientes términos:</w:t>
      </w:r>
    </w:p>
    <w:p w14:paraId="4C7CFB05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71B6BDB7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0A98F997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  <w:r w:rsidRPr="008B0CC2">
        <w:rPr>
          <w:rFonts w:ascii="Arial" w:hAnsi="Arial" w:cs="Arial"/>
          <w:sz w:val="22"/>
          <w:szCs w:val="20"/>
          <w:lang w:val="es-CO"/>
        </w:rPr>
        <w:t>Manifiesto bajo la gravedad de juramento que no tengo obligaciones con el sistema general de seguridad social en pensione</w:t>
      </w:r>
      <w:r w:rsidR="00095818">
        <w:rPr>
          <w:rFonts w:ascii="Arial" w:hAnsi="Arial" w:cs="Arial"/>
          <w:sz w:val="22"/>
          <w:szCs w:val="20"/>
          <w:lang w:val="es-CO"/>
        </w:rPr>
        <w:t>s, salud y aportes parafiscales.</w:t>
      </w:r>
    </w:p>
    <w:p w14:paraId="29ABBCBF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3C74A947" w14:textId="77777777" w:rsidR="008B0CC2" w:rsidRDefault="008B0CC2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628EE3FB" w14:textId="77777777" w:rsidR="008B0CC2" w:rsidRDefault="00095818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  <w:r>
        <w:rPr>
          <w:rFonts w:ascii="Arial" w:hAnsi="Arial" w:cs="Arial"/>
          <w:sz w:val="22"/>
          <w:szCs w:val="20"/>
          <w:lang w:val="es-CO"/>
        </w:rPr>
        <w:t>Así mismo, c</w:t>
      </w:r>
      <w:r w:rsidR="007E2043" w:rsidRPr="007E2043">
        <w:rPr>
          <w:rFonts w:ascii="Arial" w:hAnsi="Arial" w:cs="Arial"/>
          <w:sz w:val="22"/>
          <w:szCs w:val="20"/>
          <w:lang w:val="es-CO"/>
        </w:rPr>
        <w:t>ertifico que en cumplimiento de lo dispuesto en el Decreto 107</w:t>
      </w:r>
      <w:r w:rsidR="00EC5815">
        <w:rPr>
          <w:rFonts w:ascii="Arial" w:hAnsi="Arial" w:cs="Arial"/>
          <w:sz w:val="22"/>
          <w:szCs w:val="20"/>
          <w:lang w:val="es-CO"/>
        </w:rPr>
        <w:t xml:space="preserve">2 de 2015: </w:t>
      </w:r>
      <w:r w:rsidR="007E2043" w:rsidRPr="00095818">
        <w:rPr>
          <w:rFonts w:ascii="Arial" w:hAnsi="Arial" w:cs="Arial"/>
          <w:i/>
          <w:sz w:val="22"/>
          <w:szCs w:val="20"/>
          <w:lang w:val="es-CO"/>
        </w:rPr>
        <w:t>“Sistema de Gestión de la Seguridad y Salud en el Trabajo</w:t>
      </w:r>
      <w:r>
        <w:rPr>
          <w:rFonts w:ascii="Arial" w:hAnsi="Arial" w:cs="Arial"/>
          <w:sz w:val="22"/>
          <w:szCs w:val="20"/>
          <w:lang w:val="es-CO"/>
        </w:rPr>
        <w:t xml:space="preserve">” </w:t>
      </w:r>
      <w:r w:rsidR="007E2043">
        <w:rPr>
          <w:rFonts w:ascii="Arial" w:hAnsi="Arial" w:cs="Arial"/>
          <w:sz w:val="22"/>
          <w:szCs w:val="20"/>
          <w:lang w:val="es-CO"/>
        </w:rPr>
        <w:t>(SG-SST)</w:t>
      </w:r>
      <w:r w:rsidR="007E2043" w:rsidRPr="007E2043">
        <w:rPr>
          <w:rFonts w:ascii="Arial" w:hAnsi="Arial" w:cs="Arial"/>
          <w:sz w:val="22"/>
          <w:szCs w:val="20"/>
          <w:lang w:val="es-CO"/>
        </w:rPr>
        <w:t xml:space="preserve">, </w:t>
      </w:r>
      <w:r w:rsidR="00EB0675">
        <w:rPr>
          <w:rFonts w:ascii="Arial" w:hAnsi="Arial" w:cs="Arial"/>
          <w:sz w:val="22"/>
          <w:szCs w:val="20"/>
          <w:lang w:val="es-CO"/>
        </w:rPr>
        <w:t xml:space="preserve">actualmente </w:t>
      </w:r>
      <w:r w:rsidR="007E2043">
        <w:rPr>
          <w:rFonts w:ascii="Arial" w:hAnsi="Arial" w:cs="Arial"/>
          <w:sz w:val="22"/>
          <w:szCs w:val="20"/>
          <w:lang w:val="es-CO"/>
        </w:rPr>
        <w:t xml:space="preserve">estoy </w:t>
      </w:r>
      <w:r w:rsidR="007E2043" w:rsidRPr="007E2043">
        <w:rPr>
          <w:rFonts w:ascii="Arial" w:hAnsi="Arial" w:cs="Arial"/>
          <w:sz w:val="22"/>
          <w:szCs w:val="20"/>
          <w:lang w:val="es-CO"/>
        </w:rPr>
        <w:t>dando cumplimien</w:t>
      </w:r>
      <w:r w:rsidR="007E2043">
        <w:rPr>
          <w:rFonts w:ascii="Arial" w:hAnsi="Arial" w:cs="Arial"/>
          <w:sz w:val="22"/>
          <w:szCs w:val="20"/>
          <w:lang w:val="es-CO"/>
        </w:rPr>
        <w:t>to a las obligaciones del mismo</w:t>
      </w:r>
      <w:r w:rsidR="007E2043" w:rsidRPr="007E2043">
        <w:rPr>
          <w:rFonts w:ascii="Arial" w:hAnsi="Arial" w:cs="Arial"/>
          <w:sz w:val="22"/>
          <w:szCs w:val="20"/>
          <w:lang w:val="es-CO"/>
        </w:rPr>
        <w:t>.</w:t>
      </w:r>
    </w:p>
    <w:p w14:paraId="1ECCF033" w14:textId="77777777" w:rsidR="008B0CC2" w:rsidRDefault="008B0CC2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37278A1A" w14:textId="77777777" w:rsidR="008B0CC2" w:rsidRPr="008B0CC2" w:rsidRDefault="008B0CC2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02E9DC6B" w14:textId="77777777" w:rsidR="00243656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60B9A799" w14:textId="77777777" w:rsidR="00EC5815" w:rsidRPr="008B0CC2" w:rsidRDefault="00EC5815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4D5F714D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5D0B31E9" w14:textId="4B1CBD49" w:rsidR="00283B72" w:rsidRPr="008B0CC2" w:rsidRDefault="00243656" w:rsidP="00B84099">
      <w:pPr>
        <w:autoSpaceDE w:val="0"/>
        <w:autoSpaceDN w:val="0"/>
        <w:adjustRightInd w:val="0"/>
        <w:jc w:val="both"/>
        <w:rPr>
          <w:sz w:val="28"/>
        </w:rPr>
      </w:pPr>
      <w:r w:rsidRPr="008B0CC2">
        <w:rPr>
          <w:rFonts w:ascii="Arial" w:hAnsi="Arial" w:cs="Arial"/>
          <w:sz w:val="22"/>
          <w:szCs w:val="20"/>
          <w:lang w:val="es-CO"/>
        </w:rPr>
        <w:t>FIRMA: _____________________</w:t>
      </w:r>
    </w:p>
    <w:sectPr w:rsidR="00283B72" w:rsidRPr="008B0CC2" w:rsidSect="0084675C">
      <w:headerReference w:type="default" r:id="rId9"/>
      <w:footerReference w:type="default" r:id="rId10"/>
      <w:pgSz w:w="12240" w:h="15840"/>
      <w:pgMar w:top="2268" w:right="1701" w:bottom="2268" w:left="2268" w:header="708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C641CC" w14:textId="77777777" w:rsidR="00EB726C" w:rsidRDefault="00EB726C" w:rsidP="008B0CC2">
      <w:r>
        <w:separator/>
      </w:r>
    </w:p>
  </w:endnote>
  <w:endnote w:type="continuationSeparator" w:id="0">
    <w:p w14:paraId="127C1892" w14:textId="77777777" w:rsidR="00EB726C" w:rsidRDefault="00EB726C" w:rsidP="008B0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DFF7C9" w14:textId="3674CE7C" w:rsidR="00C345DF" w:rsidRDefault="00C345DF" w:rsidP="000956B1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</w:p>
  <w:p w14:paraId="3A31BA27" w14:textId="07FD7F77" w:rsidR="00EA081A" w:rsidRPr="0084675C" w:rsidRDefault="00EA081A" w:rsidP="00EA081A">
    <w:pPr>
      <w:jc w:val="both"/>
      <w:rPr>
        <w:rFonts w:ascii="Arial" w:hAnsi="Arial" w:cs="Arial"/>
        <w:color w:val="808080" w:themeColor="background1" w:themeShade="80"/>
        <w:sz w:val="16"/>
      </w:rPr>
    </w:pPr>
    <w:r w:rsidRPr="0084675C">
      <w:rPr>
        <w:rFonts w:ascii="Arial" w:hAnsi="Arial" w:cs="Arial"/>
        <w:color w:val="000000" w:themeColor="text1"/>
        <w:sz w:val="16"/>
      </w:rPr>
      <w:t xml:space="preserve">Corantioquia está comprometida con el tratamiento legal, lícito, confidencial y seguro de sus datos personales. Por favor consulte nuestra Política de Tratamiento de datos personales en nuestra página web: </w:t>
    </w:r>
    <w:hyperlink r:id="rId1" w:history="1">
      <w:r w:rsidRPr="0084675C">
        <w:rPr>
          <w:rStyle w:val="Hipervnculo"/>
          <w:rFonts w:ascii="Arial" w:hAnsi="Arial" w:cs="Arial"/>
          <w:color w:val="000000" w:themeColor="text1"/>
          <w:sz w:val="16"/>
        </w:rPr>
        <w:t>www.corantioquia.gov.co</w:t>
      </w:r>
    </w:hyperlink>
    <w:r w:rsidRPr="0084675C">
      <w:rPr>
        <w:rFonts w:ascii="Arial" w:hAnsi="Arial" w:cs="Arial"/>
        <w:color w:val="000000" w:themeColor="text1"/>
        <w:sz w:val="16"/>
      </w:rPr>
      <w:t xml:space="preserve"> Con el suministro de los datos en este formulario, se entiende la autorización de su parte para que Corantioquia pueda usarlos con fines exclusivamente misionales.</w:t>
    </w:r>
  </w:p>
  <w:p w14:paraId="20BF45BC" w14:textId="4087CB62" w:rsidR="00EA081A" w:rsidRPr="00C21C41" w:rsidRDefault="00EE3845" w:rsidP="00EA081A">
    <w:pPr>
      <w:jc w:val="both"/>
      <w:rPr>
        <w:rFonts w:cs="Arial"/>
        <w:sz w:val="14"/>
        <w:szCs w:val="22"/>
        <w:lang w:val="es-CO" w:eastAsia="en-US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AEF76EA" wp14:editId="7E6D84CE">
          <wp:simplePos x="0" y="0"/>
          <wp:positionH relativeFrom="column">
            <wp:posOffset>-259080</wp:posOffset>
          </wp:positionH>
          <wp:positionV relativeFrom="paragraph">
            <wp:posOffset>131445</wp:posOffset>
          </wp:positionV>
          <wp:extent cx="6588643" cy="936000"/>
          <wp:effectExtent l="0" t="0" r="3175" b="0"/>
          <wp:wrapNone/>
          <wp:docPr id="130958831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9588317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8643" cy="93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4E2EF6C" w14:textId="77777777" w:rsidR="000956B1" w:rsidRDefault="000956B1">
    <w:pPr>
      <w:pStyle w:val="Piedepgina"/>
    </w:pPr>
  </w:p>
  <w:p w14:paraId="7107EFED" w14:textId="0F0EA976" w:rsidR="000956B1" w:rsidRDefault="000956B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0FB593" w14:textId="77777777" w:rsidR="00EB726C" w:rsidRDefault="00EB726C" w:rsidP="008B0CC2">
      <w:r>
        <w:separator/>
      </w:r>
    </w:p>
  </w:footnote>
  <w:footnote w:type="continuationSeparator" w:id="0">
    <w:p w14:paraId="367F5AC7" w14:textId="77777777" w:rsidR="00EB726C" w:rsidRDefault="00EB726C" w:rsidP="008B0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373" w:type="dxa"/>
      <w:tblInd w:w="7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58"/>
      <w:gridCol w:w="2086"/>
      <w:gridCol w:w="2087"/>
      <w:gridCol w:w="2142"/>
    </w:tblGrid>
    <w:tr w:rsidR="008B0CC2" w14:paraId="6E3A5792" w14:textId="77777777" w:rsidTr="00EA081A">
      <w:trPr>
        <w:trHeight w:hRule="exact" w:val="332"/>
      </w:trPr>
      <w:tc>
        <w:tcPr>
          <w:tcW w:w="205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14:paraId="0752B1BD" w14:textId="77777777" w:rsidR="008B0CC2" w:rsidRDefault="00EA081A" w:rsidP="00EA081A">
          <w:pPr>
            <w:spacing w:line="240" w:lineRule="exact"/>
            <w:jc w:val="center"/>
            <w:rPr>
              <w:rFonts w:cs="Arial"/>
              <w:sz w:val="20"/>
              <w:lang w:eastAsia="es-CO"/>
            </w:rPr>
          </w:pPr>
          <w:r>
            <w:rPr>
              <w:noProof/>
              <w:lang w:val="es-CO" w:eastAsia="es-CO"/>
            </w:rPr>
            <w:br/>
          </w:r>
          <w:r>
            <w:rPr>
              <w:noProof/>
              <w:lang w:val="es-CO" w:eastAsia="es-CO"/>
            </w:rPr>
            <w:br/>
          </w:r>
          <w:r>
            <w:rPr>
              <w:noProof/>
              <w:lang w:val="es-CO" w:eastAsia="es-CO"/>
            </w:rPr>
            <w:br/>
          </w:r>
          <w:r>
            <w:rPr>
              <w:noProof/>
              <w:lang w:val="es-CO" w:eastAsia="es-CO"/>
            </w:rPr>
            <w:drawing>
              <wp:inline distT="0" distB="0" distL="0" distR="0" wp14:anchorId="62650C5E" wp14:editId="5998605E">
                <wp:extent cx="866898" cy="554168"/>
                <wp:effectExtent l="0" t="0" r="0" b="0"/>
                <wp:docPr id="1" name="Imagen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000-000003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>
                          <a:extLst>
                            <a:ext uri="{FF2B5EF4-FFF2-40B4-BE49-F238E27FC236}">
                              <a16:creationId xmlns:a16="http://schemas.microsoft.com/office/drawing/2014/main" id="{00000000-0008-0000-0000-000003000000}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4949" cy="5657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15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14:paraId="0A796592" w14:textId="77777777" w:rsidR="008B0CC2" w:rsidRPr="00785173" w:rsidRDefault="008B0CC2" w:rsidP="008B0CC2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8B0CC2" w14:paraId="1A4617EB" w14:textId="77777777" w:rsidTr="00EA081A">
      <w:trPr>
        <w:trHeight w:val="31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4F3E6B75" w14:textId="77777777" w:rsidR="008B0CC2" w:rsidRDefault="008B0CC2" w:rsidP="008B0CC2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315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AD453E" w14:textId="77777777" w:rsidR="008B0CC2" w:rsidRPr="001E78FC" w:rsidRDefault="008B0CC2" w:rsidP="008B0CC2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SEGURIDAD SOCIAL Y PARAFISCALES PERSONA NATURAL</w:t>
          </w:r>
        </w:p>
      </w:tc>
    </w:tr>
    <w:tr w:rsidR="008B0CC2" w14:paraId="7CC4F204" w14:textId="77777777" w:rsidTr="00EA081A">
      <w:trPr>
        <w:trHeight w:hRule="exact" w:val="388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0E105549" w14:textId="77777777" w:rsidR="008B0CC2" w:rsidRDefault="008B0CC2" w:rsidP="008B0CC2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0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23A48CDD" w14:textId="70B5C343" w:rsidR="008B0CC2" w:rsidRPr="00785173" w:rsidRDefault="008B0CC2" w:rsidP="008B0CC2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 xml:space="preserve">CÓDIGO: </w:t>
          </w:r>
          <w:r w:rsidR="00F450C9" w:rsidRPr="00F450C9">
            <w:rPr>
              <w:rFonts w:ascii="Arial" w:hAnsi="Arial" w:cs="Arial"/>
              <w:sz w:val="18"/>
              <w:szCs w:val="18"/>
              <w:lang w:eastAsia="es-CO"/>
            </w:rPr>
            <w:t>F-PGC-11</w:t>
          </w:r>
        </w:p>
      </w:tc>
      <w:tc>
        <w:tcPr>
          <w:tcW w:w="20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7ABCCEBA" w14:textId="77777777" w:rsidR="008B0CC2" w:rsidRPr="00785173" w:rsidRDefault="00976F71" w:rsidP="008B0CC2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02</w:t>
          </w:r>
        </w:p>
      </w:tc>
      <w:tc>
        <w:tcPr>
          <w:tcW w:w="214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853AA9C" w14:textId="6B1FF7E3" w:rsidR="008B0CC2" w:rsidRPr="00785173" w:rsidRDefault="008B0CC2" w:rsidP="008B0CC2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 w:rsidRPr="00785173">
            <w:rPr>
              <w:rFonts w:ascii="Arial" w:eastAsia="MS Mincho" w:hAnsi="Arial" w:cs="Arial"/>
              <w:sz w:val="18"/>
              <w:szCs w:val="18"/>
            </w:rPr>
            <w:t>PÁGINA</w:t>
          </w:r>
          <w:r w:rsidR="001835FA">
            <w:rPr>
              <w:rFonts w:ascii="Arial" w:eastAsia="MS Mincho" w:hAnsi="Arial" w:cs="Arial"/>
              <w:sz w:val="18"/>
              <w:szCs w:val="18"/>
            </w:rPr>
            <w:t>:</w:t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PAGE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B84099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NUMPAGES 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B84099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</w:p>
      </w:tc>
    </w:tr>
  </w:tbl>
  <w:p w14:paraId="2A85915E" w14:textId="77777777" w:rsidR="008B0CC2" w:rsidRPr="00C345DF" w:rsidRDefault="008B0CC2">
    <w:pPr>
      <w:pStyle w:val="Encabezado"/>
      <w:rPr>
        <w:color w:val="000000" w:themeColor="text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656"/>
    <w:rsid w:val="000043DF"/>
    <w:rsid w:val="00041AEF"/>
    <w:rsid w:val="000956B1"/>
    <w:rsid w:val="00095818"/>
    <w:rsid w:val="000F12EF"/>
    <w:rsid w:val="00104E15"/>
    <w:rsid w:val="00146DA0"/>
    <w:rsid w:val="001835FA"/>
    <w:rsid w:val="00237153"/>
    <w:rsid w:val="00243656"/>
    <w:rsid w:val="00283B72"/>
    <w:rsid w:val="003542AF"/>
    <w:rsid w:val="0038683B"/>
    <w:rsid w:val="00424936"/>
    <w:rsid w:val="0043349D"/>
    <w:rsid w:val="007A5DD5"/>
    <w:rsid w:val="007E2043"/>
    <w:rsid w:val="0084675C"/>
    <w:rsid w:val="008832DF"/>
    <w:rsid w:val="008B0CC2"/>
    <w:rsid w:val="00955D83"/>
    <w:rsid w:val="00976F71"/>
    <w:rsid w:val="009C0D1C"/>
    <w:rsid w:val="00A60327"/>
    <w:rsid w:val="00B03BC8"/>
    <w:rsid w:val="00B84099"/>
    <w:rsid w:val="00C345DF"/>
    <w:rsid w:val="00DD6206"/>
    <w:rsid w:val="00E77EDA"/>
    <w:rsid w:val="00EA081A"/>
    <w:rsid w:val="00EB0675"/>
    <w:rsid w:val="00EB726C"/>
    <w:rsid w:val="00EC5815"/>
    <w:rsid w:val="00ED1B55"/>
    <w:rsid w:val="00EE3845"/>
    <w:rsid w:val="00F4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02096B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656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H2,Edgar 2,plain,h2,heading 2,l2,Header&#10;2,Header2"/>
    <w:basedOn w:val="Normal"/>
    <w:next w:val="Normal"/>
    <w:link w:val="Ttulo2Car"/>
    <w:qFormat/>
    <w:rsid w:val="00243656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1"/>
    </w:pPr>
    <w:rPr>
      <w:rFonts w:ascii="Arial" w:hAnsi="Arial"/>
      <w:b/>
      <w:i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H2 Car,Edgar 2 Car,plain Car,h2 Car,heading 2 Car,l2 Car,Header&#10;2 Car,Header2 Car"/>
    <w:link w:val="Ttulo2"/>
    <w:rsid w:val="00243656"/>
    <w:rPr>
      <w:rFonts w:ascii="Arial" w:eastAsia="Times New Roman" w:hAnsi="Arial" w:cs="Times New Roman"/>
      <w:b/>
      <w:i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8B0CC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8B0CC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B0CC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8B0CC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8B0CC2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rsid w:val="008B0CC2"/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EA081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corantioqui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reaci_x00f3_n xmlns="e573e552-bd5b-49ef-b258-b37cea520cae" xsi:nil="true"/>
    <lcf76f155ced4ddcb4097134ff3c332f xmlns="e573e552-bd5b-49ef-b258-b37cea520cae">
      <Terms xmlns="http://schemas.microsoft.com/office/infopath/2007/PartnerControls"/>
    </lcf76f155ced4ddcb4097134ff3c332f>
    <TaxCatchAll xmlns="caa0d3d9-ed69-4dad-a90c-fdf219a03e6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E4FF7AA3A5EE4DA2E73138C76C3EAC" ma:contentTypeVersion="19" ma:contentTypeDescription="Crear nuevo documento." ma:contentTypeScope="" ma:versionID="bd40c0642ce4d5c124fb1dcc3bcb990f">
  <xsd:schema xmlns:xsd="http://www.w3.org/2001/XMLSchema" xmlns:xs="http://www.w3.org/2001/XMLSchema" xmlns:p="http://schemas.microsoft.com/office/2006/metadata/properties" xmlns:ns2="e573e552-bd5b-49ef-b258-b37cea520cae" xmlns:ns3="caa0d3d9-ed69-4dad-a90c-fdf219a03e6b" targetNamespace="http://schemas.microsoft.com/office/2006/metadata/properties" ma:root="true" ma:fieldsID="1e867a1b40dae2656482539eb156c4b9" ns2:_="" ns3:_="">
    <xsd:import namespace="e573e552-bd5b-49ef-b258-b37cea520cae"/>
    <xsd:import namespace="caa0d3d9-ed69-4dad-a90c-fdf219a03e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Creaci_x00f3_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3e552-bd5b-49ef-b258-b37cea520c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Creaci_x00f3_n" ma:index="21" nillable="true" ma:displayName="Creación" ma:description="Fecha de seguimiento" ma:format="DateOnly" ma:internalName="Creaci_x00f3_n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d0af03ac-dea5-4eb1-924c-dc58198652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a0d3d9-ed69-4dad-a90c-fdf219a03e6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3336fc1-41b9-4919-b257-0e267b9832de}" ma:internalName="TaxCatchAll" ma:showField="CatchAllData" ma:web="caa0d3d9-ed69-4dad-a90c-fdf219a03e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F628F0-F989-4AA7-A5BD-A82527F4E660}">
  <ds:schemaRefs>
    <ds:schemaRef ds:uri="http://schemas.microsoft.com/office/infopath/2007/PartnerControls"/>
    <ds:schemaRef ds:uri="http://www.w3.org/XML/1998/namespace"/>
    <ds:schemaRef ds:uri="http://purl.org/dc/terms/"/>
    <ds:schemaRef ds:uri="http://purl.org/dc/elements/1.1/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caa0d3d9-ed69-4dad-a90c-fdf219a03e6b"/>
    <ds:schemaRef ds:uri="e573e552-bd5b-49ef-b258-b37cea520cae"/>
  </ds:schemaRefs>
</ds:datastoreItem>
</file>

<file path=customXml/itemProps2.xml><?xml version="1.0" encoding="utf-8"?>
<ds:datastoreItem xmlns:ds="http://schemas.openxmlformats.org/officeDocument/2006/customXml" ds:itemID="{B96F6480-2CBB-45BE-ADA7-8770AF2C949B}"/>
</file>

<file path=customXml/itemProps3.xml><?xml version="1.0" encoding="utf-8"?>
<ds:datastoreItem xmlns:ds="http://schemas.openxmlformats.org/officeDocument/2006/customXml" ds:itemID="{BB0094D0-C403-4041-A58C-8FE2D49C73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F-PGC-11_Seguridad_social_parafiscales_persona_natural.dotm</Template>
  <TotalTime>3</TotalTime>
  <Pages>1</Pages>
  <Words>92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Sierra Uribe</dc:creator>
  <cp:keywords/>
  <dc:description/>
  <cp:lastModifiedBy>Diego Alejandro Calle Mazo</cp:lastModifiedBy>
  <cp:revision>9</cp:revision>
  <dcterms:created xsi:type="dcterms:W3CDTF">2019-06-19T16:12:00Z</dcterms:created>
  <dcterms:modified xsi:type="dcterms:W3CDTF">2024-10-09T21:30:00Z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0x010100EDE4FF7AA3A5EE4DA2E73138C76C3EAC</vt:lpwstr>
  </property>
  <property fmtid="{D5CDD505-2E9C-101B-9397-08002B2CF9AE}" pid="3" name="MediaServiceImageTags">
    <vt:lpwstr/>
  </property>
</Properties>
</file>